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6D935" w14:textId="77777777" w:rsidR="009E5B08" w:rsidRDefault="009E5B08" w:rsidP="009E5B08">
      <w:pPr>
        <w:pStyle w:val="Cover-Title1"/>
      </w:pPr>
      <w:bookmarkStart w:id="0" w:name="_GoBack"/>
      <w:bookmarkEnd w:id="0"/>
    </w:p>
    <w:p w14:paraId="7CB23650" w14:textId="77777777" w:rsidR="009E5B08" w:rsidRPr="009E5B08" w:rsidRDefault="007F3F0F" w:rsidP="009E5B08">
      <w:pPr>
        <w:pStyle w:val="Cover-Title2"/>
      </w:pPr>
      <w:r w:rsidRPr="009E5B08">
        <w:t>Wetlands</w:t>
      </w:r>
    </w:p>
    <w:p w14:paraId="4507E3F0" w14:textId="5BDA96C5" w:rsidR="008B0AB4" w:rsidRPr="009E5B08" w:rsidRDefault="006361AD" w:rsidP="009E5B08">
      <w:pPr>
        <w:pStyle w:val="Cover-Yearlevel"/>
      </w:pPr>
      <w:r w:rsidRPr="009E5B08">
        <w:t xml:space="preserve">Year </w:t>
      </w:r>
      <w:r w:rsidR="00DC65E5" w:rsidRPr="009E5B08">
        <w:t>7</w:t>
      </w:r>
    </w:p>
    <w:p w14:paraId="5AC04601" w14:textId="77777777" w:rsidR="009A366B" w:rsidRPr="009E5B08" w:rsidRDefault="009A366B" w:rsidP="009E5B08">
      <w:pPr>
        <w:pStyle w:val="Cover-Learningarea"/>
      </w:pPr>
      <w:r w:rsidRPr="009E5B08">
        <w:t>Learning area: Science</w:t>
      </w:r>
    </w:p>
    <w:p w14:paraId="1D4A69B6" w14:textId="78FA7FB3" w:rsidR="009A366B" w:rsidRPr="009E5B08" w:rsidRDefault="009A366B" w:rsidP="009E5B08">
      <w:pPr>
        <w:pStyle w:val="Cover-Learningarea"/>
      </w:pPr>
      <w:r w:rsidRPr="009E5B08">
        <w:t xml:space="preserve">Science Understanding (sub-strand): </w:t>
      </w:r>
      <w:r w:rsidRPr="009E5B08">
        <w:br/>
        <w:t>Biological sciences</w:t>
      </w:r>
      <w:r w:rsidR="00E450D3" w:rsidRPr="009E5B08">
        <w:t xml:space="preserve"> and </w:t>
      </w:r>
      <w:r w:rsidR="00D33934">
        <w:br/>
      </w:r>
      <w:r w:rsidR="00E450D3" w:rsidRPr="009E5B08">
        <w:t xml:space="preserve">Earth and </w:t>
      </w:r>
      <w:r w:rsidR="00F76A28" w:rsidRPr="009E5B08">
        <w:t>space s</w:t>
      </w:r>
      <w:r w:rsidR="00E450D3" w:rsidRPr="009E5B08">
        <w:t>ciences</w:t>
      </w:r>
    </w:p>
    <w:p w14:paraId="4AC61A52" w14:textId="77777777" w:rsidR="008B0AB4" w:rsidRPr="009E5B08" w:rsidRDefault="008B0AB4" w:rsidP="009E5B08"/>
    <w:p w14:paraId="2CECA643" w14:textId="77777777" w:rsidR="009A366B" w:rsidRPr="009E5B08" w:rsidRDefault="009A366B" w:rsidP="009E5B08">
      <w:pPr>
        <w:sectPr w:rsidR="009A366B" w:rsidRPr="009E5B08" w:rsidSect="009E5B08">
          <w:headerReference w:type="default" r:id="rId13"/>
          <w:headerReference w:type="first" r:id="rId14"/>
          <w:footerReference w:type="first" r:id="rId15"/>
          <w:pgSz w:w="11906" w:h="16838" w:code="9"/>
          <w:pgMar w:top="1985" w:right="1134" w:bottom="1418" w:left="1134" w:header="709" w:footer="709" w:gutter="0"/>
          <w:cols w:space="708"/>
          <w:docGrid w:linePitch="360"/>
        </w:sectPr>
      </w:pPr>
    </w:p>
    <w:p w14:paraId="598EBF23" w14:textId="57A3ADB0" w:rsidR="00857BE3" w:rsidRPr="005B4254" w:rsidRDefault="00857BE3" w:rsidP="009E5B08">
      <w:bookmarkStart w:id="1" w:name="_Toc393721189"/>
      <w:r w:rsidRPr="005B4254">
        <w:lastRenderedPageBreak/>
        <w:t>© Commonwealth of Australia 201</w:t>
      </w:r>
      <w:bookmarkEnd w:id="1"/>
      <w:r w:rsidR="007D5AC2">
        <w:t>6</w:t>
      </w:r>
      <w:r w:rsidR="009E5B08">
        <w:br/>
      </w:r>
      <w:r w:rsidRPr="005B4254">
        <w:t xml:space="preserve">Published by the Great Barrier Reef Marine Park </w:t>
      </w:r>
      <w:r w:rsidRPr="009E5B08">
        <w:t>Authority</w:t>
      </w:r>
    </w:p>
    <w:p w14:paraId="588383EB" w14:textId="73F3A0EE" w:rsidR="00857BE3" w:rsidRPr="009E5B08" w:rsidRDefault="009E5B08" w:rsidP="009E5B08">
      <w:r w:rsidRPr="009E5B08">
        <w:rPr>
          <w:noProof/>
          <w:lang w:eastAsia="en-AU"/>
        </w:rPr>
        <w:drawing>
          <wp:inline distT="0" distB="0" distL="0" distR="0" wp14:anchorId="6D025A57" wp14:editId="0E50AFD3">
            <wp:extent cx="841375" cy="292735"/>
            <wp:effectExtent l="0" t="0" r="0" b="0"/>
            <wp:docPr id="1626" name="Picture 1626"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9E5B08">
        <w:br/>
      </w:r>
      <w:r w:rsidR="00857BE3" w:rsidRPr="009E5B08">
        <w:t>With the exception of the Commonwealth Coat of Arms, content supplied by third parties, logos and other material protected by a trademark, the content of this publication is licensed under the Creative Commons Attribution-NonCommercial-ShareAlike 3.0 Licence.</w:t>
      </w:r>
    </w:p>
    <w:p w14:paraId="70E79E59" w14:textId="11AFCD43" w:rsidR="005B4254" w:rsidRPr="009E5B08" w:rsidRDefault="005B4254" w:rsidP="002862C0">
      <w:pPr>
        <w:pStyle w:val="Normalbullet1subpara"/>
      </w:pPr>
      <w:r w:rsidRPr="009E5B08">
        <w:t>A summary of license terms is available from:</w:t>
      </w:r>
      <w:r w:rsidR="002862C0">
        <w:br/>
      </w:r>
      <w:hyperlink r:id="rId17" w:history="1">
        <w:r w:rsidRPr="009E5B08">
          <w:rPr>
            <w:rStyle w:val="Hyperlink"/>
          </w:rPr>
          <w:t>http://www.creativecommons.org/licenses/by-nc-sa/3.0/</w:t>
        </w:r>
      </w:hyperlink>
    </w:p>
    <w:p w14:paraId="6309102C" w14:textId="45B02608" w:rsidR="005B4254" w:rsidRPr="009E5B08" w:rsidRDefault="005B4254" w:rsidP="002862C0">
      <w:pPr>
        <w:pStyle w:val="Normalbullet1subpara"/>
      </w:pPr>
      <w:r w:rsidRPr="009E5B08">
        <w:t>The full license terms are available from:</w:t>
      </w:r>
      <w:r w:rsidR="002862C0">
        <w:br/>
      </w:r>
      <w:hyperlink r:id="rId18" w:history="1">
        <w:r w:rsidRPr="009E5B08">
          <w:rPr>
            <w:rStyle w:val="Hyperlink"/>
          </w:rPr>
          <w:t>http://www.creativecommons.org/licenses/by-nc-sa/3.0/legalcode</w:t>
        </w:r>
      </w:hyperlink>
    </w:p>
    <w:p w14:paraId="6DBE6484" w14:textId="6471BDD9" w:rsidR="00857BE3" w:rsidRPr="002862C0" w:rsidRDefault="00857BE3" w:rsidP="002862C0">
      <w:pPr>
        <w:pStyle w:val="Normal-Toppadding"/>
        <w:rPr>
          <w:b/>
        </w:rPr>
      </w:pPr>
      <w:r w:rsidRPr="002862C0">
        <w:rPr>
          <w:b/>
        </w:rPr>
        <w:t>This publication should be cited as:</w:t>
      </w:r>
    </w:p>
    <w:p w14:paraId="254D5249" w14:textId="20623A57" w:rsidR="00857BE3" w:rsidRPr="005B4254" w:rsidRDefault="00857BE3" w:rsidP="002862C0">
      <w:pPr>
        <w:pStyle w:val="Normalbullet1subpara"/>
        <w:rPr>
          <w:lang w:val="en-GB"/>
        </w:rPr>
      </w:pPr>
      <w:r w:rsidRPr="005B4254">
        <w:rPr>
          <w:lang w:val="en-GB"/>
        </w:rPr>
        <w:t xml:space="preserve">Great Barrier Reef Marine Park Authority 2015, </w:t>
      </w:r>
      <w:r w:rsidRPr="005B4254">
        <w:rPr>
          <w:i/>
          <w:lang w:val="en-GB"/>
        </w:rPr>
        <w:t>Wetlands: Year 7 Australian science curriculum focus</w:t>
      </w:r>
      <w:r w:rsidRPr="005B4254">
        <w:rPr>
          <w:lang w:val="en-GB"/>
        </w:rPr>
        <w:t>, GBRMPA, Townsville.</w:t>
      </w:r>
    </w:p>
    <w:p w14:paraId="225A739E" w14:textId="77777777" w:rsidR="00857BE3" w:rsidRPr="002862C0" w:rsidRDefault="00857BE3" w:rsidP="002862C0">
      <w:pPr>
        <w:pStyle w:val="Normal-Toppadding"/>
        <w:rPr>
          <w:b/>
        </w:rPr>
      </w:pPr>
      <w:r w:rsidRPr="002862C0">
        <w:rPr>
          <w:b/>
        </w:rPr>
        <w:t>National Library of Australia Cataloguing-in-Publication entry</w:t>
      </w:r>
    </w:p>
    <w:p w14:paraId="0312379D" w14:textId="77777777" w:rsidR="00857BE3" w:rsidRPr="002862C0" w:rsidRDefault="005B4254" w:rsidP="002862C0">
      <w:pPr>
        <w:pStyle w:val="Normalbullet1subpara"/>
      </w:pPr>
      <w:r w:rsidRPr="002862C0">
        <w:t>Wetlands</w:t>
      </w:r>
      <w:r w:rsidR="00857BE3" w:rsidRPr="002862C0">
        <w:t>: year 7 Australian science curriculum focus / Great Barrier Reef Marine Park Authority.</w:t>
      </w:r>
    </w:p>
    <w:p w14:paraId="48314F36" w14:textId="77777777" w:rsidR="002862C0" w:rsidRPr="002862C0" w:rsidRDefault="00857BE3" w:rsidP="002862C0">
      <w:pPr>
        <w:pStyle w:val="Normalbullet1subpara"/>
      </w:pPr>
      <w:r w:rsidRPr="002862C0">
        <w:t>ISBN  9781922126689</w:t>
      </w:r>
    </w:p>
    <w:p w14:paraId="2F9EE3CF" w14:textId="438C651D" w:rsidR="002862C0" w:rsidRPr="002862C0" w:rsidRDefault="002862C0" w:rsidP="002862C0">
      <w:pPr>
        <w:pStyle w:val="Normalbulletsubpara-nospacing"/>
      </w:pPr>
      <w:r>
        <w:t>Wetlands—</w:t>
      </w:r>
      <w:r w:rsidR="00857BE3" w:rsidRPr="002862C0">
        <w:t>Australia</w:t>
      </w:r>
      <w:r>
        <w:t>—</w:t>
      </w:r>
      <w:r w:rsidR="00857BE3" w:rsidRPr="002862C0">
        <w:t>Study and teaching (</w:t>
      </w:r>
      <w:r w:rsidR="00412301">
        <w:t>Secondary</w:t>
      </w:r>
      <w:r w:rsidR="00857BE3" w:rsidRPr="002862C0">
        <w:t>).</w:t>
      </w:r>
    </w:p>
    <w:p w14:paraId="2D1AFE0E" w14:textId="009FB9EB" w:rsidR="002862C0" w:rsidRPr="002862C0" w:rsidRDefault="00857BE3" w:rsidP="002862C0">
      <w:pPr>
        <w:pStyle w:val="Normalbulletsubpara-nospacing"/>
      </w:pPr>
      <w:r w:rsidRPr="002862C0">
        <w:t>Wetland ecology</w:t>
      </w:r>
      <w:r w:rsidR="002862C0">
        <w:t>—</w:t>
      </w:r>
      <w:r w:rsidRPr="002862C0">
        <w:t>Australia</w:t>
      </w:r>
      <w:r w:rsidR="002862C0">
        <w:t>—</w:t>
      </w:r>
      <w:r w:rsidRPr="002862C0">
        <w:t>Study and teaching (</w:t>
      </w:r>
      <w:r w:rsidR="00412301">
        <w:t>Secondary</w:t>
      </w:r>
      <w:r w:rsidRPr="002862C0">
        <w:t>).</w:t>
      </w:r>
    </w:p>
    <w:p w14:paraId="3C6918CA" w14:textId="78039B1E" w:rsidR="00857BE3" w:rsidRPr="002862C0" w:rsidRDefault="00857BE3" w:rsidP="002862C0">
      <w:pPr>
        <w:pStyle w:val="Normalbulletsubpara-nospacing"/>
      </w:pPr>
      <w:r w:rsidRPr="002862C0">
        <w:t>Wetlands</w:t>
      </w:r>
      <w:r w:rsidR="002862C0">
        <w:t>—Environmental aspects—</w:t>
      </w:r>
      <w:r w:rsidRPr="002862C0">
        <w:t>Australia</w:t>
      </w:r>
      <w:r w:rsidR="002862C0">
        <w:t>—</w:t>
      </w:r>
      <w:r w:rsidRPr="002862C0">
        <w:t>Study and teaching (</w:t>
      </w:r>
      <w:r w:rsidR="00412301">
        <w:t>Secondary</w:t>
      </w:r>
      <w:r w:rsidRPr="002862C0">
        <w:t>).</w:t>
      </w:r>
    </w:p>
    <w:p w14:paraId="26E8E490" w14:textId="64838098" w:rsidR="00857BE3" w:rsidRPr="002862C0" w:rsidRDefault="002862C0" w:rsidP="002862C0">
      <w:pPr>
        <w:pStyle w:val="Normalbulletsubpara-nospacing"/>
      </w:pPr>
      <w:r>
        <w:t>Great Barrier Reef (Qld.)—</w:t>
      </w:r>
      <w:r w:rsidR="00857BE3" w:rsidRPr="002862C0">
        <w:t>Study and teaching (</w:t>
      </w:r>
      <w:r w:rsidR="00412301">
        <w:t>secondary</w:t>
      </w:r>
      <w:r w:rsidR="00857BE3" w:rsidRPr="002862C0">
        <w:t>).</w:t>
      </w:r>
    </w:p>
    <w:p w14:paraId="4F95205C" w14:textId="77777777" w:rsidR="00857BE3" w:rsidRPr="002862C0" w:rsidRDefault="00857BE3" w:rsidP="002862C0">
      <w:pPr>
        <w:pStyle w:val="Normalbullet1subpara"/>
      </w:pPr>
      <w:r w:rsidRPr="002862C0">
        <w:t>Great Barrier Reef Marine Park Authority.</w:t>
      </w:r>
    </w:p>
    <w:p w14:paraId="27073E2B" w14:textId="77777777" w:rsidR="00857BE3" w:rsidRPr="002862C0" w:rsidRDefault="00857BE3" w:rsidP="002862C0">
      <w:pPr>
        <w:pStyle w:val="Normalbullet1subpara"/>
      </w:pPr>
      <w:r w:rsidRPr="002862C0">
        <w:t>577.680994</w:t>
      </w:r>
    </w:p>
    <w:p w14:paraId="79D1961E" w14:textId="77777777" w:rsidR="005B4254" w:rsidRPr="002862C0" w:rsidRDefault="005B4254" w:rsidP="002862C0">
      <w:r w:rsidRPr="002862C0">
        <w:br w:type="page"/>
      </w:r>
    </w:p>
    <w:p w14:paraId="7878F84D" w14:textId="1AF18A71" w:rsidR="005B4254" w:rsidRPr="002862C0" w:rsidRDefault="005B4254" w:rsidP="002862C0">
      <w:r w:rsidRPr="002862C0">
        <w:lastRenderedPageBreak/>
        <w:t xml:space="preserve">In this unit, the sections </w:t>
      </w:r>
      <w:r w:rsidRPr="002862C0">
        <w:rPr>
          <w:i/>
        </w:rPr>
        <w:t>‘Curriculum intent’</w:t>
      </w:r>
      <w:r w:rsidRPr="002862C0">
        <w:t xml:space="preserve">, </w:t>
      </w:r>
      <w:r w:rsidRPr="002862C0">
        <w:rPr>
          <w:i/>
        </w:rPr>
        <w:t>‘Assessment – Assessing student learning’</w:t>
      </w:r>
      <w:r w:rsidRPr="002862C0">
        <w:t xml:space="preserve"> and </w:t>
      </w:r>
      <w:r w:rsidRPr="002862C0">
        <w:rPr>
          <w:i/>
        </w:rPr>
        <w:t>‘Making judgements – achievement standard’</w:t>
      </w:r>
      <w:r w:rsidRPr="002862C0">
        <w:t xml:space="preserve"> include content that is</w:t>
      </w:r>
      <w:r w:rsidR="00F76A28" w:rsidRPr="002862C0">
        <w:t xml:space="preserve"> </w:t>
      </w:r>
      <w:r w:rsidRPr="002862C0">
        <w:t>© Australian Curriculum, Assessment and Reporting Authority (ACARA) 2010 to present, unless otherwise indicated. This material was downloaded from the</w:t>
      </w:r>
      <w:r w:rsidR="002862C0">
        <w:t xml:space="preserve"> </w:t>
      </w:r>
      <w:hyperlink r:id="rId19" w:tgtFrame="_blank" w:history="1">
        <w:r w:rsidRPr="002862C0">
          <w:rPr>
            <w:rStyle w:val="Hyperlink"/>
          </w:rPr>
          <w:t>Australian Curriculum</w:t>
        </w:r>
      </w:hyperlink>
      <w:r w:rsidR="002862C0">
        <w:t xml:space="preserve"> </w:t>
      </w:r>
      <w:r w:rsidRPr="002862C0">
        <w:t>website (accessed March 2015) and was modified. The material is licensed under</w:t>
      </w:r>
      <w:r w:rsidR="002862C0">
        <w:t xml:space="preserve"> </w:t>
      </w:r>
      <w:hyperlink r:id="rId20" w:tgtFrame="_blank" w:history="1">
        <w:r w:rsidRPr="002862C0">
          <w:rPr>
            <w:rStyle w:val="Hyperlink"/>
          </w:rPr>
          <w:t>CC BY 4.0</w:t>
        </w:r>
      </w:hyperlink>
      <w:r w:rsidRPr="002862C0">
        <w:t>. Version updates are tracked on the</w:t>
      </w:r>
      <w:r w:rsidR="002862C0">
        <w:t xml:space="preserve"> </w:t>
      </w:r>
      <w:hyperlink r:id="rId21" w:tgtFrame="_blank" w:history="1">
        <w:r w:rsidRPr="002862C0">
          <w:rPr>
            <w:rStyle w:val="Hyperlink"/>
          </w:rPr>
          <w:t>Curriculum version history</w:t>
        </w:r>
      </w:hyperlink>
      <w:r w:rsidR="002862C0">
        <w:t xml:space="preserve"> </w:t>
      </w:r>
      <w:r w:rsidRPr="002862C0">
        <w:t>page of the Australian Curriculum website.</w:t>
      </w:r>
    </w:p>
    <w:p w14:paraId="53DAA878" w14:textId="77777777" w:rsidR="005B4254" w:rsidRPr="002862C0" w:rsidRDefault="005B4254" w:rsidP="002862C0">
      <w:r w:rsidRPr="002862C0">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25E9B9E5" w14:textId="522F5073" w:rsidR="005B4254" w:rsidRPr="002862C0" w:rsidRDefault="005B4254" w:rsidP="002862C0">
      <w:pPr>
        <w:pStyle w:val="Normal-Toppadding"/>
        <w:rPr>
          <w:b/>
        </w:rPr>
      </w:pPr>
      <w:r w:rsidRPr="002862C0">
        <w:rPr>
          <w:b/>
        </w:rPr>
        <w:t>Comments and inquiries on this d</w:t>
      </w:r>
      <w:r w:rsidR="002862C0">
        <w:rPr>
          <w:b/>
        </w:rPr>
        <w:t>ocument should be addressed to:</w:t>
      </w:r>
    </w:p>
    <w:p w14:paraId="128D4968" w14:textId="77777777" w:rsidR="005B4254" w:rsidRPr="002862C0" w:rsidRDefault="005B4254" w:rsidP="002862C0">
      <w:pPr>
        <w:pStyle w:val="Normalbulletsubpara-nospacing"/>
      </w:pPr>
      <w:r w:rsidRPr="002862C0">
        <w:t>Great Barrier Reef Marine Park Authority</w:t>
      </w:r>
    </w:p>
    <w:p w14:paraId="5145CBA2" w14:textId="78B3C76B" w:rsidR="005B4254" w:rsidRPr="002862C0" w:rsidRDefault="002862C0" w:rsidP="002862C0">
      <w:pPr>
        <w:pStyle w:val="Normalbulletsubpara-nospacing"/>
      </w:pPr>
      <w:r w:rsidRPr="002862C0">
        <w:t>2-68 Flinders Street</w:t>
      </w:r>
      <w:r w:rsidRPr="002862C0">
        <w:br/>
        <w:t>PO Box 1379</w:t>
      </w:r>
      <w:r w:rsidRPr="002862C0">
        <w:br/>
        <w:t>TOWNSVILLE QLD 4810</w:t>
      </w:r>
      <w:r w:rsidRPr="002862C0">
        <w:br/>
        <w:t>Australia</w:t>
      </w:r>
      <w:r w:rsidRPr="002862C0">
        <w:br/>
        <w:t>Phone: (07) 4750 0700</w:t>
      </w:r>
      <w:r w:rsidRPr="002862C0">
        <w:br/>
        <w:t>Fax: (07) 4772 6093</w:t>
      </w:r>
      <w:r w:rsidR="005B4254" w:rsidRPr="002862C0">
        <w:br/>
        <w:t>info@gbrmpa.gov.au</w:t>
      </w:r>
    </w:p>
    <w:p w14:paraId="7DA1F02C" w14:textId="7C2E3CB1" w:rsidR="005B4254" w:rsidRPr="002862C0" w:rsidRDefault="005816CE" w:rsidP="002862C0">
      <w:pPr>
        <w:pStyle w:val="Normalbulletsubpara-nospacing"/>
      </w:pPr>
      <w:hyperlink r:id="rId22" w:history="1">
        <w:r w:rsidR="005B4254" w:rsidRPr="002862C0">
          <w:rPr>
            <w:rStyle w:val="Hyperlink"/>
          </w:rPr>
          <w:t>http://www.gbrmpa.gov.au</w:t>
        </w:r>
      </w:hyperlink>
    </w:p>
    <w:p w14:paraId="4A3F010E" w14:textId="77777777" w:rsidR="00A8328E" w:rsidRDefault="00A8328E" w:rsidP="00A8328E">
      <w:pPr>
        <w:pStyle w:val="Contents-Title"/>
      </w:pPr>
      <w:bookmarkStart w:id="2" w:name="_Toc443483787"/>
      <w:r>
        <w:lastRenderedPageBreak/>
        <w:t>Wetlands — Year 7</w:t>
      </w:r>
    </w:p>
    <w:p w14:paraId="6E184702" w14:textId="77777777" w:rsidR="00A8328E" w:rsidRDefault="00A8328E" w:rsidP="00A8328E">
      <w:pPr>
        <w:rPr>
          <w:b/>
        </w:rPr>
      </w:pPr>
      <w:r w:rsidRPr="00D064B2">
        <w:rPr>
          <w:b/>
        </w:rPr>
        <w:t>Contents</w:t>
      </w:r>
    </w:p>
    <w:p w14:paraId="3468F829" w14:textId="77777777" w:rsidR="00A8328E" w:rsidRDefault="00A8328E" w:rsidP="00A8328E">
      <w:pPr>
        <w:pStyle w:val="TOC1"/>
        <w:rPr>
          <w:rFonts w:asciiTheme="minorHAnsi" w:eastAsiaTheme="minorEastAsia" w:hAnsiTheme="minorHAnsi"/>
          <w:noProof/>
          <w:lang w:eastAsia="en-AU"/>
        </w:rPr>
      </w:pPr>
      <w:r>
        <w:fldChar w:fldCharType="begin"/>
      </w:r>
      <w:r>
        <w:instrText xml:space="preserve"> TOC \o "1-1" \h \z \t "Attachment Heading,2" </w:instrText>
      </w:r>
      <w:r>
        <w:fldChar w:fldCharType="separate"/>
      </w:r>
      <w:hyperlink w:anchor="_Toc443483787" w:history="1">
        <w:r w:rsidRPr="003138C6">
          <w:rPr>
            <w:rStyle w:val="Hyperlink"/>
            <w:noProof/>
          </w:rPr>
          <w:t>Unit overview</w:t>
        </w:r>
        <w:r>
          <w:rPr>
            <w:noProof/>
            <w:webHidden/>
          </w:rPr>
          <w:tab/>
        </w:r>
        <w:r>
          <w:rPr>
            <w:noProof/>
            <w:webHidden/>
          </w:rPr>
          <w:fldChar w:fldCharType="begin"/>
        </w:r>
        <w:r>
          <w:rPr>
            <w:noProof/>
            <w:webHidden/>
          </w:rPr>
          <w:instrText xml:space="preserve"> PAGEREF _Toc443483787 \h </w:instrText>
        </w:r>
        <w:r>
          <w:rPr>
            <w:noProof/>
            <w:webHidden/>
          </w:rPr>
        </w:r>
        <w:r>
          <w:rPr>
            <w:noProof/>
            <w:webHidden/>
          </w:rPr>
          <w:fldChar w:fldCharType="separate"/>
        </w:r>
        <w:r>
          <w:rPr>
            <w:noProof/>
            <w:webHidden/>
          </w:rPr>
          <w:t>5</w:t>
        </w:r>
        <w:r>
          <w:rPr>
            <w:noProof/>
            <w:webHidden/>
          </w:rPr>
          <w:fldChar w:fldCharType="end"/>
        </w:r>
      </w:hyperlink>
    </w:p>
    <w:p w14:paraId="3A050E0B" w14:textId="77777777" w:rsidR="00A8328E" w:rsidRDefault="005816CE" w:rsidP="00A8328E">
      <w:pPr>
        <w:pStyle w:val="TOC1"/>
        <w:rPr>
          <w:rFonts w:asciiTheme="minorHAnsi" w:eastAsiaTheme="minorEastAsia" w:hAnsiTheme="minorHAnsi"/>
          <w:noProof/>
          <w:lang w:eastAsia="en-AU"/>
        </w:rPr>
      </w:pPr>
      <w:hyperlink w:anchor="_Toc443483788" w:history="1">
        <w:r w:rsidR="00A8328E" w:rsidRPr="003138C6">
          <w:rPr>
            <w:rStyle w:val="Hyperlink"/>
            <w:noProof/>
          </w:rPr>
          <w:t>Teacher information</w:t>
        </w:r>
        <w:r w:rsidR="00A8328E">
          <w:rPr>
            <w:noProof/>
            <w:webHidden/>
          </w:rPr>
          <w:tab/>
        </w:r>
        <w:r w:rsidR="00A8328E">
          <w:rPr>
            <w:noProof/>
            <w:webHidden/>
          </w:rPr>
          <w:fldChar w:fldCharType="begin"/>
        </w:r>
        <w:r w:rsidR="00A8328E">
          <w:rPr>
            <w:noProof/>
            <w:webHidden/>
          </w:rPr>
          <w:instrText xml:space="preserve"> PAGEREF _Toc443483788 \h </w:instrText>
        </w:r>
        <w:r w:rsidR="00A8328E">
          <w:rPr>
            <w:noProof/>
            <w:webHidden/>
          </w:rPr>
        </w:r>
        <w:r w:rsidR="00A8328E">
          <w:rPr>
            <w:noProof/>
            <w:webHidden/>
          </w:rPr>
          <w:fldChar w:fldCharType="separate"/>
        </w:r>
        <w:r w:rsidR="00A8328E">
          <w:rPr>
            <w:noProof/>
            <w:webHidden/>
          </w:rPr>
          <w:t>6</w:t>
        </w:r>
        <w:r w:rsidR="00A8328E">
          <w:rPr>
            <w:noProof/>
            <w:webHidden/>
          </w:rPr>
          <w:fldChar w:fldCharType="end"/>
        </w:r>
      </w:hyperlink>
    </w:p>
    <w:p w14:paraId="6EF88AF8" w14:textId="77777777" w:rsidR="00A8328E" w:rsidRDefault="005816CE" w:rsidP="00A8328E">
      <w:pPr>
        <w:pStyle w:val="TOC1"/>
        <w:rPr>
          <w:rFonts w:asciiTheme="minorHAnsi" w:eastAsiaTheme="minorEastAsia" w:hAnsiTheme="minorHAnsi"/>
          <w:noProof/>
          <w:lang w:eastAsia="en-AU"/>
        </w:rPr>
      </w:pPr>
      <w:hyperlink w:anchor="_Toc443483789" w:history="1">
        <w:r w:rsidR="00A8328E" w:rsidRPr="003138C6">
          <w:rPr>
            <w:rStyle w:val="Hyperlink"/>
            <w:noProof/>
          </w:rPr>
          <w:t>Curriculum intent</w:t>
        </w:r>
        <w:r w:rsidR="00A8328E">
          <w:rPr>
            <w:noProof/>
            <w:webHidden/>
          </w:rPr>
          <w:tab/>
        </w:r>
        <w:r w:rsidR="00A8328E">
          <w:rPr>
            <w:noProof/>
            <w:webHidden/>
          </w:rPr>
          <w:fldChar w:fldCharType="begin"/>
        </w:r>
        <w:r w:rsidR="00A8328E">
          <w:rPr>
            <w:noProof/>
            <w:webHidden/>
          </w:rPr>
          <w:instrText xml:space="preserve"> PAGEREF _Toc443483789 \h </w:instrText>
        </w:r>
        <w:r w:rsidR="00A8328E">
          <w:rPr>
            <w:noProof/>
            <w:webHidden/>
          </w:rPr>
        </w:r>
        <w:r w:rsidR="00A8328E">
          <w:rPr>
            <w:noProof/>
            <w:webHidden/>
          </w:rPr>
          <w:fldChar w:fldCharType="separate"/>
        </w:r>
        <w:r w:rsidR="00A8328E">
          <w:rPr>
            <w:noProof/>
            <w:webHidden/>
          </w:rPr>
          <w:t>12</w:t>
        </w:r>
        <w:r w:rsidR="00A8328E">
          <w:rPr>
            <w:noProof/>
            <w:webHidden/>
          </w:rPr>
          <w:fldChar w:fldCharType="end"/>
        </w:r>
      </w:hyperlink>
    </w:p>
    <w:p w14:paraId="4FF8372A" w14:textId="77777777" w:rsidR="00A8328E" w:rsidRDefault="005816CE" w:rsidP="00A8328E">
      <w:pPr>
        <w:pStyle w:val="TOC1"/>
        <w:rPr>
          <w:rFonts w:asciiTheme="minorHAnsi" w:eastAsiaTheme="minorEastAsia" w:hAnsiTheme="minorHAnsi"/>
          <w:noProof/>
          <w:lang w:eastAsia="en-AU"/>
        </w:rPr>
      </w:pPr>
      <w:hyperlink w:anchor="_Toc443483790" w:history="1">
        <w:r w:rsidR="00A8328E" w:rsidRPr="003138C6">
          <w:rPr>
            <w:rStyle w:val="Hyperlink"/>
            <w:noProof/>
          </w:rPr>
          <w:t>Feedback</w:t>
        </w:r>
        <w:r w:rsidR="00A8328E">
          <w:rPr>
            <w:noProof/>
            <w:webHidden/>
          </w:rPr>
          <w:tab/>
        </w:r>
        <w:r w:rsidR="00A8328E">
          <w:rPr>
            <w:noProof/>
            <w:webHidden/>
          </w:rPr>
          <w:fldChar w:fldCharType="begin"/>
        </w:r>
        <w:r w:rsidR="00A8328E">
          <w:rPr>
            <w:noProof/>
            <w:webHidden/>
          </w:rPr>
          <w:instrText xml:space="preserve"> PAGEREF _Toc443483790 \h </w:instrText>
        </w:r>
        <w:r w:rsidR="00A8328E">
          <w:rPr>
            <w:noProof/>
            <w:webHidden/>
          </w:rPr>
        </w:r>
        <w:r w:rsidR="00A8328E">
          <w:rPr>
            <w:noProof/>
            <w:webHidden/>
          </w:rPr>
          <w:fldChar w:fldCharType="separate"/>
        </w:r>
        <w:r w:rsidR="00A8328E">
          <w:rPr>
            <w:noProof/>
            <w:webHidden/>
          </w:rPr>
          <w:t>18</w:t>
        </w:r>
        <w:r w:rsidR="00A8328E">
          <w:rPr>
            <w:noProof/>
            <w:webHidden/>
          </w:rPr>
          <w:fldChar w:fldCharType="end"/>
        </w:r>
      </w:hyperlink>
    </w:p>
    <w:p w14:paraId="006935D5" w14:textId="77777777" w:rsidR="00A8328E" w:rsidRDefault="005816CE" w:rsidP="00A8328E">
      <w:pPr>
        <w:pStyle w:val="TOC1"/>
        <w:rPr>
          <w:rFonts w:asciiTheme="minorHAnsi" w:eastAsiaTheme="minorEastAsia" w:hAnsiTheme="minorHAnsi"/>
          <w:noProof/>
          <w:lang w:eastAsia="en-AU"/>
        </w:rPr>
      </w:pPr>
      <w:hyperlink w:anchor="_Toc443483791" w:history="1">
        <w:r w:rsidR="00A8328E" w:rsidRPr="003138C6">
          <w:rPr>
            <w:rStyle w:val="Hyperlink"/>
            <w:noProof/>
          </w:rPr>
          <w:t>Assessment</w:t>
        </w:r>
        <w:r w:rsidR="00A8328E">
          <w:rPr>
            <w:noProof/>
            <w:webHidden/>
          </w:rPr>
          <w:tab/>
        </w:r>
        <w:r w:rsidR="00A8328E">
          <w:rPr>
            <w:noProof/>
            <w:webHidden/>
          </w:rPr>
          <w:fldChar w:fldCharType="begin"/>
        </w:r>
        <w:r w:rsidR="00A8328E">
          <w:rPr>
            <w:noProof/>
            <w:webHidden/>
          </w:rPr>
          <w:instrText xml:space="preserve"> PAGEREF _Toc443483791 \h </w:instrText>
        </w:r>
        <w:r w:rsidR="00A8328E">
          <w:rPr>
            <w:noProof/>
            <w:webHidden/>
          </w:rPr>
        </w:r>
        <w:r w:rsidR="00A8328E">
          <w:rPr>
            <w:noProof/>
            <w:webHidden/>
          </w:rPr>
          <w:fldChar w:fldCharType="separate"/>
        </w:r>
        <w:r w:rsidR="00A8328E">
          <w:rPr>
            <w:noProof/>
            <w:webHidden/>
          </w:rPr>
          <w:t>19</w:t>
        </w:r>
        <w:r w:rsidR="00A8328E">
          <w:rPr>
            <w:noProof/>
            <w:webHidden/>
          </w:rPr>
          <w:fldChar w:fldCharType="end"/>
        </w:r>
      </w:hyperlink>
    </w:p>
    <w:p w14:paraId="5F42CB3F" w14:textId="77777777" w:rsidR="00A8328E" w:rsidRDefault="005816CE" w:rsidP="00A8328E">
      <w:pPr>
        <w:pStyle w:val="TOC1"/>
        <w:rPr>
          <w:rFonts w:asciiTheme="minorHAnsi" w:eastAsiaTheme="minorEastAsia" w:hAnsiTheme="minorHAnsi"/>
          <w:noProof/>
          <w:lang w:eastAsia="en-AU"/>
        </w:rPr>
      </w:pPr>
      <w:hyperlink w:anchor="_Toc443483792" w:history="1">
        <w:r w:rsidR="00A8328E" w:rsidRPr="003138C6">
          <w:rPr>
            <w:rStyle w:val="Hyperlink"/>
            <w:noProof/>
          </w:rPr>
          <w:t>Sequencing teaching and learning</w:t>
        </w:r>
        <w:r w:rsidR="00A8328E">
          <w:rPr>
            <w:noProof/>
            <w:webHidden/>
          </w:rPr>
          <w:tab/>
        </w:r>
        <w:r w:rsidR="00A8328E">
          <w:rPr>
            <w:noProof/>
            <w:webHidden/>
          </w:rPr>
          <w:fldChar w:fldCharType="begin"/>
        </w:r>
        <w:r w:rsidR="00A8328E">
          <w:rPr>
            <w:noProof/>
            <w:webHidden/>
          </w:rPr>
          <w:instrText xml:space="preserve"> PAGEREF _Toc443483792 \h </w:instrText>
        </w:r>
        <w:r w:rsidR="00A8328E">
          <w:rPr>
            <w:noProof/>
            <w:webHidden/>
          </w:rPr>
        </w:r>
        <w:r w:rsidR="00A8328E">
          <w:rPr>
            <w:noProof/>
            <w:webHidden/>
          </w:rPr>
          <w:fldChar w:fldCharType="separate"/>
        </w:r>
        <w:r w:rsidR="00A8328E">
          <w:rPr>
            <w:noProof/>
            <w:webHidden/>
          </w:rPr>
          <w:t>21</w:t>
        </w:r>
        <w:r w:rsidR="00A8328E">
          <w:rPr>
            <w:noProof/>
            <w:webHidden/>
          </w:rPr>
          <w:fldChar w:fldCharType="end"/>
        </w:r>
      </w:hyperlink>
    </w:p>
    <w:p w14:paraId="207C29CC" w14:textId="77777777" w:rsidR="00A8328E" w:rsidRDefault="005816CE" w:rsidP="00A8328E">
      <w:pPr>
        <w:pStyle w:val="TOC1"/>
        <w:rPr>
          <w:rFonts w:asciiTheme="minorHAnsi" w:eastAsiaTheme="minorEastAsia" w:hAnsiTheme="minorHAnsi"/>
          <w:noProof/>
          <w:lang w:eastAsia="en-AU"/>
        </w:rPr>
      </w:pPr>
      <w:hyperlink w:anchor="_Toc443483793" w:history="1">
        <w:r w:rsidR="00A8328E" w:rsidRPr="003138C6">
          <w:rPr>
            <w:rStyle w:val="Hyperlink"/>
            <w:noProof/>
          </w:rPr>
          <w:t>Making judgements</w:t>
        </w:r>
        <w:r w:rsidR="00A8328E">
          <w:rPr>
            <w:noProof/>
            <w:webHidden/>
          </w:rPr>
          <w:tab/>
        </w:r>
        <w:r w:rsidR="00A8328E">
          <w:rPr>
            <w:noProof/>
            <w:webHidden/>
          </w:rPr>
          <w:fldChar w:fldCharType="begin"/>
        </w:r>
        <w:r w:rsidR="00A8328E">
          <w:rPr>
            <w:noProof/>
            <w:webHidden/>
          </w:rPr>
          <w:instrText xml:space="preserve"> PAGEREF _Toc443483793 \h </w:instrText>
        </w:r>
        <w:r w:rsidR="00A8328E">
          <w:rPr>
            <w:noProof/>
            <w:webHidden/>
          </w:rPr>
        </w:r>
        <w:r w:rsidR="00A8328E">
          <w:rPr>
            <w:noProof/>
            <w:webHidden/>
          </w:rPr>
          <w:fldChar w:fldCharType="separate"/>
        </w:r>
        <w:r w:rsidR="00A8328E">
          <w:rPr>
            <w:noProof/>
            <w:webHidden/>
          </w:rPr>
          <w:t>23</w:t>
        </w:r>
        <w:r w:rsidR="00A8328E">
          <w:rPr>
            <w:noProof/>
            <w:webHidden/>
          </w:rPr>
          <w:fldChar w:fldCharType="end"/>
        </w:r>
      </w:hyperlink>
    </w:p>
    <w:p w14:paraId="565C4D47" w14:textId="77777777" w:rsidR="00A8328E" w:rsidRDefault="005816CE" w:rsidP="00A8328E">
      <w:pPr>
        <w:pStyle w:val="TOC1"/>
        <w:rPr>
          <w:rFonts w:asciiTheme="minorHAnsi" w:eastAsiaTheme="minorEastAsia" w:hAnsiTheme="minorHAnsi"/>
          <w:noProof/>
          <w:lang w:eastAsia="en-AU"/>
        </w:rPr>
      </w:pPr>
      <w:hyperlink w:anchor="_Toc443483794" w:history="1">
        <w:r w:rsidR="00A8328E" w:rsidRPr="003138C6">
          <w:rPr>
            <w:rStyle w:val="Hyperlink"/>
            <w:noProof/>
          </w:rPr>
          <w:t>Teaching sequence</w:t>
        </w:r>
        <w:r w:rsidR="00A8328E">
          <w:rPr>
            <w:noProof/>
            <w:webHidden/>
          </w:rPr>
          <w:tab/>
        </w:r>
        <w:r w:rsidR="00A8328E">
          <w:rPr>
            <w:noProof/>
            <w:webHidden/>
          </w:rPr>
          <w:fldChar w:fldCharType="begin"/>
        </w:r>
        <w:r w:rsidR="00A8328E">
          <w:rPr>
            <w:noProof/>
            <w:webHidden/>
          </w:rPr>
          <w:instrText xml:space="preserve"> PAGEREF _Toc443483794 \h </w:instrText>
        </w:r>
        <w:r w:rsidR="00A8328E">
          <w:rPr>
            <w:noProof/>
            <w:webHidden/>
          </w:rPr>
        </w:r>
        <w:r w:rsidR="00A8328E">
          <w:rPr>
            <w:noProof/>
            <w:webHidden/>
          </w:rPr>
          <w:fldChar w:fldCharType="separate"/>
        </w:r>
        <w:r w:rsidR="00A8328E">
          <w:rPr>
            <w:noProof/>
            <w:webHidden/>
          </w:rPr>
          <w:t>24</w:t>
        </w:r>
        <w:r w:rsidR="00A8328E">
          <w:rPr>
            <w:noProof/>
            <w:webHidden/>
          </w:rPr>
          <w:fldChar w:fldCharType="end"/>
        </w:r>
      </w:hyperlink>
    </w:p>
    <w:p w14:paraId="2E0D724A" w14:textId="77777777" w:rsidR="00A8328E" w:rsidRDefault="005816CE" w:rsidP="00A8328E">
      <w:pPr>
        <w:pStyle w:val="TOC1"/>
        <w:rPr>
          <w:rFonts w:asciiTheme="minorHAnsi" w:eastAsiaTheme="minorEastAsia" w:hAnsiTheme="minorHAnsi"/>
          <w:noProof/>
          <w:lang w:eastAsia="en-AU"/>
        </w:rPr>
      </w:pPr>
      <w:hyperlink w:anchor="_Toc443483795" w:history="1">
        <w:r w:rsidR="00A8328E" w:rsidRPr="003138C6">
          <w:rPr>
            <w:rStyle w:val="Hyperlink"/>
            <w:noProof/>
          </w:rPr>
          <w:t>Resources</w:t>
        </w:r>
        <w:r w:rsidR="00A8328E">
          <w:rPr>
            <w:noProof/>
            <w:webHidden/>
          </w:rPr>
          <w:tab/>
        </w:r>
        <w:r w:rsidR="00A8328E">
          <w:rPr>
            <w:noProof/>
            <w:webHidden/>
          </w:rPr>
          <w:fldChar w:fldCharType="begin"/>
        </w:r>
        <w:r w:rsidR="00A8328E">
          <w:rPr>
            <w:noProof/>
            <w:webHidden/>
          </w:rPr>
          <w:instrText xml:space="preserve"> PAGEREF _Toc443483795 \h </w:instrText>
        </w:r>
        <w:r w:rsidR="00A8328E">
          <w:rPr>
            <w:noProof/>
            <w:webHidden/>
          </w:rPr>
        </w:r>
        <w:r w:rsidR="00A8328E">
          <w:rPr>
            <w:noProof/>
            <w:webHidden/>
          </w:rPr>
          <w:fldChar w:fldCharType="separate"/>
        </w:r>
        <w:r w:rsidR="00A8328E">
          <w:rPr>
            <w:noProof/>
            <w:webHidden/>
          </w:rPr>
          <w:t>61</w:t>
        </w:r>
        <w:r w:rsidR="00A8328E">
          <w:rPr>
            <w:noProof/>
            <w:webHidden/>
          </w:rPr>
          <w:fldChar w:fldCharType="end"/>
        </w:r>
      </w:hyperlink>
    </w:p>
    <w:p w14:paraId="54E63E06"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796" w:history="1">
        <w:r w:rsidR="00A8328E" w:rsidRPr="003138C6">
          <w:rPr>
            <w:rStyle w:val="Hyperlink"/>
            <w:noProof/>
          </w:rPr>
          <w:t>Resource 1 – Word bank</w:t>
        </w:r>
        <w:r w:rsidR="00A8328E">
          <w:rPr>
            <w:noProof/>
            <w:webHidden/>
          </w:rPr>
          <w:tab/>
        </w:r>
        <w:r w:rsidR="00A8328E">
          <w:rPr>
            <w:noProof/>
            <w:webHidden/>
          </w:rPr>
          <w:fldChar w:fldCharType="begin"/>
        </w:r>
        <w:r w:rsidR="00A8328E">
          <w:rPr>
            <w:noProof/>
            <w:webHidden/>
          </w:rPr>
          <w:instrText xml:space="preserve"> PAGEREF _Toc443483796 \h </w:instrText>
        </w:r>
        <w:r w:rsidR="00A8328E">
          <w:rPr>
            <w:noProof/>
            <w:webHidden/>
          </w:rPr>
        </w:r>
        <w:r w:rsidR="00A8328E">
          <w:rPr>
            <w:noProof/>
            <w:webHidden/>
          </w:rPr>
          <w:fldChar w:fldCharType="separate"/>
        </w:r>
        <w:r w:rsidR="00A8328E">
          <w:rPr>
            <w:noProof/>
            <w:webHidden/>
          </w:rPr>
          <w:t>62</w:t>
        </w:r>
        <w:r w:rsidR="00A8328E">
          <w:rPr>
            <w:noProof/>
            <w:webHidden/>
          </w:rPr>
          <w:fldChar w:fldCharType="end"/>
        </w:r>
      </w:hyperlink>
    </w:p>
    <w:p w14:paraId="1FE64E6A"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797" w:history="1">
        <w:r w:rsidR="00A8328E" w:rsidRPr="003138C6">
          <w:rPr>
            <w:rStyle w:val="Hyperlink"/>
            <w:noProof/>
          </w:rPr>
          <w:t>Resource 2 – Student reflections</w:t>
        </w:r>
        <w:r w:rsidR="00A8328E">
          <w:rPr>
            <w:noProof/>
            <w:webHidden/>
          </w:rPr>
          <w:tab/>
        </w:r>
        <w:r w:rsidR="00A8328E">
          <w:rPr>
            <w:noProof/>
            <w:webHidden/>
          </w:rPr>
          <w:fldChar w:fldCharType="begin"/>
        </w:r>
        <w:r w:rsidR="00A8328E">
          <w:rPr>
            <w:noProof/>
            <w:webHidden/>
          </w:rPr>
          <w:instrText xml:space="preserve"> PAGEREF _Toc443483797 \h </w:instrText>
        </w:r>
        <w:r w:rsidR="00A8328E">
          <w:rPr>
            <w:noProof/>
            <w:webHidden/>
          </w:rPr>
        </w:r>
        <w:r w:rsidR="00A8328E">
          <w:rPr>
            <w:noProof/>
            <w:webHidden/>
          </w:rPr>
          <w:fldChar w:fldCharType="separate"/>
        </w:r>
        <w:r w:rsidR="00A8328E">
          <w:rPr>
            <w:noProof/>
            <w:webHidden/>
          </w:rPr>
          <w:t>63</w:t>
        </w:r>
        <w:r w:rsidR="00A8328E">
          <w:rPr>
            <w:noProof/>
            <w:webHidden/>
          </w:rPr>
          <w:fldChar w:fldCharType="end"/>
        </w:r>
      </w:hyperlink>
    </w:p>
    <w:p w14:paraId="615AF101"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798" w:history="1">
        <w:r w:rsidR="00A8328E" w:rsidRPr="003138C6">
          <w:rPr>
            <w:rStyle w:val="Hyperlink"/>
            <w:noProof/>
          </w:rPr>
          <w:t>Resource 3 – Information tree diagram of wetlands</w:t>
        </w:r>
        <w:r w:rsidR="00A8328E">
          <w:rPr>
            <w:noProof/>
            <w:webHidden/>
          </w:rPr>
          <w:tab/>
        </w:r>
        <w:r w:rsidR="00A8328E">
          <w:rPr>
            <w:noProof/>
            <w:webHidden/>
          </w:rPr>
          <w:fldChar w:fldCharType="begin"/>
        </w:r>
        <w:r w:rsidR="00A8328E">
          <w:rPr>
            <w:noProof/>
            <w:webHidden/>
          </w:rPr>
          <w:instrText xml:space="preserve"> PAGEREF _Toc443483798 \h </w:instrText>
        </w:r>
        <w:r w:rsidR="00A8328E">
          <w:rPr>
            <w:noProof/>
            <w:webHidden/>
          </w:rPr>
        </w:r>
        <w:r w:rsidR="00A8328E">
          <w:rPr>
            <w:noProof/>
            <w:webHidden/>
          </w:rPr>
          <w:fldChar w:fldCharType="separate"/>
        </w:r>
        <w:r w:rsidR="00A8328E">
          <w:rPr>
            <w:noProof/>
            <w:webHidden/>
          </w:rPr>
          <w:t>64</w:t>
        </w:r>
        <w:r w:rsidR="00A8328E">
          <w:rPr>
            <w:noProof/>
            <w:webHidden/>
          </w:rPr>
          <w:fldChar w:fldCharType="end"/>
        </w:r>
      </w:hyperlink>
    </w:p>
    <w:p w14:paraId="78DC8B8D"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799" w:history="1">
        <w:r w:rsidR="00A8328E" w:rsidRPr="003138C6">
          <w:rPr>
            <w:rStyle w:val="Hyperlink"/>
            <w:noProof/>
          </w:rPr>
          <w:t>Resource 4 – Wetlands filter experiment</w:t>
        </w:r>
        <w:r w:rsidR="00A8328E">
          <w:rPr>
            <w:noProof/>
            <w:webHidden/>
          </w:rPr>
          <w:tab/>
        </w:r>
        <w:r w:rsidR="00A8328E">
          <w:rPr>
            <w:noProof/>
            <w:webHidden/>
          </w:rPr>
          <w:fldChar w:fldCharType="begin"/>
        </w:r>
        <w:r w:rsidR="00A8328E">
          <w:rPr>
            <w:noProof/>
            <w:webHidden/>
          </w:rPr>
          <w:instrText xml:space="preserve"> PAGEREF _Toc443483799 \h </w:instrText>
        </w:r>
        <w:r w:rsidR="00A8328E">
          <w:rPr>
            <w:noProof/>
            <w:webHidden/>
          </w:rPr>
        </w:r>
        <w:r w:rsidR="00A8328E">
          <w:rPr>
            <w:noProof/>
            <w:webHidden/>
          </w:rPr>
          <w:fldChar w:fldCharType="separate"/>
        </w:r>
        <w:r w:rsidR="00A8328E">
          <w:rPr>
            <w:noProof/>
            <w:webHidden/>
          </w:rPr>
          <w:t>65</w:t>
        </w:r>
        <w:r w:rsidR="00A8328E">
          <w:rPr>
            <w:noProof/>
            <w:webHidden/>
          </w:rPr>
          <w:fldChar w:fldCharType="end"/>
        </w:r>
      </w:hyperlink>
    </w:p>
    <w:p w14:paraId="3FE29868"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800" w:history="1">
        <w:r w:rsidR="00A8328E" w:rsidRPr="003138C6">
          <w:rPr>
            <w:rStyle w:val="Hyperlink"/>
            <w:noProof/>
          </w:rPr>
          <w:t>Resource 5 – Animal classification – Classes</w:t>
        </w:r>
        <w:r w:rsidR="00A8328E">
          <w:rPr>
            <w:noProof/>
            <w:webHidden/>
          </w:rPr>
          <w:tab/>
        </w:r>
        <w:r w:rsidR="00A8328E">
          <w:rPr>
            <w:noProof/>
            <w:webHidden/>
          </w:rPr>
          <w:fldChar w:fldCharType="begin"/>
        </w:r>
        <w:r w:rsidR="00A8328E">
          <w:rPr>
            <w:noProof/>
            <w:webHidden/>
          </w:rPr>
          <w:instrText xml:space="preserve"> PAGEREF _Toc443483800 \h </w:instrText>
        </w:r>
        <w:r w:rsidR="00A8328E">
          <w:rPr>
            <w:noProof/>
            <w:webHidden/>
          </w:rPr>
        </w:r>
        <w:r w:rsidR="00A8328E">
          <w:rPr>
            <w:noProof/>
            <w:webHidden/>
          </w:rPr>
          <w:fldChar w:fldCharType="separate"/>
        </w:r>
        <w:r w:rsidR="00A8328E">
          <w:rPr>
            <w:noProof/>
            <w:webHidden/>
          </w:rPr>
          <w:t>67</w:t>
        </w:r>
        <w:r w:rsidR="00A8328E">
          <w:rPr>
            <w:noProof/>
            <w:webHidden/>
          </w:rPr>
          <w:fldChar w:fldCharType="end"/>
        </w:r>
      </w:hyperlink>
    </w:p>
    <w:p w14:paraId="72FDB51B"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801" w:history="1">
        <w:r w:rsidR="00A8328E" w:rsidRPr="003138C6">
          <w:rPr>
            <w:rStyle w:val="Hyperlink"/>
            <w:noProof/>
          </w:rPr>
          <w:t>Resource 6 – Future circles</w:t>
        </w:r>
        <w:r w:rsidR="00A8328E">
          <w:rPr>
            <w:noProof/>
            <w:webHidden/>
          </w:rPr>
          <w:tab/>
        </w:r>
        <w:r w:rsidR="00A8328E">
          <w:rPr>
            <w:noProof/>
            <w:webHidden/>
          </w:rPr>
          <w:fldChar w:fldCharType="begin"/>
        </w:r>
        <w:r w:rsidR="00A8328E">
          <w:rPr>
            <w:noProof/>
            <w:webHidden/>
          </w:rPr>
          <w:instrText xml:space="preserve"> PAGEREF _Toc443483801 \h </w:instrText>
        </w:r>
        <w:r w:rsidR="00A8328E">
          <w:rPr>
            <w:noProof/>
            <w:webHidden/>
          </w:rPr>
        </w:r>
        <w:r w:rsidR="00A8328E">
          <w:rPr>
            <w:noProof/>
            <w:webHidden/>
          </w:rPr>
          <w:fldChar w:fldCharType="separate"/>
        </w:r>
        <w:r w:rsidR="00A8328E">
          <w:rPr>
            <w:noProof/>
            <w:webHidden/>
          </w:rPr>
          <w:t>68</w:t>
        </w:r>
        <w:r w:rsidR="00A8328E">
          <w:rPr>
            <w:noProof/>
            <w:webHidden/>
          </w:rPr>
          <w:fldChar w:fldCharType="end"/>
        </w:r>
      </w:hyperlink>
    </w:p>
    <w:p w14:paraId="0A19B929" w14:textId="77777777" w:rsidR="00A8328E" w:rsidRDefault="005816CE" w:rsidP="00A8328E">
      <w:pPr>
        <w:pStyle w:val="TOC2"/>
        <w:tabs>
          <w:tab w:val="right" w:leader="dot" w:pos="9628"/>
        </w:tabs>
        <w:rPr>
          <w:rFonts w:asciiTheme="minorHAnsi" w:eastAsiaTheme="minorEastAsia" w:hAnsiTheme="minorHAnsi"/>
          <w:noProof/>
          <w:lang w:eastAsia="en-AU"/>
        </w:rPr>
      </w:pPr>
      <w:hyperlink w:anchor="_Toc443483802" w:history="1">
        <w:r w:rsidR="00A8328E" w:rsidRPr="003138C6">
          <w:rPr>
            <w:rStyle w:val="Hyperlink"/>
            <w:noProof/>
          </w:rPr>
          <w:t>Resource 7 – Student task sheet and Guide for making judgements</w:t>
        </w:r>
        <w:r w:rsidR="00A8328E">
          <w:rPr>
            <w:noProof/>
            <w:webHidden/>
          </w:rPr>
          <w:tab/>
        </w:r>
        <w:r w:rsidR="00A8328E">
          <w:rPr>
            <w:noProof/>
            <w:webHidden/>
          </w:rPr>
          <w:fldChar w:fldCharType="begin"/>
        </w:r>
        <w:r w:rsidR="00A8328E">
          <w:rPr>
            <w:noProof/>
            <w:webHidden/>
          </w:rPr>
          <w:instrText xml:space="preserve"> PAGEREF _Toc443483802 \h </w:instrText>
        </w:r>
        <w:r w:rsidR="00A8328E">
          <w:rPr>
            <w:noProof/>
            <w:webHidden/>
          </w:rPr>
        </w:r>
        <w:r w:rsidR="00A8328E">
          <w:rPr>
            <w:noProof/>
            <w:webHidden/>
          </w:rPr>
          <w:fldChar w:fldCharType="separate"/>
        </w:r>
        <w:r w:rsidR="00A8328E">
          <w:rPr>
            <w:noProof/>
            <w:webHidden/>
          </w:rPr>
          <w:t>69</w:t>
        </w:r>
        <w:r w:rsidR="00A8328E">
          <w:rPr>
            <w:noProof/>
            <w:webHidden/>
          </w:rPr>
          <w:fldChar w:fldCharType="end"/>
        </w:r>
      </w:hyperlink>
    </w:p>
    <w:p w14:paraId="17E10030" w14:textId="77777777" w:rsidR="00A8328E" w:rsidRDefault="00A8328E" w:rsidP="00A8328E">
      <w:pPr>
        <w:rPr>
          <w:rFonts w:cs="Arial"/>
          <w:color w:val="000000"/>
          <w:lang w:val="en-GB"/>
        </w:rPr>
      </w:pPr>
      <w:r>
        <w:fldChar w:fldCharType="end"/>
      </w:r>
      <w:r>
        <w:rPr>
          <w:rFonts w:cs="Arial"/>
        </w:rPr>
        <w:br w:type="page"/>
      </w:r>
    </w:p>
    <w:p w14:paraId="4887BE85" w14:textId="77777777" w:rsidR="00D064B2" w:rsidRDefault="00D064B2" w:rsidP="00D064B2">
      <w:pPr>
        <w:pStyle w:val="Heading1"/>
        <w:rPr>
          <w:rFonts w:hint="eastAsia"/>
        </w:rPr>
      </w:pPr>
      <w:r>
        <w:lastRenderedPageBreak/>
        <w:t>Unit overview</w:t>
      </w:r>
      <w:bookmarkEnd w:id="2"/>
    </w:p>
    <w:p w14:paraId="41968E68" w14:textId="77777777" w:rsidR="007E7583" w:rsidRPr="002862C0" w:rsidRDefault="007E7583" w:rsidP="002862C0"/>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14:paraId="600446D2" w14:textId="77777777" w:rsidTr="00567474">
        <w:trPr>
          <w:tblHeader/>
        </w:trPr>
        <w:tc>
          <w:tcPr>
            <w:tcW w:w="2608" w:type="dxa"/>
            <w:tcBorders>
              <w:top w:val="single" w:sz="12" w:space="0" w:color="C3D600"/>
              <w:bottom w:val="single" w:sz="8" w:space="0" w:color="C3D600"/>
            </w:tcBorders>
            <w:shd w:val="clear" w:color="auto" w:fill="EDF3B2"/>
          </w:tcPr>
          <w:p w14:paraId="47E20E29" w14:textId="77777777" w:rsidR="00D064B2" w:rsidRDefault="00D064B2" w:rsidP="00CF1277">
            <w:pPr>
              <w:pStyle w:val="Tableheader1"/>
            </w:pPr>
            <w:r>
              <w:t>Unit title</w:t>
            </w:r>
          </w:p>
        </w:tc>
        <w:tc>
          <w:tcPr>
            <w:tcW w:w="0" w:type="auto"/>
          </w:tcPr>
          <w:p w14:paraId="0C6D8141" w14:textId="14DB483E" w:rsidR="00D064B2" w:rsidRPr="00D83DA1" w:rsidRDefault="00DC65E5" w:rsidP="00D83DA1">
            <w:pPr>
              <w:pStyle w:val="Tablepara0"/>
            </w:pPr>
            <w:r w:rsidRPr="00D83DA1">
              <w:t>Wetlands</w:t>
            </w:r>
          </w:p>
        </w:tc>
      </w:tr>
      <w:tr w:rsidR="00D064B2" w14:paraId="6693CA5F" w14:textId="77777777" w:rsidTr="00567474">
        <w:tc>
          <w:tcPr>
            <w:tcW w:w="2608" w:type="dxa"/>
            <w:tcBorders>
              <w:top w:val="single" w:sz="8" w:space="0" w:color="C3D600"/>
              <w:bottom w:val="single" w:sz="8" w:space="0" w:color="C3D600"/>
            </w:tcBorders>
            <w:shd w:val="clear" w:color="auto" w:fill="EDF3B2"/>
          </w:tcPr>
          <w:p w14:paraId="1F1DC693" w14:textId="77777777" w:rsidR="00D064B2" w:rsidRDefault="00D064B2" w:rsidP="00CF1277">
            <w:pPr>
              <w:pStyle w:val="Tableheader1"/>
            </w:pPr>
            <w:r>
              <w:t>Learning Area</w:t>
            </w:r>
          </w:p>
        </w:tc>
        <w:tc>
          <w:tcPr>
            <w:tcW w:w="0" w:type="auto"/>
          </w:tcPr>
          <w:p w14:paraId="32B1B5AF" w14:textId="3B6F2267" w:rsidR="000F54F5" w:rsidRPr="00D83DA1" w:rsidRDefault="00CF1277" w:rsidP="00D83DA1">
            <w:pPr>
              <w:pStyle w:val="Tablepara0"/>
            </w:pPr>
            <w:r w:rsidRPr="00D83DA1">
              <w:t>Science</w:t>
            </w:r>
          </w:p>
        </w:tc>
      </w:tr>
      <w:tr w:rsidR="009A366B" w14:paraId="1A76822F" w14:textId="77777777" w:rsidTr="00567474">
        <w:tc>
          <w:tcPr>
            <w:tcW w:w="2608" w:type="dxa"/>
            <w:tcBorders>
              <w:top w:val="single" w:sz="8" w:space="0" w:color="C3D600"/>
              <w:bottom w:val="single" w:sz="8" w:space="0" w:color="C3D600"/>
            </w:tcBorders>
            <w:shd w:val="clear" w:color="auto" w:fill="EDF3B2"/>
          </w:tcPr>
          <w:p w14:paraId="138AA3CB" w14:textId="6223ACC7" w:rsidR="009A366B" w:rsidRDefault="00D83DA1" w:rsidP="00D83DA1">
            <w:pPr>
              <w:pStyle w:val="Tableheader1"/>
            </w:pPr>
            <w:r>
              <w:t>Science Understanding</w:t>
            </w:r>
            <w:r>
              <w:br/>
            </w:r>
            <w:r w:rsidR="009A366B">
              <w:t>(sub-strand)</w:t>
            </w:r>
          </w:p>
        </w:tc>
        <w:tc>
          <w:tcPr>
            <w:tcW w:w="0" w:type="auto"/>
          </w:tcPr>
          <w:p w14:paraId="4768CC68" w14:textId="3BE49A14" w:rsidR="00E450D3" w:rsidRPr="00D83DA1" w:rsidRDefault="009A366B" w:rsidP="00D83DA1">
            <w:pPr>
              <w:pStyle w:val="Tablepara0"/>
            </w:pPr>
            <w:r w:rsidRPr="00D83DA1">
              <w:t>Biological sciences</w:t>
            </w:r>
            <w:r w:rsidR="00E450D3" w:rsidRPr="00D83DA1">
              <w:t xml:space="preserve"> and</w:t>
            </w:r>
            <w:r w:rsidR="008557E2">
              <w:t xml:space="preserve"> </w:t>
            </w:r>
            <w:r w:rsidR="00F76A28" w:rsidRPr="00D83DA1">
              <w:t>Earth and space s</w:t>
            </w:r>
            <w:r w:rsidR="00E450D3" w:rsidRPr="00D83DA1">
              <w:t>ciences</w:t>
            </w:r>
          </w:p>
        </w:tc>
      </w:tr>
      <w:tr w:rsidR="00D064B2" w14:paraId="0E610CFF" w14:textId="77777777" w:rsidTr="00567474">
        <w:tc>
          <w:tcPr>
            <w:tcW w:w="2608" w:type="dxa"/>
            <w:tcBorders>
              <w:top w:val="single" w:sz="8" w:space="0" w:color="C3D600"/>
              <w:bottom w:val="single" w:sz="8" w:space="0" w:color="C3D600"/>
            </w:tcBorders>
            <w:shd w:val="clear" w:color="auto" w:fill="EDF3B2"/>
          </w:tcPr>
          <w:p w14:paraId="21F5717E" w14:textId="77777777" w:rsidR="00D064B2" w:rsidRDefault="00D064B2" w:rsidP="00CF1277">
            <w:pPr>
              <w:pStyle w:val="Tableheader1"/>
            </w:pPr>
            <w:r>
              <w:t>Year level</w:t>
            </w:r>
          </w:p>
        </w:tc>
        <w:tc>
          <w:tcPr>
            <w:tcW w:w="0" w:type="auto"/>
          </w:tcPr>
          <w:p w14:paraId="557F4403" w14:textId="0DA826B6" w:rsidR="00D064B2" w:rsidRPr="00D83DA1" w:rsidRDefault="00DC65E5" w:rsidP="00D83DA1">
            <w:pPr>
              <w:pStyle w:val="Tablepara0"/>
            </w:pPr>
            <w:r w:rsidRPr="00D83DA1">
              <w:t>7</w:t>
            </w:r>
          </w:p>
        </w:tc>
      </w:tr>
      <w:tr w:rsidR="00D064B2" w14:paraId="5FD76CA1" w14:textId="77777777" w:rsidTr="00567474">
        <w:tc>
          <w:tcPr>
            <w:tcW w:w="2608" w:type="dxa"/>
            <w:tcBorders>
              <w:top w:val="single" w:sz="8" w:space="0" w:color="C3D600"/>
              <w:bottom w:val="single" w:sz="8" w:space="0" w:color="C3D600"/>
            </w:tcBorders>
            <w:shd w:val="clear" w:color="auto" w:fill="EDF3B2"/>
          </w:tcPr>
          <w:p w14:paraId="6F889623" w14:textId="77777777" w:rsidR="00D064B2" w:rsidRDefault="00D064B2" w:rsidP="00CF1277">
            <w:pPr>
              <w:pStyle w:val="Tableheader1"/>
            </w:pPr>
            <w:r>
              <w:t>Duration</w:t>
            </w:r>
          </w:p>
        </w:tc>
        <w:tc>
          <w:tcPr>
            <w:tcW w:w="0" w:type="auto"/>
          </w:tcPr>
          <w:p w14:paraId="74CD457C" w14:textId="77777777" w:rsidR="00C6398F" w:rsidRPr="00DB3A25" w:rsidRDefault="00C6398F" w:rsidP="00D83DA1">
            <w:pPr>
              <w:pStyle w:val="Tablepara0"/>
            </w:pPr>
            <w:r w:rsidRPr="00DB3A25">
              <w:t xml:space="preserve">Approximately </w:t>
            </w:r>
            <w:r w:rsidR="00360EEA">
              <w:t xml:space="preserve">10 </w:t>
            </w:r>
            <w:r w:rsidR="00DC65E5">
              <w:t>weeks (</w:t>
            </w:r>
            <w:r w:rsidR="00360EEA">
              <w:t>2</w:t>
            </w:r>
            <w:r w:rsidR="003C2857">
              <w:t>1</w:t>
            </w:r>
            <w:r w:rsidR="00360EEA">
              <w:t xml:space="preserve"> </w:t>
            </w:r>
            <w:r w:rsidRPr="00DB3A25">
              <w:t>lessons)*</w:t>
            </w:r>
          </w:p>
          <w:p w14:paraId="4FA09DED" w14:textId="20A14DA6" w:rsidR="008D2207" w:rsidRPr="00996EE3" w:rsidRDefault="00310C33" w:rsidP="00D83DA1">
            <w:pPr>
              <w:pStyle w:val="Commentsline"/>
              <w:rPr>
                <w:highlight w:val="yellow"/>
              </w:rPr>
            </w:pPr>
            <w:r>
              <w:t>*</w:t>
            </w:r>
            <w:r w:rsidR="00C6398F" w:rsidRPr="00310C33">
              <w:t xml:space="preserve">based on </w:t>
            </w:r>
            <w:r w:rsidR="00DC65E5" w:rsidRPr="00310C33">
              <w:t xml:space="preserve">approximately </w:t>
            </w:r>
            <w:r w:rsidR="00C6398F" w:rsidRPr="00310C33">
              <w:t xml:space="preserve">2 lessons of science per week for Year </w:t>
            </w:r>
            <w:r w:rsidR="00DC65E5" w:rsidRPr="00310C33">
              <w:t xml:space="preserve">7 </w:t>
            </w:r>
            <w:r w:rsidR="0045303F" w:rsidRPr="00310C33">
              <w:br/>
            </w:r>
            <w:r w:rsidR="00C6398F" w:rsidRPr="00310C33">
              <w:t>(50 min</w:t>
            </w:r>
            <w:r w:rsidR="0035010A" w:rsidRPr="00310C33">
              <w:t>utes</w:t>
            </w:r>
            <w:r w:rsidR="00C6398F" w:rsidRPr="00310C33">
              <w:t xml:space="preserve"> per lesson)</w:t>
            </w:r>
          </w:p>
        </w:tc>
      </w:tr>
      <w:tr w:rsidR="00D064B2" w14:paraId="5058216C" w14:textId="77777777" w:rsidTr="00567474">
        <w:tc>
          <w:tcPr>
            <w:tcW w:w="2608" w:type="dxa"/>
            <w:tcBorders>
              <w:top w:val="single" w:sz="8" w:space="0" w:color="C3D600"/>
              <w:bottom w:val="single" w:sz="12" w:space="0" w:color="C3D600"/>
            </w:tcBorders>
            <w:shd w:val="clear" w:color="auto" w:fill="EDF3B2"/>
          </w:tcPr>
          <w:p w14:paraId="56EAFF00" w14:textId="77777777" w:rsidR="00D064B2" w:rsidRDefault="00D064B2" w:rsidP="00CF1277">
            <w:pPr>
              <w:pStyle w:val="Tableheader1"/>
            </w:pPr>
            <w:r>
              <w:t>Unit description</w:t>
            </w:r>
          </w:p>
        </w:tc>
        <w:tc>
          <w:tcPr>
            <w:tcW w:w="0" w:type="auto"/>
          </w:tcPr>
          <w:p w14:paraId="523D314F" w14:textId="77777777" w:rsidR="00046968" w:rsidRDefault="00360EEA" w:rsidP="00D83DA1">
            <w:r w:rsidRPr="00C33324">
              <w:t>In this unit</w:t>
            </w:r>
            <w:r w:rsidR="0035010A">
              <w:t>,</w:t>
            </w:r>
            <w:r w:rsidRPr="00C33324">
              <w:t xml:space="preserve"> students will investigate different wetland types. They will describe how wetlands are part of the water cycle. Students will identify different animals that live in wetlands and group and classify them. Students will recognise and understand the interactions </w:t>
            </w:r>
            <w:r w:rsidR="0063660F">
              <w:t xml:space="preserve">between living things </w:t>
            </w:r>
            <w:r w:rsidRPr="00C33324">
              <w:t>in food chains and food webs in a wetland</w:t>
            </w:r>
            <w:r w:rsidR="0035010A">
              <w:t>,</w:t>
            </w:r>
            <w:r w:rsidRPr="00C33324">
              <w:t xml:space="preserve"> and how human activity can affect these interactions. Students will understand and investigate water health of a wetland and consider </w:t>
            </w:r>
            <w:r w:rsidR="000019A2" w:rsidRPr="00C33324">
              <w:t>threats to wetland health</w:t>
            </w:r>
            <w:r w:rsidR="00C33324" w:rsidRPr="00C33324">
              <w:t xml:space="preserve"> and how to manage </w:t>
            </w:r>
            <w:r w:rsidR="0035010A">
              <w:t>it</w:t>
            </w:r>
            <w:r w:rsidR="000019A2" w:rsidRPr="00C33324">
              <w:t>.</w:t>
            </w:r>
          </w:p>
          <w:p w14:paraId="2CDA5E15" w14:textId="672CA069" w:rsidR="008557E2" w:rsidRPr="00360EEA" w:rsidRDefault="008557E2" w:rsidP="00D83DA1">
            <w:pPr>
              <w:rPr>
                <w:rStyle w:val="Templatenotes"/>
                <w:vanish w:val="0"/>
                <w:color w:val="auto"/>
              </w:rPr>
            </w:pPr>
          </w:p>
        </w:tc>
      </w:tr>
    </w:tbl>
    <w:p w14:paraId="6007053F" w14:textId="77777777" w:rsidR="000A6D1C" w:rsidRDefault="000A6D1C" w:rsidP="00D064B2"/>
    <w:p w14:paraId="08613A00" w14:textId="77777777" w:rsidR="00D064B2" w:rsidRDefault="000A6D1C" w:rsidP="000A6D1C">
      <w:pPr>
        <w:pStyle w:val="Heading1"/>
        <w:rPr>
          <w:rFonts w:hint="eastAsia"/>
        </w:rPr>
      </w:pPr>
      <w:bookmarkStart w:id="3" w:name="_Toc443483788"/>
      <w:r>
        <w:lastRenderedPageBreak/>
        <w:t>Teacher information</w:t>
      </w:r>
      <w:bookmarkEnd w:id="3"/>
    </w:p>
    <w:p w14:paraId="14FACBFF" w14:textId="77777777" w:rsidR="000A6D1C" w:rsidRDefault="000A6D1C" w:rsidP="000A6D1C">
      <w:pPr>
        <w:pStyle w:val="Heading2"/>
      </w:pPr>
      <w:r>
        <w:t>Safety and risk management</w:t>
      </w:r>
    </w:p>
    <w:p w14:paraId="7470BFBD" w14:textId="77777777" w:rsidR="00A87CA0" w:rsidRPr="00917AE6" w:rsidRDefault="00A87CA0" w:rsidP="00917AE6">
      <w:r w:rsidRPr="00917AE6">
        <w:t>You will need to identify safety issues and conduct your own curriculum activity risk assessment</w:t>
      </w:r>
      <w:r w:rsidR="00E63046" w:rsidRPr="00917AE6">
        <w:t>s</w:t>
      </w:r>
      <w:r w:rsidRPr="00917AE6">
        <w:t xml:space="preserve"> for all activities and excursions in this unit.</w:t>
      </w:r>
    </w:p>
    <w:p w14:paraId="2478A827" w14:textId="29933A98" w:rsidR="005E50CE" w:rsidRPr="00917AE6" w:rsidRDefault="00A87CA0" w:rsidP="00917AE6">
      <w:r w:rsidRPr="00917AE6">
        <w:t xml:space="preserve">For advice and documents refer to the Department of Education and Training Curriculum Activity Risk Assessment Guidelines: </w:t>
      </w:r>
      <w:hyperlink r:id="rId23" w:history="1">
        <w:r w:rsidRPr="00917AE6">
          <w:rPr>
            <w:rStyle w:val="Hyperlink"/>
          </w:rPr>
          <w:t>http://education.qld.gov.au/health/safety/hazards/curriculum-activities.html</w:t>
        </w:r>
      </w:hyperlink>
    </w:p>
    <w:p w14:paraId="43D7A8A0" w14:textId="77777777" w:rsidR="009A366B" w:rsidRPr="00917AE6" w:rsidRDefault="009A366B" w:rsidP="00917AE6">
      <w:r w:rsidRPr="00917AE6">
        <w:t>The actual risk level for activities in this unit will vary according to the specific circumstances of the activity and your school and classroom context. You must consider all circumstances when you complete a risk assessment. Examples of considerations include, but are not limited to:</w:t>
      </w:r>
    </w:p>
    <w:p w14:paraId="436CCE67" w14:textId="77777777" w:rsidR="009A366B" w:rsidRPr="00917AE6" w:rsidRDefault="009A366B" w:rsidP="00917AE6">
      <w:pPr>
        <w:pStyle w:val="Normalbullet1-nospacing"/>
      </w:pPr>
      <w:r w:rsidRPr="00917AE6">
        <w:t>Is the activity occurring within or outside of school grounds e.g. an excursion?</w:t>
      </w:r>
    </w:p>
    <w:p w14:paraId="40371BD0" w14:textId="77777777" w:rsidR="00C40EC4" w:rsidRPr="00917AE6" w:rsidRDefault="00C40EC4" w:rsidP="00917AE6">
      <w:pPr>
        <w:pStyle w:val="Normalbullet1-nospacing"/>
      </w:pPr>
      <w:r w:rsidRPr="00917AE6">
        <w:t>Will students be in the sun? What sun protection will students have?</w:t>
      </w:r>
    </w:p>
    <w:p w14:paraId="1D32BE9A" w14:textId="77777777" w:rsidR="009A366B" w:rsidRPr="00917AE6" w:rsidRDefault="009A366B" w:rsidP="00917AE6">
      <w:pPr>
        <w:pStyle w:val="Normalbullet1-nospacing"/>
      </w:pPr>
      <w:r w:rsidRPr="00917AE6">
        <w:t>How will students be supervised during the activity?</w:t>
      </w:r>
    </w:p>
    <w:p w14:paraId="3EC6CAB9" w14:textId="77777777" w:rsidR="009A366B" w:rsidRPr="00917AE6" w:rsidRDefault="009A366B" w:rsidP="00917AE6">
      <w:pPr>
        <w:pStyle w:val="Normalbullet1-nospacing"/>
      </w:pPr>
      <w:r w:rsidRPr="00917AE6">
        <w:t>What will students do during the activity?</w:t>
      </w:r>
    </w:p>
    <w:p w14:paraId="6B5BFE8F" w14:textId="77777777" w:rsidR="009A366B" w:rsidRPr="00917AE6" w:rsidRDefault="009A366B" w:rsidP="00917AE6">
      <w:pPr>
        <w:pStyle w:val="Normalbullet1-nospacing"/>
      </w:pPr>
      <w:r w:rsidRPr="00917AE6">
        <w:t>Are there any special student considerations e.g. medical, behavioural or special needs?</w:t>
      </w:r>
    </w:p>
    <w:p w14:paraId="4341AE9B" w14:textId="77777777" w:rsidR="009A366B" w:rsidRPr="00917AE6" w:rsidRDefault="009A366B" w:rsidP="00917AE6">
      <w:pPr>
        <w:pStyle w:val="Normalbullet1-nospacing"/>
      </w:pPr>
      <w:r w:rsidRPr="00917AE6">
        <w:t>What hazards do you need to take into account e.g. hazardou</w:t>
      </w:r>
      <w:r w:rsidR="00C45BA8" w:rsidRPr="00917AE6">
        <w:t>s subs</w:t>
      </w:r>
      <w:r w:rsidR="00DC65E5" w:rsidRPr="00917AE6">
        <w:t>tances, tools or equipment</w:t>
      </w:r>
      <w:r w:rsidR="00360EEA" w:rsidRPr="00917AE6">
        <w:t xml:space="preserve">? Potential for insect bites? Locational hazards e.g. slipping, falling? </w:t>
      </w:r>
    </w:p>
    <w:p w14:paraId="49D4577C" w14:textId="77777777" w:rsidR="008A1743" w:rsidRPr="008A1743" w:rsidRDefault="000A6D1C" w:rsidP="008A1743">
      <w:pPr>
        <w:pStyle w:val="Heading2"/>
      </w:pPr>
      <w:r>
        <w:t>Unit details</w:t>
      </w:r>
    </w:p>
    <w:p w14:paraId="722D0E74" w14:textId="77777777" w:rsidR="003A609B" w:rsidRPr="00917AE6" w:rsidRDefault="00333D5A" w:rsidP="00917AE6">
      <w:r w:rsidRPr="00917AE6">
        <w:t xml:space="preserve">The Great Barrier Reef Marine Park Authority (GBRMPA) </w:t>
      </w:r>
      <w:r w:rsidR="006D503D" w:rsidRPr="00917AE6">
        <w:t xml:space="preserve">Wetlands </w:t>
      </w:r>
      <w:r w:rsidR="009A4498" w:rsidRPr="00917AE6">
        <w:t xml:space="preserve">is a </w:t>
      </w:r>
      <w:r w:rsidR="00B12B6C" w:rsidRPr="00917AE6">
        <w:t xml:space="preserve">Year </w:t>
      </w:r>
      <w:r w:rsidR="00DC65E5" w:rsidRPr="00917AE6">
        <w:t>7</w:t>
      </w:r>
      <w:r w:rsidRPr="00917AE6">
        <w:t xml:space="preserve"> </w:t>
      </w:r>
      <w:r w:rsidR="0035672C" w:rsidRPr="00917AE6">
        <w:t xml:space="preserve">Science </w:t>
      </w:r>
      <w:r w:rsidRPr="00917AE6">
        <w:t xml:space="preserve">unit of work. </w:t>
      </w:r>
      <w:r w:rsidR="003A609B" w:rsidRPr="00917AE6">
        <w:t>The content descriptions</w:t>
      </w:r>
      <w:r w:rsidRPr="00917AE6">
        <w:t xml:space="preserve"> for this unit are from </w:t>
      </w:r>
      <w:r w:rsidR="003A609B" w:rsidRPr="00917AE6">
        <w:t>the Australian</w:t>
      </w:r>
      <w:r w:rsidRPr="00917AE6">
        <w:t xml:space="preserve"> Curriculum</w:t>
      </w:r>
      <w:r w:rsidR="00A87CA0" w:rsidRPr="00917AE6">
        <w:t xml:space="preserve">: Science (Version 7.4 dated 30th March 2015 </w:t>
      </w:r>
      <w:hyperlink r:id="rId24" w:history="1">
        <w:r w:rsidR="003A609B" w:rsidRPr="00917AE6">
          <w:rPr>
            <w:rStyle w:val="Hyperlink"/>
          </w:rPr>
          <w:t>http://www.australiancurriculum.edu.au</w:t>
        </w:r>
      </w:hyperlink>
      <w:r w:rsidR="00A87CA0" w:rsidRPr="00917AE6">
        <w:t>)</w:t>
      </w:r>
      <w:r w:rsidR="003A609B" w:rsidRPr="00917AE6">
        <w:t>.</w:t>
      </w:r>
    </w:p>
    <w:p w14:paraId="51A22282" w14:textId="77777777" w:rsidR="00610C28" w:rsidRPr="00917AE6" w:rsidRDefault="003A609B" w:rsidP="00917AE6">
      <w:r w:rsidRPr="00917AE6">
        <w:t>The unit follows the inquiry-</w:t>
      </w:r>
      <w:r w:rsidR="00333D5A" w:rsidRPr="00917AE6">
        <w:t>based 5Es approach to teaching science</w:t>
      </w:r>
      <w:r w:rsidR="00610C28" w:rsidRPr="00917AE6">
        <w:t>. The inquiry questions that underpin the unit are:</w:t>
      </w:r>
    </w:p>
    <w:p w14:paraId="5412C146" w14:textId="77777777" w:rsidR="00DC65E5" w:rsidRPr="00917AE6" w:rsidRDefault="00DC65E5" w:rsidP="00917AE6">
      <w:pPr>
        <w:pStyle w:val="Normalbullet1-nospacing"/>
      </w:pPr>
      <w:r w:rsidRPr="00917AE6">
        <w:t>What are wetlands and how are they classified?</w:t>
      </w:r>
    </w:p>
    <w:p w14:paraId="6E8D716B" w14:textId="77777777" w:rsidR="00360EEA" w:rsidRPr="00917AE6" w:rsidRDefault="00360EEA" w:rsidP="00917AE6">
      <w:pPr>
        <w:pStyle w:val="Normalbullet1-nospacing"/>
      </w:pPr>
      <w:r w:rsidRPr="00917AE6">
        <w:t>What is the importance of water cycles in wetlands?</w:t>
      </w:r>
    </w:p>
    <w:p w14:paraId="434511A7" w14:textId="77777777" w:rsidR="00DC65E5" w:rsidRPr="00917AE6" w:rsidRDefault="00DC65E5" w:rsidP="00917AE6">
      <w:pPr>
        <w:pStyle w:val="Normalbullet1-nospacing"/>
      </w:pPr>
      <w:r w:rsidRPr="00917AE6">
        <w:t>What organisms live in wetlands and how are they classified?</w:t>
      </w:r>
    </w:p>
    <w:p w14:paraId="4BC31034" w14:textId="77777777" w:rsidR="00DC65E5" w:rsidRPr="00917AE6" w:rsidRDefault="00DC65E5" w:rsidP="00917AE6">
      <w:pPr>
        <w:pStyle w:val="Normalbullet1-nospacing"/>
      </w:pPr>
      <w:r w:rsidRPr="00917AE6">
        <w:t>What are food chains and food webs and how are they used to describe interactions between organisms in wetlands?</w:t>
      </w:r>
    </w:p>
    <w:p w14:paraId="1551813F" w14:textId="77777777" w:rsidR="00DC65E5" w:rsidRPr="00917AE6" w:rsidRDefault="00DC65E5" w:rsidP="00917AE6">
      <w:pPr>
        <w:pStyle w:val="Normalbullet1-nospacing"/>
      </w:pPr>
      <w:r w:rsidRPr="00917AE6">
        <w:t>Why are wetlands such an important part of the Australian environment?</w:t>
      </w:r>
    </w:p>
    <w:p w14:paraId="72D80601" w14:textId="77777777" w:rsidR="00DC65E5" w:rsidRPr="00917AE6" w:rsidRDefault="00DC65E5" w:rsidP="00917AE6">
      <w:pPr>
        <w:pStyle w:val="Normalbullet1-nospacing"/>
      </w:pPr>
      <w:r w:rsidRPr="00917AE6">
        <w:t xml:space="preserve">How does nature </w:t>
      </w:r>
      <w:r w:rsidR="00360EEA" w:rsidRPr="00917AE6">
        <w:t xml:space="preserve">and humans </w:t>
      </w:r>
      <w:r w:rsidRPr="00917AE6">
        <w:t>impact the water cycle in different wetlands?</w:t>
      </w:r>
    </w:p>
    <w:p w14:paraId="646B5670" w14:textId="77777777" w:rsidR="00360EEA" w:rsidRPr="00917AE6" w:rsidRDefault="00360EEA" w:rsidP="00917AE6">
      <w:pPr>
        <w:pStyle w:val="Normalbullet1-nospacing"/>
      </w:pPr>
      <w:r w:rsidRPr="00917AE6">
        <w:t>What recommendations could be made to care for and improve the quality of wetlands in Australia?</w:t>
      </w:r>
    </w:p>
    <w:p w14:paraId="04DFED1E" w14:textId="77777777" w:rsidR="0052361C" w:rsidRDefault="0052361C" w:rsidP="0052361C">
      <w:pPr>
        <w:pStyle w:val="Heading2"/>
      </w:pPr>
      <w:r>
        <w:t>Time allocation</w:t>
      </w:r>
    </w:p>
    <w:p w14:paraId="1D9856FE" w14:textId="4AC91E9E" w:rsidR="00333D5A" w:rsidRPr="00917AE6" w:rsidRDefault="00610C28" w:rsidP="00917AE6">
      <w:r w:rsidRPr="00917AE6">
        <w:t>The unit is based on</w:t>
      </w:r>
      <w:r w:rsidR="00E52983" w:rsidRPr="00917AE6">
        <w:t xml:space="preserve"> </w:t>
      </w:r>
      <w:r w:rsidR="00DC65E5" w:rsidRPr="00917AE6">
        <w:t xml:space="preserve">approximately </w:t>
      </w:r>
      <w:r w:rsidR="009A4498" w:rsidRPr="00917AE6">
        <w:t>two</w:t>
      </w:r>
      <w:r w:rsidR="00A1541E" w:rsidRPr="00917AE6">
        <w:t xml:space="preserve"> </w:t>
      </w:r>
      <w:r w:rsidR="009A366B" w:rsidRPr="00917AE6">
        <w:t>lesson</w:t>
      </w:r>
      <w:r w:rsidR="008A1743" w:rsidRPr="00917AE6">
        <w:t>s</w:t>
      </w:r>
      <w:r w:rsidR="009A366B" w:rsidRPr="00917AE6">
        <w:t xml:space="preserve"> of science per week </w:t>
      </w:r>
      <w:r w:rsidR="00996EE3" w:rsidRPr="00917AE6">
        <w:t>for</w:t>
      </w:r>
      <w:r w:rsidR="00B12B6C" w:rsidRPr="00917AE6">
        <w:t xml:space="preserve"> Year </w:t>
      </w:r>
      <w:r w:rsidR="00DC65E5" w:rsidRPr="00917AE6">
        <w:t>7</w:t>
      </w:r>
      <w:r w:rsidR="00333D5A" w:rsidRPr="00917AE6">
        <w:t xml:space="preserve"> students. Each lesson is approximately </w:t>
      </w:r>
      <w:r w:rsidR="009A366B" w:rsidRPr="00917AE6">
        <w:t>50</w:t>
      </w:r>
      <w:r w:rsidR="00333D5A" w:rsidRPr="00917AE6">
        <w:t xml:space="preserve"> minutes </w:t>
      </w:r>
      <w:r w:rsidR="00E63046" w:rsidRPr="00917AE6">
        <w:t>long</w:t>
      </w:r>
      <w:r w:rsidR="009A4498" w:rsidRPr="00917AE6">
        <w:t>.</w:t>
      </w:r>
    </w:p>
    <w:p w14:paraId="634FB84D" w14:textId="7795D995" w:rsidR="00996EE3" w:rsidRPr="00917AE6" w:rsidRDefault="00333D5A" w:rsidP="00917AE6">
      <w:r w:rsidRPr="00917AE6">
        <w:t xml:space="preserve">The overall unit, or the individual lessons, </w:t>
      </w:r>
      <w:r w:rsidR="00E52983" w:rsidRPr="00917AE6">
        <w:t>can</w:t>
      </w:r>
      <w:r w:rsidRPr="00917AE6">
        <w:t xml:space="preserve"> be extended or shortened to cater for individual classes as deemed necessary by</w:t>
      </w:r>
      <w:r w:rsidR="00917AE6" w:rsidRPr="00917AE6">
        <w:t xml:space="preserve"> the class teacher.</w:t>
      </w:r>
    </w:p>
    <w:p w14:paraId="045E43E8" w14:textId="77777777" w:rsidR="000A6D1C" w:rsidRDefault="000A6D1C" w:rsidP="000A6D1C">
      <w:pPr>
        <w:pStyle w:val="Heading2"/>
      </w:pPr>
      <w:r>
        <w:lastRenderedPageBreak/>
        <w:t>Unit aims</w:t>
      </w:r>
    </w:p>
    <w:p w14:paraId="2F5FDE45" w14:textId="0F9B24F3" w:rsidR="00DC65E5" w:rsidRPr="00917AE6" w:rsidRDefault="00DC65E5" w:rsidP="00917AE6">
      <w:r w:rsidRPr="00917AE6">
        <w:t>The lessons are structured to build students’ knowledge of wetlands to reach the final goal of being able to classify and diagnose wetlands according to their attributes, and propose ways of creating a more sustainable environment usi</w:t>
      </w:r>
      <w:r w:rsidR="00917AE6">
        <w:t>ng their knowledge of wetlands.</w:t>
      </w:r>
    </w:p>
    <w:p w14:paraId="7B60BC8F" w14:textId="4DE53559" w:rsidR="00DC65E5" w:rsidRPr="00917AE6" w:rsidRDefault="00DC65E5" w:rsidP="00917AE6">
      <w:r w:rsidRPr="00917AE6">
        <w:t xml:space="preserve">Wetlands play a vital role in water quality throughout ecosystems which have direct and indirect impacts on the Great Barrier Reef (for more information on wetlands and the Great Barrier Reef see below in ‘Wetland – background information’ and also </w:t>
      </w:r>
      <w:hyperlink r:id="rId25" w:history="1">
        <w:r w:rsidR="008E2B8B" w:rsidRPr="00917AE6">
          <w:rPr>
            <w:rStyle w:val="Hyperlink"/>
          </w:rPr>
          <w:t>http://www.gbrmpa.gov.au</w:t>
        </w:r>
      </w:hyperlink>
      <w:r w:rsidR="00917AE6">
        <w:t>).</w:t>
      </w:r>
    </w:p>
    <w:p w14:paraId="1F0A4E8A" w14:textId="20A8660C" w:rsidR="00DC65E5" w:rsidRPr="00917AE6" w:rsidRDefault="00DC65E5" w:rsidP="00917AE6">
      <w:r w:rsidRPr="00917AE6">
        <w:t>Teaching students about wetlands will build their environmental knowledge and encourage their understanding of sustainability and stewardship.</w:t>
      </w:r>
    </w:p>
    <w:p w14:paraId="7593249A" w14:textId="77777777" w:rsidR="00333D5A" w:rsidRPr="00B10CFF" w:rsidRDefault="00310C33" w:rsidP="00B10CFF">
      <w:pPr>
        <w:pStyle w:val="Heading2-Column2"/>
      </w:pPr>
      <w:r>
        <w:t>Key threats to the R</w:t>
      </w:r>
      <w:r w:rsidR="00B10CFF">
        <w:t>eef</w:t>
      </w:r>
    </w:p>
    <w:p w14:paraId="1FA012CC" w14:textId="4BE9046B" w:rsidR="005B4254" w:rsidRPr="00917AE6" w:rsidRDefault="005B4254" w:rsidP="00917AE6">
      <w:r w:rsidRPr="00917AE6">
        <w:t>GBRMPA encourages teachers, students and communities to follow the main aim of Reef Guardians – to be custodians of their local ecosystems and stewards of the Reef.  In the Great Barrier Reef Outlook Report 2014, the key threats to the Reef are identified as climate change</w:t>
      </w:r>
      <w:r w:rsidR="009B354A" w:rsidRPr="00917AE6">
        <w:t>,</w:t>
      </w:r>
      <w:r w:rsidRPr="00917AE6">
        <w:t xml:space="preserve"> land-based run-off</w:t>
      </w:r>
      <w:r w:rsidR="009B354A" w:rsidRPr="00917AE6">
        <w:t>,</w:t>
      </w:r>
      <w:r w:rsidRPr="00917AE6">
        <w:t xml:space="preserve"> coastal development</w:t>
      </w:r>
      <w:r w:rsidR="009B354A" w:rsidRPr="00917AE6">
        <w:t>,</w:t>
      </w:r>
      <w:r w:rsidRPr="00917AE6">
        <w:t xml:space="preserve"> and other direct impacts such as unsustainable fishing activities and marine debris. (See </w:t>
      </w:r>
      <w:hyperlink r:id="rId26" w:history="1">
        <w:r w:rsidR="00917AE6">
          <w:rPr>
            <w:rStyle w:val="Hyperlink"/>
          </w:rPr>
          <w:t>http://www.gbrmpa.gov.au</w:t>
        </w:r>
      </w:hyperlink>
      <w:r w:rsidRPr="00917AE6">
        <w:t xml:space="preserve"> for more information on the Outlook Report 2014).</w:t>
      </w:r>
    </w:p>
    <w:p w14:paraId="64699342" w14:textId="77777777" w:rsidR="00310840" w:rsidRPr="00917AE6" w:rsidRDefault="004E526C" w:rsidP="00917AE6">
      <w:r w:rsidRPr="00917AE6">
        <w:t>In this unit</w:t>
      </w:r>
      <w:r w:rsidR="009B354A" w:rsidRPr="00917AE6">
        <w:t>,</w:t>
      </w:r>
      <w:r w:rsidRPr="00917AE6">
        <w:t xml:space="preserve"> students explore water</w:t>
      </w:r>
      <w:r w:rsidR="009940C4" w:rsidRPr="00917AE6">
        <w:t xml:space="preserve"> and</w:t>
      </w:r>
      <w:r w:rsidRPr="00917AE6">
        <w:t xml:space="preserve"> water quality</w:t>
      </w:r>
      <w:r w:rsidR="009B354A" w:rsidRPr="00917AE6">
        <w:t>,</w:t>
      </w:r>
      <w:r w:rsidRPr="00917AE6">
        <w:t xml:space="preserve"> and consider the affect that coastal ecosystems, especially wetlands</w:t>
      </w:r>
      <w:r w:rsidR="009B354A" w:rsidRPr="00917AE6">
        <w:t>,</w:t>
      </w:r>
      <w:r w:rsidRPr="00917AE6">
        <w:t xml:space="preserve"> have on the health of the Great Barrier Reef. Students consider what attributes are required to have a wetland function optimally as well as what they can do to improve the health of their local waterways.</w:t>
      </w:r>
    </w:p>
    <w:p w14:paraId="16E8062E" w14:textId="1EB5B615" w:rsidR="00917AE6" w:rsidRPr="00917AE6" w:rsidRDefault="009A366B" w:rsidP="00917AE6">
      <w:pPr>
        <w:pStyle w:val="Heading2"/>
      </w:pPr>
      <w:r w:rsidRPr="00917AE6">
        <w:t>S</w:t>
      </w:r>
      <w:r w:rsidR="000A5FD4" w:rsidRPr="00917AE6">
        <w:t>tewardship</w:t>
      </w:r>
    </w:p>
    <w:p w14:paraId="4B800E37" w14:textId="5E36BD79" w:rsidR="005B4254" w:rsidRPr="00917AE6" w:rsidRDefault="005B4254" w:rsidP="00917AE6">
      <w:r w:rsidRPr="00917AE6">
        <w:t>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empower studen</w:t>
      </w:r>
      <w:r w:rsidR="00917AE6">
        <w:t>ts to become lifelong stewards.</w:t>
      </w:r>
    </w:p>
    <w:p w14:paraId="0AAE1EFD" w14:textId="77777777" w:rsidR="00E52983" w:rsidRPr="00917AE6" w:rsidRDefault="005B4254" w:rsidP="00917AE6">
      <w:r w:rsidRPr="00917AE6">
        <w:t>The following are examples of stewardship activities that relate to the learning experiences of this unit:</w:t>
      </w:r>
    </w:p>
    <w:p w14:paraId="54E77C91" w14:textId="77777777" w:rsidR="003238F7" w:rsidRPr="00917AE6" w:rsidRDefault="003238F7" w:rsidP="00917AE6">
      <w:pPr>
        <w:pStyle w:val="Highlightbullet1"/>
      </w:pPr>
      <w:r w:rsidRPr="00917AE6">
        <w:t>Devise a process and engage in a clean-up of local storm</w:t>
      </w:r>
      <w:r w:rsidR="00F22AAE" w:rsidRPr="00917AE6">
        <w:t>water</w:t>
      </w:r>
      <w:r w:rsidRPr="00917AE6">
        <w:t xml:space="preserve"> drains</w:t>
      </w:r>
      <w:r w:rsidR="008C462E" w:rsidRPr="00917AE6">
        <w:t>.</w:t>
      </w:r>
    </w:p>
    <w:p w14:paraId="4FA2AA68" w14:textId="77777777" w:rsidR="003238F7" w:rsidRPr="00917AE6" w:rsidRDefault="003238F7" w:rsidP="00917AE6">
      <w:pPr>
        <w:pStyle w:val="Highlightbullet1"/>
      </w:pPr>
      <w:r w:rsidRPr="00917AE6">
        <w:t>Work with local management groups and find out what can be done to improve the health of a wetland</w:t>
      </w:r>
      <w:r w:rsidR="008C462E" w:rsidRPr="00917AE6">
        <w:t>.</w:t>
      </w:r>
    </w:p>
    <w:p w14:paraId="2E70288E" w14:textId="77777777" w:rsidR="005B4254" w:rsidRPr="00917AE6" w:rsidRDefault="005B4254" w:rsidP="00917AE6">
      <w:pPr>
        <w:pStyle w:val="Highlightbullet1"/>
      </w:pPr>
      <w:r w:rsidRPr="00917AE6">
        <w:t>Study, contrast and compare different types of wetlands in your local catchment.</w:t>
      </w:r>
    </w:p>
    <w:p w14:paraId="1FD0A216" w14:textId="77777777" w:rsidR="0052361C" w:rsidRPr="00917AE6" w:rsidRDefault="005B4254" w:rsidP="00917AE6">
      <w:pPr>
        <w:pStyle w:val="Highlightbullet1"/>
      </w:pPr>
      <w:r w:rsidRPr="00917AE6">
        <w:t>Adopt a local wetland (preferably clo</w:t>
      </w:r>
      <w:r w:rsidR="00F36F71" w:rsidRPr="00917AE6">
        <w:t>se to or inside the schoolyard)</w:t>
      </w:r>
      <w:r w:rsidR="008C462E" w:rsidRPr="00917AE6">
        <w:t>.</w:t>
      </w:r>
    </w:p>
    <w:p w14:paraId="21E6D8F2" w14:textId="77777777" w:rsidR="00321793" w:rsidRPr="00917AE6" w:rsidRDefault="00321793" w:rsidP="00917AE6">
      <w:pPr>
        <w:pStyle w:val="Heading2-Newpage"/>
      </w:pPr>
      <w:r>
        <w:lastRenderedPageBreak/>
        <w:t>Citizen science participation</w:t>
      </w:r>
    </w:p>
    <w:p w14:paraId="301D832C" w14:textId="77777777" w:rsidR="006A1566" w:rsidRDefault="006A1566" w:rsidP="00F36F71">
      <w:bookmarkStart w:id="4" w:name="OLE_LINK1"/>
      <w:bookmarkStart w:id="5" w:name="OLE_LINK2"/>
      <w:r w:rsidRPr="006A1566">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bookmarkEnd w:id="4"/>
    <w:bookmarkEnd w:id="5"/>
    <w:p w14:paraId="773DFEDB" w14:textId="77777777" w:rsidR="00F36F71" w:rsidRDefault="00F36F71" w:rsidP="00F36F71">
      <w:pPr>
        <w:autoSpaceDE w:val="0"/>
        <w:autoSpaceDN w:val="0"/>
        <w:adjustRightInd w:val="0"/>
        <w:spacing w:before="0" w:after="0" w:line="240" w:lineRule="auto"/>
        <w:rPr>
          <w:rFonts w:cs="Arial"/>
          <w:color w:val="000000"/>
        </w:rPr>
      </w:pPr>
      <w:r>
        <w:rPr>
          <w:rFonts w:cs="Arial"/>
          <w:color w:val="000000"/>
        </w:rPr>
        <w:t>Example</w:t>
      </w:r>
      <w:r w:rsidRPr="00E63046">
        <w:rPr>
          <w:rFonts w:cs="Arial"/>
          <w:color w:val="000000"/>
        </w:rPr>
        <w:t xml:space="preserve">s </w:t>
      </w:r>
      <w:r>
        <w:rPr>
          <w:rFonts w:cs="Arial"/>
          <w:color w:val="000000"/>
        </w:rPr>
        <w:t>of citizen science participation are provided in the lesson plans of this unit found in the ‘Teaching sequence’ section.</w:t>
      </w:r>
    </w:p>
    <w:p w14:paraId="2BE53E29" w14:textId="77777777" w:rsidR="009A366B" w:rsidRDefault="009A366B" w:rsidP="009A366B">
      <w:pPr>
        <w:pStyle w:val="Heading2"/>
      </w:pPr>
      <w:r>
        <w:t>Building partnerships</w:t>
      </w:r>
    </w:p>
    <w:p w14:paraId="148E74A0" w14:textId="77777777" w:rsidR="00F36F71" w:rsidRPr="00917AE6" w:rsidRDefault="00F36F71" w:rsidP="00917AE6">
      <w:r w:rsidRPr="00917AE6">
        <w:t xml:space="preserve">Delivery of this unit can be enhanced by building partnerships within the school and wider community. </w:t>
      </w:r>
    </w:p>
    <w:p w14:paraId="48DAA1FE" w14:textId="77777777" w:rsidR="00F36F71" w:rsidRPr="00917AE6" w:rsidRDefault="00F36F71" w:rsidP="00917AE6">
      <w:r w:rsidRPr="00917AE6">
        <w:t>Partner organisations could include the following:</w:t>
      </w:r>
    </w:p>
    <w:p w14:paraId="068557AE" w14:textId="77777777" w:rsidR="00445680" w:rsidRPr="00917AE6" w:rsidRDefault="00445680" w:rsidP="00917AE6">
      <w:pPr>
        <w:pStyle w:val="Highlightbullet1"/>
      </w:pPr>
      <w:r w:rsidRPr="00917AE6">
        <w:t>Great Barrier Reef Marine Park Authority</w:t>
      </w:r>
    </w:p>
    <w:p w14:paraId="44816FD9" w14:textId="77777777" w:rsidR="00F36F71" w:rsidRPr="00917AE6" w:rsidRDefault="00F36F71" w:rsidP="00917AE6">
      <w:pPr>
        <w:pStyle w:val="Highlightbullet1"/>
      </w:pPr>
      <w:r w:rsidRPr="00917AE6">
        <w:t>local council</w:t>
      </w:r>
    </w:p>
    <w:p w14:paraId="34ACB62B" w14:textId="77777777" w:rsidR="00F36F71" w:rsidRPr="00917AE6" w:rsidRDefault="00F36F71" w:rsidP="00917AE6">
      <w:pPr>
        <w:pStyle w:val="Highlightbullet1"/>
      </w:pPr>
      <w:r w:rsidRPr="00917AE6">
        <w:t>Local Marine Advisory Committees (LMAC)</w:t>
      </w:r>
    </w:p>
    <w:p w14:paraId="60D55D65" w14:textId="750FC337" w:rsidR="00F36F71" w:rsidRPr="00917AE6" w:rsidRDefault="00F36F71" w:rsidP="00917AE6">
      <w:pPr>
        <w:pStyle w:val="Highlightbullet1"/>
      </w:pPr>
      <w:r w:rsidRPr="00917AE6">
        <w:t xml:space="preserve">your nearest </w:t>
      </w:r>
      <w:r w:rsidR="002A48EB" w:rsidRPr="00917AE6">
        <w:t>N</w:t>
      </w:r>
      <w:r w:rsidRPr="00917AE6">
        <w:t xml:space="preserve">atural </w:t>
      </w:r>
      <w:r w:rsidR="002A48EB" w:rsidRPr="00917AE6">
        <w:t>R</w:t>
      </w:r>
      <w:r w:rsidRPr="00917AE6">
        <w:t xml:space="preserve">esource </w:t>
      </w:r>
      <w:r w:rsidR="002A48EB" w:rsidRPr="00917AE6">
        <w:t>M</w:t>
      </w:r>
      <w:r w:rsidRPr="00917AE6">
        <w:t xml:space="preserve">anagement organisation (NRM): </w:t>
      </w:r>
      <w:hyperlink r:id="rId27" w:history="1">
        <w:r w:rsidRPr="00917AE6">
          <w:rPr>
            <w:rStyle w:val="Hyperlink"/>
          </w:rPr>
          <w:t>http://www.nrm.gov.au/regional/regional-nrm-organisations</w:t>
        </w:r>
      </w:hyperlink>
    </w:p>
    <w:p w14:paraId="746CDA5C" w14:textId="77777777" w:rsidR="00445680" w:rsidRPr="00917AE6" w:rsidRDefault="00445680" w:rsidP="00917AE6">
      <w:pPr>
        <w:pStyle w:val="Highlightbullet1"/>
      </w:pPr>
      <w:r w:rsidRPr="00917AE6">
        <w:t>Wetland Care Australia</w:t>
      </w:r>
    </w:p>
    <w:p w14:paraId="0F01E021" w14:textId="77777777" w:rsidR="00DA4AE0" w:rsidRPr="00917AE6" w:rsidRDefault="00F36F71" w:rsidP="00917AE6">
      <w:pPr>
        <w:pStyle w:val="Highlightbullet1"/>
      </w:pPr>
      <w:r w:rsidRPr="00917AE6">
        <w:t>Local universities</w:t>
      </w:r>
      <w:r w:rsidR="002A48EB" w:rsidRPr="00917AE6">
        <w:t>,</w:t>
      </w:r>
      <w:r w:rsidRPr="00917AE6">
        <w:t xml:space="preserve"> e</w:t>
      </w:r>
      <w:r w:rsidR="00DA4AE0" w:rsidRPr="00917AE6">
        <w:t xml:space="preserve">specially </w:t>
      </w:r>
      <w:r w:rsidRPr="00917AE6">
        <w:t>if the wetland is being studied</w:t>
      </w:r>
    </w:p>
    <w:p w14:paraId="56000A42" w14:textId="77777777" w:rsidR="00DF611E" w:rsidRPr="00917AE6" w:rsidRDefault="00DA4AE0" w:rsidP="00917AE6">
      <w:pPr>
        <w:pStyle w:val="Highlightbullet1"/>
      </w:pPr>
      <w:r w:rsidRPr="00917AE6">
        <w:t xml:space="preserve">Queensland Parks and Wildlife Service </w:t>
      </w:r>
    </w:p>
    <w:p w14:paraId="039D07D2" w14:textId="77777777" w:rsidR="00B50CD0" w:rsidRPr="00917AE6" w:rsidRDefault="001C1E98" w:rsidP="00917AE6">
      <w:pPr>
        <w:pStyle w:val="Heading2-Newpage"/>
      </w:pPr>
      <w:r>
        <w:lastRenderedPageBreak/>
        <w:t xml:space="preserve">Background </w:t>
      </w:r>
      <w:r w:rsidR="000A6D1C">
        <w:t>information</w:t>
      </w:r>
      <w:r w:rsidR="00327D7A">
        <w:t xml:space="preserve"> – </w:t>
      </w:r>
      <w:r w:rsidR="00DC65E5">
        <w:t>Wetlands</w:t>
      </w:r>
    </w:p>
    <w:p w14:paraId="3A41B8A4" w14:textId="77777777" w:rsidR="00DC65E5" w:rsidRPr="00DC65E5" w:rsidRDefault="00DC65E5" w:rsidP="00DC65E5">
      <w:pPr>
        <w:pStyle w:val="Heading3"/>
      </w:pPr>
      <w:r w:rsidRPr="00DC65E5">
        <w:t>What is a wetland?</w:t>
      </w:r>
    </w:p>
    <w:p w14:paraId="06552BA5" w14:textId="77777777" w:rsidR="00DC65E5" w:rsidRDefault="00DC65E5" w:rsidP="00DC65E5">
      <w:r w:rsidRPr="00DC65E5">
        <w:t>We</w:t>
      </w:r>
      <w:r>
        <w:t>t</w:t>
      </w:r>
      <w:r w:rsidRPr="00DC65E5">
        <w:t>l</w:t>
      </w:r>
      <w:r>
        <w:t>a</w:t>
      </w:r>
      <w:r w:rsidRPr="00DC65E5">
        <w:t>n</w:t>
      </w:r>
      <w:r>
        <w:t>ds</w:t>
      </w:r>
      <w:r w:rsidRPr="00DC65E5">
        <w:t xml:space="preserve"> </w:t>
      </w:r>
      <w:r>
        <w:t>are</w:t>
      </w:r>
      <w:r w:rsidRPr="00DC65E5">
        <w:t xml:space="preserve"> </w:t>
      </w:r>
      <w:r>
        <w:t>areas</w:t>
      </w:r>
      <w:r w:rsidRPr="00DC65E5">
        <w:t xml:space="preserve"> ei</w:t>
      </w:r>
      <w:r>
        <w:t>t</w:t>
      </w:r>
      <w:r w:rsidRPr="00DC65E5">
        <w:t>h</w:t>
      </w:r>
      <w:r>
        <w:t>er</w:t>
      </w:r>
      <w:r w:rsidRPr="00DC65E5">
        <w:t xml:space="preserve"> t</w:t>
      </w:r>
      <w:r>
        <w:t>e</w:t>
      </w:r>
      <w:r w:rsidRPr="00DC65E5">
        <w:t>m</w:t>
      </w:r>
      <w:r>
        <w:t>p</w:t>
      </w:r>
      <w:r w:rsidRPr="00DC65E5">
        <w:t>o</w:t>
      </w:r>
      <w:r>
        <w:t>rarily</w:t>
      </w:r>
      <w:r w:rsidRPr="00DC65E5">
        <w:t xml:space="preserve"> </w:t>
      </w:r>
      <w:r>
        <w:t>or</w:t>
      </w:r>
      <w:r w:rsidRPr="00DC65E5">
        <w:t xml:space="preserve"> </w:t>
      </w:r>
      <w:r>
        <w:t>per</w:t>
      </w:r>
      <w:r w:rsidRPr="00DC65E5">
        <w:t>m</w:t>
      </w:r>
      <w:r>
        <w:t>a</w:t>
      </w:r>
      <w:r w:rsidRPr="00DC65E5">
        <w:t>n</w:t>
      </w:r>
      <w:r>
        <w:t>e</w:t>
      </w:r>
      <w:r w:rsidRPr="00DC65E5">
        <w:t>n</w:t>
      </w:r>
      <w:r>
        <w:t>t</w:t>
      </w:r>
      <w:r w:rsidRPr="00DC65E5">
        <w:t>l</w:t>
      </w:r>
      <w:r>
        <w:t>y</w:t>
      </w:r>
      <w:r w:rsidRPr="00DC65E5">
        <w:t xml:space="preserve"> c</w:t>
      </w:r>
      <w:r>
        <w:t>o</w:t>
      </w:r>
      <w:r w:rsidRPr="00DC65E5">
        <w:t>v</w:t>
      </w:r>
      <w:r>
        <w:t>ered</w:t>
      </w:r>
      <w:r w:rsidRPr="00DC65E5">
        <w:t xml:space="preserve"> b</w:t>
      </w:r>
      <w:r>
        <w:t>y</w:t>
      </w:r>
      <w:r w:rsidRPr="00DC65E5">
        <w:t xml:space="preserve"> wa</w:t>
      </w:r>
      <w:r>
        <w:t>ter</w:t>
      </w:r>
      <w:r w:rsidRPr="00DC65E5">
        <w:t xml:space="preserve"> </w:t>
      </w:r>
      <w:r>
        <w:t>a</w:t>
      </w:r>
      <w:r w:rsidRPr="00DC65E5">
        <w:t>n</w:t>
      </w:r>
      <w:r>
        <w:t>d</w:t>
      </w:r>
      <w:r w:rsidRPr="00DC65E5">
        <w:t xml:space="preserve"> </w:t>
      </w:r>
      <w:r>
        <w:t>can</w:t>
      </w:r>
      <w:r w:rsidRPr="00DC65E5">
        <w:t xml:space="preserve"> </w:t>
      </w:r>
      <w:r>
        <w:t>be</w:t>
      </w:r>
      <w:r w:rsidRPr="00DC65E5">
        <w:t xml:space="preserve"> ei</w:t>
      </w:r>
      <w:r>
        <w:t>t</w:t>
      </w:r>
      <w:r w:rsidRPr="00DC65E5">
        <w:t>h</w:t>
      </w:r>
      <w:r>
        <w:t>er</w:t>
      </w:r>
      <w:r w:rsidRPr="00DC65E5">
        <w:t xml:space="preserve"> </w:t>
      </w:r>
      <w:r>
        <w:t>n</w:t>
      </w:r>
      <w:r w:rsidRPr="00DC65E5">
        <w:t>at</w:t>
      </w:r>
      <w:r>
        <w:t>ural</w:t>
      </w:r>
      <w:r w:rsidRPr="00DC65E5">
        <w:t xml:space="preserve"> </w:t>
      </w:r>
      <w:r>
        <w:t>or</w:t>
      </w:r>
      <w:r w:rsidRPr="00DC65E5">
        <w:t xml:space="preserve"> </w:t>
      </w:r>
      <w:r>
        <w:t>art</w:t>
      </w:r>
      <w:r w:rsidRPr="00DC65E5">
        <w:t>ifici</w:t>
      </w:r>
      <w:r>
        <w:t>al</w:t>
      </w:r>
      <w:r w:rsidRPr="00DC65E5">
        <w:t xml:space="preserve"> </w:t>
      </w:r>
      <w:r>
        <w:t>w</w:t>
      </w:r>
      <w:r w:rsidRPr="00DC65E5">
        <w:t>i</w:t>
      </w:r>
      <w:r>
        <w:t>th</w:t>
      </w:r>
      <w:r w:rsidRPr="00DC65E5">
        <w:t xml:space="preserve"> w</w:t>
      </w:r>
      <w:r>
        <w:t>a</w:t>
      </w:r>
      <w:r w:rsidRPr="00DC65E5">
        <w:t>te</w:t>
      </w:r>
      <w:r>
        <w:t>r</w:t>
      </w:r>
      <w:r w:rsidRPr="00DC65E5">
        <w:t xml:space="preserve"> </w:t>
      </w:r>
      <w:r>
        <w:t>t</w:t>
      </w:r>
      <w:r w:rsidRPr="00DC65E5">
        <w:t>h</w:t>
      </w:r>
      <w:r>
        <w:t>at</w:t>
      </w:r>
      <w:r w:rsidRPr="00DC65E5">
        <w:t xml:space="preserve"> i</w:t>
      </w:r>
      <w:r>
        <w:t>s</w:t>
      </w:r>
      <w:r w:rsidRPr="00DC65E5">
        <w:t xml:space="preserve"> </w:t>
      </w:r>
      <w:r>
        <w:t>st</w:t>
      </w:r>
      <w:r w:rsidRPr="00DC65E5">
        <w:t>il</w:t>
      </w:r>
      <w:r>
        <w:t>l</w:t>
      </w:r>
      <w:r w:rsidRPr="00DC65E5">
        <w:t xml:space="preserve"> </w:t>
      </w:r>
      <w:r>
        <w:t>or</w:t>
      </w:r>
      <w:r w:rsidRPr="00DC65E5">
        <w:t xml:space="preserve"> flo</w:t>
      </w:r>
      <w:r>
        <w:t>w</w:t>
      </w:r>
      <w:r w:rsidRPr="00DC65E5">
        <w:t>i</w:t>
      </w:r>
      <w:r>
        <w:t>n</w:t>
      </w:r>
      <w:r w:rsidRPr="00DC65E5">
        <w:t>g</w:t>
      </w:r>
      <w:r>
        <w:t>,</w:t>
      </w:r>
      <w:r w:rsidRPr="00DC65E5">
        <w:t xml:space="preserve"> f</w:t>
      </w:r>
      <w:r>
        <w:t>resh,</w:t>
      </w:r>
      <w:r w:rsidRPr="00DC65E5">
        <w:t xml:space="preserve"> </w:t>
      </w:r>
      <w:r>
        <w:t>bra</w:t>
      </w:r>
      <w:r w:rsidRPr="00DC65E5">
        <w:t>ckis</w:t>
      </w:r>
      <w:r>
        <w:t>h (</w:t>
      </w:r>
      <w:r w:rsidRPr="00DC65E5">
        <w:t>sli</w:t>
      </w:r>
      <w:r>
        <w:t>g</w:t>
      </w:r>
      <w:r w:rsidRPr="00DC65E5">
        <w:t>htl</w:t>
      </w:r>
      <w:r>
        <w:t>y</w:t>
      </w:r>
      <w:r w:rsidRPr="00DC65E5">
        <w:t xml:space="preserve"> s</w:t>
      </w:r>
      <w:r>
        <w:t>a</w:t>
      </w:r>
      <w:r w:rsidRPr="00DC65E5">
        <w:t>lty</w:t>
      </w:r>
      <w:r>
        <w:t>)</w:t>
      </w:r>
      <w:r w:rsidRPr="00DC65E5">
        <w:t xml:space="preserve"> </w:t>
      </w:r>
      <w:r>
        <w:t>or</w:t>
      </w:r>
      <w:r w:rsidRPr="00DC65E5">
        <w:t xml:space="preserve"> salty</w:t>
      </w:r>
      <w:r>
        <w:t>.</w:t>
      </w:r>
      <w:r w:rsidRPr="00DC65E5">
        <w:t xml:space="preserve"> T</w:t>
      </w:r>
      <w:r>
        <w:t>h</w:t>
      </w:r>
      <w:r w:rsidRPr="00DC65E5">
        <w:t>i</w:t>
      </w:r>
      <w:r>
        <w:t>s</w:t>
      </w:r>
      <w:r w:rsidRPr="00DC65E5">
        <w:t xml:space="preserve"> i</w:t>
      </w:r>
      <w:r>
        <w:t>nc</w:t>
      </w:r>
      <w:r w:rsidRPr="00DC65E5">
        <w:t>l</w:t>
      </w:r>
      <w:r>
        <w:t>u</w:t>
      </w:r>
      <w:r w:rsidRPr="00DC65E5">
        <w:t>d</w:t>
      </w:r>
      <w:r>
        <w:t>es</w:t>
      </w:r>
      <w:r w:rsidRPr="00DC65E5">
        <w:t xml:space="preserve"> m</w:t>
      </w:r>
      <w:r>
        <w:t>ari</w:t>
      </w:r>
      <w:r w:rsidRPr="00DC65E5">
        <w:t>n</w:t>
      </w:r>
      <w:r>
        <w:t>e</w:t>
      </w:r>
      <w:r w:rsidRPr="00DC65E5">
        <w:t xml:space="preserve"> </w:t>
      </w:r>
      <w:r>
        <w:t>wat</w:t>
      </w:r>
      <w:r w:rsidRPr="00DC65E5">
        <w:t>e</w:t>
      </w:r>
      <w:r>
        <w:t>r</w:t>
      </w:r>
      <w:r w:rsidRPr="00DC65E5">
        <w:t xml:space="preserve"> whic</w:t>
      </w:r>
      <w:r>
        <w:t>h</w:t>
      </w:r>
      <w:r w:rsidRPr="00DC65E5">
        <w:t xml:space="preserve"> i</w:t>
      </w:r>
      <w:r>
        <w:t>s</w:t>
      </w:r>
      <w:r w:rsidRPr="00DC65E5">
        <w:t xml:space="preserve"> </w:t>
      </w:r>
      <w:r>
        <w:t>no</w:t>
      </w:r>
      <w:r w:rsidRPr="00DC65E5">
        <w:t xml:space="preserve"> m</w:t>
      </w:r>
      <w:r>
        <w:t>ore</w:t>
      </w:r>
      <w:r w:rsidRPr="00DC65E5">
        <w:t xml:space="preserve"> </w:t>
      </w:r>
      <w:r>
        <w:t>th</w:t>
      </w:r>
      <w:r w:rsidRPr="00DC65E5">
        <w:t>a</w:t>
      </w:r>
      <w:r>
        <w:t>n</w:t>
      </w:r>
      <w:r w:rsidRPr="00DC65E5">
        <w:t xml:space="preserve"> </w:t>
      </w:r>
      <w:r>
        <w:t>s</w:t>
      </w:r>
      <w:r w:rsidRPr="00DC65E5">
        <w:t>i</w:t>
      </w:r>
      <w:r>
        <w:t>x</w:t>
      </w:r>
      <w:r w:rsidRPr="00DC65E5">
        <w:t xml:space="preserve"> m</w:t>
      </w:r>
      <w:r>
        <w:t>et</w:t>
      </w:r>
      <w:r w:rsidRPr="00DC65E5">
        <w:t>r</w:t>
      </w:r>
      <w:r>
        <w:t>es</w:t>
      </w:r>
      <w:r w:rsidRPr="00DC65E5">
        <w:t xml:space="preserve"> </w:t>
      </w:r>
      <w:r>
        <w:t>d</w:t>
      </w:r>
      <w:r w:rsidRPr="00DC65E5">
        <w:t>ee</w:t>
      </w:r>
      <w:r>
        <w:t>p</w:t>
      </w:r>
      <w:r w:rsidRPr="00DC65E5">
        <w:t xml:space="preserve"> a</w:t>
      </w:r>
      <w:r>
        <w:t>t</w:t>
      </w:r>
      <w:r w:rsidRPr="00DC65E5">
        <w:t xml:space="preserve"> lo</w:t>
      </w:r>
      <w:r>
        <w:t>w</w:t>
      </w:r>
      <w:r w:rsidRPr="00DC65E5">
        <w:t xml:space="preserve"> </w:t>
      </w:r>
      <w:r>
        <w:t>t</w:t>
      </w:r>
      <w:r w:rsidRPr="00DC65E5">
        <w:t>i</w:t>
      </w:r>
      <w:r>
        <w:t>d</w:t>
      </w:r>
      <w:r w:rsidRPr="00DC65E5">
        <w:t>e</w:t>
      </w:r>
      <w:r>
        <w:t>.</w:t>
      </w:r>
      <w:r w:rsidRPr="00DC65E5">
        <w:t xml:space="preserve"> </w:t>
      </w:r>
    </w:p>
    <w:p w14:paraId="0C781809" w14:textId="77777777" w:rsidR="00DC65E5" w:rsidRDefault="00DC65E5" w:rsidP="00DC65E5">
      <w:r w:rsidRPr="00DC65E5">
        <w:t>W</w:t>
      </w:r>
      <w:r>
        <w:t>et</w:t>
      </w:r>
      <w:r w:rsidRPr="00DC65E5">
        <w:t>l</w:t>
      </w:r>
      <w:r>
        <w:t>a</w:t>
      </w:r>
      <w:r w:rsidRPr="00DC65E5">
        <w:t>n</w:t>
      </w:r>
      <w:r>
        <w:t>ds</w:t>
      </w:r>
      <w:r w:rsidRPr="00DC65E5">
        <w:t xml:space="preserve"> </w:t>
      </w:r>
      <w:r>
        <w:t>o</w:t>
      </w:r>
      <w:r w:rsidRPr="00DC65E5">
        <w:t>f</w:t>
      </w:r>
      <w:r>
        <w:t>ten</w:t>
      </w:r>
      <w:r w:rsidRPr="00DC65E5">
        <w:t xml:space="preserve"> i</w:t>
      </w:r>
      <w:r>
        <w:t>n</w:t>
      </w:r>
      <w:r w:rsidRPr="00DC65E5">
        <w:t>clu</w:t>
      </w:r>
      <w:r>
        <w:t>de</w:t>
      </w:r>
      <w:r w:rsidRPr="00DC65E5">
        <w:t xml:space="preserve"> ri</w:t>
      </w:r>
      <w:r>
        <w:t>p</w:t>
      </w:r>
      <w:r w:rsidRPr="00DC65E5">
        <w:t>ari</w:t>
      </w:r>
      <w:r>
        <w:t>an</w:t>
      </w:r>
      <w:r w:rsidRPr="00DC65E5">
        <w:t xml:space="preserve"> z</w:t>
      </w:r>
      <w:r>
        <w:t>o</w:t>
      </w:r>
      <w:r w:rsidRPr="00DC65E5">
        <w:t>n</w:t>
      </w:r>
      <w:r>
        <w:t>es</w:t>
      </w:r>
      <w:r w:rsidRPr="00DC65E5">
        <w:t xml:space="preserve"> </w:t>
      </w:r>
      <w:r>
        <w:t>(</w:t>
      </w:r>
      <w:r w:rsidRPr="00DC65E5">
        <w:t>la</w:t>
      </w:r>
      <w:r>
        <w:t>nd</w:t>
      </w:r>
      <w:r w:rsidRPr="00DC65E5">
        <w:t xml:space="preserve"> </w:t>
      </w:r>
      <w:r>
        <w:t>wh</w:t>
      </w:r>
      <w:r w:rsidRPr="00DC65E5">
        <w:t>ic</w:t>
      </w:r>
      <w:r>
        <w:t>h</w:t>
      </w:r>
      <w:r w:rsidRPr="00DC65E5">
        <w:t xml:space="preserve"> </w:t>
      </w:r>
      <w:r>
        <w:t>a</w:t>
      </w:r>
      <w:r w:rsidRPr="00DC65E5">
        <w:t>djoi</w:t>
      </w:r>
      <w:r>
        <w:t>ns</w:t>
      </w:r>
      <w:r w:rsidRPr="00DC65E5">
        <w:t xml:space="preserve"> </w:t>
      </w:r>
      <w:r>
        <w:t>or</w:t>
      </w:r>
      <w:r w:rsidRPr="00DC65E5">
        <w:t xml:space="preserve"> </w:t>
      </w:r>
      <w:r>
        <w:t>d</w:t>
      </w:r>
      <w:r w:rsidRPr="00DC65E5">
        <w:t>i</w:t>
      </w:r>
      <w:r>
        <w:t>rec</w:t>
      </w:r>
      <w:r w:rsidRPr="00DC65E5">
        <w:t>tl</w:t>
      </w:r>
      <w:r>
        <w:t>y</w:t>
      </w:r>
      <w:r w:rsidRPr="00DC65E5">
        <w:t xml:space="preserve"> i</w:t>
      </w:r>
      <w:r>
        <w:t>n</w:t>
      </w:r>
      <w:r w:rsidRPr="00DC65E5">
        <w:t>flu</w:t>
      </w:r>
      <w:r>
        <w:t>e</w:t>
      </w:r>
      <w:r w:rsidRPr="00DC65E5">
        <w:t>nc</w:t>
      </w:r>
      <w:r>
        <w:t>es</w:t>
      </w:r>
      <w:r w:rsidRPr="00DC65E5">
        <w:t xml:space="preserve"> </w:t>
      </w:r>
      <w:r>
        <w:t>a</w:t>
      </w:r>
      <w:r w:rsidRPr="00DC65E5">
        <w:t xml:space="preserve"> </w:t>
      </w:r>
      <w:r>
        <w:t>b</w:t>
      </w:r>
      <w:r w:rsidRPr="00DC65E5">
        <w:t>od</w:t>
      </w:r>
      <w:r>
        <w:t>y</w:t>
      </w:r>
      <w:r w:rsidRPr="00DC65E5">
        <w:t xml:space="preserve"> </w:t>
      </w:r>
      <w:r>
        <w:t>of</w:t>
      </w:r>
      <w:r w:rsidRPr="00DC65E5">
        <w:t xml:space="preserve"> w</w:t>
      </w:r>
      <w:r>
        <w:t>a</w:t>
      </w:r>
      <w:r w:rsidRPr="00DC65E5">
        <w:t>t</w:t>
      </w:r>
      <w:r>
        <w:t>er)</w:t>
      </w:r>
      <w:r w:rsidRPr="00DC65E5">
        <w:t xml:space="preserve"> </w:t>
      </w:r>
      <w:r>
        <w:t>a</w:t>
      </w:r>
      <w:r w:rsidRPr="00DC65E5">
        <w:t>n</w:t>
      </w:r>
      <w:r>
        <w:t>d</w:t>
      </w:r>
      <w:r w:rsidRPr="00DC65E5">
        <w:t xml:space="preserve"> </w:t>
      </w:r>
      <w:r>
        <w:t>c</w:t>
      </w:r>
      <w:r w:rsidRPr="00DC65E5">
        <w:t>oas</w:t>
      </w:r>
      <w:r>
        <w:t>tal</w:t>
      </w:r>
      <w:r w:rsidRPr="00DC65E5">
        <w:t xml:space="preserve"> z</w:t>
      </w:r>
      <w:r>
        <w:t>o</w:t>
      </w:r>
      <w:r w:rsidRPr="00DC65E5">
        <w:t>n</w:t>
      </w:r>
      <w:r>
        <w:t>es</w:t>
      </w:r>
      <w:r w:rsidRPr="00DC65E5">
        <w:t xml:space="preserve"> </w:t>
      </w:r>
      <w:r>
        <w:t>a</w:t>
      </w:r>
      <w:r w:rsidRPr="00DC65E5">
        <w:t>dj</w:t>
      </w:r>
      <w:r>
        <w:t>ace</w:t>
      </w:r>
      <w:r w:rsidRPr="00DC65E5">
        <w:t>n</w:t>
      </w:r>
      <w:r>
        <w:t>t</w:t>
      </w:r>
      <w:r w:rsidRPr="00DC65E5">
        <w:t xml:space="preserve"> </w:t>
      </w:r>
      <w:r>
        <w:t>to</w:t>
      </w:r>
      <w:r w:rsidRPr="00DC65E5">
        <w:t xml:space="preserve"> t</w:t>
      </w:r>
      <w:r>
        <w:t>he</w:t>
      </w:r>
      <w:r w:rsidRPr="00DC65E5">
        <w:t xml:space="preserve"> </w:t>
      </w:r>
      <w:r>
        <w:t>wetla</w:t>
      </w:r>
      <w:r w:rsidRPr="00DC65E5">
        <w:t>n</w:t>
      </w:r>
      <w:r>
        <w:t>d</w:t>
      </w:r>
      <w:r w:rsidRPr="00DC65E5">
        <w:t>s</w:t>
      </w:r>
      <w:r>
        <w:t>,</w:t>
      </w:r>
      <w:r w:rsidRPr="00DC65E5">
        <w:t xml:space="preserve"> a</w:t>
      </w:r>
      <w:r>
        <w:t>s</w:t>
      </w:r>
      <w:r w:rsidRPr="00DC65E5">
        <w:t xml:space="preserve"> wel</w:t>
      </w:r>
      <w:r>
        <w:t>l</w:t>
      </w:r>
      <w:r w:rsidRPr="00DC65E5">
        <w:t xml:space="preserve"> </w:t>
      </w:r>
      <w:r>
        <w:t>as</w:t>
      </w:r>
      <w:r w:rsidRPr="00DC65E5">
        <w:t xml:space="preserve"> isla</w:t>
      </w:r>
      <w:r>
        <w:t>n</w:t>
      </w:r>
      <w:r w:rsidRPr="00DC65E5">
        <w:t>ds</w:t>
      </w:r>
      <w:r>
        <w:t>.</w:t>
      </w:r>
    </w:p>
    <w:p w14:paraId="763EC27F" w14:textId="77777777" w:rsidR="00DC65E5" w:rsidRPr="00DC65E5" w:rsidRDefault="00DC65E5" w:rsidP="00DC65E5">
      <w:pPr>
        <w:pStyle w:val="Heading3"/>
      </w:pPr>
      <w:r w:rsidRPr="00DC65E5">
        <w:t>Ty</w:t>
      </w:r>
      <w:r>
        <w:t>pes</w:t>
      </w:r>
      <w:r w:rsidRPr="00DC65E5">
        <w:t xml:space="preserve"> </w:t>
      </w:r>
      <w:r>
        <w:t>of</w:t>
      </w:r>
      <w:r w:rsidRPr="00DC65E5">
        <w:t xml:space="preserve"> w</w:t>
      </w:r>
      <w:r>
        <w:t>etlands</w:t>
      </w:r>
    </w:p>
    <w:p w14:paraId="60B868F0" w14:textId="77777777" w:rsidR="00DC65E5" w:rsidRDefault="00DC65E5" w:rsidP="00DC65E5">
      <w:r w:rsidRPr="00DC65E5">
        <w:t>We</w:t>
      </w:r>
      <w:r>
        <w:t>t</w:t>
      </w:r>
      <w:r w:rsidRPr="00DC65E5">
        <w:t>l</w:t>
      </w:r>
      <w:r>
        <w:t>a</w:t>
      </w:r>
      <w:r w:rsidRPr="00DC65E5">
        <w:t>n</w:t>
      </w:r>
      <w:r>
        <w:t>ds</w:t>
      </w:r>
      <w:r w:rsidRPr="00DC65E5">
        <w:t xml:space="preserve"> </w:t>
      </w:r>
      <w:r>
        <w:t>can</w:t>
      </w:r>
      <w:r w:rsidRPr="00DC65E5">
        <w:t xml:space="preserve"> b</w:t>
      </w:r>
      <w:r>
        <w:t>e</w:t>
      </w:r>
      <w:r w:rsidRPr="00DC65E5">
        <w:t xml:space="preserve"> </w:t>
      </w:r>
      <w:r>
        <w:t>cat</w:t>
      </w:r>
      <w:r w:rsidRPr="00DC65E5">
        <w:t>e</w:t>
      </w:r>
      <w:r>
        <w:t>g</w:t>
      </w:r>
      <w:r w:rsidRPr="00DC65E5">
        <w:t>o</w:t>
      </w:r>
      <w:r>
        <w:t>r</w:t>
      </w:r>
      <w:r w:rsidRPr="00DC65E5">
        <w:t>is</w:t>
      </w:r>
      <w:r>
        <w:t>ed</w:t>
      </w:r>
      <w:r w:rsidRPr="00DC65E5">
        <w:t xml:space="preserve"> i</w:t>
      </w:r>
      <w:r>
        <w:t>nto</w:t>
      </w:r>
      <w:r w:rsidRPr="00DC65E5">
        <w:t xml:space="preserve"> tw</w:t>
      </w:r>
      <w:r>
        <w:t>o</w:t>
      </w:r>
      <w:r w:rsidRPr="00DC65E5">
        <w:t xml:space="preserve"> m</w:t>
      </w:r>
      <w:r>
        <w:t>a</w:t>
      </w:r>
      <w:r w:rsidRPr="00DC65E5">
        <w:t>i</w:t>
      </w:r>
      <w:r>
        <w:t>n</w:t>
      </w:r>
      <w:r w:rsidRPr="00DC65E5">
        <w:t xml:space="preserve"> typ</w:t>
      </w:r>
      <w:r>
        <w:t>es:</w:t>
      </w:r>
    </w:p>
    <w:p w14:paraId="1D9EA11F" w14:textId="77777777" w:rsidR="00DC65E5" w:rsidRDefault="00DC65E5" w:rsidP="00DC65E5">
      <w:pPr>
        <w:pStyle w:val="Normalbullet1"/>
      </w:pPr>
      <w:r w:rsidRPr="00DC65E5">
        <w:t>S</w:t>
      </w:r>
      <w:r>
        <w:t>al</w:t>
      </w:r>
      <w:r w:rsidRPr="00DC65E5">
        <w:t>tw</w:t>
      </w:r>
      <w:r>
        <w:t>a</w:t>
      </w:r>
      <w:r w:rsidRPr="00DC65E5">
        <w:t>t</w:t>
      </w:r>
      <w:r>
        <w:t>er</w:t>
      </w:r>
      <w:r w:rsidRPr="00DC65E5">
        <w:t xml:space="preserve"> w</w:t>
      </w:r>
      <w:r>
        <w:t>e</w:t>
      </w:r>
      <w:r w:rsidRPr="00DC65E5">
        <w:t>tl</w:t>
      </w:r>
      <w:r>
        <w:t>a</w:t>
      </w:r>
      <w:r w:rsidRPr="00DC65E5">
        <w:t>n</w:t>
      </w:r>
      <w:r>
        <w:t>ds</w:t>
      </w:r>
      <w:r w:rsidRPr="00DC65E5">
        <w:t xml:space="preserve"> </w:t>
      </w:r>
      <w:r>
        <w:t>are</w:t>
      </w:r>
      <w:r w:rsidRPr="00DC65E5">
        <w:t xml:space="preserve"> </w:t>
      </w:r>
      <w:r>
        <w:t>co</w:t>
      </w:r>
      <w:r w:rsidRPr="00DC65E5">
        <w:t>r</w:t>
      </w:r>
      <w:r>
        <w:t>al</w:t>
      </w:r>
      <w:r w:rsidRPr="00DC65E5">
        <w:t xml:space="preserve"> </w:t>
      </w:r>
      <w:r>
        <w:t>re</w:t>
      </w:r>
      <w:r w:rsidRPr="00DC65E5">
        <w:t>efs</w:t>
      </w:r>
      <w:r>
        <w:t>,</w:t>
      </w:r>
      <w:r w:rsidRPr="00DC65E5">
        <w:t xml:space="preserve"> </w:t>
      </w:r>
      <w:r>
        <w:t>se</w:t>
      </w:r>
      <w:r w:rsidRPr="00DC65E5">
        <w:t>a</w:t>
      </w:r>
      <w:r>
        <w:t>gra</w:t>
      </w:r>
      <w:r w:rsidRPr="00DC65E5">
        <w:t>s</w:t>
      </w:r>
      <w:r>
        <w:t>s</w:t>
      </w:r>
      <w:r w:rsidRPr="00DC65E5">
        <w:t xml:space="preserve"> m</w:t>
      </w:r>
      <w:r>
        <w:t>e</w:t>
      </w:r>
      <w:r w:rsidRPr="00DC65E5">
        <w:t>a</w:t>
      </w:r>
      <w:r>
        <w:t>d</w:t>
      </w:r>
      <w:r w:rsidRPr="00DC65E5">
        <w:t>o</w:t>
      </w:r>
      <w:r>
        <w:t>w</w:t>
      </w:r>
      <w:r w:rsidRPr="00DC65E5">
        <w:t>s</w:t>
      </w:r>
      <w:r>
        <w:t>,</w:t>
      </w:r>
      <w:r w:rsidRPr="00DC65E5">
        <w:t xml:space="preserve"> s</w:t>
      </w:r>
      <w:r>
        <w:t>a</w:t>
      </w:r>
      <w:r w:rsidRPr="00DC65E5">
        <w:t>l</w:t>
      </w:r>
      <w:r>
        <w:t>t</w:t>
      </w:r>
      <w:r w:rsidRPr="00DC65E5">
        <w:t xml:space="preserve"> m</w:t>
      </w:r>
      <w:r>
        <w:t>ar</w:t>
      </w:r>
      <w:r w:rsidRPr="00DC65E5">
        <w:t>s</w:t>
      </w:r>
      <w:r>
        <w:t>h</w:t>
      </w:r>
      <w:r w:rsidRPr="00DC65E5">
        <w:t>es</w:t>
      </w:r>
      <w:r>
        <w:t>,</w:t>
      </w:r>
      <w:r w:rsidRPr="00DC65E5">
        <w:t xml:space="preserve"> m</w:t>
      </w:r>
      <w:r>
        <w:t>u</w:t>
      </w:r>
      <w:r w:rsidRPr="00DC65E5">
        <w:t>dfl</w:t>
      </w:r>
      <w:r>
        <w:t>ats,</w:t>
      </w:r>
      <w:r w:rsidRPr="00DC65E5">
        <w:t xml:space="preserve"> m</w:t>
      </w:r>
      <w:r>
        <w:t>a</w:t>
      </w:r>
      <w:r w:rsidRPr="00DC65E5">
        <w:t>n</w:t>
      </w:r>
      <w:r>
        <w:t>gro</w:t>
      </w:r>
      <w:r w:rsidRPr="00DC65E5">
        <w:t>v</w:t>
      </w:r>
      <w:r>
        <w:t>e</w:t>
      </w:r>
      <w:r w:rsidRPr="00DC65E5">
        <w:t xml:space="preserve"> a</w:t>
      </w:r>
      <w:r>
        <w:t>r</w:t>
      </w:r>
      <w:r w:rsidRPr="00DC65E5">
        <w:t>e</w:t>
      </w:r>
      <w:r>
        <w:t>as</w:t>
      </w:r>
      <w:r w:rsidRPr="00DC65E5">
        <w:t xml:space="preserve"> </w:t>
      </w:r>
      <w:r>
        <w:t>a</w:t>
      </w:r>
      <w:r w:rsidRPr="00DC65E5">
        <w:t>n</w:t>
      </w:r>
      <w:r>
        <w:t>d</w:t>
      </w:r>
      <w:r w:rsidRPr="00DC65E5">
        <w:t xml:space="preserve"> </w:t>
      </w:r>
      <w:r>
        <w:t>estu</w:t>
      </w:r>
      <w:r w:rsidRPr="00DC65E5">
        <w:t>ari</w:t>
      </w:r>
      <w:r>
        <w:t>es</w:t>
      </w:r>
      <w:r w:rsidR="00B76E23">
        <w:t>.</w:t>
      </w:r>
    </w:p>
    <w:p w14:paraId="6997E53F" w14:textId="77777777" w:rsidR="00DC65E5" w:rsidRDefault="00DC65E5" w:rsidP="00DC65E5">
      <w:pPr>
        <w:pStyle w:val="Normalbullet1"/>
      </w:pPr>
      <w:r>
        <w:t>Freshwa</w:t>
      </w:r>
      <w:r w:rsidRPr="00DC65E5">
        <w:t>t</w:t>
      </w:r>
      <w:r>
        <w:t>er</w:t>
      </w:r>
      <w:r w:rsidRPr="00DC65E5">
        <w:t xml:space="preserve"> </w:t>
      </w:r>
      <w:r>
        <w:t>wetla</w:t>
      </w:r>
      <w:r w:rsidRPr="00DC65E5">
        <w:t>n</w:t>
      </w:r>
      <w:r>
        <w:t>ds</w:t>
      </w:r>
      <w:r w:rsidRPr="00DC65E5">
        <w:t xml:space="preserve"> </w:t>
      </w:r>
      <w:r>
        <w:t>can</w:t>
      </w:r>
      <w:r w:rsidRPr="00DC65E5">
        <w:t xml:space="preserve"> b</w:t>
      </w:r>
      <w:r>
        <w:t>e</w:t>
      </w:r>
      <w:r w:rsidRPr="00DC65E5">
        <w:t xml:space="preserve"> flowi</w:t>
      </w:r>
      <w:r>
        <w:t>ng</w:t>
      </w:r>
      <w:r w:rsidRPr="00DC65E5">
        <w:t xml:space="preserve"> </w:t>
      </w:r>
      <w:r>
        <w:t>or</w:t>
      </w:r>
      <w:r w:rsidRPr="00DC65E5">
        <w:t xml:space="preserve"> stil</w:t>
      </w:r>
      <w:r>
        <w:t>l</w:t>
      </w:r>
      <w:r w:rsidRPr="00DC65E5">
        <w:t xml:space="preserve"> </w:t>
      </w:r>
      <w:r>
        <w:t>such</w:t>
      </w:r>
      <w:r w:rsidRPr="00DC65E5">
        <w:t xml:space="preserve"> a</w:t>
      </w:r>
      <w:r>
        <w:t>s</w:t>
      </w:r>
      <w:r w:rsidRPr="00DC65E5">
        <w:t xml:space="preserve"> s</w:t>
      </w:r>
      <w:r>
        <w:t>wa</w:t>
      </w:r>
      <w:r w:rsidRPr="00DC65E5">
        <w:t>m</w:t>
      </w:r>
      <w:r>
        <w:t>ps,</w:t>
      </w:r>
      <w:r w:rsidRPr="00DC65E5">
        <w:t xml:space="preserve"> billa</w:t>
      </w:r>
      <w:r>
        <w:t>b</w:t>
      </w:r>
      <w:r w:rsidRPr="00DC65E5">
        <w:t>on</w:t>
      </w:r>
      <w:r>
        <w:t>gs,</w:t>
      </w:r>
      <w:r w:rsidRPr="00DC65E5">
        <w:t xml:space="preserve"> c</w:t>
      </w:r>
      <w:r>
        <w:t>re</w:t>
      </w:r>
      <w:r w:rsidRPr="00DC65E5">
        <w:t>eks</w:t>
      </w:r>
      <w:r>
        <w:t>,</w:t>
      </w:r>
      <w:r w:rsidRPr="00DC65E5">
        <w:t xml:space="preserve"> l</w:t>
      </w:r>
      <w:r>
        <w:t>a</w:t>
      </w:r>
      <w:r w:rsidRPr="00DC65E5">
        <w:t>k</w:t>
      </w:r>
      <w:r>
        <w:t>es</w:t>
      </w:r>
      <w:r w:rsidRPr="00DC65E5">
        <w:t xml:space="preserve"> </w:t>
      </w:r>
      <w:r>
        <w:t>or</w:t>
      </w:r>
      <w:r w:rsidRPr="00DC65E5">
        <w:t xml:space="preserve"> riv</w:t>
      </w:r>
      <w:r>
        <w:t>er</w:t>
      </w:r>
      <w:r w:rsidRPr="00DC65E5">
        <w:t>s</w:t>
      </w:r>
      <w:r>
        <w:t>.</w:t>
      </w:r>
      <w:r w:rsidRPr="00DC65E5">
        <w:t xml:space="preserve"> </w:t>
      </w:r>
      <w:r>
        <w:t>Fres</w:t>
      </w:r>
      <w:r w:rsidRPr="00DC65E5">
        <w:t>hw</w:t>
      </w:r>
      <w:r>
        <w:t>a</w:t>
      </w:r>
      <w:r w:rsidRPr="00DC65E5">
        <w:t>t</w:t>
      </w:r>
      <w:r>
        <w:t>er</w:t>
      </w:r>
      <w:r w:rsidRPr="00DC65E5">
        <w:t xml:space="preserve"> </w:t>
      </w:r>
      <w:r>
        <w:t>wetla</w:t>
      </w:r>
      <w:r w:rsidRPr="00DC65E5">
        <w:t>n</w:t>
      </w:r>
      <w:r>
        <w:t>ds</w:t>
      </w:r>
      <w:r w:rsidRPr="00DC65E5">
        <w:t xml:space="preserve"> </w:t>
      </w:r>
      <w:r>
        <w:t>can</w:t>
      </w:r>
      <w:r w:rsidRPr="00DC65E5">
        <w:t xml:space="preserve"> </w:t>
      </w:r>
      <w:r>
        <w:t>be</w:t>
      </w:r>
      <w:r w:rsidRPr="00DC65E5">
        <w:t xml:space="preserve"> f</w:t>
      </w:r>
      <w:r>
        <w:t>urt</w:t>
      </w:r>
      <w:r w:rsidRPr="00DC65E5">
        <w:t>h</w:t>
      </w:r>
      <w:r>
        <w:t>er</w:t>
      </w:r>
      <w:r w:rsidRPr="00DC65E5">
        <w:t xml:space="preserve"> </w:t>
      </w:r>
      <w:r>
        <w:t>br</w:t>
      </w:r>
      <w:r w:rsidRPr="00DC65E5">
        <w:t>ok</w:t>
      </w:r>
      <w:r>
        <w:t>en</w:t>
      </w:r>
      <w:r w:rsidRPr="00DC65E5">
        <w:t xml:space="preserve"> </w:t>
      </w:r>
      <w:r>
        <w:t>d</w:t>
      </w:r>
      <w:r w:rsidRPr="00DC65E5">
        <w:t>o</w:t>
      </w:r>
      <w:r>
        <w:t>wn</w:t>
      </w:r>
      <w:r w:rsidRPr="00DC65E5">
        <w:t xml:space="preserve"> </w:t>
      </w:r>
      <w:r>
        <w:t>into</w:t>
      </w:r>
      <w:r w:rsidRPr="00DC65E5">
        <w:t xml:space="preserve"> </w:t>
      </w:r>
      <w:r>
        <w:t>th</w:t>
      </w:r>
      <w:r w:rsidRPr="00DC65E5">
        <w:t>ei</w:t>
      </w:r>
      <w:r>
        <w:t>r</w:t>
      </w:r>
      <w:r w:rsidRPr="00DC65E5">
        <w:t xml:space="preserve"> l</w:t>
      </w:r>
      <w:r>
        <w:t>oc</w:t>
      </w:r>
      <w:r w:rsidRPr="00DC65E5">
        <w:t>a</w:t>
      </w:r>
      <w:r>
        <w:t>l</w:t>
      </w:r>
      <w:r w:rsidRPr="00DC65E5">
        <w:t xml:space="preserve"> </w:t>
      </w:r>
      <w:r>
        <w:t>ar</w:t>
      </w:r>
      <w:r w:rsidRPr="00DC65E5">
        <w:t>e</w:t>
      </w:r>
      <w:r>
        <w:t>a</w:t>
      </w:r>
      <w:r w:rsidRPr="00DC65E5">
        <w:t xml:space="preserve"> im</w:t>
      </w:r>
      <w:r>
        <w:t>p</w:t>
      </w:r>
      <w:r w:rsidRPr="00DC65E5">
        <w:t>ac</w:t>
      </w:r>
      <w:r>
        <w:t>ts,</w:t>
      </w:r>
      <w:r w:rsidRPr="00DC65E5">
        <w:t xml:space="preserve"> f</w:t>
      </w:r>
      <w:r>
        <w:t>or</w:t>
      </w:r>
      <w:r w:rsidRPr="00DC65E5">
        <w:t xml:space="preserve"> </w:t>
      </w:r>
      <w:r>
        <w:t>exa</w:t>
      </w:r>
      <w:r w:rsidRPr="00DC65E5">
        <w:t>m</w:t>
      </w:r>
      <w:r>
        <w:t>p</w:t>
      </w:r>
      <w:r w:rsidRPr="00DC65E5">
        <w:t>l</w:t>
      </w:r>
      <w:r>
        <w:t>e</w:t>
      </w:r>
      <w:r w:rsidRPr="00DC65E5">
        <w:t xml:space="preserve"> f</w:t>
      </w:r>
      <w:r>
        <w:t>a</w:t>
      </w:r>
      <w:r w:rsidRPr="00DC65E5">
        <w:t>r</w:t>
      </w:r>
      <w:r>
        <w:t>m</w:t>
      </w:r>
      <w:r w:rsidRPr="00DC65E5">
        <w:t xml:space="preserve"> </w:t>
      </w:r>
      <w:r>
        <w:t>a</w:t>
      </w:r>
      <w:r w:rsidRPr="00DC65E5">
        <w:t>n</w:t>
      </w:r>
      <w:r>
        <w:t>d</w:t>
      </w:r>
      <w:r w:rsidRPr="00DC65E5">
        <w:t xml:space="preserve"> u</w:t>
      </w:r>
      <w:r>
        <w:t>rb</w:t>
      </w:r>
      <w:r w:rsidRPr="00DC65E5">
        <w:t>a</w:t>
      </w:r>
      <w:r>
        <w:t>n</w:t>
      </w:r>
      <w:r w:rsidRPr="00DC65E5">
        <w:t xml:space="preserve"> </w:t>
      </w:r>
      <w:r>
        <w:t>wet</w:t>
      </w:r>
      <w:r w:rsidRPr="00DC65E5">
        <w:t>la</w:t>
      </w:r>
      <w:r>
        <w:t>n</w:t>
      </w:r>
      <w:r w:rsidRPr="00DC65E5">
        <w:t>ds</w:t>
      </w:r>
      <w:r>
        <w:t>.</w:t>
      </w:r>
    </w:p>
    <w:p w14:paraId="03428A91" w14:textId="77777777" w:rsidR="00DC65E5" w:rsidRPr="00DC65E5" w:rsidRDefault="00DC65E5" w:rsidP="00DC65E5">
      <w:pPr>
        <w:pStyle w:val="Heading3"/>
      </w:pPr>
      <w:r>
        <w:t>Role</w:t>
      </w:r>
      <w:r w:rsidRPr="00DC65E5">
        <w:t xml:space="preserve"> </w:t>
      </w:r>
      <w:r>
        <w:t>of</w:t>
      </w:r>
      <w:r w:rsidRPr="00DC65E5">
        <w:t xml:space="preserve"> w</w:t>
      </w:r>
      <w:r>
        <w:t>etlands</w:t>
      </w:r>
      <w:r w:rsidRPr="00DC65E5">
        <w:t xml:space="preserve"> – </w:t>
      </w:r>
      <w:r>
        <w:t>imp</w:t>
      </w:r>
      <w:r w:rsidRPr="00DC65E5">
        <w:t>rov</w:t>
      </w:r>
      <w:r>
        <w:t>ing</w:t>
      </w:r>
      <w:r w:rsidRPr="00DC65E5">
        <w:t xml:space="preserve"> w</w:t>
      </w:r>
      <w:r>
        <w:t>ater</w:t>
      </w:r>
      <w:r w:rsidRPr="00DC65E5">
        <w:t xml:space="preserve"> </w:t>
      </w:r>
      <w:r>
        <w:t>qual</w:t>
      </w:r>
      <w:r w:rsidRPr="00DC65E5">
        <w:t>it</w:t>
      </w:r>
      <w:r>
        <w:t>y</w:t>
      </w:r>
    </w:p>
    <w:p w14:paraId="2ACA86A3" w14:textId="77777777" w:rsidR="00FC5741" w:rsidRDefault="00DC65E5" w:rsidP="00DC65E5">
      <w:r w:rsidRPr="00DC65E5">
        <w:t>We</w:t>
      </w:r>
      <w:r>
        <w:t>t</w:t>
      </w:r>
      <w:r w:rsidRPr="00DC65E5">
        <w:t>l</w:t>
      </w:r>
      <w:r>
        <w:t>a</w:t>
      </w:r>
      <w:r w:rsidRPr="00DC65E5">
        <w:t>n</w:t>
      </w:r>
      <w:r>
        <w:t>d</w:t>
      </w:r>
      <w:r w:rsidRPr="00DC65E5">
        <w:t xml:space="preserve"> ec</w:t>
      </w:r>
      <w:r>
        <w:t>o</w:t>
      </w:r>
      <w:r w:rsidRPr="00DC65E5">
        <w:t>syst</w:t>
      </w:r>
      <w:r>
        <w:t>e</w:t>
      </w:r>
      <w:r w:rsidRPr="00DC65E5">
        <w:t>m</w:t>
      </w:r>
      <w:r>
        <w:t>s</w:t>
      </w:r>
      <w:r w:rsidRPr="00DC65E5">
        <w:t xml:space="preserve"> </w:t>
      </w:r>
      <w:r>
        <w:t>pro</w:t>
      </w:r>
      <w:r w:rsidRPr="00DC65E5">
        <w:t>v</w:t>
      </w:r>
      <w:r>
        <w:t>i</w:t>
      </w:r>
      <w:r w:rsidRPr="00DC65E5">
        <w:t>d</w:t>
      </w:r>
      <w:r>
        <w:t>e</w:t>
      </w:r>
      <w:r w:rsidRPr="00DC65E5">
        <w:t xml:space="preserve"> m</w:t>
      </w:r>
      <w:r>
        <w:t>a</w:t>
      </w:r>
      <w:r w:rsidRPr="00DC65E5">
        <w:t>n</w:t>
      </w:r>
      <w:r>
        <w:t>y</w:t>
      </w:r>
      <w:r w:rsidRPr="00DC65E5">
        <w:t xml:space="preserve"> </w:t>
      </w:r>
      <w:r>
        <w:t>b</w:t>
      </w:r>
      <w:r w:rsidRPr="00DC65E5">
        <w:t>en</w:t>
      </w:r>
      <w:r>
        <w:t>e</w:t>
      </w:r>
      <w:r w:rsidRPr="00DC65E5">
        <w:t>fi</w:t>
      </w:r>
      <w:r>
        <w:t>ts</w:t>
      </w:r>
      <w:r w:rsidRPr="00DC65E5">
        <w:t xml:space="preserve"> </w:t>
      </w:r>
      <w:r>
        <w:t>a</w:t>
      </w:r>
      <w:r w:rsidRPr="00DC65E5">
        <w:t>n</w:t>
      </w:r>
      <w:r>
        <w:t>d</w:t>
      </w:r>
      <w:r w:rsidRPr="00DC65E5">
        <w:t xml:space="preserve"> </w:t>
      </w:r>
      <w:r>
        <w:t>ser</w:t>
      </w:r>
      <w:r w:rsidRPr="00DC65E5">
        <w:t>vic</w:t>
      </w:r>
      <w:r>
        <w:t>es</w:t>
      </w:r>
      <w:r w:rsidRPr="00DC65E5">
        <w:t xml:space="preserve"> </w:t>
      </w:r>
      <w:r>
        <w:t>to</w:t>
      </w:r>
      <w:r w:rsidRPr="00DC65E5">
        <w:t xml:space="preserve"> </w:t>
      </w:r>
      <w:r>
        <w:t>soc</w:t>
      </w:r>
      <w:r w:rsidRPr="00DC65E5">
        <w:t>iety</w:t>
      </w:r>
      <w:r>
        <w:t>,</w:t>
      </w:r>
      <w:r w:rsidRPr="00DC65E5">
        <w:t xml:space="preserve"> </w:t>
      </w:r>
      <w:r>
        <w:t>t</w:t>
      </w:r>
      <w:r w:rsidRPr="00DC65E5">
        <w:t>h</w:t>
      </w:r>
      <w:r>
        <w:t>e</w:t>
      </w:r>
      <w:r w:rsidRPr="00DC65E5">
        <w:t xml:space="preserve"> </w:t>
      </w:r>
      <w:r>
        <w:t>e</w:t>
      </w:r>
      <w:r w:rsidRPr="00DC65E5">
        <w:t>nvir</w:t>
      </w:r>
      <w:r>
        <w:t>o</w:t>
      </w:r>
      <w:r w:rsidRPr="00DC65E5">
        <w:t>nm</w:t>
      </w:r>
      <w:r>
        <w:t>e</w:t>
      </w:r>
      <w:r w:rsidRPr="00DC65E5">
        <w:t>n</w:t>
      </w:r>
      <w:r>
        <w:t>t,</w:t>
      </w:r>
      <w:r w:rsidRPr="00DC65E5">
        <w:t xml:space="preserve"> </w:t>
      </w:r>
      <w:r>
        <w:t>p</w:t>
      </w:r>
      <w:r w:rsidRPr="00DC65E5">
        <w:t>la</w:t>
      </w:r>
      <w:r>
        <w:t>nt</w:t>
      </w:r>
      <w:r w:rsidRPr="00DC65E5">
        <w:t>s</w:t>
      </w:r>
      <w:r>
        <w:t>,</w:t>
      </w:r>
      <w:r w:rsidRPr="00DC65E5">
        <w:t xml:space="preserve"> a</w:t>
      </w:r>
      <w:r>
        <w:t>n</w:t>
      </w:r>
      <w:r w:rsidRPr="00DC65E5">
        <w:t>im</w:t>
      </w:r>
      <w:r>
        <w:t>a</w:t>
      </w:r>
      <w:r w:rsidRPr="00DC65E5">
        <w:t>l</w:t>
      </w:r>
      <w:r>
        <w:t>s</w:t>
      </w:r>
      <w:r w:rsidRPr="00DC65E5">
        <w:t xml:space="preserve"> </w:t>
      </w:r>
      <w:r>
        <w:t>a</w:t>
      </w:r>
      <w:r w:rsidRPr="00DC65E5">
        <w:t>n</w:t>
      </w:r>
      <w:r>
        <w:t>d</w:t>
      </w:r>
      <w:r w:rsidRPr="00DC65E5">
        <w:t xml:space="preserve"> </w:t>
      </w:r>
      <w:r>
        <w:t>the</w:t>
      </w:r>
      <w:r w:rsidRPr="00DC65E5">
        <w:t xml:space="preserve"> </w:t>
      </w:r>
      <w:r>
        <w:t>Gre</w:t>
      </w:r>
      <w:r w:rsidRPr="00DC65E5">
        <w:t>a</w:t>
      </w:r>
      <w:r>
        <w:t>t</w:t>
      </w:r>
      <w:r w:rsidRPr="00DC65E5">
        <w:t xml:space="preserve"> B</w:t>
      </w:r>
      <w:r>
        <w:t>ar</w:t>
      </w:r>
      <w:r w:rsidRPr="00DC65E5">
        <w:t>ri</w:t>
      </w:r>
      <w:r>
        <w:t>er</w:t>
      </w:r>
      <w:r w:rsidRPr="00DC65E5">
        <w:t xml:space="preserve"> </w:t>
      </w:r>
      <w:r>
        <w:t>R</w:t>
      </w:r>
      <w:r w:rsidRPr="00DC65E5">
        <w:t>e</w:t>
      </w:r>
      <w:r>
        <w:t>e</w:t>
      </w:r>
      <w:r w:rsidRPr="00DC65E5">
        <w:t>f</w:t>
      </w:r>
      <w:r>
        <w:t>.</w:t>
      </w:r>
      <w:r w:rsidRPr="00DC65E5">
        <w:t xml:space="preserve"> W</w:t>
      </w:r>
      <w:r>
        <w:t>et</w:t>
      </w:r>
      <w:r w:rsidRPr="00DC65E5">
        <w:t>l</w:t>
      </w:r>
      <w:r>
        <w:t>a</w:t>
      </w:r>
      <w:r w:rsidRPr="00DC65E5">
        <w:t>n</w:t>
      </w:r>
      <w:r>
        <w:t>ds</w:t>
      </w:r>
      <w:r w:rsidRPr="00DC65E5">
        <w:t xml:space="preserve"> </w:t>
      </w:r>
      <w:r>
        <w:t>are</w:t>
      </w:r>
      <w:r w:rsidRPr="00DC65E5">
        <w:t xml:space="preserve"> </w:t>
      </w:r>
      <w:r>
        <w:t>o</w:t>
      </w:r>
      <w:r w:rsidRPr="00DC65E5">
        <w:t>f</w:t>
      </w:r>
      <w:r>
        <w:t>ten</w:t>
      </w:r>
      <w:r w:rsidRPr="00DC65E5">
        <w:t xml:space="preserve"> </w:t>
      </w:r>
      <w:r>
        <w:t>d</w:t>
      </w:r>
      <w:r w:rsidRPr="00DC65E5">
        <w:t>esc</w:t>
      </w:r>
      <w:r>
        <w:t>r</w:t>
      </w:r>
      <w:r w:rsidRPr="00DC65E5">
        <w:t>ib</w:t>
      </w:r>
      <w:r>
        <w:t xml:space="preserve">ed </w:t>
      </w:r>
      <w:r w:rsidRPr="00DC65E5">
        <w:t>as “the kidneys of the landscape” because of their ability to filter and remove some pollutants from run</w:t>
      </w:r>
      <w:r w:rsidR="00D322CE">
        <w:t>-</w:t>
      </w:r>
      <w:r w:rsidRPr="00DC65E5">
        <w:t>off waters and impr</w:t>
      </w:r>
      <w:r>
        <w:t>o</w:t>
      </w:r>
      <w:r w:rsidRPr="00DC65E5">
        <w:t>v</w:t>
      </w:r>
      <w:r>
        <w:t>e</w:t>
      </w:r>
      <w:r w:rsidRPr="00DC65E5">
        <w:t xml:space="preserve"> t</w:t>
      </w:r>
      <w:r>
        <w:t>h</w:t>
      </w:r>
      <w:r w:rsidRPr="00DC65E5">
        <w:t>ei</w:t>
      </w:r>
      <w:r>
        <w:t>r</w:t>
      </w:r>
      <w:r w:rsidRPr="00DC65E5">
        <w:t xml:space="preserve"> w</w:t>
      </w:r>
      <w:r>
        <w:t>a</w:t>
      </w:r>
      <w:r w:rsidRPr="00DC65E5">
        <w:t>t</w:t>
      </w:r>
      <w:r>
        <w:t>er</w:t>
      </w:r>
      <w:r w:rsidRPr="00DC65E5">
        <w:t xml:space="preserve"> </w:t>
      </w:r>
      <w:r>
        <w:t>q</w:t>
      </w:r>
      <w:r w:rsidRPr="00DC65E5">
        <w:t>uality</w:t>
      </w:r>
      <w:r>
        <w:t>.</w:t>
      </w:r>
      <w:r w:rsidRPr="00DC65E5">
        <w:t xml:space="preserve"> </w:t>
      </w:r>
    </w:p>
    <w:p w14:paraId="369BEA44" w14:textId="77777777" w:rsidR="00FC5741" w:rsidRDefault="00DC65E5" w:rsidP="00DC65E5">
      <w:r w:rsidRPr="00DC65E5">
        <w:t>W</w:t>
      </w:r>
      <w:r>
        <w:t>h</w:t>
      </w:r>
      <w:r w:rsidRPr="00DC65E5">
        <w:t>e</w:t>
      </w:r>
      <w:r>
        <w:t>n</w:t>
      </w:r>
      <w:r w:rsidRPr="00DC65E5">
        <w:t xml:space="preserve"> </w:t>
      </w:r>
      <w:r>
        <w:t>w</w:t>
      </w:r>
      <w:r w:rsidRPr="00DC65E5">
        <w:t>a</w:t>
      </w:r>
      <w:r>
        <w:t>ter</w:t>
      </w:r>
      <w:r w:rsidR="00FC5741">
        <w:t xml:space="preserve"> </w:t>
      </w:r>
      <w:r w:rsidRPr="00DC65E5">
        <w:t>fl</w:t>
      </w:r>
      <w:r>
        <w:t>o</w:t>
      </w:r>
      <w:r w:rsidRPr="00DC65E5">
        <w:t>w</w:t>
      </w:r>
      <w:r>
        <w:t>s</w:t>
      </w:r>
      <w:r w:rsidRPr="00DC65E5">
        <w:t xml:space="preserve"> t</w:t>
      </w:r>
      <w:r>
        <w:t>hrou</w:t>
      </w:r>
      <w:r w:rsidRPr="00DC65E5">
        <w:t>g</w:t>
      </w:r>
      <w:r>
        <w:t>h</w:t>
      </w:r>
      <w:r w:rsidRPr="00DC65E5">
        <w:t xml:space="preserve"> </w:t>
      </w:r>
      <w:r>
        <w:t>a</w:t>
      </w:r>
      <w:r w:rsidRPr="00DC65E5">
        <w:t xml:space="preserve"> </w:t>
      </w:r>
      <w:r>
        <w:t>c</w:t>
      </w:r>
      <w:r w:rsidRPr="00DC65E5">
        <w:t>a</w:t>
      </w:r>
      <w:r>
        <w:t>tch</w:t>
      </w:r>
      <w:r w:rsidRPr="00DC65E5">
        <w:t>m</w:t>
      </w:r>
      <w:r>
        <w:t>e</w:t>
      </w:r>
      <w:r w:rsidRPr="00DC65E5">
        <w:t>n</w:t>
      </w:r>
      <w:r>
        <w:t>t,</w:t>
      </w:r>
      <w:r w:rsidRPr="00DC65E5">
        <w:t xml:space="preserve"> i</w:t>
      </w:r>
      <w:r>
        <w:t>t</w:t>
      </w:r>
      <w:r w:rsidRPr="00DC65E5">
        <w:t xml:space="preserve"> </w:t>
      </w:r>
      <w:r>
        <w:t>car</w:t>
      </w:r>
      <w:r w:rsidRPr="00DC65E5">
        <w:t>ri</w:t>
      </w:r>
      <w:r>
        <w:t>es</w:t>
      </w:r>
      <w:r w:rsidRPr="00DC65E5">
        <w:t xml:space="preserve"> n</w:t>
      </w:r>
      <w:r>
        <w:t>utr</w:t>
      </w:r>
      <w:r w:rsidRPr="00DC65E5">
        <w:t>i</w:t>
      </w:r>
      <w:r>
        <w:t>e</w:t>
      </w:r>
      <w:r w:rsidRPr="00DC65E5">
        <w:t>n</w:t>
      </w:r>
      <w:r>
        <w:t>ts</w:t>
      </w:r>
      <w:r w:rsidRPr="00DC65E5">
        <w:t xml:space="preserve"> a</w:t>
      </w:r>
      <w:r>
        <w:t>nd</w:t>
      </w:r>
      <w:r w:rsidRPr="00DC65E5">
        <w:t xml:space="preserve"> </w:t>
      </w:r>
      <w:r>
        <w:t>se</w:t>
      </w:r>
      <w:r w:rsidRPr="00DC65E5">
        <w:t>dim</w:t>
      </w:r>
      <w:r>
        <w:t>e</w:t>
      </w:r>
      <w:r w:rsidRPr="00DC65E5">
        <w:t>n</w:t>
      </w:r>
      <w:r>
        <w:t>ts</w:t>
      </w:r>
      <w:r w:rsidRPr="00DC65E5">
        <w:t xml:space="preserve"> wi</w:t>
      </w:r>
      <w:r>
        <w:t>th</w:t>
      </w:r>
      <w:r w:rsidRPr="00DC65E5">
        <w:t xml:space="preserve"> i</w:t>
      </w:r>
      <w:r>
        <w:t>t,</w:t>
      </w:r>
      <w:r w:rsidRPr="00DC65E5">
        <w:t xml:space="preserve"> </w:t>
      </w:r>
      <w:r>
        <w:t>wh</w:t>
      </w:r>
      <w:r w:rsidRPr="00DC65E5">
        <w:t>ic</w:t>
      </w:r>
      <w:r>
        <w:t>h</w:t>
      </w:r>
      <w:r w:rsidRPr="00DC65E5">
        <w:t xml:space="preserve"> hav</w:t>
      </w:r>
      <w:r>
        <w:t>e</w:t>
      </w:r>
      <w:r w:rsidRPr="00DC65E5">
        <w:t xml:space="preserve"> o</w:t>
      </w:r>
      <w:r>
        <w:t>r</w:t>
      </w:r>
      <w:r w:rsidRPr="00DC65E5">
        <w:t>i</w:t>
      </w:r>
      <w:r>
        <w:t>g</w:t>
      </w:r>
      <w:r w:rsidRPr="00DC65E5">
        <w:t>in</w:t>
      </w:r>
      <w:r>
        <w:t>at</w:t>
      </w:r>
      <w:r w:rsidRPr="00DC65E5">
        <w:t>e</w:t>
      </w:r>
      <w:r>
        <w:t>d</w:t>
      </w:r>
      <w:r w:rsidRPr="00DC65E5">
        <w:t xml:space="preserve"> f</w:t>
      </w:r>
      <w:r>
        <w:t>rom</w:t>
      </w:r>
      <w:r w:rsidRPr="00DC65E5">
        <w:t xml:space="preserve"> </w:t>
      </w:r>
      <w:r>
        <w:t>a</w:t>
      </w:r>
      <w:r w:rsidRPr="00DC65E5">
        <w:t xml:space="preserve"> </w:t>
      </w:r>
      <w:r>
        <w:t>ra</w:t>
      </w:r>
      <w:r w:rsidRPr="00DC65E5">
        <w:t>n</w:t>
      </w:r>
      <w:r>
        <w:t>ge</w:t>
      </w:r>
      <w:r w:rsidRPr="00DC65E5">
        <w:t xml:space="preserve"> </w:t>
      </w:r>
      <w:r>
        <w:t>of</w:t>
      </w:r>
      <w:r w:rsidRPr="00DC65E5">
        <w:t xml:space="preserve"> la</w:t>
      </w:r>
      <w:r>
        <w:t>n</w:t>
      </w:r>
      <w:r w:rsidRPr="00DC65E5">
        <w:t>d</w:t>
      </w:r>
      <w:r>
        <w:t>-b</w:t>
      </w:r>
      <w:r w:rsidRPr="00DC65E5">
        <w:t>ase</w:t>
      </w:r>
      <w:r>
        <w:t>d</w:t>
      </w:r>
      <w:r w:rsidRPr="00DC65E5">
        <w:t xml:space="preserve"> </w:t>
      </w:r>
      <w:r>
        <w:t>so</w:t>
      </w:r>
      <w:r w:rsidRPr="00DC65E5">
        <w:t>u</w:t>
      </w:r>
      <w:r>
        <w:t>r</w:t>
      </w:r>
      <w:r w:rsidRPr="00DC65E5">
        <w:t>c</w:t>
      </w:r>
      <w:r>
        <w:t>es</w:t>
      </w:r>
      <w:r w:rsidRPr="00DC65E5">
        <w:t xml:space="preserve"> </w:t>
      </w:r>
      <w:r>
        <w:t>s</w:t>
      </w:r>
      <w:r w:rsidRPr="00DC65E5">
        <w:t>uc</w:t>
      </w:r>
      <w:r>
        <w:t>h</w:t>
      </w:r>
      <w:r w:rsidRPr="00DC65E5">
        <w:t xml:space="preserve"> a</w:t>
      </w:r>
      <w:r>
        <w:t>s</w:t>
      </w:r>
      <w:r w:rsidRPr="00DC65E5">
        <w:t xml:space="preserve"> s</w:t>
      </w:r>
      <w:r>
        <w:t>o</w:t>
      </w:r>
      <w:r w:rsidRPr="00DC65E5">
        <w:t>i</w:t>
      </w:r>
      <w:r>
        <w:t>l</w:t>
      </w:r>
      <w:r w:rsidRPr="00DC65E5">
        <w:t xml:space="preserve"> </w:t>
      </w:r>
      <w:r>
        <w:t>ero</w:t>
      </w:r>
      <w:r w:rsidRPr="00DC65E5">
        <w:t>sio</w:t>
      </w:r>
      <w:r>
        <w:t>n,</w:t>
      </w:r>
      <w:r w:rsidRPr="00DC65E5">
        <w:t xml:space="preserve"> f</w:t>
      </w:r>
      <w:r>
        <w:t>ert</w:t>
      </w:r>
      <w:r w:rsidRPr="00DC65E5">
        <w:t>ilis</w:t>
      </w:r>
      <w:r>
        <w:t>ers</w:t>
      </w:r>
      <w:r w:rsidRPr="00DC65E5">
        <w:t xml:space="preserve"> </w:t>
      </w:r>
      <w:r>
        <w:t>a</w:t>
      </w:r>
      <w:r w:rsidRPr="00DC65E5">
        <w:t>n</w:t>
      </w:r>
      <w:r>
        <w:t>d</w:t>
      </w:r>
      <w:r w:rsidRPr="00DC65E5">
        <w:t xml:space="preserve"> </w:t>
      </w:r>
      <w:r>
        <w:t>a</w:t>
      </w:r>
      <w:r w:rsidRPr="00DC65E5">
        <w:t>nim</w:t>
      </w:r>
      <w:r>
        <w:t>al</w:t>
      </w:r>
      <w:r w:rsidRPr="00DC65E5">
        <w:t xml:space="preserve"> w</w:t>
      </w:r>
      <w:r>
        <w:t>aste</w:t>
      </w:r>
      <w:r w:rsidRPr="00DC65E5">
        <w:t xml:space="preserve"> </w:t>
      </w:r>
      <w:r>
        <w:t>on</w:t>
      </w:r>
      <w:r w:rsidRPr="00DC65E5">
        <w:t xml:space="preserve"> f</w:t>
      </w:r>
      <w:r>
        <w:t>ar</w:t>
      </w:r>
      <w:r w:rsidRPr="00DC65E5">
        <w:t>m</w:t>
      </w:r>
      <w:r>
        <w:t>s</w:t>
      </w:r>
      <w:r w:rsidRPr="00DC65E5">
        <w:t xml:space="preserve"> </w:t>
      </w:r>
      <w:r>
        <w:t>or</w:t>
      </w:r>
      <w:r w:rsidRPr="00DC65E5">
        <w:t xml:space="preserve"> d</w:t>
      </w:r>
      <w:r>
        <w:t>et</w:t>
      </w:r>
      <w:r w:rsidRPr="00DC65E5">
        <w:t>e</w:t>
      </w:r>
      <w:r>
        <w:t>rg</w:t>
      </w:r>
      <w:r w:rsidRPr="00DC65E5">
        <w:t>e</w:t>
      </w:r>
      <w:r>
        <w:t>nts</w:t>
      </w:r>
      <w:r w:rsidRPr="00DC65E5">
        <w:t xml:space="preserve"> f</w:t>
      </w:r>
      <w:r>
        <w:t>r</w:t>
      </w:r>
      <w:r w:rsidRPr="00DC65E5">
        <w:t>o</w:t>
      </w:r>
      <w:r>
        <w:t>m</w:t>
      </w:r>
      <w:r w:rsidRPr="00DC65E5">
        <w:t xml:space="preserve"> </w:t>
      </w:r>
      <w:r>
        <w:t>h</w:t>
      </w:r>
      <w:r w:rsidRPr="00DC65E5">
        <w:t>o</w:t>
      </w:r>
      <w:r>
        <w:t>use</w:t>
      </w:r>
      <w:r w:rsidRPr="00DC65E5">
        <w:t>hol</w:t>
      </w:r>
      <w:r>
        <w:t>ds.</w:t>
      </w:r>
      <w:r w:rsidRPr="00DC65E5">
        <w:t xml:space="preserve"> </w:t>
      </w:r>
    </w:p>
    <w:p w14:paraId="16771563" w14:textId="77777777" w:rsidR="00DC65E5" w:rsidRDefault="00DC65E5" w:rsidP="00DC65E5">
      <w:r w:rsidRPr="00DC65E5">
        <w:t>W</w:t>
      </w:r>
      <w:r>
        <w:t>h</w:t>
      </w:r>
      <w:r w:rsidRPr="00DC65E5">
        <w:t>e</w:t>
      </w:r>
      <w:r>
        <w:t>n</w:t>
      </w:r>
      <w:r w:rsidRPr="00DC65E5">
        <w:t xml:space="preserve"> </w:t>
      </w:r>
      <w:r>
        <w:t>w</w:t>
      </w:r>
      <w:r w:rsidRPr="00DC65E5">
        <w:t>a</w:t>
      </w:r>
      <w:r>
        <w:t>ter</w:t>
      </w:r>
      <w:r w:rsidRPr="00DC65E5">
        <w:t xml:space="preserve"> e</w:t>
      </w:r>
      <w:r>
        <w:t>nt</w:t>
      </w:r>
      <w:r w:rsidRPr="00DC65E5">
        <w:t>e</w:t>
      </w:r>
      <w:r>
        <w:t>rs</w:t>
      </w:r>
      <w:r w:rsidRPr="00DC65E5">
        <w:t xml:space="preserve"> </w:t>
      </w:r>
      <w:r>
        <w:t>a</w:t>
      </w:r>
      <w:r w:rsidRPr="00DC65E5">
        <w:t xml:space="preserve"> </w:t>
      </w:r>
      <w:r>
        <w:t>we</w:t>
      </w:r>
      <w:r w:rsidRPr="00DC65E5">
        <w:t>tl</w:t>
      </w:r>
      <w:r>
        <w:t>a</w:t>
      </w:r>
      <w:r w:rsidRPr="00DC65E5">
        <w:t>n</w:t>
      </w:r>
      <w:r>
        <w:t>d,</w:t>
      </w:r>
      <w:r w:rsidRPr="00DC65E5">
        <w:t xml:space="preserve"> i</w:t>
      </w:r>
      <w:r>
        <w:t>t</w:t>
      </w:r>
      <w:r w:rsidRPr="00DC65E5">
        <w:t xml:space="preserve"> </w:t>
      </w:r>
      <w:r>
        <w:t>s</w:t>
      </w:r>
      <w:r w:rsidRPr="00DC65E5">
        <w:t>low</w:t>
      </w:r>
      <w:r>
        <w:t>s</w:t>
      </w:r>
      <w:r w:rsidRPr="00DC65E5">
        <w:t xml:space="preserve"> </w:t>
      </w:r>
      <w:r>
        <w:t>d</w:t>
      </w:r>
      <w:r w:rsidRPr="00DC65E5">
        <w:t>o</w:t>
      </w:r>
      <w:r>
        <w:t>wn</w:t>
      </w:r>
      <w:r w:rsidRPr="00DC65E5">
        <w:t xml:space="preserve"> a</w:t>
      </w:r>
      <w:r>
        <w:t>nd</w:t>
      </w:r>
      <w:r w:rsidRPr="00DC65E5">
        <w:t xml:space="preserve"> </w:t>
      </w:r>
      <w:r>
        <w:t>sp</w:t>
      </w:r>
      <w:r w:rsidRPr="00DC65E5">
        <w:t>r</w:t>
      </w:r>
      <w:r>
        <w:t>e</w:t>
      </w:r>
      <w:r w:rsidRPr="00DC65E5">
        <w:t>a</w:t>
      </w:r>
      <w:r>
        <w:t>ds</w:t>
      </w:r>
      <w:r w:rsidRPr="00DC65E5">
        <w:t xml:space="preserve"> o</w:t>
      </w:r>
      <w:r>
        <w:t>ut</w:t>
      </w:r>
      <w:r w:rsidRPr="00DC65E5">
        <w:t xml:space="preserve"> i</w:t>
      </w:r>
      <w:r>
        <w:t>nto</w:t>
      </w:r>
      <w:r w:rsidRPr="00DC65E5">
        <w:t xml:space="preserve"> </w:t>
      </w:r>
      <w:r>
        <w:t>a</w:t>
      </w:r>
      <w:r w:rsidRPr="00DC65E5">
        <w:t xml:space="preserve"> </w:t>
      </w:r>
      <w:r>
        <w:t>larger</w:t>
      </w:r>
      <w:r w:rsidRPr="00DC65E5">
        <w:t xml:space="preserve"> </w:t>
      </w:r>
      <w:r>
        <w:t>a</w:t>
      </w:r>
      <w:r w:rsidRPr="00DC65E5">
        <w:t>r</w:t>
      </w:r>
      <w:r>
        <w:t>e</w:t>
      </w:r>
      <w:r w:rsidRPr="00DC65E5">
        <w:t>a</w:t>
      </w:r>
      <w:r>
        <w:t>.</w:t>
      </w:r>
      <w:r w:rsidRPr="00DC65E5">
        <w:t xml:space="preserve"> T</w:t>
      </w:r>
      <w:r>
        <w:t>he</w:t>
      </w:r>
      <w:r w:rsidRPr="00DC65E5">
        <w:t xml:space="preserve"> </w:t>
      </w:r>
      <w:r>
        <w:t>s</w:t>
      </w:r>
      <w:r w:rsidRPr="00DC65E5">
        <w:t>lo</w:t>
      </w:r>
      <w:r>
        <w:t>w</w:t>
      </w:r>
      <w:r w:rsidRPr="00DC65E5">
        <w:t xml:space="preserve"> m</w:t>
      </w:r>
      <w:r>
        <w:t>o</w:t>
      </w:r>
      <w:r w:rsidRPr="00DC65E5">
        <w:t>vi</w:t>
      </w:r>
      <w:r>
        <w:t>ng</w:t>
      </w:r>
      <w:r w:rsidRPr="00DC65E5">
        <w:t xml:space="preserve"> w</w:t>
      </w:r>
      <w:r>
        <w:t>a</w:t>
      </w:r>
      <w:r w:rsidRPr="00DC65E5">
        <w:t>t</w:t>
      </w:r>
      <w:r>
        <w:t>er</w:t>
      </w:r>
      <w:r w:rsidRPr="00DC65E5">
        <w:t xml:space="preserve"> c</w:t>
      </w:r>
      <w:r>
        <w:t>ur</w:t>
      </w:r>
      <w:r w:rsidRPr="00DC65E5">
        <w:t>r</w:t>
      </w:r>
      <w:r>
        <w:t>e</w:t>
      </w:r>
      <w:r w:rsidRPr="00DC65E5">
        <w:t>n</w:t>
      </w:r>
      <w:r>
        <w:t>ts</w:t>
      </w:r>
      <w:r w:rsidRPr="00DC65E5">
        <w:t xml:space="preserve"> i</w:t>
      </w:r>
      <w:r>
        <w:t>n</w:t>
      </w:r>
      <w:r w:rsidRPr="00DC65E5">
        <w:t xml:space="preserve"> </w:t>
      </w:r>
      <w:r>
        <w:t>a</w:t>
      </w:r>
      <w:r w:rsidRPr="00DC65E5">
        <w:t xml:space="preserve"> w</w:t>
      </w:r>
      <w:r>
        <w:t>e</w:t>
      </w:r>
      <w:r w:rsidRPr="00DC65E5">
        <w:t>tla</w:t>
      </w:r>
      <w:r>
        <w:t>nd</w:t>
      </w:r>
      <w:r w:rsidRPr="00DC65E5">
        <w:t xml:space="preserve"> allo</w:t>
      </w:r>
      <w:r>
        <w:t>w</w:t>
      </w:r>
      <w:r w:rsidRPr="00DC65E5">
        <w:t xml:space="preserve"> </w:t>
      </w:r>
      <w:r>
        <w:t>the</w:t>
      </w:r>
      <w:r w:rsidRPr="00DC65E5">
        <w:t xml:space="preserve"> n</w:t>
      </w:r>
      <w:r>
        <w:t>utr</w:t>
      </w:r>
      <w:r w:rsidRPr="00DC65E5">
        <w:t>ie</w:t>
      </w:r>
      <w:r>
        <w:t>nts</w:t>
      </w:r>
      <w:r w:rsidRPr="00DC65E5">
        <w:t xml:space="preserve"> a</w:t>
      </w:r>
      <w:r>
        <w:t>nd</w:t>
      </w:r>
      <w:r w:rsidRPr="00DC65E5">
        <w:t xml:space="preserve"> </w:t>
      </w:r>
      <w:r>
        <w:t>se</w:t>
      </w:r>
      <w:r w:rsidRPr="00DC65E5">
        <w:t>dim</w:t>
      </w:r>
      <w:r>
        <w:t>e</w:t>
      </w:r>
      <w:r w:rsidRPr="00DC65E5">
        <w:t>n</w:t>
      </w:r>
      <w:r>
        <w:t>ts</w:t>
      </w:r>
      <w:r w:rsidRPr="00DC65E5">
        <w:t xml:space="preserve"> i</w:t>
      </w:r>
      <w:r>
        <w:t>n</w:t>
      </w:r>
      <w:r w:rsidRPr="00DC65E5">
        <w:t xml:space="preserve"> </w:t>
      </w:r>
      <w:r>
        <w:t>susp</w:t>
      </w:r>
      <w:r w:rsidRPr="00DC65E5">
        <w:t>e</w:t>
      </w:r>
      <w:r>
        <w:t>ns</w:t>
      </w:r>
      <w:r w:rsidRPr="00DC65E5">
        <w:t>i</w:t>
      </w:r>
      <w:r>
        <w:t>on</w:t>
      </w:r>
      <w:r w:rsidRPr="00DC65E5">
        <w:t xml:space="preserve"> </w:t>
      </w:r>
      <w:r>
        <w:t>to</w:t>
      </w:r>
      <w:r w:rsidRPr="00DC65E5">
        <w:t xml:space="preserve"> </w:t>
      </w:r>
      <w:r>
        <w:t>se</w:t>
      </w:r>
      <w:r w:rsidRPr="00DC65E5">
        <w:t>t</w:t>
      </w:r>
      <w:r>
        <w:t>t</w:t>
      </w:r>
      <w:r w:rsidRPr="00DC65E5">
        <w:t>l</w:t>
      </w:r>
      <w:r>
        <w:t>e</w:t>
      </w:r>
      <w:r w:rsidRPr="00DC65E5">
        <w:t xml:space="preserve"> </w:t>
      </w:r>
      <w:r>
        <w:t>o</w:t>
      </w:r>
      <w:r w:rsidRPr="00DC65E5">
        <w:t>u</w:t>
      </w:r>
      <w:r>
        <w:t>t,</w:t>
      </w:r>
      <w:r w:rsidRPr="00DC65E5">
        <w:t xml:space="preserve"> whic</w:t>
      </w:r>
      <w:r>
        <w:t>h</w:t>
      </w:r>
      <w:r w:rsidRPr="00DC65E5">
        <w:t xml:space="preserve"> al</w:t>
      </w:r>
      <w:r>
        <w:t>o</w:t>
      </w:r>
      <w:r w:rsidRPr="00DC65E5">
        <w:t>n</w:t>
      </w:r>
      <w:r>
        <w:t>g</w:t>
      </w:r>
      <w:r w:rsidRPr="00DC65E5">
        <w:t xml:space="preserve"> wi</w:t>
      </w:r>
      <w:r>
        <w:t>th</w:t>
      </w:r>
      <w:r w:rsidRPr="00DC65E5">
        <w:t xml:space="preserve"> t</w:t>
      </w:r>
      <w:r>
        <w:t>he</w:t>
      </w:r>
      <w:r w:rsidRPr="00DC65E5">
        <w:t xml:space="preserve"> d</w:t>
      </w:r>
      <w:r>
        <w:t>e</w:t>
      </w:r>
      <w:r w:rsidRPr="00DC65E5">
        <w:t>ns</w:t>
      </w:r>
      <w:r>
        <w:t>e</w:t>
      </w:r>
      <w:r w:rsidRPr="00DC65E5">
        <w:t xml:space="preserve"> ve</w:t>
      </w:r>
      <w:r>
        <w:t>g</w:t>
      </w:r>
      <w:r w:rsidRPr="00DC65E5">
        <w:t>e</w:t>
      </w:r>
      <w:r>
        <w:t>t</w:t>
      </w:r>
      <w:r w:rsidRPr="00DC65E5">
        <w:t>a</w:t>
      </w:r>
      <w:r>
        <w:t>t</w:t>
      </w:r>
      <w:r w:rsidRPr="00DC65E5">
        <w:t>io</w:t>
      </w:r>
      <w:r>
        <w:t>n</w:t>
      </w:r>
      <w:r w:rsidRPr="00DC65E5">
        <w:t xml:space="preserve"> </w:t>
      </w:r>
      <w:r>
        <w:t>in</w:t>
      </w:r>
      <w:r w:rsidRPr="00DC65E5">
        <w:t xml:space="preserve"> </w:t>
      </w:r>
      <w:r>
        <w:t>t</w:t>
      </w:r>
      <w:r w:rsidRPr="00DC65E5">
        <w:t>h</w:t>
      </w:r>
      <w:r>
        <w:t>e</w:t>
      </w:r>
      <w:r w:rsidRPr="00DC65E5">
        <w:t xml:space="preserve"> we</w:t>
      </w:r>
      <w:r>
        <w:t>t</w:t>
      </w:r>
      <w:r w:rsidRPr="00DC65E5">
        <w:t>l</w:t>
      </w:r>
      <w:r>
        <w:t>a</w:t>
      </w:r>
      <w:r w:rsidRPr="00DC65E5">
        <w:t>n</w:t>
      </w:r>
      <w:r>
        <w:t>d,</w:t>
      </w:r>
      <w:r w:rsidRPr="00DC65E5">
        <w:t xml:space="preserve"> </w:t>
      </w:r>
      <w:r>
        <w:t>h</w:t>
      </w:r>
      <w:r w:rsidRPr="00DC65E5">
        <w:t>el</w:t>
      </w:r>
      <w:r>
        <w:t>ps</w:t>
      </w:r>
      <w:r w:rsidRPr="00DC65E5">
        <w:t xml:space="preserve"> t</w:t>
      </w:r>
      <w:r>
        <w:t>o</w:t>
      </w:r>
      <w:r w:rsidRPr="00DC65E5">
        <w:t xml:space="preserve"> filt</w:t>
      </w:r>
      <w:r>
        <w:t>er</w:t>
      </w:r>
      <w:r w:rsidRPr="00DC65E5">
        <w:t xml:space="preserve"> </w:t>
      </w:r>
      <w:r>
        <w:t>o</w:t>
      </w:r>
      <w:r w:rsidRPr="00DC65E5">
        <w:t>u</w:t>
      </w:r>
      <w:r>
        <w:t>t</w:t>
      </w:r>
      <w:r w:rsidRPr="00DC65E5">
        <w:t xml:space="preserve"> m</w:t>
      </w:r>
      <w:r>
        <w:t>a</w:t>
      </w:r>
      <w:r w:rsidRPr="00DC65E5">
        <w:t>n</w:t>
      </w:r>
      <w:r>
        <w:t>y</w:t>
      </w:r>
      <w:r w:rsidRPr="00DC65E5">
        <w:t xml:space="preserve">   </w:t>
      </w:r>
      <w:r>
        <w:t>of</w:t>
      </w:r>
      <w:r w:rsidRPr="00DC65E5">
        <w:t xml:space="preserve"> </w:t>
      </w:r>
      <w:r>
        <w:t>t</w:t>
      </w:r>
      <w:r w:rsidRPr="00DC65E5">
        <w:t>h</w:t>
      </w:r>
      <w:r>
        <w:t>e</w:t>
      </w:r>
      <w:r w:rsidRPr="00DC65E5">
        <w:t xml:space="preserve"> nu</w:t>
      </w:r>
      <w:r>
        <w:t>tr</w:t>
      </w:r>
      <w:r w:rsidRPr="00DC65E5">
        <w:t>i</w:t>
      </w:r>
      <w:r>
        <w:t>e</w:t>
      </w:r>
      <w:r w:rsidRPr="00DC65E5">
        <w:t>n</w:t>
      </w:r>
      <w:r>
        <w:t>ts,</w:t>
      </w:r>
      <w:r w:rsidRPr="00DC65E5">
        <w:t xml:space="preserve"> </w:t>
      </w:r>
      <w:r>
        <w:t>se</w:t>
      </w:r>
      <w:r w:rsidRPr="00DC65E5">
        <w:t>dim</w:t>
      </w:r>
      <w:r>
        <w:t>e</w:t>
      </w:r>
      <w:r w:rsidRPr="00DC65E5">
        <w:t>n</w:t>
      </w:r>
      <w:r>
        <w:t>ts</w:t>
      </w:r>
      <w:r w:rsidRPr="00DC65E5">
        <w:t xml:space="preserve"> </w:t>
      </w:r>
      <w:r>
        <w:t>a</w:t>
      </w:r>
      <w:r w:rsidRPr="00DC65E5">
        <w:t>n</w:t>
      </w:r>
      <w:r>
        <w:t>d</w:t>
      </w:r>
      <w:r w:rsidRPr="00DC65E5">
        <w:t xml:space="preserve"> </w:t>
      </w:r>
      <w:r>
        <w:t>ot</w:t>
      </w:r>
      <w:r w:rsidRPr="00DC65E5">
        <w:t>h</w:t>
      </w:r>
      <w:r>
        <w:t>er</w:t>
      </w:r>
      <w:r w:rsidRPr="00DC65E5">
        <w:t xml:space="preserve"> </w:t>
      </w:r>
      <w:r>
        <w:t>p</w:t>
      </w:r>
      <w:r w:rsidRPr="00DC65E5">
        <w:t>ollu</w:t>
      </w:r>
      <w:r>
        <w:t>ta</w:t>
      </w:r>
      <w:r w:rsidRPr="00DC65E5">
        <w:t>n</w:t>
      </w:r>
      <w:r>
        <w:t>ts</w:t>
      </w:r>
      <w:r w:rsidRPr="00DC65E5">
        <w:t xml:space="preserve"> </w:t>
      </w:r>
      <w:r>
        <w:t>b</w:t>
      </w:r>
      <w:r w:rsidRPr="00DC65E5">
        <w:t>ef</w:t>
      </w:r>
      <w:r>
        <w:t>ore</w:t>
      </w:r>
      <w:r w:rsidRPr="00DC65E5">
        <w:t xml:space="preserve"> </w:t>
      </w:r>
      <w:r>
        <w:t>th</w:t>
      </w:r>
      <w:r w:rsidRPr="00DC65E5">
        <w:t>e</w:t>
      </w:r>
      <w:r>
        <w:t>y</w:t>
      </w:r>
      <w:r w:rsidRPr="00DC65E5">
        <w:t xml:space="preserve"> flo</w:t>
      </w:r>
      <w:r>
        <w:t>w</w:t>
      </w:r>
      <w:r w:rsidRPr="00DC65E5">
        <w:t xml:space="preserve"> o</w:t>
      </w:r>
      <w:r>
        <w:t>ut</w:t>
      </w:r>
      <w:r w:rsidRPr="00DC65E5">
        <w:t xml:space="preserve"> </w:t>
      </w:r>
      <w:r>
        <w:t>of</w:t>
      </w:r>
      <w:r w:rsidRPr="00DC65E5">
        <w:t xml:space="preserve"> </w:t>
      </w:r>
      <w:r>
        <w:t>t</w:t>
      </w:r>
      <w:r w:rsidRPr="00DC65E5">
        <w:t>h</w:t>
      </w:r>
      <w:r>
        <w:t>e</w:t>
      </w:r>
      <w:r w:rsidRPr="00DC65E5">
        <w:t xml:space="preserve"> w</w:t>
      </w:r>
      <w:r>
        <w:t>e</w:t>
      </w:r>
      <w:r w:rsidRPr="00DC65E5">
        <w:t>tla</w:t>
      </w:r>
      <w:r>
        <w:t>nd</w:t>
      </w:r>
      <w:r w:rsidRPr="00DC65E5">
        <w:t xml:space="preserve"> </w:t>
      </w:r>
      <w:r>
        <w:t>a</w:t>
      </w:r>
      <w:r w:rsidRPr="00DC65E5">
        <w:t>n</w:t>
      </w:r>
      <w:r>
        <w:t>d</w:t>
      </w:r>
      <w:r w:rsidRPr="00DC65E5">
        <w:t xml:space="preserve"> </w:t>
      </w:r>
      <w:r>
        <w:t>p</w:t>
      </w:r>
      <w:r w:rsidRPr="00DC65E5">
        <w:t>ot</w:t>
      </w:r>
      <w:r>
        <w:t>e</w:t>
      </w:r>
      <w:r w:rsidRPr="00DC65E5">
        <w:t>nti</w:t>
      </w:r>
      <w:r>
        <w:t>al</w:t>
      </w:r>
      <w:r w:rsidRPr="00DC65E5">
        <w:t>l</w:t>
      </w:r>
      <w:r>
        <w:t>y</w:t>
      </w:r>
      <w:r w:rsidRPr="00DC65E5">
        <w:t xml:space="preserve"> </w:t>
      </w:r>
      <w:r>
        <w:t>e</w:t>
      </w:r>
      <w:r w:rsidRPr="00DC65E5">
        <w:t>n</w:t>
      </w:r>
      <w:r>
        <w:t>ter</w:t>
      </w:r>
      <w:r w:rsidRPr="00DC65E5">
        <w:t xml:space="preserve"> </w:t>
      </w:r>
      <w:r>
        <w:t>t</w:t>
      </w:r>
      <w:r w:rsidRPr="00DC65E5">
        <w:t>h</w:t>
      </w:r>
      <w:r>
        <w:t>e</w:t>
      </w:r>
      <w:r w:rsidRPr="00DC65E5">
        <w:t xml:space="preserve"> R</w:t>
      </w:r>
      <w:r>
        <w:t>e</w:t>
      </w:r>
      <w:r w:rsidRPr="00DC65E5">
        <w:t>ef</w:t>
      </w:r>
      <w:r>
        <w:t>.</w:t>
      </w:r>
      <w:r w:rsidRPr="00DC65E5">
        <w:t xml:space="preserve"> T</w:t>
      </w:r>
      <w:r>
        <w:t>h</w:t>
      </w:r>
      <w:r w:rsidRPr="00DC65E5">
        <w:t>i</w:t>
      </w:r>
      <w:r>
        <w:t>s</w:t>
      </w:r>
      <w:r w:rsidRPr="00DC65E5">
        <w:t xml:space="preserve"> me</w:t>
      </w:r>
      <w:r>
        <w:t>a</w:t>
      </w:r>
      <w:r w:rsidRPr="00DC65E5">
        <w:t>n</w:t>
      </w:r>
      <w:r>
        <w:t>s</w:t>
      </w:r>
      <w:r w:rsidRPr="00DC65E5">
        <w:t xml:space="preserve"> </w:t>
      </w:r>
      <w:r>
        <w:t>t</w:t>
      </w:r>
      <w:r w:rsidRPr="00DC65E5">
        <w:t>h</w:t>
      </w:r>
      <w:r>
        <w:t>at</w:t>
      </w:r>
      <w:r w:rsidRPr="00DC65E5">
        <w:t xml:space="preserve"> </w:t>
      </w:r>
      <w:r>
        <w:t>the</w:t>
      </w:r>
      <w:r w:rsidRPr="00DC65E5">
        <w:t xml:space="preserve"> w</w:t>
      </w:r>
      <w:r>
        <w:t>at</w:t>
      </w:r>
      <w:r w:rsidRPr="00DC65E5">
        <w:t>e</w:t>
      </w:r>
      <w:r>
        <w:t>r</w:t>
      </w:r>
      <w:r w:rsidRPr="00DC65E5">
        <w:t xml:space="preserve"> flowi</w:t>
      </w:r>
      <w:r>
        <w:t>ng</w:t>
      </w:r>
      <w:r w:rsidRPr="00DC65E5">
        <w:t xml:space="preserve"> </w:t>
      </w:r>
      <w:r>
        <w:t>o</w:t>
      </w:r>
      <w:r w:rsidRPr="00DC65E5">
        <w:t>u</w:t>
      </w:r>
      <w:r>
        <w:t>t</w:t>
      </w:r>
      <w:r w:rsidRPr="00DC65E5">
        <w:t xml:space="preserve"> </w:t>
      </w:r>
      <w:r>
        <w:t>of</w:t>
      </w:r>
      <w:r w:rsidRPr="00DC65E5">
        <w:t xml:space="preserve"> </w:t>
      </w:r>
      <w:r>
        <w:t>a</w:t>
      </w:r>
      <w:r w:rsidRPr="00DC65E5">
        <w:t xml:space="preserve"> </w:t>
      </w:r>
      <w:r>
        <w:t>wetla</w:t>
      </w:r>
      <w:r w:rsidRPr="00DC65E5">
        <w:t>n</w:t>
      </w:r>
      <w:r>
        <w:t>d</w:t>
      </w:r>
      <w:r w:rsidRPr="00DC65E5">
        <w:t xml:space="preserve"> </w:t>
      </w:r>
      <w:r>
        <w:t>w</w:t>
      </w:r>
      <w:r w:rsidRPr="00DC65E5">
        <w:t>il</w:t>
      </w:r>
      <w:r>
        <w:t>l</w:t>
      </w:r>
      <w:r w:rsidRPr="00DC65E5">
        <w:t xml:space="preserve"> </w:t>
      </w:r>
      <w:r>
        <w:t>g</w:t>
      </w:r>
      <w:r w:rsidRPr="00DC65E5">
        <w:t>en</w:t>
      </w:r>
      <w:r>
        <w:t>era</w:t>
      </w:r>
      <w:r w:rsidRPr="00DC65E5">
        <w:t>ll</w:t>
      </w:r>
      <w:r>
        <w:t>y</w:t>
      </w:r>
      <w:r w:rsidRPr="00DC65E5">
        <w:t xml:space="preserve"> </w:t>
      </w:r>
      <w:r>
        <w:t>be</w:t>
      </w:r>
      <w:r w:rsidRPr="00DC65E5">
        <w:t xml:space="preserve"> cl</w:t>
      </w:r>
      <w:r>
        <w:t>e</w:t>
      </w:r>
      <w:r w:rsidRPr="00DC65E5">
        <w:t>a</w:t>
      </w:r>
      <w:r>
        <w:t>n</w:t>
      </w:r>
      <w:r w:rsidRPr="00DC65E5">
        <w:t>e</w:t>
      </w:r>
      <w:r>
        <w:t>r</w:t>
      </w:r>
      <w:r w:rsidRPr="00DC65E5">
        <w:t xml:space="preserve"> t</w:t>
      </w:r>
      <w:r>
        <w:t>h</w:t>
      </w:r>
      <w:r w:rsidRPr="00DC65E5">
        <w:t>a</w:t>
      </w:r>
      <w:r>
        <w:t>n</w:t>
      </w:r>
      <w:r w:rsidRPr="00DC65E5">
        <w:t xml:space="preserve"> th</w:t>
      </w:r>
      <w:r>
        <w:t>e</w:t>
      </w:r>
      <w:r w:rsidRPr="00DC65E5">
        <w:t xml:space="preserve"> w</w:t>
      </w:r>
      <w:r>
        <w:t>a</w:t>
      </w:r>
      <w:r w:rsidRPr="00DC65E5">
        <w:t>t</w:t>
      </w:r>
      <w:r>
        <w:t>er</w:t>
      </w:r>
      <w:r w:rsidRPr="00DC65E5">
        <w:t xml:space="preserve"> c</w:t>
      </w:r>
      <w:r>
        <w:t>o</w:t>
      </w:r>
      <w:r w:rsidRPr="00DC65E5">
        <w:t>mi</w:t>
      </w:r>
      <w:r>
        <w:t>ng</w:t>
      </w:r>
      <w:r w:rsidRPr="00DC65E5">
        <w:t xml:space="preserve"> in</w:t>
      </w:r>
      <w:r>
        <w:t>.</w:t>
      </w:r>
    </w:p>
    <w:p w14:paraId="717C32E8" w14:textId="77777777" w:rsidR="00DC65E5" w:rsidRPr="00DC65E5" w:rsidRDefault="00DC65E5" w:rsidP="00917AE6">
      <w:pPr>
        <w:pStyle w:val="Heading3"/>
        <w:pageBreakBefore/>
      </w:pPr>
      <w:r w:rsidRPr="00DC65E5">
        <w:lastRenderedPageBreak/>
        <w:t>T</w:t>
      </w:r>
      <w:r>
        <w:t>he</w:t>
      </w:r>
      <w:r w:rsidRPr="00DC65E5">
        <w:t xml:space="preserve"> i</w:t>
      </w:r>
      <w:r>
        <w:t>m</w:t>
      </w:r>
      <w:r w:rsidRPr="00DC65E5">
        <w:t>p</w:t>
      </w:r>
      <w:r>
        <w:t>o</w:t>
      </w:r>
      <w:r w:rsidRPr="00DC65E5">
        <w:t>r</w:t>
      </w:r>
      <w:r>
        <w:t>tance</w:t>
      </w:r>
      <w:r w:rsidRPr="00DC65E5">
        <w:t xml:space="preserve"> </w:t>
      </w:r>
      <w:r>
        <w:t>of</w:t>
      </w:r>
      <w:r w:rsidRPr="00DC65E5">
        <w:t xml:space="preserve"> w</w:t>
      </w:r>
      <w:r>
        <w:t>etl</w:t>
      </w:r>
      <w:r w:rsidRPr="00DC65E5">
        <w:t>a</w:t>
      </w:r>
      <w:r>
        <w:t>nds</w:t>
      </w:r>
    </w:p>
    <w:p w14:paraId="44B9D41C" w14:textId="77777777" w:rsidR="00DC65E5" w:rsidRDefault="00DC65E5" w:rsidP="00DC65E5">
      <w:r w:rsidRPr="00DC65E5">
        <w:t>We</w:t>
      </w:r>
      <w:r>
        <w:t>t</w:t>
      </w:r>
      <w:r w:rsidRPr="00DC65E5">
        <w:t>l</w:t>
      </w:r>
      <w:r>
        <w:t>a</w:t>
      </w:r>
      <w:r w:rsidRPr="00DC65E5">
        <w:t>n</w:t>
      </w:r>
      <w:r>
        <w:t>ds</w:t>
      </w:r>
      <w:r w:rsidRPr="00DC65E5">
        <w:t xml:space="preserve"> </w:t>
      </w:r>
      <w:r>
        <w:t>are</w:t>
      </w:r>
      <w:r w:rsidRPr="00DC65E5">
        <w:t xml:space="preserve"> </w:t>
      </w:r>
      <w:r>
        <w:t>eco</w:t>
      </w:r>
      <w:r w:rsidRPr="00DC65E5">
        <w:t>lo</w:t>
      </w:r>
      <w:r>
        <w:t>g</w:t>
      </w:r>
      <w:r w:rsidRPr="00DC65E5">
        <w:t>ically</w:t>
      </w:r>
      <w:r>
        <w:t>,</w:t>
      </w:r>
      <w:r w:rsidRPr="00DC65E5">
        <w:t xml:space="preserve"> </w:t>
      </w:r>
      <w:r>
        <w:t>eco</w:t>
      </w:r>
      <w:r w:rsidRPr="00DC65E5">
        <w:t>n</w:t>
      </w:r>
      <w:r>
        <w:t>o</w:t>
      </w:r>
      <w:r w:rsidRPr="00DC65E5">
        <w:t>mic</w:t>
      </w:r>
      <w:r>
        <w:t>a</w:t>
      </w:r>
      <w:r w:rsidRPr="00DC65E5">
        <w:t>ll</w:t>
      </w:r>
      <w:r>
        <w:t>y</w:t>
      </w:r>
      <w:r w:rsidRPr="00DC65E5">
        <w:t xml:space="preserve"> a</w:t>
      </w:r>
      <w:r>
        <w:t>nd</w:t>
      </w:r>
      <w:r w:rsidRPr="00DC65E5">
        <w:t xml:space="preserve"> </w:t>
      </w:r>
      <w:r>
        <w:t>soc</w:t>
      </w:r>
      <w:r w:rsidRPr="00DC65E5">
        <w:t>i</w:t>
      </w:r>
      <w:r>
        <w:t>al</w:t>
      </w:r>
      <w:r w:rsidRPr="00DC65E5">
        <w:t>l</w:t>
      </w:r>
      <w:r>
        <w:t>y</w:t>
      </w:r>
      <w:r w:rsidRPr="00DC65E5">
        <w:t xml:space="preserve"> im</w:t>
      </w:r>
      <w:r>
        <w:t>p</w:t>
      </w:r>
      <w:r w:rsidRPr="00DC65E5">
        <w:t>o</w:t>
      </w:r>
      <w:r>
        <w:t>rta</w:t>
      </w:r>
      <w:r w:rsidRPr="00DC65E5">
        <w:t>n</w:t>
      </w:r>
      <w:r>
        <w:t>t</w:t>
      </w:r>
      <w:r w:rsidRPr="00DC65E5">
        <w:t xml:space="preserve"> a</w:t>
      </w:r>
      <w:r>
        <w:t>s</w:t>
      </w:r>
      <w:r w:rsidRPr="00DC65E5">
        <w:t xml:space="preserve"> </w:t>
      </w:r>
      <w:r>
        <w:t>t</w:t>
      </w:r>
      <w:r w:rsidRPr="00DC65E5">
        <w:t>hey</w:t>
      </w:r>
      <w:r>
        <w:t>:</w:t>
      </w:r>
    </w:p>
    <w:p w14:paraId="280B0A51" w14:textId="77777777" w:rsidR="00DC65E5" w:rsidRDefault="00D322CE" w:rsidP="00FC5741">
      <w:pPr>
        <w:pStyle w:val="Normalbullet1"/>
      </w:pPr>
      <w:r>
        <w:t>bu</w:t>
      </w:r>
      <w:r w:rsidRPr="00DC65E5">
        <w:t>ff</w:t>
      </w:r>
      <w:r>
        <w:t>er</w:t>
      </w:r>
      <w:r w:rsidRPr="00DC65E5">
        <w:t xml:space="preserve"> </w:t>
      </w:r>
      <w:r w:rsidR="00DC65E5">
        <w:t>the</w:t>
      </w:r>
      <w:r w:rsidR="00DC65E5" w:rsidRPr="00DC65E5">
        <w:t xml:space="preserve"> </w:t>
      </w:r>
      <w:r w:rsidR="00DC65E5">
        <w:t>e</w:t>
      </w:r>
      <w:r w:rsidR="00DC65E5" w:rsidRPr="00DC65E5">
        <w:t>ff</w:t>
      </w:r>
      <w:r w:rsidR="00DC65E5">
        <w:t>ects</w:t>
      </w:r>
      <w:r w:rsidR="00DC65E5" w:rsidRPr="00DC65E5">
        <w:t xml:space="preserve"> </w:t>
      </w:r>
      <w:r w:rsidR="00DC65E5">
        <w:t>of</w:t>
      </w:r>
      <w:r w:rsidR="00DC65E5" w:rsidRPr="00DC65E5">
        <w:t xml:space="preserve"> </w:t>
      </w:r>
      <w:r w:rsidR="00DC65E5">
        <w:t>p</w:t>
      </w:r>
      <w:r w:rsidR="00DC65E5" w:rsidRPr="00DC65E5">
        <w:t>oll</w:t>
      </w:r>
      <w:r w:rsidR="00DC65E5">
        <w:t>ut</w:t>
      </w:r>
      <w:r w:rsidR="00DC65E5" w:rsidRPr="00DC65E5">
        <w:t>a</w:t>
      </w:r>
      <w:r w:rsidR="00DC65E5">
        <w:t>nts</w:t>
      </w:r>
      <w:r w:rsidR="00DC65E5" w:rsidRPr="00DC65E5">
        <w:t xml:space="preserve"> b</w:t>
      </w:r>
      <w:r w:rsidR="00DC65E5">
        <w:t>y</w:t>
      </w:r>
      <w:r w:rsidR="00DC65E5" w:rsidRPr="00DC65E5">
        <w:t xml:space="preserve"> fil</w:t>
      </w:r>
      <w:r w:rsidR="00DC65E5">
        <w:t>ter</w:t>
      </w:r>
      <w:r w:rsidR="00DC65E5" w:rsidRPr="00DC65E5">
        <w:t>i</w:t>
      </w:r>
      <w:r w:rsidR="00DC65E5">
        <w:t>ng</w:t>
      </w:r>
      <w:r w:rsidR="00DC65E5" w:rsidRPr="00DC65E5">
        <w:t xml:space="preserve"> </w:t>
      </w:r>
      <w:r w:rsidR="00DC65E5">
        <w:t>a</w:t>
      </w:r>
      <w:r w:rsidR="00DC65E5" w:rsidRPr="00DC65E5">
        <w:t>n</w:t>
      </w:r>
      <w:r w:rsidR="00DC65E5">
        <w:t>d</w:t>
      </w:r>
      <w:r w:rsidR="00DC65E5" w:rsidRPr="00DC65E5">
        <w:t xml:space="preserve"> </w:t>
      </w:r>
      <w:r w:rsidR="00DC65E5">
        <w:t>re</w:t>
      </w:r>
      <w:r w:rsidR="00DC65E5" w:rsidRPr="00DC65E5">
        <w:t>m</w:t>
      </w:r>
      <w:r w:rsidR="00DC65E5">
        <w:t>o</w:t>
      </w:r>
      <w:r w:rsidR="00DC65E5" w:rsidRPr="00DC65E5">
        <w:t>vin</w:t>
      </w:r>
      <w:r w:rsidR="00DC65E5">
        <w:t>g</w:t>
      </w:r>
      <w:r w:rsidR="00DC65E5" w:rsidRPr="00DC65E5">
        <w:t xml:space="preserve"> </w:t>
      </w:r>
      <w:r w:rsidR="00DC65E5">
        <w:t>so</w:t>
      </w:r>
      <w:r w:rsidR="00DC65E5" w:rsidRPr="00DC65E5">
        <w:t>m</w:t>
      </w:r>
      <w:r w:rsidR="00DC65E5">
        <w:t>e</w:t>
      </w:r>
      <w:r w:rsidR="00DC65E5" w:rsidRPr="00DC65E5">
        <w:t xml:space="preserve"> n</w:t>
      </w:r>
      <w:r w:rsidR="00DC65E5">
        <w:t>utr</w:t>
      </w:r>
      <w:r w:rsidR="00DC65E5" w:rsidRPr="00DC65E5">
        <w:t>i</w:t>
      </w:r>
      <w:r w:rsidR="00DC65E5">
        <w:t>e</w:t>
      </w:r>
      <w:r w:rsidR="00DC65E5" w:rsidRPr="00DC65E5">
        <w:t>n</w:t>
      </w:r>
      <w:r w:rsidR="00DC65E5">
        <w:t>ts,</w:t>
      </w:r>
      <w:r w:rsidR="00DC65E5" w:rsidRPr="00DC65E5">
        <w:t xml:space="preserve"> </w:t>
      </w:r>
      <w:r w:rsidR="00DC65E5">
        <w:t>s</w:t>
      </w:r>
      <w:r w:rsidR="00DC65E5" w:rsidRPr="00DC65E5">
        <w:t>e</w:t>
      </w:r>
      <w:r w:rsidR="00DC65E5">
        <w:t>d</w:t>
      </w:r>
      <w:r w:rsidR="00DC65E5" w:rsidRPr="00DC65E5">
        <w:t>im</w:t>
      </w:r>
      <w:r w:rsidR="00DC65E5">
        <w:t>e</w:t>
      </w:r>
      <w:r w:rsidR="00DC65E5" w:rsidRPr="00DC65E5">
        <w:t>nt</w:t>
      </w:r>
      <w:r w:rsidR="00DC65E5">
        <w:t>s</w:t>
      </w:r>
      <w:r w:rsidR="00DC65E5" w:rsidRPr="00DC65E5">
        <w:t xml:space="preserve"> </w:t>
      </w:r>
      <w:r w:rsidR="00DC65E5">
        <w:t>a</w:t>
      </w:r>
      <w:r w:rsidR="00DC65E5" w:rsidRPr="00DC65E5">
        <w:t>n</w:t>
      </w:r>
      <w:r w:rsidR="00DC65E5">
        <w:t>d</w:t>
      </w:r>
      <w:r w:rsidR="00DC65E5" w:rsidRPr="00DC65E5">
        <w:t xml:space="preserve"> </w:t>
      </w:r>
      <w:r w:rsidR="00DC65E5">
        <w:t>ch</w:t>
      </w:r>
      <w:r w:rsidR="00DC65E5" w:rsidRPr="00DC65E5">
        <w:t>emic</w:t>
      </w:r>
      <w:r w:rsidR="00DC65E5">
        <w:t>al</w:t>
      </w:r>
      <w:r w:rsidR="00DC65E5" w:rsidRPr="00DC65E5">
        <w:t xml:space="preserve"> </w:t>
      </w:r>
      <w:r w:rsidR="00DC65E5">
        <w:t>co</w:t>
      </w:r>
      <w:r w:rsidR="00DC65E5" w:rsidRPr="00DC65E5">
        <w:t>n</w:t>
      </w:r>
      <w:r w:rsidR="00DC65E5">
        <w:t>ta</w:t>
      </w:r>
      <w:r w:rsidR="00DC65E5" w:rsidRPr="00DC65E5">
        <w:t>mi</w:t>
      </w:r>
      <w:r w:rsidR="00DC65E5">
        <w:t>n</w:t>
      </w:r>
      <w:r w:rsidR="00DC65E5" w:rsidRPr="00DC65E5">
        <w:t>an</w:t>
      </w:r>
      <w:r w:rsidR="00DC65E5">
        <w:t>ts</w:t>
      </w:r>
      <w:r w:rsidR="00DC65E5" w:rsidRPr="00DC65E5">
        <w:t xml:space="preserve"> f</w:t>
      </w:r>
      <w:r w:rsidR="00DC65E5">
        <w:t>r</w:t>
      </w:r>
      <w:r w:rsidR="00DC65E5" w:rsidRPr="00DC65E5">
        <w:t>o</w:t>
      </w:r>
      <w:r w:rsidR="00DC65E5">
        <w:t>m</w:t>
      </w:r>
      <w:r w:rsidR="00DC65E5" w:rsidRPr="00DC65E5">
        <w:t xml:space="preserve"> </w:t>
      </w:r>
      <w:r w:rsidR="00DC65E5">
        <w:t>ru</w:t>
      </w:r>
      <w:r w:rsidR="00DC65E5" w:rsidRPr="00DC65E5">
        <w:t>n</w:t>
      </w:r>
      <w:r w:rsidR="00DC65E5">
        <w:t>-off</w:t>
      </w:r>
      <w:r w:rsidR="00DC65E5" w:rsidRPr="00DC65E5">
        <w:t xml:space="preserve"> </w:t>
      </w:r>
      <w:r w:rsidR="00DC65E5">
        <w:t>t</w:t>
      </w:r>
      <w:r w:rsidR="00DC65E5" w:rsidRPr="00DC65E5">
        <w:t>h</w:t>
      </w:r>
      <w:r w:rsidR="00DC65E5">
        <w:t>at</w:t>
      </w:r>
      <w:r w:rsidR="00DC65E5" w:rsidRPr="00DC65E5">
        <w:t xml:space="preserve"> </w:t>
      </w:r>
      <w:r w:rsidR="00DC65E5">
        <w:t>would</w:t>
      </w:r>
      <w:r w:rsidR="00DC65E5" w:rsidRPr="00DC65E5">
        <w:t xml:space="preserve"> ot</w:t>
      </w:r>
      <w:r w:rsidR="00DC65E5">
        <w:t>h</w:t>
      </w:r>
      <w:r w:rsidR="00DC65E5" w:rsidRPr="00DC65E5">
        <w:t>erwis</w:t>
      </w:r>
      <w:r w:rsidR="00DC65E5">
        <w:t>e</w:t>
      </w:r>
      <w:r w:rsidR="00DC65E5" w:rsidRPr="00DC65E5">
        <w:t xml:space="preserve"> </w:t>
      </w:r>
      <w:r w:rsidR="00DC65E5">
        <w:t>go</w:t>
      </w:r>
      <w:r w:rsidR="00DC65E5" w:rsidRPr="00DC65E5">
        <w:t xml:space="preserve"> i</w:t>
      </w:r>
      <w:r w:rsidR="00DC65E5">
        <w:t>n</w:t>
      </w:r>
      <w:r w:rsidR="00DC65E5" w:rsidRPr="00DC65E5">
        <w:t>t</w:t>
      </w:r>
      <w:r w:rsidR="00DC65E5">
        <w:t>o</w:t>
      </w:r>
      <w:r w:rsidR="00DC65E5" w:rsidRPr="00DC65E5">
        <w:t xml:space="preserve"> c</w:t>
      </w:r>
      <w:r w:rsidR="00DC65E5">
        <w:t>re</w:t>
      </w:r>
      <w:r w:rsidR="00DC65E5" w:rsidRPr="00DC65E5">
        <w:t>ek</w:t>
      </w:r>
      <w:r w:rsidR="00DC65E5">
        <w:t>s</w:t>
      </w:r>
      <w:r w:rsidR="00DC65E5" w:rsidRPr="00DC65E5">
        <w:t xml:space="preserve"> </w:t>
      </w:r>
      <w:r w:rsidR="00DC65E5">
        <w:t>a</w:t>
      </w:r>
      <w:r w:rsidR="00DC65E5" w:rsidRPr="00DC65E5">
        <w:t>n</w:t>
      </w:r>
      <w:r w:rsidR="00DC65E5">
        <w:t>d</w:t>
      </w:r>
      <w:r w:rsidR="00DC65E5" w:rsidRPr="00DC65E5">
        <w:t xml:space="preserve"> </w:t>
      </w:r>
      <w:r w:rsidR="00DC65E5">
        <w:t>r</w:t>
      </w:r>
      <w:r w:rsidR="00DC65E5" w:rsidRPr="00DC65E5">
        <w:t>iv</w:t>
      </w:r>
      <w:r w:rsidR="00DC65E5">
        <w:t>ers</w:t>
      </w:r>
      <w:r w:rsidR="00DC65E5" w:rsidRPr="00DC65E5">
        <w:t xml:space="preserve"> </w:t>
      </w:r>
      <w:r w:rsidR="00DC65E5">
        <w:t>a</w:t>
      </w:r>
      <w:r w:rsidR="00DC65E5" w:rsidRPr="00DC65E5">
        <w:t>n</w:t>
      </w:r>
      <w:r w:rsidR="00DC65E5">
        <w:t>d</w:t>
      </w:r>
      <w:r w:rsidR="00DC65E5" w:rsidRPr="00DC65E5">
        <w:t xml:space="preserve"> event</w:t>
      </w:r>
      <w:r w:rsidR="00DC65E5">
        <w:t>u</w:t>
      </w:r>
      <w:r w:rsidR="00DC65E5" w:rsidRPr="00DC65E5">
        <w:t>all</w:t>
      </w:r>
      <w:r w:rsidR="00DC65E5">
        <w:t>y</w:t>
      </w:r>
      <w:r w:rsidR="00DC65E5" w:rsidRPr="00DC65E5">
        <w:t xml:space="preserve"> </w:t>
      </w:r>
      <w:r w:rsidR="00DC65E5">
        <w:t>t</w:t>
      </w:r>
      <w:r w:rsidR="00DC65E5" w:rsidRPr="00DC65E5">
        <w:t>h</w:t>
      </w:r>
      <w:r w:rsidR="00DC65E5">
        <w:t>e</w:t>
      </w:r>
      <w:r w:rsidR="00DC65E5" w:rsidRPr="00DC65E5">
        <w:t xml:space="preserve"> </w:t>
      </w:r>
      <w:r w:rsidR="00DC65E5">
        <w:t>R</w:t>
      </w:r>
      <w:r w:rsidR="00DC65E5" w:rsidRPr="00DC65E5">
        <w:t>e</w:t>
      </w:r>
      <w:r w:rsidR="00DC65E5">
        <w:t>ef</w:t>
      </w:r>
    </w:p>
    <w:p w14:paraId="4A979E97" w14:textId="77777777" w:rsidR="00DC65E5" w:rsidRDefault="00D322CE" w:rsidP="00FC5741">
      <w:pPr>
        <w:pStyle w:val="Normalbullet1"/>
      </w:pPr>
      <w:r>
        <w:t>a</w:t>
      </w:r>
      <w:r w:rsidR="00DC65E5">
        <w:t>bsorb</w:t>
      </w:r>
      <w:r w:rsidR="00DC65E5" w:rsidRPr="00DC65E5">
        <w:t xml:space="preserve"> </w:t>
      </w:r>
      <w:r w:rsidR="00DC65E5">
        <w:t>a</w:t>
      </w:r>
      <w:r w:rsidR="00DC65E5" w:rsidRPr="00DC65E5">
        <w:t>n</w:t>
      </w:r>
      <w:r w:rsidR="00DC65E5">
        <w:t>d</w:t>
      </w:r>
      <w:r w:rsidR="00DC65E5" w:rsidRPr="00DC65E5">
        <w:t xml:space="preserve"> slo</w:t>
      </w:r>
      <w:r w:rsidR="00DC65E5">
        <w:t>w</w:t>
      </w:r>
      <w:r w:rsidR="00DC65E5" w:rsidRPr="00DC65E5">
        <w:t>l</w:t>
      </w:r>
      <w:r w:rsidR="00DC65E5">
        <w:t>y</w:t>
      </w:r>
      <w:r w:rsidR="00DC65E5" w:rsidRPr="00DC65E5">
        <w:t xml:space="preserve"> r</w:t>
      </w:r>
      <w:r w:rsidR="00DC65E5">
        <w:t>e</w:t>
      </w:r>
      <w:r w:rsidR="00DC65E5" w:rsidRPr="00DC65E5">
        <w:t>le</w:t>
      </w:r>
      <w:r w:rsidR="00DC65E5">
        <w:t>ase</w:t>
      </w:r>
      <w:r w:rsidR="00DC65E5" w:rsidRPr="00DC65E5">
        <w:t xml:space="preserve"> fl</w:t>
      </w:r>
      <w:r w:rsidR="00DC65E5">
        <w:t>o</w:t>
      </w:r>
      <w:r w:rsidR="00DC65E5" w:rsidRPr="00DC65E5">
        <w:t>odw</w:t>
      </w:r>
      <w:r w:rsidR="00DC65E5">
        <w:t>a</w:t>
      </w:r>
      <w:r w:rsidR="00DC65E5" w:rsidRPr="00DC65E5">
        <w:t>t</w:t>
      </w:r>
      <w:r w:rsidR="00DC65E5">
        <w:t>er</w:t>
      </w:r>
      <w:r w:rsidR="00DC65E5" w:rsidRPr="00DC65E5">
        <w:t>s</w:t>
      </w:r>
      <w:r w:rsidR="00DC65E5">
        <w:t>,</w:t>
      </w:r>
      <w:r w:rsidR="00DC65E5" w:rsidRPr="00DC65E5">
        <w:t xml:space="preserve"> </w:t>
      </w:r>
      <w:r w:rsidR="00DC65E5">
        <w:t>t</w:t>
      </w:r>
      <w:r w:rsidR="00DC65E5" w:rsidRPr="00DC65E5">
        <w:t>h</w:t>
      </w:r>
      <w:r w:rsidR="00DC65E5">
        <w:t>ere</w:t>
      </w:r>
      <w:r w:rsidR="00DC65E5" w:rsidRPr="00DC65E5">
        <w:t>f</w:t>
      </w:r>
      <w:r w:rsidR="00DC65E5">
        <w:t>ore</w:t>
      </w:r>
      <w:r w:rsidR="00DC65E5" w:rsidRPr="00DC65E5">
        <w:t xml:space="preserve"> c</w:t>
      </w:r>
      <w:r w:rsidR="00DC65E5">
        <w:t>o</w:t>
      </w:r>
      <w:r w:rsidR="00DC65E5" w:rsidRPr="00DC65E5">
        <w:t>n</w:t>
      </w:r>
      <w:r w:rsidR="00DC65E5">
        <w:t>tr</w:t>
      </w:r>
      <w:r w:rsidR="00DC65E5" w:rsidRPr="00DC65E5">
        <w:t>i</w:t>
      </w:r>
      <w:r w:rsidR="00DC65E5">
        <w:t>b</w:t>
      </w:r>
      <w:r w:rsidR="00DC65E5" w:rsidRPr="00DC65E5">
        <w:t>u</w:t>
      </w:r>
      <w:r w:rsidR="00DC65E5">
        <w:t>t</w:t>
      </w:r>
      <w:r w:rsidR="00DC65E5" w:rsidRPr="00DC65E5">
        <w:t>i</w:t>
      </w:r>
      <w:r w:rsidR="00DC65E5">
        <w:t>ng</w:t>
      </w:r>
      <w:r w:rsidR="00DC65E5" w:rsidRPr="00DC65E5">
        <w:t xml:space="preserve"> t</w:t>
      </w:r>
      <w:r w:rsidR="00DC65E5">
        <w:t>o</w:t>
      </w:r>
      <w:r w:rsidR="00DC65E5" w:rsidRPr="00DC65E5">
        <w:t xml:space="preserve"> p</w:t>
      </w:r>
      <w:r w:rsidR="00DC65E5">
        <w:t>ro</w:t>
      </w:r>
      <w:r w:rsidR="00DC65E5" w:rsidRPr="00DC65E5">
        <w:t>t</w:t>
      </w:r>
      <w:r w:rsidR="00DC65E5">
        <w:t>ect</w:t>
      </w:r>
      <w:r w:rsidR="00DC65E5" w:rsidRPr="00DC65E5">
        <w:t>i</w:t>
      </w:r>
      <w:r w:rsidR="00DC65E5">
        <w:t>ng</w:t>
      </w:r>
      <w:r w:rsidR="00DC65E5" w:rsidRPr="00DC65E5">
        <w:t xml:space="preserve"> </w:t>
      </w:r>
      <w:r w:rsidR="00DC65E5">
        <w:t>sur</w:t>
      </w:r>
      <w:r w:rsidR="00DC65E5" w:rsidRPr="00DC65E5">
        <w:t>r</w:t>
      </w:r>
      <w:r w:rsidR="00DC65E5">
        <w:t>o</w:t>
      </w:r>
      <w:r w:rsidR="00DC65E5" w:rsidRPr="00DC65E5">
        <w:t>un</w:t>
      </w:r>
      <w:r w:rsidR="00DC65E5">
        <w:t>d</w:t>
      </w:r>
      <w:r w:rsidR="00DC65E5" w:rsidRPr="00DC65E5">
        <w:t>in</w:t>
      </w:r>
      <w:r w:rsidR="00DC65E5">
        <w:t>g</w:t>
      </w:r>
      <w:r w:rsidR="00DC65E5" w:rsidRPr="00DC65E5">
        <w:t xml:space="preserve"> a</w:t>
      </w:r>
      <w:r w:rsidR="00DC65E5">
        <w:t>r</w:t>
      </w:r>
      <w:r w:rsidR="00DC65E5" w:rsidRPr="00DC65E5">
        <w:t>e</w:t>
      </w:r>
      <w:r w:rsidR="00DC65E5">
        <w:t>as</w:t>
      </w:r>
      <w:r w:rsidR="00DC65E5" w:rsidRPr="00DC65E5">
        <w:t xml:space="preserve"> </w:t>
      </w:r>
      <w:r w:rsidR="00DC65E5">
        <w:t>a</w:t>
      </w:r>
      <w:r w:rsidR="00DC65E5" w:rsidRPr="00DC65E5">
        <w:t>gai</w:t>
      </w:r>
      <w:r w:rsidR="00DC65E5">
        <w:t>nst</w:t>
      </w:r>
      <w:r w:rsidR="00DC65E5" w:rsidRPr="00DC65E5">
        <w:t xml:space="preserve"> flo</w:t>
      </w:r>
      <w:r w:rsidR="00DC65E5">
        <w:t>o</w:t>
      </w:r>
      <w:r w:rsidR="00DC65E5" w:rsidRPr="00DC65E5">
        <w:t>d</w:t>
      </w:r>
      <w:r w:rsidR="00DC65E5">
        <w:t>s</w:t>
      </w:r>
    </w:p>
    <w:p w14:paraId="35ABE68A" w14:textId="77777777" w:rsidR="00DC65E5" w:rsidRDefault="00D322CE" w:rsidP="00FC5741">
      <w:pPr>
        <w:pStyle w:val="Normalbullet1"/>
      </w:pPr>
      <w:r>
        <w:t>p</w:t>
      </w:r>
      <w:r w:rsidR="00DC65E5">
        <w:t>rot</w:t>
      </w:r>
      <w:r w:rsidR="00DC65E5" w:rsidRPr="00DC65E5">
        <w:t>ec</w:t>
      </w:r>
      <w:r w:rsidR="00DC65E5">
        <w:t>t</w:t>
      </w:r>
      <w:r w:rsidR="00DC65E5" w:rsidRPr="00DC65E5">
        <w:t xml:space="preserve"> </w:t>
      </w:r>
      <w:r w:rsidR="00DC65E5">
        <w:t>s</w:t>
      </w:r>
      <w:r w:rsidR="00DC65E5" w:rsidRPr="00DC65E5">
        <w:t>h</w:t>
      </w:r>
      <w:r w:rsidR="00DC65E5">
        <w:t>ores</w:t>
      </w:r>
      <w:r w:rsidR="00DC65E5" w:rsidRPr="00DC65E5">
        <w:t xml:space="preserve"> f</w:t>
      </w:r>
      <w:r w:rsidR="00DC65E5">
        <w:t>r</w:t>
      </w:r>
      <w:r w:rsidR="00DC65E5" w:rsidRPr="00DC65E5">
        <w:t>o</w:t>
      </w:r>
      <w:r w:rsidR="00DC65E5">
        <w:t>m</w:t>
      </w:r>
      <w:r w:rsidR="00DC65E5" w:rsidRPr="00DC65E5">
        <w:t xml:space="preserve"> </w:t>
      </w:r>
      <w:r w:rsidR="00DC65E5">
        <w:t>co</w:t>
      </w:r>
      <w:r w:rsidR="00DC65E5" w:rsidRPr="00DC65E5">
        <w:t>as</w:t>
      </w:r>
      <w:r w:rsidR="00DC65E5">
        <w:t>tal</w:t>
      </w:r>
      <w:r w:rsidR="00DC65E5" w:rsidRPr="00DC65E5">
        <w:t xml:space="preserve"> </w:t>
      </w:r>
      <w:r w:rsidR="00DC65E5">
        <w:t>ero</w:t>
      </w:r>
      <w:r w:rsidR="00DC65E5" w:rsidRPr="00DC65E5">
        <w:t>si</w:t>
      </w:r>
      <w:r w:rsidR="00DC65E5">
        <w:t>o</w:t>
      </w:r>
      <w:r w:rsidR="00DC65E5" w:rsidRPr="00DC65E5">
        <w:t>n</w:t>
      </w:r>
      <w:r w:rsidR="00DC65E5">
        <w:t>,</w:t>
      </w:r>
      <w:r w:rsidR="00DC65E5" w:rsidRPr="00DC65E5">
        <w:t xml:space="preserve"> </w:t>
      </w:r>
      <w:r w:rsidR="00DC65E5">
        <w:t>storm</w:t>
      </w:r>
      <w:r w:rsidR="00DC65E5" w:rsidRPr="00DC65E5">
        <w:t xml:space="preserve"> </w:t>
      </w:r>
      <w:r w:rsidR="00DC65E5">
        <w:t>surges</w:t>
      </w:r>
      <w:r w:rsidR="00DC65E5" w:rsidRPr="00DC65E5">
        <w:t xml:space="preserve"> </w:t>
      </w:r>
      <w:r w:rsidR="00DC65E5">
        <w:t>a</w:t>
      </w:r>
      <w:r w:rsidR="00DC65E5" w:rsidRPr="00DC65E5">
        <w:t>n</w:t>
      </w:r>
      <w:r w:rsidR="00DC65E5">
        <w:t>d</w:t>
      </w:r>
      <w:r w:rsidR="00DC65E5" w:rsidRPr="00DC65E5">
        <w:t xml:space="preserve"> fl</w:t>
      </w:r>
      <w:r w:rsidR="00DC65E5">
        <w:t>o</w:t>
      </w:r>
      <w:r w:rsidR="00DC65E5" w:rsidRPr="00DC65E5">
        <w:t>o</w:t>
      </w:r>
      <w:r w:rsidR="00DC65E5">
        <w:t>ding</w:t>
      </w:r>
      <w:r w:rsidR="00DC65E5" w:rsidRPr="00DC65E5">
        <w:t xml:space="preserve"> b</w:t>
      </w:r>
      <w:r w:rsidR="00DC65E5">
        <w:t>y</w:t>
      </w:r>
      <w:r w:rsidR="00DC65E5" w:rsidRPr="00DC65E5">
        <w:t xml:space="preserve"> </w:t>
      </w:r>
      <w:r w:rsidR="00DC65E5">
        <w:t>cre</w:t>
      </w:r>
      <w:r w:rsidR="00DC65E5" w:rsidRPr="00DC65E5">
        <w:t>a</w:t>
      </w:r>
      <w:r w:rsidR="00DC65E5">
        <w:t>t</w:t>
      </w:r>
      <w:r w:rsidR="00DC65E5" w:rsidRPr="00DC65E5">
        <w:t>in</w:t>
      </w:r>
      <w:r w:rsidR="00DC65E5">
        <w:t>g</w:t>
      </w:r>
      <w:r w:rsidR="00DC65E5" w:rsidRPr="00DC65E5">
        <w:t xml:space="preserve"> </w:t>
      </w:r>
      <w:r w:rsidR="00DC65E5">
        <w:t>a</w:t>
      </w:r>
      <w:r w:rsidR="00DC65E5" w:rsidRPr="00DC65E5">
        <w:t xml:space="preserve"> </w:t>
      </w:r>
      <w:r w:rsidR="00DC65E5">
        <w:t>b</w:t>
      </w:r>
      <w:r w:rsidR="00DC65E5" w:rsidRPr="00DC65E5">
        <w:t>uff</w:t>
      </w:r>
      <w:r w:rsidR="00DC65E5">
        <w:t>er</w:t>
      </w:r>
    </w:p>
    <w:p w14:paraId="1EB81440" w14:textId="77777777" w:rsidR="00DC65E5" w:rsidRDefault="00D322CE" w:rsidP="00FC5741">
      <w:pPr>
        <w:pStyle w:val="Normalbullet1"/>
      </w:pPr>
      <w:r>
        <w:t>p</w:t>
      </w:r>
      <w:r w:rsidR="00DC65E5">
        <w:t>rov</w:t>
      </w:r>
      <w:r w:rsidR="00DC65E5" w:rsidRPr="00DC65E5">
        <w:t>id</w:t>
      </w:r>
      <w:r w:rsidR="00DC65E5">
        <w:t>e</w:t>
      </w:r>
      <w:r w:rsidR="00DC65E5" w:rsidRPr="00DC65E5">
        <w:t xml:space="preserve"> b</w:t>
      </w:r>
      <w:r w:rsidR="00DC65E5">
        <w:t>r</w:t>
      </w:r>
      <w:r w:rsidR="00DC65E5" w:rsidRPr="00DC65E5">
        <w:t>e</w:t>
      </w:r>
      <w:r w:rsidR="00DC65E5">
        <w:t>e</w:t>
      </w:r>
      <w:r w:rsidR="00DC65E5" w:rsidRPr="00DC65E5">
        <w:t>di</w:t>
      </w:r>
      <w:r w:rsidR="00DC65E5">
        <w:t>ng</w:t>
      </w:r>
      <w:r w:rsidR="00DC65E5" w:rsidRPr="00DC65E5">
        <w:t xml:space="preserve"> </w:t>
      </w:r>
      <w:r w:rsidR="00DC65E5">
        <w:t>s</w:t>
      </w:r>
      <w:r w:rsidR="00DC65E5" w:rsidRPr="00DC65E5">
        <w:t>ite</w:t>
      </w:r>
      <w:r w:rsidR="00DC65E5">
        <w:t>s</w:t>
      </w:r>
      <w:r w:rsidR="00DC65E5" w:rsidRPr="00DC65E5">
        <w:t xml:space="preserve"> </w:t>
      </w:r>
      <w:r w:rsidR="00DC65E5">
        <w:t>a</w:t>
      </w:r>
      <w:r w:rsidR="00DC65E5" w:rsidRPr="00DC65E5">
        <w:t>n</w:t>
      </w:r>
      <w:r w:rsidR="00DC65E5">
        <w:t>d</w:t>
      </w:r>
      <w:r w:rsidR="00DC65E5" w:rsidRPr="00DC65E5">
        <w:t xml:space="preserve"> </w:t>
      </w:r>
      <w:r w:rsidR="00DC65E5">
        <w:t>h</w:t>
      </w:r>
      <w:r w:rsidR="00DC65E5" w:rsidRPr="00DC65E5">
        <w:t>abi</w:t>
      </w:r>
      <w:r w:rsidR="00DC65E5">
        <w:t>tat</w:t>
      </w:r>
      <w:r w:rsidR="00DC65E5" w:rsidRPr="00DC65E5">
        <w:t xml:space="preserve"> f</w:t>
      </w:r>
      <w:r w:rsidR="00DC65E5">
        <w:t>or</w:t>
      </w:r>
      <w:r w:rsidR="00DC65E5" w:rsidRPr="00DC65E5">
        <w:t xml:space="preserve"> </w:t>
      </w:r>
      <w:r w:rsidR="00DC65E5">
        <w:t>b</w:t>
      </w:r>
      <w:r w:rsidR="00DC65E5" w:rsidRPr="00DC65E5">
        <w:t>o</w:t>
      </w:r>
      <w:r w:rsidR="00DC65E5">
        <w:t>th</w:t>
      </w:r>
      <w:r w:rsidR="00DC65E5" w:rsidRPr="00DC65E5">
        <w:t xml:space="preserve"> f</w:t>
      </w:r>
      <w:r w:rsidR="00DC65E5">
        <w:t>re</w:t>
      </w:r>
      <w:r w:rsidR="00DC65E5" w:rsidRPr="00DC65E5">
        <w:t>shw</w:t>
      </w:r>
      <w:r w:rsidR="00DC65E5">
        <w:t>at</w:t>
      </w:r>
      <w:r w:rsidR="00DC65E5" w:rsidRPr="00DC65E5">
        <w:t>e</w:t>
      </w:r>
      <w:r w:rsidR="00DC65E5">
        <w:t>r</w:t>
      </w:r>
      <w:r w:rsidR="00DC65E5" w:rsidRPr="00DC65E5">
        <w:t xml:space="preserve"> </w:t>
      </w:r>
      <w:r w:rsidR="00DC65E5">
        <w:t>a</w:t>
      </w:r>
      <w:r w:rsidR="00DC65E5" w:rsidRPr="00DC65E5">
        <w:t>n</w:t>
      </w:r>
      <w:r w:rsidR="00DC65E5">
        <w:t>d</w:t>
      </w:r>
      <w:r w:rsidR="00DC65E5" w:rsidRPr="00DC65E5">
        <w:t xml:space="preserve"> m</w:t>
      </w:r>
      <w:r w:rsidR="00DC65E5">
        <w:t>arine</w:t>
      </w:r>
      <w:r w:rsidR="00DC65E5" w:rsidRPr="00DC65E5">
        <w:t xml:space="preserve"> fis</w:t>
      </w:r>
      <w:r w:rsidR="00DC65E5">
        <w:t>h</w:t>
      </w:r>
      <w:r w:rsidR="00DC65E5" w:rsidRPr="00DC65E5">
        <w:t xml:space="preserve"> </w:t>
      </w:r>
      <w:r w:rsidR="00DC65E5">
        <w:t>sp</w:t>
      </w:r>
      <w:r w:rsidR="00DC65E5" w:rsidRPr="00DC65E5">
        <w:t>eci</w:t>
      </w:r>
      <w:r w:rsidR="00DC65E5">
        <w:t>es</w:t>
      </w:r>
      <w:r w:rsidR="00DC65E5" w:rsidRPr="00DC65E5">
        <w:t xml:space="preserve"> </w:t>
      </w:r>
      <w:r w:rsidR="00DC65E5">
        <w:t>a</w:t>
      </w:r>
      <w:r w:rsidR="00DC65E5" w:rsidRPr="00DC65E5">
        <w:t>n</w:t>
      </w:r>
      <w:r w:rsidR="00DC65E5">
        <w:t>d</w:t>
      </w:r>
      <w:r w:rsidR="00DC65E5" w:rsidRPr="00DC65E5">
        <w:t xml:space="preserve"> </w:t>
      </w:r>
      <w:r w:rsidR="00DC65E5">
        <w:t>crustace</w:t>
      </w:r>
      <w:r w:rsidR="00DC65E5" w:rsidRPr="00DC65E5">
        <w:t>a</w:t>
      </w:r>
      <w:r w:rsidR="00DC65E5">
        <w:t>ns</w:t>
      </w:r>
    </w:p>
    <w:p w14:paraId="16EDA61B" w14:textId="77777777" w:rsidR="00DC65E5" w:rsidRDefault="00D322CE" w:rsidP="00FC5741">
      <w:pPr>
        <w:pStyle w:val="Normalbullet1"/>
      </w:pPr>
      <w:r>
        <w:t>p</w:t>
      </w:r>
      <w:r w:rsidR="00DC65E5">
        <w:t>rov</w:t>
      </w:r>
      <w:r w:rsidR="00DC65E5" w:rsidRPr="00DC65E5">
        <w:t>id</w:t>
      </w:r>
      <w:r w:rsidR="00DC65E5">
        <w:t>e</w:t>
      </w:r>
      <w:r w:rsidR="00DC65E5" w:rsidRPr="00DC65E5">
        <w:t xml:space="preserve"> b</w:t>
      </w:r>
      <w:r w:rsidR="00DC65E5">
        <w:t>r</w:t>
      </w:r>
      <w:r w:rsidR="00DC65E5" w:rsidRPr="00DC65E5">
        <w:t>e</w:t>
      </w:r>
      <w:r w:rsidR="00DC65E5">
        <w:t>e</w:t>
      </w:r>
      <w:r w:rsidR="00DC65E5" w:rsidRPr="00DC65E5">
        <w:t>di</w:t>
      </w:r>
      <w:r w:rsidR="00DC65E5">
        <w:t>ng</w:t>
      </w:r>
      <w:r w:rsidR="00DC65E5" w:rsidRPr="00DC65E5">
        <w:t xml:space="preserve"> </w:t>
      </w:r>
      <w:r w:rsidR="00DC65E5">
        <w:t>a</w:t>
      </w:r>
      <w:r w:rsidR="00DC65E5" w:rsidRPr="00DC65E5">
        <w:t>n</w:t>
      </w:r>
      <w:r w:rsidR="00DC65E5">
        <w:t>d</w:t>
      </w:r>
      <w:r w:rsidR="00DC65E5" w:rsidRPr="00DC65E5">
        <w:t xml:space="preserve"> r</w:t>
      </w:r>
      <w:r w:rsidR="00DC65E5">
        <w:t>o</w:t>
      </w:r>
      <w:r w:rsidR="00DC65E5" w:rsidRPr="00DC65E5">
        <w:t>os</w:t>
      </w:r>
      <w:r w:rsidR="00DC65E5">
        <w:t>t</w:t>
      </w:r>
      <w:r w:rsidR="00DC65E5" w:rsidRPr="00DC65E5">
        <w:t>i</w:t>
      </w:r>
      <w:r w:rsidR="00DC65E5">
        <w:t>ng</w:t>
      </w:r>
      <w:r w:rsidR="00DC65E5" w:rsidRPr="00DC65E5">
        <w:t xml:space="preserve"> </w:t>
      </w:r>
      <w:r w:rsidR="00DC65E5">
        <w:t>s</w:t>
      </w:r>
      <w:r w:rsidR="00DC65E5" w:rsidRPr="00DC65E5">
        <w:t>it</w:t>
      </w:r>
      <w:r w:rsidR="00DC65E5">
        <w:t>es</w:t>
      </w:r>
      <w:r w:rsidR="00DC65E5" w:rsidRPr="00DC65E5">
        <w:t xml:space="preserve"> f</w:t>
      </w:r>
      <w:r w:rsidR="00DC65E5">
        <w:t>or</w:t>
      </w:r>
      <w:r w:rsidR="00DC65E5" w:rsidRPr="00DC65E5">
        <w:t xml:space="preserve"> mi</w:t>
      </w:r>
      <w:r w:rsidR="00DC65E5">
        <w:t>grato</w:t>
      </w:r>
      <w:r w:rsidR="00DC65E5" w:rsidRPr="00DC65E5">
        <w:t>r</w:t>
      </w:r>
      <w:r w:rsidR="00DC65E5">
        <w:t>y</w:t>
      </w:r>
      <w:r w:rsidR="00DC65E5" w:rsidRPr="00DC65E5">
        <w:t xml:space="preserve"> </w:t>
      </w:r>
      <w:r w:rsidR="00DC65E5">
        <w:t>b</w:t>
      </w:r>
      <w:r w:rsidR="00DC65E5" w:rsidRPr="00DC65E5">
        <w:t>i</w:t>
      </w:r>
      <w:r w:rsidR="00DC65E5">
        <w:t>rds</w:t>
      </w:r>
      <w:r w:rsidR="00DC65E5" w:rsidRPr="00DC65E5">
        <w:t xml:space="preserve"> a</w:t>
      </w:r>
      <w:r w:rsidR="00DC65E5">
        <w:t>nd</w:t>
      </w:r>
      <w:r w:rsidR="00DC65E5" w:rsidRPr="00DC65E5">
        <w:t xml:space="preserve"> l</w:t>
      </w:r>
      <w:r w:rsidR="00DC65E5">
        <w:t>oc</w:t>
      </w:r>
      <w:r w:rsidR="00DC65E5" w:rsidRPr="00DC65E5">
        <w:t>a</w:t>
      </w:r>
      <w:r w:rsidR="00DC65E5">
        <w:t>l</w:t>
      </w:r>
      <w:r w:rsidR="00DC65E5" w:rsidRPr="00DC65E5">
        <w:t xml:space="preserve"> w</w:t>
      </w:r>
      <w:r w:rsidR="00DC65E5">
        <w:t>a</w:t>
      </w:r>
      <w:r w:rsidR="00DC65E5" w:rsidRPr="00DC65E5">
        <w:t>t</w:t>
      </w:r>
      <w:r w:rsidR="00DC65E5">
        <w:t>er</w:t>
      </w:r>
      <w:r w:rsidR="00DC65E5" w:rsidRPr="00DC65E5">
        <w:t xml:space="preserve"> bi</w:t>
      </w:r>
      <w:r w:rsidR="00DC65E5">
        <w:t>rds</w:t>
      </w:r>
    </w:p>
    <w:p w14:paraId="360A1EE5" w14:textId="77777777" w:rsidR="00DC65E5" w:rsidRDefault="00D322CE" w:rsidP="00FC5741">
      <w:pPr>
        <w:pStyle w:val="Normalbullet1"/>
      </w:pPr>
      <w:r>
        <w:t>p</w:t>
      </w:r>
      <w:r w:rsidR="00DC65E5">
        <w:t>rov</w:t>
      </w:r>
      <w:r w:rsidR="00DC65E5" w:rsidRPr="00DC65E5">
        <w:t>id</w:t>
      </w:r>
      <w:r w:rsidR="00DC65E5">
        <w:t>e</w:t>
      </w:r>
      <w:r w:rsidR="00DC65E5" w:rsidRPr="00DC65E5">
        <w:t xml:space="preserve"> ha</w:t>
      </w:r>
      <w:r w:rsidR="00DC65E5">
        <w:t>b</w:t>
      </w:r>
      <w:r w:rsidR="00DC65E5" w:rsidRPr="00DC65E5">
        <w:t>it</w:t>
      </w:r>
      <w:r w:rsidR="00DC65E5">
        <w:t>at</w:t>
      </w:r>
      <w:r w:rsidR="00DC65E5" w:rsidRPr="00DC65E5">
        <w:t xml:space="preserve"> f</w:t>
      </w:r>
      <w:r w:rsidR="00DC65E5">
        <w:t>or</w:t>
      </w:r>
      <w:r w:rsidR="00DC65E5" w:rsidRPr="00DC65E5">
        <w:t xml:space="preserve"> </w:t>
      </w:r>
      <w:r w:rsidR="00DC65E5">
        <w:t>a</w:t>
      </w:r>
      <w:r w:rsidR="00DC65E5" w:rsidRPr="00DC65E5">
        <w:t xml:space="preserve"> v</w:t>
      </w:r>
      <w:r w:rsidR="00DC65E5">
        <w:t>ar</w:t>
      </w:r>
      <w:r w:rsidR="00DC65E5" w:rsidRPr="00DC65E5">
        <w:t>i</w:t>
      </w:r>
      <w:r w:rsidR="00DC65E5">
        <w:t>e</w:t>
      </w:r>
      <w:r w:rsidR="00DC65E5" w:rsidRPr="00DC65E5">
        <w:t>t</w:t>
      </w:r>
      <w:r w:rsidR="00DC65E5">
        <w:t>y</w:t>
      </w:r>
      <w:r w:rsidR="00DC65E5" w:rsidRPr="00DC65E5">
        <w:t xml:space="preserve"> </w:t>
      </w:r>
      <w:r w:rsidR="00DC65E5">
        <w:t>of</w:t>
      </w:r>
      <w:r w:rsidR="00DC65E5" w:rsidRPr="00DC65E5">
        <w:t xml:space="preserve"> </w:t>
      </w:r>
      <w:r w:rsidR="00DC65E5">
        <w:t>o</w:t>
      </w:r>
      <w:r w:rsidR="00DC65E5" w:rsidRPr="00DC65E5">
        <w:t>t</w:t>
      </w:r>
      <w:r w:rsidR="00DC65E5">
        <w:t>h</w:t>
      </w:r>
      <w:r w:rsidR="00DC65E5" w:rsidRPr="00DC65E5">
        <w:t>e</w:t>
      </w:r>
      <w:r w:rsidR="00DC65E5">
        <w:t>r</w:t>
      </w:r>
      <w:r w:rsidR="00DC65E5" w:rsidRPr="00DC65E5">
        <w:t xml:space="preserve"> a</w:t>
      </w:r>
      <w:r w:rsidR="00DC65E5">
        <w:t>n</w:t>
      </w:r>
      <w:r w:rsidR="00DC65E5" w:rsidRPr="00DC65E5">
        <w:t>im</w:t>
      </w:r>
      <w:r w:rsidR="00DC65E5">
        <w:t>a</w:t>
      </w:r>
      <w:r w:rsidR="00DC65E5" w:rsidRPr="00DC65E5">
        <w:t>l</w:t>
      </w:r>
      <w:r w:rsidR="00DC65E5">
        <w:t>s</w:t>
      </w:r>
      <w:r w:rsidR="00DC65E5" w:rsidRPr="00DC65E5">
        <w:t xml:space="preserve"> </w:t>
      </w:r>
      <w:r w:rsidR="00DC65E5">
        <w:t>a</w:t>
      </w:r>
      <w:r w:rsidR="00DC65E5" w:rsidRPr="00DC65E5">
        <w:t>n</w:t>
      </w:r>
      <w:r w:rsidR="00DC65E5">
        <w:t>d</w:t>
      </w:r>
      <w:r w:rsidR="00DC65E5" w:rsidRPr="00DC65E5">
        <w:t xml:space="preserve"> </w:t>
      </w:r>
      <w:r w:rsidR="00DC65E5">
        <w:t>pla</w:t>
      </w:r>
      <w:r w:rsidR="00DC65E5" w:rsidRPr="00DC65E5">
        <w:t>nt</w:t>
      </w:r>
      <w:r w:rsidR="00DC65E5">
        <w:t>s</w:t>
      </w:r>
    </w:p>
    <w:p w14:paraId="3D4FFCCD" w14:textId="77777777" w:rsidR="00DC65E5" w:rsidRDefault="00D322CE" w:rsidP="00FC5741">
      <w:pPr>
        <w:pStyle w:val="Normalbullet1"/>
      </w:pPr>
      <w:r>
        <w:t>f</w:t>
      </w:r>
      <w:r w:rsidR="00DC65E5">
        <w:t>e</w:t>
      </w:r>
      <w:r w:rsidR="00DC65E5" w:rsidRPr="00DC65E5">
        <w:t>a</w:t>
      </w:r>
      <w:r w:rsidR="00DC65E5">
        <w:t>ture</w:t>
      </w:r>
      <w:r w:rsidR="00DC65E5" w:rsidRPr="00DC65E5">
        <w:t xml:space="preserve"> si</w:t>
      </w:r>
      <w:r w:rsidR="00DC65E5">
        <w:t>g</w:t>
      </w:r>
      <w:r w:rsidR="00DC65E5" w:rsidRPr="00DC65E5">
        <w:t>nific</w:t>
      </w:r>
      <w:r w:rsidR="00DC65E5">
        <w:t>a</w:t>
      </w:r>
      <w:r w:rsidR="00DC65E5" w:rsidRPr="00DC65E5">
        <w:t>n</w:t>
      </w:r>
      <w:r w:rsidR="00DC65E5">
        <w:t>t</w:t>
      </w:r>
      <w:r w:rsidR="00DC65E5" w:rsidRPr="00DC65E5">
        <w:t>l</w:t>
      </w:r>
      <w:r w:rsidR="00DC65E5">
        <w:t>y</w:t>
      </w:r>
      <w:r w:rsidR="00DC65E5" w:rsidRPr="00DC65E5">
        <w:t xml:space="preserve"> i</w:t>
      </w:r>
      <w:r w:rsidR="00DC65E5">
        <w:t>n</w:t>
      </w:r>
      <w:r w:rsidR="00DC65E5" w:rsidRPr="00DC65E5">
        <w:t xml:space="preserve"> t</w:t>
      </w:r>
      <w:r w:rsidR="00DC65E5">
        <w:t>he</w:t>
      </w:r>
      <w:r w:rsidR="00DC65E5" w:rsidRPr="00DC65E5">
        <w:t xml:space="preserve"> c</w:t>
      </w:r>
      <w:r w:rsidR="00DC65E5">
        <w:t>u</w:t>
      </w:r>
      <w:r w:rsidR="00DC65E5" w:rsidRPr="00DC65E5">
        <w:t>l</w:t>
      </w:r>
      <w:r w:rsidR="00DC65E5">
        <w:t>tur</w:t>
      </w:r>
      <w:r w:rsidR="00DC65E5" w:rsidRPr="00DC65E5">
        <w:t>a</w:t>
      </w:r>
      <w:r w:rsidR="00DC65E5">
        <w:t>l</w:t>
      </w:r>
      <w:r w:rsidR="00DC65E5" w:rsidRPr="00DC65E5">
        <w:t xml:space="preserve"> h</w:t>
      </w:r>
      <w:r w:rsidR="00DC65E5">
        <w:t>eri</w:t>
      </w:r>
      <w:r w:rsidR="00DC65E5" w:rsidRPr="00DC65E5">
        <w:t>ta</w:t>
      </w:r>
      <w:r w:rsidR="00DC65E5">
        <w:t>g</w:t>
      </w:r>
      <w:r w:rsidR="00DC65E5" w:rsidRPr="00DC65E5">
        <w:t>e</w:t>
      </w:r>
      <w:r w:rsidR="00DC65E5">
        <w:t>,</w:t>
      </w:r>
      <w:r w:rsidR="00DC65E5" w:rsidRPr="00DC65E5">
        <w:t xml:space="preserve"> </w:t>
      </w:r>
      <w:r w:rsidR="00DC65E5">
        <w:t>s</w:t>
      </w:r>
      <w:r w:rsidR="00DC65E5" w:rsidRPr="00DC65E5">
        <w:t>pi</w:t>
      </w:r>
      <w:r w:rsidR="00DC65E5">
        <w:t>r</w:t>
      </w:r>
      <w:r w:rsidR="00DC65E5" w:rsidRPr="00DC65E5">
        <w:t>it</w:t>
      </w:r>
      <w:r w:rsidR="00DC65E5">
        <w:t>u</w:t>
      </w:r>
      <w:r w:rsidR="00DC65E5" w:rsidRPr="00DC65E5">
        <w:t>a</w:t>
      </w:r>
      <w:r w:rsidR="00DC65E5">
        <w:t>l</w:t>
      </w:r>
      <w:r w:rsidR="00DC65E5" w:rsidRPr="00DC65E5">
        <w:t xml:space="preserve"> </w:t>
      </w:r>
      <w:r w:rsidR="00DC65E5">
        <w:t>va</w:t>
      </w:r>
      <w:r w:rsidR="00DC65E5" w:rsidRPr="00DC65E5">
        <w:t>lu</w:t>
      </w:r>
      <w:r w:rsidR="00DC65E5">
        <w:t>es</w:t>
      </w:r>
      <w:r w:rsidR="00DC65E5" w:rsidRPr="00DC65E5">
        <w:t xml:space="preserve"> </w:t>
      </w:r>
      <w:r w:rsidR="00DC65E5">
        <w:t>a</w:t>
      </w:r>
      <w:r w:rsidR="00DC65E5" w:rsidRPr="00DC65E5">
        <w:t>n</w:t>
      </w:r>
      <w:r w:rsidR="00DC65E5">
        <w:t>d</w:t>
      </w:r>
      <w:r w:rsidR="00DC65E5" w:rsidRPr="00DC65E5">
        <w:t xml:space="preserve"> </w:t>
      </w:r>
      <w:r w:rsidR="00DC65E5">
        <w:t>d</w:t>
      </w:r>
      <w:r w:rsidR="00DC65E5" w:rsidRPr="00DC65E5">
        <w:t>ay</w:t>
      </w:r>
      <w:r w:rsidR="00DC65E5">
        <w:t>-</w:t>
      </w:r>
      <w:r w:rsidR="00DC65E5" w:rsidRPr="00DC65E5">
        <w:t>to-da</w:t>
      </w:r>
      <w:r w:rsidR="00DC65E5">
        <w:t>y</w:t>
      </w:r>
      <w:r w:rsidR="00DC65E5" w:rsidRPr="00DC65E5">
        <w:t xml:space="preserve"> livi</w:t>
      </w:r>
      <w:r w:rsidR="00DC65E5">
        <w:t>ng</w:t>
      </w:r>
      <w:r w:rsidR="00DC65E5" w:rsidRPr="00DC65E5">
        <w:t xml:space="preserve"> </w:t>
      </w:r>
      <w:r w:rsidR="00DC65E5">
        <w:t>of</w:t>
      </w:r>
      <w:r w:rsidR="00DC65E5" w:rsidRPr="00DC65E5">
        <w:t xml:space="preserve"> A</w:t>
      </w:r>
      <w:r w:rsidR="00DC65E5">
        <w:t>b</w:t>
      </w:r>
      <w:r w:rsidR="00DC65E5" w:rsidRPr="00DC65E5">
        <w:t>o</w:t>
      </w:r>
      <w:r w:rsidR="00DC65E5">
        <w:t>r</w:t>
      </w:r>
      <w:r w:rsidR="00DC65E5" w:rsidRPr="00DC65E5">
        <w:t>i</w:t>
      </w:r>
      <w:r w:rsidR="00DC65E5">
        <w:t>g</w:t>
      </w:r>
      <w:r w:rsidR="00DC65E5" w:rsidRPr="00DC65E5">
        <w:t>in</w:t>
      </w:r>
      <w:r w:rsidR="00DC65E5">
        <w:t>al</w:t>
      </w:r>
      <w:r w:rsidR="00DC65E5" w:rsidRPr="00DC65E5">
        <w:t xml:space="preserve"> </w:t>
      </w:r>
      <w:r w:rsidR="00DC65E5">
        <w:t>a</w:t>
      </w:r>
      <w:r w:rsidR="00DC65E5" w:rsidRPr="00DC65E5">
        <w:t>n</w:t>
      </w:r>
      <w:r w:rsidR="00DC65E5">
        <w:t>d</w:t>
      </w:r>
      <w:r w:rsidR="00DC65E5" w:rsidRPr="00DC65E5">
        <w:t xml:space="preserve"> T</w:t>
      </w:r>
      <w:r w:rsidR="00DC65E5">
        <w:t>or</w:t>
      </w:r>
      <w:r w:rsidR="00DC65E5" w:rsidRPr="00DC65E5">
        <w:t>r</w:t>
      </w:r>
      <w:r w:rsidR="00DC65E5">
        <w:t>es</w:t>
      </w:r>
      <w:r w:rsidR="00DC65E5" w:rsidRPr="00DC65E5">
        <w:t xml:space="preserve"> S</w:t>
      </w:r>
      <w:r w:rsidR="00DC65E5">
        <w:t>tra</w:t>
      </w:r>
      <w:r w:rsidR="00DC65E5" w:rsidRPr="00DC65E5">
        <w:t>i</w:t>
      </w:r>
      <w:r w:rsidR="00DC65E5">
        <w:t>t</w:t>
      </w:r>
      <w:r w:rsidR="00DC65E5" w:rsidRPr="00DC65E5">
        <w:t xml:space="preserve"> </w:t>
      </w:r>
      <w:r w:rsidR="00DC65E5">
        <w:t>I</w:t>
      </w:r>
      <w:r w:rsidR="00DC65E5" w:rsidRPr="00DC65E5">
        <w:t>sl</w:t>
      </w:r>
      <w:r w:rsidR="00DC65E5">
        <w:t>a</w:t>
      </w:r>
      <w:r w:rsidR="00DC65E5" w:rsidRPr="00DC65E5">
        <w:t>n</w:t>
      </w:r>
      <w:r w:rsidR="00DC65E5">
        <w:t>d</w:t>
      </w:r>
      <w:r w:rsidR="00DC65E5" w:rsidRPr="00DC65E5">
        <w:t>e</w:t>
      </w:r>
      <w:r w:rsidR="00DC65E5">
        <w:t>r</w:t>
      </w:r>
      <w:r w:rsidR="00DC65E5" w:rsidRPr="00DC65E5">
        <w:t xml:space="preserve"> p</w:t>
      </w:r>
      <w:r w:rsidR="00DC65E5">
        <w:t>e</w:t>
      </w:r>
      <w:r w:rsidR="00DC65E5" w:rsidRPr="00DC65E5">
        <w:t>opl</w:t>
      </w:r>
      <w:r w:rsidR="00DC65E5">
        <w:t>es</w:t>
      </w:r>
    </w:p>
    <w:p w14:paraId="40A2147F" w14:textId="77777777" w:rsidR="00DC65E5" w:rsidRDefault="00D322CE" w:rsidP="00FC5741">
      <w:pPr>
        <w:pStyle w:val="Normalbullet1"/>
      </w:pPr>
      <w:r>
        <w:t>p</w:t>
      </w:r>
      <w:r w:rsidR="00DC65E5">
        <w:t>rov</w:t>
      </w:r>
      <w:r w:rsidR="00DC65E5" w:rsidRPr="00DC65E5">
        <w:t>id</w:t>
      </w:r>
      <w:r w:rsidR="00DC65E5">
        <w:t>e</w:t>
      </w:r>
      <w:r w:rsidR="00DC65E5" w:rsidRPr="00DC65E5">
        <w:t xml:space="preserve"> </w:t>
      </w:r>
      <w:r w:rsidR="00DC65E5">
        <w:t>a</w:t>
      </w:r>
      <w:r w:rsidR="00DC65E5" w:rsidRPr="00DC65E5">
        <w:t xml:space="preserve"> </w:t>
      </w:r>
      <w:r w:rsidR="00DC65E5">
        <w:t>s</w:t>
      </w:r>
      <w:r w:rsidR="00DC65E5" w:rsidRPr="00DC65E5">
        <w:t>o</w:t>
      </w:r>
      <w:r w:rsidR="00DC65E5">
        <w:t>ur</w:t>
      </w:r>
      <w:r w:rsidR="00DC65E5" w:rsidRPr="00DC65E5">
        <w:t>c</w:t>
      </w:r>
      <w:r w:rsidR="00DC65E5">
        <w:t>e</w:t>
      </w:r>
      <w:r w:rsidR="00DC65E5" w:rsidRPr="00DC65E5">
        <w:t xml:space="preserve"> o</w:t>
      </w:r>
      <w:r w:rsidR="00DC65E5">
        <w:t>f</w:t>
      </w:r>
      <w:r w:rsidR="00DC65E5" w:rsidRPr="00DC65E5">
        <w:t xml:space="preserve"> </w:t>
      </w:r>
      <w:r w:rsidR="00DC65E5">
        <w:t>wat</w:t>
      </w:r>
      <w:r w:rsidR="00DC65E5" w:rsidRPr="00DC65E5">
        <w:t>e</w:t>
      </w:r>
      <w:r w:rsidR="00DC65E5">
        <w:t>r</w:t>
      </w:r>
    </w:p>
    <w:p w14:paraId="24F925AE" w14:textId="77777777" w:rsidR="00DC65E5" w:rsidRDefault="00D322CE" w:rsidP="00FC5741">
      <w:pPr>
        <w:pStyle w:val="Normalbullet1"/>
      </w:pPr>
      <w:r>
        <w:t>o</w:t>
      </w:r>
      <w:r w:rsidR="00DC65E5">
        <w:t>f</w:t>
      </w:r>
      <w:r w:rsidR="00DC65E5" w:rsidRPr="00DC65E5">
        <w:t>f</w:t>
      </w:r>
      <w:r w:rsidR="00DC65E5">
        <w:t>er</w:t>
      </w:r>
      <w:r w:rsidR="00DC65E5" w:rsidRPr="00DC65E5">
        <w:t xml:space="preserve"> </w:t>
      </w:r>
      <w:r w:rsidR="00DC65E5">
        <w:t>a</w:t>
      </w:r>
      <w:r w:rsidR="00DC65E5" w:rsidRPr="00DC65E5">
        <w:t xml:space="preserve"> v</w:t>
      </w:r>
      <w:r w:rsidR="00DC65E5">
        <w:t>a</w:t>
      </w:r>
      <w:r w:rsidR="00DC65E5" w:rsidRPr="00DC65E5">
        <w:t>ri</w:t>
      </w:r>
      <w:r w:rsidR="00DC65E5">
        <w:t>e</w:t>
      </w:r>
      <w:r w:rsidR="00DC65E5" w:rsidRPr="00DC65E5">
        <w:t>t</w:t>
      </w:r>
      <w:r w:rsidR="00DC65E5">
        <w:t>y</w:t>
      </w:r>
      <w:r w:rsidR="00DC65E5" w:rsidRPr="00DC65E5">
        <w:t xml:space="preserve"> </w:t>
      </w:r>
      <w:r w:rsidR="00DC65E5">
        <w:t>of</w:t>
      </w:r>
      <w:r w:rsidR="00DC65E5" w:rsidRPr="00DC65E5">
        <w:t xml:space="preserve"> </w:t>
      </w:r>
      <w:r w:rsidR="00DC65E5">
        <w:t>recre</w:t>
      </w:r>
      <w:r w:rsidR="00DC65E5" w:rsidRPr="00DC65E5">
        <w:t>a</w:t>
      </w:r>
      <w:r w:rsidR="00DC65E5">
        <w:t>t</w:t>
      </w:r>
      <w:r w:rsidR="00DC65E5" w:rsidRPr="00DC65E5">
        <w:t>ion</w:t>
      </w:r>
      <w:r w:rsidR="00DC65E5">
        <w:t>al</w:t>
      </w:r>
      <w:r w:rsidR="00DC65E5" w:rsidRPr="00DC65E5">
        <w:t xml:space="preserve"> </w:t>
      </w:r>
      <w:r w:rsidR="00DC65E5">
        <w:t>ac</w:t>
      </w:r>
      <w:r w:rsidR="00DC65E5" w:rsidRPr="00DC65E5">
        <w:t>tiviti</w:t>
      </w:r>
      <w:r w:rsidR="00DC65E5">
        <w:t>es</w:t>
      </w:r>
    </w:p>
    <w:p w14:paraId="05273A03" w14:textId="77777777" w:rsidR="00DC65E5" w:rsidRDefault="00D322CE" w:rsidP="00FC5741">
      <w:pPr>
        <w:pStyle w:val="Normalbullet1"/>
      </w:pPr>
      <w:r>
        <w:t>a</w:t>
      </w:r>
      <w:r w:rsidR="00DC65E5">
        <w:t>re</w:t>
      </w:r>
      <w:r w:rsidR="00DC65E5" w:rsidRPr="00DC65E5">
        <w:t xml:space="preserve"> use</w:t>
      </w:r>
      <w:r w:rsidR="00DC65E5">
        <w:t>d</w:t>
      </w:r>
      <w:r w:rsidR="00DC65E5" w:rsidRPr="00DC65E5">
        <w:t xml:space="preserve"> f</w:t>
      </w:r>
      <w:r w:rsidR="00DC65E5">
        <w:t>or</w:t>
      </w:r>
      <w:r w:rsidR="00DC65E5" w:rsidRPr="00DC65E5">
        <w:t xml:space="preserve"> </w:t>
      </w:r>
      <w:r w:rsidR="00DC65E5">
        <w:t>ed</w:t>
      </w:r>
      <w:r w:rsidR="00DC65E5" w:rsidRPr="00DC65E5">
        <w:t>uc</w:t>
      </w:r>
      <w:r w:rsidR="00DC65E5">
        <w:t>a</w:t>
      </w:r>
      <w:r w:rsidR="00DC65E5" w:rsidRPr="00DC65E5">
        <w:t>tio</w:t>
      </w:r>
      <w:r w:rsidR="00DC65E5">
        <w:t>n</w:t>
      </w:r>
      <w:r w:rsidR="00DC65E5" w:rsidRPr="00DC65E5">
        <w:t>a</w:t>
      </w:r>
      <w:r w:rsidR="00DC65E5">
        <w:t>l</w:t>
      </w:r>
      <w:r w:rsidR="00DC65E5" w:rsidRPr="00DC65E5">
        <w:t xml:space="preserve"> pu</w:t>
      </w:r>
      <w:r w:rsidR="00DC65E5">
        <w:t>rp</w:t>
      </w:r>
      <w:r w:rsidR="00DC65E5" w:rsidRPr="00DC65E5">
        <w:t>os</w:t>
      </w:r>
      <w:r w:rsidR="00DC65E5">
        <w:t>es</w:t>
      </w:r>
      <w:r w:rsidR="00DC65E5" w:rsidRPr="00DC65E5">
        <w:t xml:space="preserve"> </w:t>
      </w:r>
      <w:r w:rsidR="00DC65E5">
        <w:t>a</w:t>
      </w:r>
      <w:r w:rsidR="00DC65E5" w:rsidRPr="00DC65E5">
        <w:t>n</w:t>
      </w:r>
      <w:r w:rsidR="00DC65E5">
        <w:t>d</w:t>
      </w:r>
      <w:r w:rsidR="00DC65E5" w:rsidRPr="00DC65E5">
        <w:t xml:space="preserve"> </w:t>
      </w:r>
      <w:r w:rsidR="00DC65E5">
        <w:t>s</w:t>
      </w:r>
      <w:r w:rsidR="00DC65E5" w:rsidRPr="00DC65E5">
        <w:t>ci</w:t>
      </w:r>
      <w:r w:rsidR="00DC65E5">
        <w:t>e</w:t>
      </w:r>
      <w:r w:rsidR="00DC65E5" w:rsidRPr="00DC65E5">
        <w:t>ntifi</w:t>
      </w:r>
      <w:r w:rsidR="00DC65E5">
        <w:t>c</w:t>
      </w:r>
      <w:r w:rsidR="00DC65E5" w:rsidRPr="00DC65E5">
        <w:t xml:space="preserve"> </w:t>
      </w:r>
      <w:r w:rsidR="00DC65E5">
        <w:t>rese</w:t>
      </w:r>
      <w:r w:rsidR="00DC65E5" w:rsidRPr="00DC65E5">
        <w:t>a</w:t>
      </w:r>
      <w:r w:rsidR="00DC65E5">
        <w:t>r</w:t>
      </w:r>
      <w:r w:rsidR="00DC65E5" w:rsidRPr="00DC65E5">
        <w:t>c</w:t>
      </w:r>
      <w:r w:rsidR="00DC65E5">
        <w:t>h</w:t>
      </w:r>
    </w:p>
    <w:p w14:paraId="4CE9489A" w14:textId="77777777" w:rsidR="00DC65E5" w:rsidRDefault="00D322CE" w:rsidP="00FC5741">
      <w:pPr>
        <w:pStyle w:val="Normalbullet1"/>
      </w:pPr>
      <w:r>
        <w:t>f</w:t>
      </w:r>
      <w:r w:rsidR="00DC65E5" w:rsidRPr="00DC65E5">
        <w:t xml:space="preserve">eature strongly in </w:t>
      </w:r>
      <w:r w:rsidR="00FC5741" w:rsidRPr="00DC65E5">
        <w:t>Queensland’s</w:t>
      </w:r>
      <w:r w:rsidR="00DC65E5" w:rsidRPr="00DC65E5">
        <w:t xml:space="preserve"> tourism and recreational appeal</w:t>
      </w:r>
      <w:r w:rsidR="00DC65E5">
        <w:t>.</w:t>
      </w:r>
    </w:p>
    <w:p w14:paraId="1FC08853" w14:textId="77777777" w:rsidR="000A6D1C" w:rsidRDefault="000A6D1C" w:rsidP="00917AE6">
      <w:pPr>
        <w:pStyle w:val="Heading2-Newpage"/>
      </w:pPr>
      <w:r>
        <w:lastRenderedPageBreak/>
        <w:t>U</w:t>
      </w:r>
      <w:r w:rsidR="00B052C1">
        <w:t>seful websites</w:t>
      </w:r>
    </w:p>
    <w:p w14:paraId="3D91DD0B" w14:textId="084D5D76" w:rsidR="00FC5741" w:rsidRPr="00DA1BBC" w:rsidRDefault="00FC5741" w:rsidP="00DA1BBC">
      <w:pPr>
        <w:pStyle w:val="Normalbullet1-nospacing"/>
      </w:pPr>
      <w:r w:rsidRPr="00DA1BBC">
        <w:t>ABC Science – Catchment Detox Game</w:t>
      </w:r>
      <w:r w:rsidR="005F7599" w:rsidRPr="00DA1BBC">
        <w:t>:</w:t>
      </w:r>
      <w:r w:rsidR="00DA1BBC">
        <w:br/>
      </w:r>
      <w:hyperlink r:id="rId28" w:history="1">
        <w:r w:rsidR="008E2B8B" w:rsidRPr="00DA1BBC">
          <w:rPr>
            <w:rStyle w:val="Hyperlink"/>
          </w:rPr>
          <w:t>http://www.catchmentdetox.net.au/</w:t>
        </w:r>
      </w:hyperlink>
    </w:p>
    <w:p w14:paraId="7F3CFF75" w14:textId="7ED14CB9" w:rsidR="00FC5741" w:rsidRPr="00DA1BBC" w:rsidRDefault="00FC5741" w:rsidP="00DA1BBC">
      <w:pPr>
        <w:pStyle w:val="Normalbullet1-nospacing"/>
      </w:pPr>
      <w:r w:rsidRPr="00DA1BBC">
        <w:t xml:space="preserve">Department of </w:t>
      </w:r>
      <w:r w:rsidR="003778B2" w:rsidRPr="00DA1BBC">
        <w:t>the</w:t>
      </w:r>
      <w:r w:rsidRPr="00DA1BBC">
        <w:t xml:space="preserve"> Environment</w:t>
      </w:r>
      <w:r w:rsidR="005F7599" w:rsidRPr="00DA1BBC">
        <w:t>:</w:t>
      </w:r>
      <w:r w:rsidR="00DA1BBC">
        <w:br/>
      </w:r>
      <w:hyperlink r:id="rId29" w:history="1">
        <w:r w:rsidR="008E2B8B" w:rsidRPr="00DA1BBC">
          <w:rPr>
            <w:rStyle w:val="Hyperlink"/>
          </w:rPr>
          <w:t>http://www.environment.gov.au</w:t>
        </w:r>
      </w:hyperlink>
    </w:p>
    <w:p w14:paraId="2B82C881" w14:textId="4C9E139F" w:rsidR="00FC5741" w:rsidRPr="00DA1BBC" w:rsidRDefault="00FC5741" w:rsidP="00DA1BBC">
      <w:pPr>
        <w:pStyle w:val="Normalbullet1-nospacing"/>
      </w:pPr>
      <w:r w:rsidRPr="00DA1BBC">
        <w:t>EcoKids</w:t>
      </w:r>
      <w:r w:rsidR="005F7599" w:rsidRPr="00DA1BBC">
        <w:t>:</w:t>
      </w:r>
      <w:r w:rsidR="00DA1BBC">
        <w:br/>
      </w:r>
      <w:hyperlink r:id="rId30" w:history="1">
        <w:r w:rsidR="008E2B8B" w:rsidRPr="00DA1BBC">
          <w:rPr>
            <w:rStyle w:val="Hyperlink"/>
          </w:rPr>
          <w:t>http://www.ecokids.ca</w:t>
        </w:r>
      </w:hyperlink>
    </w:p>
    <w:p w14:paraId="278E5C68" w14:textId="706E5EF4" w:rsidR="00FC5741" w:rsidRPr="00DA1BBC" w:rsidRDefault="00FC5741" w:rsidP="00DA1BBC">
      <w:pPr>
        <w:pStyle w:val="Normalbullet1-nospacing"/>
      </w:pPr>
      <w:r w:rsidRPr="00DA1BBC">
        <w:t>Great Barrier Reef Marine Park Authority</w:t>
      </w:r>
      <w:r w:rsidR="005F7599" w:rsidRPr="00DA1BBC">
        <w:t>:</w:t>
      </w:r>
      <w:r w:rsidR="00DA1BBC">
        <w:br/>
      </w:r>
      <w:hyperlink r:id="rId31" w:history="1">
        <w:r w:rsidR="008E2B8B" w:rsidRPr="00DA1BBC">
          <w:rPr>
            <w:rStyle w:val="Hyperlink"/>
          </w:rPr>
          <w:t>http://www.gbrmpa.gov.au</w:t>
        </w:r>
      </w:hyperlink>
    </w:p>
    <w:p w14:paraId="778BAC9D" w14:textId="39F5C127" w:rsidR="00FC5741" w:rsidRPr="00DA1BBC" w:rsidRDefault="00FC5741" w:rsidP="00DA1BBC">
      <w:pPr>
        <w:pStyle w:val="Normalbullet1-nospacing"/>
      </w:pPr>
      <w:r w:rsidRPr="00DA1BBC">
        <w:t>Queensland Wetlands Program</w:t>
      </w:r>
      <w:r w:rsidR="005F7599" w:rsidRPr="00DA1BBC">
        <w:t>:</w:t>
      </w:r>
      <w:r w:rsidR="00DA1BBC">
        <w:br/>
      </w:r>
      <w:hyperlink r:id="rId32" w:history="1">
        <w:r w:rsidR="008E2B8B" w:rsidRPr="00DA1BBC">
          <w:rPr>
            <w:rStyle w:val="Hyperlink"/>
          </w:rPr>
          <w:t>http://www.wetlandinfo.derm.qld.gov.au</w:t>
        </w:r>
      </w:hyperlink>
    </w:p>
    <w:p w14:paraId="327B27F0" w14:textId="26708004" w:rsidR="00FC5741" w:rsidRPr="00DA1BBC" w:rsidRDefault="00FC5741" w:rsidP="00DA1BBC">
      <w:pPr>
        <w:pStyle w:val="Normalbullet1-nospacing"/>
      </w:pPr>
      <w:r w:rsidRPr="00DA1BBC">
        <w:t>Healthy Waterways</w:t>
      </w:r>
      <w:r w:rsidR="005F7599" w:rsidRPr="00DA1BBC">
        <w:t>:</w:t>
      </w:r>
      <w:r w:rsidR="00DA1BBC">
        <w:br/>
      </w:r>
      <w:hyperlink r:id="rId33" w:history="1">
        <w:r w:rsidR="008E2B8B" w:rsidRPr="00DA1BBC">
          <w:rPr>
            <w:rStyle w:val="Hyperlink"/>
          </w:rPr>
          <w:t>http://www.healthywaterways.org</w:t>
        </w:r>
      </w:hyperlink>
    </w:p>
    <w:p w14:paraId="633AFF7B" w14:textId="25DC6FBB" w:rsidR="00FC5741" w:rsidRPr="00DA1BBC" w:rsidRDefault="00FC5741" w:rsidP="00DA1BBC">
      <w:pPr>
        <w:pStyle w:val="Normalbullet1-nospacing"/>
      </w:pPr>
      <w:r w:rsidRPr="00DA1BBC">
        <w:t>Middle School Science Resources</w:t>
      </w:r>
      <w:r w:rsidR="005F7599" w:rsidRPr="00DA1BBC">
        <w:t>:</w:t>
      </w:r>
      <w:r w:rsidR="00DA1BBC">
        <w:br/>
      </w:r>
      <w:hyperlink r:id="rId34" w:history="1">
        <w:r w:rsidR="008E2B8B" w:rsidRPr="00DA1BBC">
          <w:rPr>
            <w:rStyle w:val="Hyperlink"/>
          </w:rPr>
          <w:t>http://www.middleschoolscience.com</w:t>
        </w:r>
      </w:hyperlink>
    </w:p>
    <w:p w14:paraId="532DA091" w14:textId="4D6C896E" w:rsidR="00FC5741" w:rsidRPr="00DA1BBC" w:rsidRDefault="00FC5741" w:rsidP="00DA1BBC">
      <w:pPr>
        <w:pStyle w:val="Normalbullet1-nospacing"/>
      </w:pPr>
      <w:r w:rsidRPr="00DA1BBC">
        <w:t>The Biology Corner</w:t>
      </w:r>
      <w:r w:rsidR="005F7599" w:rsidRPr="00DA1BBC">
        <w:t>:</w:t>
      </w:r>
      <w:r w:rsidR="00DA1BBC">
        <w:br/>
      </w:r>
      <w:hyperlink r:id="rId35" w:history="1">
        <w:r w:rsidR="008E2B8B" w:rsidRPr="00DA1BBC">
          <w:rPr>
            <w:rStyle w:val="Hyperlink"/>
          </w:rPr>
          <w:t>http://www.biologycorner.com</w:t>
        </w:r>
      </w:hyperlink>
    </w:p>
    <w:p w14:paraId="76AF1CB7" w14:textId="6FE27242" w:rsidR="009767F9" w:rsidRPr="00DA1BBC" w:rsidRDefault="009767F9" w:rsidP="00DA1BBC">
      <w:pPr>
        <w:pStyle w:val="Normalbullet1-nospacing"/>
      </w:pPr>
      <w:r w:rsidRPr="00DA1BBC">
        <w:t xml:space="preserve">Department of the Environment – </w:t>
      </w:r>
      <w:r w:rsidR="003778B2" w:rsidRPr="00DA1BBC">
        <w:t>W</w:t>
      </w:r>
      <w:r w:rsidR="00DA1BBC" w:rsidRPr="00DA1BBC">
        <w:t>ater education resources</w:t>
      </w:r>
      <w:r w:rsidR="005F7599" w:rsidRPr="00DA1BBC">
        <w:t>:</w:t>
      </w:r>
      <w:r w:rsidR="00DA1BBC">
        <w:br/>
      </w:r>
      <w:hyperlink r:id="rId36" w:history="1">
        <w:r w:rsidR="008E2B8B" w:rsidRPr="00DA1BBC">
          <w:rPr>
            <w:rStyle w:val="Hyperlink"/>
          </w:rPr>
          <w:t>http://</w:t>
        </w:r>
        <w:r w:rsidRPr="00DA1BBC">
          <w:rPr>
            <w:rStyle w:val="Hyperlink"/>
          </w:rPr>
          <w:t>www.environment.gov.au/water/information/education</w:t>
        </w:r>
      </w:hyperlink>
    </w:p>
    <w:p w14:paraId="36EDA1C0" w14:textId="5E760D4B" w:rsidR="009767F9" w:rsidRPr="00DA1BBC" w:rsidRDefault="009767F9" w:rsidP="00DA1BBC">
      <w:pPr>
        <w:pStyle w:val="Normalbullet1-nospacing"/>
      </w:pPr>
      <w:r w:rsidRPr="00DA1BBC">
        <w:t xml:space="preserve">Water </w:t>
      </w:r>
      <w:r w:rsidR="009940C4" w:rsidRPr="00DA1BBC">
        <w:t>S</w:t>
      </w:r>
      <w:r w:rsidRPr="00DA1BBC">
        <w:t xml:space="preserve">cience </w:t>
      </w:r>
      <w:r w:rsidR="009940C4" w:rsidRPr="00DA1BBC">
        <w:t>S</w:t>
      </w:r>
      <w:r w:rsidRPr="00DA1BBC">
        <w:t>chool – water quality resources and photo gallery (USA):</w:t>
      </w:r>
    </w:p>
    <w:p w14:paraId="55631399" w14:textId="1563015B" w:rsidR="009767F9" w:rsidRPr="00DA1BBC" w:rsidRDefault="005816CE" w:rsidP="00DA1BBC">
      <w:pPr>
        <w:pStyle w:val="TS-Bullet2-collapse"/>
      </w:pPr>
      <w:hyperlink r:id="rId37" w:history="1">
        <w:r w:rsidR="008E2B8B" w:rsidRPr="00DA1BBC">
          <w:rPr>
            <w:rStyle w:val="Hyperlink"/>
          </w:rPr>
          <w:t>http://</w:t>
        </w:r>
        <w:r w:rsidR="009767F9" w:rsidRPr="00DA1BBC">
          <w:rPr>
            <w:rStyle w:val="Hyperlink"/>
          </w:rPr>
          <w:t>water.usgs.gov/edu/waterquality.html</w:t>
        </w:r>
      </w:hyperlink>
    </w:p>
    <w:p w14:paraId="54F3AE0C" w14:textId="1237B58F" w:rsidR="009767F9" w:rsidRPr="00DA1BBC" w:rsidRDefault="005816CE" w:rsidP="00DA1BBC">
      <w:pPr>
        <w:pStyle w:val="TS-Bullet2-collapse"/>
      </w:pPr>
      <w:hyperlink r:id="rId38" w:history="1">
        <w:r w:rsidR="008E2B8B" w:rsidRPr="00DA1BBC">
          <w:rPr>
            <w:rStyle w:val="Hyperlink"/>
          </w:rPr>
          <w:t>http://water.usgs.gov/edu/photo-gallery.html</w:t>
        </w:r>
      </w:hyperlink>
    </w:p>
    <w:p w14:paraId="3ED31A74" w14:textId="69805714" w:rsidR="00917AE6" w:rsidRPr="00DA1BBC" w:rsidRDefault="009767F9" w:rsidP="00DA1BBC">
      <w:pPr>
        <w:pStyle w:val="Normalbullet1-nospacing"/>
      </w:pPr>
      <w:r w:rsidRPr="00DA1BBC">
        <w:t xml:space="preserve">Stream </w:t>
      </w:r>
      <w:r w:rsidR="009940C4" w:rsidRPr="00DA1BBC">
        <w:t>S</w:t>
      </w:r>
      <w:r w:rsidRPr="00DA1BBC">
        <w:t xml:space="preserve">cene – </w:t>
      </w:r>
      <w:r w:rsidR="009940C4" w:rsidRPr="00DA1BBC">
        <w:t xml:space="preserve">Measure the health of a freshwater stream - </w:t>
      </w:r>
      <w:r w:rsidRPr="00DA1BBC">
        <w:t>water quality monitoring game:</w:t>
      </w:r>
      <w:r w:rsidR="00DA1BBC">
        <w:br/>
      </w:r>
      <w:hyperlink r:id="rId39" w:history="1">
        <w:r w:rsidR="00DA1BBC" w:rsidRPr="00DA1BBC">
          <w:rPr>
            <w:rStyle w:val="Hyperlink"/>
          </w:rPr>
          <w:t>http://www.sustainableschools.qld.edu.au/steamscene/StreamScene.swf</w:t>
        </w:r>
      </w:hyperlink>
    </w:p>
    <w:p w14:paraId="08CEF407" w14:textId="4D047392" w:rsidR="0045303F" w:rsidRPr="00DA1BBC" w:rsidRDefault="00FC5741" w:rsidP="00DA1BBC">
      <w:pPr>
        <w:pStyle w:val="Normalbullet1-nospacing"/>
      </w:pPr>
      <w:r w:rsidRPr="00DA1BBC">
        <w:t>WetlandCare Australia (good images of wetlands)</w:t>
      </w:r>
      <w:r w:rsidR="005F7599" w:rsidRPr="00DA1BBC">
        <w:t>:</w:t>
      </w:r>
      <w:r w:rsidR="00DA1BBC">
        <w:br/>
      </w:r>
      <w:hyperlink r:id="rId40" w:history="1">
        <w:r w:rsidR="008E2B8B" w:rsidRPr="00DA1BBC">
          <w:rPr>
            <w:rStyle w:val="Hyperlink"/>
          </w:rPr>
          <w:t>http://</w:t>
        </w:r>
        <w:r w:rsidR="0045303F" w:rsidRPr="00DA1BBC">
          <w:rPr>
            <w:rStyle w:val="Hyperlink"/>
          </w:rPr>
          <w:t>www.wetlandcare.com.au</w:t>
        </w:r>
      </w:hyperlink>
    </w:p>
    <w:p w14:paraId="50FFDCCF" w14:textId="2BF8AFFB" w:rsidR="00917AE6" w:rsidRPr="00DA1BBC" w:rsidRDefault="0045303F" w:rsidP="00DA1BBC">
      <w:pPr>
        <w:pStyle w:val="Normalbullet1-nospacing"/>
      </w:pPr>
      <w:r w:rsidRPr="00DA1BBC">
        <w:t>Some informational videos about ecosystems which includes rivers, mangroves, reef systems:</w:t>
      </w:r>
      <w:r w:rsidR="00DA1BBC">
        <w:br/>
      </w:r>
      <w:hyperlink r:id="rId41" w:history="1">
        <w:r w:rsidR="00917AE6" w:rsidRPr="00DA1BBC">
          <w:rPr>
            <w:rStyle w:val="Hyperlink"/>
          </w:rPr>
          <w:t>http://www.gullivermedia.com.au/resources-for-schools/for-schools.php</w:t>
        </w:r>
      </w:hyperlink>
    </w:p>
    <w:p w14:paraId="3432195C" w14:textId="2A255DFE" w:rsidR="006316A7" w:rsidRPr="00DA1BBC" w:rsidRDefault="00FC5741" w:rsidP="00DA1BBC">
      <w:pPr>
        <w:pStyle w:val="Normalbullet1-nospacing"/>
      </w:pPr>
      <w:r w:rsidRPr="00DA1BBC">
        <w:t>Wetland Link International</w:t>
      </w:r>
      <w:r w:rsidR="005F7599" w:rsidRPr="00DA1BBC">
        <w:t>:</w:t>
      </w:r>
      <w:r w:rsidR="00DA1BBC">
        <w:br/>
      </w:r>
      <w:hyperlink r:id="rId42" w:history="1">
        <w:r w:rsidR="00DA1BBC" w:rsidRPr="00DA1BBC">
          <w:rPr>
            <w:rStyle w:val="Hyperlink"/>
          </w:rPr>
          <w:t>http://wli.wwt.org.uk/</w:t>
        </w:r>
      </w:hyperlink>
      <w:r w:rsidR="00DA1BBC" w:rsidRPr="00DA1BBC">
        <w:t xml:space="preserve"> </w:t>
      </w:r>
    </w:p>
    <w:p w14:paraId="0103A10A" w14:textId="6A6F0200" w:rsidR="00327D7A" w:rsidRDefault="00B052C1" w:rsidP="00BC5843">
      <w:pPr>
        <w:pStyle w:val="Heading2"/>
      </w:pPr>
      <w:r>
        <w:t>Useful books</w:t>
      </w:r>
    </w:p>
    <w:p w14:paraId="03459C1B" w14:textId="77777777" w:rsidR="0002356A" w:rsidRPr="009767F9" w:rsidRDefault="0002356A" w:rsidP="0002356A">
      <w:pPr>
        <w:pStyle w:val="Normalbullet1"/>
      </w:pPr>
      <w:r w:rsidRPr="009767F9">
        <w:rPr>
          <w:i/>
        </w:rPr>
        <w:t xml:space="preserve">Discover and Learn About Australian Wetlands and Waterways, </w:t>
      </w:r>
      <w:r w:rsidRPr="009767F9">
        <w:t>Slater, Pat (Ark Australia Habitats and Ecosystems, Steve Parish, 2002.)</w:t>
      </w:r>
    </w:p>
    <w:p w14:paraId="4804198D" w14:textId="5114E5ED" w:rsidR="009767F9" w:rsidRPr="00DA1BBC" w:rsidRDefault="0002356A" w:rsidP="003147B4">
      <w:pPr>
        <w:pStyle w:val="Normalbullet1"/>
      </w:pPr>
      <w:r w:rsidRPr="00DA1BBC">
        <w:rPr>
          <w:i/>
        </w:rPr>
        <w:t xml:space="preserve">Wetland Rehabilitation Guidelines for the Great Barrier Reef Catchment, </w:t>
      </w:r>
      <w:r w:rsidR="009767F9" w:rsidRPr="009767F9">
        <w:t>WetlandCare Australia</w:t>
      </w:r>
      <w:r w:rsidR="009767F9">
        <w:t>:</w:t>
      </w:r>
      <w:r w:rsidR="00DA1BBC">
        <w:br/>
      </w:r>
      <w:hyperlink r:id="rId43" w:history="1">
        <w:r w:rsidR="008E2B8B" w:rsidRPr="007D656D">
          <w:rPr>
            <w:rStyle w:val="Hyperlink"/>
          </w:rPr>
          <w:t>http://wetlandinfo.ehp.qld.gov.au/resources/static/pdf/resources/reports/qw-rehab-guidlines-jan09.pdf</w:t>
        </w:r>
      </w:hyperlink>
    </w:p>
    <w:p w14:paraId="60550B27" w14:textId="77777777" w:rsidR="009767F9" w:rsidRDefault="0002356A" w:rsidP="009767F9">
      <w:pPr>
        <w:pStyle w:val="Normalbullet1"/>
      </w:pPr>
      <w:r w:rsidRPr="0045303F">
        <w:rPr>
          <w:i/>
        </w:rPr>
        <w:t>East Point Mangrove Boardwalk: An Educational Resource Kit for Primary and Junior Secondary Teachers,</w:t>
      </w:r>
      <w:r w:rsidRPr="009767F9">
        <w:t xml:space="preserve"> Greening Australia NT Inc. </w:t>
      </w:r>
    </w:p>
    <w:p w14:paraId="5A6471A9" w14:textId="5C345A6A" w:rsidR="00177B50" w:rsidRPr="003147B4" w:rsidRDefault="00A446D8" w:rsidP="00586318">
      <w:pPr>
        <w:pStyle w:val="Normalbullet1"/>
      </w:pPr>
      <w:r>
        <w:t xml:space="preserve">Engaging with Nature: </w:t>
      </w:r>
      <w:r w:rsidR="006316A7" w:rsidRPr="006316A7">
        <w:t>Freshwater Water Quality Monitoring</w:t>
      </w:r>
      <w:r>
        <w:t>:</w:t>
      </w:r>
      <w:r w:rsidR="006316A7" w:rsidRPr="006316A7">
        <w:t xml:space="preserve"> Teacher Information Pack:</w:t>
      </w:r>
      <w:r w:rsidR="003147B4">
        <w:br/>
      </w:r>
      <w:hyperlink r:id="rId44" w:history="1">
        <w:r w:rsidR="003147B4">
          <w:rPr>
            <w:rStyle w:val="Hyperlink"/>
          </w:rPr>
          <w:t>http://www.naturalresources.sa.gov.au/files/sharedassets/adelaide_and_mt_lofty_ranges/monitoring_and_evaluation/schools/amlr-me-schools-fresh-water-quality-teacher-resource-pack-gen.pdf</w:t>
        </w:r>
      </w:hyperlink>
      <w:r w:rsidR="006316A7" w:rsidRPr="003147B4">
        <w:t xml:space="preserve"> </w:t>
      </w:r>
    </w:p>
    <w:p w14:paraId="5A6951AF" w14:textId="77777777" w:rsidR="00D60A11" w:rsidRPr="00E450D3" w:rsidRDefault="00D60A11" w:rsidP="0036360E">
      <w:pPr>
        <w:pStyle w:val="Normalbullet1"/>
        <w:rPr>
          <w:highlight w:val="yellow"/>
        </w:rPr>
        <w:sectPr w:rsidR="00D60A11" w:rsidRPr="00E450D3" w:rsidSect="009E5B08">
          <w:headerReference w:type="default" r:id="rId45"/>
          <w:footerReference w:type="default" r:id="rId46"/>
          <w:pgSz w:w="11906" w:h="16838" w:code="9"/>
          <w:pgMar w:top="1985" w:right="1134" w:bottom="1418" w:left="1134" w:header="709" w:footer="709" w:gutter="0"/>
          <w:cols w:space="708"/>
          <w:docGrid w:linePitch="360"/>
        </w:sectPr>
      </w:pPr>
    </w:p>
    <w:p w14:paraId="156F98FE" w14:textId="77777777" w:rsidR="0036360E" w:rsidRDefault="0036360E" w:rsidP="0036360E">
      <w:pPr>
        <w:pStyle w:val="Heading1"/>
        <w:rPr>
          <w:rFonts w:hint="eastAsia"/>
        </w:rPr>
      </w:pPr>
      <w:bookmarkStart w:id="6" w:name="_Toc443483789"/>
      <w:r>
        <w:lastRenderedPageBreak/>
        <w:t>Curriculum intent</w:t>
      </w:r>
      <w:bookmarkEnd w:id="6"/>
    </w:p>
    <w:p w14:paraId="754D09C2" w14:textId="77777777" w:rsidR="0036360E" w:rsidRPr="0036360E" w:rsidRDefault="0036360E" w:rsidP="00AE26B2">
      <w:pPr>
        <w:pStyle w:val="Heading2"/>
      </w:pPr>
      <w:r w:rsidRPr="0036360E">
        <w:t>Australian Curriculum: Science</w:t>
      </w:r>
    </w:p>
    <w:p w14:paraId="277C4E3D" w14:textId="77777777" w:rsidR="00BC5843" w:rsidRDefault="0036360E" w:rsidP="00BC5843">
      <w:pPr>
        <w:pStyle w:val="Heading2"/>
      </w:pPr>
      <w:r>
        <w:t xml:space="preserve">Year </w:t>
      </w:r>
      <w:r w:rsidR="00177B50">
        <w:t>7</w:t>
      </w:r>
      <w:r w:rsidR="00AE26B2">
        <w:t xml:space="preserve"> </w:t>
      </w:r>
      <w:r w:rsidR="00BC5843">
        <w:t>Level Description</w:t>
      </w:r>
    </w:p>
    <w:p w14:paraId="66D25040" w14:textId="77777777" w:rsidR="00E450D3" w:rsidRPr="003147B4" w:rsidRDefault="00E450D3" w:rsidP="003147B4">
      <w:r w:rsidRPr="003147B4">
        <w:t>The Science Inquiry Skills and Science as a Human Endeavour strands are described across a two-year band. In their planning, schools and teachers refer to the expectations outlined in the Achievement Standards and also to the content of the Science Understanding strand for the relevant year level to ensure that these two strands are addressed over the two</w:t>
      </w:r>
      <w:r w:rsidR="00093C03" w:rsidRPr="003147B4">
        <w:t xml:space="preserve"> </w:t>
      </w:r>
      <w:r w:rsidRPr="003147B4">
        <w:t>year period. The three strands of the curriculum are interrelated and their content is taught in an integrated way. The order and detail in which the content descriptions are organised into teaching/learning programs are decisions to be made by the teacher.</w:t>
      </w:r>
    </w:p>
    <w:p w14:paraId="2D5D9C24" w14:textId="77777777" w:rsidR="00E450D3" w:rsidRPr="003147B4" w:rsidRDefault="00E450D3" w:rsidP="003147B4">
      <w:r w:rsidRPr="003147B4">
        <w:t>Over Years 7 to 10, students develop their understanding of microscopic and atomic structures; how systems at a range of scales are shaped by flows of energy and matter and interactions due to forces, and develop the ability to quantify changes and relative amounts. In Year 7, students explore the diversity of life on Earth and continue to develop their understanding of the role of classification in ordering and organising information. They use and develop models such as food chains, food webs and the water cycle to represent and analyse the flow of energy and matter through ecosystems and explore the impact of changing components within these systems. They consider the interaction between multiple forces when explaining changes in an object’s motion. They explore the notion of renewable and non-renewable resources and consider how this classification depends on the timescale considered. They investigate relationships in the Earth, sun, moon system and use models to predict and explain events. Students make accurate measurements and control variables to analyse relationships between system components and explore and explain these relationships through increasingly complex representations.</w:t>
      </w:r>
    </w:p>
    <w:p w14:paraId="0E514525" w14:textId="77777777" w:rsidR="0036360E" w:rsidRPr="003147B4" w:rsidRDefault="0036360E" w:rsidP="003147B4">
      <w:pPr>
        <w:pStyle w:val="Heading2-Newpage"/>
      </w:pPr>
      <w:r>
        <w:lastRenderedPageBreak/>
        <w:t>Content descriptions</w:t>
      </w:r>
    </w:p>
    <w:p w14:paraId="5ED6589B" w14:textId="77777777" w:rsidR="0036360E" w:rsidRDefault="0036360E" w:rsidP="0036360E">
      <w:r w:rsidRPr="00A2230D">
        <w:t>This unit provides opportunities for students to engage in the following Australian Curriculum Content description</w:t>
      </w:r>
      <w:r w:rsidR="00AE26B2" w:rsidRPr="00A2230D">
        <w:t>s:</w:t>
      </w:r>
      <w:r w:rsidR="002C0C8A">
        <w:t xml:space="preserv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739"/>
        <w:gridCol w:w="4739"/>
        <w:gridCol w:w="4740"/>
      </w:tblGrid>
      <w:tr w:rsidR="00BC5843" w14:paraId="5784D6B6" w14:textId="77777777" w:rsidTr="00567474">
        <w:trPr>
          <w:tblHeader/>
        </w:trPr>
        <w:tc>
          <w:tcPr>
            <w:tcW w:w="4657" w:type="dxa"/>
            <w:tcBorders>
              <w:top w:val="single" w:sz="12" w:space="0" w:color="C3D600"/>
              <w:bottom w:val="single" w:sz="8" w:space="0" w:color="C3D600"/>
            </w:tcBorders>
            <w:shd w:val="clear" w:color="auto" w:fill="EDF3B2"/>
          </w:tcPr>
          <w:p w14:paraId="60122D0A" w14:textId="77777777" w:rsidR="00BC5843" w:rsidRPr="00586318" w:rsidRDefault="00BC5843" w:rsidP="00586318">
            <w:pPr>
              <w:pStyle w:val="Tableheader0"/>
              <w:jc w:val="center"/>
            </w:pPr>
            <w:r w:rsidRPr="00586318">
              <w:t>Science Understanding (SU)</w:t>
            </w:r>
          </w:p>
        </w:tc>
        <w:tc>
          <w:tcPr>
            <w:tcW w:w="4657" w:type="dxa"/>
            <w:tcBorders>
              <w:top w:val="single" w:sz="12" w:space="0" w:color="C3D600"/>
              <w:bottom w:val="single" w:sz="8" w:space="0" w:color="C3D600"/>
            </w:tcBorders>
            <w:shd w:val="clear" w:color="auto" w:fill="EDF3B2"/>
          </w:tcPr>
          <w:p w14:paraId="3456C6B4" w14:textId="77777777" w:rsidR="00BC5843" w:rsidRPr="00586318" w:rsidRDefault="00BC5843" w:rsidP="00586318">
            <w:pPr>
              <w:pStyle w:val="Tableheader0"/>
              <w:jc w:val="center"/>
            </w:pPr>
            <w:r w:rsidRPr="00586318">
              <w:t>Science as a Human Endeavour (SHE)</w:t>
            </w:r>
          </w:p>
        </w:tc>
        <w:tc>
          <w:tcPr>
            <w:tcW w:w="4658" w:type="dxa"/>
            <w:tcBorders>
              <w:top w:val="single" w:sz="12" w:space="0" w:color="C3D600"/>
              <w:bottom w:val="single" w:sz="8" w:space="0" w:color="C3D600"/>
            </w:tcBorders>
            <w:shd w:val="clear" w:color="auto" w:fill="EDF3B2"/>
          </w:tcPr>
          <w:p w14:paraId="0011BAB7" w14:textId="77777777" w:rsidR="00BC5843" w:rsidRDefault="00BC5843" w:rsidP="00586318">
            <w:pPr>
              <w:pStyle w:val="Tableheader0"/>
              <w:jc w:val="center"/>
            </w:pPr>
            <w:r w:rsidRPr="00586318">
              <w:t>Science</w:t>
            </w:r>
            <w:r w:rsidRPr="0036360E">
              <w:t xml:space="preserve"> Inquiry Skills (SIS)</w:t>
            </w:r>
          </w:p>
          <w:p w14:paraId="4334B15B" w14:textId="77777777" w:rsidR="003C2857" w:rsidRPr="00586318" w:rsidRDefault="003C2857" w:rsidP="00586318">
            <w:pPr>
              <w:pStyle w:val="Tabletext"/>
              <w:rPr>
                <w:i/>
              </w:rPr>
            </w:pPr>
            <w:r w:rsidRPr="00586318">
              <w:rPr>
                <w:i/>
              </w:rPr>
              <w:t xml:space="preserve">(The SIS </w:t>
            </w:r>
            <w:r w:rsidR="007F2DD1" w:rsidRPr="00586318">
              <w:rPr>
                <w:i/>
              </w:rPr>
              <w:t xml:space="preserve">descriptions </w:t>
            </w:r>
            <w:r w:rsidRPr="00586318">
              <w:rPr>
                <w:i/>
              </w:rPr>
              <w:t xml:space="preserve">below </w:t>
            </w:r>
            <w:r w:rsidRPr="00586318">
              <w:rPr>
                <w:b/>
                <w:i/>
              </w:rPr>
              <w:t>do not</w:t>
            </w:r>
            <w:r w:rsidRPr="00586318">
              <w:rPr>
                <w:i/>
              </w:rPr>
              <w:t xml:space="preserve"> include </w:t>
            </w:r>
            <w:r w:rsidR="007F2DD1" w:rsidRPr="00586318">
              <w:rPr>
                <w:i/>
              </w:rPr>
              <w:t xml:space="preserve">any </w:t>
            </w:r>
            <w:r w:rsidRPr="00586318">
              <w:rPr>
                <w:i/>
              </w:rPr>
              <w:t xml:space="preserve">SIS </w:t>
            </w:r>
            <w:r w:rsidR="007F2DD1" w:rsidRPr="00586318">
              <w:rPr>
                <w:i/>
              </w:rPr>
              <w:t xml:space="preserve">covered if students investigate water quality </w:t>
            </w:r>
            <w:r w:rsidR="00C061FA" w:rsidRPr="00586318">
              <w:rPr>
                <w:i/>
              </w:rPr>
              <w:t xml:space="preserve">via </w:t>
            </w:r>
            <w:r w:rsidR="007F2DD1" w:rsidRPr="00586318">
              <w:rPr>
                <w:i/>
              </w:rPr>
              <w:t>a wetland</w:t>
            </w:r>
            <w:r w:rsidRPr="00586318">
              <w:rPr>
                <w:i/>
              </w:rPr>
              <w:t xml:space="preserve"> excursion. If </w:t>
            </w:r>
            <w:r w:rsidR="007F2DD1" w:rsidRPr="00586318">
              <w:rPr>
                <w:i/>
              </w:rPr>
              <w:t>you conduct an excursion</w:t>
            </w:r>
            <w:r w:rsidRPr="00586318">
              <w:rPr>
                <w:i/>
              </w:rPr>
              <w:t xml:space="preserve">, add </w:t>
            </w:r>
            <w:r w:rsidR="007F2DD1" w:rsidRPr="00586318">
              <w:rPr>
                <w:i/>
              </w:rPr>
              <w:t xml:space="preserve">relevant </w:t>
            </w:r>
            <w:r w:rsidRPr="00586318">
              <w:rPr>
                <w:i/>
              </w:rPr>
              <w:t xml:space="preserve">SIS </w:t>
            </w:r>
            <w:r w:rsidR="007F2DD1" w:rsidRPr="00586318">
              <w:rPr>
                <w:i/>
              </w:rPr>
              <w:t xml:space="preserve">to </w:t>
            </w:r>
            <w:r w:rsidR="00C061FA" w:rsidRPr="00586318">
              <w:rPr>
                <w:i/>
              </w:rPr>
              <w:t xml:space="preserve">those </w:t>
            </w:r>
            <w:r w:rsidRPr="00586318">
              <w:rPr>
                <w:i/>
              </w:rPr>
              <w:t>below).</w:t>
            </w:r>
          </w:p>
        </w:tc>
      </w:tr>
      <w:tr w:rsidR="00BC5843" w14:paraId="2CD2422D" w14:textId="77777777" w:rsidTr="00BD0FA6">
        <w:tc>
          <w:tcPr>
            <w:tcW w:w="4657" w:type="dxa"/>
            <w:tcBorders>
              <w:top w:val="single" w:sz="8" w:space="0" w:color="C3D600"/>
            </w:tcBorders>
            <w:tcMar>
              <w:bottom w:w="142" w:type="dxa"/>
            </w:tcMar>
          </w:tcPr>
          <w:p w14:paraId="1E2DE5C0" w14:textId="77777777" w:rsidR="00BC5843" w:rsidRPr="005F7599" w:rsidRDefault="00BC5843" w:rsidP="00046968">
            <w:pPr>
              <w:pStyle w:val="Tablecellheading10pt"/>
              <w:rPr>
                <w:rFonts w:cs="Arial"/>
              </w:rPr>
            </w:pPr>
            <w:r w:rsidRPr="005F7599">
              <w:rPr>
                <w:rFonts w:cs="Arial"/>
              </w:rPr>
              <w:t>Biological sciences</w:t>
            </w:r>
          </w:p>
          <w:p w14:paraId="61D3C439" w14:textId="4C4177A9" w:rsidR="000D53E1" w:rsidRPr="009E4EEF" w:rsidRDefault="000D53E1" w:rsidP="009E4EEF">
            <w:pPr>
              <w:pStyle w:val="Tablebullet110pt"/>
            </w:pPr>
            <w:r w:rsidRPr="009E4EEF">
              <w:t>There are differences within and between groups of organisms; classification helps organise this diversity</w:t>
            </w:r>
            <w:r w:rsidR="002862C0" w:rsidRPr="009E4EEF">
              <w:t xml:space="preserve"> </w:t>
            </w:r>
            <w:hyperlink r:id="rId47" w:tooltip="View additional details of ACSSU111" w:history="1">
              <w:r w:rsidRPr="009E4EEF">
                <w:rPr>
                  <w:rStyle w:val="ACARAcode"/>
                </w:rPr>
                <w:t>(ACSSU111)</w:t>
              </w:r>
            </w:hyperlink>
          </w:p>
          <w:p w14:paraId="141BB7DE" w14:textId="52ADAEB3" w:rsidR="000D53E1" w:rsidRPr="009E4EEF" w:rsidRDefault="000D53E1" w:rsidP="009E4EEF">
            <w:pPr>
              <w:pStyle w:val="Tablebullet110pt"/>
            </w:pPr>
            <w:r w:rsidRPr="009E4EEF">
              <w:t>Interactions between organisms can be described in terms of food chains and food webs; human activity can affect these interactions</w:t>
            </w:r>
            <w:r w:rsidR="002862C0" w:rsidRPr="009E4EEF">
              <w:t xml:space="preserve"> </w:t>
            </w:r>
            <w:hyperlink r:id="rId48" w:tooltip="View additional details of ACSSU112" w:history="1">
              <w:r w:rsidRPr="009E4EEF">
                <w:rPr>
                  <w:rStyle w:val="ACARAcode"/>
                </w:rPr>
                <w:t>(ACSSU112)</w:t>
              </w:r>
            </w:hyperlink>
          </w:p>
          <w:p w14:paraId="06698E7A" w14:textId="77777777" w:rsidR="000D53E1" w:rsidRPr="005F7599" w:rsidRDefault="000D53E1" w:rsidP="000D53E1">
            <w:pPr>
              <w:pStyle w:val="Tablecellheading10pt"/>
              <w:rPr>
                <w:rFonts w:cs="Arial"/>
              </w:rPr>
            </w:pPr>
            <w:r w:rsidRPr="005F7599">
              <w:rPr>
                <w:rFonts w:cs="Arial"/>
              </w:rPr>
              <w:t>Earth and space sciences</w:t>
            </w:r>
          </w:p>
          <w:p w14:paraId="1A8B9518" w14:textId="59A73E19" w:rsidR="000D53E1" w:rsidRPr="009E4EEF" w:rsidRDefault="000D53E1" w:rsidP="009E4EEF">
            <w:pPr>
              <w:pStyle w:val="Tablebullet110pt"/>
            </w:pPr>
            <w:r w:rsidRPr="009E4EEF">
              <w:t>Water is an important resource that cycles through the</w:t>
            </w:r>
            <w:r w:rsidR="002862C0" w:rsidRPr="009E4EEF">
              <w:t xml:space="preserve"> </w:t>
            </w:r>
            <w:r w:rsidRPr="009E4EEF">
              <w:t>environment</w:t>
            </w:r>
            <w:r w:rsidR="002862C0" w:rsidRPr="009E4EEF">
              <w:t xml:space="preserve"> </w:t>
            </w:r>
            <w:hyperlink r:id="rId49" w:tooltip="View additional details of ACSSU222" w:history="1">
              <w:r w:rsidRPr="009E4EEF">
                <w:rPr>
                  <w:rStyle w:val="ACARAcode"/>
                </w:rPr>
                <w:t>(ACSSU222)</w:t>
              </w:r>
            </w:hyperlink>
          </w:p>
        </w:tc>
        <w:tc>
          <w:tcPr>
            <w:tcW w:w="4657" w:type="dxa"/>
            <w:tcBorders>
              <w:top w:val="single" w:sz="8" w:space="0" w:color="C3D600"/>
            </w:tcBorders>
            <w:tcMar>
              <w:bottom w:w="142" w:type="dxa"/>
            </w:tcMar>
          </w:tcPr>
          <w:p w14:paraId="77E38B16" w14:textId="77777777" w:rsidR="000D53E1" w:rsidRPr="005F7599" w:rsidRDefault="000D53E1" w:rsidP="000D53E1">
            <w:pPr>
              <w:pStyle w:val="Tablecellheading10pt"/>
              <w:rPr>
                <w:rFonts w:cs="Arial"/>
              </w:rPr>
            </w:pPr>
            <w:r w:rsidRPr="005F7599">
              <w:rPr>
                <w:rFonts w:cs="Arial"/>
              </w:rPr>
              <w:t>Nature and development of science</w:t>
            </w:r>
          </w:p>
          <w:p w14:paraId="6F5BD53B" w14:textId="054D5BE0" w:rsidR="000D53E1" w:rsidRPr="009E4EEF" w:rsidRDefault="000D53E1" w:rsidP="009E4EEF">
            <w:pPr>
              <w:pStyle w:val="Tablebullet110pt"/>
            </w:pPr>
            <w:r w:rsidRPr="009E4EEF">
              <w:t>Science knowledge can develop through collaboration and connecting ideas across the disciplines of science</w:t>
            </w:r>
            <w:r w:rsidR="002862C0" w:rsidRPr="009E4EEF">
              <w:t xml:space="preserve"> </w:t>
            </w:r>
            <w:hyperlink r:id="rId50" w:tooltip="View additional details of ACSHE223" w:history="1">
              <w:r w:rsidRPr="009E4EEF">
                <w:rPr>
                  <w:rStyle w:val="ACARAcode"/>
                </w:rPr>
                <w:t>(ACSHE223)</w:t>
              </w:r>
            </w:hyperlink>
          </w:p>
          <w:p w14:paraId="57174E6D" w14:textId="77777777" w:rsidR="00617532" w:rsidRPr="005F7599" w:rsidRDefault="00617532" w:rsidP="007B38D3">
            <w:pPr>
              <w:pStyle w:val="Tablecellheading10pt"/>
              <w:rPr>
                <w:rFonts w:cs="Arial"/>
              </w:rPr>
            </w:pPr>
            <w:r w:rsidRPr="005F7599">
              <w:rPr>
                <w:rFonts w:cs="Arial"/>
              </w:rPr>
              <w:t>Use and influence of science</w:t>
            </w:r>
          </w:p>
          <w:p w14:paraId="34288883" w14:textId="2FCBB6BE" w:rsidR="000D53E1" w:rsidRPr="009E4EEF" w:rsidRDefault="000D53E1" w:rsidP="009E4EEF">
            <w:pPr>
              <w:pStyle w:val="Tablebullet110pt"/>
            </w:pPr>
            <w:r w:rsidRPr="009E4EEF">
              <w:t>Science and</w:t>
            </w:r>
            <w:r w:rsidR="002862C0" w:rsidRPr="009E4EEF">
              <w:t xml:space="preserve"> </w:t>
            </w:r>
            <w:r w:rsidRPr="009E4EEF">
              <w:t>technology</w:t>
            </w:r>
            <w:r w:rsidR="002862C0" w:rsidRPr="009E4EEF">
              <w:t xml:space="preserve"> </w:t>
            </w:r>
            <w:r w:rsidRPr="009E4EEF">
              <w:t xml:space="preserve">contribute to finding solutions to a range of contemporary issues; these solutions may impact on other areas </w:t>
            </w:r>
            <w:r w:rsidR="00FD4B87" w:rsidRPr="009E4EEF">
              <w:t xml:space="preserve">of society and involve ethical </w:t>
            </w:r>
            <w:r w:rsidRPr="009E4EEF">
              <w:t>considerations</w:t>
            </w:r>
            <w:r w:rsidR="00C061FA" w:rsidRPr="009E4EEF">
              <w:t xml:space="preserve"> </w:t>
            </w:r>
            <w:hyperlink r:id="rId51" w:tooltip="View additional details of ACSHE120" w:history="1">
              <w:r w:rsidRPr="009E4EEF">
                <w:rPr>
                  <w:rStyle w:val="ACARAcode"/>
                </w:rPr>
                <w:t>(ACSHE120)</w:t>
              </w:r>
            </w:hyperlink>
          </w:p>
          <w:p w14:paraId="1BFFF755" w14:textId="471B9E3A" w:rsidR="000D53E1" w:rsidRPr="005F7599" w:rsidRDefault="000D53E1" w:rsidP="009E4EEF">
            <w:pPr>
              <w:pStyle w:val="Tablebullet110pt"/>
            </w:pPr>
            <w:r w:rsidRPr="009E4EEF">
              <w:t>Science understanding influences the development of practices in areas of human activity such as industry, agriculture and marine and terrestrial resource management</w:t>
            </w:r>
            <w:r w:rsidR="00C061FA" w:rsidRPr="009E4EEF">
              <w:t xml:space="preserve"> </w:t>
            </w:r>
            <w:hyperlink r:id="rId52" w:tooltip="View additional details of ACSHE121" w:history="1">
              <w:r w:rsidRPr="009E4EEF">
                <w:rPr>
                  <w:rStyle w:val="ACARAcode"/>
                </w:rPr>
                <w:t>(ACSHE121)</w:t>
              </w:r>
            </w:hyperlink>
          </w:p>
        </w:tc>
        <w:tc>
          <w:tcPr>
            <w:tcW w:w="4658" w:type="dxa"/>
            <w:tcBorders>
              <w:top w:val="single" w:sz="8" w:space="0" w:color="C3D600"/>
            </w:tcBorders>
            <w:tcMar>
              <w:bottom w:w="142" w:type="dxa"/>
            </w:tcMar>
          </w:tcPr>
          <w:p w14:paraId="45C02F1A" w14:textId="77777777" w:rsidR="00CB73F5" w:rsidRPr="005F7599" w:rsidRDefault="00354D1E" w:rsidP="00354D1E">
            <w:pPr>
              <w:pStyle w:val="Tablecellheading10pt"/>
              <w:rPr>
                <w:rFonts w:cs="Arial"/>
              </w:rPr>
            </w:pPr>
            <w:r w:rsidRPr="005F7599">
              <w:rPr>
                <w:rFonts w:cs="Arial"/>
              </w:rPr>
              <w:t>Planning and conducting</w:t>
            </w:r>
          </w:p>
          <w:p w14:paraId="78DBCD43" w14:textId="3D94B586" w:rsidR="000D53E1" w:rsidRPr="00BD0FA6" w:rsidRDefault="000D53E1" w:rsidP="00BD0FA6">
            <w:pPr>
              <w:pStyle w:val="Tablebullet110pt"/>
            </w:pPr>
            <w:r w:rsidRPr="00BD0FA6">
              <w:t xml:space="preserve">Collaboratively </w:t>
            </w:r>
            <w:r w:rsidRPr="00BD0FA6">
              <w:rPr>
                <w:rStyle w:val="Non-Descriptor"/>
              </w:rPr>
              <w:t>and individually plan and</w:t>
            </w:r>
            <w:r w:rsidRPr="00BD0FA6">
              <w:t xml:space="preserve"> conduct a range of</w:t>
            </w:r>
            <w:r w:rsidR="002862C0" w:rsidRPr="00BD0FA6">
              <w:t xml:space="preserve"> </w:t>
            </w:r>
            <w:r w:rsidRPr="00BD0FA6">
              <w:t>investigation</w:t>
            </w:r>
            <w:r w:rsidR="002862C0" w:rsidRPr="00BD0FA6">
              <w:t xml:space="preserve"> </w:t>
            </w:r>
            <w:r w:rsidRPr="00BD0FA6">
              <w:t>types, including fieldwork and experiments, ensuring safety and ethical guidelines are followed</w:t>
            </w:r>
            <w:r w:rsidR="002862C0" w:rsidRPr="00BD0FA6">
              <w:t xml:space="preserve"> </w:t>
            </w:r>
            <w:hyperlink r:id="rId53" w:tooltip="View additional details of ACSIS125" w:history="1">
              <w:r w:rsidRPr="00BD0FA6">
                <w:rPr>
                  <w:rStyle w:val="ACARAcode"/>
                </w:rPr>
                <w:t>(ACSIS125)</w:t>
              </w:r>
            </w:hyperlink>
          </w:p>
          <w:p w14:paraId="235E74DC" w14:textId="6221A78F" w:rsidR="000D53E1" w:rsidRPr="00BD0FA6" w:rsidRDefault="000D53E1" w:rsidP="00BD0FA6">
            <w:pPr>
              <w:pStyle w:val="Tablebullet110pt"/>
            </w:pPr>
            <w:r w:rsidRPr="00BD0FA6">
              <w:t xml:space="preserve">In fair tests, </w:t>
            </w:r>
            <w:r w:rsidRPr="00BD0FA6">
              <w:rPr>
                <w:rStyle w:val="Non-Descriptor"/>
              </w:rPr>
              <w:t>measure and</w:t>
            </w:r>
            <w:r w:rsidRPr="00BD0FA6">
              <w:t xml:space="preserve"> control variables, </w:t>
            </w:r>
            <w:r w:rsidRPr="00BD0FA6">
              <w:rPr>
                <w:rStyle w:val="Non-Descriptor"/>
              </w:rPr>
              <w:t>and select equipment to collect</w:t>
            </w:r>
            <w:r w:rsidR="002862C0" w:rsidRPr="00BD0FA6">
              <w:rPr>
                <w:rStyle w:val="Non-Descriptor"/>
              </w:rPr>
              <w:t xml:space="preserve"> </w:t>
            </w:r>
            <w:r w:rsidRPr="00BD0FA6">
              <w:rPr>
                <w:rStyle w:val="Non-Descriptor"/>
              </w:rPr>
              <w:t>data</w:t>
            </w:r>
            <w:r w:rsidR="002862C0" w:rsidRPr="00BD0FA6">
              <w:rPr>
                <w:rStyle w:val="Non-Descriptor"/>
              </w:rPr>
              <w:t xml:space="preserve"> </w:t>
            </w:r>
            <w:r w:rsidRPr="00BD0FA6">
              <w:rPr>
                <w:rStyle w:val="Non-Descriptor"/>
              </w:rPr>
              <w:t>with accuracy appropriate to the task</w:t>
            </w:r>
            <w:r w:rsidR="002862C0" w:rsidRPr="00BD0FA6">
              <w:t xml:space="preserve"> </w:t>
            </w:r>
            <w:hyperlink r:id="rId54" w:tooltip="View additional details of ACSIS126" w:history="1">
              <w:r w:rsidRPr="00BD0FA6">
                <w:rPr>
                  <w:rStyle w:val="ACARAcode"/>
                </w:rPr>
                <w:t>(ACSIS126)</w:t>
              </w:r>
            </w:hyperlink>
          </w:p>
          <w:p w14:paraId="4FF64150" w14:textId="77777777" w:rsidR="00BC5843" w:rsidRPr="005F7599" w:rsidRDefault="00BC5843" w:rsidP="005166A5">
            <w:pPr>
              <w:pStyle w:val="Tablecellheading10pt"/>
              <w:rPr>
                <w:rFonts w:cs="Arial"/>
              </w:rPr>
            </w:pPr>
            <w:r w:rsidRPr="005F7599">
              <w:rPr>
                <w:rFonts w:cs="Arial"/>
              </w:rPr>
              <w:t>Communicating</w:t>
            </w:r>
          </w:p>
          <w:p w14:paraId="3677CBCD" w14:textId="23607956" w:rsidR="006A01B3" w:rsidRPr="00BD0FA6" w:rsidRDefault="000D53E1" w:rsidP="00BD0FA6">
            <w:pPr>
              <w:pStyle w:val="Tablebullet110pt"/>
            </w:pPr>
            <w:r w:rsidRPr="00BD0FA6">
              <w:t>Communicate ideas, findings and solutions to problems using</w:t>
            </w:r>
            <w:r w:rsidR="002862C0" w:rsidRPr="00BD0FA6">
              <w:t xml:space="preserve"> </w:t>
            </w:r>
            <w:r w:rsidRPr="00BD0FA6">
              <w:t>scientific language</w:t>
            </w:r>
            <w:r w:rsidR="002862C0" w:rsidRPr="00BD0FA6">
              <w:t xml:space="preserve"> </w:t>
            </w:r>
            <w:r w:rsidRPr="00BD0FA6">
              <w:t>and representations using</w:t>
            </w:r>
            <w:r w:rsidR="002862C0" w:rsidRPr="00BD0FA6">
              <w:t xml:space="preserve"> </w:t>
            </w:r>
            <w:r w:rsidRPr="00BD0FA6">
              <w:t>digital technologies</w:t>
            </w:r>
            <w:r w:rsidR="002862C0" w:rsidRPr="00BD0FA6">
              <w:t xml:space="preserve"> </w:t>
            </w:r>
            <w:r w:rsidRPr="00BD0FA6">
              <w:t>as appropriate</w:t>
            </w:r>
            <w:r w:rsidR="002862C0" w:rsidRPr="00BD0FA6">
              <w:t xml:space="preserve"> </w:t>
            </w:r>
            <w:hyperlink r:id="rId55" w:tooltip="View additional details of ACSIS133" w:history="1">
              <w:r w:rsidRPr="00BD0FA6">
                <w:rPr>
                  <w:rStyle w:val="ACARAcode"/>
                </w:rPr>
                <w:t>(ACSIS133)</w:t>
              </w:r>
            </w:hyperlink>
          </w:p>
        </w:tc>
      </w:tr>
    </w:tbl>
    <w:p w14:paraId="041EE6C7" w14:textId="77777777" w:rsidR="005200E4" w:rsidRPr="006B36B5" w:rsidRDefault="00A2230D" w:rsidP="003147B4">
      <w:pPr>
        <w:pStyle w:val="Heading2-Newpage"/>
      </w:pPr>
      <w:r>
        <w:lastRenderedPageBreak/>
        <w:t xml:space="preserve">Year </w:t>
      </w:r>
      <w:r w:rsidR="007631C5">
        <w:t>7</w:t>
      </w:r>
      <w:r w:rsidR="005200E4" w:rsidRPr="006B36B5">
        <w:t xml:space="preserve"> </w:t>
      </w:r>
      <w:r w:rsidR="005200E4" w:rsidRPr="00B7306D">
        <w:t>achievement</w:t>
      </w:r>
      <w:r w:rsidR="005200E4" w:rsidRPr="006B36B5">
        <w:t xml:space="preserve"> standard</w:t>
      </w:r>
    </w:p>
    <w:p w14:paraId="30880935" w14:textId="77777777" w:rsidR="007631C5" w:rsidRPr="00BD0FA6" w:rsidRDefault="007631C5" w:rsidP="00BD0FA6">
      <w:r w:rsidRPr="00BD0FA6">
        <w:t>By the end of Year 7, students describe techniques to separate pure substances from mixtures. They represent and predict the effects of unbalanced forces, including Earth’s gravity, on motion. They explain how the relative positions of the Earth, sun and moon affect phenomena on Earth. They analyse how the sustainable use of resources depends on the way they are formed and cycle through Earth systems. They predict the effect of environmental changes on feeding relationships and classify and organise diverse organisms based on observable differences. Students describe situations where scientific knowledge from different science disciplines has been used to solve a real-world problem. They explain how the solution was viewed by, and impacted on, different groups in society.</w:t>
      </w:r>
    </w:p>
    <w:p w14:paraId="6DD5F079" w14:textId="77777777" w:rsidR="00951E7E" w:rsidRDefault="007631C5" w:rsidP="00BD0FA6">
      <w:r w:rsidRPr="00BD0FA6">
        <w:t>Students identify questions that can be investigated scientifically. They plan fair experimental methods, identifying variables to be changed and measured. They select equipment that improves fairness and accuracy and describe how they considered safety. Students draw on evidence to support their conclusions. They summarise data from different sources, describe trends and refer to the quality of their data when suggesting improvements to their methods. They communicate their ideas, methods and findings using scientific language and appropriate representations</w:t>
      </w:r>
      <w:r>
        <w:t>.</w:t>
      </w:r>
    </w:p>
    <w:p w14:paraId="2BEA1681" w14:textId="7C5E0EF5" w:rsidR="00765101" w:rsidRPr="00BD0FA6" w:rsidRDefault="004545A5" w:rsidP="00BD0FA6">
      <w:pPr>
        <w:pStyle w:val="Heading2-Newpage"/>
      </w:pPr>
      <w:r>
        <w:lastRenderedPageBreak/>
        <w:t>General capabilities</w:t>
      </w:r>
    </w:p>
    <w:p w14:paraId="4E6E1493" w14:textId="6CBC1E4F" w:rsidR="00765101" w:rsidRDefault="00765101" w:rsidP="00765101">
      <w:r>
        <w:t>This unit provides opportunities to address</w:t>
      </w:r>
      <w:r w:rsidR="00091835">
        <w:t xml:space="preserve"> </w:t>
      </w:r>
      <w:r>
        <w:t xml:space="preserve">the following </w:t>
      </w:r>
      <w:r w:rsidR="006B1CF5" w:rsidRPr="003D065F">
        <w:t xml:space="preserve">organising elements of the </w:t>
      </w:r>
      <w:r w:rsidRPr="003D065F">
        <w:t>general capabilities</w:t>
      </w:r>
      <w:r w:rsidR="003D065F">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2F27C11E" w14:textId="77777777" w:rsidTr="00567474">
        <w:trPr>
          <w:tblHeader/>
        </w:trPr>
        <w:tc>
          <w:tcPr>
            <w:tcW w:w="4814" w:type="dxa"/>
            <w:shd w:val="clear" w:color="auto" w:fill="auto"/>
          </w:tcPr>
          <w:p w14:paraId="701830B4" w14:textId="77777777" w:rsidR="00765101" w:rsidRPr="00077C43" w:rsidRDefault="00765101" w:rsidP="00765101">
            <w:pPr>
              <w:pStyle w:val="Tablecellheading10pt"/>
            </w:pPr>
            <w:r w:rsidRPr="00077C43">
              <w:t>Literacy</w:t>
            </w:r>
          </w:p>
          <w:p w14:paraId="6B115968" w14:textId="77777777" w:rsidR="006B1CF5" w:rsidRPr="00077C43" w:rsidRDefault="006B1CF5" w:rsidP="006B1CF5">
            <w:pPr>
              <w:pStyle w:val="Tablebullet110pt"/>
            </w:pPr>
            <w:r w:rsidRPr="00077C43">
              <w:t>Comprehending texts through listening, reading and viewing</w:t>
            </w:r>
          </w:p>
          <w:p w14:paraId="139FD9E7" w14:textId="77777777" w:rsidR="006B1CF5" w:rsidRPr="00077C43" w:rsidRDefault="006B1CF5" w:rsidP="006B1CF5">
            <w:pPr>
              <w:pStyle w:val="Tablebullet110pt"/>
            </w:pPr>
            <w:r w:rsidRPr="00077C43">
              <w:t>Composing texts through speaking, writing and creating</w:t>
            </w:r>
          </w:p>
          <w:p w14:paraId="767734C7" w14:textId="77777777" w:rsidR="006B1CF5" w:rsidRPr="00077C43" w:rsidRDefault="006B1CF5" w:rsidP="006B1CF5">
            <w:pPr>
              <w:pStyle w:val="Tablebullet110pt"/>
            </w:pPr>
            <w:r w:rsidRPr="00077C43">
              <w:t>Text knowledge</w:t>
            </w:r>
          </w:p>
          <w:p w14:paraId="5630A988" w14:textId="77777777" w:rsidR="006B1CF5" w:rsidRPr="00077C43" w:rsidRDefault="006B1CF5" w:rsidP="006B1CF5">
            <w:pPr>
              <w:pStyle w:val="Tablebullet110pt"/>
            </w:pPr>
            <w:r w:rsidRPr="00077C43">
              <w:t>Grammar knowledge</w:t>
            </w:r>
          </w:p>
          <w:p w14:paraId="23E4AE55" w14:textId="77777777" w:rsidR="00662845" w:rsidRPr="00077C43" w:rsidRDefault="00662845" w:rsidP="00662845">
            <w:pPr>
              <w:pStyle w:val="Tablebullet110pt"/>
            </w:pPr>
            <w:r w:rsidRPr="00077C43">
              <w:t>Word knowledge</w:t>
            </w:r>
          </w:p>
          <w:p w14:paraId="1700CA40" w14:textId="77777777" w:rsidR="00D7587B" w:rsidRPr="00077C43" w:rsidRDefault="00D917A2" w:rsidP="00D7587B">
            <w:pPr>
              <w:pStyle w:val="Tablebullet110pt"/>
            </w:pPr>
            <w:r w:rsidRPr="00077C43">
              <w:t>Visual knowledge</w:t>
            </w:r>
          </w:p>
        </w:tc>
        <w:tc>
          <w:tcPr>
            <w:tcW w:w="4814" w:type="dxa"/>
          </w:tcPr>
          <w:p w14:paraId="145BA4C9" w14:textId="77777777" w:rsidR="00765101" w:rsidRPr="00077C43" w:rsidRDefault="008169B6" w:rsidP="008169B6">
            <w:pPr>
              <w:pStyle w:val="Tablecellheading10pt"/>
            </w:pPr>
            <w:r w:rsidRPr="00077C43">
              <w:t>ICT capability</w:t>
            </w:r>
          </w:p>
          <w:p w14:paraId="1ACD7AF4" w14:textId="77777777" w:rsidR="00D917A2" w:rsidRPr="00077C43" w:rsidRDefault="00D917A2" w:rsidP="006B1CF5">
            <w:pPr>
              <w:pStyle w:val="Tablebullet110pt"/>
              <w:rPr>
                <w:lang w:eastAsia="zh-CN"/>
              </w:rPr>
            </w:pPr>
            <w:r w:rsidRPr="00077C43">
              <w:rPr>
                <w:lang w:eastAsia="zh-CN"/>
              </w:rPr>
              <w:t>Investigating with ICT</w:t>
            </w:r>
          </w:p>
          <w:p w14:paraId="57F2A480" w14:textId="77777777" w:rsidR="00D7587B" w:rsidRPr="00077C43" w:rsidRDefault="00D7587B" w:rsidP="006B1CF5">
            <w:pPr>
              <w:pStyle w:val="Tablebullet110pt"/>
              <w:rPr>
                <w:lang w:eastAsia="zh-CN"/>
              </w:rPr>
            </w:pPr>
            <w:r w:rsidRPr="00077C43">
              <w:rPr>
                <w:lang w:eastAsia="zh-CN"/>
              </w:rPr>
              <w:t>Creating with ICT</w:t>
            </w:r>
          </w:p>
          <w:p w14:paraId="4751FB70" w14:textId="0DE36E2C" w:rsidR="006B1CF5" w:rsidRPr="00077C43" w:rsidRDefault="006B1CF5" w:rsidP="00BD0FA6">
            <w:pPr>
              <w:pStyle w:val="Tablebullet110pt"/>
              <w:rPr>
                <w:lang w:eastAsia="zh-CN"/>
              </w:rPr>
            </w:pPr>
            <w:r w:rsidRPr="00077C43">
              <w:rPr>
                <w:lang w:eastAsia="zh-CN"/>
              </w:rPr>
              <w:t>Managing and operating ICT</w:t>
            </w:r>
          </w:p>
        </w:tc>
      </w:tr>
      <w:tr w:rsidR="00765101" w14:paraId="60FCDF7A" w14:textId="77777777" w:rsidTr="00BB5FBA">
        <w:tc>
          <w:tcPr>
            <w:tcW w:w="4814" w:type="dxa"/>
          </w:tcPr>
          <w:p w14:paraId="2328760A" w14:textId="77777777" w:rsidR="00765101" w:rsidRPr="00077C43" w:rsidRDefault="008169B6" w:rsidP="008169B6">
            <w:pPr>
              <w:pStyle w:val="Tablecellheading10pt"/>
            </w:pPr>
            <w:r w:rsidRPr="00077C43">
              <w:t>Numeracy</w:t>
            </w:r>
          </w:p>
          <w:p w14:paraId="11A22ED6" w14:textId="4119D98B" w:rsidR="006B1CF5" w:rsidRPr="00077C43" w:rsidRDefault="00077C43" w:rsidP="00BD0FA6">
            <w:pPr>
              <w:pStyle w:val="Tablebullet110pt"/>
              <w:rPr>
                <w:lang w:eastAsia="zh-CN"/>
              </w:rPr>
            </w:pPr>
            <w:r w:rsidRPr="00077C43">
              <w:rPr>
                <w:lang w:eastAsia="zh-CN"/>
              </w:rPr>
              <w:t>Using measurement</w:t>
            </w:r>
          </w:p>
        </w:tc>
        <w:tc>
          <w:tcPr>
            <w:tcW w:w="4814" w:type="dxa"/>
          </w:tcPr>
          <w:p w14:paraId="15EB711B" w14:textId="77777777" w:rsidR="00765101" w:rsidRPr="00077C43" w:rsidRDefault="008169B6" w:rsidP="008169B6">
            <w:pPr>
              <w:pStyle w:val="Tablecellheading10pt"/>
            </w:pPr>
            <w:r w:rsidRPr="00077C43">
              <w:t>Critical and creative thinking</w:t>
            </w:r>
          </w:p>
          <w:p w14:paraId="045ED67B" w14:textId="77777777" w:rsidR="006B1CF5" w:rsidRPr="00077C43" w:rsidRDefault="006B1CF5" w:rsidP="006B1CF5">
            <w:pPr>
              <w:pStyle w:val="Tablebullet110pt"/>
              <w:rPr>
                <w:lang w:eastAsia="zh-CN"/>
              </w:rPr>
            </w:pPr>
            <w:r w:rsidRPr="00077C43">
              <w:rPr>
                <w:lang w:eastAsia="zh-CN"/>
              </w:rPr>
              <w:t>Inquiring – identifying, exploring and organising information and ideas</w:t>
            </w:r>
          </w:p>
          <w:p w14:paraId="4556CC9A" w14:textId="77777777" w:rsidR="00D917A2" w:rsidRPr="00077C43" w:rsidRDefault="006B1CF5" w:rsidP="00D917A2">
            <w:pPr>
              <w:pStyle w:val="Tablebullet110pt"/>
              <w:rPr>
                <w:lang w:eastAsia="zh-CN"/>
              </w:rPr>
            </w:pPr>
            <w:r w:rsidRPr="00077C43">
              <w:rPr>
                <w:lang w:eastAsia="zh-CN"/>
              </w:rPr>
              <w:t>Generating i</w:t>
            </w:r>
            <w:r w:rsidR="00D917A2" w:rsidRPr="00077C43">
              <w:rPr>
                <w:lang w:eastAsia="zh-CN"/>
              </w:rPr>
              <w:t>deas, possibilities and actions</w:t>
            </w:r>
          </w:p>
          <w:p w14:paraId="0855DC9B" w14:textId="72FDCF99" w:rsidR="00FC04E4" w:rsidRPr="00077C43" w:rsidRDefault="006B1CF5" w:rsidP="00BD0FA6">
            <w:pPr>
              <w:pStyle w:val="Tablebullet110pt"/>
              <w:rPr>
                <w:lang w:eastAsia="zh-CN"/>
              </w:rPr>
            </w:pPr>
            <w:r w:rsidRPr="00077C43">
              <w:rPr>
                <w:lang w:eastAsia="zh-CN"/>
              </w:rPr>
              <w:t>Refle</w:t>
            </w:r>
            <w:r w:rsidR="00CC1C90" w:rsidRPr="00077C43">
              <w:rPr>
                <w:lang w:eastAsia="zh-CN"/>
              </w:rPr>
              <w:t>cting on thinking and processes</w:t>
            </w:r>
          </w:p>
        </w:tc>
      </w:tr>
      <w:tr w:rsidR="006B1CF5" w14:paraId="4A261819" w14:textId="77777777" w:rsidTr="00BB5FBA">
        <w:tc>
          <w:tcPr>
            <w:tcW w:w="4814" w:type="dxa"/>
          </w:tcPr>
          <w:p w14:paraId="60163BDC" w14:textId="77777777" w:rsidR="006B1CF5" w:rsidRPr="00077C43" w:rsidRDefault="006B1CF5" w:rsidP="006B1CF5">
            <w:pPr>
              <w:pStyle w:val="Tablecellheading10pt"/>
            </w:pPr>
            <w:r w:rsidRPr="00077C43">
              <w:t>Personal and social competence</w:t>
            </w:r>
          </w:p>
          <w:p w14:paraId="50036061" w14:textId="77777777" w:rsidR="006B1CF5" w:rsidRPr="00077C43" w:rsidRDefault="006B1CF5" w:rsidP="006B1CF5">
            <w:pPr>
              <w:pStyle w:val="Tablebullet110pt"/>
              <w:rPr>
                <w:lang w:eastAsia="zh-CN"/>
              </w:rPr>
            </w:pPr>
            <w:r w:rsidRPr="00077C43">
              <w:rPr>
                <w:lang w:eastAsia="zh-CN"/>
              </w:rPr>
              <w:t>Self-awareness</w:t>
            </w:r>
          </w:p>
          <w:p w14:paraId="2C9553F0" w14:textId="77777777" w:rsidR="006B1CF5" w:rsidRPr="00077C43" w:rsidRDefault="006B1CF5" w:rsidP="006B1CF5">
            <w:pPr>
              <w:pStyle w:val="Tablebullet110pt"/>
              <w:rPr>
                <w:lang w:eastAsia="zh-CN"/>
              </w:rPr>
            </w:pPr>
            <w:r w:rsidRPr="00077C43">
              <w:rPr>
                <w:lang w:eastAsia="zh-CN"/>
              </w:rPr>
              <w:t>Self-management</w:t>
            </w:r>
          </w:p>
          <w:p w14:paraId="77C1EAD6" w14:textId="77777777" w:rsidR="0006649B" w:rsidRPr="00077C43" w:rsidRDefault="0006649B" w:rsidP="0006649B">
            <w:pPr>
              <w:pStyle w:val="Tablebullet110pt"/>
              <w:rPr>
                <w:lang w:eastAsia="zh-CN"/>
              </w:rPr>
            </w:pPr>
            <w:r w:rsidRPr="00077C43">
              <w:rPr>
                <w:lang w:eastAsia="zh-CN"/>
              </w:rPr>
              <w:t>Social awareness</w:t>
            </w:r>
          </w:p>
          <w:p w14:paraId="655B0CF9" w14:textId="77777777" w:rsidR="005135B5" w:rsidRPr="00077C43" w:rsidRDefault="006B1CF5" w:rsidP="0006649B">
            <w:pPr>
              <w:pStyle w:val="Tablebullet110pt"/>
              <w:rPr>
                <w:lang w:eastAsia="zh-CN"/>
              </w:rPr>
            </w:pPr>
            <w:r w:rsidRPr="00077C43">
              <w:rPr>
                <w:lang w:eastAsia="zh-CN"/>
              </w:rPr>
              <w:t>Social management</w:t>
            </w:r>
          </w:p>
        </w:tc>
        <w:tc>
          <w:tcPr>
            <w:tcW w:w="4814" w:type="dxa"/>
          </w:tcPr>
          <w:p w14:paraId="710DA8C3" w14:textId="77777777" w:rsidR="006B1CF5" w:rsidRPr="00077C43" w:rsidRDefault="006B1CF5" w:rsidP="008169B6">
            <w:pPr>
              <w:pStyle w:val="Tablecellheading10pt"/>
            </w:pPr>
            <w:r w:rsidRPr="00077C43">
              <w:t>Ethical understanding</w:t>
            </w:r>
          </w:p>
          <w:p w14:paraId="6AD36066" w14:textId="35864AF7" w:rsidR="006B1CF5" w:rsidRPr="00077C43" w:rsidRDefault="00302B0D" w:rsidP="00BD0FA6">
            <w:pPr>
              <w:pStyle w:val="Tablebullet110pt"/>
              <w:rPr>
                <w:lang w:eastAsia="zh-CN"/>
              </w:rPr>
            </w:pPr>
            <w:r>
              <w:rPr>
                <w:lang w:eastAsia="zh-CN"/>
              </w:rPr>
              <w:t>Reasoning in decision-</w:t>
            </w:r>
            <w:r w:rsidR="00FC04E4" w:rsidRPr="00077C43">
              <w:rPr>
                <w:lang w:eastAsia="zh-CN"/>
              </w:rPr>
              <w:t>making and action</w:t>
            </w:r>
          </w:p>
        </w:tc>
      </w:tr>
      <w:tr w:rsidR="00B65E09" w14:paraId="1FA07446" w14:textId="77777777" w:rsidTr="00BB5FBA">
        <w:tc>
          <w:tcPr>
            <w:tcW w:w="9628" w:type="dxa"/>
            <w:gridSpan w:val="2"/>
          </w:tcPr>
          <w:p w14:paraId="3277586A" w14:textId="77777777" w:rsidR="00B65E09" w:rsidRPr="00077C43" w:rsidRDefault="00B65E09" w:rsidP="006B1CF5">
            <w:pPr>
              <w:pStyle w:val="Tablecellheading10pt"/>
            </w:pPr>
            <w:r w:rsidRPr="00077C43">
              <w:t>Intercultural understanding</w:t>
            </w:r>
          </w:p>
          <w:p w14:paraId="160D847D" w14:textId="12C1DBC0" w:rsidR="00B65E09" w:rsidRPr="00077C43" w:rsidRDefault="00FC04E4" w:rsidP="00BD0FA6">
            <w:pPr>
              <w:pStyle w:val="Tablebullet110pt"/>
              <w:rPr>
                <w:lang w:eastAsia="zh-CN"/>
              </w:rPr>
            </w:pPr>
            <w:r w:rsidRPr="00077C43">
              <w:rPr>
                <w:lang w:eastAsia="zh-CN"/>
              </w:rPr>
              <w:t>Interacting and empathising with others</w:t>
            </w:r>
          </w:p>
        </w:tc>
      </w:tr>
    </w:tbl>
    <w:p w14:paraId="11B18CA2" w14:textId="43D61E11" w:rsidR="000063B5" w:rsidRPr="00BD0FA6" w:rsidRDefault="00BD0FA6" w:rsidP="00BD0FA6">
      <w:pPr>
        <w:pStyle w:val="Heading2-Newpage"/>
      </w:pPr>
      <w:r w:rsidRPr="00BD0FA6">
        <w:lastRenderedPageBreak/>
        <w:t>Cross-curriculum priorities</w:t>
      </w:r>
    </w:p>
    <w:p w14:paraId="636CD773" w14:textId="77777777" w:rsidR="00765101" w:rsidRDefault="000063B5" w:rsidP="000063B5">
      <w:r>
        <w:t xml:space="preserve">This unit provides opportunities for students to address aspects of </w:t>
      </w:r>
      <w:r w:rsidR="00DC21B7">
        <w:t xml:space="preserve">the </w:t>
      </w:r>
      <w:r w:rsidR="005135B5">
        <w:t xml:space="preserve">following </w:t>
      </w:r>
      <w:r w:rsidR="00DC21B7">
        <w:t>c</w:t>
      </w:r>
      <w:r w:rsidR="005135B5">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CC1C90" w:rsidRPr="00077C43" w14:paraId="1BECD025" w14:textId="77777777" w:rsidTr="00567474">
        <w:trPr>
          <w:tblHeader/>
        </w:trPr>
        <w:tc>
          <w:tcPr>
            <w:tcW w:w="14218" w:type="dxa"/>
          </w:tcPr>
          <w:p w14:paraId="6192443F" w14:textId="77777777" w:rsidR="00CC1C90" w:rsidRPr="00077C43" w:rsidRDefault="00CC1C90" w:rsidP="000063B5">
            <w:pPr>
              <w:pStyle w:val="Tablecellheading10pt"/>
            </w:pPr>
            <w:r w:rsidRPr="00077C43">
              <w:t>Sustainability</w:t>
            </w:r>
          </w:p>
          <w:p w14:paraId="43510D30" w14:textId="77777777" w:rsidR="00CC1C90" w:rsidRPr="00BB5FBA" w:rsidRDefault="00CC1C90" w:rsidP="00BB5FBA">
            <w:pPr>
              <w:pStyle w:val="Tablepara10pt0"/>
            </w:pPr>
            <w:r w:rsidRPr="00BB5FBA">
              <w:t>Students will:</w:t>
            </w:r>
          </w:p>
          <w:p w14:paraId="1773BE49" w14:textId="77777777" w:rsidR="00221C2A" w:rsidRPr="00BB5FBA" w:rsidRDefault="00302B0D" w:rsidP="00BB5FBA">
            <w:pPr>
              <w:pStyle w:val="Tablebullet110pt"/>
            </w:pPr>
            <w:r w:rsidRPr="00BB5FBA">
              <w:t>r</w:t>
            </w:r>
            <w:r w:rsidR="00221C2A" w:rsidRPr="00BB5FBA">
              <w:t>ecognis</w:t>
            </w:r>
            <w:r w:rsidR="00FC04E4" w:rsidRPr="00BB5FBA">
              <w:t>e</w:t>
            </w:r>
            <w:r w:rsidR="00221C2A" w:rsidRPr="00BB5FBA">
              <w:t xml:space="preserve"> the </w:t>
            </w:r>
            <w:r w:rsidR="00077C43" w:rsidRPr="00BB5FBA">
              <w:t xml:space="preserve">connectedness </w:t>
            </w:r>
            <w:r w:rsidR="00221C2A" w:rsidRPr="00BB5FBA">
              <w:t xml:space="preserve">of living things </w:t>
            </w:r>
            <w:r w:rsidR="00077C43" w:rsidRPr="00BB5FBA">
              <w:t>through ecosystems</w:t>
            </w:r>
            <w:r w:rsidR="00221C2A" w:rsidRPr="00BB5FBA">
              <w:t xml:space="preserve"> </w:t>
            </w:r>
            <w:r w:rsidR="00077C43" w:rsidRPr="00BB5FBA">
              <w:t>and that living things depend on healthy ecosystems</w:t>
            </w:r>
          </w:p>
          <w:p w14:paraId="4E57B3CF" w14:textId="77777777" w:rsidR="00CC1C90" w:rsidRPr="00BB5FBA" w:rsidRDefault="00302B0D" w:rsidP="00BB5FBA">
            <w:pPr>
              <w:pStyle w:val="Tablebullet110pt"/>
            </w:pPr>
            <w:r w:rsidRPr="00BB5FBA">
              <w:t>i</w:t>
            </w:r>
            <w:r w:rsidR="0006649B" w:rsidRPr="00BB5FBA">
              <w:t xml:space="preserve">dentify how scientific knowledge </w:t>
            </w:r>
            <w:r w:rsidR="00FC04E4" w:rsidRPr="00BB5FBA">
              <w:t xml:space="preserve">including understanding environments </w:t>
            </w:r>
            <w:r w:rsidR="00662845" w:rsidRPr="00BB5FBA">
              <w:t>informs personal and community decisions</w:t>
            </w:r>
            <w:r w:rsidR="00FC04E4" w:rsidRPr="00BB5FBA">
              <w:t xml:space="preserve"> and actions for a sustainable future</w:t>
            </w:r>
          </w:p>
          <w:p w14:paraId="4F7378C4" w14:textId="6C927347" w:rsidR="0006649B" w:rsidRPr="00077C43" w:rsidRDefault="00302B0D" w:rsidP="00BB5FBA">
            <w:pPr>
              <w:pStyle w:val="Tablebullet110pt"/>
            </w:pPr>
            <w:r w:rsidRPr="00BB5FBA">
              <w:t>understand t</w:t>
            </w:r>
            <w:r w:rsidR="00077C43" w:rsidRPr="00BB5FBA">
              <w:t xml:space="preserve">hat </w:t>
            </w:r>
            <w:r w:rsidRPr="00BB5FBA">
              <w:t xml:space="preserve">a </w:t>
            </w:r>
            <w:r w:rsidR="00077C43" w:rsidRPr="00BB5FBA">
              <w:t>sustainabl</w:t>
            </w:r>
            <w:r w:rsidRPr="00BB5FBA">
              <w:t>e</w:t>
            </w:r>
            <w:r w:rsidR="00077C43" w:rsidRPr="00BB5FBA">
              <w:t xml:space="preserve"> future involves evaluation of past practises and balanced judgements based on economic, social and environmental impacts</w:t>
            </w:r>
            <w:r w:rsidRPr="00BB5FBA">
              <w:t>.</w:t>
            </w:r>
          </w:p>
        </w:tc>
      </w:tr>
    </w:tbl>
    <w:p w14:paraId="66F9E638" w14:textId="77777777" w:rsidR="00E04852" w:rsidRDefault="00E04852" w:rsidP="004545A5">
      <w:pPr>
        <w:pageBreakBefore/>
      </w:pPr>
    </w:p>
    <w:p w14:paraId="4C1E0169" w14:textId="77777777" w:rsidR="004545A5" w:rsidRDefault="004545A5" w:rsidP="000063B5">
      <w:pPr>
        <w:sectPr w:rsidR="004545A5" w:rsidSect="003147B4">
          <w:headerReference w:type="default" r:id="rId56"/>
          <w:footerReference w:type="default" r:id="rId57"/>
          <w:pgSz w:w="16838" w:h="11906" w:orient="landscape" w:code="9"/>
          <w:pgMar w:top="1559" w:right="1418" w:bottom="1134" w:left="1418" w:header="709" w:footer="709" w:gutter="0"/>
          <w:cols w:space="708"/>
          <w:docGrid w:linePitch="360"/>
        </w:sectPr>
      </w:pPr>
    </w:p>
    <w:p w14:paraId="5C2DEE27" w14:textId="77777777" w:rsidR="004545A5" w:rsidRPr="004545A5" w:rsidRDefault="008E5862" w:rsidP="004545A5">
      <w:pPr>
        <w:pStyle w:val="Heading2"/>
      </w:pPr>
      <w:r w:rsidRPr="004220DF">
        <w:lastRenderedPageBreak/>
        <w:t>Relevant prior curriculum</w:t>
      </w:r>
    </w:p>
    <w:p w14:paraId="1C01D6D3" w14:textId="69164647" w:rsidR="005135B5" w:rsidRPr="004545A5" w:rsidRDefault="00E554A7" w:rsidP="004545A5">
      <w:r w:rsidRPr="004545A5">
        <w:t xml:space="preserve">Students require prior experience from </w:t>
      </w:r>
      <w:r w:rsidR="00CC1C90" w:rsidRPr="004545A5">
        <w:t>Y</w:t>
      </w:r>
      <w:r w:rsidR="00C53348" w:rsidRPr="004545A5">
        <w:t>ear</w:t>
      </w:r>
      <w:r w:rsidRPr="004545A5">
        <w:t xml:space="preserve"> </w:t>
      </w:r>
      <w:r w:rsidR="00A34339" w:rsidRPr="004545A5">
        <w:t>6</w:t>
      </w:r>
      <w:r w:rsidR="002415D2" w:rsidRPr="004545A5">
        <w:t xml:space="preserve"> </w:t>
      </w:r>
      <w:r w:rsidRPr="004545A5">
        <w:t>with:</w:t>
      </w:r>
    </w:p>
    <w:p w14:paraId="141C4D41" w14:textId="77777777" w:rsidR="00784740" w:rsidRPr="005F7599" w:rsidRDefault="00784740" w:rsidP="00784740">
      <w:pPr>
        <w:pStyle w:val="Heading3"/>
        <w:rPr>
          <w:rFonts w:cs="Arial"/>
        </w:rPr>
      </w:pPr>
      <w:r w:rsidRPr="005F7599">
        <w:rPr>
          <w:rFonts w:cs="Arial"/>
        </w:rPr>
        <w:t>Science Understanding</w:t>
      </w:r>
    </w:p>
    <w:p w14:paraId="1CCC6D50" w14:textId="77777777" w:rsidR="00784740" w:rsidRPr="004545A5" w:rsidRDefault="00F36F71" w:rsidP="004545A5">
      <w:pPr>
        <w:pStyle w:val="Heading4"/>
      </w:pPr>
      <w:r w:rsidRPr="004545A5">
        <w:t>Biological s</w:t>
      </w:r>
      <w:r w:rsidR="00784740" w:rsidRPr="004545A5">
        <w:t>ciences</w:t>
      </w:r>
    </w:p>
    <w:p w14:paraId="698A6077" w14:textId="11602D44" w:rsidR="00A34339" w:rsidRPr="004545A5" w:rsidRDefault="00A34339" w:rsidP="004545A5">
      <w:pPr>
        <w:pStyle w:val="Tablebullet110pt"/>
      </w:pPr>
      <w:r w:rsidRPr="004545A5">
        <w:t>The growth and survival of living things are affected by the physical conditions of their environment</w:t>
      </w:r>
      <w:r w:rsidR="002862C0" w:rsidRPr="004545A5">
        <w:t xml:space="preserve"> </w:t>
      </w:r>
      <w:hyperlink r:id="rId58" w:tooltip="View additional details of ACSSU094" w:history="1">
        <w:r w:rsidRPr="004545A5">
          <w:rPr>
            <w:rStyle w:val="ACARAcode"/>
          </w:rPr>
          <w:t>(ACSSU094)</w:t>
        </w:r>
      </w:hyperlink>
    </w:p>
    <w:p w14:paraId="754A596A" w14:textId="1692F227" w:rsidR="00784740" w:rsidRPr="005F7599" w:rsidRDefault="00F36F71" w:rsidP="004220DF">
      <w:pPr>
        <w:pStyle w:val="Heading3"/>
        <w:rPr>
          <w:rFonts w:cs="Arial"/>
        </w:rPr>
      </w:pPr>
      <w:r w:rsidRPr="005F7599">
        <w:rPr>
          <w:rFonts w:cs="Arial"/>
        </w:rPr>
        <w:t>Science as a Human E</w:t>
      </w:r>
      <w:r w:rsidR="004220DF" w:rsidRPr="005F7599">
        <w:rPr>
          <w:rFonts w:cs="Arial"/>
        </w:rPr>
        <w:t>ndeavour</w:t>
      </w:r>
    </w:p>
    <w:p w14:paraId="40552D25" w14:textId="77777777" w:rsidR="004220DF" w:rsidRPr="004545A5" w:rsidRDefault="00A34339" w:rsidP="004545A5">
      <w:pPr>
        <w:pStyle w:val="Heading4"/>
      </w:pPr>
      <w:r w:rsidRPr="004545A5">
        <w:t>Nature and development of science</w:t>
      </w:r>
    </w:p>
    <w:p w14:paraId="1EB1C52D" w14:textId="0FBFA47C" w:rsidR="00A34339" w:rsidRPr="004545A5" w:rsidRDefault="00A34339" w:rsidP="004545A5">
      <w:pPr>
        <w:pStyle w:val="Tablebullet110pt"/>
      </w:pPr>
      <w:r w:rsidRPr="004545A5">
        <w:t>Important contributions to the advancement of science have been made by people from a range of cultures</w:t>
      </w:r>
      <w:r w:rsidR="002862C0" w:rsidRPr="004545A5">
        <w:t xml:space="preserve"> </w:t>
      </w:r>
      <w:hyperlink r:id="rId59" w:tooltip="View additional details of ACSHE099" w:history="1">
        <w:r w:rsidRPr="004545A5">
          <w:rPr>
            <w:rStyle w:val="ACARAcode"/>
          </w:rPr>
          <w:t>(ACSHE099)</w:t>
        </w:r>
      </w:hyperlink>
    </w:p>
    <w:p w14:paraId="311305AA" w14:textId="77777777" w:rsidR="00A34339" w:rsidRPr="004545A5" w:rsidRDefault="00A34339" w:rsidP="004545A5">
      <w:pPr>
        <w:pStyle w:val="Heading4"/>
      </w:pPr>
      <w:r w:rsidRPr="004545A5">
        <w:t>Use and influence of science</w:t>
      </w:r>
    </w:p>
    <w:p w14:paraId="41CD056D" w14:textId="526033D4" w:rsidR="00A34339" w:rsidRPr="004545A5" w:rsidRDefault="00A34339" w:rsidP="004545A5">
      <w:pPr>
        <w:pStyle w:val="Tablebullet110pt"/>
      </w:pPr>
      <w:r w:rsidRPr="004545A5">
        <w:t>Scientific understandings, discoveries and inventions are used to solve problems that directly affect peoples’ lives</w:t>
      </w:r>
      <w:r w:rsidR="002862C0" w:rsidRPr="004545A5">
        <w:t xml:space="preserve"> </w:t>
      </w:r>
      <w:hyperlink r:id="rId60" w:tooltip="View additional details of ACSHE100" w:history="1">
        <w:r w:rsidRPr="004545A5">
          <w:rPr>
            <w:rStyle w:val="ACARAcode"/>
          </w:rPr>
          <w:t>(ACSHE100)</w:t>
        </w:r>
      </w:hyperlink>
    </w:p>
    <w:p w14:paraId="7156090D" w14:textId="5DAF2A12" w:rsidR="00A34339" w:rsidRPr="004545A5" w:rsidRDefault="00A34339" w:rsidP="004545A5">
      <w:pPr>
        <w:pStyle w:val="Tablebullet110pt"/>
      </w:pPr>
      <w:r w:rsidRPr="004545A5">
        <w:t>Scientific knowledge is used to inform personal and community decisions</w:t>
      </w:r>
      <w:r w:rsidR="002862C0" w:rsidRPr="004545A5">
        <w:t xml:space="preserve"> </w:t>
      </w:r>
      <w:hyperlink r:id="rId61" w:tooltip="View additional details of ACSHE220" w:history="1">
        <w:r w:rsidRPr="004545A5">
          <w:rPr>
            <w:rStyle w:val="ACARAcode"/>
          </w:rPr>
          <w:t>(ACSHE220)</w:t>
        </w:r>
      </w:hyperlink>
    </w:p>
    <w:p w14:paraId="48858A78" w14:textId="04E12390" w:rsidR="004545A5" w:rsidRPr="004545A5" w:rsidRDefault="004545A5" w:rsidP="004545A5">
      <w:pPr>
        <w:pStyle w:val="Heading2-Column2"/>
      </w:pPr>
      <w:r>
        <w:br w:type="column"/>
      </w:r>
      <w:r w:rsidR="00D256A1" w:rsidRPr="004545A5">
        <w:lastRenderedPageBreak/>
        <w:t>Curriculum working towards</w:t>
      </w:r>
    </w:p>
    <w:p w14:paraId="0F835905" w14:textId="461DEB85" w:rsidR="00E04852" w:rsidRPr="005F7599" w:rsidRDefault="00E04852" w:rsidP="00E04852">
      <w:pPr>
        <w:rPr>
          <w:rFonts w:cs="Arial"/>
        </w:rPr>
      </w:pPr>
      <w:r w:rsidRPr="004220DF">
        <w:t>The teaching and learning in this unit works</w:t>
      </w:r>
      <w:r w:rsidR="00CC1C90" w:rsidRPr="004220DF">
        <w:t xml:space="preserve"> towards the following in </w:t>
      </w:r>
      <w:r w:rsidR="00CC1C90" w:rsidRPr="005F7599">
        <w:rPr>
          <w:rFonts w:cs="Arial"/>
        </w:rPr>
        <w:t>Y</w:t>
      </w:r>
      <w:r w:rsidR="00AB21E0" w:rsidRPr="005F7599">
        <w:rPr>
          <w:rFonts w:cs="Arial"/>
        </w:rPr>
        <w:t xml:space="preserve">ear </w:t>
      </w:r>
      <w:r w:rsidR="00A34339" w:rsidRPr="005F7599">
        <w:rPr>
          <w:rFonts w:cs="Arial"/>
        </w:rPr>
        <w:t>8</w:t>
      </w:r>
      <w:r w:rsidRPr="005F7599">
        <w:rPr>
          <w:rFonts w:cs="Arial"/>
        </w:rPr>
        <w:t xml:space="preserve">: </w:t>
      </w:r>
    </w:p>
    <w:p w14:paraId="3CFACD50" w14:textId="77777777" w:rsidR="00E04852" w:rsidRPr="005F7599" w:rsidRDefault="00E04852" w:rsidP="00E04852">
      <w:pPr>
        <w:pStyle w:val="Heading3"/>
        <w:rPr>
          <w:rFonts w:cs="Arial"/>
        </w:rPr>
      </w:pPr>
      <w:r w:rsidRPr="005F7599">
        <w:rPr>
          <w:rFonts w:cs="Arial"/>
        </w:rPr>
        <w:t>Science Understanding</w:t>
      </w:r>
    </w:p>
    <w:p w14:paraId="7CA34E40" w14:textId="77777777" w:rsidR="00E04852" w:rsidRPr="005F7599" w:rsidRDefault="00F36F71" w:rsidP="00E04852">
      <w:pPr>
        <w:pStyle w:val="Heading4"/>
        <w:rPr>
          <w:rFonts w:cs="Arial"/>
          <w:color w:val="auto"/>
        </w:rPr>
      </w:pPr>
      <w:r w:rsidRPr="005F7599">
        <w:rPr>
          <w:rFonts w:cs="Arial"/>
          <w:color w:val="auto"/>
        </w:rPr>
        <w:t>Biological s</w:t>
      </w:r>
      <w:r w:rsidR="00E04852" w:rsidRPr="005F7599">
        <w:rPr>
          <w:rFonts w:cs="Arial"/>
          <w:color w:val="auto"/>
        </w:rPr>
        <w:t>ciences</w:t>
      </w:r>
    </w:p>
    <w:p w14:paraId="1FFDE570" w14:textId="77777777" w:rsidR="00A34339" w:rsidRPr="004545A5" w:rsidRDefault="00A34339" w:rsidP="004545A5">
      <w:pPr>
        <w:pStyle w:val="Tablebullet110pt"/>
      </w:pPr>
      <w:r w:rsidRPr="004545A5">
        <w:t xml:space="preserve">Cells are the basic units of living things and have specialised structures and functions </w:t>
      </w:r>
      <w:hyperlink r:id="rId62" w:tooltip="View additional details of ACSSU149" w:history="1">
        <w:r w:rsidRPr="004545A5">
          <w:rPr>
            <w:rStyle w:val="ACARAcode"/>
          </w:rPr>
          <w:t>(ACSSU149)</w:t>
        </w:r>
      </w:hyperlink>
    </w:p>
    <w:p w14:paraId="6A57BAA6" w14:textId="77777777" w:rsidR="00A34339" w:rsidRPr="004545A5" w:rsidRDefault="00A34339" w:rsidP="004545A5">
      <w:pPr>
        <w:pStyle w:val="Tablebullet110pt"/>
      </w:pPr>
      <w:r w:rsidRPr="004545A5">
        <w:t xml:space="preserve">Multi-cellular organisms contain systems of organs that carry out specialised functions that enable them to survive and reproduce </w:t>
      </w:r>
      <w:hyperlink r:id="rId63" w:tooltip="View additional details of ACSSU150" w:history="1">
        <w:r w:rsidRPr="004545A5">
          <w:rPr>
            <w:rStyle w:val="ACARAcode"/>
          </w:rPr>
          <w:t>(ACSSU150)</w:t>
        </w:r>
      </w:hyperlink>
    </w:p>
    <w:p w14:paraId="1D5BF92C" w14:textId="77777777" w:rsidR="00C53348" w:rsidRPr="005F7599" w:rsidRDefault="00E04852" w:rsidP="00A34339">
      <w:pPr>
        <w:pStyle w:val="Heading3"/>
        <w:rPr>
          <w:rFonts w:cs="Arial"/>
        </w:rPr>
      </w:pPr>
      <w:r w:rsidRPr="005F7599">
        <w:rPr>
          <w:rFonts w:cs="Arial"/>
        </w:rPr>
        <w:t>Science as a</w:t>
      </w:r>
      <w:r w:rsidR="004146A3" w:rsidRPr="005F7599">
        <w:rPr>
          <w:rFonts w:cs="Arial"/>
        </w:rPr>
        <w:t xml:space="preserve"> Human E</w:t>
      </w:r>
      <w:r w:rsidR="00A34339" w:rsidRPr="005F7599">
        <w:rPr>
          <w:rFonts w:cs="Arial"/>
        </w:rPr>
        <w:t xml:space="preserve">ndeavour </w:t>
      </w:r>
    </w:p>
    <w:p w14:paraId="6C72D1EB" w14:textId="77777777" w:rsidR="00A34339" w:rsidRPr="004545A5" w:rsidRDefault="00A34339" w:rsidP="004545A5">
      <w:pPr>
        <w:pStyle w:val="Heading4"/>
      </w:pPr>
      <w:r w:rsidRPr="004545A5">
        <w:t>Nature and development of science</w:t>
      </w:r>
    </w:p>
    <w:p w14:paraId="0BEC0269" w14:textId="74E532FA" w:rsidR="00A34339" w:rsidRPr="004545A5" w:rsidRDefault="00A34339" w:rsidP="004545A5">
      <w:pPr>
        <w:pStyle w:val="Tablebullet110pt"/>
      </w:pPr>
      <w:r w:rsidRPr="004545A5">
        <w:t>Science knowledge can develop through collaboration and connecting ideas across the disciplines of science</w:t>
      </w:r>
      <w:r w:rsidR="002862C0" w:rsidRPr="004545A5">
        <w:t xml:space="preserve"> </w:t>
      </w:r>
      <w:hyperlink r:id="rId64" w:tooltip="View additional details of ACSHE226" w:history="1">
        <w:r w:rsidRPr="004545A5">
          <w:rPr>
            <w:rStyle w:val="ACARAcode"/>
          </w:rPr>
          <w:t>(ACSHE226)</w:t>
        </w:r>
      </w:hyperlink>
    </w:p>
    <w:p w14:paraId="44810D05" w14:textId="77777777" w:rsidR="00A34339" w:rsidRPr="004545A5" w:rsidRDefault="00A34339" w:rsidP="004545A5">
      <w:pPr>
        <w:pStyle w:val="Heading4"/>
      </w:pPr>
      <w:r w:rsidRPr="004545A5">
        <w:t>Use and influence of science</w:t>
      </w:r>
    </w:p>
    <w:p w14:paraId="3787BF64" w14:textId="60FE0D22" w:rsidR="00A34339" w:rsidRPr="004545A5" w:rsidRDefault="00A34339" w:rsidP="004545A5">
      <w:pPr>
        <w:pStyle w:val="Tablebullet110pt"/>
      </w:pPr>
      <w:r w:rsidRPr="004545A5">
        <w:t>Science and</w:t>
      </w:r>
      <w:r w:rsidR="002862C0" w:rsidRPr="004545A5">
        <w:t xml:space="preserve"> </w:t>
      </w:r>
      <w:r w:rsidRPr="004545A5">
        <w:t>technology</w:t>
      </w:r>
      <w:r w:rsidR="002862C0" w:rsidRPr="004545A5">
        <w:t xml:space="preserve"> </w:t>
      </w:r>
      <w:r w:rsidRPr="004545A5">
        <w:t xml:space="preserve">contribute to finding solutions to a range of contemporary issues; these solutions may impact on other areas of society and involve ethical considerations </w:t>
      </w:r>
      <w:hyperlink r:id="rId65" w:tooltip="View additional details of ACSHE135" w:history="1">
        <w:r w:rsidRPr="004545A5">
          <w:rPr>
            <w:rStyle w:val="ACARAcode"/>
          </w:rPr>
          <w:t>(ACSHE135)</w:t>
        </w:r>
      </w:hyperlink>
    </w:p>
    <w:p w14:paraId="6DC642E8" w14:textId="77777777" w:rsidR="00A34339" w:rsidRPr="004545A5" w:rsidRDefault="00A34339" w:rsidP="004545A5">
      <w:pPr>
        <w:pStyle w:val="Tablebullet110pt"/>
      </w:pPr>
      <w:r w:rsidRPr="004545A5">
        <w:t xml:space="preserve">Science understanding influences the development of practices in areas of human activity such as industry, agriculture and marine and terrestrial resource management </w:t>
      </w:r>
      <w:hyperlink r:id="rId66" w:tooltip="View additional details of ACSHE136" w:history="1">
        <w:r w:rsidRPr="004545A5">
          <w:rPr>
            <w:rStyle w:val="ACARAcode"/>
          </w:rPr>
          <w:t>(ACSHE136)</w:t>
        </w:r>
      </w:hyperlink>
    </w:p>
    <w:p w14:paraId="26E7ABCD" w14:textId="77777777" w:rsidR="00A34339" w:rsidRPr="004545A5" w:rsidRDefault="00A34339" w:rsidP="004545A5"/>
    <w:p w14:paraId="20B6A5C6" w14:textId="77777777" w:rsidR="00D60A11" w:rsidRPr="004545A5" w:rsidRDefault="00D60A11" w:rsidP="004545A5">
      <w:pPr>
        <w:sectPr w:rsidR="00D60A11" w:rsidRPr="004545A5" w:rsidSect="004545A5">
          <w:type w:val="continuous"/>
          <w:pgSz w:w="16838" w:h="11906" w:orient="landscape" w:code="9"/>
          <w:pgMar w:top="1559" w:right="1418" w:bottom="1134" w:left="1418" w:header="709" w:footer="709" w:gutter="0"/>
          <w:cols w:num="2" w:space="709"/>
          <w:docGrid w:linePitch="360"/>
        </w:sectPr>
      </w:pPr>
    </w:p>
    <w:p w14:paraId="1A026FA7" w14:textId="77777777" w:rsidR="0036360E" w:rsidRDefault="005200E4" w:rsidP="005200E4">
      <w:pPr>
        <w:pStyle w:val="Heading1"/>
        <w:rPr>
          <w:rFonts w:hint="eastAsia"/>
        </w:rPr>
      </w:pPr>
      <w:bookmarkStart w:id="7" w:name="_Toc443483790"/>
      <w:r>
        <w:lastRenderedPageBreak/>
        <w:t>Feedback</w:t>
      </w:r>
      <w:bookmarkEnd w:id="7"/>
    </w:p>
    <w:p w14:paraId="6A822186" w14:textId="77777777" w:rsidR="00DF27B3" w:rsidRPr="00F21F00" w:rsidRDefault="00DF27B3" w:rsidP="00F21F00">
      <w:pPr>
        <w:pStyle w:val="Heading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D75641" w14:paraId="0EE0B685" w14:textId="77777777" w:rsidTr="00567474">
        <w:trPr>
          <w:tblHeader/>
        </w:trPr>
        <w:tc>
          <w:tcPr>
            <w:tcW w:w="4786" w:type="dxa"/>
          </w:tcPr>
          <w:p w14:paraId="2C10B230" w14:textId="77777777" w:rsidR="00D75641" w:rsidRDefault="00D75641" w:rsidP="003234A3">
            <w:pPr>
              <w:pStyle w:val="Tableheader1"/>
            </w:pPr>
            <w:r w:rsidRPr="00566BBD">
              <w:t>Differentiation</w:t>
            </w:r>
          </w:p>
          <w:p w14:paraId="21CFC146" w14:textId="3D56C209" w:rsidR="00D75641" w:rsidRPr="00F21F00" w:rsidRDefault="00D75641" w:rsidP="00F21F00">
            <w:r w:rsidRPr="00F21F00">
              <w:t xml:space="preserve">Consider the individual needs of your students – </w:t>
            </w:r>
            <w:r w:rsidR="00F21F00" w:rsidRPr="00F21F00">
              <w:t xml:space="preserve">including gifted and talented, </w:t>
            </w:r>
            <w:r w:rsidRPr="00F21F00">
              <w:t>ESL and students requiring additional support.</w:t>
            </w:r>
          </w:p>
          <w:p w14:paraId="3A3662D0" w14:textId="7BD3E2FE" w:rsidR="00D75641" w:rsidRPr="00F21F00" w:rsidRDefault="00D75641" w:rsidP="00F21F00">
            <w:r w:rsidRPr="00F21F00">
              <w:t>For information refer to the Australian Curriculum, Assessment and Reporting Authority (ACARA) web pages on student diversity</w:t>
            </w:r>
            <w:r w:rsidR="00F21F00">
              <w:t>:</w:t>
            </w:r>
          </w:p>
          <w:p w14:paraId="53798ADF" w14:textId="27772577" w:rsidR="00D75641" w:rsidRPr="00F21F00" w:rsidRDefault="005816CE" w:rsidP="00F21F00">
            <w:hyperlink r:id="rId67" w:history="1">
              <w:r w:rsidR="008E2B8B" w:rsidRPr="00F21F00">
                <w:rPr>
                  <w:rStyle w:val="Hyperlink"/>
                </w:rPr>
                <w:t>http://www.australiancurriculum.edu.au/studentdiversity/student-diversity-advice</w:t>
              </w:r>
            </w:hyperlink>
          </w:p>
          <w:p w14:paraId="78D16786" w14:textId="77777777" w:rsidR="00D75641" w:rsidRPr="00F21F00" w:rsidRDefault="00D75641" w:rsidP="00F21F00">
            <w:r w:rsidRPr="00F21F00">
              <w:t>Further information for Queensland state schools can be found as part of the P-12 curriculum, assessment and reporting framework and associated resources:</w:t>
            </w:r>
          </w:p>
          <w:p w14:paraId="2816DA53" w14:textId="6C02189D" w:rsidR="00D75641" w:rsidRDefault="005816CE" w:rsidP="00F21F00">
            <w:hyperlink r:id="rId68" w:history="1">
              <w:r w:rsidR="00D75641" w:rsidRPr="00F21F00">
                <w:rPr>
                  <w:rStyle w:val="Hyperlink"/>
                </w:rPr>
                <w:t>http://education.qld.gov.au/curriculum/framework/p-12/</w:t>
              </w:r>
            </w:hyperlink>
          </w:p>
        </w:tc>
        <w:tc>
          <w:tcPr>
            <w:tcW w:w="5068" w:type="dxa"/>
          </w:tcPr>
          <w:p w14:paraId="312D2731" w14:textId="77777777" w:rsidR="00D75641" w:rsidRPr="00C85B63" w:rsidRDefault="00D75641" w:rsidP="003234A3">
            <w:pPr>
              <w:pStyle w:val="Tableheader1"/>
            </w:pPr>
            <w:r w:rsidRPr="006249BB">
              <w:t>Feedback to students</w:t>
            </w:r>
          </w:p>
          <w:p w14:paraId="78EC34AF" w14:textId="77777777" w:rsidR="00D75641" w:rsidRPr="00F21F00" w:rsidRDefault="00D75641" w:rsidP="00F21F00">
            <w:r>
              <w:t>Teachers:</w:t>
            </w:r>
          </w:p>
          <w:p w14:paraId="18AE079A" w14:textId="77777777" w:rsidR="00D75641" w:rsidRPr="00F21F00" w:rsidRDefault="00302B0D" w:rsidP="00F21F00">
            <w:pPr>
              <w:pStyle w:val="Tablebullet1"/>
            </w:pPr>
            <w:r w:rsidRPr="00F21F00">
              <w:t>p</w:t>
            </w:r>
            <w:r w:rsidR="00D75641" w:rsidRPr="00F21F00">
              <w:t>lan opportunities for conversations to provide ongoing feedback (spoken and written) and encouragement to students on their strengths and areas for improvement.</w:t>
            </w:r>
          </w:p>
          <w:p w14:paraId="67665351" w14:textId="77777777" w:rsidR="00D75641" w:rsidRPr="00F21F00" w:rsidRDefault="00302B0D" w:rsidP="00F21F00">
            <w:pPr>
              <w:pStyle w:val="Tablebullet1"/>
            </w:pPr>
            <w:r w:rsidRPr="00F21F00">
              <w:t>r</w:t>
            </w:r>
            <w:r w:rsidR="00D75641" w:rsidRPr="00F21F00">
              <w:t>eflect on and review learning opportunities to individualise learning experiences required.</w:t>
            </w:r>
          </w:p>
          <w:p w14:paraId="5B97495A" w14:textId="77777777" w:rsidR="00D75641" w:rsidRPr="00F21F00" w:rsidRDefault="00302B0D" w:rsidP="00F21F00">
            <w:pPr>
              <w:pStyle w:val="Tablebullet1"/>
            </w:pPr>
            <w:r w:rsidRPr="00F21F00">
              <w:t>p</w:t>
            </w:r>
            <w:r w:rsidR="00D75641" w:rsidRPr="00F21F00">
              <w:t>rovide multiple opportunities for students to experience, practise and improve knowledge, processes and skills.</w:t>
            </w:r>
          </w:p>
          <w:p w14:paraId="7228FA24" w14:textId="77777777" w:rsidR="00D75641" w:rsidRDefault="00D75641" w:rsidP="00F21F00">
            <w:r>
              <w:t>Students:</w:t>
            </w:r>
          </w:p>
          <w:p w14:paraId="2911254D" w14:textId="77777777" w:rsidR="00D75641" w:rsidRPr="00F21F00" w:rsidRDefault="00302B0D" w:rsidP="00F21F00">
            <w:pPr>
              <w:pStyle w:val="Tablebullet1"/>
            </w:pPr>
            <w:r w:rsidRPr="00F21F00">
              <w:t>i</w:t>
            </w:r>
            <w:r w:rsidR="00D75641" w:rsidRPr="00F21F00">
              <w:t>dentify what they can do well and what they need to improve</w:t>
            </w:r>
          </w:p>
          <w:p w14:paraId="11D0B5F2" w14:textId="77777777" w:rsidR="00D75641" w:rsidRDefault="00302B0D" w:rsidP="00F21F00">
            <w:pPr>
              <w:pStyle w:val="Tablebullet1"/>
            </w:pPr>
            <w:r w:rsidRPr="00F21F00">
              <w:t>p</w:t>
            </w:r>
            <w:r w:rsidR="00D75641" w:rsidRPr="00F21F00">
              <w:t>rovide feedback to a peer on interaction skills and suggest some strategies for improvement (written and spoken feedback).</w:t>
            </w:r>
          </w:p>
        </w:tc>
      </w:tr>
      <w:tr w:rsidR="00D75641" w14:paraId="440374DF" w14:textId="77777777" w:rsidTr="00F21F00">
        <w:tc>
          <w:tcPr>
            <w:tcW w:w="9854" w:type="dxa"/>
            <w:gridSpan w:val="2"/>
          </w:tcPr>
          <w:p w14:paraId="2E22D020" w14:textId="77777777" w:rsidR="00D75641" w:rsidRDefault="00D75641" w:rsidP="003234A3">
            <w:pPr>
              <w:pStyle w:val="Tableheader1"/>
            </w:pPr>
            <w:r w:rsidRPr="006249BB">
              <w:t>Reflection on the unit plan</w:t>
            </w:r>
          </w:p>
          <w:p w14:paraId="28C60C1E" w14:textId="77777777" w:rsidR="00D75641" w:rsidRDefault="00D75641" w:rsidP="003234A3">
            <w:r>
              <w:t>At the conclusion of the unit</w:t>
            </w:r>
            <w:r w:rsidR="00D52A5F">
              <w:t>,</w:t>
            </w:r>
            <w:r>
              <w:t xml:space="preserve"> teachers can reflect on </w:t>
            </w:r>
            <w:r w:rsidR="00D52A5F">
              <w:t xml:space="preserve">it </w:t>
            </w:r>
            <w:r>
              <w:t>for future planning by answering the following questions:</w:t>
            </w:r>
          </w:p>
          <w:p w14:paraId="50CB90EC" w14:textId="77777777" w:rsidR="00D75641" w:rsidRPr="00F21F00" w:rsidRDefault="00D75641" w:rsidP="00F21F00">
            <w:pPr>
              <w:pStyle w:val="Tablebullet1"/>
            </w:pPr>
            <w:r w:rsidRPr="00F21F00">
              <w:t>What worked well in this unit?</w:t>
            </w:r>
          </w:p>
          <w:p w14:paraId="2C838627" w14:textId="77777777" w:rsidR="00D75641" w:rsidRPr="00F21F00" w:rsidRDefault="00D75641" w:rsidP="00F21F00">
            <w:pPr>
              <w:pStyle w:val="Tablebullet1"/>
            </w:pPr>
            <w:r w:rsidRPr="00F21F00">
              <w:t>What was a stumbling block?</w:t>
            </w:r>
          </w:p>
          <w:p w14:paraId="4CBE4688" w14:textId="77777777" w:rsidR="00D75641" w:rsidRPr="00F21F00" w:rsidRDefault="00D75641" w:rsidP="00F21F00">
            <w:pPr>
              <w:pStyle w:val="Tablebullet1"/>
            </w:pPr>
            <w:r w:rsidRPr="00F21F00">
              <w:t>How would you refine it?</w:t>
            </w:r>
          </w:p>
          <w:p w14:paraId="3AA4AA5F" w14:textId="77777777" w:rsidR="00D75641" w:rsidRPr="00F21F00" w:rsidRDefault="00D75641" w:rsidP="00F21F00">
            <w:pPr>
              <w:pStyle w:val="Tablebullet1"/>
            </w:pPr>
            <w:r w:rsidRPr="00F21F00">
              <w:t>What trends and gaps in learning have you identified?</w:t>
            </w:r>
          </w:p>
          <w:p w14:paraId="693226B2" w14:textId="64C09304" w:rsidR="00D75641" w:rsidRDefault="00D75641" w:rsidP="00F21F00">
            <w:pPr>
              <w:pStyle w:val="Tablebullet1"/>
            </w:pPr>
            <w:r w:rsidRPr="00F21F00">
              <w:t>How will you build on these learning experiences next term and beyond?</w:t>
            </w:r>
          </w:p>
        </w:tc>
      </w:tr>
    </w:tbl>
    <w:p w14:paraId="53A772AA" w14:textId="77777777" w:rsidR="005200E4" w:rsidRDefault="005200E4" w:rsidP="005200E4">
      <w:pPr>
        <w:pStyle w:val="Heading1"/>
        <w:rPr>
          <w:rFonts w:hint="eastAsia"/>
        </w:rPr>
      </w:pPr>
      <w:bookmarkStart w:id="8" w:name="_Toc443483791"/>
      <w:r>
        <w:lastRenderedPageBreak/>
        <w:t>Assessment</w:t>
      </w:r>
      <w:bookmarkEnd w:id="8"/>
    </w:p>
    <w:p w14:paraId="59E6D3ED" w14:textId="77777777" w:rsidR="006249BB" w:rsidRDefault="006249BB" w:rsidP="006249BB">
      <w:r>
        <w:t>Assessment is the purposeful, systematic and ongoing collection of information as evidence for use in making judgements about student learning and to support improving student learning.</w:t>
      </w:r>
    </w:p>
    <w:p w14:paraId="075D01B8" w14:textId="77777777" w:rsidR="00C74909" w:rsidRDefault="00C74909" w:rsidP="00C74909">
      <w:pPr>
        <w:pStyle w:val="Heading2-Column2"/>
      </w:pPr>
      <w:r>
        <w:t>Monitoring student learning</w:t>
      </w:r>
    </w:p>
    <w:p w14:paraId="1617A26C" w14:textId="1E2A05AB" w:rsidR="00C74909" w:rsidRDefault="00C74909" w:rsidP="00C74909">
      <w:r>
        <w:t xml:space="preserve">Student learning should be monitored throughout the </w:t>
      </w:r>
      <w:r w:rsidR="004B0B8F">
        <w:t xml:space="preserve">unit. Each lesson in this 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w:t>
      </w:r>
      <w:r w:rsidR="00D52A5F">
        <w:t>,</w:t>
      </w:r>
      <w:r w:rsidR="00A82C73">
        <w:t xml:space="preserve"> refer to each of the lesson plans under t</w:t>
      </w:r>
      <w:r w:rsidR="00817A88">
        <w:t>he section ‘Teaching sequence’.</w:t>
      </w:r>
    </w:p>
    <w:p w14:paraId="23BED404" w14:textId="77777777" w:rsidR="00C74909" w:rsidRPr="00817A88" w:rsidRDefault="00C74909" w:rsidP="00817A88">
      <w:pPr>
        <w:pStyle w:val="Heading2-Newpage"/>
      </w:pPr>
      <w:r>
        <w:lastRenderedPageBreak/>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Assessing student learning - two colums"/>
      </w:tblPr>
      <w:tblGrid>
        <w:gridCol w:w="2748"/>
        <w:gridCol w:w="7106"/>
      </w:tblGrid>
      <w:tr w:rsidR="002E3F04" w:rsidRPr="002415D2" w14:paraId="200C8A38" w14:textId="77777777" w:rsidTr="00567474">
        <w:trPr>
          <w:tblHeader/>
        </w:trPr>
        <w:tc>
          <w:tcPr>
            <w:tcW w:w="2679" w:type="dxa"/>
            <w:tcBorders>
              <w:top w:val="single" w:sz="12" w:space="0" w:color="C3D600"/>
              <w:bottom w:val="single" w:sz="8" w:space="0" w:color="C3D600"/>
            </w:tcBorders>
            <w:shd w:val="clear" w:color="auto" w:fill="EDF3B2"/>
          </w:tcPr>
          <w:p w14:paraId="6AD85B91" w14:textId="77777777" w:rsidR="002E3F04" w:rsidRDefault="005135B5" w:rsidP="002E3F04">
            <w:pPr>
              <w:pStyle w:val="Tableheader1"/>
            </w:pPr>
            <w:r>
              <w:t>Summative a</w:t>
            </w:r>
            <w:r w:rsidR="002E3F04">
              <w:t>ssessment task:</w:t>
            </w:r>
          </w:p>
        </w:tc>
        <w:tc>
          <w:tcPr>
            <w:tcW w:w="6929" w:type="dxa"/>
            <w:shd w:val="clear" w:color="auto" w:fill="FFFFFF" w:themeFill="background1"/>
          </w:tcPr>
          <w:p w14:paraId="093DB9C6" w14:textId="09449F0A" w:rsidR="002E3F04" w:rsidRPr="00C75672" w:rsidRDefault="008716F3" w:rsidP="00817A88">
            <w:pPr>
              <w:pStyle w:val="Tablepara0"/>
              <w:rPr>
                <w:rStyle w:val="Templatenotes"/>
                <w:color w:val="auto"/>
              </w:rPr>
            </w:pPr>
            <w:r>
              <w:t>Wetlands – s</w:t>
            </w:r>
            <w:r w:rsidR="00C061FA" w:rsidRPr="00C75672">
              <w:t>cience report</w:t>
            </w:r>
            <w:r w:rsidR="006A01B3" w:rsidRPr="00C75672">
              <w:t xml:space="preserve"> </w:t>
            </w:r>
            <w:r w:rsidR="0053433B" w:rsidRPr="00C75672">
              <w:t>(</w:t>
            </w:r>
            <w:r w:rsidR="004B0B8F" w:rsidRPr="00C75672">
              <w:t>Lesson</w:t>
            </w:r>
            <w:r w:rsidR="00C54CAC" w:rsidRPr="00C75672">
              <w:t xml:space="preserve"> </w:t>
            </w:r>
            <w:r w:rsidR="00817A88">
              <w:t>19–</w:t>
            </w:r>
            <w:r w:rsidR="00C061FA" w:rsidRPr="00C75672">
              <w:t>21</w:t>
            </w:r>
            <w:r w:rsidR="0053433B" w:rsidRPr="00C75672">
              <w:t>)</w:t>
            </w:r>
          </w:p>
        </w:tc>
      </w:tr>
      <w:tr w:rsidR="002E3F04" w14:paraId="3B8AC60E" w14:textId="77777777" w:rsidTr="00817A88">
        <w:trPr>
          <w:trHeight w:val="1533"/>
        </w:trPr>
        <w:tc>
          <w:tcPr>
            <w:tcW w:w="2679" w:type="dxa"/>
            <w:tcBorders>
              <w:top w:val="single" w:sz="8" w:space="0" w:color="C3D600"/>
              <w:bottom w:val="single" w:sz="8" w:space="0" w:color="C3D600"/>
            </w:tcBorders>
            <w:shd w:val="clear" w:color="auto" w:fill="EDF3B2"/>
          </w:tcPr>
          <w:p w14:paraId="1C1F3D0B" w14:textId="77777777" w:rsidR="002E3F04" w:rsidRDefault="002E3F04" w:rsidP="002E3F04">
            <w:pPr>
              <w:pStyle w:val="Tableheader1"/>
            </w:pPr>
            <w:r>
              <w:t>Description:</w:t>
            </w:r>
          </w:p>
        </w:tc>
        <w:tc>
          <w:tcPr>
            <w:tcW w:w="6929" w:type="dxa"/>
          </w:tcPr>
          <w:p w14:paraId="75759966" w14:textId="77777777" w:rsidR="00C75672" w:rsidRPr="00C75672" w:rsidRDefault="00024321" w:rsidP="00817A88">
            <w:pPr>
              <w:pStyle w:val="Tablepara0"/>
            </w:pPr>
            <w:r w:rsidRPr="00C75672">
              <w:t xml:space="preserve">Students will </w:t>
            </w:r>
            <w:r w:rsidR="00C75672" w:rsidRPr="00C75672">
              <w:t>create a science report on a pristine wetland and a wetland under threat</w:t>
            </w:r>
            <w:r w:rsidR="0063660F">
              <w:t>. The report will include cross-</w:t>
            </w:r>
            <w:r w:rsidR="00C75672" w:rsidRPr="00C75672">
              <w:t>section</w:t>
            </w:r>
            <w:r w:rsidR="0063660F">
              <w:t>al</w:t>
            </w:r>
            <w:r w:rsidR="00C75672" w:rsidRPr="00C75672">
              <w:t xml:space="preserve"> drawings of each wetland </w:t>
            </w:r>
            <w:r w:rsidR="008B4421">
              <w:t>and diagrams that show</w:t>
            </w:r>
            <w:r w:rsidR="00C75672" w:rsidRPr="00C75672">
              <w:t xml:space="preserve"> how the wetland fits into the water cycle and a food web for each wetland. Students will </w:t>
            </w:r>
            <w:r w:rsidR="002D7FF9">
              <w:t xml:space="preserve">identify and </w:t>
            </w:r>
            <w:r w:rsidR="00C75672" w:rsidRPr="00C75672">
              <w:t xml:space="preserve">explain threats for the wetland </w:t>
            </w:r>
            <w:r w:rsidR="002D7FF9">
              <w:t>‘</w:t>
            </w:r>
            <w:r w:rsidR="00C75672" w:rsidRPr="00C75672">
              <w:t>under threat</w:t>
            </w:r>
            <w:r w:rsidR="002D7FF9">
              <w:t>’ and use science understanding to present solutions for these threats</w:t>
            </w:r>
            <w:r w:rsidR="0063660F">
              <w:t>. Students will describe how these solutions may impact human activities</w:t>
            </w:r>
            <w:r w:rsidR="00993183">
              <w:t>.</w:t>
            </w:r>
          </w:p>
        </w:tc>
      </w:tr>
      <w:tr w:rsidR="002E3F04" w14:paraId="7A19CCAA" w14:textId="77777777" w:rsidTr="00817A88">
        <w:tc>
          <w:tcPr>
            <w:tcW w:w="2679" w:type="dxa"/>
            <w:tcBorders>
              <w:top w:val="single" w:sz="8" w:space="0" w:color="C3D600"/>
              <w:bottom w:val="single" w:sz="12" w:space="0" w:color="C3D600"/>
            </w:tcBorders>
            <w:shd w:val="clear" w:color="auto" w:fill="EDF3B2"/>
          </w:tcPr>
          <w:p w14:paraId="55DCE56B" w14:textId="77777777" w:rsidR="002E3F04" w:rsidRPr="005F7599" w:rsidRDefault="0053433B" w:rsidP="00EE431A">
            <w:pPr>
              <w:pStyle w:val="Tableheader1"/>
              <w:rPr>
                <w:rFonts w:cs="Arial"/>
              </w:rPr>
            </w:pPr>
            <w:r w:rsidRPr="005F7599">
              <w:rPr>
                <w:rFonts w:cs="Arial"/>
              </w:rPr>
              <w:t>This assessment task provide</w:t>
            </w:r>
            <w:r w:rsidR="00EE431A" w:rsidRPr="005F7599">
              <w:rPr>
                <w:rFonts w:cs="Arial"/>
              </w:rPr>
              <w:t>s</w:t>
            </w:r>
            <w:r w:rsidRPr="005F7599">
              <w:rPr>
                <w:rFonts w:cs="Arial"/>
              </w:rPr>
              <w:t xml:space="preserve"> opportunities to gather evidence of student learning in:</w:t>
            </w:r>
          </w:p>
        </w:tc>
        <w:tc>
          <w:tcPr>
            <w:tcW w:w="6929" w:type="dxa"/>
          </w:tcPr>
          <w:p w14:paraId="165A2E03" w14:textId="77777777" w:rsidR="00EE431A" w:rsidRPr="005F7599" w:rsidRDefault="00EE431A" w:rsidP="00EE431A">
            <w:pPr>
              <w:pStyle w:val="Tableheader1"/>
              <w:rPr>
                <w:rFonts w:cs="Arial"/>
              </w:rPr>
            </w:pPr>
            <w:r w:rsidRPr="005F7599">
              <w:rPr>
                <w:rFonts w:cs="Arial"/>
              </w:rPr>
              <w:t>Science Understanding</w:t>
            </w:r>
          </w:p>
          <w:p w14:paraId="1CA3F166" w14:textId="77777777" w:rsidR="00975161" w:rsidRPr="005F7599" w:rsidRDefault="00975161" w:rsidP="00975161">
            <w:pPr>
              <w:pStyle w:val="Tablecellheading10pt"/>
              <w:rPr>
                <w:rFonts w:cs="Arial"/>
              </w:rPr>
            </w:pPr>
            <w:r w:rsidRPr="005F7599">
              <w:rPr>
                <w:rFonts w:cs="Arial"/>
              </w:rPr>
              <w:t>Biological sciences</w:t>
            </w:r>
          </w:p>
          <w:p w14:paraId="58709465" w14:textId="3E4812F6" w:rsidR="00C75672" w:rsidRPr="00817A88" w:rsidRDefault="00C75672" w:rsidP="00817A88">
            <w:pPr>
              <w:pStyle w:val="Tablebullet110pt"/>
            </w:pPr>
            <w:r w:rsidRPr="00817A88">
              <w:t xml:space="preserve">Interactions between organisms can be described in terms of food chains and food webs; </w:t>
            </w:r>
            <w:r w:rsidRPr="00817A88">
              <w:rPr>
                <w:rStyle w:val="Non-Descriptor"/>
              </w:rPr>
              <w:t>human activity can affect these interactions</w:t>
            </w:r>
            <w:r w:rsidR="002862C0" w:rsidRPr="00817A88">
              <w:t xml:space="preserve"> </w:t>
            </w:r>
            <w:hyperlink r:id="rId69" w:tooltip="View additional details of ACSSU112" w:history="1">
              <w:r w:rsidRPr="00817A88">
                <w:rPr>
                  <w:rStyle w:val="ACARAcode"/>
                </w:rPr>
                <w:t>(ACSSU112)</w:t>
              </w:r>
            </w:hyperlink>
          </w:p>
          <w:p w14:paraId="71F9C553" w14:textId="77777777" w:rsidR="00063726" w:rsidRPr="005F7599" w:rsidRDefault="00063726" w:rsidP="00975161">
            <w:pPr>
              <w:pStyle w:val="Tablecellheading10pt"/>
              <w:rPr>
                <w:rFonts w:cs="Arial"/>
              </w:rPr>
            </w:pPr>
            <w:r w:rsidRPr="005F7599">
              <w:rPr>
                <w:rFonts w:cs="Arial"/>
              </w:rPr>
              <w:t>Earth and space science</w:t>
            </w:r>
            <w:r w:rsidR="00213AE1" w:rsidRPr="005F7599">
              <w:rPr>
                <w:rFonts w:cs="Arial"/>
              </w:rPr>
              <w:t>s</w:t>
            </w:r>
          </w:p>
          <w:p w14:paraId="1613EACE" w14:textId="6A3D7AF6" w:rsidR="003E2976" w:rsidRPr="00817A88" w:rsidRDefault="00C75672" w:rsidP="00817A88">
            <w:pPr>
              <w:pStyle w:val="Tablebullet110pt"/>
            </w:pPr>
            <w:r w:rsidRPr="00817A88">
              <w:t>Water is an important resource that cycles through the</w:t>
            </w:r>
            <w:r w:rsidR="002862C0" w:rsidRPr="00817A88">
              <w:t xml:space="preserve"> </w:t>
            </w:r>
            <w:r w:rsidRPr="00817A88">
              <w:t>environment</w:t>
            </w:r>
            <w:r w:rsidR="002862C0" w:rsidRPr="00817A88">
              <w:t xml:space="preserve"> </w:t>
            </w:r>
            <w:hyperlink r:id="rId70" w:tooltip="View additional details of ACSSU222" w:history="1">
              <w:r w:rsidRPr="00817A88">
                <w:rPr>
                  <w:rStyle w:val="ACARAcode"/>
                </w:rPr>
                <w:t>(ACSSU222)</w:t>
              </w:r>
            </w:hyperlink>
          </w:p>
          <w:p w14:paraId="11AA0AFA" w14:textId="2895F656" w:rsidR="00993183" w:rsidRPr="005F7599" w:rsidRDefault="00993183" w:rsidP="00993183">
            <w:pPr>
              <w:pStyle w:val="Tableheader1"/>
              <w:rPr>
                <w:rStyle w:val="Hyperlink"/>
                <w:rFonts w:cs="Arial"/>
                <w:i w:val="0"/>
                <w:color w:val="auto"/>
              </w:rPr>
            </w:pPr>
            <w:r w:rsidRPr="005F7599">
              <w:rPr>
                <w:rFonts w:cs="Arial"/>
              </w:rPr>
              <w:t>Science as a Human Endeavour</w:t>
            </w:r>
          </w:p>
          <w:p w14:paraId="4373E120" w14:textId="77777777" w:rsidR="00993183" w:rsidRPr="005F7599" w:rsidRDefault="00993183" w:rsidP="00993183">
            <w:pPr>
              <w:pStyle w:val="Tablecellheading10pt"/>
              <w:rPr>
                <w:rFonts w:cs="Arial"/>
              </w:rPr>
            </w:pPr>
            <w:r w:rsidRPr="005F7599">
              <w:rPr>
                <w:rFonts w:cs="Arial"/>
              </w:rPr>
              <w:t>Use and influence of science</w:t>
            </w:r>
          </w:p>
          <w:p w14:paraId="4F906D54" w14:textId="1C180175" w:rsidR="00993183" w:rsidRPr="00817A88" w:rsidRDefault="00993183" w:rsidP="00817A88">
            <w:pPr>
              <w:pStyle w:val="Tablebullet110pt"/>
            </w:pPr>
            <w:r w:rsidRPr="00817A88">
              <w:t xml:space="preserve">Science and technology contribute to finding solutions to a range of contemporary issues; these solutions may impact on other areas of society and involve ethical considerations </w:t>
            </w:r>
            <w:hyperlink r:id="rId71" w:tooltip="View additional details of ACSHE120" w:history="1">
              <w:r w:rsidRPr="00817A88">
                <w:rPr>
                  <w:rStyle w:val="ACARAcode"/>
                </w:rPr>
                <w:t>(ACSHE120)</w:t>
              </w:r>
            </w:hyperlink>
          </w:p>
          <w:p w14:paraId="72BF0E26" w14:textId="5FFCB287" w:rsidR="008066F1" w:rsidRPr="00817A88" w:rsidRDefault="00993183" w:rsidP="00817A88">
            <w:pPr>
              <w:pStyle w:val="Tablebullet110pt"/>
            </w:pPr>
            <w:r w:rsidRPr="00817A88">
              <w:t xml:space="preserve">Science understanding influences the development of practices in areas of human activity such as industry, agriculture and marine and terrestrial resource management </w:t>
            </w:r>
            <w:hyperlink r:id="rId72" w:tooltip="View additional details of ACSHE121" w:history="1">
              <w:r w:rsidRPr="00817A88">
                <w:rPr>
                  <w:rStyle w:val="ACARAcode"/>
                </w:rPr>
                <w:t>(ACSHE121)</w:t>
              </w:r>
            </w:hyperlink>
          </w:p>
          <w:p w14:paraId="4B3A8D7A" w14:textId="77777777" w:rsidR="00E85FF4" w:rsidRPr="005F7599" w:rsidRDefault="00C54CAC" w:rsidP="00C54CAC">
            <w:pPr>
              <w:pStyle w:val="Tableheader1"/>
              <w:rPr>
                <w:rFonts w:cs="Arial"/>
              </w:rPr>
            </w:pPr>
            <w:r w:rsidRPr="005F7599">
              <w:rPr>
                <w:rFonts w:cs="Arial"/>
              </w:rPr>
              <w:t>Science Inquiry Skills</w:t>
            </w:r>
          </w:p>
          <w:p w14:paraId="20524F19" w14:textId="77777777" w:rsidR="002415D2" w:rsidRPr="005F7599" w:rsidRDefault="002415D2" w:rsidP="002415D2">
            <w:pPr>
              <w:pStyle w:val="Tablecellheading10pt"/>
              <w:rPr>
                <w:rFonts w:cs="Arial"/>
              </w:rPr>
            </w:pPr>
            <w:r w:rsidRPr="005F7599">
              <w:rPr>
                <w:rFonts w:cs="Arial"/>
              </w:rPr>
              <w:t>Communicating</w:t>
            </w:r>
          </w:p>
          <w:p w14:paraId="10B13A64" w14:textId="18C93FDD" w:rsidR="00EE431A" w:rsidRPr="00817A88" w:rsidRDefault="00C75672" w:rsidP="00817A88">
            <w:pPr>
              <w:pStyle w:val="Tablebullet110pt"/>
            </w:pPr>
            <w:r w:rsidRPr="00817A88">
              <w:t>Communicate ideas, findings and solutions to problems using</w:t>
            </w:r>
            <w:r w:rsidR="002862C0" w:rsidRPr="00817A88">
              <w:t xml:space="preserve"> </w:t>
            </w:r>
            <w:r w:rsidRPr="00817A88">
              <w:t>scientific language</w:t>
            </w:r>
            <w:r w:rsidR="002862C0" w:rsidRPr="00817A88">
              <w:t xml:space="preserve"> </w:t>
            </w:r>
            <w:r w:rsidRPr="00817A88">
              <w:t>and representations using</w:t>
            </w:r>
            <w:r w:rsidR="002862C0" w:rsidRPr="00817A88">
              <w:t xml:space="preserve"> </w:t>
            </w:r>
            <w:r w:rsidRPr="00817A88">
              <w:t>digital technologies</w:t>
            </w:r>
            <w:r w:rsidR="002862C0" w:rsidRPr="00817A88">
              <w:t xml:space="preserve"> </w:t>
            </w:r>
            <w:r w:rsidRPr="00817A88">
              <w:t>as appropriate</w:t>
            </w:r>
            <w:r w:rsidR="002862C0" w:rsidRPr="00817A88">
              <w:t xml:space="preserve"> </w:t>
            </w:r>
            <w:hyperlink r:id="rId73" w:tooltip="View additional details of ACSIS133" w:history="1">
              <w:r w:rsidRPr="00817A88">
                <w:rPr>
                  <w:rStyle w:val="ACARAcode"/>
                </w:rPr>
                <w:t>(ACSIS133)</w:t>
              </w:r>
            </w:hyperlink>
          </w:p>
        </w:tc>
      </w:tr>
    </w:tbl>
    <w:p w14:paraId="4ACD9AC1" w14:textId="77777777" w:rsidR="00C74909" w:rsidRPr="006C5FCC" w:rsidRDefault="006C5FCC" w:rsidP="0053433B">
      <w:pPr>
        <w:pStyle w:val="Highlightnote"/>
        <w:rPr>
          <w:b/>
        </w:rPr>
      </w:pPr>
      <w:r w:rsidRPr="00024321">
        <w:rPr>
          <w:b/>
        </w:rPr>
        <w:t>See R</w:t>
      </w:r>
      <w:r w:rsidR="004B0B8F" w:rsidRPr="00024321">
        <w:rPr>
          <w:b/>
        </w:rPr>
        <w:t xml:space="preserve">esource </w:t>
      </w:r>
      <w:r w:rsidR="005135B5" w:rsidRPr="00024321">
        <w:rPr>
          <w:b/>
        </w:rPr>
        <w:t xml:space="preserve">section: </w:t>
      </w:r>
      <w:r w:rsidR="005135B5" w:rsidRPr="00024321">
        <w:rPr>
          <w:b/>
          <w:i/>
        </w:rPr>
        <w:t>Resource</w:t>
      </w:r>
      <w:r w:rsidRPr="00024321">
        <w:rPr>
          <w:b/>
          <w:i/>
        </w:rPr>
        <w:t xml:space="preserve"> </w:t>
      </w:r>
      <w:r w:rsidR="00C061FA">
        <w:rPr>
          <w:b/>
          <w:i/>
        </w:rPr>
        <w:t xml:space="preserve">7 </w:t>
      </w:r>
      <w:r w:rsidR="0053433B" w:rsidRPr="00024321">
        <w:rPr>
          <w:b/>
        </w:rPr>
        <w:t>fo</w:t>
      </w:r>
      <w:r w:rsidR="008716F3">
        <w:rPr>
          <w:b/>
        </w:rPr>
        <w:t>r the Student t</w:t>
      </w:r>
      <w:r w:rsidR="00EE431A" w:rsidRPr="00024321">
        <w:rPr>
          <w:b/>
        </w:rPr>
        <w:t xml:space="preserve">ask sheet and </w:t>
      </w:r>
      <w:r w:rsidR="005135B5" w:rsidRPr="00024321">
        <w:rPr>
          <w:b/>
        </w:rPr>
        <w:t xml:space="preserve">the </w:t>
      </w:r>
      <w:r w:rsidR="00F76A28">
        <w:rPr>
          <w:b/>
        </w:rPr>
        <w:t>Guide for making j</w:t>
      </w:r>
      <w:r w:rsidR="00356DCE" w:rsidRPr="00024321">
        <w:rPr>
          <w:b/>
        </w:rPr>
        <w:t>udgements for the</w:t>
      </w:r>
      <w:r w:rsidR="00194332" w:rsidRPr="00024321">
        <w:rPr>
          <w:b/>
        </w:rPr>
        <w:t xml:space="preserve"> </w:t>
      </w:r>
      <w:r w:rsidR="008716F3">
        <w:rPr>
          <w:b/>
        </w:rPr>
        <w:t>a</w:t>
      </w:r>
      <w:r w:rsidR="00356DCE" w:rsidRPr="00024321">
        <w:rPr>
          <w:b/>
        </w:rPr>
        <w:t xml:space="preserve">ssessment </w:t>
      </w:r>
      <w:r w:rsidR="008716F3">
        <w:rPr>
          <w:b/>
        </w:rPr>
        <w:t>t</w:t>
      </w:r>
      <w:r w:rsidR="0053433B" w:rsidRPr="00024321">
        <w:rPr>
          <w:b/>
        </w:rPr>
        <w:t>ask</w:t>
      </w:r>
      <w:r w:rsidR="004B0B8F" w:rsidRPr="00024321">
        <w:rPr>
          <w:b/>
        </w:rPr>
        <w:t xml:space="preserve">: </w:t>
      </w:r>
      <w:r w:rsidR="00C061FA">
        <w:rPr>
          <w:b/>
        </w:rPr>
        <w:t>Wetlands – science report.</w:t>
      </w:r>
    </w:p>
    <w:p w14:paraId="4CB6C7D6" w14:textId="77777777" w:rsidR="005200E4" w:rsidRDefault="005200E4" w:rsidP="005200E4">
      <w:pPr>
        <w:pStyle w:val="Heading1"/>
        <w:rPr>
          <w:rFonts w:hint="eastAsia"/>
        </w:rPr>
      </w:pPr>
      <w:bookmarkStart w:id="9" w:name="_Toc443483792"/>
      <w:r>
        <w:lastRenderedPageBreak/>
        <w:t>Sequencing teaching and learning</w:t>
      </w:r>
      <w:bookmarkEnd w:id="9"/>
    </w:p>
    <w:p w14:paraId="1B1D41E6" w14:textId="77777777" w:rsidR="00C406ED" w:rsidRDefault="00C406ED" w:rsidP="00C406ED">
      <w:r>
        <w:t xml:space="preserve">A suggested learning sequence for this unit is summarised below. For detailed information for each lesson in this sequence go to the section ‘Teaching Sequence’.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Look w:val="04A0" w:firstRow="1" w:lastRow="0" w:firstColumn="1" w:lastColumn="0" w:noHBand="0" w:noVBand="1"/>
        <w:tblDescription w:val="Suggested learning sequence - three columns."/>
      </w:tblPr>
      <w:tblGrid>
        <w:gridCol w:w="1828"/>
        <w:gridCol w:w="2552"/>
        <w:gridCol w:w="5474"/>
      </w:tblGrid>
      <w:tr w:rsidR="00066E27" w14:paraId="0E145FD2" w14:textId="77777777" w:rsidTr="00817A88">
        <w:trPr>
          <w:tblHeader/>
        </w:trPr>
        <w:tc>
          <w:tcPr>
            <w:tcW w:w="1828" w:type="dxa"/>
            <w:tcBorders>
              <w:top w:val="single" w:sz="12" w:space="0" w:color="C3D600"/>
              <w:bottom w:val="single" w:sz="8" w:space="0" w:color="C3D600"/>
            </w:tcBorders>
            <w:shd w:val="clear" w:color="auto" w:fill="EDF3B2"/>
          </w:tcPr>
          <w:p w14:paraId="5EC3DE5A" w14:textId="77777777" w:rsidR="00C406ED" w:rsidRPr="00817A88" w:rsidRDefault="005342DE" w:rsidP="00817A88">
            <w:pPr>
              <w:pStyle w:val="Tableheader0"/>
            </w:pPr>
            <w:r w:rsidRPr="00817A88">
              <w:t>Inquiry phase</w:t>
            </w:r>
          </w:p>
        </w:tc>
        <w:tc>
          <w:tcPr>
            <w:tcW w:w="2552" w:type="dxa"/>
            <w:tcBorders>
              <w:top w:val="single" w:sz="12" w:space="0" w:color="C3D600"/>
              <w:bottom w:val="single" w:sz="8" w:space="0" w:color="C3D600"/>
            </w:tcBorders>
            <w:shd w:val="clear" w:color="auto" w:fill="EDF3B2"/>
          </w:tcPr>
          <w:p w14:paraId="1B360321" w14:textId="77777777" w:rsidR="00C406ED" w:rsidRPr="00817A88" w:rsidRDefault="005342DE" w:rsidP="00817A88">
            <w:pPr>
              <w:pStyle w:val="Tableheader0"/>
            </w:pPr>
            <w:r w:rsidRPr="00817A88">
              <w:t xml:space="preserve">Lesson </w:t>
            </w:r>
          </w:p>
        </w:tc>
        <w:tc>
          <w:tcPr>
            <w:tcW w:w="5474" w:type="dxa"/>
            <w:tcBorders>
              <w:top w:val="single" w:sz="12" w:space="0" w:color="C3D600"/>
              <w:bottom w:val="single" w:sz="8" w:space="0" w:color="C3D600"/>
            </w:tcBorders>
            <w:shd w:val="clear" w:color="auto" w:fill="EDF3B2"/>
          </w:tcPr>
          <w:p w14:paraId="0222DA11" w14:textId="77777777" w:rsidR="00C406ED" w:rsidRPr="00817A88" w:rsidRDefault="00610C28" w:rsidP="00817A88">
            <w:pPr>
              <w:pStyle w:val="Tableheader0"/>
            </w:pPr>
            <w:r w:rsidRPr="00817A88">
              <w:t>Purpose</w:t>
            </w:r>
          </w:p>
        </w:tc>
      </w:tr>
      <w:tr w:rsidR="00066E27" w:rsidRPr="009E6B69" w14:paraId="1E080BA7" w14:textId="77777777" w:rsidTr="00A71B15">
        <w:tc>
          <w:tcPr>
            <w:tcW w:w="1828" w:type="dxa"/>
            <w:tcBorders>
              <w:top w:val="single" w:sz="8" w:space="0" w:color="C3D600"/>
            </w:tcBorders>
          </w:tcPr>
          <w:p w14:paraId="3EACC41F" w14:textId="77777777" w:rsidR="00AD22A9" w:rsidRPr="009E6B69" w:rsidRDefault="007C638B" w:rsidP="00501771">
            <w:pPr>
              <w:pStyle w:val="Tablepara1"/>
            </w:pPr>
            <w:r>
              <w:t>Engage</w:t>
            </w:r>
          </w:p>
        </w:tc>
        <w:tc>
          <w:tcPr>
            <w:tcW w:w="2552" w:type="dxa"/>
            <w:tcBorders>
              <w:top w:val="single" w:sz="8" w:space="0" w:color="C3D600"/>
            </w:tcBorders>
          </w:tcPr>
          <w:p w14:paraId="04ECB906" w14:textId="77777777" w:rsidR="008A1954" w:rsidRPr="008A1954" w:rsidRDefault="00F554CB" w:rsidP="003E2976">
            <w:pPr>
              <w:pStyle w:val="Tablepara1"/>
            </w:pPr>
            <w:r w:rsidRPr="00F554CB">
              <w:rPr>
                <w:b/>
              </w:rPr>
              <w:t>Lesson 1:</w:t>
            </w:r>
            <w:r>
              <w:t xml:space="preserve"> What do we know about wetlands?</w:t>
            </w:r>
          </w:p>
        </w:tc>
        <w:tc>
          <w:tcPr>
            <w:tcW w:w="5474" w:type="dxa"/>
            <w:tcBorders>
              <w:top w:val="single" w:sz="8" w:space="0" w:color="C3D600"/>
            </w:tcBorders>
          </w:tcPr>
          <w:p w14:paraId="0882D3E7" w14:textId="77777777" w:rsidR="00AD22A9" w:rsidRPr="009A4498" w:rsidRDefault="00F554CB" w:rsidP="00A71B15">
            <w:pPr>
              <w:pStyle w:val="Tablepara1"/>
            </w:pPr>
            <w:r w:rsidRPr="009A4498">
              <w:t xml:space="preserve">To </w:t>
            </w:r>
            <w:r>
              <w:t>identify what st</w:t>
            </w:r>
            <w:r w:rsidRPr="00880423">
              <w:t xml:space="preserve">udents know </w:t>
            </w:r>
            <w:r>
              <w:t xml:space="preserve">and want to know </w:t>
            </w:r>
            <w:r w:rsidRPr="00880423">
              <w:t xml:space="preserve">about </w:t>
            </w:r>
            <w:r>
              <w:t>wetlands</w:t>
            </w:r>
            <w:r w:rsidRPr="00880423">
              <w:t>.</w:t>
            </w:r>
          </w:p>
        </w:tc>
      </w:tr>
      <w:tr w:rsidR="002B5D64" w:rsidRPr="009E6B69" w14:paraId="385EF1FD" w14:textId="77777777" w:rsidTr="00A71B15">
        <w:tc>
          <w:tcPr>
            <w:tcW w:w="1828" w:type="dxa"/>
            <w:vMerge w:val="restart"/>
          </w:tcPr>
          <w:p w14:paraId="35B3CB21" w14:textId="77777777" w:rsidR="002B5D64" w:rsidRPr="009E6B69" w:rsidRDefault="002B5D64" w:rsidP="00501771">
            <w:pPr>
              <w:pStyle w:val="Tablepara1"/>
            </w:pPr>
            <w:r w:rsidRPr="009E6B69">
              <w:t>Explore</w:t>
            </w:r>
          </w:p>
        </w:tc>
        <w:tc>
          <w:tcPr>
            <w:tcW w:w="2552" w:type="dxa"/>
            <w:shd w:val="clear" w:color="auto" w:fill="FFFFFF" w:themeFill="background1"/>
          </w:tcPr>
          <w:p w14:paraId="4D847313" w14:textId="77777777" w:rsidR="00063726" w:rsidRPr="00066E27" w:rsidRDefault="00F554CB" w:rsidP="003E2976">
            <w:pPr>
              <w:pStyle w:val="Tablepara1"/>
              <w:rPr>
                <w:rFonts w:cs="Arial"/>
              </w:rPr>
            </w:pPr>
            <w:r w:rsidRPr="00F554CB">
              <w:rPr>
                <w:b/>
              </w:rPr>
              <w:t xml:space="preserve">Lesson </w:t>
            </w:r>
            <w:r>
              <w:rPr>
                <w:b/>
              </w:rPr>
              <w:t>2 and 3</w:t>
            </w:r>
            <w:r w:rsidRPr="00F554CB">
              <w:rPr>
                <w:b/>
              </w:rPr>
              <w:t>:</w:t>
            </w:r>
            <w:r>
              <w:rPr>
                <w:b/>
              </w:rPr>
              <w:t xml:space="preserve"> </w:t>
            </w:r>
            <w:r w:rsidRPr="00F554CB">
              <w:t>What is a wetland?</w:t>
            </w:r>
          </w:p>
        </w:tc>
        <w:tc>
          <w:tcPr>
            <w:tcW w:w="5474" w:type="dxa"/>
            <w:shd w:val="clear" w:color="auto" w:fill="FFFFFF" w:themeFill="background1"/>
          </w:tcPr>
          <w:p w14:paraId="6D3F81AE" w14:textId="77777777" w:rsidR="002B5D64" w:rsidRPr="00683192" w:rsidRDefault="00F554CB" w:rsidP="00A71B15">
            <w:pPr>
              <w:pStyle w:val="Tablepara1"/>
              <w:rPr>
                <w:rFonts w:eastAsia="Arial" w:cs="Arial"/>
                <w:color w:val="231F20"/>
              </w:rPr>
            </w:pPr>
            <w:r>
              <w:t>To identify</w:t>
            </w:r>
            <w:r w:rsidRPr="00A92A2A">
              <w:t xml:space="preserve"> </w:t>
            </w:r>
            <w:r>
              <w:t xml:space="preserve">and categorise the main types of wetlands and </w:t>
            </w:r>
            <w:r w:rsidR="00D436A4">
              <w:t>investigate</w:t>
            </w:r>
            <w:r>
              <w:t xml:space="preserve"> </w:t>
            </w:r>
            <w:r w:rsidR="00B92506">
              <w:t>how wetlands filter water</w:t>
            </w:r>
            <w:r>
              <w:t xml:space="preserve">. </w:t>
            </w:r>
          </w:p>
        </w:tc>
      </w:tr>
      <w:tr w:rsidR="002B5D64" w:rsidRPr="009E6B69" w14:paraId="1602E5FD" w14:textId="77777777" w:rsidTr="00A71B15">
        <w:tc>
          <w:tcPr>
            <w:tcW w:w="1828" w:type="dxa"/>
            <w:vMerge/>
          </w:tcPr>
          <w:p w14:paraId="2D764177" w14:textId="77777777" w:rsidR="002B5D64" w:rsidRPr="009E6B69" w:rsidRDefault="002B5D64" w:rsidP="00501771">
            <w:pPr>
              <w:pStyle w:val="Tablepara1"/>
            </w:pPr>
          </w:p>
        </w:tc>
        <w:tc>
          <w:tcPr>
            <w:tcW w:w="2552" w:type="dxa"/>
            <w:shd w:val="clear" w:color="auto" w:fill="FFFFFF" w:themeFill="background1"/>
          </w:tcPr>
          <w:p w14:paraId="2CBA41CE" w14:textId="77777777" w:rsidR="00063726" w:rsidRPr="00F554CB" w:rsidRDefault="00F554CB" w:rsidP="008D32C2">
            <w:pPr>
              <w:pStyle w:val="Tablepara1"/>
              <w:rPr>
                <w:rFonts w:eastAsia="Arial" w:cs="Arial"/>
              </w:rPr>
            </w:pPr>
            <w:r w:rsidRPr="00F554CB">
              <w:rPr>
                <w:rFonts w:eastAsia="Arial" w:cs="Arial"/>
                <w:b/>
              </w:rPr>
              <w:t>Lesson 4</w:t>
            </w:r>
            <w:r w:rsidR="008968ED">
              <w:rPr>
                <w:rFonts w:eastAsia="Arial" w:cs="Arial"/>
                <w:b/>
              </w:rPr>
              <w:t xml:space="preserve"> and 5</w:t>
            </w:r>
            <w:r w:rsidRPr="00F554CB">
              <w:rPr>
                <w:rFonts w:eastAsia="Arial" w:cs="Arial"/>
                <w:b/>
              </w:rPr>
              <w:t>:</w:t>
            </w:r>
            <w:r w:rsidRPr="00F554CB">
              <w:rPr>
                <w:rFonts w:eastAsia="Arial" w:cs="Arial"/>
              </w:rPr>
              <w:t xml:space="preserve"> </w:t>
            </w:r>
            <w:r w:rsidR="008D32C2">
              <w:rPr>
                <w:rFonts w:eastAsia="Arial" w:cs="Arial"/>
              </w:rPr>
              <w:t>How does water flow through wetlands?</w:t>
            </w:r>
          </w:p>
        </w:tc>
        <w:tc>
          <w:tcPr>
            <w:tcW w:w="5474" w:type="dxa"/>
            <w:shd w:val="clear" w:color="auto" w:fill="FFFFFF" w:themeFill="background1"/>
          </w:tcPr>
          <w:p w14:paraId="007B51EF" w14:textId="77777777" w:rsidR="002B5D64" w:rsidRPr="009A4498" w:rsidRDefault="00F554CB" w:rsidP="00A71B15">
            <w:pPr>
              <w:pStyle w:val="Tablepara1"/>
            </w:pPr>
            <w:r>
              <w:t xml:space="preserve">To </w:t>
            </w:r>
            <w:r w:rsidR="008968ED">
              <w:t>identify</w:t>
            </w:r>
            <w:r>
              <w:t xml:space="preserve"> how water moves through the stages of the water cycle and </w:t>
            </w:r>
            <w:r w:rsidR="000B3FBE">
              <w:t>examine</w:t>
            </w:r>
            <w:r w:rsidR="008D32C2">
              <w:t xml:space="preserve"> how water flows through</w:t>
            </w:r>
            <w:r>
              <w:t xml:space="preserve"> wetlands </w:t>
            </w:r>
            <w:r w:rsidR="008D32C2">
              <w:t>as part of</w:t>
            </w:r>
            <w:r>
              <w:t xml:space="preserve"> the </w:t>
            </w:r>
            <w:r w:rsidR="008D32C2">
              <w:t xml:space="preserve">water </w:t>
            </w:r>
            <w:r>
              <w:t>cycle.</w:t>
            </w:r>
          </w:p>
        </w:tc>
      </w:tr>
      <w:tr w:rsidR="003E33D9" w:rsidRPr="009E6B69" w14:paraId="7C91F579" w14:textId="77777777" w:rsidTr="00A71B15">
        <w:tc>
          <w:tcPr>
            <w:tcW w:w="1828" w:type="dxa"/>
            <w:vMerge w:val="restart"/>
          </w:tcPr>
          <w:p w14:paraId="48347158" w14:textId="37CFE54F" w:rsidR="003E33D9" w:rsidRPr="009E6B69" w:rsidRDefault="003E33D9" w:rsidP="00A71B15">
            <w:pPr>
              <w:pStyle w:val="Tablepara1"/>
            </w:pPr>
            <w:r w:rsidRPr="009E6B69">
              <w:t>Explain</w:t>
            </w:r>
          </w:p>
        </w:tc>
        <w:tc>
          <w:tcPr>
            <w:tcW w:w="2552" w:type="dxa"/>
          </w:tcPr>
          <w:p w14:paraId="1EED07A3" w14:textId="77777777" w:rsidR="003E33D9" w:rsidRPr="00F554CB" w:rsidRDefault="003E33D9" w:rsidP="000B3FBE">
            <w:pPr>
              <w:pStyle w:val="Tablepara1"/>
              <w:rPr>
                <w:rFonts w:cs="Arial"/>
              </w:rPr>
            </w:pPr>
            <w:r w:rsidRPr="00F554CB">
              <w:rPr>
                <w:rFonts w:cs="Arial"/>
                <w:b/>
              </w:rPr>
              <w:t xml:space="preserve">Lesson </w:t>
            </w:r>
            <w:r>
              <w:rPr>
                <w:rFonts w:cs="Arial"/>
                <w:b/>
              </w:rPr>
              <w:t>6</w:t>
            </w:r>
            <w:r w:rsidRPr="00F554CB">
              <w:rPr>
                <w:rFonts w:cs="Arial"/>
                <w:b/>
              </w:rPr>
              <w:t>:</w:t>
            </w:r>
            <w:r w:rsidRPr="00F554CB">
              <w:rPr>
                <w:rFonts w:cs="Arial"/>
              </w:rPr>
              <w:t xml:space="preserve"> What types of wetland are there?</w:t>
            </w:r>
          </w:p>
        </w:tc>
        <w:tc>
          <w:tcPr>
            <w:tcW w:w="5474" w:type="dxa"/>
            <w:shd w:val="clear" w:color="auto" w:fill="auto"/>
          </w:tcPr>
          <w:p w14:paraId="064ABF1A" w14:textId="77777777" w:rsidR="003E33D9" w:rsidRPr="00014740" w:rsidRDefault="003E33D9" w:rsidP="00A71B15">
            <w:pPr>
              <w:pStyle w:val="Tablepara1"/>
            </w:pPr>
            <w:r>
              <w:t>To investigate and describe different types of wetlands.</w:t>
            </w:r>
          </w:p>
        </w:tc>
      </w:tr>
      <w:tr w:rsidR="003E33D9" w:rsidRPr="009E6B69" w14:paraId="695694C9" w14:textId="77777777" w:rsidTr="00A71B15">
        <w:tc>
          <w:tcPr>
            <w:tcW w:w="1828" w:type="dxa"/>
            <w:vMerge/>
          </w:tcPr>
          <w:p w14:paraId="06832988" w14:textId="77777777" w:rsidR="003E33D9" w:rsidRPr="009E6B69" w:rsidRDefault="003E33D9" w:rsidP="00501771">
            <w:pPr>
              <w:pStyle w:val="Tablepara1"/>
            </w:pPr>
          </w:p>
        </w:tc>
        <w:tc>
          <w:tcPr>
            <w:tcW w:w="2552" w:type="dxa"/>
          </w:tcPr>
          <w:p w14:paraId="70DD0292" w14:textId="77777777" w:rsidR="003E33D9" w:rsidRPr="00F554CB" w:rsidRDefault="003E33D9" w:rsidP="000B3FBE">
            <w:pPr>
              <w:pStyle w:val="Tablepara1"/>
              <w:rPr>
                <w:rFonts w:cs="Arial"/>
              </w:rPr>
            </w:pPr>
            <w:r w:rsidRPr="00F554CB">
              <w:rPr>
                <w:rFonts w:cs="Arial"/>
                <w:b/>
              </w:rPr>
              <w:t xml:space="preserve">Lesson </w:t>
            </w:r>
            <w:r>
              <w:rPr>
                <w:rFonts w:cs="Arial"/>
                <w:b/>
              </w:rPr>
              <w:t>7 and 8</w:t>
            </w:r>
            <w:r w:rsidRPr="00F554CB">
              <w:rPr>
                <w:rFonts w:cs="Arial"/>
                <w:b/>
              </w:rPr>
              <w:t>:</w:t>
            </w:r>
            <w:r w:rsidRPr="00F554CB">
              <w:rPr>
                <w:rFonts w:cs="Arial"/>
              </w:rPr>
              <w:t xml:space="preserve"> Who lives in wetlands?</w:t>
            </w:r>
          </w:p>
        </w:tc>
        <w:tc>
          <w:tcPr>
            <w:tcW w:w="5474" w:type="dxa"/>
            <w:shd w:val="clear" w:color="auto" w:fill="auto"/>
          </w:tcPr>
          <w:p w14:paraId="69B895C5" w14:textId="77777777" w:rsidR="003E33D9" w:rsidRPr="00014740" w:rsidRDefault="003E33D9" w:rsidP="00A71B15">
            <w:pPr>
              <w:pStyle w:val="Tablepara1"/>
            </w:pPr>
            <w:r>
              <w:t>To investigate animals that live in different types of wetland</w:t>
            </w:r>
            <w:r w:rsidR="00D52A5F">
              <w:t>s</w:t>
            </w:r>
            <w:r>
              <w:t>. To classify and group these animals at the class level.</w:t>
            </w:r>
          </w:p>
        </w:tc>
      </w:tr>
      <w:tr w:rsidR="003E33D9" w:rsidRPr="009E6B69" w14:paraId="7981CFF8" w14:textId="77777777" w:rsidTr="00A71B15">
        <w:tc>
          <w:tcPr>
            <w:tcW w:w="1828" w:type="dxa"/>
            <w:vMerge/>
          </w:tcPr>
          <w:p w14:paraId="3996C447" w14:textId="77777777" w:rsidR="003E33D9" w:rsidRPr="009E6B69" w:rsidRDefault="003E33D9" w:rsidP="00501771">
            <w:pPr>
              <w:pStyle w:val="Tablepara1"/>
            </w:pPr>
          </w:p>
        </w:tc>
        <w:tc>
          <w:tcPr>
            <w:tcW w:w="2552" w:type="dxa"/>
          </w:tcPr>
          <w:p w14:paraId="67F4A8CA" w14:textId="77777777" w:rsidR="003E33D9" w:rsidRPr="00F554CB" w:rsidRDefault="003E33D9" w:rsidP="00C7517C">
            <w:pPr>
              <w:pStyle w:val="Tablepara1"/>
              <w:rPr>
                <w:rFonts w:cs="Arial"/>
              </w:rPr>
            </w:pPr>
            <w:r w:rsidRPr="00F554CB">
              <w:rPr>
                <w:rFonts w:cs="Arial"/>
                <w:b/>
              </w:rPr>
              <w:t xml:space="preserve">Lesson </w:t>
            </w:r>
            <w:r>
              <w:rPr>
                <w:rFonts w:cs="Arial"/>
                <w:b/>
              </w:rPr>
              <w:t>9</w:t>
            </w:r>
            <w:r w:rsidR="004C2612">
              <w:rPr>
                <w:rFonts w:cs="Arial"/>
                <w:b/>
              </w:rPr>
              <w:t xml:space="preserve"> and 10</w:t>
            </w:r>
            <w:r w:rsidRPr="00F554CB">
              <w:rPr>
                <w:rFonts w:cs="Arial"/>
                <w:b/>
              </w:rPr>
              <w:t>:</w:t>
            </w:r>
            <w:r w:rsidRPr="00F554CB">
              <w:rPr>
                <w:rFonts w:cs="Arial"/>
              </w:rPr>
              <w:t xml:space="preserve"> What is a food chain?</w:t>
            </w:r>
          </w:p>
        </w:tc>
        <w:tc>
          <w:tcPr>
            <w:tcW w:w="5474" w:type="dxa"/>
            <w:shd w:val="clear" w:color="auto" w:fill="auto"/>
          </w:tcPr>
          <w:p w14:paraId="2FFC34C9" w14:textId="77777777" w:rsidR="003E33D9" w:rsidRPr="0095278E" w:rsidRDefault="003E33D9" w:rsidP="00A71B15">
            <w:pPr>
              <w:pStyle w:val="Tablepara1"/>
            </w:pPr>
            <w:r>
              <w:t xml:space="preserve">To recognise and understand the steps in a food chain </w:t>
            </w:r>
            <w:r w:rsidRPr="00CD1CC2">
              <w:t>from a wetland.</w:t>
            </w:r>
            <w:r>
              <w:t xml:space="preserve"> To use a futures circle to record and understand the impacts of human activity on a wetland food chain.</w:t>
            </w:r>
          </w:p>
        </w:tc>
      </w:tr>
      <w:tr w:rsidR="003E33D9" w:rsidRPr="009E6B69" w14:paraId="253242A0" w14:textId="77777777" w:rsidTr="00A71B15">
        <w:tc>
          <w:tcPr>
            <w:tcW w:w="1828" w:type="dxa"/>
            <w:vMerge/>
          </w:tcPr>
          <w:p w14:paraId="04144BD7" w14:textId="77777777" w:rsidR="003E33D9" w:rsidRPr="009E6B69" w:rsidRDefault="003E33D9" w:rsidP="00501771">
            <w:pPr>
              <w:pStyle w:val="Tablepara1"/>
            </w:pPr>
          </w:p>
        </w:tc>
        <w:tc>
          <w:tcPr>
            <w:tcW w:w="2552" w:type="dxa"/>
          </w:tcPr>
          <w:p w14:paraId="19AE3C91" w14:textId="77777777" w:rsidR="003E33D9" w:rsidRPr="00F554CB" w:rsidRDefault="003E33D9" w:rsidP="003E2976">
            <w:pPr>
              <w:pStyle w:val="Tablepara1"/>
              <w:rPr>
                <w:rFonts w:cs="Arial"/>
              </w:rPr>
            </w:pPr>
            <w:r w:rsidRPr="00F554CB">
              <w:rPr>
                <w:rFonts w:cs="Arial"/>
                <w:b/>
              </w:rPr>
              <w:t>Lesso</w:t>
            </w:r>
            <w:r>
              <w:rPr>
                <w:rFonts w:cs="Arial"/>
                <w:b/>
              </w:rPr>
              <w:t>n 1</w:t>
            </w:r>
            <w:r w:rsidR="004C2612">
              <w:rPr>
                <w:rFonts w:cs="Arial"/>
                <w:b/>
              </w:rPr>
              <w:t>1</w:t>
            </w:r>
            <w:r>
              <w:rPr>
                <w:rFonts w:cs="Arial"/>
                <w:b/>
              </w:rPr>
              <w:t xml:space="preserve"> and 1</w:t>
            </w:r>
            <w:r w:rsidR="004C2612">
              <w:rPr>
                <w:rFonts w:cs="Arial"/>
                <w:b/>
              </w:rPr>
              <w:t>2</w:t>
            </w:r>
            <w:r w:rsidRPr="00F554CB">
              <w:rPr>
                <w:rFonts w:cs="Arial"/>
                <w:b/>
              </w:rPr>
              <w:t>:</w:t>
            </w:r>
            <w:r w:rsidRPr="00F554CB">
              <w:rPr>
                <w:rFonts w:cs="Arial"/>
              </w:rPr>
              <w:t xml:space="preserve"> What is a food web?</w:t>
            </w:r>
          </w:p>
        </w:tc>
        <w:tc>
          <w:tcPr>
            <w:tcW w:w="5474" w:type="dxa"/>
            <w:shd w:val="clear" w:color="auto" w:fill="auto"/>
          </w:tcPr>
          <w:p w14:paraId="4C5648C3" w14:textId="77777777" w:rsidR="003E33D9" w:rsidRPr="0095278E" w:rsidRDefault="003E33D9" w:rsidP="00A71B15">
            <w:pPr>
              <w:pStyle w:val="Tablepara1"/>
            </w:pPr>
            <w:r>
              <w:t xml:space="preserve">To recognise and understand the parts of </w:t>
            </w:r>
            <w:r w:rsidRPr="00C7517C">
              <w:t>a food web from a wetland.</w:t>
            </w:r>
            <w:r>
              <w:t xml:space="preserve"> To use a futures circle to record and understand the impacts of human activity on a wetland food web.</w:t>
            </w:r>
          </w:p>
        </w:tc>
      </w:tr>
      <w:tr w:rsidR="00487236" w:rsidRPr="009E6B69" w14:paraId="6F4B6603" w14:textId="77777777" w:rsidTr="00A71B15">
        <w:tc>
          <w:tcPr>
            <w:tcW w:w="1828" w:type="dxa"/>
            <w:vMerge/>
          </w:tcPr>
          <w:p w14:paraId="1432A92D" w14:textId="77777777" w:rsidR="00487236" w:rsidRPr="009E6B69" w:rsidRDefault="00487236" w:rsidP="00501771">
            <w:pPr>
              <w:pStyle w:val="Tablepara1"/>
            </w:pPr>
          </w:p>
        </w:tc>
        <w:tc>
          <w:tcPr>
            <w:tcW w:w="2552" w:type="dxa"/>
          </w:tcPr>
          <w:p w14:paraId="7690EDE6" w14:textId="77777777" w:rsidR="00487236" w:rsidRPr="00F554CB" w:rsidRDefault="00487236" w:rsidP="00487236">
            <w:pPr>
              <w:pStyle w:val="Tablepara1"/>
              <w:rPr>
                <w:rFonts w:cs="Arial"/>
              </w:rPr>
            </w:pPr>
            <w:r>
              <w:rPr>
                <w:rFonts w:cs="Arial"/>
                <w:b/>
              </w:rPr>
              <w:t>Lesson 13 and 14</w:t>
            </w:r>
            <w:r w:rsidRPr="00F554CB">
              <w:rPr>
                <w:rFonts w:cs="Arial"/>
                <w:b/>
              </w:rPr>
              <w:t>:</w:t>
            </w:r>
            <w:r>
              <w:rPr>
                <w:rFonts w:cs="Arial"/>
              </w:rPr>
              <w:t xml:space="preserve"> What threatens the health of wetlands?</w:t>
            </w:r>
          </w:p>
        </w:tc>
        <w:tc>
          <w:tcPr>
            <w:tcW w:w="5474" w:type="dxa"/>
            <w:shd w:val="clear" w:color="auto" w:fill="auto"/>
          </w:tcPr>
          <w:p w14:paraId="3103867E" w14:textId="77777777" w:rsidR="00487236" w:rsidRDefault="00487236" w:rsidP="00A71B15">
            <w:pPr>
              <w:pStyle w:val="Tablepara1"/>
            </w:pPr>
            <w:r>
              <w:t xml:space="preserve">To </w:t>
            </w:r>
            <w:r w:rsidR="003962D1">
              <w:t>understand</w:t>
            </w:r>
            <w:r>
              <w:t xml:space="preserve"> the </w:t>
            </w:r>
            <w:r w:rsidR="003962D1">
              <w:t xml:space="preserve">value </w:t>
            </w:r>
            <w:r>
              <w:t xml:space="preserve">and benefits of wetlands. </w:t>
            </w:r>
            <w:r w:rsidR="003962D1">
              <w:t xml:space="preserve">To investigate threats to wetlands and their impacts on wetland health. To identify ways to manage </w:t>
            </w:r>
            <w:r w:rsidR="00A82619">
              <w:t>wetland health</w:t>
            </w:r>
            <w:r w:rsidR="003962D1">
              <w:t>.</w:t>
            </w:r>
          </w:p>
        </w:tc>
      </w:tr>
      <w:tr w:rsidR="00487236" w:rsidRPr="009E6B69" w14:paraId="2CE824F2" w14:textId="77777777" w:rsidTr="00A71B15">
        <w:tc>
          <w:tcPr>
            <w:tcW w:w="1828" w:type="dxa"/>
            <w:vMerge/>
          </w:tcPr>
          <w:p w14:paraId="3A9583EA" w14:textId="77777777" w:rsidR="00487236" w:rsidRPr="009E6B69" w:rsidRDefault="00487236" w:rsidP="00501771">
            <w:pPr>
              <w:pStyle w:val="Tablepara1"/>
            </w:pPr>
          </w:p>
        </w:tc>
        <w:tc>
          <w:tcPr>
            <w:tcW w:w="2552" w:type="dxa"/>
          </w:tcPr>
          <w:p w14:paraId="14F2878B" w14:textId="77777777" w:rsidR="00487236" w:rsidRPr="00F554CB" w:rsidRDefault="003962D1" w:rsidP="003962D1">
            <w:pPr>
              <w:pStyle w:val="Tablepara1"/>
              <w:rPr>
                <w:rFonts w:cs="Arial"/>
              </w:rPr>
            </w:pPr>
            <w:r>
              <w:rPr>
                <w:rFonts w:cs="Arial"/>
                <w:b/>
              </w:rPr>
              <w:t>Lesson 15</w:t>
            </w:r>
            <w:r w:rsidR="00487236" w:rsidRPr="00F554CB">
              <w:rPr>
                <w:rFonts w:cs="Arial"/>
                <w:b/>
              </w:rPr>
              <w:t>:</w:t>
            </w:r>
            <w:r w:rsidR="00487236">
              <w:rPr>
                <w:rFonts w:cs="Arial"/>
              </w:rPr>
              <w:t xml:space="preserve"> How </w:t>
            </w:r>
            <w:r>
              <w:rPr>
                <w:rFonts w:cs="Arial"/>
              </w:rPr>
              <w:t>can</w:t>
            </w:r>
            <w:r w:rsidR="00487236">
              <w:rPr>
                <w:rFonts w:cs="Arial"/>
              </w:rPr>
              <w:t xml:space="preserve"> we </w:t>
            </w:r>
            <w:r>
              <w:rPr>
                <w:rFonts w:cs="Arial"/>
              </w:rPr>
              <w:t>measure wetland health</w:t>
            </w:r>
            <w:r w:rsidR="00487236">
              <w:rPr>
                <w:rFonts w:cs="Arial"/>
              </w:rPr>
              <w:t>?</w:t>
            </w:r>
          </w:p>
        </w:tc>
        <w:tc>
          <w:tcPr>
            <w:tcW w:w="5474" w:type="dxa"/>
            <w:shd w:val="clear" w:color="auto" w:fill="auto"/>
          </w:tcPr>
          <w:p w14:paraId="3746A9AD" w14:textId="77777777" w:rsidR="00487236" w:rsidRPr="00AF1DA9" w:rsidRDefault="00487236" w:rsidP="00A71B15">
            <w:pPr>
              <w:pStyle w:val="Tablepara1"/>
            </w:pPr>
            <w:r>
              <w:t>To understand</w:t>
            </w:r>
            <w:r w:rsidRPr="003D0538">
              <w:t xml:space="preserve"> </w:t>
            </w:r>
            <w:r>
              <w:t xml:space="preserve">how environmental conditions can affect the health of a wetland. To understand the </w:t>
            </w:r>
            <w:r w:rsidRPr="003D0538">
              <w:t xml:space="preserve">water quality </w:t>
            </w:r>
            <w:r>
              <w:t xml:space="preserve">indicators used to assess </w:t>
            </w:r>
            <w:r w:rsidRPr="003D0538">
              <w:t>water health</w:t>
            </w:r>
            <w:r>
              <w:t xml:space="preserve"> of a wetland. To recognise how macro invertebrates can be used to indicate water health.</w:t>
            </w:r>
          </w:p>
        </w:tc>
      </w:tr>
      <w:tr w:rsidR="00487236" w:rsidRPr="009E6B69" w14:paraId="5F22BE88" w14:textId="77777777" w:rsidTr="00B435E4">
        <w:tc>
          <w:tcPr>
            <w:tcW w:w="1828" w:type="dxa"/>
            <w:vMerge w:val="restart"/>
          </w:tcPr>
          <w:p w14:paraId="321363CA" w14:textId="431B641F" w:rsidR="00487236" w:rsidRPr="009E6B69" w:rsidRDefault="00487236" w:rsidP="00D33934">
            <w:pPr>
              <w:pStyle w:val="Tablepara1"/>
              <w:pageBreakBefore/>
            </w:pPr>
            <w:r w:rsidRPr="009E6B69">
              <w:lastRenderedPageBreak/>
              <w:t>Elaborate</w:t>
            </w:r>
          </w:p>
        </w:tc>
        <w:tc>
          <w:tcPr>
            <w:tcW w:w="2552" w:type="dxa"/>
            <w:tcBorders>
              <w:bottom w:val="single" w:sz="8" w:space="0" w:color="C3D600"/>
            </w:tcBorders>
            <w:shd w:val="clear" w:color="auto" w:fill="auto"/>
          </w:tcPr>
          <w:p w14:paraId="2CE8122D" w14:textId="088B5694" w:rsidR="00487236" w:rsidRPr="00A71B15" w:rsidRDefault="003962D1" w:rsidP="00566479">
            <w:pPr>
              <w:pStyle w:val="Tablepara1"/>
              <w:rPr>
                <w:rFonts w:cs="Arial"/>
              </w:rPr>
            </w:pPr>
            <w:r>
              <w:rPr>
                <w:rFonts w:cs="Arial"/>
                <w:b/>
              </w:rPr>
              <w:t>Lesson 16</w:t>
            </w:r>
            <w:r w:rsidR="00487236">
              <w:rPr>
                <w:rFonts w:cs="Arial"/>
                <w:b/>
              </w:rPr>
              <w:t xml:space="preserve"> –</w:t>
            </w:r>
            <w:r>
              <w:rPr>
                <w:rFonts w:cs="Arial"/>
                <w:b/>
              </w:rPr>
              <w:t xml:space="preserve"> 18</w:t>
            </w:r>
            <w:r w:rsidR="00487236">
              <w:rPr>
                <w:rFonts w:cs="Arial"/>
                <w:b/>
              </w:rPr>
              <w:t>:</w:t>
            </w:r>
            <w:r w:rsidR="00487236" w:rsidRPr="009A62CD">
              <w:rPr>
                <w:rFonts w:cs="Arial"/>
              </w:rPr>
              <w:t xml:space="preserve"> Wetland excursion</w:t>
            </w:r>
          </w:p>
        </w:tc>
        <w:tc>
          <w:tcPr>
            <w:tcW w:w="5474" w:type="dxa"/>
            <w:tcBorders>
              <w:bottom w:val="single" w:sz="8" w:space="0" w:color="C3D600"/>
            </w:tcBorders>
            <w:shd w:val="clear" w:color="auto" w:fill="auto"/>
          </w:tcPr>
          <w:p w14:paraId="5E0E215C" w14:textId="77777777" w:rsidR="00487236" w:rsidRPr="001C2755" w:rsidRDefault="00487236" w:rsidP="00A71B15">
            <w:pPr>
              <w:pStyle w:val="Tablepara1"/>
            </w:pPr>
            <w:r w:rsidRPr="001C2755">
              <w:t>To investigate wetlands and examin</w:t>
            </w:r>
            <w:r>
              <w:t xml:space="preserve">e water quality. </w:t>
            </w:r>
            <w:r w:rsidRPr="001C2755">
              <w:t xml:space="preserve">To </w:t>
            </w:r>
            <w:r>
              <w:t xml:space="preserve">analyse data and observations and </w:t>
            </w:r>
            <w:r w:rsidRPr="001C2755">
              <w:t>dra</w:t>
            </w:r>
            <w:r>
              <w:t xml:space="preserve">w conclusions on </w:t>
            </w:r>
            <w:r w:rsidRPr="00A71B15">
              <w:t>wetland</w:t>
            </w:r>
            <w:r>
              <w:t xml:space="preserve"> health. To explain what</w:t>
            </w:r>
            <w:r w:rsidRPr="001C2755">
              <w:t xml:space="preserve"> wetland management </w:t>
            </w:r>
            <w:r w:rsidR="00A82619">
              <w:t xml:space="preserve">strategies </w:t>
            </w:r>
            <w:r w:rsidRPr="001C2755">
              <w:t>can be imple</w:t>
            </w:r>
            <w:r>
              <w:t>mented to keep wetlands healthy.</w:t>
            </w:r>
          </w:p>
        </w:tc>
      </w:tr>
      <w:tr w:rsidR="00487236" w:rsidRPr="009E6B69" w14:paraId="21C7FB7A" w14:textId="77777777" w:rsidTr="00B435E4">
        <w:tc>
          <w:tcPr>
            <w:tcW w:w="1828" w:type="dxa"/>
            <w:vMerge/>
          </w:tcPr>
          <w:p w14:paraId="52F447C3" w14:textId="77777777" w:rsidR="00487236" w:rsidRPr="009E6B69" w:rsidRDefault="00487236" w:rsidP="001D48A1">
            <w:pPr>
              <w:pStyle w:val="Tablepara1"/>
            </w:pPr>
          </w:p>
        </w:tc>
        <w:tc>
          <w:tcPr>
            <w:tcW w:w="2552" w:type="dxa"/>
            <w:tcBorders>
              <w:top w:val="single" w:sz="8" w:space="0" w:color="C3D600"/>
              <w:bottom w:val="single" w:sz="8" w:space="0" w:color="C3D600"/>
            </w:tcBorders>
            <w:shd w:val="clear" w:color="auto" w:fill="EDF3B2"/>
          </w:tcPr>
          <w:p w14:paraId="0071F450" w14:textId="77777777" w:rsidR="00487236" w:rsidRPr="00F554CB" w:rsidRDefault="00487236" w:rsidP="00566479">
            <w:pPr>
              <w:pStyle w:val="Tablepara1"/>
              <w:rPr>
                <w:rFonts w:cs="Arial"/>
              </w:rPr>
            </w:pPr>
            <w:r w:rsidRPr="00D57D86">
              <w:rPr>
                <w:rFonts w:cs="Arial"/>
                <w:b/>
              </w:rPr>
              <w:t>Optional lesson</w:t>
            </w:r>
            <w:r>
              <w:rPr>
                <w:rFonts w:cs="Arial"/>
                <w:b/>
              </w:rPr>
              <w:t>s</w:t>
            </w:r>
            <w:r w:rsidRPr="00D57D86">
              <w:rPr>
                <w:rFonts w:cs="Arial"/>
                <w:b/>
              </w:rPr>
              <w:t>:</w:t>
            </w:r>
            <w:r>
              <w:rPr>
                <w:rFonts w:cs="Arial"/>
              </w:rPr>
              <w:t xml:space="preserve"> Can you create a wetland?</w:t>
            </w:r>
          </w:p>
        </w:tc>
        <w:tc>
          <w:tcPr>
            <w:tcW w:w="5474" w:type="dxa"/>
            <w:tcBorders>
              <w:top w:val="single" w:sz="8" w:space="0" w:color="C3D600"/>
              <w:bottom w:val="single" w:sz="8" w:space="0" w:color="C3D600"/>
            </w:tcBorders>
            <w:shd w:val="clear" w:color="auto" w:fill="EDF3B2"/>
          </w:tcPr>
          <w:p w14:paraId="2EB646D4" w14:textId="77777777" w:rsidR="00487236" w:rsidRPr="00AF1DA9" w:rsidRDefault="00487236" w:rsidP="00566479">
            <w:pPr>
              <w:pStyle w:val="Tablepara1"/>
            </w:pPr>
            <w:r>
              <w:t>To research and create a model of a wetland. To describe the parts of the wetland, including living things and food webs. To describe impacts on the health of the wetland by humans and natural events.</w:t>
            </w:r>
          </w:p>
        </w:tc>
      </w:tr>
      <w:tr w:rsidR="00487236" w:rsidRPr="009E6B69" w14:paraId="41A0A088" w14:textId="77777777" w:rsidTr="00B435E4">
        <w:tc>
          <w:tcPr>
            <w:tcW w:w="1828" w:type="dxa"/>
          </w:tcPr>
          <w:p w14:paraId="7DB29956" w14:textId="0CDCC578" w:rsidR="00487236" w:rsidRPr="009E6B69" w:rsidRDefault="00487236" w:rsidP="00A71B15">
            <w:pPr>
              <w:pStyle w:val="Tablepara1"/>
            </w:pPr>
            <w:r w:rsidRPr="009E6B69">
              <w:t>Evaluate</w:t>
            </w:r>
          </w:p>
        </w:tc>
        <w:tc>
          <w:tcPr>
            <w:tcW w:w="2552" w:type="dxa"/>
            <w:tcBorders>
              <w:top w:val="single" w:sz="8" w:space="0" w:color="C3D600"/>
            </w:tcBorders>
          </w:tcPr>
          <w:p w14:paraId="47B1630D" w14:textId="77777777" w:rsidR="00487236" w:rsidRPr="00A71B15" w:rsidRDefault="00487236" w:rsidP="008716F3">
            <w:pPr>
              <w:pStyle w:val="Tablepara1"/>
              <w:rPr>
                <w:rFonts w:cs="Arial"/>
              </w:rPr>
            </w:pPr>
            <w:r w:rsidRPr="0002433E">
              <w:rPr>
                <w:b/>
              </w:rPr>
              <w:t>Lesson 1</w:t>
            </w:r>
            <w:r w:rsidR="003962D1">
              <w:rPr>
                <w:b/>
              </w:rPr>
              <w:t>9</w:t>
            </w:r>
            <w:r w:rsidRPr="0002433E">
              <w:rPr>
                <w:b/>
              </w:rPr>
              <w:t xml:space="preserve"> – </w:t>
            </w:r>
            <w:r w:rsidR="003962D1">
              <w:rPr>
                <w:b/>
              </w:rPr>
              <w:t>21</w:t>
            </w:r>
            <w:r w:rsidRPr="0002433E">
              <w:rPr>
                <w:b/>
              </w:rPr>
              <w:t>:</w:t>
            </w:r>
            <w:r w:rsidR="007C143C">
              <w:t xml:space="preserve"> R</w:t>
            </w:r>
            <w:r>
              <w:t xml:space="preserve">eflections and assessment </w:t>
            </w:r>
            <w:r w:rsidR="008716F3">
              <w:t>task</w:t>
            </w:r>
          </w:p>
        </w:tc>
        <w:tc>
          <w:tcPr>
            <w:tcW w:w="5474" w:type="dxa"/>
            <w:tcBorders>
              <w:top w:val="single" w:sz="8" w:space="0" w:color="C3D600"/>
            </w:tcBorders>
          </w:tcPr>
          <w:p w14:paraId="7B31D40B" w14:textId="77777777" w:rsidR="00487236" w:rsidRPr="003D0538" w:rsidRDefault="00487236" w:rsidP="00566479">
            <w:pPr>
              <w:pStyle w:val="Tablepara1"/>
              <w:rPr>
                <w:highlight w:val="yellow"/>
              </w:rPr>
            </w:pPr>
            <w:r w:rsidRPr="00746B45">
              <w:t>To review and reflect on learning and introduce and complete the assessment task.</w:t>
            </w:r>
          </w:p>
        </w:tc>
      </w:tr>
    </w:tbl>
    <w:p w14:paraId="4A3B6908" w14:textId="13673631" w:rsidR="00F554CB" w:rsidRPr="00A25A3A" w:rsidRDefault="00C406ED" w:rsidP="00A71B15">
      <w:pPr>
        <w:tabs>
          <w:tab w:val="left" w:pos="1843"/>
        </w:tabs>
        <w:rPr>
          <w:b/>
          <w:i/>
        </w:rPr>
      </w:pPr>
      <w:r w:rsidRPr="00A25A3A">
        <w:rPr>
          <w:b/>
        </w:rPr>
        <w:t xml:space="preserve">TOTAL: </w:t>
      </w:r>
      <w:r w:rsidR="00A71B15">
        <w:rPr>
          <w:b/>
        </w:rPr>
        <w:tab/>
      </w:r>
      <w:r w:rsidR="00310840">
        <w:rPr>
          <w:b/>
        </w:rPr>
        <w:t>21</w:t>
      </w:r>
      <w:r w:rsidR="0002433E" w:rsidRPr="00A25A3A">
        <w:rPr>
          <w:b/>
        </w:rPr>
        <w:t xml:space="preserve"> </w:t>
      </w:r>
      <w:r w:rsidRPr="00A25A3A">
        <w:rPr>
          <w:b/>
        </w:rPr>
        <w:t>Lessons</w:t>
      </w:r>
      <w:r w:rsidR="0048262B" w:rsidRPr="00A25A3A">
        <w:rPr>
          <w:b/>
          <w:i/>
        </w:rPr>
        <w:t xml:space="preserve"> </w:t>
      </w:r>
      <w:r w:rsidR="00D75641" w:rsidRPr="00A25A3A">
        <w:rPr>
          <w:b/>
          <w:i/>
        </w:rPr>
        <w:t>(50 minute</w:t>
      </w:r>
      <w:r w:rsidR="008716F3">
        <w:rPr>
          <w:b/>
          <w:i/>
        </w:rPr>
        <w:t>s</w:t>
      </w:r>
      <w:r w:rsidR="00D75641" w:rsidRPr="00A25A3A">
        <w:rPr>
          <w:b/>
          <w:i/>
        </w:rPr>
        <w:t xml:space="preserve"> </w:t>
      </w:r>
      <w:r w:rsidR="00D52A5F">
        <w:rPr>
          <w:b/>
          <w:i/>
        </w:rPr>
        <w:t>per lesson</w:t>
      </w:r>
      <w:r w:rsidR="00D75641" w:rsidRPr="00A25A3A">
        <w:rPr>
          <w:b/>
          <w:i/>
        </w:rPr>
        <w:t>)</w:t>
      </w:r>
    </w:p>
    <w:p w14:paraId="643939C3" w14:textId="77777777" w:rsidR="005200E4" w:rsidRDefault="005200E4" w:rsidP="005200E4">
      <w:pPr>
        <w:pStyle w:val="Heading1"/>
        <w:rPr>
          <w:rFonts w:hint="eastAsia"/>
        </w:rPr>
      </w:pPr>
      <w:bookmarkStart w:id="10" w:name="_Toc443483793"/>
      <w:r>
        <w:lastRenderedPageBreak/>
        <w:t>Making judgements</w:t>
      </w:r>
      <w:bookmarkEnd w:id="10"/>
    </w:p>
    <w:p w14:paraId="0269D03A" w14:textId="77777777" w:rsidR="0087296F" w:rsidRDefault="0087296F" w:rsidP="0087296F">
      <w:pPr>
        <w:pStyle w:val="Heading2"/>
      </w:pPr>
      <w:r>
        <w:t>Achievement standard</w:t>
      </w:r>
    </w:p>
    <w:p w14:paraId="3065E124" w14:textId="77777777" w:rsidR="003750E3" w:rsidRDefault="0035667E" w:rsidP="006C5FCC">
      <w:r w:rsidRPr="00C75672">
        <w:t>In this unit</w:t>
      </w:r>
      <w:r w:rsidR="0036483C">
        <w:t>,</w:t>
      </w:r>
      <w:r w:rsidRPr="00C75672">
        <w:t xml:space="preserve"> assessment of student learning aligns to the following components of the Year </w:t>
      </w:r>
      <w:r w:rsidR="003E2976" w:rsidRPr="00C75672">
        <w:t>7</w:t>
      </w:r>
      <w:r w:rsidR="0012059F" w:rsidRPr="00C75672">
        <w:t xml:space="preserve"> </w:t>
      </w:r>
      <w:r w:rsidR="006C5FCC" w:rsidRPr="00C75672">
        <w:t>achievement standard:</w:t>
      </w:r>
    </w:p>
    <w:p w14:paraId="4F7AF207" w14:textId="77777777" w:rsidR="003E2976" w:rsidRPr="00A71B15" w:rsidRDefault="003E2976" w:rsidP="00A71B15">
      <w:r w:rsidRPr="00A71B15">
        <w:t xml:space="preserve">By the end of Year 7, students </w:t>
      </w:r>
      <w:r w:rsidRPr="00A71B15">
        <w:rPr>
          <w:rStyle w:val="Non-Descriptor"/>
        </w:rPr>
        <w:t xml:space="preserve">describe techniques to separate pure substances from mixtures. They represent and predict the effects of unbalanced forces, including Earth’s gravity, on motion. They explain how the relative positions of the Earth, sun and moon affect phenomena on Earth. They </w:t>
      </w:r>
      <w:r w:rsidRPr="00A71B15">
        <w:t xml:space="preserve">analyse how </w:t>
      </w:r>
      <w:r w:rsidRPr="00A71B15">
        <w:rPr>
          <w:rStyle w:val="Non-Descriptor"/>
        </w:rPr>
        <w:t>the sustainable use of</w:t>
      </w:r>
      <w:r w:rsidRPr="00A71B15">
        <w:t xml:space="preserve"> resources </w:t>
      </w:r>
      <w:r w:rsidRPr="00A71B15">
        <w:rPr>
          <w:rStyle w:val="Non-Descriptor"/>
        </w:rPr>
        <w:t>depends on the way they are formed and</w:t>
      </w:r>
      <w:r w:rsidRPr="00A71B15">
        <w:t xml:space="preserve"> cycle through Earth systems. They predict the effect of environmental changes on feeding relationships </w:t>
      </w:r>
      <w:r w:rsidRPr="00A71B15">
        <w:rPr>
          <w:rStyle w:val="Non-Descriptor"/>
        </w:rPr>
        <w:t>and classify and organise diverse organisms based on observable differences</w:t>
      </w:r>
      <w:r w:rsidRPr="00A71B15">
        <w:t>. Students describe situations where scientific knowledge from different science disciplines has been used to solve a real</w:t>
      </w:r>
      <w:r w:rsidR="0036483C" w:rsidRPr="00A71B15">
        <w:t xml:space="preserve"> </w:t>
      </w:r>
      <w:r w:rsidRPr="00A71B15">
        <w:t>world problem. They explain how the solution was viewed by, and impacted on, different groups in society.</w:t>
      </w:r>
    </w:p>
    <w:p w14:paraId="3AA3E01E" w14:textId="77777777" w:rsidR="003E2976" w:rsidRPr="00A71B15" w:rsidRDefault="003E2976" w:rsidP="00A71B15">
      <w:r w:rsidRPr="00A71B15">
        <w:t xml:space="preserve">Students </w:t>
      </w:r>
      <w:r w:rsidRPr="00A71B15">
        <w:rPr>
          <w:rStyle w:val="Non-Descriptor"/>
        </w:rPr>
        <w:t>identify questions that can be investigated scientifically. They plan fair experimental methods, identifying variables to be changed and measured. They select equipment that improves fairness and accuracy and describe how they considered safety. Students draw on evidence to support their conclusions. They summarise data from different sources, describe trends and refer to the quality of their data when suggesting improvements to their methods. They</w:t>
      </w:r>
      <w:r w:rsidRPr="00A71B15">
        <w:t xml:space="preserve"> communicate their ideas, </w:t>
      </w:r>
      <w:r w:rsidRPr="00A71B15">
        <w:rPr>
          <w:rStyle w:val="Non-Descriptor"/>
        </w:rPr>
        <w:t>methods and findings</w:t>
      </w:r>
      <w:r w:rsidRPr="00A71B15">
        <w:t xml:space="preserve"> using scientific language and appropriate representations.</w:t>
      </w:r>
    </w:p>
    <w:p w14:paraId="038CA819" w14:textId="77777777" w:rsidR="005135B5" w:rsidRPr="005135B5" w:rsidRDefault="0035667E" w:rsidP="005135B5">
      <w:pPr>
        <w:pStyle w:val="Heading2"/>
      </w:pPr>
      <w:r>
        <w:t>Guide for making judgements</w:t>
      </w:r>
    </w:p>
    <w:p w14:paraId="46198832" w14:textId="77777777" w:rsidR="00C75672" w:rsidRPr="006C5FCC" w:rsidRDefault="00C75672" w:rsidP="00C75672">
      <w:pPr>
        <w:pStyle w:val="Highlightnote"/>
        <w:rPr>
          <w:b/>
        </w:rPr>
      </w:pPr>
      <w:r w:rsidRPr="00024321">
        <w:rPr>
          <w:b/>
        </w:rPr>
        <w:t xml:space="preserve">See Resource section: </w:t>
      </w:r>
      <w:r w:rsidRPr="00024321">
        <w:rPr>
          <w:b/>
          <w:i/>
        </w:rPr>
        <w:t xml:space="preserve">Resource </w:t>
      </w:r>
      <w:r>
        <w:rPr>
          <w:b/>
          <w:i/>
        </w:rPr>
        <w:t xml:space="preserve">7 </w:t>
      </w:r>
      <w:r w:rsidR="008716F3">
        <w:rPr>
          <w:b/>
        </w:rPr>
        <w:t>for the Student t</w:t>
      </w:r>
      <w:r w:rsidRPr="00024321">
        <w:rPr>
          <w:b/>
        </w:rPr>
        <w:t>ask sheet and the Guide</w:t>
      </w:r>
      <w:r w:rsidR="00F76A28">
        <w:rPr>
          <w:b/>
        </w:rPr>
        <w:t xml:space="preserve"> for making j</w:t>
      </w:r>
      <w:r w:rsidR="008716F3">
        <w:rPr>
          <w:b/>
        </w:rPr>
        <w:t>udgements for the assessment t</w:t>
      </w:r>
      <w:r w:rsidRPr="00024321">
        <w:rPr>
          <w:b/>
        </w:rPr>
        <w:t xml:space="preserve">ask: </w:t>
      </w:r>
      <w:r>
        <w:rPr>
          <w:b/>
        </w:rPr>
        <w:t>Wetlands – science report.</w:t>
      </w:r>
    </w:p>
    <w:p w14:paraId="7C8BBADC" w14:textId="77777777" w:rsidR="008A1743" w:rsidRDefault="008A1743" w:rsidP="008A1743">
      <w:pPr>
        <w:pStyle w:val="Heading1"/>
        <w:rPr>
          <w:rFonts w:hint="eastAsia"/>
        </w:rPr>
      </w:pPr>
      <w:bookmarkStart w:id="11" w:name="_Toc423689059"/>
      <w:bookmarkStart w:id="12" w:name="_Toc443483794"/>
      <w:r>
        <w:t>Teaching sequence</w:t>
      </w:r>
      <w:bookmarkEnd w:id="11"/>
      <w:bookmarkEnd w:id="12"/>
    </w:p>
    <w:p w14:paraId="178C9704" w14:textId="77777777" w:rsidR="008A1743" w:rsidRDefault="008A1743" w:rsidP="008A1743">
      <w:r>
        <w:rPr>
          <w:noProof/>
          <w:lang w:eastAsia="en-AU"/>
        </w:rPr>
        <mc:AlternateContent>
          <mc:Choice Requires="wps">
            <w:drawing>
              <wp:inline distT="0" distB="0" distL="0" distR="0" wp14:anchorId="2836A3E0" wp14:editId="6BFEB338">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4F12C" w14:textId="77777777" w:rsidR="008557E2" w:rsidRDefault="008557E2" w:rsidP="008A1743">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D34F12C" w14:textId="77777777" w:rsidR="008557E2" w:rsidRDefault="008557E2" w:rsidP="008A1743">
                      <w:pPr>
                        <w:pStyle w:val="Tab-ON"/>
                      </w:pPr>
                      <w:r>
                        <w:t>Engage</w:t>
                      </w:r>
                    </w:p>
                  </w:txbxContent>
                </v:textbox>
                <w10:anchorlock/>
              </v:shape>
            </w:pict>
          </mc:Fallback>
        </mc:AlternateContent>
      </w:r>
      <w:r>
        <w:rPr>
          <w:noProof/>
          <w:lang w:eastAsia="en-AU"/>
        </w:rPr>
        <mc:AlternateContent>
          <mc:Choice Requires="wps">
            <w:drawing>
              <wp:inline distT="0" distB="0" distL="0" distR="0" wp14:anchorId="6544A753" wp14:editId="15D3F718">
                <wp:extent cx="1206000" cy="409575"/>
                <wp:effectExtent l="0" t="0" r="13335" b="28575"/>
                <wp:docPr id="28" name="Round Same Side Corner Rectangle 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A52F1" w14:textId="77777777" w:rsidR="008557E2" w:rsidRDefault="008557E2" w:rsidP="008A174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8"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t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R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n+YiacabFZQHnBUHzRLxlt/V2Jn3zIcFc9hw2My4CcMjfqQCLC+0EiUVuO/n7qM+DjO+&#10;UrLDLVRQ/23DnKBEfTI45nFldYLrhFUnmI2eA/YhtjxGk0Q0cEF1onSgX3BBzqIXfGKGo6+C8uC6&#10;wzw02xBXLBezWVLD1WRZuDdLyyN45DWOxPP+hTnbjmPAQX6AbkO109NwetSNlgZmmwCyDvHxyGN7&#10;wLWG0snefH1OWsc/iukP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3bNt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D5A52F1" w14:textId="77777777" w:rsidR="008557E2" w:rsidRDefault="008557E2" w:rsidP="008A1743">
                      <w:pPr>
                        <w:pStyle w:val="Tab-OFF"/>
                      </w:pPr>
                      <w:r>
                        <w:t>Explore</w:t>
                      </w:r>
                    </w:p>
                  </w:txbxContent>
                </v:textbox>
                <w10:anchorlock/>
              </v:shape>
            </w:pict>
          </mc:Fallback>
        </mc:AlternateContent>
      </w:r>
      <w:r>
        <w:rPr>
          <w:noProof/>
          <w:lang w:eastAsia="en-AU"/>
        </w:rPr>
        <mc:AlternateContent>
          <mc:Choice Requires="wps">
            <w:drawing>
              <wp:inline distT="0" distB="0" distL="0" distR="0" wp14:anchorId="7FBB0252" wp14:editId="4455033E">
                <wp:extent cx="1206000" cy="409575"/>
                <wp:effectExtent l="0" t="0" r="13335" b="28575"/>
                <wp:docPr id="29" name="Round Same Side Corner Rectangle 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34784" w14:textId="77777777" w:rsidR="008557E2" w:rsidRDefault="008557E2" w:rsidP="008A174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9"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S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0Z+HS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EE34784" w14:textId="77777777" w:rsidR="008557E2" w:rsidRDefault="008557E2" w:rsidP="008A1743">
                      <w:pPr>
                        <w:pStyle w:val="Tab-OFF"/>
                      </w:pPr>
                      <w:r>
                        <w:t>Explain</w:t>
                      </w:r>
                    </w:p>
                  </w:txbxContent>
                </v:textbox>
                <w10:anchorlock/>
              </v:shape>
            </w:pict>
          </mc:Fallback>
        </mc:AlternateContent>
      </w:r>
      <w:r>
        <w:rPr>
          <w:noProof/>
          <w:lang w:eastAsia="en-AU"/>
        </w:rPr>
        <mc:AlternateContent>
          <mc:Choice Requires="wps">
            <w:drawing>
              <wp:inline distT="0" distB="0" distL="0" distR="0" wp14:anchorId="0C6A3A51" wp14:editId="624BF244">
                <wp:extent cx="1206000" cy="409575"/>
                <wp:effectExtent l="0" t="0" r="13335" b="28575"/>
                <wp:docPr id="30" name="Round Same Side Corner Rectangle 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3D062" w14:textId="77777777" w:rsidR="008557E2" w:rsidRDefault="008557E2" w:rsidP="008A174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0"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62wIAAHA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gglP6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E03D062" w14:textId="77777777" w:rsidR="008557E2" w:rsidRDefault="008557E2" w:rsidP="008A1743">
                      <w:pPr>
                        <w:pStyle w:val="Tab-OFF"/>
                      </w:pPr>
                      <w:r>
                        <w:t>Elaborate</w:t>
                      </w:r>
                    </w:p>
                  </w:txbxContent>
                </v:textbox>
                <w10:anchorlock/>
              </v:shape>
            </w:pict>
          </mc:Fallback>
        </mc:AlternateContent>
      </w:r>
      <w:r>
        <w:rPr>
          <w:noProof/>
          <w:lang w:eastAsia="en-AU"/>
        </w:rPr>
        <mc:AlternateContent>
          <mc:Choice Requires="wps">
            <w:drawing>
              <wp:inline distT="0" distB="0" distL="0" distR="0" wp14:anchorId="169A076D" wp14:editId="2E1BA994">
                <wp:extent cx="1206000" cy="409575"/>
                <wp:effectExtent l="0" t="0" r="13335" b="28575"/>
                <wp:docPr id="32" name="Round Same Side Corner Rectangle 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4CD64" w14:textId="77777777" w:rsidR="008557E2" w:rsidRDefault="008557E2" w:rsidP="008A174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2"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013gIAAHA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SS6013gIAAHA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9F4CD64" w14:textId="77777777" w:rsidR="008557E2" w:rsidRDefault="008557E2" w:rsidP="008A1743">
                      <w:pPr>
                        <w:pStyle w:val="Tab-OFF"/>
                      </w:pPr>
                      <w:r>
                        <w:t>Evaluate</w:t>
                      </w:r>
                    </w:p>
                  </w:txbxContent>
                </v:textbox>
                <w10:anchorlock/>
              </v:shape>
            </w:pict>
          </mc:Fallback>
        </mc:AlternateContent>
      </w:r>
    </w:p>
    <w:p w14:paraId="078A2922" w14:textId="77777777" w:rsidR="008A1743" w:rsidRDefault="008A1743" w:rsidP="008A1743">
      <w:pPr>
        <w:sectPr w:rsidR="008A1743" w:rsidSect="00F21F00">
          <w:headerReference w:type="default" r:id="rId74"/>
          <w:footerReference w:type="default" r:id="rId75"/>
          <w:headerReference w:type="first" r:id="rId76"/>
          <w:pgSz w:w="11906" w:h="16838"/>
          <w:pgMar w:top="1985" w:right="1134" w:bottom="1418" w:left="1134" w:header="709" w:footer="709" w:gutter="0"/>
          <w:cols w:space="708"/>
          <w:docGrid w:linePitch="360"/>
        </w:sectPr>
      </w:pPr>
    </w:p>
    <w:p w14:paraId="5A58A510" w14:textId="77777777" w:rsidR="008A1743" w:rsidRPr="00B8735E" w:rsidRDefault="008A1743" w:rsidP="008A1743">
      <w:pPr>
        <w:pStyle w:val="TS-Lesson"/>
      </w:pPr>
      <w:r w:rsidRPr="00B8735E">
        <w:rPr>
          <w:b/>
        </w:rPr>
        <w:t>Lesson 1:</w:t>
      </w:r>
      <w:r w:rsidRPr="00B8735E">
        <w:rPr>
          <w:b/>
        </w:rPr>
        <w:tab/>
      </w:r>
      <w:r w:rsidR="00C6036A">
        <w:t>What do we know about wetlands?</w:t>
      </w:r>
    </w:p>
    <w:p w14:paraId="15C13AFF" w14:textId="77777777" w:rsidR="008A1743" w:rsidRPr="00B8735E" w:rsidRDefault="008A1743" w:rsidP="008A1743">
      <w:r w:rsidRPr="00B8735E">
        <w:rPr>
          <w:b/>
        </w:rPr>
        <w:t>Duration:</w:t>
      </w:r>
      <w:r w:rsidR="002415D2">
        <w:t xml:space="preserve"> </w:t>
      </w:r>
      <w:r w:rsidR="00AD22A9">
        <w:t>50</w:t>
      </w:r>
      <w:r w:rsidRPr="00B8735E">
        <w:t xml:space="preserve"> minutes</w:t>
      </w:r>
    </w:p>
    <w:p w14:paraId="3100F67E" w14:textId="77777777" w:rsidR="008A1743" w:rsidRPr="00B8735E" w:rsidRDefault="008A1743" w:rsidP="008A1743">
      <w:pPr>
        <w:sectPr w:rsidR="008A1743" w:rsidRPr="00B8735E" w:rsidSect="001C03F9">
          <w:type w:val="continuous"/>
          <w:pgSz w:w="11906" w:h="16838"/>
          <w:pgMar w:top="1418" w:right="1134" w:bottom="1418" w:left="1134" w:header="709" w:footer="709" w:gutter="0"/>
          <w:cols w:num="2" w:space="708" w:equalWidth="0">
            <w:col w:w="5670" w:space="708"/>
            <w:col w:w="3260"/>
          </w:cols>
          <w:titlePg/>
          <w:docGrid w:linePitch="360"/>
        </w:sectPr>
      </w:pPr>
    </w:p>
    <w:p w14:paraId="0CFD1FE9" w14:textId="77777777" w:rsidR="008A1743" w:rsidRDefault="008A1743" w:rsidP="008A1743">
      <w:r>
        <w:rPr>
          <w:noProof/>
          <w:lang w:eastAsia="en-AU"/>
        </w:rPr>
        <mc:AlternateContent>
          <mc:Choice Requires="wps">
            <w:drawing>
              <wp:inline distT="0" distB="0" distL="0" distR="0" wp14:anchorId="76456974" wp14:editId="4D2CDD1B">
                <wp:extent cx="6119495" cy="1009650"/>
                <wp:effectExtent l="0" t="0" r="14605" b="19050"/>
                <wp:docPr id="34" name="Rounded Rectangle 34"/>
                <wp:cNvGraphicFramePr/>
                <a:graphic xmlns:a="http://schemas.openxmlformats.org/drawingml/2006/main">
                  <a:graphicData uri="http://schemas.microsoft.com/office/word/2010/wordprocessingShape">
                    <wps:wsp>
                      <wps:cNvSpPr/>
                      <wps:spPr>
                        <a:xfrm>
                          <a:off x="723900" y="2638425"/>
                          <a:ext cx="6119495" cy="1009650"/>
                        </a:xfrm>
                        <a:prstGeom prst="roundRect">
                          <a:avLst>
                            <a:gd name="adj" fmla="val 3383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79ADB3" w14:textId="77777777" w:rsidR="008557E2" w:rsidRDefault="008557E2" w:rsidP="00340386">
                            <w:pPr>
                              <w:pStyle w:val="TS-Purpose"/>
                              <w:tabs>
                                <w:tab w:val="clear" w:pos="1418"/>
                              </w:tabs>
                              <w:ind w:left="0" w:firstLine="0"/>
                            </w:pPr>
                            <w:r>
                              <w:rPr>
                                <w:b/>
                              </w:rPr>
                              <w:t>Lesson objectives</w:t>
                            </w:r>
                            <w:r>
                              <w:rPr>
                                <w:b/>
                              </w:rPr>
                              <w:br/>
                            </w:r>
                            <w:r>
                              <w:t>Students will:</w:t>
                            </w:r>
                          </w:p>
                          <w:p w14:paraId="2E099680" w14:textId="77777777" w:rsidR="008557E2" w:rsidRPr="00A92EE6" w:rsidRDefault="008557E2" w:rsidP="00A92EE6">
                            <w:pPr>
                              <w:pStyle w:val="TS-Bullet1"/>
                            </w:pPr>
                            <w:r w:rsidRPr="00A92EE6">
                              <w:t>identify what they know and want to know about wetlands.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34" o:spid="_x0000_s1031" style="width:481.85pt;height:79.5pt;visibility:visible;mso-wrap-style:square;mso-left-percent:-10001;mso-top-percent:-10001;mso-position-horizontal:absolute;mso-position-horizontal-relative:char;mso-position-vertical:absolute;mso-position-vertical-relative:line;mso-left-percent:-10001;mso-top-percent:-10001;v-text-anchor:top" arcsize="221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" fillcolor="white [3212]" strokecolor="#bfbfbf [2412]" strokeweight="1pt">
                <v:stroke dashstyle="dash" joinstyle="miter"/>
                <v:textbox>
                  <w:txbxContent>
                    <w:p w14:paraId="4379ADB3" w14:textId="77777777" w:rsidR="008557E2" w:rsidRDefault="008557E2" w:rsidP="00340386">
                      <w:pPr>
                        <w:pStyle w:val="TS-Purpose"/>
                        <w:tabs>
                          <w:tab w:val="clear" w:pos="1418"/>
                        </w:tabs>
                        <w:ind w:left="0" w:firstLine="0"/>
                      </w:pPr>
                      <w:r>
                        <w:rPr>
                          <w:b/>
                        </w:rPr>
                        <w:t>Lesson objectives</w:t>
                      </w:r>
                      <w:r>
                        <w:rPr>
                          <w:b/>
                        </w:rPr>
                        <w:br/>
                      </w:r>
                      <w:r>
                        <w:t>Students will:</w:t>
                      </w:r>
                    </w:p>
                    <w:p w14:paraId="2E099680" w14:textId="77777777" w:rsidR="008557E2" w:rsidRPr="00A92EE6" w:rsidRDefault="008557E2" w:rsidP="00A92EE6">
                      <w:pPr>
                        <w:pStyle w:val="TS-Bullet1"/>
                      </w:pPr>
                      <w:r w:rsidRPr="00A92EE6">
                        <w:t>identify what they know and want to know about wetlands.</w:t>
                      </w:r>
                    </w:p>
                  </w:txbxContent>
                </v:textbox>
                <w10:anchorlock/>
              </v:roundrect>
            </w:pict>
          </mc:Fallback>
        </mc:AlternateContent>
      </w:r>
    </w:p>
    <w:p w14:paraId="40B450F6" w14:textId="604B4705" w:rsidR="00077223" w:rsidRDefault="00340386" w:rsidP="00340386">
      <w:pPr>
        <w:pStyle w:val="TS-Heading3"/>
        <w:sectPr w:rsidR="00077223" w:rsidSect="00D01A84">
          <w:type w:val="continuous"/>
          <w:pgSz w:w="11906" w:h="16838"/>
          <w:pgMar w:top="1418" w:right="1134" w:bottom="1418" w:left="1134" w:header="709" w:footer="709" w:gutter="0"/>
          <w:cols w:space="708"/>
          <w:titlePg/>
          <w:docGrid w:linePitch="360"/>
        </w:sectPr>
      </w:pPr>
      <w:r>
        <w:t>Suggested learning sequenc</w:t>
      </w:r>
      <w:r w:rsidR="001C03F9">
        <w:t>e</w:t>
      </w:r>
    </w:p>
    <w:p w14:paraId="42F07118" w14:textId="1D2F7D3D" w:rsidR="001C03F9" w:rsidRPr="001C03F9" w:rsidRDefault="001C03F9" w:rsidP="001C03F9">
      <w:r w:rsidRPr="001C03F9">
        <w:rPr>
          <w:b/>
        </w:rPr>
        <w:t>Introduction</w:t>
      </w:r>
      <w:r w:rsidRPr="001C03F9">
        <w:t xml:space="preserve"> – What do we know about wetlands?</w:t>
      </w:r>
    </w:p>
    <w:p w14:paraId="6092B4B2" w14:textId="77777777" w:rsidR="00C6036A" w:rsidRDefault="00C6036A" w:rsidP="00C6036A">
      <w:pPr>
        <w:pStyle w:val="TS-Numberedlist"/>
      </w:pPr>
      <w:r>
        <w:t>Discuss with students what they already know about wetlands. Record student responses in the T of a TWLH chart (or K or a KWL chart). Some of the following questions could be a guide to start discussions:</w:t>
      </w:r>
    </w:p>
    <w:p w14:paraId="772B0DDE" w14:textId="77777777" w:rsidR="00C6036A" w:rsidRDefault="00C6036A" w:rsidP="00A92EE6">
      <w:pPr>
        <w:pStyle w:val="TS-Bullet2-collapse"/>
      </w:pPr>
      <w:r>
        <w:t>What is a wetland?</w:t>
      </w:r>
    </w:p>
    <w:p w14:paraId="49BFEB7E" w14:textId="77777777" w:rsidR="00C6036A" w:rsidRDefault="00C6036A" w:rsidP="00A92EE6">
      <w:pPr>
        <w:pStyle w:val="TS-Bullet2-collapse"/>
      </w:pPr>
      <w:r>
        <w:t>Are there any wetlands in our local area? If so, where are they, what do they look like?</w:t>
      </w:r>
      <w:r w:rsidR="0045303F">
        <w:t xml:space="preserve"> </w:t>
      </w:r>
      <w:r w:rsidR="0045303F" w:rsidRPr="0045303F">
        <w:rPr>
          <w:i/>
        </w:rPr>
        <w:t xml:space="preserve">(You might use Google Earth or Maps to view satellite </w:t>
      </w:r>
      <w:r w:rsidR="0045303F">
        <w:rPr>
          <w:i/>
        </w:rPr>
        <w:t xml:space="preserve">images </w:t>
      </w:r>
      <w:r w:rsidR="0045303F" w:rsidRPr="0045303F">
        <w:rPr>
          <w:i/>
        </w:rPr>
        <w:t>of local wetlands)</w:t>
      </w:r>
    </w:p>
    <w:p w14:paraId="62BA25B3" w14:textId="77777777" w:rsidR="00C6036A" w:rsidRDefault="00C6036A" w:rsidP="00A92EE6">
      <w:pPr>
        <w:pStyle w:val="TS-Bullet2-collapse"/>
      </w:pPr>
      <w:r>
        <w:t>What are some examples of wetlands around Australia? Where are they? What do they look like?</w:t>
      </w:r>
    </w:p>
    <w:p w14:paraId="1A453792" w14:textId="41E446A1" w:rsidR="00C6036A" w:rsidRDefault="00C6036A" w:rsidP="00A92EE6">
      <w:pPr>
        <w:pStyle w:val="TS-Bullet2-collapse"/>
      </w:pPr>
      <w:r>
        <w:t>Are animals and plants found in wetlands? If so, what kind of animals and plants?</w:t>
      </w:r>
    </w:p>
    <w:tbl>
      <w:tblPr>
        <w:tblStyle w:val="TableGrid"/>
        <w:tblW w:w="4425" w:type="dxa"/>
        <w:tblLayout w:type="fixed"/>
        <w:tblCellMar>
          <w:left w:w="57" w:type="dxa"/>
          <w:right w:w="57" w:type="dxa"/>
        </w:tblCellMar>
        <w:tblLook w:val="04A0" w:firstRow="1" w:lastRow="0" w:firstColumn="1" w:lastColumn="0" w:noHBand="0" w:noVBand="1"/>
        <w:tblDescription w:val="TWLH chart template - four columns"/>
      </w:tblPr>
      <w:tblGrid>
        <w:gridCol w:w="1104"/>
        <w:gridCol w:w="1107"/>
        <w:gridCol w:w="1107"/>
        <w:gridCol w:w="1107"/>
      </w:tblGrid>
      <w:tr w:rsidR="00B435E4" w14:paraId="16131F8B" w14:textId="77777777" w:rsidTr="00B435E4">
        <w:trPr>
          <w:tblHeader/>
        </w:trPr>
        <w:tc>
          <w:tcPr>
            <w:tcW w:w="1105" w:type="dxa"/>
            <w:tcBorders>
              <w:top w:val="single" w:sz="4" w:space="0" w:color="auto"/>
              <w:left w:val="single" w:sz="4" w:space="0" w:color="auto"/>
              <w:bottom w:val="single" w:sz="4" w:space="0" w:color="auto"/>
              <w:right w:val="single" w:sz="4" w:space="0" w:color="auto"/>
            </w:tcBorders>
            <w:hideMark/>
          </w:tcPr>
          <w:p w14:paraId="048318EA" w14:textId="77777777" w:rsidR="00B435E4" w:rsidRDefault="00B435E4">
            <w:pPr>
              <w:tabs>
                <w:tab w:val="left" w:pos="750"/>
              </w:tabs>
              <w:jc w:val="center"/>
              <w:rPr>
                <w:rFonts w:cs="Arial"/>
                <w:b/>
                <w:sz w:val="28"/>
              </w:rPr>
            </w:pPr>
            <w:r>
              <w:rPr>
                <w:rFonts w:cs="Arial"/>
                <w:b/>
                <w:sz w:val="28"/>
              </w:rPr>
              <w:t>T</w:t>
            </w:r>
          </w:p>
          <w:p w14:paraId="345F8301" w14:textId="153918D3" w:rsidR="00B435E4" w:rsidRDefault="00B435E4" w:rsidP="00B435E4">
            <w:pPr>
              <w:tabs>
                <w:tab w:val="left" w:pos="750"/>
              </w:tabs>
              <w:jc w:val="center"/>
              <w:rPr>
                <w:rFonts w:ascii="Arial Narrow" w:hAnsi="Arial Narrow"/>
                <w:sz w:val="18"/>
                <w:szCs w:val="18"/>
              </w:rPr>
            </w:pPr>
            <w:r>
              <w:rPr>
                <w:rFonts w:ascii="Arial Narrow" w:hAnsi="Arial Narrow"/>
                <w:sz w:val="18"/>
                <w:szCs w:val="18"/>
              </w:rPr>
              <w:t xml:space="preserve">What we </w:t>
            </w:r>
            <w:r>
              <w:rPr>
                <w:rFonts w:ascii="Arial Narrow" w:hAnsi="Arial Narrow"/>
                <w:b/>
                <w:sz w:val="18"/>
                <w:szCs w:val="18"/>
              </w:rPr>
              <w:t>think</w:t>
            </w:r>
            <w:r>
              <w:rPr>
                <w:rFonts w:ascii="Arial Narrow" w:hAnsi="Arial Narrow"/>
                <w:sz w:val="18"/>
                <w:szCs w:val="18"/>
              </w:rPr>
              <w:t xml:space="preserve"> we know about wetlands</w:t>
            </w:r>
          </w:p>
        </w:tc>
        <w:tc>
          <w:tcPr>
            <w:tcW w:w="1106" w:type="dxa"/>
            <w:tcBorders>
              <w:top w:val="single" w:sz="4" w:space="0" w:color="auto"/>
              <w:left w:val="single" w:sz="4" w:space="0" w:color="auto"/>
              <w:bottom w:val="single" w:sz="4" w:space="0" w:color="auto"/>
              <w:right w:val="single" w:sz="4" w:space="0" w:color="auto"/>
            </w:tcBorders>
            <w:hideMark/>
          </w:tcPr>
          <w:p w14:paraId="4F318777" w14:textId="77777777" w:rsidR="00B435E4" w:rsidRDefault="00B435E4">
            <w:pPr>
              <w:jc w:val="center"/>
              <w:rPr>
                <w:rFonts w:cs="Arial"/>
                <w:b/>
                <w:sz w:val="28"/>
                <w:szCs w:val="28"/>
              </w:rPr>
            </w:pPr>
            <w:r>
              <w:rPr>
                <w:rFonts w:cs="Arial"/>
                <w:b/>
                <w:sz w:val="28"/>
                <w:szCs w:val="28"/>
              </w:rPr>
              <w:t>W</w:t>
            </w:r>
          </w:p>
          <w:p w14:paraId="3A26D2B9" w14:textId="49C6246C" w:rsidR="00B435E4" w:rsidRDefault="00B435E4" w:rsidP="00B435E4">
            <w:pPr>
              <w:jc w:val="center"/>
            </w:pPr>
            <w:r>
              <w:rPr>
                <w:rFonts w:ascii="Arial Narrow" w:hAnsi="Arial Narrow"/>
                <w:sz w:val="18"/>
                <w:szCs w:val="18"/>
              </w:rPr>
              <w:t xml:space="preserve">What we </w:t>
            </w:r>
            <w:r>
              <w:rPr>
                <w:rFonts w:ascii="Arial Narrow" w:hAnsi="Arial Narrow"/>
                <w:b/>
                <w:sz w:val="18"/>
                <w:szCs w:val="18"/>
              </w:rPr>
              <w:t>want</w:t>
            </w:r>
            <w:r>
              <w:rPr>
                <w:rFonts w:ascii="Arial Narrow" w:hAnsi="Arial Narrow"/>
                <w:sz w:val="18"/>
                <w:szCs w:val="18"/>
              </w:rPr>
              <w:t xml:space="preserve"> to learn about wetlands</w:t>
            </w:r>
          </w:p>
        </w:tc>
        <w:tc>
          <w:tcPr>
            <w:tcW w:w="1106" w:type="dxa"/>
            <w:tcBorders>
              <w:top w:val="single" w:sz="4" w:space="0" w:color="auto"/>
              <w:left w:val="single" w:sz="4" w:space="0" w:color="auto"/>
              <w:bottom w:val="single" w:sz="4" w:space="0" w:color="auto"/>
              <w:right w:val="single" w:sz="4" w:space="0" w:color="auto"/>
            </w:tcBorders>
            <w:hideMark/>
          </w:tcPr>
          <w:p w14:paraId="7E6ECBA9" w14:textId="77777777" w:rsidR="00B435E4" w:rsidRDefault="00B435E4">
            <w:pPr>
              <w:jc w:val="center"/>
              <w:rPr>
                <w:rFonts w:cs="Arial"/>
                <w:b/>
                <w:sz w:val="28"/>
                <w:szCs w:val="28"/>
              </w:rPr>
            </w:pPr>
            <w:r>
              <w:rPr>
                <w:rFonts w:cs="Arial"/>
                <w:b/>
                <w:sz w:val="28"/>
                <w:szCs w:val="28"/>
              </w:rPr>
              <w:t>L</w:t>
            </w:r>
          </w:p>
          <w:p w14:paraId="7B880508" w14:textId="1C221079" w:rsidR="00B435E4" w:rsidRDefault="00B435E4" w:rsidP="00B435E4">
            <w:pPr>
              <w:jc w:val="center"/>
            </w:pPr>
            <w:r>
              <w:rPr>
                <w:rFonts w:ascii="Arial Narrow" w:hAnsi="Arial Narrow"/>
                <w:sz w:val="18"/>
                <w:szCs w:val="18"/>
              </w:rPr>
              <w:t xml:space="preserve">What we </w:t>
            </w:r>
            <w:r>
              <w:rPr>
                <w:rFonts w:ascii="Arial Narrow" w:hAnsi="Arial Narrow"/>
                <w:b/>
                <w:sz w:val="18"/>
                <w:szCs w:val="18"/>
              </w:rPr>
              <w:t>learned</w:t>
            </w:r>
            <w:r>
              <w:rPr>
                <w:rFonts w:ascii="Arial Narrow" w:hAnsi="Arial Narrow"/>
                <w:sz w:val="18"/>
                <w:szCs w:val="18"/>
              </w:rPr>
              <w:t xml:space="preserve"> about wetlands</w:t>
            </w:r>
          </w:p>
        </w:tc>
        <w:tc>
          <w:tcPr>
            <w:tcW w:w="1106" w:type="dxa"/>
            <w:tcBorders>
              <w:top w:val="single" w:sz="4" w:space="0" w:color="auto"/>
              <w:left w:val="single" w:sz="4" w:space="0" w:color="auto"/>
              <w:bottom w:val="single" w:sz="4" w:space="0" w:color="auto"/>
              <w:right w:val="single" w:sz="4" w:space="0" w:color="auto"/>
            </w:tcBorders>
            <w:hideMark/>
          </w:tcPr>
          <w:p w14:paraId="2C3600D0" w14:textId="77777777" w:rsidR="00B435E4" w:rsidRDefault="00B435E4">
            <w:pPr>
              <w:jc w:val="center"/>
              <w:rPr>
                <w:rFonts w:cs="Arial"/>
                <w:b/>
                <w:sz w:val="28"/>
                <w:szCs w:val="28"/>
              </w:rPr>
            </w:pPr>
            <w:r>
              <w:rPr>
                <w:rFonts w:cs="Arial"/>
                <w:b/>
                <w:sz w:val="28"/>
                <w:szCs w:val="28"/>
              </w:rPr>
              <w:t>H</w:t>
            </w:r>
          </w:p>
          <w:p w14:paraId="2EC9FD9C" w14:textId="77777777" w:rsidR="00B435E4" w:rsidRDefault="00B435E4">
            <w:pPr>
              <w:jc w:val="center"/>
              <w:rPr>
                <w:rFonts w:ascii="Arial Narrow" w:hAnsi="Arial Narrow"/>
              </w:rPr>
            </w:pPr>
            <w:r>
              <w:rPr>
                <w:rFonts w:ascii="Arial Narrow" w:hAnsi="Arial Narrow"/>
                <w:b/>
                <w:sz w:val="18"/>
              </w:rPr>
              <w:t>How</w:t>
            </w:r>
            <w:r>
              <w:rPr>
                <w:rFonts w:ascii="Arial Narrow" w:hAnsi="Arial Narrow"/>
                <w:sz w:val="18"/>
              </w:rPr>
              <w:t xml:space="preserve"> we know (scientific understanding)</w:t>
            </w:r>
          </w:p>
        </w:tc>
      </w:tr>
      <w:tr w:rsidR="00B435E4" w14:paraId="44062F64" w14:textId="77777777" w:rsidTr="00B435E4">
        <w:tc>
          <w:tcPr>
            <w:tcW w:w="1105" w:type="dxa"/>
            <w:tcBorders>
              <w:top w:val="single" w:sz="4" w:space="0" w:color="auto"/>
              <w:left w:val="single" w:sz="4" w:space="0" w:color="auto"/>
              <w:bottom w:val="single" w:sz="4" w:space="0" w:color="auto"/>
              <w:right w:val="single" w:sz="4" w:space="0" w:color="auto"/>
            </w:tcBorders>
          </w:tcPr>
          <w:p w14:paraId="76ADD11D" w14:textId="77777777" w:rsidR="00B435E4" w:rsidRDefault="00B435E4"/>
        </w:tc>
        <w:tc>
          <w:tcPr>
            <w:tcW w:w="1106" w:type="dxa"/>
            <w:tcBorders>
              <w:top w:val="single" w:sz="4" w:space="0" w:color="auto"/>
              <w:left w:val="single" w:sz="4" w:space="0" w:color="auto"/>
              <w:bottom w:val="single" w:sz="4" w:space="0" w:color="auto"/>
              <w:right w:val="single" w:sz="4" w:space="0" w:color="auto"/>
            </w:tcBorders>
          </w:tcPr>
          <w:p w14:paraId="053C3987" w14:textId="77777777" w:rsidR="00B435E4" w:rsidRDefault="00B435E4"/>
        </w:tc>
        <w:tc>
          <w:tcPr>
            <w:tcW w:w="1106" w:type="dxa"/>
            <w:tcBorders>
              <w:top w:val="single" w:sz="4" w:space="0" w:color="auto"/>
              <w:left w:val="single" w:sz="4" w:space="0" w:color="auto"/>
              <w:bottom w:val="single" w:sz="4" w:space="0" w:color="auto"/>
              <w:right w:val="single" w:sz="4" w:space="0" w:color="auto"/>
            </w:tcBorders>
          </w:tcPr>
          <w:p w14:paraId="7277AA69" w14:textId="77777777" w:rsidR="00B435E4" w:rsidRDefault="00B435E4"/>
        </w:tc>
        <w:tc>
          <w:tcPr>
            <w:tcW w:w="1106" w:type="dxa"/>
            <w:tcBorders>
              <w:top w:val="single" w:sz="4" w:space="0" w:color="auto"/>
              <w:left w:val="single" w:sz="4" w:space="0" w:color="auto"/>
              <w:bottom w:val="single" w:sz="4" w:space="0" w:color="auto"/>
              <w:right w:val="single" w:sz="4" w:space="0" w:color="auto"/>
            </w:tcBorders>
          </w:tcPr>
          <w:p w14:paraId="73D16B16" w14:textId="77777777" w:rsidR="00B435E4" w:rsidRDefault="00B435E4"/>
        </w:tc>
      </w:tr>
    </w:tbl>
    <w:p w14:paraId="6C7192F6" w14:textId="70AEB636" w:rsidR="00C6036A" w:rsidRDefault="00C6036A" w:rsidP="00A92EE6"/>
    <w:p w14:paraId="1D2F4871" w14:textId="17A88010" w:rsidR="00915206" w:rsidRDefault="00A92EE6" w:rsidP="001E2E74">
      <w:pPr>
        <w:pStyle w:val="TS-Numberedlist"/>
        <w:numPr>
          <w:ilvl w:val="0"/>
          <w:numId w:val="0"/>
        </w:numPr>
      </w:pPr>
      <w:r>
        <w:rPr>
          <w:b/>
        </w:rPr>
        <w:br w:type="column"/>
      </w:r>
      <w:r w:rsidR="00915206" w:rsidRPr="00077223">
        <w:rPr>
          <w:b/>
        </w:rPr>
        <w:t>Activity</w:t>
      </w:r>
      <w:r w:rsidR="00915206" w:rsidRPr="00A92EE6">
        <w:t xml:space="preserve"> –</w:t>
      </w:r>
      <w:r w:rsidR="00915206">
        <w:t xml:space="preserve"> </w:t>
      </w:r>
      <w:r w:rsidR="00C6036A">
        <w:t>What do we want to know about wetlands?</w:t>
      </w:r>
    </w:p>
    <w:p w14:paraId="39FAC7E8" w14:textId="77777777" w:rsidR="00C6036A" w:rsidRDefault="00C6036A" w:rsidP="00C6036A">
      <w:pPr>
        <w:pStyle w:val="TS-Numberedlist"/>
      </w:pPr>
      <w:r w:rsidRPr="00C6036A">
        <w:t>View images of wetlands. Discuss with students what they can see in the images. Encourage students to ask questions about what th</w:t>
      </w:r>
      <w:r>
        <w:t xml:space="preserve">ey see. </w:t>
      </w:r>
    </w:p>
    <w:p w14:paraId="64D3D33D" w14:textId="77777777" w:rsidR="00C6036A" w:rsidRDefault="00C6036A" w:rsidP="00C6036A">
      <w:pPr>
        <w:pStyle w:val="TS-Numberedlist"/>
      </w:pPr>
      <w:r w:rsidRPr="00C6036A">
        <w:t xml:space="preserve">Record these questions in the </w:t>
      </w:r>
      <w:r w:rsidR="00763AEE">
        <w:t xml:space="preserve">W of the </w:t>
      </w:r>
      <w:r w:rsidRPr="00C6036A">
        <w:t xml:space="preserve">TWLH </w:t>
      </w:r>
      <w:r>
        <w:t xml:space="preserve">(or KWL) </w:t>
      </w:r>
      <w:r w:rsidRPr="00C6036A">
        <w:t xml:space="preserve">chart. These questions could be organised into specific </w:t>
      </w:r>
      <w:r w:rsidR="00763AEE">
        <w:t xml:space="preserve">topic </w:t>
      </w:r>
      <w:r w:rsidRPr="00C6036A">
        <w:t>areas of wetlands – plants, animals, water, people</w:t>
      </w:r>
      <w:r>
        <w:t xml:space="preserve"> etc</w:t>
      </w:r>
      <w:r w:rsidRPr="00C6036A">
        <w:t xml:space="preserve">. Ensure </w:t>
      </w:r>
      <w:r w:rsidR="000737C8">
        <w:t>you</w:t>
      </w:r>
      <w:r w:rsidRPr="00C6036A">
        <w:t xml:space="preserve"> refer back and answer these questions as </w:t>
      </w:r>
      <w:r w:rsidR="00763AEE">
        <w:t>you</w:t>
      </w:r>
      <w:r w:rsidRPr="00C6036A">
        <w:t xml:space="preserve"> progress through the unit.</w:t>
      </w:r>
    </w:p>
    <w:p w14:paraId="2D5BC1B3" w14:textId="77777777" w:rsidR="00C6036A" w:rsidRPr="00C6036A" w:rsidRDefault="00763AEE" w:rsidP="00C6036A">
      <w:pPr>
        <w:pStyle w:val="TS-Numberedlist"/>
      </w:pPr>
      <w:r w:rsidRPr="00763AEE">
        <w:rPr>
          <w:b/>
        </w:rPr>
        <w:t>Optional activity:</w:t>
      </w:r>
      <w:r>
        <w:t xml:space="preserve"> </w:t>
      </w:r>
      <w:r w:rsidR="00C6036A" w:rsidRPr="00C6036A">
        <w:t xml:space="preserve">Create a </w:t>
      </w:r>
      <w:r w:rsidR="007A7C82">
        <w:t xml:space="preserve">class </w:t>
      </w:r>
      <w:r w:rsidR="00C6036A" w:rsidRPr="00C6036A">
        <w:t xml:space="preserve">concept map </w:t>
      </w:r>
      <w:r w:rsidR="00C6036A">
        <w:t xml:space="preserve">about wetlands </w:t>
      </w:r>
      <w:r w:rsidR="00C6036A" w:rsidRPr="00C6036A">
        <w:t>using known information. Give students specific words from their current knowledge to begin the concept map. Use phrases to link the words together in the concept map.</w:t>
      </w:r>
      <w:r w:rsidR="00C6036A">
        <w:t xml:space="preserve"> This can be added to during or at the end of the unit.</w:t>
      </w:r>
    </w:p>
    <w:p w14:paraId="3422B124" w14:textId="77777777" w:rsidR="00094680" w:rsidRDefault="00094680" w:rsidP="00094680">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31F28600" w14:textId="3645AF8B" w:rsidR="008A1743" w:rsidRDefault="00A92EE6" w:rsidP="00AD22A9">
      <w:pPr>
        <w:pStyle w:val="TS-Numberedlist"/>
        <w:sectPr w:rsidR="008A1743" w:rsidSect="00A92EE6">
          <w:type w:val="continuous"/>
          <w:pgSz w:w="11906" w:h="16838"/>
          <w:pgMar w:top="1985" w:right="1134" w:bottom="1418" w:left="1134" w:header="709" w:footer="709" w:gutter="0"/>
          <w:cols w:num="2" w:space="708"/>
          <w:titlePg/>
          <w:docGrid w:linePitch="360"/>
        </w:sectPr>
      </w:pPr>
      <w:r>
        <w:br w:type="column"/>
      </w:r>
      <w:r w:rsidR="00EA56A0">
        <w:t xml:space="preserve">Have students start a </w:t>
      </w:r>
      <w:r w:rsidR="00AD22A9" w:rsidRPr="00CF2D28">
        <w:t xml:space="preserve">science journal to record their learning and reflections after each science lesson. (See </w:t>
      </w:r>
      <w:r w:rsidR="00AD22A9" w:rsidRPr="00A7759E">
        <w:rPr>
          <w:i/>
        </w:rPr>
        <w:t xml:space="preserve">Resource </w:t>
      </w:r>
      <w:r w:rsidR="001E2E74">
        <w:rPr>
          <w:i/>
        </w:rPr>
        <w:t>2</w:t>
      </w:r>
      <w:r w:rsidR="00AD22A9" w:rsidRPr="00A7759E">
        <w:rPr>
          <w:i/>
        </w:rPr>
        <w:t xml:space="preserve"> – Student reflections</w:t>
      </w:r>
      <w:r w:rsidR="00AD22A9" w:rsidRPr="00CF2D28">
        <w:t xml:space="preserve"> for examples of sentence starters you can use to guide student reflections). </w:t>
      </w:r>
      <w:r w:rsidR="00AD22A9" w:rsidRPr="0034445B">
        <w:t>The science journal could be done in a simple ruled exercise book or a scrap book, or done on a computer i</w:t>
      </w:r>
      <w:r w:rsidR="00AD22A9">
        <w:t>n</w:t>
      </w:r>
      <w:r w:rsidR="006A564C">
        <w:t xml:space="preserve"> a format suitable to the class.</w:t>
      </w:r>
    </w:p>
    <w:p w14:paraId="400B7243" w14:textId="77777777" w:rsidR="008A1743" w:rsidRDefault="008A1743" w:rsidP="008A1743"/>
    <w:p w14:paraId="00793E87" w14:textId="6C3817A0" w:rsidR="00A92EE6" w:rsidRPr="00780440" w:rsidRDefault="00A92EE6" w:rsidP="00A92EE6">
      <w:pPr>
        <w:pStyle w:val="TS-Heading3"/>
      </w:pPr>
      <w:r>
        <w:rPr>
          <w:noProof/>
          <w:lang w:eastAsia="en-AU"/>
        </w:rPr>
        <w:drawing>
          <wp:inline distT="0" distB="0" distL="0" distR="0" wp14:anchorId="466074F8" wp14:editId="7D742336">
            <wp:extent cx="450000" cy="517500"/>
            <wp:effectExtent l="0" t="0" r="7620" b="0"/>
            <wp:docPr id="1780" name="Picture 178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77">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Science j</w:t>
      </w:r>
      <w:r w:rsidRPr="00780440">
        <w:t>ournal</w:t>
      </w:r>
    </w:p>
    <w:p w14:paraId="1F5DCF2C" w14:textId="77777777" w:rsidR="008A1743" w:rsidRDefault="00340386" w:rsidP="008A1743">
      <w:r>
        <w:rPr>
          <w:noProof/>
          <w:lang w:eastAsia="en-AU"/>
        </w:rPr>
        <mc:AlternateContent>
          <mc:Choice Requires="wps">
            <w:drawing>
              <wp:inline distT="0" distB="0" distL="0" distR="0" wp14:anchorId="703100BE" wp14:editId="48E92D89">
                <wp:extent cx="6120000" cy="1095375"/>
                <wp:effectExtent l="0" t="0" r="14605" b="28575"/>
                <wp:docPr id="26" name="Rounded Rectangle 26"/>
                <wp:cNvGraphicFramePr/>
                <a:graphic xmlns:a="http://schemas.openxmlformats.org/drawingml/2006/main">
                  <a:graphicData uri="http://schemas.microsoft.com/office/word/2010/wordprocessingShape">
                    <wps:wsp>
                      <wps:cNvSpPr/>
                      <wps:spPr>
                        <a:xfrm>
                          <a:off x="0" y="0"/>
                          <a:ext cx="6120000" cy="10953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D561E8" w14:textId="77777777" w:rsidR="008557E2" w:rsidRDefault="008557E2" w:rsidP="00A92EE6">
                            <w:pPr>
                              <w:pStyle w:val="TS-BubbleNormal"/>
                            </w:pPr>
                            <w:r>
                              <w:t xml:space="preserve">A </w:t>
                            </w:r>
                            <w:r w:rsidRPr="00A75D06">
                              <w:t>science journal is a record of</w:t>
                            </w:r>
                            <w:r>
                              <w:t xml:space="preserve"> </w:t>
                            </w:r>
                            <w:r w:rsidRPr="00A75D06">
                              <w:t xml:space="preserve">observations, experiences and reflections. It contains a series of dated, </w:t>
                            </w:r>
                            <w:r>
                              <w:t xml:space="preserve">chronological entries. It </w:t>
                            </w:r>
                            <w:r w:rsidRPr="00A92EE6">
                              <w:t>may</w:t>
                            </w:r>
                            <w:r>
                              <w:t xml:space="preserve">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86.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" fillcolor="white [3212]" strokecolor="#bfbfbf [2412]" strokeweight="1pt">
                <v:stroke dashstyle="dash" joinstyle="miter"/>
                <v:textbox>
                  <w:txbxContent>
                    <w:p w14:paraId="5AD561E8" w14:textId="77777777" w:rsidR="008557E2" w:rsidRDefault="008557E2" w:rsidP="00A92EE6">
                      <w:pPr>
                        <w:pStyle w:val="TS-BubbleNormal"/>
                      </w:pPr>
                      <w:r>
                        <w:t xml:space="preserve">A </w:t>
                      </w:r>
                      <w:r w:rsidRPr="00A75D06">
                        <w:t>science journal is a record of</w:t>
                      </w:r>
                      <w:r>
                        <w:t xml:space="preserve"> </w:t>
                      </w:r>
                      <w:r w:rsidRPr="00A75D06">
                        <w:t xml:space="preserve">observations, experiences and reflections. It contains a series of dated, </w:t>
                      </w:r>
                      <w:r>
                        <w:t xml:space="preserve">chronological entries. It </w:t>
                      </w:r>
                      <w:r w:rsidRPr="00A92EE6">
                        <w:t>may</w:t>
                      </w:r>
                      <w:r>
                        <w:t xml:space="preserve"> include written text, drawings, labelled diagrams, photographs, tables and graphs. The science journal can be used as a part of student assessment.</w:t>
                      </w:r>
                    </w:p>
                  </w:txbxContent>
                </v:textbox>
                <w10:anchorlock/>
              </v:roundrect>
            </w:pict>
          </mc:Fallback>
        </mc:AlternateContent>
      </w:r>
    </w:p>
    <w:p w14:paraId="6CE1A066" w14:textId="77777777" w:rsidR="008A1743" w:rsidRPr="00D07792" w:rsidRDefault="008A1743" w:rsidP="00CC6805">
      <w:pPr>
        <w:pStyle w:val="TS-Heading3"/>
      </w:pPr>
      <w:r>
        <w:t>Opportunities to monitor student learning</w:t>
      </w:r>
    </w:p>
    <w:p w14:paraId="26D36BF5" w14:textId="77777777" w:rsidR="007A7C82" w:rsidRDefault="008A1743" w:rsidP="00BF6001">
      <w:r>
        <w:rPr>
          <w:noProof/>
          <w:lang w:eastAsia="en-AU"/>
        </w:rPr>
        <mc:AlternateContent>
          <mc:Choice Requires="wps">
            <w:drawing>
              <wp:inline distT="0" distB="0" distL="0" distR="0" wp14:anchorId="5FF80CE5" wp14:editId="73CE859D">
                <wp:extent cx="6120000" cy="1504950"/>
                <wp:effectExtent l="0" t="0" r="14605" b="19050"/>
                <wp:docPr id="71" name="Rounded Rectangle 71"/>
                <wp:cNvGraphicFramePr/>
                <a:graphic xmlns:a="http://schemas.openxmlformats.org/drawingml/2006/main">
                  <a:graphicData uri="http://schemas.microsoft.com/office/word/2010/wordprocessingShape">
                    <wps:wsp>
                      <wps:cNvSpPr/>
                      <wps:spPr>
                        <a:xfrm>
                          <a:off x="0" y="0"/>
                          <a:ext cx="6120000" cy="1504950"/>
                        </a:xfrm>
                        <a:prstGeom prst="roundRect">
                          <a:avLst>
                            <a:gd name="adj" fmla="val 1726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31AEDB" w14:textId="3484B8E3" w:rsidR="008557E2" w:rsidRPr="00A92EE6" w:rsidRDefault="008557E2" w:rsidP="00A92EE6">
                            <w:pPr>
                              <w:pStyle w:val="TS-BubbleNormal"/>
                              <w:rPr>
                                <w:b/>
                              </w:rPr>
                            </w:pPr>
                            <w:r w:rsidRPr="00A92EE6">
                              <w:rPr>
                                <w:b/>
                              </w:rPr>
                              <w:t>Diagnostic assessment opportunities:</w:t>
                            </w:r>
                          </w:p>
                          <w:p w14:paraId="1E0DF0C3" w14:textId="77777777" w:rsidR="008557E2" w:rsidRPr="00A92EE6" w:rsidRDefault="008557E2" w:rsidP="00A92EE6">
                            <w:pPr>
                              <w:pStyle w:val="TS-Bullet1"/>
                            </w:pPr>
                            <w:r w:rsidRPr="00A92EE6">
                              <w:t>Observations of students' responses during discussion</w:t>
                            </w:r>
                          </w:p>
                          <w:p w14:paraId="17DA1D38" w14:textId="77777777" w:rsidR="008557E2" w:rsidRPr="00A92EE6" w:rsidRDefault="008557E2" w:rsidP="00A92EE6">
                            <w:pPr>
                              <w:pStyle w:val="TS-Bullet1"/>
                            </w:pPr>
                            <w:r w:rsidRPr="00A92EE6">
                              <w:t>Observations of student participation during construction of concept map (if done)</w:t>
                            </w:r>
                          </w:p>
                          <w:p w14:paraId="77B88C28" w14:textId="4DA735FE" w:rsidR="008557E2" w:rsidRPr="00A92EE6" w:rsidRDefault="008557E2" w:rsidP="00A92EE6">
                            <w:pPr>
                              <w:pStyle w:val="TS-Bullet1"/>
                            </w:pPr>
                            <w:r w:rsidRPr="00A92EE6">
                              <w:t>Students could produce their own TWLH chart in their science journal for a concrete record of their prior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81.9pt;height:118.5pt;visibility:visible;mso-wrap-style:square;mso-left-percent:-10001;mso-top-percent:-10001;mso-position-horizontal:absolute;mso-position-horizontal-relative:char;mso-position-vertical:absolute;mso-position-vertical-relative:line;mso-left-percent:-10001;mso-top-percent:-10001;v-text-anchor:top" arcsize="113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" fillcolor="white [3212]" strokecolor="#bfbfbf [2412]" strokeweight="1pt">
                <v:stroke dashstyle="dash" joinstyle="miter"/>
                <v:textbox>
                  <w:txbxContent>
                    <w:p w14:paraId="4531AEDB" w14:textId="3484B8E3" w:rsidR="008557E2" w:rsidRPr="00A92EE6" w:rsidRDefault="008557E2" w:rsidP="00A92EE6">
                      <w:pPr>
                        <w:pStyle w:val="TS-BubbleNormal"/>
                        <w:rPr>
                          <w:b/>
                        </w:rPr>
                      </w:pPr>
                      <w:r w:rsidRPr="00A92EE6">
                        <w:rPr>
                          <w:b/>
                        </w:rPr>
                        <w:t>Diagnostic assessment opportunities:</w:t>
                      </w:r>
                    </w:p>
                    <w:p w14:paraId="1E0DF0C3" w14:textId="77777777" w:rsidR="008557E2" w:rsidRPr="00A92EE6" w:rsidRDefault="008557E2" w:rsidP="00A92EE6">
                      <w:pPr>
                        <w:pStyle w:val="TS-Bullet1"/>
                      </w:pPr>
                      <w:r w:rsidRPr="00A92EE6">
                        <w:t>Observations of students' responses during discussion</w:t>
                      </w:r>
                    </w:p>
                    <w:p w14:paraId="17DA1D38" w14:textId="77777777" w:rsidR="008557E2" w:rsidRPr="00A92EE6" w:rsidRDefault="008557E2" w:rsidP="00A92EE6">
                      <w:pPr>
                        <w:pStyle w:val="TS-Bullet1"/>
                      </w:pPr>
                      <w:r w:rsidRPr="00A92EE6">
                        <w:t>Observations of student participation during construction of concept map (if done)</w:t>
                      </w:r>
                    </w:p>
                    <w:p w14:paraId="77B88C28" w14:textId="4DA735FE" w:rsidR="008557E2" w:rsidRPr="00A92EE6" w:rsidRDefault="008557E2" w:rsidP="00A92EE6">
                      <w:pPr>
                        <w:pStyle w:val="TS-Bullet1"/>
                      </w:pPr>
                      <w:r w:rsidRPr="00A92EE6">
                        <w:t>Students could produce their own TWLH chart in their science journal for a concrete record of their prior knowledge</w:t>
                      </w:r>
                    </w:p>
                  </w:txbxContent>
                </v:textbox>
                <w10:anchorlock/>
              </v:roundrect>
            </w:pict>
          </mc:Fallback>
        </mc:AlternateContent>
      </w:r>
    </w:p>
    <w:p w14:paraId="17E15612" w14:textId="77777777" w:rsidR="008A1743" w:rsidRDefault="008A1743" w:rsidP="008A1743">
      <w:pPr>
        <w:pStyle w:val="TS-Heading3"/>
      </w:pPr>
      <w:r>
        <w:t>Resources</w:t>
      </w:r>
    </w:p>
    <w:p w14:paraId="3AAFAFA1" w14:textId="77777777" w:rsidR="008A1743" w:rsidRDefault="008A1743" w:rsidP="008A1743">
      <w:r>
        <w:rPr>
          <w:noProof/>
          <w:lang w:eastAsia="en-AU"/>
        </w:rPr>
        <mc:AlternateContent>
          <mc:Choice Requires="wps">
            <w:drawing>
              <wp:inline distT="0" distB="0" distL="0" distR="0" wp14:anchorId="6AFC2665" wp14:editId="3AB449E8">
                <wp:extent cx="6086475" cy="5076825"/>
                <wp:effectExtent l="0" t="0" r="28575" b="28575"/>
                <wp:docPr id="72" name="Rounded Rectangle 72"/>
                <wp:cNvGraphicFramePr/>
                <a:graphic xmlns:a="http://schemas.openxmlformats.org/drawingml/2006/main">
                  <a:graphicData uri="http://schemas.microsoft.com/office/word/2010/wordprocessingShape">
                    <wps:wsp>
                      <wps:cNvSpPr/>
                      <wps:spPr>
                        <a:xfrm>
                          <a:off x="723900" y="1552575"/>
                          <a:ext cx="6086475" cy="5076825"/>
                        </a:xfrm>
                        <a:prstGeom prst="roundRect">
                          <a:avLst>
                            <a:gd name="adj" fmla="val 6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F41C40" w14:textId="77777777" w:rsidR="008557E2" w:rsidRPr="00CC6805" w:rsidRDefault="008557E2" w:rsidP="00CC6805">
                            <w:pPr>
                              <w:pStyle w:val="TS-Heading4"/>
                            </w:pPr>
                            <w:r w:rsidRPr="00CC6805">
                              <w:t>Useful web links</w:t>
                            </w:r>
                          </w:p>
                          <w:p w14:paraId="53ECCAF2" w14:textId="77777777" w:rsidR="008557E2" w:rsidRPr="00CC6805" w:rsidRDefault="008557E2" w:rsidP="00CC6805">
                            <w:pPr>
                              <w:pStyle w:val="TS-BubbleNormal"/>
                            </w:pPr>
                            <w:r w:rsidRPr="00CC6805">
                              <w:t>Suggested websites for images of wetlands:</w:t>
                            </w:r>
                          </w:p>
                          <w:p w14:paraId="3E327DF5" w14:textId="5D62D9F8" w:rsidR="008557E2" w:rsidRPr="00CC6805" w:rsidRDefault="005816CE" w:rsidP="00CC6805">
                            <w:pPr>
                              <w:pStyle w:val="TS-Bullet1"/>
                              <w:rPr>
                                <w:i/>
                              </w:rPr>
                            </w:pPr>
                            <w:hyperlink r:id="rId78" w:history="1">
                              <w:r w:rsidR="008557E2" w:rsidRPr="00CC6805">
                                <w:rPr>
                                  <w:rStyle w:val="Hyperlink"/>
                                </w:rPr>
                                <w:t>http://www.gbrmpa.gov.au</w:t>
                              </w:r>
                            </w:hyperlink>
                          </w:p>
                          <w:p w14:paraId="3216E3E4" w14:textId="37688D9B" w:rsidR="008557E2" w:rsidRPr="00CC6805" w:rsidRDefault="005816CE" w:rsidP="00CC6805">
                            <w:pPr>
                              <w:pStyle w:val="TS-Bullet1"/>
                              <w:rPr>
                                <w:i/>
                              </w:rPr>
                            </w:pPr>
                            <w:hyperlink r:id="rId79" w:history="1">
                              <w:r w:rsidR="008557E2" w:rsidRPr="00CC6805">
                                <w:rPr>
                                  <w:rStyle w:val="Hyperlink"/>
                                </w:rPr>
                                <w:t>http://www.wetlandcare.com.au</w:t>
                              </w:r>
                            </w:hyperlink>
                          </w:p>
                          <w:p w14:paraId="33316B09" w14:textId="3450E6A5" w:rsidR="008557E2" w:rsidRPr="00CC6805" w:rsidRDefault="005816CE" w:rsidP="00CC6805">
                            <w:pPr>
                              <w:pStyle w:val="TS-Bullet1"/>
                            </w:pPr>
                            <w:hyperlink r:id="rId80" w:history="1">
                              <w:r w:rsidR="008557E2" w:rsidRPr="00CC6805">
                                <w:rPr>
                                  <w:rStyle w:val="Hyperlink"/>
                                </w:rPr>
                                <w:t>http://wli.wwt.org.uk/</w:t>
                              </w:r>
                            </w:hyperlink>
                            <w:r w:rsidR="008557E2" w:rsidRPr="00CC6805">
                              <w:t xml:space="preserve"> </w:t>
                            </w:r>
                          </w:p>
                          <w:p w14:paraId="09E3FD82" w14:textId="77777777" w:rsidR="008557E2" w:rsidRPr="00CC6805" w:rsidRDefault="005816CE" w:rsidP="00CC6805">
                            <w:pPr>
                              <w:pStyle w:val="TS-Bullet1"/>
                            </w:pPr>
                            <w:hyperlink r:id="rId81" w:history="1">
                              <w:r w:rsidR="008557E2" w:rsidRPr="00CC6805">
                                <w:rPr>
                                  <w:rStyle w:val="Hyperlink"/>
                                </w:rPr>
                                <w:t>https://www.environment.gov.au/cgi-bin/wetlands/alphablist.pl</w:t>
                              </w:r>
                            </w:hyperlink>
                          </w:p>
                          <w:p w14:paraId="0A811169" w14:textId="410D5517" w:rsidR="008557E2" w:rsidRPr="00CC6805" w:rsidRDefault="005816CE" w:rsidP="00CC6805">
                            <w:pPr>
                              <w:pStyle w:val="TS-Bullet1"/>
                            </w:pPr>
                            <w:hyperlink r:id="rId82" w:history="1">
                              <w:r w:rsidR="008557E2" w:rsidRPr="00CC6805">
                                <w:rPr>
                                  <w:rStyle w:val="Hyperlink"/>
                                </w:rPr>
                                <w:t>http://www.wetlandinfo.derm.qld.gov.au</w:t>
                              </w:r>
                            </w:hyperlink>
                          </w:p>
                          <w:p w14:paraId="1485B0EE" w14:textId="37862EC5" w:rsidR="008557E2" w:rsidRPr="00CC6805" w:rsidRDefault="005816CE" w:rsidP="00CC6805">
                            <w:pPr>
                              <w:pStyle w:val="TS-Bullet1"/>
                            </w:pPr>
                            <w:hyperlink r:id="rId83" w:history="1">
                              <w:r w:rsidR="008557E2" w:rsidRPr="00CC6805">
                                <w:rPr>
                                  <w:rStyle w:val="Hyperlink"/>
                                </w:rPr>
                                <w:t>http://www.ramsar.org/gallery</w:t>
                              </w:r>
                            </w:hyperlink>
                          </w:p>
                          <w:p w14:paraId="27FB69A8" w14:textId="77777777" w:rsidR="008557E2" w:rsidRPr="00CC6805" w:rsidRDefault="008557E2" w:rsidP="00CC6805">
                            <w:pPr>
                              <w:pStyle w:val="TS-Heading4"/>
                            </w:pPr>
                            <w:r w:rsidRPr="00CC6805">
                              <w:t>Great Barrier Reef Outlook Report 2014</w:t>
                            </w:r>
                          </w:p>
                          <w:p w14:paraId="73112280" w14:textId="13305FC4" w:rsidR="008557E2" w:rsidRPr="00CC6805" w:rsidRDefault="008557E2" w:rsidP="00CC6805">
                            <w:pPr>
                              <w:pStyle w:val="TS-BubbleNormal"/>
                            </w:pPr>
                            <w:r w:rsidRPr="00CC6805">
                              <w:t xml:space="preserve">Access the report at: </w:t>
                            </w:r>
                            <w:hyperlink r:id="rId84" w:history="1">
                              <w:r w:rsidRPr="00CC6805">
                                <w:rPr>
                                  <w:rStyle w:val="Hyperlink"/>
                                </w:rPr>
                                <w:t>http://elibrary.gbrmpa.gov.au/jspui/handle/11017/2855</w:t>
                              </w:r>
                            </w:hyperlink>
                          </w:p>
                          <w:p w14:paraId="73658BD9" w14:textId="77777777" w:rsidR="008557E2" w:rsidRPr="00CC6805" w:rsidRDefault="008557E2" w:rsidP="00CC6805">
                            <w:pPr>
                              <w:pStyle w:val="TS-BubbleNormal"/>
                            </w:pPr>
                            <w:r w:rsidRPr="00CC6805">
                              <w:t>Useful information for this lesson can be found on:</w:t>
                            </w:r>
                          </w:p>
                          <w:p w14:paraId="19B2EDB5" w14:textId="77777777" w:rsidR="008557E2" w:rsidRPr="00CC6805" w:rsidRDefault="008557E2" w:rsidP="00CC6805">
                            <w:pPr>
                              <w:pStyle w:val="TS-Bullet1"/>
                            </w:pPr>
                            <w:r w:rsidRPr="00CC6805">
                              <w:t xml:space="preserve">page 60 - 61 and figure 3.12: Changes in terrestrial habitats </w:t>
                            </w:r>
                          </w:p>
                          <w:p w14:paraId="0056058F" w14:textId="77777777" w:rsidR="008557E2" w:rsidRPr="00CC6805" w:rsidRDefault="008557E2" w:rsidP="00CC6805">
                            <w:pPr>
                              <w:pStyle w:val="TS-Bullet1"/>
                            </w:pPr>
                            <w:r w:rsidRPr="00CC6805">
                              <w:t>page 67: Terrestrial habitats that support the Great Barrier Reef</w:t>
                            </w:r>
                          </w:p>
                          <w:p w14:paraId="08AF653F" w14:textId="41D6A484" w:rsidR="008557E2" w:rsidRPr="00CC6805" w:rsidRDefault="008557E2" w:rsidP="00CC6805">
                            <w:pPr>
                              <w:pStyle w:val="TS-Heading4"/>
                            </w:pPr>
                            <w:r w:rsidRPr="00CC6805">
                              <w:t>Printable resources</w:t>
                            </w:r>
                          </w:p>
                          <w:p w14:paraId="4BCBE3C0" w14:textId="77777777" w:rsidR="008557E2" w:rsidRPr="00ED5F82" w:rsidRDefault="008557E2" w:rsidP="00CC6805">
                            <w:pPr>
                              <w:pStyle w:val="TS-Bullet1"/>
                              <w:rPr>
                                <w:i/>
                              </w:rPr>
                            </w:pPr>
                            <w:r w:rsidRPr="00ED5F82">
                              <w:rPr>
                                <w:i/>
                              </w:rPr>
                              <w:t>Resource 1 – Word bank</w:t>
                            </w:r>
                          </w:p>
                          <w:p w14:paraId="67ED09A0" w14:textId="77777777" w:rsidR="008557E2" w:rsidRPr="00ED5F82" w:rsidRDefault="008557E2" w:rsidP="00CC6805">
                            <w:pPr>
                              <w:pStyle w:val="TS-Bullet1"/>
                              <w:rPr>
                                <w:i/>
                              </w:rPr>
                            </w:pPr>
                            <w:r w:rsidRPr="00ED5F82">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79.25pt;height:399.75pt;visibility:visible;mso-wrap-style:square;mso-left-percent:-10001;mso-top-percent:-10001;mso-position-horizontal:absolute;mso-position-horizontal-relative:char;mso-position-vertical:absolute;mso-position-vertical-relative:line;mso-left-percent:-10001;mso-top-percent:-10001;v-text-anchor:top" arcsize="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" fillcolor="white [3212]" strokecolor="#bfbfbf [2412]" strokeweight="1pt">
                <v:stroke dashstyle="dash" joinstyle="miter"/>
                <v:textbox>
                  <w:txbxContent>
                    <w:p w14:paraId="74F41C40" w14:textId="77777777" w:rsidR="008557E2" w:rsidRPr="00CC6805" w:rsidRDefault="008557E2" w:rsidP="00CC6805">
                      <w:pPr>
                        <w:pStyle w:val="TS-Heading4"/>
                      </w:pPr>
                      <w:r w:rsidRPr="00CC6805">
                        <w:t>Useful web links</w:t>
                      </w:r>
                    </w:p>
                    <w:p w14:paraId="53ECCAF2" w14:textId="77777777" w:rsidR="008557E2" w:rsidRPr="00CC6805" w:rsidRDefault="008557E2" w:rsidP="00CC6805">
                      <w:pPr>
                        <w:pStyle w:val="TS-BubbleNormal"/>
                      </w:pPr>
                      <w:r w:rsidRPr="00CC6805">
                        <w:t>Suggested websites for images of wetlands:</w:t>
                      </w:r>
                    </w:p>
                    <w:p w14:paraId="3E327DF5" w14:textId="5D62D9F8" w:rsidR="008557E2" w:rsidRPr="00CC6805" w:rsidRDefault="005816CE" w:rsidP="00CC6805">
                      <w:pPr>
                        <w:pStyle w:val="TS-Bullet1"/>
                        <w:rPr>
                          <w:i/>
                        </w:rPr>
                      </w:pPr>
                      <w:hyperlink r:id="rId85" w:history="1">
                        <w:r w:rsidR="008557E2" w:rsidRPr="00CC6805">
                          <w:rPr>
                            <w:rStyle w:val="Hyperlink"/>
                          </w:rPr>
                          <w:t>http://www.gbrmpa.gov.au</w:t>
                        </w:r>
                      </w:hyperlink>
                    </w:p>
                    <w:p w14:paraId="3216E3E4" w14:textId="37688D9B" w:rsidR="008557E2" w:rsidRPr="00CC6805" w:rsidRDefault="005816CE" w:rsidP="00CC6805">
                      <w:pPr>
                        <w:pStyle w:val="TS-Bullet1"/>
                        <w:rPr>
                          <w:i/>
                        </w:rPr>
                      </w:pPr>
                      <w:hyperlink r:id="rId86" w:history="1">
                        <w:r w:rsidR="008557E2" w:rsidRPr="00CC6805">
                          <w:rPr>
                            <w:rStyle w:val="Hyperlink"/>
                          </w:rPr>
                          <w:t>http://www.wetlandcare.com.au</w:t>
                        </w:r>
                      </w:hyperlink>
                    </w:p>
                    <w:p w14:paraId="33316B09" w14:textId="3450E6A5" w:rsidR="008557E2" w:rsidRPr="00CC6805" w:rsidRDefault="005816CE" w:rsidP="00CC6805">
                      <w:pPr>
                        <w:pStyle w:val="TS-Bullet1"/>
                      </w:pPr>
                      <w:hyperlink r:id="rId87" w:history="1">
                        <w:r w:rsidR="008557E2" w:rsidRPr="00CC6805">
                          <w:rPr>
                            <w:rStyle w:val="Hyperlink"/>
                          </w:rPr>
                          <w:t>http://wli.wwt.org.uk/</w:t>
                        </w:r>
                      </w:hyperlink>
                      <w:r w:rsidR="008557E2" w:rsidRPr="00CC6805">
                        <w:t xml:space="preserve"> </w:t>
                      </w:r>
                    </w:p>
                    <w:p w14:paraId="09E3FD82" w14:textId="77777777" w:rsidR="008557E2" w:rsidRPr="00CC6805" w:rsidRDefault="005816CE" w:rsidP="00CC6805">
                      <w:pPr>
                        <w:pStyle w:val="TS-Bullet1"/>
                      </w:pPr>
                      <w:hyperlink r:id="rId88" w:history="1">
                        <w:r w:rsidR="008557E2" w:rsidRPr="00CC6805">
                          <w:rPr>
                            <w:rStyle w:val="Hyperlink"/>
                          </w:rPr>
                          <w:t>https://www.environment.gov.au/cgi-bin/wetlands/alphablist.pl</w:t>
                        </w:r>
                      </w:hyperlink>
                    </w:p>
                    <w:p w14:paraId="0A811169" w14:textId="410D5517" w:rsidR="008557E2" w:rsidRPr="00CC6805" w:rsidRDefault="005816CE" w:rsidP="00CC6805">
                      <w:pPr>
                        <w:pStyle w:val="TS-Bullet1"/>
                      </w:pPr>
                      <w:hyperlink r:id="rId89" w:history="1">
                        <w:r w:rsidR="008557E2" w:rsidRPr="00CC6805">
                          <w:rPr>
                            <w:rStyle w:val="Hyperlink"/>
                          </w:rPr>
                          <w:t>http://www.wetlandinfo.derm.qld.gov.au</w:t>
                        </w:r>
                      </w:hyperlink>
                    </w:p>
                    <w:p w14:paraId="1485B0EE" w14:textId="37862EC5" w:rsidR="008557E2" w:rsidRPr="00CC6805" w:rsidRDefault="005816CE" w:rsidP="00CC6805">
                      <w:pPr>
                        <w:pStyle w:val="TS-Bullet1"/>
                      </w:pPr>
                      <w:hyperlink r:id="rId90" w:history="1">
                        <w:r w:rsidR="008557E2" w:rsidRPr="00CC6805">
                          <w:rPr>
                            <w:rStyle w:val="Hyperlink"/>
                          </w:rPr>
                          <w:t>http://www.ramsar.org/gallery</w:t>
                        </w:r>
                      </w:hyperlink>
                    </w:p>
                    <w:p w14:paraId="27FB69A8" w14:textId="77777777" w:rsidR="008557E2" w:rsidRPr="00CC6805" w:rsidRDefault="008557E2" w:rsidP="00CC6805">
                      <w:pPr>
                        <w:pStyle w:val="TS-Heading4"/>
                      </w:pPr>
                      <w:r w:rsidRPr="00CC6805">
                        <w:t>Great Barrier Reef Outlook Report 2014</w:t>
                      </w:r>
                    </w:p>
                    <w:p w14:paraId="73112280" w14:textId="13305FC4" w:rsidR="008557E2" w:rsidRPr="00CC6805" w:rsidRDefault="008557E2" w:rsidP="00CC6805">
                      <w:pPr>
                        <w:pStyle w:val="TS-BubbleNormal"/>
                      </w:pPr>
                      <w:r w:rsidRPr="00CC6805">
                        <w:t xml:space="preserve">Access the report at: </w:t>
                      </w:r>
                      <w:hyperlink r:id="rId91" w:history="1">
                        <w:r w:rsidRPr="00CC6805">
                          <w:rPr>
                            <w:rStyle w:val="Hyperlink"/>
                          </w:rPr>
                          <w:t>http://elibrary.gbrmpa.gov.au/jspui/handle/11017/2855</w:t>
                        </w:r>
                      </w:hyperlink>
                    </w:p>
                    <w:p w14:paraId="73658BD9" w14:textId="77777777" w:rsidR="008557E2" w:rsidRPr="00CC6805" w:rsidRDefault="008557E2" w:rsidP="00CC6805">
                      <w:pPr>
                        <w:pStyle w:val="TS-BubbleNormal"/>
                      </w:pPr>
                      <w:r w:rsidRPr="00CC6805">
                        <w:t>Useful information for this lesson can be found on:</w:t>
                      </w:r>
                    </w:p>
                    <w:p w14:paraId="19B2EDB5" w14:textId="77777777" w:rsidR="008557E2" w:rsidRPr="00CC6805" w:rsidRDefault="008557E2" w:rsidP="00CC6805">
                      <w:pPr>
                        <w:pStyle w:val="TS-Bullet1"/>
                      </w:pPr>
                      <w:r w:rsidRPr="00CC6805">
                        <w:t xml:space="preserve">page 60 - 61 and figure 3.12: Changes in terrestrial habitats </w:t>
                      </w:r>
                    </w:p>
                    <w:p w14:paraId="0056058F" w14:textId="77777777" w:rsidR="008557E2" w:rsidRPr="00CC6805" w:rsidRDefault="008557E2" w:rsidP="00CC6805">
                      <w:pPr>
                        <w:pStyle w:val="TS-Bullet1"/>
                      </w:pPr>
                      <w:r w:rsidRPr="00CC6805">
                        <w:t>page 67: Terrestrial habitats that support the Great Barrier Reef</w:t>
                      </w:r>
                    </w:p>
                    <w:p w14:paraId="08AF653F" w14:textId="41D6A484" w:rsidR="008557E2" w:rsidRPr="00CC6805" w:rsidRDefault="008557E2" w:rsidP="00CC6805">
                      <w:pPr>
                        <w:pStyle w:val="TS-Heading4"/>
                      </w:pPr>
                      <w:r w:rsidRPr="00CC6805">
                        <w:t>Printable resources</w:t>
                      </w:r>
                    </w:p>
                    <w:p w14:paraId="4BCBE3C0" w14:textId="77777777" w:rsidR="008557E2" w:rsidRPr="00ED5F82" w:rsidRDefault="008557E2" w:rsidP="00CC6805">
                      <w:pPr>
                        <w:pStyle w:val="TS-Bullet1"/>
                        <w:rPr>
                          <w:i/>
                        </w:rPr>
                      </w:pPr>
                      <w:r w:rsidRPr="00ED5F82">
                        <w:rPr>
                          <w:i/>
                        </w:rPr>
                        <w:t>Resource 1 – Word bank</w:t>
                      </w:r>
                    </w:p>
                    <w:p w14:paraId="67ED09A0" w14:textId="77777777" w:rsidR="008557E2" w:rsidRPr="00ED5F82" w:rsidRDefault="008557E2" w:rsidP="00CC6805">
                      <w:pPr>
                        <w:pStyle w:val="TS-Bullet1"/>
                        <w:rPr>
                          <w:i/>
                        </w:rPr>
                      </w:pPr>
                      <w:r w:rsidRPr="00ED5F82">
                        <w:rPr>
                          <w:i/>
                        </w:rPr>
                        <w:t>Resource 2 – Student reflections</w:t>
                      </w:r>
                    </w:p>
                  </w:txbxContent>
                </v:textbox>
                <w10:anchorlock/>
              </v:roundrect>
            </w:pict>
          </mc:Fallback>
        </mc:AlternateContent>
      </w:r>
    </w:p>
    <w:p w14:paraId="6F0F7FD6" w14:textId="77777777" w:rsidR="002B5D64" w:rsidRDefault="002B5D64" w:rsidP="00CC6805">
      <w:pPr>
        <w:pStyle w:val="TS-5Es"/>
      </w:pPr>
      <w:r>
        <w:rPr>
          <w:noProof/>
          <w:lang w:eastAsia="en-AU"/>
        </w:rPr>
        <mc:AlternateContent>
          <mc:Choice Requires="wps">
            <w:drawing>
              <wp:inline distT="0" distB="0" distL="0" distR="0" wp14:anchorId="1FCF5D28" wp14:editId="71357F6D">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C3559" w14:textId="77777777" w:rsidR="008557E2" w:rsidRDefault="008557E2" w:rsidP="002B5D6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WB3QIAAHA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O&#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3HUjDcrKA84Kw6aJeItv6uwM++ZDwvmsOGwmXEThkf8SAVYXmglSjbgvp+7j/o4&#10;zPhKyR63UEH9ty1zghL1yeCYx5XVCa4TVp1gtnoO2IfY8hhNEtHABdWJ0oF+wQU5i17wiRmOvgrK&#10;g+sO89BsQ1yxXMxmSQ1Xk2Xh3iwtj+CR1zgSz/ULc7Ydx4CD/ADdhmqnp+H0qBstDcy2AWQV4uOR&#10;x/aAaw2lk735+py0jn8U0x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1JNYH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0BC3559" w14:textId="77777777" w:rsidR="008557E2" w:rsidRDefault="008557E2" w:rsidP="002B5D64">
                      <w:pPr>
                        <w:pStyle w:val="Tab-OFF"/>
                      </w:pPr>
                      <w:r>
                        <w:t>Engage</w:t>
                      </w:r>
                    </w:p>
                  </w:txbxContent>
                </v:textbox>
                <w10:anchorlock/>
              </v:shape>
            </w:pict>
          </mc:Fallback>
        </mc:AlternateContent>
      </w:r>
      <w:r>
        <w:rPr>
          <w:noProof/>
          <w:lang w:eastAsia="en-AU"/>
        </w:rPr>
        <mc:AlternateContent>
          <mc:Choice Requires="wps">
            <w:drawing>
              <wp:inline distT="0" distB="0" distL="0" distR="0" wp14:anchorId="2C6665C5" wp14:editId="13034A77">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8F624" w14:textId="77777777" w:rsidR="008557E2" w:rsidRDefault="008557E2" w:rsidP="002B5D64">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Mm/6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8A8F624" w14:textId="77777777" w:rsidR="008557E2" w:rsidRDefault="008557E2" w:rsidP="002B5D64">
                      <w:pPr>
                        <w:pStyle w:val="Tab-ON"/>
                      </w:pPr>
                      <w:r>
                        <w:t>Explore</w:t>
                      </w:r>
                    </w:p>
                  </w:txbxContent>
                </v:textbox>
                <w10:anchorlock/>
              </v:shape>
            </w:pict>
          </mc:Fallback>
        </mc:AlternateContent>
      </w:r>
      <w:r>
        <w:rPr>
          <w:noProof/>
          <w:lang w:eastAsia="en-AU"/>
        </w:rPr>
        <mc:AlternateContent>
          <mc:Choice Requires="wps">
            <w:drawing>
              <wp:inline distT="0" distB="0" distL="0" distR="0" wp14:anchorId="11918E7A" wp14:editId="181395FF">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21245" w14:textId="77777777" w:rsidR="008557E2" w:rsidRDefault="008557E2" w:rsidP="002B5D6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Ul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C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DJJqvFpCucdhcdBsEW/5bY2tecd8eGQOOw67GVdheMCPVID1hVaipAL3/dR91Mdp&#10;xldKtriGCuq/rZkTlKjPBuc87qxOcJ2w7ASz1nPARsSex2iSiAYuqE6UDvQrbshZ9IJPzHD0VVAe&#10;XHeYh2Yd4o7lYjZLaribLAt3ZmF5BI/Expl43r0yZ9t5DDjJ99CtqHZ8GlIPutHSwGwdQNYhPh54&#10;bA+411A6Wpxvz0nr8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qryFJ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7C21245" w14:textId="77777777" w:rsidR="008557E2" w:rsidRDefault="008557E2" w:rsidP="002B5D64">
                      <w:pPr>
                        <w:pStyle w:val="Tab-OFF"/>
                      </w:pPr>
                      <w:r>
                        <w:t>Explain</w:t>
                      </w:r>
                    </w:p>
                  </w:txbxContent>
                </v:textbox>
                <w10:anchorlock/>
              </v:shape>
            </w:pict>
          </mc:Fallback>
        </mc:AlternateContent>
      </w:r>
      <w:r>
        <w:rPr>
          <w:noProof/>
          <w:lang w:eastAsia="en-AU"/>
        </w:rPr>
        <mc:AlternateContent>
          <mc:Choice Requires="wps">
            <w:drawing>
              <wp:inline distT="0" distB="0" distL="0" distR="0" wp14:anchorId="426E098A" wp14:editId="1270CBED">
                <wp:extent cx="1206000" cy="409575"/>
                <wp:effectExtent l="0" t="0" r="13335" b="28575"/>
                <wp:docPr id="25" name="Round Same Side Corner Rectangle 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D165E" w14:textId="77777777" w:rsidR="008557E2" w:rsidRDefault="008557E2" w:rsidP="002B5D6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MPok0dkCAABx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1ED165E" w14:textId="77777777" w:rsidR="008557E2" w:rsidRDefault="008557E2" w:rsidP="002B5D64">
                      <w:pPr>
                        <w:pStyle w:val="Tab-OFF"/>
                      </w:pPr>
                      <w:r>
                        <w:t>Elaborate</w:t>
                      </w:r>
                    </w:p>
                  </w:txbxContent>
                </v:textbox>
                <w10:anchorlock/>
              </v:shape>
            </w:pict>
          </mc:Fallback>
        </mc:AlternateContent>
      </w:r>
      <w:r>
        <w:rPr>
          <w:noProof/>
          <w:lang w:eastAsia="en-AU"/>
        </w:rPr>
        <mc:AlternateContent>
          <mc:Choice Requires="wps">
            <w:drawing>
              <wp:inline distT="0" distB="0" distL="0" distR="0" wp14:anchorId="0C4BFFF1" wp14:editId="5AA686E8">
                <wp:extent cx="1206000" cy="409575"/>
                <wp:effectExtent l="0" t="0" r="13335" b="28575"/>
                <wp:docPr id="244" name="Round Same Side Corner Rectangle 24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7BDB5" w14:textId="77777777" w:rsidR="008557E2" w:rsidRDefault="008557E2" w:rsidP="002B5D6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4"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c4T1k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647BDB5" w14:textId="77777777" w:rsidR="008557E2" w:rsidRDefault="008557E2" w:rsidP="002B5D64">
                      <w:pPr>
                        <w:pStyle w:val="Tab-OFF"/>
                      </w:pPr>
                      <w:r>
                        <w:t>Evaluate</w:t>
                      </w:r>
                    </w:p>
                  </w:txbxContent>
                </v:textbox>
                <w10:anchorlock/>
              </v:shape>
            </w:pict>
          </mc:Fallback>
        </mc:AlternateContent>
      </w:r>
    </w:p>
    <w:p w14:paraId="40A8250F" w14:textId="77777777" w:rsidR="002B5D64" w:rsidRDefault="002B5D64" w:rsidP="002B5D64">
      <w:pPr>
        <w:sectPr w:rsidR="002B5D64" w:rsidSect="00CC6805">
          <w:type w:val="continuous"/>
          <w:pgSz w:w="11906" w:h="16838"/>
          <w:pgMar w:top="1985" w:right="1134" w:bottom="1418" w:left="1134" w:header="709" w:footer="709" w:gutter="0"/>
          <w:cols w:space="708"/>
          <w:titlePg/>
          <w:docGrid w:linePitch="360"/>
        </w:sectPr>
      </w:pPr>
    </w:p>
    <w:p w14:paraId="0DA29515" w14:textId="77777777" w:rsidR="002B5D64" w:rsidRPr="00B8735E" w:rsidRDefault="002B5D64" w:rsidP="002B5D64">
      <w:pPr>
        <w:pStyle w:val="TS-Lesson"/>
      </w:pPr>
      <w:r>
        <w:rPr>
          <w:b/>
        </w:rPr>
        <w:t>Lesson 2 and 3</w:t>
      </w:r>
      <w:r w:rsidRPr="00B8735E">
        <w:rPr>
          <w:b/>
        </w:rPr>
        <w:t>:</w:t>
      </w:r>
      <w:r w:rsidRPr="00B8735E">
        <w:rPr>
          <w:b/>
        </w:rPr>
        <w:tab/>
      </w:r>
      <w:r w:rsidR="00BF6001" w:rsidRPr="00BF6001">
        <w:t>What is a wetland?</w:t>
      </w:r>
    </w:p>
    <w:p w14:paraId="313DF7EF" w14:textId="77777777" w:rsidR="002B5D64" w:rsidRPr="00B8735E" w:rsidRDefault="002B5D64" w:rsidP="002B5D64">
      <w:pPr>
        <w:sectPr w:rsidR="002B5D64" w:rsidRPr="00B8735E" w:rsidSect="00CC6805">
          <w:type w:val="continuous"/>
          <w:pgSz w:w="11906" w:h="16838"/>
          <w:pgMar w:top="1985" w:right="1134" w:bottom="1418" w:left="1134" w:header="709" w:footer="709" w:gutter="0"/>
          <w:cols w:num="2" w:space="708" w:equalWidth="0">
            <w:col w:w="5670" w:space="708"/>
            <w:col w:w="3260"/>
          </w:cols>
          <w:titlePg/>
          <w:docGrid w:linePitch="360"/>
        </w:sectPr>
      </w:pPr>
      <w:r w:rsidRPr="00B8735E">
        <w:rPr>
          <w:b/>
        </w:rPr>
        <w:t>Duration:</w:t>
      </w:r>
      <w:r>
        <w:t xml:space="preserve"> 1 h</w:t>
      </w:r>
      <w:r w:rsidR="007C143C">
        <w:t>ou</w:t>
      </w:r>
      <w:r>
        <w:t>r 40 min</w:t>
      </w:r>
      <w:r w:rsidR="007C143C">
        <w:t>utes</w:t>
      </w:r>
    </w:p>
    <w:p w14:paraId="315D533B" w14:textId="77777777" w:rsidR="002B5D64" w:rsidRDefault="002B5D64" w:rsidP="002B5D64">
      <w:r>
        <w:rPr>
          <w:noProof/>
          <w:lang w:eastAsia="en-AU"/>
        </w:rPr>
        <mc:AlternateContent>
          <mc:Choice Requires="wps">
            <w:drawing>
              <wp:inline distT="0" distB="0" distL="0" distR="0" wp14:anchorId="419261A0" wp14:editId="749930A8">
                <wp:extent cx="6120000" cy="1209675"/>
                <wp:effectExtent l="0" t="0" r="14605" b="28575"/>
                <wp:docPr id="11" name="Rounded Rectangle 11"/>
                <wp:cNvGraphicFramePr/>
                <a:graphic xmlns:a="http://schemas.openxmlformats.org/drawingml/2006/main">
                  <a:graphicData uri="http://schemas.microsoft.com/office/word/2010/wordprocessingShape">
                    <wps:wsp>
                      <wps:cNvSpPr/>
                      <wps:spPr>
                        <a:xfrm>
                          <a:off x="0" y="0"/>
                          <a:ext cx="6120000" cy="12096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CB413B" w14:textId="77777777" w:rsidR="008557E2" w:rsidRDefault="008557E2" w:rsidP="002B5D64">
                            <w:pPr>
                              <w:pStyle w:val="TS-Purpose"/>
                              <w:tabs>
                                <w:tab w:val="clear" w:pos="1418"/>
                              </w:tabs>
                              <w:ind w:left="0" w:firstLine="0"/>
                            </w:pPr>
                            <w:r>
                              <w:rPr>
                                <w:b/>
                              </w:rPr>
                              <w:t>Lesson objectives</w:t>
                            </w:r>
                            <w:r>
                              <w:rPr>
                                <w:b/>
                              </w:rPr>
                              <w:br/>
                            </w:r>
                            <w:r>
                              <w:t>Students will:</w:t>
                            </w:r>
                          </w:p>
                          <w:p w14:paraId="1792443C" w14:textId="77777777" w:rsidR="008557E2" w:rsidRPr="00CC6805" w:rsidRDefault="008557E2" w:rsidP="00CC6805">
                            <w:pPr>
                              <w:pStyle w:val="TS-Bullet1"/>
                            </w:pPr>
                            <w:r w:rsidRPr="00CC6805">
                              <w:t>identify and categorise the main types of wetlands and investigate how wetlands filter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 o:spid="_x0000_s1040" style="width:481.9pt;height:95.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" fillcolor="white [3212]" strokecolor="#bfbfbf [2412]" strokeweight="1pt">
                <v:stroke dashstyle="dash" joinstyle="miter"/>
                <v:textbox>
                  <w:txbxContent>
                    <w:p w14:paraId="33CB413B" w14:textId="77777777" w:rsidR="008557E2" w:rsidRDefault="008557E2" w:rsidP="002B5D64">
                      <w:pPr>
                        <w:pStyle w:val="TS-Purpose"/>
                        <w:tabs>
                          <w:tab w:val="clear" w:pos="1418"/>
                        </w:tabs>
                        <w:ind w:left="0" w:firstLine="0"/>
                      </w:pPr>
                      <w:r>
                        <w:rPr>
                          <w:b/>
                        </w:rPr>
                        <w:t>Lesson objectives</w:t>
                      </w:r>
                      <w:r>
                        <w:rPr>
                          <w:b/>
                        </w:rPr>
                        <w:br/>
                      </w:r>
                      <w:r>
                        <w:t>Students will:</w:t>
                      </w:r>
                    </w:p>
                    <w:p w14:paraId="1792443C" w14:textId="77777777" w:rsidR="008557E2" w:rsidRPr="00CC6805" w:rsidRDefault="008557E2" w:rsidP="00CC6805">
                      <w:pPr>
                        <w:pStyle w:val="TS-Bullet1"/>
                      </w:pPr>
                      <w:r w:rsidRPr="00CC6805">
                        <w:t>identify and categorise the main types of wetlands and investigate how wetlands filter water</w:t>
                      </w:r>
                    </w:p>
                  </w:txbxContent>
                </v:textbox>
                <w10:anchorlock/>
              </v:roundrect>
            </w:pict>
          </mc:Fallback>
        </mc:AlternateContent>
      </w:r>
    </w:p>
    <w:p w14:paraId="644EDC3E" w14:textId="77777777" w:rsidR="002B5D64" w:rsidRDefault="002B5D64" w:rsidP="00CC6805">
      <w:pPr>
        <w:pStyle w:val="TS-Heading3"/>
      </w:pPr>
      <w:r>
        <w:t>Suggested learning sequence</w:t>
      </w:r>
    </w:p>
    <w:p w14:paraId="4064203F" w14:textId="77777777" w:rsidR="002B5D64" w:rsidRDefault="002B5D64" w:rsidP="002B5D64">
      <w:pPr>
        <w:pStyle w:val="TS-Numberedlist"/>
        <w:numPr>
          <w:ilvl w:val="0"/>
          <w:numId w:val="0"/>
        </w:numPr>
        <w:tabs>
          <w:tab w:val="left" w:pos="0"/>
        </w:tabs>
        <w:sectPr w:rsidR="002B5D64" w:rsidSect="00CC6805">
          <w:type w:val="continuous"/>
          <w:pgSz w:w="11906" w:h="16838"/>
          <w:pgMar w:top="1985" w:right="1134" w:bottom="1418" w:left="1134" w:header="709" w:footer="709" w:gutter="0"/>
          <w:cols w:space="708"/>
          <w:titlePg/>
          <w:docGrid w:linePitch="360"/>
        </w:sectPr>
      </w:pPr>
    </w:p>
    <w:p w14:paraId="5C35F60A" w14:textId="77777777" w:rsidR="002B5D64" w:rsidRDefault="002B5D64" w:rsidP="002B5D64">
      <w:pPr>
        <w:pStyle w:val="TS-Numberedlist"/>
        <w:numPr>
          <w:ilvl w:val="0"/>
          <w:numId w:val="0"/>
        </w:numPr>
        <w:tabs>
          <w:tab w:val="left" w:pos="0"/>
        </w:tabs>
      </w:pPr>
      <w:r w:rsidRPr="00F42E48">
        <w:rPr>
          <w:b/>
        </w:rPr>
        <w:t>Introduction</w:t>
      </w:r>
      <w:r w:rsidRPr="00CC6805">
        <w:t xml:space="preserve"> </w:t>
      </w:r>
      <w:r w:rsidRPr="00F42E48">
        <w:t>–</w:t>
      </w:r>
      <w:r>
        <w:t xml:space="preserve"> </w:t>
      </w:r>
      <w:r w:rsidR="0093405B">
        <w:t>W</w:t>
      </w:r>
      <w:r w:rsidR="00BF6001">
        <w:t>hat is a wetland?</w:t>
      </w:r>
    </w:p>
    <w:p w14:paraId="1D2CBFB7" w14:textId="124CA966" w:rsidR="00BF6001" w:rsidRDefault="00BF6001" w:rsidP="004D5AFB">
      <w:pPr>
        <w:pStyle w:val="TS-Numberedlist"/>
        <w:numPr>
          <w:ilvl w:val="0"/>
          <w:numId w:val="20"/>
        </w:numPr>
      </w:pPr>
      <w:r w:rsidRPr="00BF6001">
        <w:t>Read the Wetlands Reef Beat 2006 poster 1</w:t>
      </w:r>
      <w:r>
        <w:t xml:space="preserve"> ‘What is a wetland?’ </w:t>
      </w:r>
      <w:r w:rsidR="00CC6805">
        <w:t>together.</w:t>
      </w:r>
    </w:p>
    <w:p w14:paraId="58C3A067" w14:textId="2A199967" w:rsidR="00BF6001" w:rsidRDefault="00BF6001" w:rsidP="004D5AFB">
      <w:pPr>
        <w:pStyle w:val="TS-Numberedlist"/>
        <w:numPr>
          <w:ilvl w:val="0"/>
          <w:numId w:val="20"/>
        </w:numPr>
      </w:pPr>
      <w:r w:rsidRPr="00BF6001">
        <w:t>In pairs</w:t>
      </w:r>
      <w:r w:rsidR="0093405B">
        <w:t>,</w:t>
      </w:r>
      <w:r w:rsidRPr="00BF6001">
        <w:t xml:space="preserve"> have students focus</w:t>
      </w:r>
      <w:r>
        <w:t xml:space="preserve"> on the first two paragraphs – ‘What is a wetland?’ and ‘</w:t>
      </w:r>
      <w:r w:rsidRPr="00BF6001">
        <w:t>Ty</w:t>
      </w:r>
      <w:r>
        <w:t>pes of wetlands’</w:t>
      </w:r>
      <w:r w:rsidRPr="00BF6001">
        <w:t xml:space="preserve"> – to </w:t>
      </w:r>
      <w:r w:rsidR="00763AEE">
        <w:t xml:space="preserve">help them </w:t>
      </w:r>
      <w:r w:rsidR="00CB23C1">
        <w:t>identify specific wetland types</w:t>
      </w:r>
      <w:r w:rsidR="00CC6805">
        <w:t xml:space="preserve"> in their local area.</w:t>
      </w:r>
    </w:p>
    <w:p w14:paraId="63ED6FD9" w14:textId="77777777" w:rsidR="00BF6001" w:rsidRPr="00BD5C23" w:rsidRDefault="00BF6001" w:rsidP="004D5AFB">
      <w:pPr>
        <w:pStyle w:val="TS-Numberedlist"/>
        <w:numPr>
          <w:ilvl w:val="0"/>
          <w:numId w:val="20"/>
        </w:numPr>
      </w:pPr>
      <w:r w:rsidRPr="00BD5C23">
        <w:t xml:space="preserve">Have pairs share their ideas with the class, identifying what information in the paragraphs informs them that their chosen </w:t>
      </w:r>
      <w:r w:rsidR="004169E6" w:rsidRPr="00BD5C23">
        <w:t xml:space="preserve">local </w:t>
      </w:r>
      <w:r w:rsidRPr="00BD5C23">
        <w:t xml:space="preserve">area is a wetland. </w:t>
      </w:r>
      <w:r w:rsidR="00BD5C23" w:rsidRPr="00BD5C23">
        <w:t>(</w:t>
      </w:r>
      <w:r w:rsidRPr="00BD5C23">
        <w:t xml:space="preserve">This information could be kept for the optional extra activity in Lesson </w:t>
      </w:r>
      <w:r w:rsidR="00BD5C23" w:rsidRPr="00BD5C23">
        <w:t>5)</w:t>
      </w:r>
      <w:r w:rsidRPr="00BD5C23">
        <w:t>.</w:t>
      </w:r>
    </w:p>
    <w:p w14:paraId="26E8CF45" w14:textId="418F23AB" w:rsidR="00492CDE" w:rsidRDefault="00BF6001" w:rsidP="004D5AFB">
      <w:pPr>
        <w:pStyle w:val="TS-Numberedlist"/>
        <w:numPr>
          <w:ilvl w:val="0"/>
          <w:numId w:val="20"/>
        </w:numPr>
      </w:pPr>
      <w:r w:rsidRPr="00BF6001">
        <w:t xml:space="preserve">Display the Reef Beat poster and begin an information tree diagram showing </w:t>
      </w:r>
      <w:r w:rsidR="0097550B">
        <w:t xml:space="preserve">a classification of </w:t>
      </w:r>
      <w:r w:rsidRPr="00BF6001">
        <w:t xml:space="preserve">types of wetlands. </w:t>
      </w:r>
      <w:r>
        <w:t xml:space="preserve">(See </w:t>
      </w:r>
      <w:r w:rsidR="00492CDE">
        <w:rPr>
          <w:i/>
        </w:rPr>
        <w:t>Resource 3 – Information t</w:t>
      </w:r>
      <w:r w:rsidRPr="00BF6001">
        <w:rPr>
          <w:i/>
        </w:rPr>
        <w:t>ree diagram of wetlands</w:t>
      </w:r>
      <w:r w:rsidR="00030C6B">
        <w:rPr>
          <w:i/>
        </w:rPr>
        <w:t xml:space="preserve"> </w:t>
      </w:r>
      <w:r w:rsidR="00030C6B" w:rsidRPr="00030C6B">
        <w:t xml:space="preserve">as </w:t>
      </w:r>
      <w:r w:rsidR="0097550B">
        <w:t>one</w:t>
      </w:r>
      <w:r w:rsidR="00030C6B" w:rsidRPr="00030C6B">
        <w:t xml:space="preserve"> example</w:t>
      </w:r>
      <w:r w:rsidR="00CC6805">
        <w:t>).</w:t>
      </w:r>
    </w:p>
    <w:p w14:paraId="4C645212" w14:textId="6F55B651" w:rsidR="00BF6001" w:rsidRDefault="00492CDE" w:rsidP="00CC6805">
      <w:pPr>
        <w:pStyle w:val="TS-Numberedlistsubpara"/>
      </w:pPr>
      <w:r w:rsidRPr="00492CDE">
        <w:rPr>
          <w:b/>
        </w:rPr>
        <w:t>Note:</w:t>
      </w:r>
      <w:r>
        <w:t xml:space="preserve"> </w:t>
      </w:r>
      <w:r w:rsidR="00BF6001" w:rsidRPr="00BF6001">
        <w:t xml:space="preserve">This </w:t>
      </w:r>
      <w:r>
        <w:t xml:space="preserve">tree diagram </w:t>
      </w:r>
      <w:r w:rsidR="00BF6001" w:rsidRPr="00BF6001">
        <w:t xml:space="preserve">could be done on cards to rearrange and add paragraphs of information about each wetland </w:t>
      </w:r>
      <w:r w:rsidR="00BF6001" w:rsidRPr="00CC6805">
        <w:t>area</w:t>
      </w:r>
      <w:r w:rsidR="00BF6001" w:rsidRPr="00BF6001">
        <w:t xml:space="preserve"> as students gain more complex knowledge about wetlands. At this stage</w:t>
      </w:r>
      <w:r w:rsidR="0093405B">
        <w:t>,</w:t>
      </w:r>
      <w:r w:rsidR="00BF6001" w:rsidRPr="00BF6001">
        <w:t xml:space="preserve"> it could be as simple as just naming the wetlands. Continue to add to the tree diagram throughout the unit. Students will be able to utilise this knowledge for their final assessme</w:t>
      </w:r>
      <w:r w:rsidR="00CC6805">
        <w:t>nt piece.</w:t>
      </w:r>
    </w:p>
    <w:p w14:paraId="3FAD6BBC" w14:textId="77777777" w:rsidR="002B5D64" w:rsidRDefault="002B5D64" w:rsidP="002B5D64">
      <w:pPr>
        <w:pStyle w:val="TS-Numberedlist"/>
        <w:numPr>
          <w:ilvl w:val="0"/>
          <w:numId w:val="0"/>
        </w:numPr>
        <w:tabs>
          <w:tab w:val="left" w:pos="0"/>
        </w:tabs>
      </w:pPr>
      <w:r w:rsidRPr="00077223">
        <w:rPr>
          <w:b/>
        </w:rPr>
        <w:t>Activity –</w:t>
      </w:r>
      <w:r>
        <w:rPr>
          <w:b/>
        </w:rPr>
        <w:t xml:space="preserve"> </w:t>
      </w:r>
      <w:r w:rsidR="00492CDE">
        <w:t>What do wetlands do?</w:t>
      </w:r>
      <w:r>
        <w:t xml:space="preserve"> </w:t>
      </w:r>
    </w:p>
    <w:p w14:paraId="7B0AD40D" w14:textId="77777777" w:rsidR="00492CDE" w:rsidRDefault="00492CDE" w:rsidP="00492CDE">
      <w:pPr>
        <w:pStyle w:val="TS-Numberedlist"/>
      </w:pPr>
      <w:r>
        <w:t>Read the ‘Role of wetlands’</w:t>
      </w:r>
      <w:r w:rsidRPr="00492CDE">
        <w:t xml:space="preserve"> paragraph on </w:t>
      </w:r>
      <w:r w:rsidR="00763AEE" w:rsidRPr="00BF6001">
        <w:t>the Wetlands Reef Beat 2006 poster 1</w:t>
      </w:r>
      <w:r w:rsidR="00763AEE">
        <w:t xml:space="preserve"> ‘What is a wetland?’</w:t>
      </w:r>
      <w:r w:rsidRPr="00492CDE">
        <w:t xml:space="preserve">, </w:t>
      </w:r>
      <w:r>
        <w:t xml:space="preserve">and </w:t>
      </w:r>
      <w:r w:rsidRPr="00492CDE">
        <w:t>add difficult words to the word wall</w:t>
      </w:r>
      <w:r w:rsidR="00763AEE">
        <w:t>.</w:t>
      </w:r>
      <w:r w:rsidRPr="00492CDE">
        <w:t xml:space="preserve"> </w:t>
      </w:r>
      <w:r w:rsidR="00763AEE">
        <w:t>D</w:t>
      </w:r>
      <w:r w:rsidRPr="00492CDE">
        <w:t>iscuss what students think this means for their identified local wetlands.</w:t>
      </w:r>
    </w:p>
    <w:p w14:paraId="6975DEDF" w14:textId="77777777" w:rsidR="0027341B" w:rsidRDefault="008D7BB2" w:rsidP="00492CDE">
      <w:pPr>
        <w:pStyle w:val="TS-Numberedlist"/>
      </w:pPr>
      <w:r>
        <w:t xml:space="preserve">Explain to the students they are going to do an experiment to investigate </w:t>
      </w:r>
      <w:r w:rsidR="0027341B">
        <w:t xml:space="preserve">how wetlands filter water. They will test different sediments in water flowing through different filter types. </w:t>
      </w:r>
    </w:p>
    <w:p w14:paraId="69F3FD6E" w14:textId="77777777" w:rsidR="00D436A4" w:rsidRDefault="00D436A4" w:rsidP="00CC6805">
      <w:pPr>
        <w:pStyle w:val="TS-Numberedlistsubpara"/>
      </w:pPr>
      <w:r w:rsidRPr="0027341B">
        <w:rPr>
          <w:b/>
        </w:rPr>
        <w:t>Note:</w:t>
      </w:r>
      <w:r>
        <w:t xml:space="preserve"> </w:t>
      </w:r>
      <w:r w:rsidR="0093405B">
        <w:t>I</w:t>
      </w:r>
      <w:r>
        <w:t>f time is not available</w:t>
      </w:r>
      <w:r w:rsidR="0093405B">
        <w:t>,</w:t>
      </w:r>
      <w:r>
        <w:t xml:space="preserve"> this experiment </w:t>
      </w:r>
      <w:r w:rsidRPr="00CC6805">
        <w:t>could</w:t>
      </w:r>
      <w:r>
        <w:t xml:space="preserve"> become a class demonstration.</w:t>
      </w:r>
    </w:p>
    <w:p w14:paraId="504E5ECB" w14:textId="77777777" w:rsidR="0027341B" w:rsidRDefault="0027341B" w:rsidP="0027341B">
      <w:pPr>
        <w:pStyle w:val="TS-Numberedlist"/>
      </w:pPr>
      <w:r w:rsidRPr="0027341B">
        <w:t>Explain to students that the items used to filter the sediment in the water are acting as the wetland</w:t>
      </w:r>
      <w:r>
        <w:t xml:space="preserve">. </w:t>
      </w:r>
      <w:r w:rsidR="00D436A4">
        <w:t>(</w:t>
      </w:r>
      <w:r w:rsidRPr="0027341B">
        <w:t xml:space="preserve">Try to find a variety of </w:t>
      </w:r>
      <w:r>
        <w:t xml:space="preserve">filter </w:t>
      </w:r>
      <w:r w:rsidRPr="0027341B">
        <w:t xml:space="preserve">materials </w:t>
      </w:r>
      <w:r>
        <w:t xml:space="preserve">that </w:t>
      </w:r>
      <w:r w:rsidRPr="0027341B">
        <w:t>will have different sized filtration and absorption abilities</w:t>
      </w:r>
      <w:r w:rsidR="00D436A4">
        <w:t xml:space="preserve"> for this experiment).</w:t>
      </w:r>
    </w:p>
    <w:p w14:paraId="699778EC" w14:textId="77777777" w:rsidR="0027341B" w:rsidRDefault="0027341B" w:rsidP="00D436A4">
      <w:pPr>
        <w:pStyle w:val="TS-Numberedlist"/>
      </w:pPr>
      <w:r>
        <w:t xml:space="preserve">As a class view </w:t>
      </w:r>
      <w:r w:rsidRPr="0027341B">
        <w:rPr>
          <w:i/>
        </w:rPr>
        <w:t>Resource 4 – Wetlands filter experiment</w:t>
      </w:r>
      <w:r>
        <w:t xml:space="preserve">. Discuss all the types of ‘sediments’ and ‘filters’.  </w:t>
      </w:r>
      <w:r w:rsidR="00D436A4">
        <w:t>Discuss what variables students should control so they can compare their observations. Discuss the type of observations students can record in the table provided.</w:t>
      </w:r>
    </w:p>
    <w:p w14:paraId="7306D424" w14:textId="77777777" w:rsidR="005A02F9" w:rsidRDefault="00D436A4" w:rsidP="00D436A4">
      <w:pPr>
        <w:pStyle w:val="TS-Numberedlist"/>
      </w:pPr>
      <w:r w:rsidRPr="00D436A4">
        <w:t xml:space="preserve">Once the investigation has finished, </w:t>
      </w:r>
      <w:r>
        <w:t>ask student groups to share</w:t>
      </w:r>
      <w:r w:rsidRPr="00D436A4">
        <w:t xml:space="preserve"> their </w:t>
      </w:r>
      <w:r w:rsidR="005A02F9">
        <w:t xml:space="preserve">observations </w:t>
      </w:r>
      <w:r w:rsidRPr="00D436A4">
        <w:t xml:space="preserve">and </w:t>
      </w:r>
      <w:r>
        <w:t>as a class</w:t>
      </w:r>
      <w:r w:rsidR="00E91DA5">
        <w:t>,</w:t>
      </w:r>
      <w:r>
        <w:t xml:space="preserve"> </w:t>
      </w:r>
      <w:r w:rsidR="005A02F9">
        <w:t xml:space="preserve">compare and contrast results. </w:t>
      </w:r>
    </w:p>
    <w:p w14:paraId="6805642F" w14:textId="263FFBFC" w:rsidR="00D436A4" w:rsidRDefault="005A02F9" w:rsidP="00D436A4">
      <w:pPr>
        <w:pStyle w:val="TS-Numberedlist"/>
      </w:pPr>
      <w:r>
        <w:t>D</w:t>
      </w:r>
      <w:r w:rsidR="00D436A4">
        <w:t>iscuss and have students brainstorm</w:t>
      </w:r>
      <w:r w:rsidR="00D436A4" w:rsidRPr="00D436A4">
        <w:t xml:space="preserve"> </w:t>
      </w:r>
      <w:r w:rsidR="00D436A4">
        <w:t xml:space="preserve">in their journal </w:t>
      </w:r>
      <w:r w:rsidR="00D436A4" w:rsidRPr="00D436A4">
        <w:t>what the importance is behind wetlands filtering the water.</w:t>
      </w:r>
    </w:p>
    <w:p w14:paraId="31E149B3" w14:textId="77777777" w:rsidR="00094680" w:rsidRDefault="00094680" w:rsidP="00094680">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2AD51DB6" w14:textId="77777777" w:rsidR="002B5D64" w:rsidRPr="00A2407A" w:rsidRDefault="002B5D64" w:rsidP="004D5AFB">
      <w:pPr>
        <w:pStyle w:val="TS-Numberedlist"/>
        <w:numPr>
          <w:ilvl w:val="0"/>
          <w:numId w:val="13"/>
        </w:numPr>
        <w:sectPr w:rsidR="002B5D64" w:rsidRPr="00A2407A" w:rsidSect="00CC6805">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 xml:space="preserve">Resource </w:t>
      </w:r>
      <w:r w:rsidR="004166F5">
        <w:rPr>
          <w:i/>
        </w:rPr>
        <w:t>2</w:t>
      </w:r>
      <w:r w:rsidRPr="00A7759E">
        <w:rPr>
          <w:i/>
        </w:rPr>
        <w:t xml:space="preserve"> – Student reflections</w:t>
      </w:r>
      <w:r w:rsidRPr="00CF2D28">
        <w:t xml:space="preserve"> for examples of sentence starters you can us</w:t>
      </w:r>
      <w:r>
        <w:t>e to guide student reflections.</w:t>
      </w:r>
    </w:p>
    <w:p w14:paraId="4CE1A61C" w14:textId="77777777" w:rsidR="002B5D64" w:rsidRPr="00CC6805" w:rsidRDefault="002B5D64" w:rsidP="00CC6805"/>
    <w:p w14:paraId="07AE5598" w14:textId="7FB2B2FB" w:rsidR="002B5D64" w:rsidRPr="00CC6805" w:rsidRDefault="002B5D64" w:rsidP="00CC6805">
      <w:pPr>
        <w:pStyle w:val="TS-Heading3"/>
      </w:pPr>
      <w:r w:rsidRPr="00CC6805">
        <w:t>Opportunities to monitor student learning</w:t>
      </w:r>
    </w:p>
    <w:p w14:paraId="46165E64" w14:textId="77777777" w:rsidR="002B5D64" w:rsidRDefault="002B5D64" w:rsidP="002B5D64">
      <w:r>
        <w:rPr>
          <w:noProof/>
          <w:lang w:eastAsia="en-AU"/>
        </w:rPr>
        <mc:AlternateContent>
          <mc:Choice Requires="wps">
            <w:drawing>
              <wp:inline distT="0" distB="0" distL="0" distR="0" wp14:anchorId="5AF6EAD5" wp14:editId="35FC93FB">
                <wp:extent cx="6120000" cy="1323975"/>
                <wp:effectExtent l="0" t="0" r="14605" b="28575"/>
                <wp:docPr id="12" name="Rounded Rectangle 12"/>
                <wp:cNvGraphicFramePr/>
                <a:graphic xmlns:a="http://schemas.openxmlformats.org/drawingml/2006/main">
                  <a:graphicData uri="http://schemas.microsoft.com/office/word/2010/wordprocessingShape">
                    <wps:wsp>
                      <wps:cNvSpPr/>
                      <wps:spPr>
                        <a:xfrm>
                          <a:off x="0" y="0"/>
                          <a:ext cx="6120000" cy="1323975"/>
                        </a:xfrm>
                        <a:prstGeom prst="roundRect">
                          <a:avLst>
                            <a:gd name="adj" fmla="val 2378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DC427C" w14:textId="77777777" w:rsidR="008557E2" w:rsidRPr="00CC6805" w:rsidRDefault="008557E2" w:rsidP="00CC6805">
                            <w:pPr>
                              <w:pStyle w:val="TS-BubbleNormal"/>
                              <w:rPr>
                                <w:b/>
                              </w:rPr>
                            </w:pPr>
                            <w:r w:rsidRPr="00CC6805">
                              <w:rPr>
                                <w:b/>
                              </w:rPr>
                              <w:t>Formative assessment opportunities:</w:t>
                            </w:r>
                          </w:p>
                          <w:p w14:paraId="2AEF77CC" w14:textId="77777777" w:rsidR="008557E2" w:rsidRPr="00CC6805" w:rsidRDefault="008557E2" w:rsidP="00CC6805">
                            <w:pPr>
                              <w:pStyle w:val="TS-Bullet1"/>
                            </w:pPr>
                            <w:r w:rsidRPr="00CC6805">
                              <w:t>Observations of student responses during introduction activity.</w:t>
                            </w:r>
                          </w:p>
                          <w:p w14:paraId="3FD3A467" w14:textId="77777777" w:rsidR="008557E2" w:rsidRPr="00CC6805" w:rsidRDefault="008557E2" w:rsidP="00CC6805">
                            <w:pPr>
                              <w:pStyle w:val="TS-Bullet1"/>
                            </w:pPr>
                            <w:r w:rsidRPr="00CC6805">
                              <w:t>Students’ discussions and results table can be used as a record of their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 o:spid="_x0000_s1041" style="width:481.9pt;height:104.25pt;visibility:visible;mso-wrap-style:square;mso-left-percent:-10001;mso-top-percent:-10001;mso-position-horizontal:absolute;mso-position-horizontal-relative:char;mso-position-vertical:absolute;mso-position-vertical-relative:line;mso-left-percent:-10001;mso-top-percent:-10001;v-text-anchor:top" arcsize="1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" fillcolor="white [3212]" strokecolor="#bfbfbf [2412]" strokeweight="1pt">
                <v:stroke dashstyle="dash" joinstyle="miter"/>
                <v:textbox>
                  <w:txbxContent>
                    <w:p w14:paraId="66DC427C" w14:textId="77777777" w:rsidR="008557E2" w:rsidRPr="00CC6805" w:rsidRDefault="008557E2" w:rsidP="00CC6805">
                      <w:pPr>
                        <w:pStyle w:val="TS-BubbleNormal"/>
                        <w:rPr>
                          <w:b/>
                        </w:rPr>
                      </w:pPr>
                      <w:r w:rsidRPr="00CC6805">
                        <w:rPr>
                          <w:b/>
                        </w:rPr>
                        <w:t>Formative assessment opportunities:</w:t>
                      </w:r>
                    </w:p>
                    <w:p w14:paraId="2AEF77CC" w14:textId="77777777" w:rsidR="008557E2" w:rsidRPr="00CC6805" w:rsidRDefault="008557E2" w:rsidP="00CC6805">
                      <w:pPr>
                        <w:pStyle w:val="TS-Bullet1"/>
                      </w:pPr>
                      <w:r w:rsidRPr="00CC6805">
                        <w:t>Observations of student responses during introduction activity.</w:t>
                      </w:r>
                    </w:p>
                    <w:p w14:paraId="3FD3A467" w14:textId="77777777" w:rsidR="008557E2" w:rsidRPr="00CC6805" w:rsidRDefault="008557E2" w:rsidP="00CC6805">
                      <w:pPr>
                        <w:pStyle w:val="TS-Bullet1"/>
                      </w:pPr>
                      <w:r w:rsidRPr="00CC6805">
                        <w:t>Students’ discussions and results table can be used as a record of their science inquiry skills.</w:t>
                      </w:r>
                    </w:p>
                  </w:txbxContent>
                </v:textbox>
                <w10:anchorlock/>
              </v:roundrect>
            </w:pict>
          </mc:Fallback>
        </mc:AlternateContent>
      </w:r>
    </w:p>
    <w:p w14:paraId="633008AE" w14:textId="77777777" w:rsidR="002B5D64" w:rsidRDefault="002B5D64" w:rsidP="002B5D64">
      <w:pPr>
        <w:pStyle w:val="TS-Heading3"/>
      </w:pPr>
      <w:r>
        <w:t>Resources</w:t>
      </w:r>
    </w:p>
    <w:p w14:paraId="44C9D9B2" w14:textId="77777777" w:rsidR="002B5D64" w:rsidRDefault="002B5D64" w:rsidP="002B5D64">
      <w:r>
        <w:rPr>
          <w:noProof/>
          <w:lang w:eastAsia="en-AU"/>
        </w:rPr>
        <mc:AlternateContent>
          <mc:Choice Requires="wps">
            <w:drawing>
              <wp:inline distT="0" distB="0" distL="0" distR="0" wp14:anchorId="6F165FE8" wp14:editId="109DB0E1">
                <wp:extent cx="6086475" cy="6953250"/>
                <wp:effectExtent l="0" t="0" r="28575" b="19050"/>
                <wp:docPr id="21" name="Rounded Rectangle 21"/>
                <wp:cNvGraphicFramePr/>
                <a:graphic xmlns:a="http://schemas.openxmlformats.org/drawingml/2006/main">
                  <a:graphicData uri="http://schemas.microsoft.com/office/word/2010/wordprocessingShape">
                    <wps:wsp>
                      <wps:cNvSpPr/>
                      <wps:spPr>
                        <a:xfrm>
                          <a:off x="723900" y="1552575"/>
                          <a:ext cx="6086475" cy="6953250"/>
                        </a:xfrm>
                        <a:prstGeom prst="roundRect">
                          <a:avLst>
                            <a:gd name="adj" fmla="val 57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36F862" w14:textId="77777777" w:rsidR="008557E2" w:rsidRPr="00631D5F" w:rsidRDefault="008557E2" w:rsidP="00631D5F">
                            <w:pPr>
                              <w:pStyle w:val="TS-Heading4"/>
                            </w:pPr>
                            <w:r w:rsidRPr="00631D5F">
                              <w:t>Useful web links</w:t>
                            </w:r>
                          </w:p>
                          <w:p w14:paraId="22CEC58A" w14:textId="04D9B931" w:rsidR="008557E2" w:rsidRPr="00631D5F" w:rsidRDefault="008557E2" w:rsidP="00631D5F">
                            <w:pPr>
                              <w:pStyle w:val="TS-Bullet1"/>
                            </w:pPr>
                            <w:r w:rsidRPr="00631D5F">
                              <w:t>Reef Beat 2006 Wetlands (Poster 1 – ‘What is a wetland’) at:</w:t>
                            </w:r>
                            <w:r w:rsidRPr="00631D5F">
                              <w:br/>
                            </w:r>
                            <w:hyperlink r:id="rId92" w:history="1">
                              <w:r w:rsidRPr="00631D5F">
                                <w:rPr>
                                  <w:rStyle w:val="Hyperlink"/>
                                </w:rPr>
                                <w:t>http://www.gbrmpa.gov.au</w:t>
                              </w:r>
                            </w:hyperlink>
                          </w:p>
                          <w:p w14:paraId="66A42098" w14:textId="1FEFE67C" w:rsidR="008557E2" w:rsidRPr="00631D5F" w:rsidRDefault="008557E2" w:rsidP="00631D5F">
                            <w:pPr>
                              <w:pStyle w:val="TS-Bullet1"/>
                            </w:pPr>
                            <w:r w:rsidRPr="00631D5F">
                              <w:t>Wetland definition and classifications at:</w:t>
                            </w:r>
                            <w:r w:rsidRPr="00631D5F">
                              <w:br/>
                            </w:r>
                            <w:hyperlink r:id="rId93" w:history="1">
                              <w:r w:rsidRPr="00631D5F">
                                <w:rPr>
                                  <w:rStyle w:val="Hyperlink"/>
                                </w:rPr>
                                <w:t>http://wetlandinfo.ehp.qld.gov.au/wetlands/what-are-wetlands/definitions-classification/</w:t>
                              </w:r>
                            </w:hyperlink>
                          </w:p>
                          <w:p w14:paraId="65749653" w14:textId="5D019932" w:rsidR="008557E2" w:rsidRPr="00631D5F" w:rsidRDefault="008557E2" w:rsidP="00631D5F">
                            <w:pPr>
                              <w:pStyle w:val="TS-Bullet1"/>
                            </w:pPr>
                            <w:r w:rsidRPr="00631D5F">
                              <w:t>About Wetlands:</w:t>
                            </w:r>
                            <w:r w:rsidRPr="00631D5F">
                              <w:br/>
                            </w:r>
                            <w:hyperlink r:id="rId94" w:history="1">
                              <w:r w:rsidRPr="00631D5F">
                                <w:rPr>
                                  <w:rStyle w:val="Hyperlink"/>
                                </w:rPr>
                                <w:t>http://www.environment.gov.au/water/wetlands/about</w:t>
                              </w:r>
                            </w:hyperlink>
                          </w:p>
                          <w:p w14:paraId="5AC7DE33" w14:textId="1FCDB619" w:rsidR="008557E2" w:rsidRPr="00631D5F" w:rsidRDefault="008557E2" w:rsidP="00631D5F">
                            <w:pPr>
                              <w:pStyle w:val="TS-Bullet1"/>
                            </w:pPr>
                            <w:r w:rsidRPr="00631D5F">
                              <w:t>Fact sheet on types of wetlands (classified by ecological system):</w:t>
                            </w:r>
                            <w:r w:rsidRPr="00631D5F">
                              <w:br/>
                            </w:r>
                            <w:hyperlink r:id="rId95" w:history="1">
                              <w:r w:rsidRPr="00631D5F">
                                <w:rPr>
                                  <w:rStyle w:val="Hyperlink"/>
                                </w:rPr>
                                <w:t>http://www.wetlandcare.com.au/index.php/info-and-links/wca-publications/types-of-wetlands/</w:t>
                              </w:r>
                            </w:hyperlink>
                          </w:p>
                          <w:p w14:paraId="78584AAC" w14:textId="4B1CB3CB" w:rsidR="008557E2" w:rsidRPr="00631D5F" w:rsidRDefault="008557E2" w:rsidP="00631D5F">
                            <w:pPr>
                              <w:pStyle w:val="TS-Bullet1"/>
                            </w:pPr>
                            <w:r w:rsidRPr="00631D5F">
                              <w:t>Queensland's wonderful wetlands poster/brochure:</w:t>
                            </w:r>
                            <w:r w:rsidRPr="00631D5F">
                              <w:br/>
                            </w:r>
                            <w:hyperlink r:id="rId96" w:history="1">
                              <w:r w:rsidRPr="00631D5F">
                                <w:rPr>
                                  <w:rStyle w:val="Hyperlink"/>
                                </w:rPr>
                                <w:t>http://wetlandinfo.ehp.qld.gov.au/resources/static/pdf/resources/brochures-posters/qwp-qld-wonderful-wetlands-brochure.pdf</w:t>
                              </w:r>
                            </w:hyperlink>
                          </w:p>
                          <w:p w14:paraId="6E35AF21" w14:textId="77777777" w:rsidR="008557E2" w:rsidRPr="00631D5F" w:rsidRDefault="008557E2" w:rsidP="00631D5F">
                            <w:pPr>
                              <w:pStyle w:val="TS-Heading4"/>
                            </w:pPr>
                            <w:r w:rsidRPr="00631D5F">
                              <w:t>Great Barrier Reef Outlook Report 2014</w:t>
                            </w:r>
                          </w:p>
                          <w:p w14:paraId="1C8C6E91" w14:textId="272A42FF" w:rsidR="008557E2" w:rsidRPr="00631D5F" w:rsidRDefault="008557E2" w:rsidP="00631D5F">
                            <w:pPr>
                              <w:pStyle w:val="TS-BubbleNormal"/>
                            </w:pPr>
                            <w:r w:rsidRPr="00631D5F">
                              <w:t xml:space="preserve">Access the report at: </w:t>
                            </w:r>
                            <w:hyperlink r:id="rId97" w:history="1">
                              <w:r w:rsidRPr="00631D5F">
                                <w:rPr>
                                  <w:rStyle w:val="Hyperlink"/>
                                </w:rPr>
                                <w:t>http://elibrary.gbrmpa.gov.au/jspui/handle/11017/2855</w:t>
                              </w:r>
                            </w:hyperlink>
                          </w:p>
                          <w:p w14:paraId="527A619A" w14:textId="77777777" w:rsidR="008557E2" w:rsidRPr="00631D5F" w:rsidRDefault="008557E2" w:rsidP="00631D5F">
                            <w:pPr>
                              <w:pStyle w:val="TS-BubbleNormal"/>
                            </w:pPr>
                            <w:r w:rsidRPr="00631D5F">
                              <w:t>Useful information for this lesson can be found on:</w:t>
                            </w:r>
                          </w:p>
                          <w:p w14:paraId="3BFF423D" w14:textId="77777777" w:rsidR="008557E2" w:rsidRPr="00631D5F" w:rsidRDefault="008557E2" w:rsidP="00631D5F">
                            <w:pPr>
                              <w:pStyle w:val="TS-Bullet1"/>
                            </w:pPr>
                            <w:r w:rsidRPr="00631D5F">
                              <w:t>page 18 and figure 2.3: Major habitats of the GBR region</w:t>
                            </w:r>
                          </w:p>
                          <w:p w14:paraId="4A9CEA36" w14:textId="3F4A7AA5" w:rsidR="008557E2" w:rsidRPr="00631D5F" w:rsidRDefault="008557E2" w:rsidP="00631D5F">
                            <w:pPr>
                              <w:pStyle w:val="TS-Bullet1"/>
                            </w:pPr>
                            <w:r w:rsidRPr="00631D5F">
                              <w:t xml:space="preserve">page 60 - 61 and figure 3.12: </w:t>
                            </w:r>
                            <w:r>
                              <w:t>Changes in terrestrial habitats</w:t>
                            </w:r>
                          </w:p>
                          <w:p w14:paraId="00D20179" w14:textId="274FD094" w:rsidR="008557E2" w:rsidRPr="00631D5F" w:rsidRDefault="008557E2" w:rsidP="00631D5F">
                            <w:pPr>
                              <w:pStyle w:val="TS-Heading4"/>
                            </w:pPr>
                            <w:r w:rsidRPr="00631D5F">
                              <w:t>Printable resources</w:t>
                            </w:r>
                          </w:p>
                          <w:p w14:paraId="138F28FF" w14:textId="77777777" w:rsidR="008557E2" w:rsidRPr="00631D5F" w:rsidRDefault="008557E2" w:rsidP="00631D5F">
                            <w:pPr>
                              <w:pStyle w:val="TS-Bullet1"/>
                              <w:rPr>
                                <w:i/>
                              </w:rPr>
                            </w:pPr>
                            <w:r w:rsidRPr="00631D5F">
                              <w:rPr>
                                <w:i/>
                              </w:rPr>
                              <w:t>Resource 1 – Word bank</w:t>
                            </w:r>
                          </w:p>
                          <w:p w14:paraId="76246E4A" w14:textId="77777777" w:rsidR="008557E2" w:rsidRPr="00631D5F" w:rsidRDefault="008557E2" w:rsidP="00631D5F">
                            <w:pPr>
                              <w:pStyle w:val="TS-Bullet1"/>
                              <w:rPr>
                                <w:i/>
                              </w:rPr>
                            </w:pPr>
                            <w:r w:rsidRPr="00631D5F">
                              <w:rPr>
                                <w:i/>
                              </w:rPr>
                              <w:t>Resource 2 – Student reflections</w:t>
                            </w:r>
                          </w:p>
                          <w:p w14:paraId="6EA8064D" w14:textId="77777777" w:rsidR="008557E2" w:rsidRPr="00631D5F" w:rsidRDefault="008557E2" w:rsidP="00631D5F">
                            <w:pPr>
                              <w:pStyle w:val="TS-Bullet1"/>
                              <w:rPr>
                                <w:i/>
                              </w:rPr>
                            </w:pPr>
                            <w:r w:rsidRPr="00631D5F">
                              <w:rPr>
                                <w:i/>
                              </w:rPr>
                              <w:t>Resource 3 – Information tree diagram of wetlands</w:t>
                            </w:r>
                          </w:p>
                          <w:p w14:paraId="3F06B27B" w14:textId="77777777" w:rsidR="008557E2" w:rsidRPr="00631D5F" w:rsidRDefault="008557E2" w:rsidP="00631D5F">
                            <w:pPr>
                              <w:pStyle w:val="TS-Bullet1"/>
                              <w:rPr>
                                <w:i/>
                              </w:rPr>
                            </w:pPr>
                            <w:r w:rsidRPr="00631D5F">
                              <w:rPr>
                                <w:i/>
                              </w:rPr>
                              <w:t>Resource 4 – Wetlands filter experiment</w:t>
                            </w:r>
                          </w:p>
                          <w:p w14:paraId="7EF9F1EB" w14:textId="77777777" w:rsidR="008557E2" w:rsidRPr="00631D5F" w:rsidRDefault="008557E2" w:rsidP="00631D5F">
                            <w:pPr>
                              <w:pStyle w:val="TS-Heading4"/>
                            </w:pPr>
                            <w:r w:rsidRPr="00631D5F">
                              <w:t>Other resources</w:t>
                            </w:r>
                          </w:p>
                          <w:p w14:paraId="55C2D163" w14:textId="77777777" w:rsidR="008557E2" w:rsidRPr="00350639" w:rsidRDefault="008557E2" w:rsidP="00631D5F">
                            <w:pPr>
                              <w:pStyle w:val="TS-Bullet1"/>
                            </w:pPr>
                            <w:r w:rsidRPr="00350639">
                              <w:t xml:space="preserve">Equipment for the experiment listed in </w:t>
                            </w:r>
                            <w:r w:rsidRPr="00631D5F">
                              <w:rPr>
                                <w:i/>
                              </w:rPr>
                              <w:t>Resource 4 – Wetlands filter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1" o:spid="_x0000_s1042" style="width:479.25pt;height:547.5pt;visibility:visible;mso-wrap-style:square;mso-left-percent:-10001;mso-top-percent:-10001;mso-position-horizontal:absolute;mso-position-horizontal-relative:char;mso-position-vertical:absolute;mso-position-vertical-relative:line;mso-left-percent:-10001;mso-top-percent:-10001;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" fillcolor="white [3212]" strokecolor="#bfbfbf [2412]" strokeweight="1pt">
                <v:stroke dashstyle="dash" joinstyle="miter"/>
                <v:textbox>
                  <w:txbxContent>
                    <w:p w14:paraId="5E36F862" w14:textId="77777777" w:rsidR="008557E2" w:rsidRPr="00631D5F" w:rsidRDefault="008557E2" w:rsidP="00631D5F">
                      <w:pPr>
                        <w:pStyle w:val="TS-Heading4"/>
                      </w:pPr>
                      <w:r w:rsidRPr="00631D5F">
                        <w:t>Useful web links</w:t>
                      </w:r>
                    </w:p>
                    <w:p w14:paraId="22CEC58A" w14:textId="04D9B931" w:rsidR="008557E2" w:rsidRPr="00631D5F" w:rsidRDefault="008557E2" w:rsidP="00631D5F">
                      <w:pPr>
                        <w:pStyle w:val="TS-Bullet1"/>
                      </w:pPr>
                      <w:r w:rsidRPr="00631D5F">
                        <w:t>Reef Beat 2006 Wetlands (Poster 1 – ‘What is a wetland’) at:</w:t>
                      </w:r>
                      <w:r w:rsidRPr="00631D5F">
                        <w:br/>
                      </w:r>
                      <w:hyperlink r:id="rId98" w:history="1">
                        <w:r w:rsidRPr="00631D5F">
                          <w:rPr>
                            <w:rStyle w:val="Hyperlink"/>
                          </w:rPr>
                          <w:t>http://www.gbrmpa.gov.au</w:t>
                        </w:r>
                      </w:hyperlink>
                    </w:p>
                    <w:p w14:paraId="66A42098" w14:textId="1FEFE67C" w:rsidR="008557E2" w:rsidRPr="00631D5F" w:rsidRDefault="008557E2" w:rsidP="00631D5F">
                      <w:pPr>
                        <w:pStyle w:val="TS-Bullet1"/>
                      </w:pPr>
                      <w:r w:rsidRPr="00631D5F">
                        <w:t>Wetland definition and classifications at:</w:t>
                      </w:r>
                      <w:r w:rsidRPr="00631D5F">
                        <w:br/>
                      </w:r>
                      <w:hyperlink r:id="rId99" w:history="1">
                        <w:r w:rsidRPr="00631D5F">
                          <w:rPr>
                            <w:rStyle w:val="Hyperlink"/>
                          </w:rPr>
                          <w:t>http://wetlandinfo.ehp.qld.gov.au/wetlands/what-are-wetlands/definitions-classification/</w:t>
                        </w:r>
                      </w:hyperlink>
                    </w:p>
                    <w:p w14:paraId="65749653" w14:textId="5D019932" w:rsidR="008557E2" w:rsidRPr="00631D5F" w:rsidRDefault="008557E2" w:rsidP="00631D5F">
                      <w:pPr>
                        <w:pStyle w:val="TS-Bullet1"/>
                      </w:pPr>
                      <w:r w:rsidRPr="00631D5F">
                        <w:t>About Wetlands:</w:t>
                      </w:r>
                      <w:r w:rsidRPr="00631D5F">
                        <w:br/>
                      </w:r>
                      <w:hyperlink r:id="rId100" w:history="1">
                        <w:r w:rsidRPr="00631D5F">
                          <w:rPr>
                            <w:rStyle w:val="Hyperlink"/>
                          </w:rPr>
                          <w:t>http://www.environment.gov.au/water/wetlands/about</w:t>
                        </w:r>
                      </w:hyperlink>
                    </w:p>
                    <w:p w14:paraId="5AC7DE33" w14:textId="1FCDB619" w:rsidR="008557E2" w:rsidRPr="00631D5F" w:rsidRDefault="008557E2" w:rsidP="00631D5F">
                      <w:pPr>
                        <w:pStyle w:val="TS-Bullet1"/>
                      </w:pPr>
                      <w:r w:rsidRPr="00631D5F">
                        <w:t>Fact sheet on types of wetlands (classified by ecological system):</w:t>
                      </w:r>
                      <w:r w:rsidRPr="00631D5F">
                        <w:br/>
                      </w:r>
                      <w:hyperlink r:id="rId101" w:history="1">
                        <w:r w:rsidRPr="00631D5F">
                          <w:rPr>
                            <w:rStyle w:val="Hyperlink"/>
                          </w:rPr>
                          <w:t>http://www.wetlandcare.com.au/index.php/info-and-links/wca-publications/types-of-wetlands/</w:t>
                        </w:r>
                      </w:hyperlink>
                    </w:p>
                    <w:p w14:paraId="78584AAC" w14:textId="4B1CB3CB" w:rsidR="008557E2" w:rsidRPr="00631D5F" w:rsidRDefault="008557E2" w:rsidP="00631D5F">
                      <w:pPr>
                        <w:pStyle w:val="TS-Bullet1"/>
                      </w:pPr>
                      <w:r w:rsidRPr="00631D5F">
                        <w:t>Queensland's wonderful wetlands poster/brochure:</w:t>
                      </w:r>
                      <w:r w:rsidRPr="00631D5F">
                        <w:br/>
                      </w:r>
                      <w:hyperlink r:id="rId102" w:history="1">
                        <w:r w:rsidRPr="00631D5F">
                          <w:rPr>
                            <w:rStyle w:val="Hyperlink"/>
                          </w:rPr>
                          <w:t>http://wetlandinfo.ehp.qld.gov.au/resources/static/pdf/resources/brochures-posters/qwp-qld-wonderful-wetlands-brochure.pdf</w:t>
                        </w:r>
                      </w:hyperlink>
                    </w:p>
                    <w:p w14:paraId="6E35AF21" w14:textId="77777777" w:rsidR="008557E2" w:rsidRPr="00631D5F" w:rsidRDefault="008557E2" w:rsidP="00631D5F">
                      <w:pPr>
                        <w:pStyle w:val="TS-Heading4"/>
                      </w:pPr>
                      <w:r w:rsidRPr="00631D5F">
                        <w:t>Great Barrier Reef Outlook Report 2014</w:t>
                      </w:r>
                    </w:p>
                    <w:p w14:paraId="1C8C6E91" w14:textId="272A42FF" w:rsidR="008557E2" w:rsidRPr="00631D5F" w:rsidRDefault="008557E2" w:rsidP="00631D5F">
                      <w:pPr>
                        <w:pStyle w:val="TS-BubbleNormal"/>
                      </w:pPr>
                      <w:r w:rsidRPr="00631D5F">
                        <w:t xml:space="preserve">Access the report at: </w:t>
                      </w:r>
                      <w:hyperlink r:id="rId103" w:history="1">
                        <w:r w:rsidRPr="00631D5F">
                          <w:rPr>
                            <w:rStyle w:val="Hyperlink"/>
                          </w:rPr>
                          <w:t>http://elibrary.gbrmpa.gov.au/jspui/handle/11017/2855</w:t>
                        </w:r>
                      </w:hyperlink>
                    </w:p>
                    <w:p w14:paraId="527A619A" w14:textId="77777777" w:rsidR="008557E2" w:rsidRPr="00631D5F" w:rsidRDefault="008557E2" w:rsidP="00631D5F">
                      <w:pPr>
                        <w:pStyle w:val="TS-BubbleNormal"/>
                      </w:pPr>
                      <w:r w:rsidRPr="00631D5F">
                        <w:t>Useful information for this lesson can be found on:</w:t>
                      </w:r>
                    </w:p>
                    <w:p w14:paraId="3BFF423D" w14:textId="77777777" w:rsidR="008557E2" w:rsidRPr="00631D5F" w:rsidRDefault="008557E2" w:rsidP="00631D5F">
                      <w:pPr>
                        <w:pStyle w:val="TS-Bullet1"/>
                      </w:pPr>
                      <w:r w:rsidRPr="00631D5F">
                        <w:t>page 18 and figure 2.3: Major habitats of the GBR region</w:t>
                      </w:r>
                    </w:p>
                    <w:p w14:paraId="4A9CEA36" w14:textId="3F4A7AA5" w:rsidR="008557E2" w:rsidRPr="00631D5F" w:rsidRDefault="008557E2" w:rsidP="00631D5F">
                      <w:pPr>
                        <w:pStyle w:val="TS-Bullet1"/>
                      </w:pPr>
                      <w:r w:rsidRPr="00631D5F">
                        <w:t xml:space="preserve">page 60 - 61 and figure 3.12: </w:t>
                      </w:r>
                      <w:r>
                        <w:t>Changes in terrestrial habitats</w:t>
                      </w:r>
                    </w:p>
                    <w:p w14:paraId="00D20179" w14:textId="274FD094" w:rsidR="008557E2" w:rsidRPr="00631D5F" w:rsidRDefault="008557E2" w:rsidP="00631D5F">
                      <w:pPr>
                        <w:pStyle w:val="TS-Heading4"/>
                      </w:pPr>
                      <w:r w:rsidRPr="00631D5F">
                        <w:t>Printable resources</w:t>
                      </w:r>
                    </w:p>
                    <w:p w14:paraId="138F28FF" w14:textId="77777777" w:rsidR="008557E2" w:rsidRPr="00631D5F" w:rsidRDefault="008557E2" w:rsidP="00631D5F">
                      <w:pPr>
                        <w:pStyle w:val="TS-Bullet1"/>
                        <w:rPr>
                          <w:i/>
                        </w:rPr>
                      </w:pPr>
                      <w:r w:rsidRPr="00631D5F">
                        <w:rPr>
                          <w:i/>
                        </w:rPr>
                        <w:t>Resource 1 – Word bank</w:t>
                      </w:r>
                    </w:p>
                    <w:p w14:paraId="76246E4A" w14:textId="77777777" w:rsidR="008557E2" w:rsidRPr="00631D5F" w:rsidRDefault="008557E2" w:rsidP="00631D5F">
                      <w:pPr>
                        <w:pStyle w:val="TS-Bullet1"/>
                        <w:rPr>
                          <w:i/>
                        </w:rPr>
                      </w:pPr>
                      <w:r w:rsidRPr="00631D5F">
                        <w:rPr>
                          <w:i/>
                        </w:rPr>
                        <w:t>Resource 2 – Student reflections</w:t>
                      </w:r>
                    </w:p>
                    <w:p w14:paraId="6EA8064D" w14:textId="77777777" w:rsidR="008557E2" w:rsidRPr="00631D5F" w:rsidRDefault="008557E2" w:rsidP="00631D5F">
                      <w:pPr>
                        <w:pStyle w:val="TS-Bullet1"/>
                        <w:rPr>
                          <w:i/>
                        </w:rPr>
                      </w:pPr>
                      <w:r w:rsidRPr="00631D5F">
                        <w:rPr>
                          <w:i/>
                        </w:rPr>
                        <w:t>Resource 3 – Information tree diagram of wetlands</w:t>
                      </w:r>
                    </w:p>
                    <w:p w14:paraId="3F06B27B" w14:textId="77777777" w:rsidR="008557E2" w:rsidRPr="00631D5F" w:rsidRDefault="008557E2" w:rsidP="00631D5F">
                      <w:pPr>
                        <w:pStyle w:val="TS-Bullet1"/>
                        <w:rPr>
                          <w:i/>
                        </w:rPr>
                      </w:pPr>
                      <w:r w:rsidRPr="00631D5F">
                        <w:rPr>
                          <w:i/>
                        </w:rPr>
                        <w:t>Resource 4 – Wetlands filter experiment</w:t>
                      </w:r>
                    </w:p>
                    <w:p w14:paraId="7EF9F1EB" w14:textId="77777777" w:rsidR="008557E2" w:rsidRPr="00631D5F" w:rsidRDefault="008557E2" w:rsidP="00631D5F">
                      <w:pPr>
                        <w:pStyle w:val="TS-Heading4"/>
                      </w:pPr>
                      <w:r w:rsidRPr="00631D5F">
                        <w:t>Other resources</w:t>
                      </w:r>
                    </w:p>
                    <w:p w14:paraId="55C2D163" w14:textId="77777777" w:rsidR="008557E2" w:rsidRPr="00350639" w:rsidRDefault="008557E2" w:rsidP="00631D5F">
                      <w:pPr>
                        <w:pStyle w:val="TS-Bullet1"/>
                      </w:pPr>
                      <w:r w:rsidRPr="00350639">
                        <w:t xml:space="preserve">Equipment for the experiment listed in </w:t>
                      </w:r>
                      <w:r w:rsidRPr="00631D5F">
                        <w:rPr>
                          <w:i/>
                        </w:rPr>
                        <w:t>Resource 4 – Wetlands filter experiment</w:t>
                      </w:r>
                    </w:p>
                  </w:txbxContent>
                </v:textbox>
                <w10:anchorlock/>
              </v:roundrect>
            </w:pict>
          </mc:Fallback>
        </mc:AlternateContent>
      </w:r>
    </w:p>
    <w:p w14:paraId="0EB15D61" w14:textId="77777777" w:rsidR="00696532" w:rsidRDefault="00696532" w:rsidP="00631D5F">
      <w:pPr>
        <w:pStyle w:val="TS-5Es"/>
      </w:pPr>
      <w:r>
        <w:rPr>
          <w:noProof/>
          <w:lang w:eastAsia="en-AU"/>
        </w:rPr>
        <mc:AlternateContent>
          <mc:Choice Requires="wps">
            <w:drawing>
              <wp:inline distT="0" distB="0" distL="0" distR="0" wp14:anchorId="2D5413AE" wp14:editId="0D83B9C1">
                <wp:extent cx="1206000" cy="409575"/>
                <wp:effectExtent l="0" t="0" r="13335" b="28575"/>
                <wp:docPr id="254" name="Round Same Side Corner Rectangle 25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244D6" w14:textId="77777777" w:rsidR="008557E2" w:rsidRDefault="008557E2" w:rsidP="00696532">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4"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9KVHf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38244D6" w14:textId="77777777" w:rsidR="008557E2" w:rsidRDefault="008557E2" w:rsidP="00696532">
                      <w:pPr>
                        <w:pStyle w:val="Tab-OFF"/>
                      </w:pPr>
                      <w:r>
                        <w:t>Engage</w:t>
                      </w:r>
                    </w:p>
                  </w:txbxContent>
                </v:textbox>
                <w10:anchorlock/>
              </v:shape>
            </w:pict>
          </mc:Fallback>
        </mc:AlternateContent>
      </w:r>
      <w:r>
        <w:rPr>
          <w:noProof/>
          <w:lang w:eastAsia="en-AU"/>
        </w:rPr>
        <mc:AlternateContent>
          <mc:Choice Requires="wps">
            <w:drawing>
              <wp:inline distT="0" distB="0" distL="0" distR="0" wp14:anchorId="1179D5CB" wp14:editId="46F21C1B">
                <wp:extent cx="1206000" cy="409575"/>
                <wp:effectExtent l="0" t="0" r="13335" b="28575"/>
                <wp:docPr id="255" name="Round Same Side Corner Rectangle 25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5AC9F" w14:textId="77777777" w:rsidR="008557E2" w:rsidRDefault="008557E2" w:rsidP="00696532">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5"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E03sdX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BB5AC9F" w14:textId="77777777" w:rsidR="008557E2" w:rsidRDefault="008557E2" w:rsidP="00696532">
                      <w:pPr>
                        <w:pStyle w:val="Tab-ON"/>
                      </w:pPr>
                      <w:r>
                        <w:t>Explore</w:t>
                      </w:r>
                    </w:p>
                  </w:txbxContent>
                </v:textbox>
                <w10:anchorlock/>
              </v:shape>
            </w:pict>
          </mc:Fallback>
        </mc:AlternateContent>
      </w:r>
      <w:r>
        <w:rPr>
          <w:noProof/>
          <w:lang w:eastAsia="en-AU"/>
        </w:rPr>
        <mc:AlternateContent>
          <mc:Choice Requires="wps">
            <w:drawing>
              <wp:inline distT="0" distB="0" distL="0" distR="0" wp14:anchorId="747F90AE" wp14:editId="5CDE5DCB">
                <wp:extent cx="1206000" cy="409575"/>
                <wp:effectExtent l="0" t="0" r="13335" b="28575"/>
                <wp:docPr id="35" name="Round Same Side Corner Rectangle 3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BF957" w14:textId="77777777" w:rsidR="008557E2" w:rsidRDefault="008557E2" w:rsidP="00696532">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5"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J7xFd7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30BF957" w14:textId="77777777" w:rsidR="008557E2" w:rsidRDefault="008557E2" w:rsidP="00696532">
                      <w:pPr>
                        <w:pStyle w:val="Tab-OFF"/>
                      </w:pPr>
                      <w:r>
                        <w:t>Explain</w:t>
                      </w:r>
                    </w:p>
                  </w:txbxContent>
                </v:textbox>
                <w10:anchorlock/>
              </v:shape>
            </w:pict>
          </mc:Fallback>
        </mc:AlternateContent>
      </w:r>
      <w:r>
        <w:rPr>
          <w:noProof/>
          <w:lang w:eastAsia="en-AU"/>
        </w:rPr>
        <mc:AlternateContent>
          <mc:Choice Requires="wps">
            <w:drawing>
              <wp:inline distT="0" distB="0" distL="0" distR="0" wp14:anchorId="59C114E1" wp14:editId="5F4AD74D">
                <wp:extent cx="1206000" cy="409575"/>
                <wp:effectExtent l="0" t="0" r="13335" b="28575"/>
                <wp:docPr id="36" name="Round Same Side Corner Rectangle 3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BB903" w14:textId="77777777" w:rsidR="008557E2" w:rsidRDefault="008557E2" w:rsidP="00696532">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6"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zK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nNPM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38BB903" w14:textId="77777777" w:rsidR="008557E2" w:rsidRDefault="008557E2" w:rsidP="00696532">
                      <w:pPr>
                        <w:pStyle w:val="Tab-OFF"/>
                      </w:pPr>
                      <w:r>
                        <w:t>Elaborate</w:t>
                      </w:r>
                    </w:p>
                  </w:txbxContent>
                </v:textbox>
                <w10:anchorlock/>
              </v:shape>
            </w:pict>
          </mc:Fallback>
        </mc:AlternateContent>
      </w:r>
      <w:r>
        <w:rPr>
          <w:noProof/>
          <w:lang w:eastAsia="en-AU"/>
        </w:rPr>
        <mc:AlternateContent>
          <mc:Choice Requires="wps">
            <w:drawing>
              <wp:inline distT="0" distB="0" distL="0" distR="0" wp14:anchorId="55327D76" wp14:editId="0D040591">
                <wp:extent cx="1206000" cy="409575"/>
                <wp:effectExtent l="0" t="0" r="13335" b="28575"/>
                <wp:docPr id="37" name="Round Same Side Corner Rectangle 3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5F7B6" w14:textId="77777777" w:rsidR="008557E2" w:rsidRDefault="008557E2" w:rsidP="00696532">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7"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q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n/yOr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FB5F7B6" w14:textId="77777777" w:rsidR="008557E2" w:rsidRDefault="008557E2" w:rsidP="00696532">
                      <w:pPr>
                        <w:pStyle w:val="Tab-OFF"/>
                      </w:pPr>
                      <w:r>
                        <w:t>Evaluate</w:t>
                      </w:r>
                    </w:p>
                  </w:txbxContent>
                </v:textbox>
                <w10:anchorlock/>
              </v:shape>
            </w:pict>
          </mc:Fallback>
        </mc:AlternateContent>
      </w:r>
    </w:p>
    <w:p w14:paraId="4558124D" w14:textId="77777777" w:rsidR="00696532" w:rsidRDefault="00696532" w:rsidP="00696532">
      <w:pPr>
        <w:sectPr w:rsidR="00696532" w:rsidSect="00CC6805">
          <w:type w:val="continuous"/>
          <w:pgSz w:w="11906" w:h="16838"/>
          <w:pgMar w:top="1985" w:right="1134" w:bottom="1418" w:left="1134" w:header="709" w:footer="709" w:gutter="0"/>
          <w:cols w:space="708"/>
          <w:titlePg/>
          <w:docGrid w:linePitch="360"/>
        </w:sectPr>
      </w:pPr>
    </w:p>
    <w:p w14:paraId="5EC2F96D" w14:textId="77777777" w:rsidR="00696532" w:rsidRDefault="002A52C5" w:rsidP="00EB0707">
      <w:pPr>
        <w:pStyle w:val="TS-Lesson"/>
        <w:ind w:left="1134" w:hanging="1134"/>
      </w:pPr>
      <w:r w:rsidRPr="008D32C2">
        <w:rPr>
          <w:b/>
        </w:rPr>
        <w:t>Lesson</w:t>
      </w:r>
      <w:r w:rsidR="002B5D64" w:rsidRPr="008D32C2">
        <w:rPr>
          <w:b/>
        </w:rPr>
        <w:t xml:space="preserve"> 4</w:t>
      </w:r>
      <w:r w:rsidR="009734AE">
        <w:rPr>
          <w:b/>
        </w:rPr>
        <w:t xml:space="preserve"> and 5</w:t>
      </w:r>
      <w:r w:rsidR="00696532" w:rsidRPr="008D32C2">
        <w:rPr>
          <w:b/>
        </w:rPr>
        <w:t xml:space="preserve">: </w:t>
      </w:r>
      <w:r w:rsidR="00EB0707" w:rsidRPr="008D32C2">
        <w:rPr>
          <w:rFonts w:cs="Arial"/>
        </w:rPr>
        <w:t xml:space="preserve">How </w:t>
      </w:r>
      <w:r w:rsidR="008D32C2">
        <w:rPr>
          <w:rFonts w:cs="Arial"/>
        </w:rPr>
        <w:t>does water flow through wetlands</w:t>
      </w:r>
      <w:r w:rsidR="00EB0707" w:rsidRPr="008D32C2">
        <w:rPr>
          <w:rFonts w:cs="Arial"/>
        </w:rPr>
        <w:t>?</w:t>
      </w:r>
    </w:p>
    <w:p w14:paraId="78E7A230" w14:textId="77777777" w:rsidR="00696532" w:rsidRPr="003C05F6" w:rsidRDefault="00696532" w:rsidP="00696532">
      <w:r w:rsidRPr="003C05F6">
        <w:rPr>
          <w:b/>
        </w:rPr>
        <w:t>Duration:</w:t>
      </w:r>
      <w:r w:rsidRPr="003C05F6">
        <w:t xml:space="preserve"> </w:t>
      </w:r>
      <w:r w:rsidR="009734AE">
        <w:t>1 h</w:t>
      </w:r>
      <w:r w:rsidR="007C143C">
        <w:t>ou</w:t>
      </w:r>
      <w:r w:rsidR="009734AE">
        <w:t>r 40 min</w:t>
      </w:r>
      <w:r w:rsidR="007C143C">
        <w:t>utes</w:t>
      </w:r>
    </w:p>
    <w:p w14:paraId="6945F23D" w14:textId="77777777" w:rsidR="00696532" w:rsidRPr="003C05F6" w:rsidRDefault="00696532" w:rsidP="00696532">
      <w:pPr>
        <w:sectPr w:rsidR="00696532" w:rsidRPr="003C05F6" w:rsidSect="00631D5F">
          <w:type w:val="continuous"/>
          <w:pgSz w:w="11906" w:h="16838"/>
          <w:pgMar w:top="1985" w:right="1134" w:bottom="1418" w:left="1134" w:header="709" w:footer="709" w:gutter="0"/>
          <w:cols w:num="2" w:space="708" w:equalWidth="0">
            <w:col w:w="5670" w:space="708"/>
            <w:col w:w="3260"/>
          </w:cols>
          <w:titlePg/>
          <w:docGrid w:linePitch="360"/>
        </w:sectPr>
      </w:pPr>
    </w:p>
    <w:p w14:paraId="3B6AF018" w14:textId="77777777" w:rsidR="00696532" w:rsidRDefault="00696532" w:rsidP="00696532">
      <w:r>
        <w:rPr>
          <w:noProof/>
          <w:lang w:eastAsia="en-AU"/>
        </w:rPr>
        <mc:AlternateContent>
          <mc:Choice Requires="wps">
            <w:drawing>
              <wp:inline distT="0" distB="0" distL="0" distR="0" wp14:anchorId="6E563C27" wp14:editId="229F3510">
                <wp:extent cx="6086475" cy="1390650"/>
                <wp:effectExtent l="0" t="0" r="28575" b="19050"/>
                <wp:docPr id="78" name="Rounded Rectangle 78"/>
                <wp:cNvGraphicFramePr/>
                <a:graphic xmlns:a="http://schemas.openxmlformats.org/drawingml/2006/main">
                  <a:graphicData uri="http://schemas.microsoft.com/office/word/2010/wordprocessingShape">
                    <wps:wsp>
                      <wps:cNvSpPr/>
                      <wps:spPr>
                        <a:xfrm>
                          <a:off x="0" y="0"/>
                          <a:ext cx="6086475" cy="1390650"/>
                        </a:xfrm>
                        <a:prstGeom prst="roundRect">
                          <a:avLst>
                            <a:gd name="adj" fmla="val 2449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7C277A" w14:textId="77777777" w:rsidR="008557E2" w:rsidRPr="00A92A2A" w:rsidRDefault="008557E2" w:rsidP="00696532">
                            <w:pPr>
                              <w:pStyle w:val="TS-Purpose"/>
                              <w:tabs>
                                <w:tab w:val="clear" w:pos="1418"/>
                              </w:tabs>
                              <w:ind w:left="0" w:firstLine="0"/>
                            </w:pPr>
                            <w:r>
                              <w:rPr>
                                <w:b/>
                              </w:rPr>
                              <w:t>Lesson objectives</w:t>
                            </w:r>
                            <w:r>
                              <w:rPr>
                                <w:b/>
                              </w:rPr>
                              <w:br/>
                            </w:r>
                            <w:r w:rsidRPr="00A92A2A">
                              <w:t>Students will:</w:t>
                            </w:r>
                          </w:p>
                          <w:p w14:paraId="20036510" w14:textId="77777777" w:rsidR="008557E2" w:rsidRPr="00631D5F" w:rsidRDefault="008557E2" w:rsidP="00631D5F">
                            <w:pPr>
                              <w:pStyle w:val="TS-Bullet1"/>
                            </w:pPr>
                            <w:r w:rsidRPr="00631D5F">
                              <w:t xml:space="preserve">identify how water moves through the stages of the water cycle </w:t>
                            </w:r>
                          </w:p>
                          <w:p w14:paraId="3D48E676" w14:textId="77777777" w:rsidR="008557E2" w:rsidRPr="00631D5F" w:rsidRDefault="008557E2" w:rsidP="00631D5F">
                            <w:pPr>
                              <w:pStyle w:val="TS-Bullet1"/>
                            </w:pPr>
                            <w:r w:rsidRPr="00631D5F">
                              <w:t>examine how water flows through wetlands as part of the water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8" style="width:479.25pt;height:109.5pt;visibility:visible;mso-wrap-style:square;mso-left-percent:-10001;mso-top-percent:-10001;mso-position-horizontal:absolute;mso-position-horizontal-relative:char;mso-position-vertical:absolute;mso-position-vertical-relative:line;mso-left-percent:-10001;mso-top-percent:-10001;v-text-anchor:top" arcsize="16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" fillcolor="white [3212]" strokecolor="#bfbfbf [2412]" strokeweight="1pt">
                <v:stroke dashstyle="dash" joinstyle="miter"/>
                <v:textbox>
                  <w:txbxContent>
                    <w:p w14:paraId="727C277A" w14:textId="77777777" w:rsidR="008557E2" w:rsidRPr="00A92A2A" w:rsidRDefault="008557E2" w:rsidP="00696532">
                      <w:pPr>
                        <w:pStyle w:val="TS-Purpose"/>
                        <w:tabs>
                          <w:tab w:val="clear" w:pos="1418"/>
                        </w:tabs>
                        <w:ind w:left="0" w:firstLine="0"/>
                      </w:pPr>
                      <w:r>
                        <w:rPr>
                          <w:b/>
                        </w:rPr>
                        <w:t>Lesson objectives</w:t>
                      </w:r>
                      <w:r>
                        <w:rPr>
                          <w:b/>
                        </w:rPr>
                        <w:br/>
                      </w:r>
                      <w:r w:rsidRPr="00A92A2A">
                        <w:t>Students will:</w:t>
                      </w:r>
                    </w:p>
                    <w:p w14:paraId="20036510" w14:textId="77777777" w:rsidR="008557E2" w:rsidRPr="00631D5F" w:rsidRDefault="008557E2" w:rsidP="00631D5F">
                      <w:pPr>
                        <w:pStyle w:val="TS-Bullet1"/>
                      </w:pPr>
                      <w:r w:rsidRPr="00631D5F">
                        <w:t xml:space="preserve">identify how water moves through the stages of the water cycle </w:t>
                      </w:r>
                    </w:p>
                    <w:p w14:paraId="3D48E676" w14:textId="77777777" w:rsidR="008557E2" w:rsidRPr="00631D5F" w:rsidRDefault="008557E2" w:rsidP="00631D5F">
                      <w:pPr>
                        <w:pStyle w:val="TS-Bullet1"/>
                      </w:pPr>
                      <w:r w:rsidRPr="00631D5F">
                        <w:t>examine how water flows through wetlands as part of the water cycle.</w:t>
                      </w:r>
                    </w:p>
                  </w:txbxContent>
                </v:textbox>
                <w10:anchorlock/>
              </v:roundrect>
            </w:pict>
          </mc:Fallback>
        </mc:AlternateContent>
      </w:r>
    </w:p>
    <w:p w14:paraId="10898BB5" w14:textId="52F2D0A8" w:rsidR="00696532" w:rsidRDefault="00696532" w:rsidP="00696532">
      <w:pPr>
        <w:pStyle w:val="TS-Heading3"/>
        <w:sectPr w:rsidR="00696532" w:rsidSect="00CC6805">
          <w:type w:val="continuous"/>
          <w:pgSz w:w="11906" w:h="16838"/>
          <w:pgMar w:top="1985" w:right="1134" w:bottom="1418" w:left="1134" w:header="709" w:footer="709" w:gutter="0"/>
          <w:cols w:space="708"/>
          <w:titlePg/>
          <w:docGrid w:linePitch="360"/>
        </w:sectPr>
      </w:pPr>
      <w:r>
        <w:t>Suggested learning sequence</w:t>
      </w:r>
    </w:p>
    <w:p w14:paraId="081B3B14" w14:textId="17B615C1" w:rsidR="00631D5F" w:rsidRPr="00631D5F" w:rsidRDefault="00631D5F" w:rsidP="00631D5F">
      <w:r w:rsidRPr="00631D5F">
        <w:rPr>
          <w:b/>
        </w:rPr>
        <w:t>Introduction</w:t>
      </w:r>
      <w:r w:rsidRPr="00631D5F">
        <w:t xml:space="preserve"> – Water cycle</w:t>
      </w:r>
    </w:p>
    <w:p w14:paraId="07C16112" w14:textId="3114DAD0" w:rsidR="008D32C2" w:rsidRDefault="008D32C2" w:rsidP="00631D5F">
      <w:r w:rsidRPr="008D32C2">
        <w:rPr>
          <w:b/>
        </w:rPr>
        <w:t>Note:</w:t>
      </w:r>
      <w:r>
        <w:t xml:space="preserve"> If students have enough experience with the water cycle</w:t>
      </w:r>
      <w:r w:rsidR="00BF07BF">
        <w:t>,</w:t>
      </w:r>
      <w:r>
        <w:t xml:space="preserve"> you may choose to skip this lesson.</w:t>
      </w:r>
    </w:p>
    <w:p w14:paraId="20B59980" w14:textId="77777777" w:rsidR="003C0236" w:rsidRDefault="003C0236" w:rsidP="004D5AFB">
      <w:pPr>
        <w:pStyle w:val="TS-Numberedlist"/>
        <w:numPr>
          <w:ilvl w:val="0"/>
          <w:numId w:val="2"/>
        </w:numPr>
      </w:pPr>
      <w:r>
        <w:t>Explore or review the water cycle u</w:t>
      </w:r>
      <w:r w:rsidR="008D32C2">
        <w:t xml:space="preserve">sing the Water Cycle Poster </w:t>
      </w:r>
      <w:r w:rsidR="008D32C2" w:rsidRPr="008D32C2">
        <w:t>or the Total Water Cyc</w:t>
      </w:r>
      <w:r w:rsidR="008D32C2">
        <w:t xml:space="preserve">le </w:t>
      </w:r>
      <w:r>
        <w:t xml:space="preserve">Management </w:t>
      </w:r>
      <w:r w:rsidR="008D32C2">
        <w:t xml:space="preserve">Poster (depending on </w:t>
      </w:r>
      <w:r>
        <w:t>students’</w:t>
      </w:r>
      <w:r w:rsidR="008D32C2" w:rsidRPr="008D32C2">
        <w:t xml:space="preserve"> prior knowledge of the water cycle) from the Department of Environment and Resource Management Water</w:t>
      </w:r>
      <w:r>
        <w:t xml:space="preserve"> </w:t>
      </w:r>
      <w:r w:rsidR="00BF07BF">
        <w:t>W</w:t>
      </w:r>
      <w:r w:rsidR="00BF07BF" w:rsidRPr="008D32C2">
        <w:t xml:space="preserve">ise </w:t>
      </w:r>
      <w:r w:rsidR="008D32C2" w:rsidRPr="008D32C2">
        <w:t>Program</w:t>
      </w:r>
      <w:r>
        <w:t xml:space="preserve"> (See ‘</w:t>
      </w:r>
      <w:r w:rsidRPr="003C0236">
        <w:rPr>
          <w:b/>
        </w:rPr>
        <w:t>useful web sites’</w:t>
      </w:r>
      <w:r>
        <w:t xml:space="preserve"> for links).</w:t>
      </w:r>
    </w:p>
    <w:p w14:paraId="71CE928C" w14:textId="77777777" w:rsidR="00284E08" w:rsidRDefault="008D32C2" w:rsidP="004D5AFB">
      <w:pPr>
        <w:pStyle w:val="TS-Numberedlist"/>
        <w:numPr>
          <w:ilvl w:val="0"/>
          <w:numId w:val="2"/>
        </w:numPr>
      </w:pPr>
      <w:r w:rsidRPr="008D32C2">
        <w:t xml:space="preserve"> Put key words of the water cycle onto the word wall. Ask students to use their knowledge from the Reef Beat poster in Lesson 2 </w:t>
      </w:r>
      <w:r w:rsidR="003C0236">
        <w:t xml:space="preserve">and 3 </w:t>
      </w:r>
      <w:r w:rsidRPr="008D32C2">
        <w:t>to identify where the wetlands are on the Water Cycle Poster. Identify the wetlands as freshwater or saltwater wetlands.</w:t>
      </w:r>
    </w:p>
    <w:p w14:paraId="1CD8F6E7" w14:textId="77777777" w:rsidR="00284E08" w:rsidRDefault="00284E08" w:rsidP="00284E08">
      <w:pPr>
        <w:pStyle w:val="TS-Numberedlist"/>
        <w:numPr>
          <w:ilvl w:val="0"/>
          <w:numId w:val="0"/>
        </w:numPr>
        <w:tabs>
          <w:tab w:val="left" w:pos="0"/>
        </w:tabs>
      </w:pPr>
      <w:r w:rsidRPr="00077223">
        <w:rPr>
          <w:b/>
        </w:rPr>
        <w:t>Activity –</w:t>
      </w:r>
      <w:r>
        <w:t xml:space="preserve"> </w:t>
      </w:r>
      <w:r w:rsidR="008968ED">
        <w:t>Water flow through wetlands</w:t>
      </w:r>
    </w:p>
    <w:p w14:paraId="4A84C114" w14:textId="77777777" w:rsidR="008968ED" w:rsidRDefault="008968ED" w:rsidP="008968ED">
      <w:pPr>
        <w:pStyle w:val="TS-Numberedlist"/>
      </w:pPr>
      <w:r>
        <w:t xml:space="preserve">Create a miniature catchment model to demonstrate how water flows through wetlands and can be affected by flood and drought (natural events) as well as pollution (human influenced event). Use coloured dye </w:t>
      </w:r>
      <w:r w:rsidR="00BD5C23">
        <w:t xml:space="preserve">in water </w:t>
      </w:r>
      <w:r>
        <w:t>to represent the pollution to see how far it spreads. Ideas to build the catchment model could be:</w:t>
      </w:r>
    </w:p>
    <w:p w14:paraId="61EFE8D7" w14:textId="77777777" w:rsidR="008968ED" w:rsidRDefault="008968ED" w:rsidP="00631D5F">
      <w:pPr>
        <w:pStyle w:val="TS-Bullet2"/>
      </w:pPr>
      <w:r>
        <w:t xml:space="preserve">Building a simple wetland in a tray using play dough or clay to create a water path with sponges </w:t>
      </w:r>
      <w:r w:rsidR="009029E3">
        <w:t xml:space="preserve">or materials of differing texture and </w:t>
      </w:r>
      <w:r w:rsidR="00F36F71">
        <w:t>absorbency to</w:t>
      </w:r>
      <w:r>
        <w:t xml:space="preserve"> act as wetlands. Use twigs or toys to represent animals and plants.</w:t>
      </w:r>
      <w:r w:rsidR="00BD5C23">
        <w:t xml:space="preserve"> </w:t>
      </w:r>
    </w:p>
    <w:p w14:paraId="4BC4725F" w14:textId="77777777" w:rsidR="008968ED" w:rsidRDefault="008968ED" w:rsidP="00631D5F">
      <w:pPr>
        <w:pStyle w:val="TS-Bullet2"/>
      </w:pPr>
      <w:r>
        <w:t>Use a sandpit and sandpit toys to create a larger scale model.</w:t>
      </w:r>
    </w:p>
    <w:p w14:paraId="4A64806D" w14:textId="77777777" w:rsidR="008968ED" w:rsidRDefault="008968ED" w:rsidP="008968ED">
      <w:pPr>
        <w:pStyle w:val="TS-Numberedlist"/>
      </w:pPr>
      <w:r w:rsidRPr="008968ED">
        <w:t xml:space="preserve">Take photos of catchment models as they are being built during the flood, drought and pollution events. These </w:t>
      </w:r>
      <w:r>
        <w:t xml:space="preserve">photos </w:t>
      </w:r>
      <w:r w:rsidRPr="008968ED">
        <w:t xml:space="preserve">could be used for extra activities (see </w:t>
      </w:r>
      <w:r>
        <w:t xml:space="preserve">formative </w:t>
      </w:r>
      <w:r w:rsidRPr="008968ED">
        <w:t xml:space="preserve">assessment </w:t>
      </w:r>
      <w:r>
        <w:t>opportunities for this lesson</w:t>
      </w:r>
      <w:r w:rsidRPr="008968ED">
        <w:t>), or to make a book about the water cycle as an extra literacy activity.</w:t>
      </w:r>
    </w:p>
    <w:p w14:paraId="0C9FAE3E" w14:textId="77777777" w:rsidR="00BD5C23" w:rsidRDefault="00BD5C23" w:rsidP="00BD5C23">
      <w:pPr>
        <w:pStyle w:val="TS-Numberedlist"/>
      </w:pPr>
      <w:r>
        <w:t>Students can draw a diagram of their completed model to help cement their understanding of the water cycle.</w:t>
      </w:r>
    </w:p>
    <w:p w14:paraId="64EC2F6D" w14:textId="77777777" w:rsidR="008968ED" w:rsidRDefault="008968ED" w:rsidP="008968ED">
      <w:pPr>
        <w:pStyle w:val="TS-Numberedlist"/>
      </w:pPr>
      <w:r w:rsidRPr="008968ED">
        <w:t>Discuss and make conclusions about what happens when there is too much water, or when there is not enough to flow through the catchment. Who or what is affected by too much water and the lack of water?</w:t>
      </w:r>
    </w:p>
    <w:p w14:paraId="53E45D8F" w14:textId="3F6D5C63" w:rsidR="008968ED" w:rsidRDefault="00631D5F" w:rsidP="008968ED">
      <w:pPr>
        <w:pStyle w:val="TS-Numberedlist"/>
      </w:pPr>
      <w:r>
        <w:br w:type="column"/>
      </w:r>
      <w:r w:rsidR="008968ED" w:rsidRPr="008968ED">
        <w:t xml:space="preserve">Discuss and make </w:t>
      </w:r>
      <w:r w:rsidR="00BF07BF">
        <w:t xml:space="preserve">a </w:t>
      </w:r>
      <w:r w:rsidR="008968ED" w:rsidRPr="008968ED">
        <w:t>conclusion about how far the dye travels when it is introduced into the water cycle. Who or what is affected by the pollution</w:t>
      </w:r>
      <w:r w:rsidR="00CB23C1">
        <w:t xml:space="preserve"> (dye)</w:t>
      </w:r>
      <w:r w:rsidR="008968ED" w:rsidRPr="008968ED">
        <w:t>? Do the wetlands catch and filter some of the pollution?</w:t>
      </w:r>
    </w:p>
    <w:p w14:paraId="7AE6258A" w14:textId="77777777" w:rsidR="008968ED" w:rsidRDefault="008968ED" w:rsidP="008968ED">
      <w:pPr>
        <w:pStyle w:val="TS-Numberedlist"/>
      </w:pPr>
      <w:r w:rsidRPr="008968ED">
        <w:t xml:space="preserve">Use knowledge from </w:t>
      </w:r>
      <w:r>
        <w:t xml:space="preserve">the wetland filter experiment or demonstration in </w:t>
      </w:r>
      <w:r w:rsidRPr="008968ED">
        <w:t xml:space="preserve">Lesson 2 </w:t>
      </w:r>
      <w:r>
        <w:t xml:space="preserve">and 3 </w:t>
      </w:r>
      <w:r w:rsidRPr="008968ED">
        <w:t>to discuss and draw conclusions about the importance of wetlands on filtering water as it enters the ocean.</w:t>
      </w:r>
    </w:p>
    <w:p w14:paraId="6A3B233B" w14:textId="77777777" w:rsidR="00094680" w:rsidRDefault="00094680" w:rsidP="00094680">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79C37143" w14:textId="77777777" w:rsidR="00696532" w:rsidRPr="00E92333" w:rsidRDefault="00696532" w:rsidP="004D5AFB">
      <w:pPr>
        <w:pStyle w:val="TS-Numberedlist"/>
        <w:tabs>
          <w:tab w:val="num" w:pos="567"/>
        </w:tabs>
      </w:pPr>
      <w:r w:rsidRPr="00E92333">
        <w:t>Students add their learning and reflections to their science journal</w:t>
      </w:r>
      <w:r>
        <w:t xml:space="preserve"> </w:t>
      </w:r>
      <w:r w:rsidRPr="00CF2D28">
        <w:t xml:space="preserve">(See </w:t>
      </w:r>
      <w:r w:rsidRPr="00A7759E">
        <w:rPr>
          <w:i/>
        </w:rPr>
        <w:t xml:space="preserve">Resource </w:t>
      </w:r>
      <w:r w:rsidR="001250BD">
        <w:rPr>
          <w:i/>
        </w:rPr>
        <w:t>2</w:t>
      </w:r>
      <w:r w:rsidRPr="00A7759E">
        <w:rPr>
          <w:i/>
        </w:rPr>
        <w:t xml:space="preserve"> – Student reflections</w:t>
      </w:r>
      <w:r w:rsidRPr="00CF2D28">
        <w:t xml:space="preserve"> for examples of sentence starters you can use to guide student reflections).</w:t>
      </w:r>
    </w:p>
    <w:p w14:paraId="59DD0795" w14:textId="77777777" w:rsidR="00696532" w:rsidRPr="00631D5F" w:rsidRDefault="00696532" w:rsidP="00631D5F"/>
    <w:p w14:paraId="0F78BCDE" w14:textId="77777777" w:rsidR="00696532" w:rsidRPr="00A75D06" w:rsidRDefault="00696532" w:rsidP="00B93078">
      <w:pPr>
        <w:pStyle w:val="TS-Numberedlist"/>
        <w:numPr>
          <w:ilvl w:val="0"/>
          <w:numId w:val="0"/>
        </w:numPr>
        <w:sectPr w:rsidR="00696532" w:rsidRPr="00A75D06" w:rsidSect="00CC6805">
          <w:type w:val="continuous"/>
          <w:pgSz w:w="11906" w:h="16838"/>
          <w:pgMar w:top="1985" w:right="1134" w:bottom="1418" w:left="1134" w:header="709" w:footer="709" w:gutter="0"/>
          <w:cols w:num="2" w:space="708"/>
          <w:titlePg/>
          <w:docGrid w:linePitch="360"/>
        </w:sectPr>
      </w:pPr>
    </w:p>
    <w:p w14:paraId="5B8261E8" w14:textId="77777777" w:rsidR="00284E08" w:rsidRPr="00631D5F" w:rsidRDefault="00284E08" w:rsidP="00631D5F"/>
    <w:p w14:paraId="33F2E2FD" w14:textId="77777777" w:rsidR="00696532" w:rsidRPr="00631D5F" w:rsidRDefault="00696532" w:rsidP="00631D5F">
      <w:pPr>
        <w:pStyle w:val="TS-Heading3"/>
      </w:pPr>
      <w:r w:rsidRPr="00631D5F">
        <w:t>Opportunities to monitor student learning</w:t>
      </w:r>
    </w:p>
    <w:p w14:paraId="07FAD85C" w14:textId="77777777" w:rsidR="00696532" w:rsidRDefault="00696532" w:rsidP="00414CDA">
      <w:r>
        <w:rPr>
          <w:noProof/>
          <w:lang w:eastAsia="en-AU"/>
        </w:rPr>
        <mc:AlternateContent>
          <mc:Choice Requires="wps">
            <w:drawing>
              <wp:inline distT="0" distB="0" distL="0" distR="0" wp14:anchorId="4A446205" wp14:editId="56E22C08">
                <wp:extent cx="6086475" cy="1790700"/>
                <wp:effectExtent l="0" t="0" r="28575" b="19050"/>
                <wp:docPr id="79" name="Rounded Rectangle 79"/>
                <wp:cNvGraphicFramePr/>
                <a:graphic xmlns:a="http://schemas.openxmlformats.org/drawingml/2006/main">
                  <a:graphicData uri="http://schemas.microsoft.com/office/word/2010/wordprocessingShape">
                    <wps:wsp>
                      <wps:cNvSpPr/>
                      <wps:spPr>
                        <a:xfrm>
                          <a:off x="0" y="0"/>
                          <a:ext cx="6086475" cy="1790700"/>
                        </a:xfrm>
                        <a:prstGeom prst="roundRect">
                          <a:avLst>
                            <a:gd name="adj" fmla="val 2438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7F589DE" w14:textId="617E228C" w:rsidR="008557E2" w:rsidRPr="00631D5F" w:rsidRDefault="008557E2" w:rsidP="00631D5F">
                            <w:pPr>
                              <w:pStyle w:val="TS-BubbleNormal"/>
                              <w:rPr>
                                <w:b/>
                              </w:rPr>
                            </w:pPr>
                            <w:r w:rsidRPr="00631D5F">
                              <w:rPr>
                                <w:b/>
                              </w:rPr>
                              <w:t>Formative assessment opportunities:</w:t>
                            </w:r>
                          </w:p>
                          <w:p w14:paraId="71B6CB48" w14:textId="77777777" w:rsidR="008557E2" w:rsidRPr="00631D5F" w:rsidRDefault="008557E2" w:rsidP="00631D5F">
                            <w:pPr>
                              <w:pStyle w:val="TS-Bullet1"/>
                            </w:pPr>
                            <w:r w:rsidRPr="00631D5F">
                              <w:t xml:space="preserve">Observations of student responses during discussions. </w:t>
                            </w:r>
                          </w:p>
                          <w:p w14:paraId="0CA18DDC" w14:textId="77777777" w:rsidR="008557E2" w:rsidRPr="00631D5F" w:rsidRDefault="008557E2" w:rsidP="00631D5F">
                            <w:pPr>
                              <w:pStyle w:val="TS-Bullet1"/>
                            </w:pPr>
                            <w:r w:rsidRPr="00631D5F">
                              <w:t>Photographic record of catchment models built. Students could print these photos and add descriptions and reasoning behind their decisions about how they built the model (this could be done as an extra activity or as a homework activity)</w:t>
                            </w:r>
                          </w:p>
                          <w:p w14:paraId="2CCBD869" w14:textId="77777777" w:rsidR="008557E2" w:rsidRPr="00631D5F" w:rsidRDefault="008557E2" w:rsidP="00631D5F">
                            <w:pPr>
                              <w:pStyle w:val="TS-Bullet1"/>
                            </w:pPr>
                            <w:r w:rsidRPr="00631D5F">
                              <w:t>Student reflections in their science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9" style="width:479.25pt;height:141pt;visibility:visible;mso-wrap-style:square;mso-left-percent:-10001;mso-top-percent:-10001;mso-position-horizontal:absolute;mso-position-horizontal-relative:char;mso-position-vertical:absolute;mso-position-vertical-relative:line;mso-left-percent:-10001;mso-top-percent:-10001;v-text-anchor:top" arcsize="15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" fillcolor="white [3212]" strokecolor="#bfbfbf [2412]" strokeweight="1pt">
                <v:stroke dashstyle="dash" joinstyle="miter"/>
                <v:textbox>
                  <w:txbxContent>
                    <w:p w14:paraId="07F589DE" w14:textId="617E228C" w:rsidR="008557E2" w:rsidRPr="00631D5F" w:rsidRDefault="008557E2" w:rsidP="00631D5F">
                      <w:pPr>
                        <w:pStyle w:val="TS-BubbleNormal"/>
                        <w:rPr>
                          <w:b/>
                        </w:rPr>
                      </w:pPr>
                      <w:r w:rsidRPr="00631D5F">
                        <w:rPr>
                          <w:b/>
                        </w:rPr>
                        <w:t>Formative assessment opportunities:</w:t>
                      </w:r>
                    </w:p>
                    <w:p w14:paraId="71B6CB48" w14:textId="77777777" w:rsidR="008557E2" w:rsidRPr="00631D5F" w:rsidRDefault="008557E2" w:rsidP="00631D5F">
                      <w:pPr>
                        <w:pStyle w:val="TS-Bullet1"/>
                      </w:pPr>
                      <w:r w:rsidRPr="00631D5F">
                        <w:t xml:space="preserve">Observations of student responses during discussions. </w:t>
                      </w:r>
                    </w:p>
                    <w:p w14:paraId="0CA18DDC" w14:textId="77777777" w:rsidR="008557E2" w:rsidRPr="00631D5F" w:rsidRDefault="008557E2" w:rsidP="00631D5F">
                      <w:pPr>
                        <w:pStyle w:val="TS-Bullet1"/>
                      </w:pPr>
                      <w:r w:rsidRPr="00631D5F">
                        <w:t>Photographic record of catchment models built. Students could print these photos and add descriptions and reasoning behind their decisions about how they built the model (this could be done as an extra activity or as a homework activity)</w:t>
                      </w:r>
                    </w:p>
                    <w:p w14:paraId="2CCBD869" w14:textId="77777777" w:rsidR="008557E2" w:rsidRPr="00631D5F" w:rsidRDefault="008557E2" w:rsidP="00631D5F">
                      <w:pPr>
                        <w:pStyle w:val="TS-Bullet1"/>
                      </w:pPr>
                      <w:r w:rsidRPr="00631D5F">
                        <w:t>Student reflections in their science journal.</w:t>
                      </w:r>
                    </w:p>
                  </w:txbxContent>
                </v:textbox>
                <w10:anchorlock/>
              </v:roundrect>
            </w:pict>
          </mc:Fallback>
        </mc:AlternateContent>
      </w:r>
    </w:p>
    <w:p w14:paraId="3D4AE9BC" w14:textId="77777777" w:rsidR="00696532" w:rsidRDefault="00696532" w:rsidP="00696532">
      <w:pPr>
        <w:pStyle w:val="TS-Heading3"/>
      </w:pPr>
      <w:r>
        <w:t>Resources</w:t>
      </w:r>
    </w:p>
    <w:p w14:paraId="7DF5A07E" w14:textId="77777777" w:rsidR="00696532" w:rsidRDefault="00696532" w:rsidP="00696532">
      <w:r>
        <w:rPr>
          <w:noProof/>
          <w:lang w:eastAsia="en-AU"/>
        </w:rPr>
        <mc:AlternateContent>
          <mc:Choice Requires="wps">
            <w:drawing>
              <wp:inline distT="0" distB="0" distL="0" distR="0" wp14:anchorId="5BF49B6E" wp14:editId="5218E185">
                <wp:extent cx="6086475" cy="5038725"/>
                <wp:effectExtent l="0" t="0" r="28575" b="28575"/>
                <wp:docPr id="80" name="Rounded Rectangle 80"/>
                <wp:cNvGraphicFramePr/>
                <a:graphic xmlns:a="http://schemas.openxmlformats.org/drawingml/2006/main">
                  <a:graphicData uri="http://schemas.microsoft.com/office/word/2010/wordprocessingShape">
                    <wps:wsp>
                      <wps:cNvSpPr/>
                      <wps:spPr>
                        <a:xfrm>
                          <a:off x="723900" y="1552575"/>
                          <a:ext cx="6086475" cy="5038725"/>
                        </a:xfrm>
                        <a:prstGeom prst="roundRect">
                          <a:avLst>
                            <a:gd name="adj" fmla="val 655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E834EE" w14:textId="77777777" w:rsidR="008557E2" w:rsidRPr="00631D5F" w:rsidRDefault="008557E2" w:rsidP="00631D5F">
                            <w:pPr>
                              <w:pStyle w:val="TS-Heading4"/>
                            </w:pPr>
                            <w:r w:rsidRPr="00631D5F">
                              <w:t>Useful web links</w:t>
                            </w:r>
                          </w:p>
                          <w:p w14:paraId="3957FD5D" w14:textId="4056FFEF" w:rsidR="008557E2" w:rsidRPr="00631D5F" w:rsidRDefault="008557E2" w:rsidP="00A35E13">
                            <w:pPr>
                              <w:pStyle w:val="TS-Bullet1"/>
                            </w:pPr>
                            <w:r w:rsidRPr="00631D5F">
                              <w:t>Waterwise education resources: Water Cycle Poster and Total Water Cycle Management poster (Waterwise) found here:</w:t>
                            </w:r>
                            <w:r>
                              <w:br/>
                            </w:r>
                            <w:hyperlink r:id="rId104" w:history="1">
                              <w:r w:rsidRPr="00631D5F">
                                <w:rPr>
                                  <w:rStyle w:val="Hyperlink"/>
                                </w:rPr>
                                <w:t>https://publications.qld.gov.au/dataset/waterwise-education-resources</w:t>
                              </w:r>
                            </w:hyperlink>
                          </w:p>
                          <w:p w14:paraId="7F9FBA1D" w14:textId="6509CF30" w:rsidR="008557E2" w:rsidRPr="00631D5F" w:rsidRDefault="008557E2" w:rsidP="00631D5F">
                            <w:pPr>
                              <w:pStyle w:val="TS-Bullet1subpara"/>
                            </w:pPr>
                            <w:r w:rsidRPr="00631D5F">
                              <w:t>Or direct links here:</w:t>
                            </w:r>
                          </w:p>
                          <w:p w14:paraId="2DB3E8DE" w14:textId="733C6546" w:rsidR="008557E2" w:rsidRPr="00631D5F" w:rsidRDefault="008557E2" w:rsidP="00631D5F">
                            <w:pPr>
                              <w:pStyle w:val="TS-Bullet2"/>
                            </w:pPr>
                            <w:r w:rsidRPr="00631D5F">
                              <w:t>Water Cycle Poster:</w:t>
                            </w:r>
                            <w:r>
                              <w:br/>
                            </w:r>
                            <w:hyperlink r:id="rId105" w:history="1">
                              <w:r w:rsidRPr="00631D5F">
                                <w:rPr>
                                  <w:rStyle w:val="Hyperlink"/>
                                </w:rPr>
                                <w:t>https://publications.qld.gov.au/storage/f/2014-12-15T04%3A06%3A38.203Z/the-water-cycle-poster.pdf</w:t>
                              </w:r>
                            </w:hyperlink>
                          </w:p>
                          <w:p w14:paraId="69F949B6" w14:textId="77777777" w:rsidR="008557E2" w:rsidRPr="00631D5F" w:rsidRDefault="008557E2" w:rsidP="00631D5F">
                            <w:pPr>
                              <w:pStyle w:val="TS-Bullet2"/>
                            </w:pPr>
                            <w:r w:rsidRPr="00631D5F">
                              <w:t xml:space="preserve">Total Water cycle Management Poster: </w:t>
                            </w:r>
                            <w:r w:rsidRPr="00631D5F">
                              <w:br/>
                            </w:r>
                            <w:hyperlink r:id="rId106" w:history="1">
                              <w:r w:rsidRPr="00631D5F">
                                <w:rPr>
                                  <w:rStyle w:val="Hyperlink"/>
                                </w:rPr>
                                <w:t>https://publications.qld.gov.au/storage/f/2014-12-15T04%3A07%3A39.016Z/total-water-cycle-management.pdf</w:t>
                              </w:r>
                            </w:hyperlink>
                          </w:p>
                          <w:p w14:paraId="29F47801" w14:textId="5113EA8E" w:rsidR="008557E2" w:rsidRPr="00631D5F" w:rsidRDefault="008557E2" w:rsidP="00631D5F">
                            <w:pPr>
                              <w:pStyle w:val="TS-Bullet1"/>
                            </w:pPr>
                            <w:r w:rsidRPr="00631D5F">
                              <w:t>Healthy waterways – Flood resources</w:t>
                            </w:r>
                            <w:r w:rsidRPr="00631D5F">
                              <w:br/>
                            </w:r>
                            <w:hyperlink r:id="rId107" w:history="1">
                              <w:r w:rsidRPr="00631D5F">
                                <w:rPr>
                                  <w:rStyle w:val="Hyperlink"/>
                                </w:rPr>
                                <w:t>http://www.ehmp.org/HealthyWaterways/FloodInfo/FloodResources.aspx</w:t>
                              </w:r>
                            </w:hyperlink>
                          </w:p>
                          <w:p w14:paraId="520A380E" w14:textId="66E1AA49" w:rsidR="008557E2" w:rsidRPr="00631D5F" w:rsidRDefault="008557E2" w:rsidP="00631D5F">
                            <w:pPr>
                              <w:pStyle w:val="TS-Heading4"/>
                            </w:pPr>
                            <w:r w:rsidRPr="00631D5F">
                              <w:t>Printable resources</w:t>
                            </w:r>
                          </w:p>
                          <w:p w14:paraId="6D1546A7" w14:textId="77777777" w:rsidR="008557E2" w:rsidRPr="00631D5F" w:rsidRDefault="008557E2" w:rsidP="00631D5F">
                            <w:pPr>
                              <w:pStyle w:val="TS-Bullet1"/>
                              <w:rPr>
                                <w:i/>
                              </w:rPr>
                            </w:pPr>
                            <w:r w:rsidRPr="00631D5F">
                              <w:rPr>
                                <w:i/>
                              </w:rPr>
                              <w:t>Resource 1 – Word bank</w:t>
                            </w:r>
                          </w:p>
                          <w:p w14:paraId="64445F24" w14:textId="77777777" w:rsidR="008557E2" w:rsidRPr="00631D5F" w:rsidRDefault="008557E2" w:rsidP="00631D5F">
                            <w:pPr>
                              <w:pStyle w:val="TS-Bullet1"/>
                              <w:rPr>
                                <w:i/>
                              </w:rPr>
                            </w:pPr>
                            <w:r w:rsidRPr="00631D5F">
                              <w:rPr>
                                <w:i/>
                              </w:rPr>
                              <w:t>Resource 2 – Student reflections</w:t>
                            </w:r>
                          </w:p>
                          <w:p w14:paraId="3B7CDE8B" w14:textId="77777777" w:rsidR="008557E2" w:rsidRPr="00631D5F" w:rsidRDefault="008557E2" w:rsidP="00631D5F">
                            <w:pPr>
                              <w:pStyle w:val="TS-Heading4"/>
                            </w:pPr>
                            <w:r w:rsidRPr="00631D5F">
                              <w:t>Other resources</w:t>
                            </w:r>
                          </w:p>
                          <w:p w14:paraId="40724B0B" w14:textId="77777777" w:rsidR="008557E2" w:rsidRPr="00631D5F" w:rsidRDefault="008557E2" w:rsidP="00631D5F">
                            <w:pPr>
                              <w:pStyle w:val="TS-Bullet1"/>
                            </w:pPr>
                            <w:r w:rsidRPr="00631D5F">
                              <w:t>Trays, clay or play dough (or sand), food colouring, cut up sponge, water etc. for wetland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50" style="width:479.25pt;height:396.75pt;visibility:visible;mso-wrap-style:square;mso-left-percent:-10001;mso-top-percent:-10001;mso-position-horizontal:absolute;mso-position-horizontal-relative:char;mso-position-vertical:absolute;mso-position-vertical-relative:line;mso-left-percent:-10001;mso-top-percent:-10001;v-text-anchor:top" arcsize="4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" fillcolor="white [3212]" strokecolor="#bfbfbf [2412]" strokeweight="1pt">
                <v:stroke dashstyle="dash" joinstyle="miter"/>
                <v:textbox>
                  <w:txbxContent>
                    <w:p w14:paraId="66E834EE" w14:textId="77777777" w:rsidR="008557E2" w:rsidRPr="00631D5F" w:rsidRDefault="008557E2" w:rsidP="00631D5F">
                      <w:pPr>
                        <w:pStyle w:val="TS-Heading4"/>
                      </w:pPr>
                      <w:r w:rsidRPr="00631D5F">
                        <w:t>Useful web links</w:t>
                      </w:r>
                    </w:p>
                    <w:p w14:paraId="3957FD5D" w14:textId="4056FFEF" w:rsidR="008557E2" w:rsidRPr="00631D5F" w:rsidRDefault="008557E2" w:rsidP="00A35E13">
                      <w:pPr>
                        <w:pStyle w:val="TS-Bullet1"/>
                      </w:pPr>
                      <w:r w:rsidRPr="00631D5F">
                        <w:t>Waterwise education resources: Water Cycle Poster and Total Water Cycle Management poster (Waterwise) found here:</w:t>
                      </w:r>
                      <w:r>
                        <w:br/>
                      </w:r>
                      <w:hyperlink r:id="rId108" w:history="1">
                        <w:r w:rsidRPr="00631D5F">
                          <w:rPr>
                            <w:rStyle w:val="Hyperlink"/>
                          </w:rPr>
                          <w:t>https://publications.qld.gov.au/dataset/waterwise-education-resources</w:t>
                        </w:r>
                      </w:hyperlink>
                    </w:p>
                    <w:p w14:paraId="7F9FBA1D" w14:textId="6509CF30" w:rsidR="008557E2" w:rsidRPr="00631D5F" w:rsidRDefault="008557E2" w:rsidP="00631D5F">
                      <w:pPr>
                        <w:pStyle w:val="TS-Bullet1subpara"/>
                      </w:pPr>
                      <w:r w:rsidRPr="00631D5F">
                        <w:t>Or direct links here:</w:t>
                      </w:r>
                    </w:p>
                    <w:p w14:paraId="2DB3E8DE" w14:textId="733C6546" w:rsidR="008557E2" w:rsidRPr="00631D5F" w:rsidRDefault="008557E2" w:rsidP="00631D5F">
                      <w:pPr>
                        <w:pStyle w:val="TS-Bullet2"/>
                      </w:pPr>
                      <w:r w:rsidRPr="00631D5F">
                        <w:t>Water Cycle Poster:</w:t>
                      </w:r>
                      <w:r>
                        <w:br/>
                      </w:r>
                      <w:hyperlink r:id="rId109" w:history="1">
                        <w:r w:rsidRPr="00631D5F">
                          <w:rPr>
                            <w:rStyle w:val="Hyperlink"/>
                          </w:rPr>
                          <w:t>https://publications.qld.gov.au/storage/f/2014-12-15T04%3A06%3A38.203Z/the-water-cycle-poster.pdf</w:t>
                        </w:r>
                      </w:hyperlink>
                    </w:p>
                    <w:p w14:paraId="69F949B6" w14:textId="77777777" w:rsidR="008557E2" w:rsidRPr="00631D5F" w:rsidRDefault="008557E2" w:rsidP="00631D5F">
                      <w:pPr>
                        <w:pStyle w:val="TS-Bullet2"/>
                      </w:pPr>
                      <w:r w:rsidRPr="00631D5F">
                        <w:t xml:space="preserve">Total Water cycle Management Poster: </w:t>
                      </w:r>
                      <w:r w:rsidRPr="00631D5F">
                        <w:br/>
                      </w:r>
                      <w:hyperlink r:id="rId110" w:history="1">
                        <w:r w:rsidRPr="00631D5F">
                          <w:rPr>
                            <w:rStyle w:val="Hyperlink"/>
                          </w:rPr>
                          <w:t>https://publications.qld.gov.au/storage/f/2014-12-15T04%3A07%3A39.016Z/total-water-cycle-management.pdf</w:t>
                        </w:r>
                      </w:hyperlink>
                    </w:p>
                    <w:p w14:paraId="29F47801" w14:textId="5113EA8E" w:rsidR="008557E2" w:rsidRPr="00631D5F" w:rsidRDefault="008557E2" w:rsidP="00631D5F">
                      <w:pPr>
                        <w:pStyle w:val="TS-Bullet1"/>
                      </w:pPr>
                      <w:r w:rsidRPr="00631D5F">
                        <w:t>Healthy waterways – Flood resources</w:t>
                      </w:r>
                      <w:r w:rsidRPr="00631D5F">
                        <w:br/>
                      </w:r>
                      <w:hyperlink r:id="rId111" w:history="1">
                        <w:r w:rsidRPr="00631D5F">
                          <w:rPr>
                            <w:rStyle w:val="Hyperlink"/>
                          </w:rPr>
                          <w:t>http://www.ehmp.org/HealthyWaterways/FloodInfo/FloodResources.aspx</w:t>
                        </w:r>
                      </w:hyperlink>
                    </w:p>
                    <w:p w14:paraId="520A380E" w14:textId="66E1AA49" w:rsidR="008557E2" w:rsidRPr="00631D5F" w:rsidRDefault="008557E2" w:rsidP="00631D5F">
                      <w:pPr>
                        <w:pStyle w:val="TS-Heading4"/>
                      </w:pPr>
                      <w:r w:rsidRPr="00631D5F">
                        <w:t>Printable resources</w:t>
                      </w:r>
                    </w:p>
                    <w:p w14:paraId="6D1546A7" w14:textId="77777777" w:rsidR="008557E2" w:rsidRPr="00631D5F" w:rsidRDefault="008557E2" w:rsidP="00631D5F">
                      <w:pPr>
                        <w:pStyle w:val="TS-Bullet1"/>
                        <w:rPr>
                          <w:i/>
                        </w:rPr>
                      </w:pPr>
                      <w:r w:rsidRPr="00631D5F">
                        <w:rPr>
                          <w:i/>
                        </w:rPr>
                        <w:t>Resource 1 – Word bank</w:t>
                      </w:r>
                    </w:p>
                    <w:p w14:paraId="64445F24" w14:textId="77777777" w:rsidR="008557E2" w:rsidRPr="00631D5F" w:rsidRDefault="008557E2" w:rsidP="00631D5F">
                      <w:pPr>
                        <w:pStyle w:val="TS-Bullet1"/>
                        <w:rPr>
                          <w:i/>
                        </w:rPr>
                      </w:pPr>
                      <w:r w:rsidRPr="00631D5F">
                        <w:rPr>
                          <w:i/>
                        </w:rPr>
                        <w:t>Resource 2 – Student reflections</w:t>
                      </w:r>
                    </w:p>
                    <w:p w14:paraId="3B7CDE8B" w14:textId="77777777" w:rsidR="008557E2" w:rsidRPr="00631D5F" w:rsidRDefault="008557E2" w:rsidP="00631D5F">
                      <w:pPr>
                        <w:pStyle w:val="TS-Heading4"/>
                      </w:pPr>
                      <w:r w:rsidRPr="00631D5F">
                        <w:t>Other resources</w:t>
                      </w:r>
                    </w:p>
                    <w:p w14:paraId="40724B0B" w14:textId="77777777" w:rsidR="008557E2" w:rsidRPr="00631D5F" w:rsidRDefault="008557E2" w:rsidP="00631D5F">
                      <w:pPr>
                        <w:pStyle w:val="TS-Bullet1"/>
                      </w:pPr>
                      <w:r w:rsidRPr="00631D5F">
                        <w:t>Trays, clay or play dough (or sand), food colouring, cut up sponge, water etc. for wetland models</w:t>
                      </w:r>
                    </w:p>
                  </w:txbxContent>
                </v:textbox>
                <w10:anchorlock/>
              </v:roundrect>
            </w:pict>
          </mc:Fallback>
        </mc:AlternateContent>
      </w:r>
    </w:p>
    <w:p w14:paraId="6F89FBB1" w14:textId="77777777" w:rsidR="009C4C12" w:rsidRDefault="009C4C12" w:rsidP="00631D5F">
      <w:pPr>
        <w:pStyle w:val="TS-5Es"/>
      </w:pPr>
      <w:r>
        <w:rPr>
          <w:noProof/>
          <w:lang w:eastAsia="en-AU"/>
        </w:rPr>
        <mc:AlternateContent>
          <mc:Choice Requires="wps">
            <w:drawing>
              <wp:inline distT="0" distB="0" distL="0" distR="0" wp14:anchorId="3E21DBD1" wp14:editId="33FABCDD">
                <wp:extent cx="1206000" cy="409575"/>
                <wp:effectExtent l="0" t="0" r="13335" b="28575"/>
                <wp:docPr id="43" name="Round Same Side Corner Rectangle 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AF7F5" w14:textId="77777777" w:rsidR="008557E2" w:rsidRDefault="008557E2" w:rsidP="009C4C12">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3"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YS3QIAAHE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l1hh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7EAF7F5" w14:textId="77777777" w:rsidR="008557E2" w:rsidRDefault="008557E2" w:rsidP="009C4C12">
                      <w:pPr>
                        <w:pStyle w:val="Tab-OFF"/>
                      </w:pPr>
                      <w:r>
                        <w:t>Engage</w:t>
                      </w:r>
                    </w:p>
                  </w:txbxContent>
                </v:textbox>
                <w10:anchorlock/>
              </v:shape>
            </w:pict>
          </mc:Fallback>
        </mc:AlternateContent>
      </w:r>
      <w:r>
        <w:rPr>
          <w:noProof/>
          <w:lang w:eastAsia="en-AU"/>
        </w:rPr>
        <mc:AlternateContent>
          <mc:Choice Requires="wps">
            <w:drawing>
              <wp:inline distT="0" distB="0" distL="0" distR="0" wp14:anchorId="352C3F41" wp14:editId="7D8379B3">
                <wp:extent cx="1206000" cy="409575"/>
                <wp:effectExtent l="0" t="0" r="13335" b="28575"/>
                <wp:docPr id="45" name="Round Same Side Corner Rectangle 4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45106" w14:textId="77777777" w:rsidR="008557E2" w:rsidRDefault="008557E2" w:rsidP="009C4C12">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5"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OmNT8n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D745106" w14:textId="77777777" w:rsidR="008557E2" w:rsidRDefault="008557E2" w:rsidP="009C4C12">
                      <w:pPr>
                        <w:pStyle w:val="Tab-OFF"/>
                      </w:pPr>
                      <w:r>
                        <w:t>Explore</w:t>
                      </w:r>
                    </w:p>
                  </w:txbxContent>
                </v:textbox>
                <w10:anchorlock/>
              </v:shape>
            </w:pict>
          </mc:Fallback>
        </mc:AlternateContent>
      </w:r>
      <w:r>
        <w:rPr>
          <w:noProof/>
          <w:lang w:eastAsia="en-AU"/>
        </w:rPr>
        <mc:AlternateContent>
          <mc:Choice Requires="wps">
            <w:drawing>
              <wp:inline distT="0" distB="0" distL="0" distR="0" wp14:anchorId="37E0C71B" wp14:editId="16D35C57">
                <wp:extent cx="1206000" cy="409575"/>
                <wp:effectExtent l="0" t="0" r="13335" b="28575"/>
                <wp:docPr id="46" name="Round Same Side Corner Rectangle 4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061B2" w14:textId="77777777" w:rsidR="008557E2" w:rsidRDefault="008557E2" w:rsidP="009C4C12">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6"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h3AIAACs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GfBEmH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197061B2" w14:textId="77777777" w:rsidR="008557E2" w:rsidRDefault="008557E2" w:rsidP="009C4C12">
                      <w:pPr>
                        <w:pStyle w:val="Tab-ON"/>
                      </w:pPr>
                      <w:r>
                        <w:t>Explain</w:t>
                      </w:r>
                    </w:p>
                  </w:txbxContent>
                </v:textbox>
                <w10:anchorlock/>
              </v:shape>
            </w:pict>
          </mc:Fallback>
        </mc:AlternateContent>
      </w:r>
      <w:r>
        <w:rPr>
          <w:noProof/>
          <w:lang w:eastAsia="en-AU"/>
        </w:rPr>
        <mc:AlternateContent>
          <mc:Choice Requires="wps">
            <w:drawing>
              <wp:inline distT="0" distB="0" distL="0" distR="0" wp14:anchorId="3E0A1DD7" wp14:editId="252789B7">
                <wp:extent cx="1206000" cy="409575"/>
                <wp:effectExtent l="0" t="0" r="13335" b="28575"/>
                <wp:docPr id="50" name="Round Same Side Corner Rectangle 5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7697E" w14:textId="77777777" w:rsidR="008557E2" w:rsidRDefault="008557E2" w:rsidP="009C4C12">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0"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467697E" w14:textId="77777777" w:rsidR="008557E2" w:rsidRDefault="008557E2" w:rsidP="009C4C12">
                      <w:pPr>
                        <w:pStyle w:val="Tab-OFF"/>
                      </w:pPr>
                      <w:r>
                        <w:t>Elaborate</w:t>
                      </w:r>
                    </w:p>
                  </w:txbxContent>
                </v:textbox>
                <w10:anchorlock/>
              </v:shape>
            </w:pict>
          </mc:Fallback>
        </mc:AlternateContent>
      </w:r>
      <w:r>
        <w:rPr>
          <w:noProof/>
          <w:lang w:eastAsia="en-AU"/>
        </w:rPr>
        <mc:AlternateContent>
          <mc:Choice Requires="wps">
            <w:drawing>
              <wp:inline distT="0" distB="0" distL="0" distR="0" wp14:anchorId="78DAE554" wp14:editId="009CBC09">
                <wp:extent cx="1206000" cy="409575"/>
                <wp:effectExtent l="0" t="0" r="13335" b="28575"/>
                <wp:docPr id="52" name="Round Same Side Corner Rectangle 5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710B4" w14:textId="77777777" w:rsidR="008557E2" w:rsidRDefault="008557E2" w:rsidP="009C4C12">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2"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2a3g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Y182a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4710B4" w14:textId="77777777" w:rsidR="008557E2" w:rsidRDefault="008557E2" w:rsidP="009C4C12">
                      <w:pPr>
                        <w:pStyle w:val="Tab-OFF"/>
                      </w:pPr>
                      <w:r>
                        <w:t>Evaluate</w:t>
                      </w:r>
                    </w:p>
                  </w:txbxContent>
                </v:textbox>
                <w10:anchorlock/>
              </v:shape>
            </w:pict>
          </mc:Fallback>
        </mc:AlternateContent>
      </w:r>
    </w:p>
    <w:p w14:paraId="1B8998BC" w14:textId="77777777" w:rsidR="009C4C12" w:rsidRDefault="009C4C12" w:rsidP="009C4C12">
      <w:pPr>
        <w:sectPr w:rsidR="009C4C12" w:rsidSect="00CC6805">
          <w:type w:val="continuous"/>
          <w:pgSz w:w="11906" w:h="16838"/>
          <w:pgMar w:top="1985" w:right="1134" w:bottom="1418" w:left="1134" w:header="709" w:footer="709" w:gutter="0"/>
          <w:cols w:space="708"/>
          <w:titlePg/>
          <w:docGrid w:linePitch="360"/>
        </w:sectPr>
      </w:pPr>
    </w:p>
    <w:p w14:paraId="08B51946" w14:textId="458A3DD6" w:rsidR="00CF4D49" w:rsidRPr="009C4C12" w:rsidRDefault="00CF4D49" w:rsidP="00CF4D49">
      <w:pPr>
        <w:pStyle w:val="TS-Lesson"/>
      </w:pPr>
      <w:r>
        <w:rPr>
          <w:b/>
        </w:rPr>
        <w:t xml:space="preserve">Lesson </w:t>
      </w:r>
      <w:r w:rsidR="009734AE">
        <w:rPr>
          <w:b/>
        </w:rPr>
        <w:t>6</w:t>
      </w:r>
      <w:r w:rsidRPr="00CF4D49">
        <w:rPr>
          <w:b/>
        </w:rPr>
        <w:t>:</w:t>
      </w:r>
      <w:r w:rsidRPr="00CF4D49">
        <w:rPr>
          <w:b/>
        </w:rPr>
        <w:tab/>
      </w:r>
      <w:r w:rsidR="009C4C12">
        <w:t xml:space="preserve">What </w:t>
      </w:r>
      <w:r w:rsidR="00D17B12">
        <w:t>types of wetlands are there?</w:t>
      </w:r>
    </w:p>
    <w:p w14:paraId="26975604" w14:textId="77777777" w:rsidR="00CF4D49" w:rsidRPr="009C4C12" w:rsidRDefault="00CF4D49" w:rsidP="00CF4D49">
      <w:pPr>
        <w:sectPr w:rsidR="00CF4D49" w:rsidRPr="009C4C12" w:rsidSect="005D13AB">
          <w:type w:val="continuous"/>
          <w:pgSz w:w="11906" w:h="16838"/>
          <w:pgMar w:top="1985" w:right="1134" w:bottom="1418" w:left="1134" w:header="709" w:footer="709" w:gutter="0"/>
          <w:cols w:num="2" w:space="708" w:equalWidth="0">
            <w:col w:w="5670" w:space="708"/>
            <w:col w:w="3260"/>
          </w:cols>
          <w:titlePg/>
          <w:docGrid w:linePitch="360"/>
        </w:sectPr>
      </w:pPr>
      <w:r w:rsidRPr="009C4C12">
        <w:rPr>
          <w:b/>
        </w:rPr>
        <w:t>Duration:</w:t>
      </w:r>
      <w:r w:rsidRPr="009C4C12">
        <w:t xml:space="preserve"> </w:t>
      </w:r>
      <w:r w:rsidR="00875F70">
        <w:t>50</w:t>
      </w:r>
      <w:r w:rsidR="009C4C12" w:rsidRPr="009C4C12">
        <w:t xml:space="preserve"> min</w:t>
      </w:r>
      <w:r w:rsidR="007C143C">
        <w:t>utes</w:t>
      </w:r>
    </w:p>
    <w:p w14:paraId="16CBAB27" w14:textId="77777777" w:rsidR="00CF4D49" w:rsidRDefault="00CF4D49" w:rsidP="00CF4D49">
      <w:r>
        <w:rPr>
          <w:noProof/>
          <w:lang w:eastAsia="en-AU"/>
        </w:rPr>
        <mc:AlternateContent>
          <mc:Choice Requires="wps">
            <w:drawing>
              <wp:inline distT="0" distB="0" distL="0" distR="0" wp14:anchorId="17E643C5" wp14:editId="3C795397">
                <wp:extent cx="6086475" cy="1066800"/>
                <wp:effectExtent l="0" t="0" r="28575" b="19050"/>
                <wp:docPr id="251" name="Rounded Rectangle 251"/>
                <wp:cNvGraphicFramePr/>
                <a:graphic xmlns:a="http://schemas.openxmlformats.org/drawingml/2006/main">
                  <a:graphicData uri="http://schemas.microsoft.com/office/word/2010/wordprocessingShape">
                    <wps:wsp>
                      <wps:cNvSpPr/>
                      <wps:spPr>
                        <a:xfrm>
                          <a:off x="723900" y="2076450"/>
                          <a:ext cx="6086475" cy="1066800"/>
                        </a:xfrm>
                        <a:prstGeom prst="roundRect">
                          <a:avLst>
                            <a:gd name="adj" fmla="val 327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65D9EDF" w14:textId="77777777" w:rsidR="008557E2" w:rsidRPr="00690AD7" w:rsidRDefault="008557E2" w:rsidP="00690AD7">
                            <w:pPr>
                              <w:pStyle w:val="TS-Purpose"/>
                              <w:tabs>
                                <w:tab w:val="clear" w:pos="1418"/>
                              </w:tabs>
                              <w:ind w:left="0" w:firstLine="0"/>
                            </w:pPr>
                            <w:r>
                              <w:rPr>
                                <w:b/>
                              </w:rPr>
                              <w:t>Lesson objectives</w:t>
                            </w:r>
                            <w:r>
                              <w:rPr>
                                <w:b/>
                              </w:rPr>
                              <w:br/>
                            </w:r>
                            <w:r w:rsidRPr="00690AD7">
                              <w:t>Students will:</w:t>
                            </w:r>
                          </w:p>
                          <w:p w14:paraId="50A49319" w14:textId="77777777" w:rsidR="008557E2" w:rsidRPr="008F6BF2" w:rsidRDefault="008557E2" w:rsidP="008F6BF2">
                            <w:pPr>
                              <w:pStyle w:val="TS-Bullet1"/>
                            </w:pPr>
                            <w:r w:rsidRPr="008F6BF2">
                              <w:t>investigate and describe different types of wetlands.</w:t>
                            </w:r>
                          </w:p>
                          <w:p w14:paraId="54AC07DD" w14:textId="77777777" w:rsidR="008557E2" w:rsidRDefault="008557E2" w:rsidP="004D5AFB">
                            <w:pPr>
                              <w:pStyle w:val="TS-Purpose"/>
                              <w:numPr>
                                <w:ilvl w:val="0"/>
                                <w:numId w:val="19"/>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1" o:spid="_x0000_s1056" style="width:479.25pt;height:84pt;visibility:visible;mso-wrap-style:square;mso-left-percent:-10001;mso-top-percent:-10001;mso-position-horizontal:absolute;mso-position-horizontal-relative:char;mso-position-vertical:absolute;mso-position-vertical-relative:line;mso-left-percent:-10001;mso-top-percent:-10001;v-text-anchor:top" arcsize="21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" fillcolor="white [3212]" strokecolor="#bfbfbf [2412]" strokeweight="1pt">
                <v:stroke dashstyle="dash" joinstyle="miter"/>
                <v:textbox>
                  <w:txbxContent>
                    <w:p w14:paraId="065D9EDF" w14:textId="77777777" w:rsidR="008557E2" w:rsidRPr="00690AD7" w:rsidRDefault="008557E2" w:rsidP="00690AD7">
                      <w:pPr>
                        <w:pStyle w:val="TS-Purpose"/>
                        <w:tabs>
                          <w:tab w:val="clear" w:pos="1418"/>
                        </w:tabs>
                        <w:ind w:left="0" w:firstLine="0"/>
                      </w:pPr>
                      <w:r>
                        <w:rPr>
                          <w:b/>
                        </w:rPr>
                        <w:t>Lesson objectives</w:t>
                      </w:r>
                      <w:r>
                        <w:rPr>
                          <w:b/>
                        </w:rPr>
                        <w:br/>
                      </w:r>
                      <w:r w:rsidRPr="00690AD7">
                        <w:t>Students will:</w:t>
                      </w:r>
                    </w:p>
                    <w:p w14:paraId="50A49319" w14:textId="77777777" w:rsidR="008557E2" w:rsidRPr="008F6BF2" w:rsidRDefault="008557E2" w:rsidP="008F6BF2">
                      <w:pPr>
                        <w:pStyle w:val="TS-Bullet1"/>
                      </w:pPr>
                      <w:r w:rsidRPr="008F6BF2">
                        <w:t>investigate and describe different types of wetlands.</w:t>
                      </w:r>
                    </w:p>
                    <w:p w14:paraId="54AC07DD" w14:textId="77777777" w:rsidR="008557E2" w:rsidRDefault="008557E2" w:rsidP="004D5AFB">
                      <w:pPr>
                        <w:pStyle w:val="TS-Purpose"/>
                        <w:numPr>
                          <w:ilvl w:val="0"/>
                          <w:numId w:val="19"/>
                        </w:numPr>
                      </w:pPr>
                    </w:p>
                  </w:txbxContent>
                </v:textbox>
                <w10:anchorlock/>
              </v:roundrect>
            </w:pict>
          </mc:Fallback>
        </mc:AlternateContent>
      </w:r>
    </w:p>
    <w:p w14:paraId="090E34BB" w14:textId="6F89D892" w:rsidR="00CF4D49" w:rsidRPr="009A6934" w:rsidRDefault="00CF4D49" w:rsidP="009A6934">
      <w:pPr>
        <w:rPr>
          <w:b/>
        </w:rPr>
        <w:sectPr w:rsidR="00CF4D49" w:rsidRPr="009A6934" w:rsidSect="00CC6805">
          <w:type w:val="continuous"/>
          <w:pgSz w:w="11906" w:h="16838"/>
          <w:pgMar w:top="1985" w:right="1134" w:bottom="1418" w:left="1134" w:header="709" w:footer="709" w:gutter="0"/>
          <w:cols w:space="708"/>
          <w:titlePg/>
          <w:docGrid w:linePitch="360"/>
        </w:sectPr>
      </w:pPr>
      <w:r w:rsidRPr="009A6934">
        <w:rPr>
          <w:b/>
        </w:rPr>
        <w:t>Suggested learning sequence</w:t>
      </w:r>
    </w:p>
    <w:p w14:paraId="16465D71" w14:textId="247B6A08" w:rsidR="008F6BF2" w:rsidRPr="008F6BF2" w:rsidRDefault="008F6BF2" w:rsidP="008F6BF2">
      <w:r w:rsidRPr="0053660E">
        <w:rPr>
          <w:b/>
        </w:rPr>
        <w:t>Introduction</w:t>
      </w:r>
      <w:r w:rsidRPr="008F6BF2">
        <w:t xml:space="preserve"> – </w:t>
      </w:r>
      <w:r>
        <w:t>Wetland diversity</w:t>
      </w:r>
    </w:p>
    <w:p w14:paraId="01099971" w14:textId="77777777" w:rsidR="00BD5C23" w:rsidRDefault="003B32D0" w:rsidP="004D5AFB">
      <w:pPr>
        <w:pStyle w:val="TS-Numberedlist"/>
        <w:numPr>
          <w:ilvl w:val="0"/>
          <w:numId w:val="9"/>
        </w:numPr>
      </w:pPr>
      <w:r>
        <w:t>As a</w:t>
      </w:r>
      <w:r w:rsidR="00FE794E">
        <w:t>n introduction</w:t>
      </w:r>
      <w:r w:rsidR="00CB43AA">
        <w:t>,</w:t>
      </w:r>
      <w:r w:rsidR="00FE794E">
        <w:t xml:space="preserve"> </w:t>
      </w:r>
      <w:r>
        <w:t>watch the YouT</w:t>
      </w:r>
      <w:r w:rsidR="00BD5C23">
        <w:t xml:space="preserve">ube clip ‘Wetlands: Keeping our planet alive and well’ (See </w:t>
      </w:r>
      <w:r w:rsidR="00BD5C23" w:rsidRPr="00BD5C23">
        <w:rPr>
          <w:b/>
        </w:rPr>
        <w:t>‘useful web sites’</w:t>
      </w:r>
      <w:r w:rsidR="00F210F0">
        <w:t xml:space="preserve"> for the link)</w:t>
      </w:r>
      <w:r w:rsidR="00FE794E">
        <w:t xml:space="preserve">. Discuss the </w:t>
      </w:r>
      <w:r w:rsidR="00A52534">
        <w:t xml:space="preserve">different </w:t>
      </w:r>
      <w:r w:rsidR="00FE794E">
        <w:t>wetlands seen</w:t>
      </w:r>
      <w:r w:rsidR="00A52534">
        <w:t xml:space="preserve">, how they are connected across the landscape and </w:t>
      </w:r>
      <w:r w:rsidR="00FE794E">
        <w:t>why they are important.</w:t>
      </w:r>
      <w:r w:rsidR="00161A71">
        <w:t xml:space="preserve"> </w:t>
      </w:r>
      <w:r w:rsidR="00F36F71">
        <w:t xml:space="preserve">Discuss with students </w:t>
      </w:r>
      <w:r w:rsidR="00CB43AA">
        <w:t xml:space="preserve">whether </w:t>
      </w:r>
      <w:r w:rsidR="00F36F71">
        <w:t>the</w:t>
      </w:r>
      <w:r w:rsidR="00161A71">
        <w:t xml:space="preserve"> local area has any of these types of wetlands.</w:t>
      </w:r>
    </w:p>
    <w:p w14:paraId="68503DAB" w14:textId="77777777" w:rsidR="00A06AA6" w:rsidRDefault="00D17B12" w:rsidP="004D5AFB">
      <w:pPr>
        <w:pStyle w:val="TS-Numberedlist"/>
        <w:numPr>
          <w:ilvl w:val="0"/>
          <w:numId w:val="9"/>
        </w:numPr>
      </w:pPr>
      <w:r>
        <w:t>As a class</w:t>
      </w:r>
      <w:r w:rsidR="00CB43AA">
        <w:t>,</w:t>
      </w:r>
      <w:r>
        <w:t xml:space="preserve"> read Reef Beat Poster 2 ‘Wetland diversity’ (2006)</w:t>
      </w:r>
      <w:r w:rsidRPr="00D17B12">
        <w:t xml:space="preserve">. Add new words to the word wall and discuss what some of the similarities and differences are between the </w:t>
      </w:r>
      <w:r w:rsidR="00A52534">
        <w:t xml:space="preserve">types of </w:t>
      </w:r>
      <w:r w:rsidRPr="00D17B12">
        <w:t>wetlands.</w:t>
      </w:r>
    </w:p>
    <w:p w14:paraId="695ABD1C" w14:textId="77777777" w:rsidR="008A2775" w:rsidRPr="00F13F36" w:rsidRDefault="008A2775" w:rsidP="008F6BF2">
      <w:r w:rsidRPr="00CF4D49">
        <w:rPr>
          <w:b/>
        </w:rPr>
        <w:t xml:space="preserve">Activity – </w:t>
      </w:r>
      <w:r w:rsidR="00D17B12">
        <w:t>Mini information reports</w:t>
      </w:r>
    </w:p>
    <w:p w14:paraId="5915C75E" w14:textId="58575F0E" w:rsidR="00D17B12" w:rsidRDefault="00D17B12" w:rsidP="00D17B12">
      <w:pPr>
        <w:pStyle w:val="TS-Numberedlist"/>
      </w:pPr>
      <w:r w:rsidRPr="00D17B12">
        <w:t xml:space="preserve">Individually or in pairs, have students create </w:t>
      </w:r>
      <w:r w:rsidR="00FE794E">
        <w:t>a small PowerPoint presentation or a mini information report</w:t>
      </w:r>
      <w:r w:rsidRPr="00D17B12">
        <w:t xml:space="preserve"> on a specific </w:t>
      </w:r>
      <w:r w:rsidR="00F210F0">
        <w:t>type</w:t>
      </w:r>
      <w:r w:rsidRPr="00D17B12">
        <w:t xml:space="preserve"> of a wetland</w:t>
      </w:r>
      <w:r w:rsidR="00F210F0">
        <w:t xml:space="preserve"> e.g. salt</w:t>
      </w:r>
      <w:r w:rsidR="00CB43AA">
        <w:t xml:space="preserve"> </w:t>
      </w:r>
      <w:r w:rsidR="00F210F0">
        <w:t>marsh, mudflats, billabongs, rivers</w:t>
      </w:r>
      <w:r w:rsidR="00A52534">
        <w:t>, lakes and dams</w:t>
      </w:r>
      <w:r w:rsidR="00F210F0">
        <w:t xml:space="preserve"> etc</w:t>
      </w:r>
      <w:r w:rsidR="008F6BF2">
        <w:t>.</w:t>
      </w:r>
    </w:p>
    <w:p w14:paraId="338E4614" w14:textId="77777777" w:rsidR="0097550B" w:rsidRDefault="00D17B12" w:rsidP="002F133A">
      <w:pPr>
        <w:pStyle w:val="TS-Numberedlist"/>
      </w:pPr>
      <w:r w:rsidRPr="00D17B12">
        <w:t>Have infor</w:t>
      </w:r>
      <w:r w:rsidR="00FE794E">
        <w:t xml:space="preserve">mation posters e.g. </w:t>
      </w:r>
      <w:r>
        <w:t>Reef Beat 2006 Poster 2 ‘Wetland diversity’</w:t>
      </w:r>
      <w:r w:rsidRPr="00D17B12">
        <w:t>, books and Internet research a</w:t>
      </w:r>
      <w:r w:rsidR="00F210F0">
        <w:t>vailable for students to access</w:t>
      </w:r>
      <w:r w:rsidR="00FE794E">
        <w:t>.</w:t>
      </w:r>
    </w:p>
    <w:p w14:paraId="74233A70" w14:textId="77777777" w:rsidR="00D17B12" w:rsidRDefault="00D17B12" w:rsidP="00D17B12">
      <w:pPr>
        <w:pStyle w:val="TS-Numberedlist"/>
      </w:pPr>
      <w:r>
        <w:t>Key</w:t>
      </w:r>
      <w:r>
        <w:rPr>
          <w:spacing w:val="-9"/>
        </w:rPr>
        <w:t xml:space="preserve"> </w:t>
      </w:r>
      <w:r>
        <w:rPr>
          <w:spacing w:val="2"/>
        </w:rPr>
        <w:t>f</w:t>
      </w:r>
      <w:r>
        <w:t>o</w:t>
      </w:r>
      <w:r>
        <w:rPr>
          <w:spacing w:val="1"/>
        </w:rPr>
        <w:t>c</w:t>
      </w:r>
      <w:r>
        <w:t>us</w:t>
      </w:r>
      <w:r>
        <w:rPr>
          <w:spacing w:val="-5"/>
        </w:rPr>
        <w:t xml:space="preserve"> </w:t>
      </w:r>
      <w:r>
        <w:t>qu</w:t>
      </w:r>
      <w:r>
        <w:rPr>
          <w:spacing w:val="-2"/>
        </w:rPr>
        <w:t>e</w:t>
      </w:r>
      <w:r>
        <w:t>stions</w:t>
      </w:r>
      <w:r>
        <w:rPr>
          <w:spacing w:val="-4"/>
        </w:rPr>
        <w:t xml:space="preserve"> </w:t>
      </w:r>
      <w:r>
        <w:rPr>
          <w:spacing w:val="-2"/>
        </w:rPr>
        <w:t>m</w:t>
      </w:r>
      <w:r>
        <w:t>ay</w:t>
      </w:r>
      <w:r>
        <w:rPr>
          <w:spacing w:val="-7"/>
        </w:rPr>
        <w:t xml:space="preserve"> </w:t>
      </w:r>
      <w:r>
        <w:t>a</w:t>
      </w:r>
      <w:r>
        <w:rPr>
          <w:spacing w:val="1"/>
        </w:rPr>
        <w:t>l</w:t>
      </w:r>
      <w:r>
        <w:t>so</w:t>
      </w:r>
      <w:r>
        <w:rPr>
          <w:spacing w:val="-6"/>
        </w:rPr>
        <w:t xml:space="preserve"> </w:t>
      </w:r>
      <w:r>
        <w:t>help</w:t>
      </w:r>
      <w:r>
        <w:rPr>
          <w:spacing w:val="-7"/>
        </w:rPr>
        <w:t xml:space="preserve"> </w:t>
      </w:r>
      <w:r>
        <w:rPr>
          <w:spacing w:val="1"/>
        </w:rPr>
        <w:t>s</w:t>
      </w:r>
      <w:r>
        <w:t>tudents</w:t>
      </w:r>
      <w:r>
        <w:rPr>
          <w:spacing w:val="-4"/>
        </w:rPr>
        <w:t xml:space="preserve"> </w:t>
      </w:r>
      <w:r>
        <w:t>to</w:t>
      </w:r>
      <w:r>
        <w:rPr>
          <w:spacing w:val="-3"/>
        </w:rPr>
        <w:t xml:space="preserve"> </w:t>
      </w:r>
      <w:r>
        <w:t>w</w:t>
      </w:r>
      <w:r>
        <w:rPr>
          <w:spacing w:val="-1"/>
        </w:rPr>
        <w:t>r</w:t>
      </w:r>
      <w:r>
        <w:t>ite</w:t>
      </w:r>
      <w:r>
        <w:rPr>
          <w:spacing w:val="-7"/>
        </w:rPr>
        <w:t xml:space="preserve"> </w:t>
      </w:r>
      <w:r>
        <w:t>the</w:t>
      </w:r>
      <w:r>
        <w:rPr>
          <w:spacing w:val="1"/>
        </w:rPr>
        <w:t>i</w:t>
      </w:r>
      <w:r>
        <w:t>r</w:t>
      </w:r>
      <w:r>
        <w:rPr>
          <w:spacing w:val="-6"/>
        </w:rPr>
        <w:t xml:space="preserve"> </w:t>
      </w:r>
      <w:r w:rsidR="00FE794E">
        <w:t xml:space="preserve">PowerPoint presentation or </w:t>
      </w:r>
      <w:r>
        <w:rPr>
          <w:spacing w:val="-2"/>
        </w:rPr>
        <w:t>m</w:t>
      </w:r>
      <w:r>
        <w:t>ini</w:t>
      </w:r>
      <w:r>
        <w:rPr>
          <w:spacing w:val="-4"/>
        </w:rPr>
        <w:t xml:space="preserve"> </w:t>
      </w:r>
      <w:r>
        <w:t>in</w:t>
      </w:r>
      <w:r>
        <w:rPr>
          <w:spacing w:val="2"/>
        </w:rPr>
        <w:t>f</w:t>
      </w:r>
      <w:r>
        <w:t>or</w:t>
      </w:r>
      <w:r>
        <w:rPr>
          <w:spacing w:val="-3"/>
        </w:rPr>
        <w:t>m</w:t>
      </w:r>
      <w:r>
        <w:t>at</w:t>
      </w:r>
      <w:r>
        <w:rPr>
          <w:spacing w:val="1"/>
        </w:rPr>
        <w:t>i</w:t>
      </w:r>
      <w:r>
        <w:t>on</w:t>
      </w:r>
      <w:r>
        <w:rPr>
          <w:spacing w:val="-6"/>
        </w:rPr>
        <w:t xml:space="preserve"> </w:t>
      </w:r>
      <w:r>
        <w:t>report.</w:t>
      </w:r>
      <w:r w:rsidR="0097550B">
        <w:t xml:space="preserve"> For example:</w:t>
      </w:r>
    </w:p>
    <w:p w14:paraId="0685DE57" w14:textId="77777777" w:rsidR="0097550B" w:rsidRPr="008F6BF2" w:rsidRDefault="002F133A" w:rsidP="008F6BF2">
      <w:pPr>
        <w:pStyle w:val="TS-Bullet2-collapse"/>
      </w:pPr>
      <w:r w:rsidRPr="008F6BF2">
        <w:t>Describe your wetland type/what are its features?</w:t>
      </w:r>
    </w:p>
    <w:p w14:paraId="58AF68A0" w14:textId="77777777" w:rsidR="002F133A" w:rsidRPr="008F6BF2" w:rsidRDefault="002F133A" w:rsidP="008F6BF2">
      <w:pPr>
        <w:pStyle w:val="TS-Bullet2-collapse"/>
      </w:pPr>
      <w:r w:rsidRPr="008F6BF2">
        <w:t>Find a photograph of your wetland type</w:t>
      </w:r>
      <w:r w:rsidR="00CB43AA" w:rsidRPr="008F6BF2">
        <w:t>.</w:t>
      </w:r>
    </w:p>
    <w:p w14:paraId="5C4DA4BB" w14:textId="77777777" w:rsidR="0097550B" w:rsidRPr="008F6BF2" w:rsidRDefault="002F133A" w:rsidP="008F6BF2">
      <w:pPr>
        <w:pStyle w:val="TS-Bullet2-collapse"/>
      </w:pPr>
      <w:r w:rsidRPr="008F6BF2">
        <w:t>Give examples of where this</w:t>
      </w:r>
      <w:r w:rsidR="0097550B" w:rsidRPr="008F6BF2">
        <w:t xml:space="preserve"> </w:t>
      </w:r>
      <w:r w:rsidRPr="008F6BF2">
        <w:t>wetland type</w:t>
      </w:r>
      <w:r w:rsidR="0097550B" w:rsidRPr="008F6BF2">
        <w:t xml:space="preserve"> </w:t>
      </w:r>
      <w:r w:rsidRPr="008F6BF2">
        <w:t>can be found either locally, in Queensland or</w:t>
      </w:r>
      <w:r w:rsidR="0097550B" w:rsidRPr="008F6BF2">
        <w:t xml:space="preserve"> in Australia</w:t>
      </w:r>
      <w:r w:rsidR="00CB43AA" w:rsidRPr="008F6BF2">
        <w:t>.</w:t>
      </w:r>
    </w:p>
    <w:p w14:paraId="29B57546" w14:textId="77777777" w:rsidR="0097550B" w:rsidRPr="008F6BF2" w:rsidRDefault="0097550B" w:rsidP="008F6BF2">
      <w:pPr>
        <w:pStyle w:val="TS-Bullet2-collapse"/>
      </w:pPr>
      <w:r w:rsidRPr="008F6BF2">
        <w:t xml:space="preserve">What living things can be found at your </w:t>
      </w:r>
      <w:r w:rsidR="002F133A" w:rsidRPr="008F6BF2">
        <w:t>wetland type</w:t>
      </w:r>
      <w:r w:rsidRPr="008F6BF2">
        <w:t>?</w:t>
      </w:r>
    </w:p>
    <w:p w14:paraId="3160C204" w14:textId="77777777" w:rsidR="002F133A" w:rsidRPr="008F6BF2" w:rsidRDefault="002F133A" w:rsidP="008F6BF2">
      <w:pPr>
        <w:pStyle w:val="TS-Bullet2-collapse"/>
      </w:pPr>
      <w:r w:rsidRPr="008F6BF2">
        <w:t>Find some interesting/unusual facts about your wetland type</w:t>
      </w:r>
      <w:r w:rsidR="00CB43AA" w:rsidRPr="008F6BF2">
        <w:t>.</w:t>
      </w:r>
    </w:p>
    <w:p w14:paraId="5F537285" w14:textId="69299588" w:rsidR="00FE794E" w:rsidRDefault="00D17B12" w:rsidP="00D17B12">
      <w:pPr>
        <w:pStyle w:val="TS-Numberedlist"/>
      </w:pPr>
      <w:r w:rsidRPr="00D17B12">
        <w:t xml:space="preserve">Students present their information report to the class and display/add to the wetlands </w:t>
      </w:r>
      <w:r w:rsidR="00310840">
        <w:t xml:space="preserve">information </w:t>
      </w:r>
      <w:r w:rsidRPr="00D17B12">
        <w:t xml:space="preserve">tree diagram and also </w:t>
      </w:r>
      <w:r w:rsidR="002F133A">
        <w:t xml:space="preserve">vocabulary onto </w:t>
      </w:r>
      <w:r w:rsidR="008F6BF2">
        <w:t>the word wall.</w:t>
      </w:r>
    </w:p>
    <w:p w14:paraId="1F5D50BA" w14:textId="77777777" w:rsidR="002F133A" w:rsidRDefault="00D17B12" w:rsidP="002F133A">
      <w:pPr>
        <w:pStyle w:val="TS-Numberedlist"/>
      </w:pPr>
      <w:r w:rsidRPr="00D17B12">
        <w:t xml:space="preserve">The </w:t>
      </w:r>
      <w:r w:rsidR="00FE794E">
        <w:t xml:space="preserve">collated </w:t>
      </w:r>
      <w:r w:rsidRPr="00D17B12">
        <w:t xml:space="preserve">reports </w:t>
      </w:r>
      <w:r w:rsidR="00FE794E">
        <w:t xml:space="preserve">or </w:t>
      </w:r>
      <w:r w:rsidRPr="00D17B12">
        <w:t>PowerPoint presentation</w:t>
      </w:r>
      <w:r w:rsidR="00FE794E">
        <w:t xml:space="preserve">s can </w:t>
      </w:r>
      <w:r w:rsidR="002F133A">
        <w:t xml:space="preserve">also </w:t>
      </w:r>
      <w:r w:rsidR="00FE794E">
        <w:t>be made</w:t>
      </w:r>
      <w:r w:rsidRPr="00D17B12">
        <w:t xml:space="preserve"> </w:t>
      </w:r>
      <w:r w:rsidR="00FE794E">
        <w:t>into an</w:t>
      </w:r>
      <w:r w:rsidRPr="00D17B12">
        <w:t xml:space="preserve"> information book</w:t>
      </w:r>
      <w:r w:rsidR="00FE794E">
        <w:t>/display</w:t>
      </w:r>
      <w:r w:rsidRPr="00D17B12">
        <w:t xml:space="preserve"> on wetlands that could be used in other classes or placed in the library</w:t>
      </w:r>
      <w:r>
        <w:t>.</w:t>
      </w:r>
    </w:p>
    <w:p w14:paraId="59EEC570" w14:textId="77777777" w:rsidR="00D17B12" w:rsidRPr="00D17B12" w:rsidRDefault="00D17B12" w:rsidP="002F133A">
      <w:pPr>
        <w:rPr>
          <w:b/>
          <w:spacing w:val="-6"/>
        </w:rPr>
      </w:pPr>
      <w:r w:rsidRPr="00D17B12">
        <w:rPr>
          <w:b/>
          <w:spacing w:val="-2"/>
        </w:rPr>
        <w:t>O</w:t>
      </w:r>
      <w:r w:rsidRPr="00D17B12">
        <w:rPr>
          <w:b/>
        </w:rPr>
        <w:t>P</w:t>
      </w:r>
      <w:r w:rsidRPr="00D17B12">
        <w:rPr>
          <w:b/>
          <w:spacing w:val="1"/>
        </w:rPr>
        <w:t>T</w:t>
      </w:r>
      <w:r w:rsidRPr="00D17B12">
        <w:rPr>
          <w:b/>
        </w:rPr>
        <w:t>I</w:t>
      </w:r>
      <w:r w:rsidRPr="00D17B12">
        <w:rPr>
          <w:b/>
          <w:spacing w:val="-1"/>
        </w:rPr>
        <w:t>O</w:t>
      </w:r>
      <w:r w:rsidRPr="00D17B12">
        <w:rPr>
          <w:b/>
          <w:spacing w:val="2"/>
        </w:rPr>
        <w:t>N</w:t>
      </w:r>
      <w:r w:rsidRPr="00D17B12">
        <w:rPr>
          <w:b/>
          <w:spacing w:val="-3"/>
        </w:rPr>
        <w:t>A</w:t>
      </w:r>
      <w:r w:rsidRPr="00D17B12">
        <w:rPr>
          <w:b/>
        </w:rPr>
        <w:t>L</w:t>
      </w:r>
      <w:r w:rsidRPr="00D17B12">
        <w:rPr>
          <w:b/>
          <w:spacing w:val="-7"/>
        </w:rPr>
        <w:t xml:space="preserve"> </w:t>
      </w:r>
      <w:r w:rsidRPr="00D17B12">
        <w:rPr>
          <w:b/>
        </w:rPr>
        <w:t>extra</w:t>
      </w:r>
      <w:r w:rsidRPr="00D17B12">
        <w:rPr>
          <w:b/>
          <w:spacing w:val="-5"/>
        </w:rPr>
        <w:t xml:space="preserve"> </w:t>
      </w:r>
      <w:r w:rsidRPr="00D17B12">
        <w:rPr>
          <w:b/>
        </w:rPr>
        <w:t>a</w:t>
      </w:r>
      <w:r w:rsidRPr="00D17B12">
        <w:rPr>
          <w:b/>
          <w:spacing w:val="2"/>
        </w:rPr>
        <w:t>c</w:t>
      </w:r>
      <w:r w:rsidRPr="00D17B12">
        <w:rPr>
          <w:b/>
          <w:spacing w:val="-1"/>
        </w:rPr>
        <w:t>t</w:t>
      </w:r>
      <w:r w:rsidRPr="00D17B12">
        <w:rPr>
          <w:b/>
          <w:spacing w:val="2"/>
        </w:rPr>
        <w:t>i</w:t>
      </w:r>
      <w:r w:rsidRPr="00D17B12">
        <w:rPr>
          <w:b/>
          <w:spacing w:val="-3"/>
        </w:rPr>
        <w:t>v</w:t>
      </w:r>
      <w:r w:rsidRPr="00D17B12">
        <w:rPr>
          <w:b/>
        </w:rPr>
        <w:t>i</w:t>
      </w:r>
      <w:r w:rsidRPr="00D17B12">
        <w:rPr>
          <w:b/>
          <w:spacing w:val="1"/>
        </w:rPr>
        <w:t>t</w:t>
      </w:r>
      <w:r w:rsidRPr="00D17B12">
        <w:rPr>
          <w:b/>
        </w:rPr>
        <w:t>y</w:t>
      </w:r>
      <w:r w:rsidRPr="00D17B12">
        <w:rPr>
          <w:b/>
          <w:spacing w:val="-6"/>
        </w:rPr>
        <w:t xml:space="preserve"> </w:t>
      </w:r>
      <w:r w:rsidR="0063660F">
        <w:rPr>
          <w:b/>
          <w:spacing w:val="-6"/>
        </w:rPr>
        <w:t>– Local wetlands</w:t>
      </w:r>
    </w:p>
    <w:p w14:paraId="381939AC" w14:textId="77777777" w:rsidR="00D17B12" w:rsidRDefault="00D17B12" w:rsidP="00D17B12">
      <w:pPr>
        <w:pStyle w:val="TS-Numberedlist"/>
      </w:pPr>
      <w:r w:rsidRPr="003F629D">
        <w:t>Use the information collected in Lesson 2 about local wetlands.</w:t>
      </w:r>
      <w:r w:rsidRPr="00D17B12">
        <w:t xml:space="preserve"> As a class, add to this list using new knowledge of wetlands. In groups or individually, have students classify the </w:t>
      </w:r>
      <w:r w:rsidR="00FE794E">
        <w:t xml:space="preserve">local </w:t>
      </w:r>
      <w:r w:rsidRPr="00D17B12">
        <w:t xml:space="preserve">wetlands </w:t>
      </w:r>
      <w:r w:rsidR="00A52534">
        <w:t xml:space="preserve">into types </w:t>
      </w:r>
      <w:r w:rsidRPr="00D17B12">
        <w:t>and compare/discuss their decisions about how they classified the different wetlands and what made them choose those classifications.</w:t>
      </w:r>
    </w:p>
    <w:p w14:paraId="3AC6491C" w14:textId="77777777" w:rsidR="00094680" w:rsidRDefault="00094680" w:rsidP="00094680">
      <w:pPr>
        <w:pStyle w:val="TS-Numberedlist"/>
      </w:pPr>
      <w:r>
        <w:t>Review with students the scientific vocabulary pertinent to this lesson</w:t>
      </w:r>
      <w:r w:rsidR="00CB43AA">
        <w:t>.</w:t>
      </w:r>
      <w:r>
        <w:t xml:space="preserve"> (See</w:t>
      </w:r>
      <w:r>
        <w:rPr>
          <w:i/>
          <w:iCs/>
        </w:rPr>
        <w:t xml:space="preserve"> Resource 1– word bank</w:t>
      </w:r>
      <w:r>
        <w:t xml:space="preserve"> for suggested terms).</w:t>
      </w:r>
    </w:p>
    <w:p w14:paraId="63EF97E7" w14:textId="77777777" w:rsidR="001C672C" w:rsidRDefault="00CF4D49" w:rsidP="004D5AFB">
      <w:pPr>
        <w:pStyle w:val="TS-Numberedlist"/>
        <w:numPr>
          <w:ilvl w:val="0"/>
          <w:numId w:val="13"/>
        </w:numPr>
        <w:sectPr w:rsidR="001C672C" w:rsidSect="00CC6805">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w:t>
      </w:r>
      <w:r w:rsidR="00A208F0">
        <w:t>e to guide student reflections</w:t>
      </w:r>
      <w:r w:rsidR="00F210F0">
        <w:t>)</w:t>
      </w:r>
      <w:r w:rsidR="0097550B">
        <w:t>.</w:t>
      </w:r>
    </w:p>
    <w:p w14:paraId="79A365DC" w14:textId="77777777" w:rsidR="002F133A" w:rsidRPr="008F6BF2" w:rsidRDefault="002F133A" w:rsidP="008F6BF2"/>
    <w:p w14:paraId="0C87AD2C" w14:textId="77777777" w:rsidR="007618F6" w:rsidRPr="008F6BF2" w:rsidRDefault="007618F6" w:rsidP="008F6BF2">
      <w:pPr>
        <w:pStyle w:val="TS-Heading3"/>
      </w:pPr>
      <w:r w:rsidRPr="008F6BF2">
        <w:t>Citizen science participation</w:t>
      </w:r>
    </w:p>
    <w:p w14:paraId="4C0B3B63" w14:textId="77777777" w:rsidR="007618F6" w:rsidRPr="008F6BF2" w:rsidRDefault="007618F6" w:rsidP="008F6BF2">
      <w:r>
        <w:rPr>
          <w:noProof/>
          <w:lang w:eastAsia="en-AU"/>
        </w:rPr>
        <mc:AlternateContent>
          <mc:Choice Requires="wps">
            <w:drawing>
              <wp:inline distT="0" distB="0" distL="0" distR="0" wp14:anchorId="7DB277F3" wp14:editId="7873DE92">
                <wp:extent cx="6119495" cy="733425"/>
                <wp:effectExtent l="0" t="0" r="14605" b="28575"/>
                <wp:docPr id="13" name="Rounded Rectangle 13"/>
                <wp:cNvGraphicFramePr/>
                <a:graphic xmlns:a="http://schemas.openxmlformats.org/drawingml/2006/main">
                  <a:graphicData uri="http://schemas.microsoft.com/office/word/2010/wordprocessingShape">
                    <wps:wsp>
                      <wps:cNvSpPr/>
                      <wps:spPr>
                        <a:xfrm>
                          <a:off x="723900" y="2857500"/>
                          <a:ext cx="6119495" cy="733425"/>
                        </a:xfrm>
                        <a:prstGeom prst="roundRect">
                          <a:avLst>
                            <a:gd name="adj" fmla="val 4616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0D9196" w14:textId="77777777" w:rsidR="008557E2" w:rsidRDefault="008557E2" w:rsidP="008F6BF2">
                            <w:pPr>
                              <w:pStyle w:val="TS-BubbleNormal"/>
                            </w:pPr>
                            <w:r>
                              <w:t>Study aerial photographs of local mangroves or wetlands to see how they have changed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3" o:spid="_x0000_s1057" style="width:481.85pt;height:57.75pt;visibility:visible;mso-wrap-style:square;mso-left-percent:-10001;mso-top-percent:-10001;mso-position-horizontal:absolute;mso-position-horizontal-relative:char;mso-position-vertical:absolute;mso-position-vertical-relative:line;mso-left-percent:-10001;mso-top-percent:-10001;v-text-anchor:top" arcsize="3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" fillcolor="white [3212]" strokecolor="#bfbfbf [2412]" strokeweight="1pt">
                <v:stroke dashstyle="dash" joinstyle="miter"/>
                <v:textbox>
                  <w:txbxContent>
                    <w:p w14:paraId="030D9196" w14:textId="77777777" w:rsidR="008557E2" w:rsidRDefault="008557E2" w:rsidP="008F6BF2">
                      <w:pPr>
                        <w:pStyle w:val="TS-BubbleNormal"/>
                      </w:pPr>
                      <w:r>
                        <w:t>Study aerial photographs of local mangroves or wetlands to see how they have changed over time</w:t>
                      </w:r>
                    </w:p>
                  </w:txbxContent>
                </v:textbox>
                <w10:anchorlock/>
              </v:roundrect>
            </w:pict>
          </mc:Fallback>
        </mc:AlternateContent>
      </w:r>
    </w:p>
    <w:p w14:paraId="0D5AFFF4" w14:textId="7282EA4D" w:rsidR="00CF4D49" w:rsidRPr="008F6BF2" w:rsidRDefault="00C37D28" w:rsidP="008F6BF2">
      <w:pPr>
        <w:pStyle w:val="TS-Heading3"/>
      </w:pPr>
      <w:r>
        <w:br/>
      </w:r>
      <w:r w:rsidR="00CF4D49" w:rsidRPr="008F6BF2">
        <w:t>Opportunities to monitor student learning</w:t>
      </w:r>
    </w:p>
    <w:p w14:paraId="7719FBF2" w14:textId="77777777" w:rsidR="00CF4D49" w:rsidRDefault="00CF4D49" w:rsidP="000A507E">
      <w:r>
        <w:rPr>
          <w:noProof/>
          <w:lang w:eastAsia="en-AU"/>
        </w:rPr>
        <mc:AlternateContent>
          <mc:Choice Requires="wps">
            <w:drawing>
              <wp:inline distT="0" distB="0" distL="0" distR="0" wp14:anchorId="0FC8DA6A" wp14:editId="323B5873">
                <wp:extent cx="6120000" cy="1085850"/>
                <wp:effectExtent l="0" t="0" r="14605" b="19050"/>
                <wp:docPr id="252" name="Rounded Rectangle 252"/>
                <wp:cNvGraphicFramePr/>
                <a:graphic xmlns:a="http://schemas.openxmlformats.org/drawingml/2006/main">
                  <a:graphicData uri="http://schemas.microsoft.com/office/word/2010/wordprocessingShape">
                    <wps:wsp>
                      <wps:cNvSpPr/>
                      <wps:spPr>
                        <a:xfrm>
                          <a:off x="0" y="0"/>
                          <a:ext cx="6120000"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D15F7C" w14:textId="102E7AF5" w:rsidR="008557E2" w:rsidRPr="008F6BF2" w:rsidRDefault="008557E2" w:rsidP="008F6BF2">
                            <w:pPr>
                              <w:pStyle w:val="TS-BubbleNormal"/>
                              <w:rPr>
                                <w:b/>
                              </w:rPr>
                            </w:pPr>
                            <w:r w:rsidRPr="008F6BF2">
                              <w:rPr>
                                <w:b/>
                              </w:rPr>
                              <w:t>Formative assessment opportunities:</w:t>
                            </w:r>
                          </w:p>
                          <w:p w14:paraId="6948FD93" w14:textId="77777777" w:rsidR="008557E2" w:rsidRPr="008F6BF2" w:rsidRDefault="008557E2" w:rsidP="008F6BF2">
                            <w:pPr>
                              <w:pStyle w:val="TS-Bullet1"/>
                            </w:pPr>
                            <w:r w:rsidRPr="008F6BF2">
                              <w:t>Information reports could be used to assess extent of research skills, writing skills and contextual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2" o:spid="_x0000_s1058" style="width:481.9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" fillcolor="white [3212]" strokecolor="#bfbfbf [2412]" strokeweight="1pt">
                <v:stroke dashstyle="dash" joinstyle="miter"/>
                <v:textbox>
                  <w:txbxContent>
                    <w:p w14:paraId="46D15F7C" w14:textId="102E7AF5" w:rsidR="008557E2" w:rsidRPr="008F6BF2" w:rsidRDefault="008557E2" w:rsidP="008F6BF2">
                      <w:pPr>
                        <w:pStyle w:val="TS-BubbleNormal"/>
                        <w:rPr>
                          <w:b/>
                        </w:rPr>
                      </w:pPr>
                      <w:r w:rsidRPr="008F6BF2">
                        <w:rPr>
                          <w:b/>
                        </w:rPr>
                        <w:t>Formative assessment opportunities:</w:t>
                      </w:r>
                    </w:p>
                    <w:p w14:paraId="6948FD93" w14:textId="77777777" w:rsidR="008557E2" w:rsidRPr="008F6BF2" w:rsidRDefault="008557E2" w:rsidP="008F6BF2">
                      <w:pPr>
                        <w:pStyle w:val="TS-Bullet1"/>
                      </w:pPr>
                      <w:r w:rsidRPr="008F6BF2">
                        <w:t>Information reports could be used to assess extent of research skills, writing skills and contextual knowledge.</w:t>
                      </w:r>
                    </w:p>
                  </w:txbxContent>
                </v:textbox>
                <w10:anchorlock/>
              </v:roundrect>
            </w:pict>
          </mc:Fallback>
        </mc:AlternateContent>
      </w:r>
    </w:p>
    <w:p w14:paraId="3AE3579E" w14:textId="77777777" w:rsidR="00CF4D49" w:rsidRDefault="00CF4D49" w:rsidP="00CF4D49">
      <w:pPr>
        <w:pStyle w:val="TS-Heading3"/>
      </w:pPr>
      <w:r>
        <w:t>Resources</w:t>
      </w:r>
    </w:p>
    <w:p w14:paraId="3EA52709" w14:textId="77777777" w:rsidR="00D44DD5" w:rsidRDefault="00CF4D49" w:rsidP="009A1B65">
      <w:r>
        <w:rPr>
          <w:noProof/>
          <w:lang w:eastAsia="en-AU"/>
        </w:rPr>
        <mc:AlternateContent>
          <mc:Choice Requires="wps">
            <w:drawing>
              <wp:inline distT="0" distB="0" distL="0" distR="0" wp14:anchorId="069FBCFD" wp14:editId="2280E84C">
                <wp:extent cx="6119495" cy="5410200"/>
                <wp:effectExtent l="0" t="0" r="14605" b="19050"/>
                <wp:docPr id="253" name="Rounded Rectangle 253"/>
                <wp:cNvGraphicFramePr/>
                <a:graphic xmlns:a="http://schemas.openxmlformats.org/drawingml/2006/main">
                  <a:graphicData uri="http://schemas.microsoft.com/office/word/2010/wordprocessingShape">
                    <wps:wsp>
                      <wps:cNvSpPr/>
                      <wps:spPr>
                        <a:xfrm>
                          <a:off x="723900" y="1552575"/>
                          <a:ext cx="6119495" cy="5410200"/>
                        </a:xfrm>
                        <a:prstGeom prst="roundRect">
                          <a:avLst>
                            <a:gd name="adj" fmla="val 605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F4960B" w14:textId="7B876041" w:rsidR="008557E2" w:rsidRPr="008F6BF2" w:rsidRDefault="008557E2" w:rsidP="008F6BF2">
                            <w:pPr>
                              <w:pStyle w:val="TS-Heading4"/>
                            </w:pPr>
                            <w:r w:rsidRPr="008F6BF2">
                              <w:t>Useful web links</w:t>
                            </w:r>
                          </w:p>
                          <w:p w14:paraId="6E175B95" w14:textId="7ADAAD71" w:rsidR="008557E2" w:rsidRPr="008F6BF2" w:rsidRDefault="008557E2" w:rsidP="008F6BF2">
                            <w:pPr>
                              <w:pStyle w:val="TS-Bullet1"/>
                            </w:pPr>
                            <w:r w:rsidRPr="008F6BF2">
                              <w:t>YouTube clip - Wetlands: Keeping our planet alive and well:</w:t>
                            </w:r>
                            <w:r w:rsidRPr="008F6BF2">
                              <w:br/>
                            </w:r>
                            <w:hyperlink r:id="rId112" w:history="1">
                              <w:r w:rsidRPr="008F6BF2">
                                <w:rPr>
                                  <w:rStyle w:val="Hyperlink"/>
                                </w:rPr>
                                <w:t>https://www.youtube.com/watch?v=wBdwGxo0_kA</w:t>
                              </w:r>
                            </w:hyperlink>
                          </w:p>
                          <w:p w14:paraId="11215D91" w14:textId="04BD123E" w:rsidR="008557E2" w:rsidRDefault="008557E2" w:rsidP="008F6BF2">
                            <w:pPr>
                              <w:pStyle w:val="TS-Bullet1subpara"/>
                            </w:pPr>
                            <w:r w:rsidRPr="003C16BF">
                              <w:rPr>
                                <w:b/>
                              </w:rPr>
                              <w:t>Hint:</w:t>
                            </w:r>
                            <w:r>
                              <w:t xml:space="preserve"> Access and pre-load </w:t>
                            </w:r>
                            <w:r w:rsidRPr="008F6BF2">
                              <w:t>YouTube</w:t>
                            </w:r>
                            <w:r>
                              <w:t xml:space="preserve"> clips before the lesson so that you can play them immediately for students when required.</w:t>
                            </w:r>
                          </w:p>
                          <w:p w14:paraId="09A431C7" w14:textId="623B8BD8" w:rsidR="008557E2" w:rsidRPr="008F6BF2" w:rsidRDefault="008557E2" w:rsidP="008F6BF2">
                            <w:pPr>
                              <w:pStyle w:val="TS-Bullet1"/>
                            </w:pPr>
                            <w:r w:rsidRPr="008F6BF2">
                              <w:t>Reef Beat 2006 Wetlands (Poster 2 – ‘Wetland diversity’) at</w:t>
                            </w:r>
                            <w:r w:rsidRPr="008F6BF2">
                              <w:br/>
                            </w:r>
                            <w:hyperlink r:id="rId113" w:history="1">
                              <w:r w:rsidRPr="008F6BF2">
                                <w:rPr>
                                  <w:rStyle w:val="Hyperlink"/>
                                </w:rPr>
                                <w:t>http://www.gbrmpa.gov.au</w:t>
                              </w:r>
                            </w:hyperlink>
                          </w:p>
                          <w:p w14:paraId="20E57316" w14:textId="670ECBCE" w:rsidR="008557E2" w:rsidRPr="008F6BF2" w:rsidRDefault="008557E2" w:rsidP="008F6BF2">
                            <w:pPr>
                              <w:pStyle w:val="TS-Bullet1"/>
                            </w:pPr>
                            <w:r w:rsidRPr="008F6BF2">
                              <w:t>Fact sheet on types of wetlands that could be researched (classified by ecological system):</w:t>
                            </w:r>
                            <w:r w:rsidRPr="008F6BF2">
                              <w:br/>
                            </w:r>
                            <w:hyperlink r:id="rId114" w:history="1">
                              <w:r w:rsidRPr="008F6BF2">
                                <w:rPr>
                                  <w:rStyle w:val="Hyperlink"/>
                                </w:rPr>
                                <w:t>http://www.wetlandcare.com.au/index.php/info-and-links/wca-publications/types-of-wetlands/</w:t>
                              </w:r>
                            </w:hyperlink>
                          </w:p>
                          <w:p w14:paraId="5B828577" w14:textId="77777777" w:rsidR="008557E2" w:rsidRPr="008F6BF2" w:rsidRDefault="008557E2" w:rsidP="008F6BF2">
                            <w:pPr>
                              <w:pStyle w:val="TS-Heading4"/>
                            </w:pPr>
                            <w:r w:rsidRPr="008F6BF2">
                              <w:t>Great Barrier Reef Outlook Report 2014</w:t>
                            </w:r>
                          </w:p>
                          <w:p w14:paraId="39470B9C" w14:textId="77777777" w:rsidR="008557E2" w:rsidRPr="008F6BF2" w:rsidRDefault="008557E2" w:rsidP="008F6BF2">
                            <w:pPr>
                              <w:pStyle w:val="TS-BubbleNormal"/>
                            </w:pPr>
                            <w:r w:rsidRPr="008F6BF2">
                              <w:t xml:space="preserve">Access the report at: </w:t>
                            </w:r>
                            <w:hyperlink r:id="rId115" w:history="1">
                              <w:r w:rsidRPr="008F6BF2">
                                <w:rPr>
                                  <w:rStyle w:val="Hyperlink"/>
                                </w:rPr>
                                <w:t>http://elibrary.gbrmpa.gov.au/jspui/handle/11017/2855</w:t>
                              </w:r>
                            </w:hyperlink>
                            <w:r w:rsidRPr="008F6BF2">
                              <w:t xml:space="preserve"> </w:t>
                            </w:r>
                          </w:p>
                          <w:p w14:paraId="7595304B" w14:textId="77777777" w:rsidR="008557E2" w:rsidRPr="008F6BF2" w:rsidRDefault="008557E2" w:rsidP="008F6BF2">
                            <w:pPr>
                              <w:pStyle w:val="TS-BubbleNormal"/>
                            </w:pPr>
                            <w:r w:rsidRPr="008F6BF2">
                              <w:t>Useful information for this lesson can be found on:</w:t>
                            </w:r>
                          </w:p>
                          <w:p w14:paraId="776A982A" w14:textId="77777777" w:rsidR="008557E2" w:rsidRPr="008F6BF2" w:rsidRDefault="008557E2" w:rsidP="008F6BF2">
                            <w:pPr>
                              <w:pStyle w:val="TS-Bullet1"/>
                            </w:pPr>
                            <w:r w:rsidRPr="008F6BF2">
                              <w:t xml:space="preserve">page 60 - 61 and figure 3.12: Changes in terrestrial habitats </w:t>
                            </w:r>
                          </w:p>
                          <w:p w14:paraId="4F5C8B41" w14:textId="77777777" w:rsidR="008557E2" w:rsidRPr="008F6BF2" w:rsidRDefault="008557E2" w:rsidP="008F6BF2">
                            <w:pPr>
                              <w:pStyle w:val="TS-Bullet1"/>
                            </w:pPr>
                            <w:r w:rsidRPr="008F6BF2">
                              <w:t>page 18 – 20: Mangrove forests, seagrass meadows and coral reefs.</w:t>
                            </w:r>
                          </w:p>
                          <w:p w14:paraId="222DC706" w14:textId="13849880" w:rsidR="008557E2" w:rsidRPr="008F6BF2" w:rsidRDefault="008557E2" w:rsidP="008F6BF2">
                            <w:pPr>
                              <w:pStyle w:val="TS-Heading4"/>
                            </w:pPr>
                            <w:r w:rsidRPr="008F6BF2">
                              <w:t>Printable resources</w:t>
                            </w:r>
                          </w:p>
                          <w:p w14:paraId="5138FBE2" w14:textId="77777777" w:rsidR="008557E2" w:rsidRPr="008F6BF2" w:rsidRDefault="008557E2" w:rsidP="008F6BF2">
                            <w:pPr>
                              <w:pStyle w:val="TS-Bullet1"/>
                              <w:rPr>
                                <w:i/>
                              </w:rPr>
                            </w:pPr>
                            <w:r w:rsidRPr="008F6BF2">
                              <w:rPr>
                                <w:i/>
                              </w:rPr>
                              <w:t>Resource 1 – Word bank</w:t>
                            </w:r>
                          </w:p>
                          <w:p w14:paraId="1223EA9D" w14:textId="77777777" w:rsidR="008557E2" w:rsidRPr="008F6BF2" w:rsidRDefault="008557E2" w:rsidP="008F6BF2">
                            <w:pPr>
                              <w:pStyle w:val="TS-Bullet1"/>
                              <w:rPr>
                                <w:i/>
                              </w:rPr>
                            </w:pPr>
                            <w:r w:rsidRPr="008F6BF2">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3" o:spid="_x0000_s1059" style="width:481.85pt;height:426pt;visibility:visible;mso-wrap-style:square;mso-left-percent:-10001;mso-top-percent:-10001;mso-position-horizontal:absolute;mso-position-horizontal-relative:char;mso-position-vertical:absolute;mso-position-vertical-relative:line;mso-left-percent:-10001;mso-top-percent:-10001;v-text-anchor:top" arcsize="3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" fillcolor="white [3212]" strokecolor="#bfbfbf [2412]" strokeweight="1pt">
                <v:stroke dashstyle="dash" joinstyle="miter"/>
                <v:textbox>
                  <w:txbxContent>
                    <w:p w14:paraId="74F4960B" w14:textId="7B876041" w:rsidR="008557E2" w:rsidRPr="008F6BF2" w:rsidRDefault="008557E2" w:rsidP="008F6BF2">
                      <w:pPr>
                        <w:pStyle w:val="TS-Heading4"/>
                      </w:pPr>
                      <w:r w:rsidRPr="008F6BF2">
                        <w:t>Useful web links</w:t>
                      </w:r>
                    </w:p>
                    <w:p w14:paraId="6E175B95" w14:textId="7ADAAD71" w:rsidR="008557E2" w:rsidRPr="008F6BF2" w:rsidRDefault="008557E2" w:rsidP="008F6BF2">
                      <w:pPr>
                        <w:pStyle w:val="TS-Bullet1"/>
                      </w:pPr>
                      <w:r w:rsidRPr="008F6BF2">
                        <w:t>YouTube clip - Wetlands: Keeping our planet alive and well:</w:t>
                      </w:r>
                      <w:r w:rsidRPr="008F6BF2">
                        <w:br/>
                      </w:r>
                      <w:hyperlink r:id="rId116" w:history="1">
                        <w:r w:rsidRPr="008F6BF2">
                          <w:rPr>
                            <w:rStyle w:val="Hyperlink"/>
                          </w:rPr>
                          <w:t>https://www.youtube.com/watch?v=wBdwGxo0_kA</w:t>
                        </w:r>
                      </w:hyperlink>
                    </w:p>
                    <w:p w14:paraId="11215D91" w14:textId="04BD123E" w:rsidR="008557E2" w:rsidRDefault="008557E2" w:rsidP="008F6BF2">
                      <w:pPr>
                        <w:pStyle w:val="TS-Bullet1subpara"/>
                      </w:pPr>
                      <w:r w:rsidRPr="003C16BF">
                        <w:rPr>
                          <w:b/>
                        </w:rPr>
                        <w:t>Hint:</w:t>
                      </w:r>
                      <w:r>
                        <w:t xml:space="preserve"> Access and pre-load </w:t>
                      </w:r>
                      <w:r w:rsidRPr="008F6BF2">
                        <w:t>YouTube</w:t>
                      </w:r>
                      <w:r>
                        <w:t xml:space="preserve"> clips before the lesson so that you can play them immediately for students when required.</w:t>
                      </w:r>
                    </w:p>
                    <w:p w14:paraId="09A431C7" w14:textId="623B8BD8" w:rsidR="008557E2" w:rsidRPr="008F6BF2" w:rsidRDefault="008557E2" w:rsidP="008F6BF2">
                      <w:pPr>
                        <w:pStyle w:val="TS-Bullet1"/>
                      </w:pPr>
                      <w:r w:rsidRPr="008F6BF2">
                        <w:t>Reef Beat 2006 Wetlands (Poster 2 – ‘Wetland diversity’) at</w:t>
                      </w:r>
                      <w:r w:rsidRPr="008F6BF2">
                        <w:br/>
                      </w:r>
                      <w:hyperlink r:id="rId117" w:history="1">
                        <w:r w:rsidRPr="008F6BF2">
                          <w:rPr>
                            <w:rStyle w:val="Hyperlink"/>
                          </w:rPr>
                          <w:t>http://www.gbrmpa.gov.au</w:t>
                        </w:r>
                      </w:hyperlink>
                    </w:p>
                    <w:p w14:paraId="20E57316" w14:textId="670ECBCE" w:rsidR="008557E2" w:rsidRPr="008F6BF2" w:rsidRDefault="008557E2" w:rsidP="008F6BF2">
                      <w:pPr>
                        <w:pStyle w:val="TS-Bullet1"/>
                      </w:pPr>
                      <w:r w:rsidRPr="008F6BF2">
                        <w:t>Fact sheet on types of wetlands that could be researched (classified by ecological system):</w:t>
                      </w:r>
                      <w:r w:rsidRPr="008F6BF2">
                        <w:br/>
                      </w:r>
                      <w:hyperlink r:id="rId118" w:history="1">
                        <w:r w:rsidRPr="008F6BF2">
                          <w:rPr>
                            <w:rStyle w:val="Hyperlink"/>
                          </w:rPr>
                          <w:t>http://www.wetlandcare.com.au/index.php/info-and-links/wca-publications/types-of-wetlands/</w:t>
                        </w:r>
                      </w:hyperlink>
                    </w:p>
                    <w:p w14:paraId="5B828577" w14:textId="77777777" w:rsidR="008557E2" w:rsidRPr="008F6BF2" w:rsidRDefault="008557E2" w:rsidP="008F6BF2">
                      <w:pPr>
                        <w:pStyle w:val="TS-Heading4"/>
                      </w:pPr>
                      <w:r w:rsidRPr="008F6BF2">
                        <w:t>Great Barrier Reef Outlook Report 2014</w:t>
                      </w:r>
                    </w:p>
                    <w:p w14:paraId="39470B9C" w14:textId="77777777" w:rsidR="008557E2" w:rsidRPr="008F6BF2" w:rsidRDefault="008557E2" w:rsidP="008F6BF2">
                      <w:pPr>
                        <w:pStyle w:val="TS-BubbleNormal"/>
                      </w:pPr>
                      <w:r w:rsidRPr="008F6BF2">
                        <w:t xml:space="preserve">Access the report at: </w:t>
                      </w:r>
                      <w:hyperlink r:id="rId119" w:history="1">
                        <w:r w:rsidRPr="008F6BF2">
                          <w:rPr>
                            <w:rStyle w:val="Hyperlink"/>
                          </w:rPr>
                          <w:t>http://elibrary.gbrmpa.gov.au/jspui/handle/11017/2855</w:t>
                        </w:r>
                      </w:hyperlink>
                      <w:r w:rsidRPr="008F6BF2">
                        <w:t xml:space="preserve"> </w:t>
                      </w:r>
                    </w:p>
                    <w:p w14:paraId="7595304B" w14:textId="77777777" w:rsidR="008557E2" w:rsidRPr="008F6BF2" w:rsidRDefault="008557E2" w:rsidP="008F6BF2">
                      <w:pPr>
                        <w:pStyle w:val="TS-BubbleNormal"/>
                      </w:pPr>
                      <w:r w:rsidRPr="008F6BF2">
                        <w:t>Useful information for this lesson can be found on:</w:t>
                      </w:r>
                    </w:p>
                    <w:p w14:paraId="776A982A" w14:textId="77777777" w:rsidR="008557E2" w:rsidRPr="008F6BF2" w:rsidRDefault="008557E2" w:rsidP="008F6BF2">
                      <w:pPr>
                        <w:pStyle w:val="TS-Bullet1"/>
                      </w:pPr>
                      <w:r w:rsidRPr="008F6BF2">
                        <w:t xml:space="preserve">page 60 - 61 and figure 3.12: Changes in terrestrial habitats </w:t>
                      </w:r>
                    </w:p>
                    <w:p w14:paraId="4F5C8B41" w14:textId="77777777" w:rsidR="008557E2" w:rsidRPr="008F6BF2" w:rsidRDefault="008557E2" w:rsidP="008F6BF2">
                      <w:pPr>
                        <w:pStyle w:val="TS-Bullet1"/>
                      </w:pPr>
                      <w:r w:rsidRPr="008F6BF2">
                        <w:t>page 18 – 20: Mangrove forests, seagrass meadows and coral reefs.</w:t>
                      </w:r>
                    </w:p>
                    <w:p w14:paraId="222DC706" w14:textId="13849880" w:rsidR="008557E2" w:rsidRPr="008F6BF2" w:rsidRDefault="008557E2" w:rsidP="008F6BF2">
                      <w:pPr>
                        <w:pStyle w:val="TS-Heading4"/>
                      </w:pPr>
                      <w:r w:rsidRPr="008F6BF2">
                        <w:t>Printable resources</w:t>
                      </w:r>
                    </w:p>
                    <w:p w14:paraId="5138FBE2" w14:textId="77777777" w:rsidR="008557E2" w:rsidRPr="008F6BF2" w:rsidRDefault="008557E2" w:rsidP="008F6BF2">
                      <w:pPr>
                        <w:pStyle w:val="TS-Bullet1"/>
                        <w:rPr>
                          <w:i/>
                        </w:rPr>
                      </w:pPr>
                      <w:r w:rsidRPr="008F6BF2">
                        <w:rPr>
                          <w:i/>
                        </w:rPr>
                        <w:t>Resource 1 – Word bank</w:t>
                      </w:r>
                    </w:p>
                    <w:p w14:paraId="1223EA9D" w14:textId="77777777" w:rsidR="008557E2" w:rsidRPr="008F6BF2" w:rsidRDefault="008557E2" w:rsidP="008F6BF2">
                      <w:pPr>
                        <w:pStyle w:val="TS-Bullet1"/>
                        <w:rPr>
                          <w:i/>
                        </w:rPr>
                      </w:pPr>
                      <w:r w:rsidRPr="008F6BF2">
                        <w:rPr>
                          <w:i/>
                        </w:rPr>
                        <w:t>Resource 2 – Student reflections</w:t>
                      </w:r>
                    </w:p>
                  </w:txbxContent>
                </v:textbox>
                <w10:anchorlock/>
              </v:roundrect>
            </w:pict>
          </mc:Fallback>
        </mc:AlternateContent>
      </w:r>
    </w:p>
    <w:p w14:paraId="20A8DA09" w14:textId="77777777" w:rsidR="009A1B65" w:rsidRDefault="009A1B65" w:rsidP="008F6BF2">
      <w:pPr>
        <w:pStyle w:val="TS-5Es"/>
      </w:pPr>
      <w:r>
        <w:rPr>
          <w:noProof/>
          <w:lang w:eastAsia="en-AU"/>
        </w:rPr>
        <mc:AlternateContent>
          <mc:Choice Requires="wps">
            <w:drawing>
              <wp:inline distT="0" distB="0" distL="0" distR="0" wp14:anchorId="66C0D897" wp14:editId="0F41FFA9">
                <wp:extent cx="1206000" cy="409575"/>
                <wp:effectExtent l="0" t="0" r="13335" b="28575"/>
                <wp:docPr id="1" name="Round Same Side Corner Rectangle 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80989" w14:textId="77777777" w:rsidR="008557E2" w:rsidRDefault="008557E2" w:rsidP="009A1B65">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w3AIAAG8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ZCFsc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4F80989" w14:textId="77777777" w:rsidR="008557E2" w:rsidRDefault="008557E2" w:rsidP="009A1B65">
                      <w:pPr>
                        <w:pStyle w:val="Tab-OFF"/>
                      </w:pPr>
                      <w:r>
                        <w:t>Engage</w:t>
                      </w:r>
                    </w:p>
                  </w:txbxContent>
                </v:textbox>
                <w10:anchorlock/>
              </v:shape>
            </w:pict>
          </mc:Fallback>
        </mc:AlternateContent>
      </w:r>
      <w:r>
        <w:rPr>
          <w:noProof/>
          <w:lang w:eastAsia="en-AU"/>
        </w:rPr>
        <mc:AlternateContent>
          <mc:Choice Requires="wps">
            <w:drawing>
              <wp:inline distT="0" distB="0" distL="0" distR="0" wp14:anchorId="71F9B1F6" wp14:editId="132D13B8">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62D5A" w14:textId="77777777" w:rsidR="008557E2" w:rsidRDefault="008557E2" w:rsidP="009A1B65">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usNd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3262D5A" w14:textId="77777777" w:rsidR="008557E2" w:rsidRDefault="008557E2" w:rsidP="009A1B65">
                      <w:pPr>
                        <w:pStyle w:val="Tab-OFF"/>
                      </w:pPr>
                      <w:r>
                        <w:t>Explore</w:t>
                      </w:r>
                    </w:p>
                  </w:txbxContent>
                </v:textbox>
                <w10:anchorlock/>
              </v:shape>
            </w:pict>
          </mc:Fallback>
        </mc:AlternateContent>
      </w:r>
      <w:r>
        <w:rPr>
          <w:noProof/>
          <w:lang w:eastAsia="en-AU"/>
        </w:rPr>
        <mc:AlternateContent>
          <mc:Choice Requires="wps">
            <w:drawing>
              <wp:inline distT="0" distB="0" distL="0" distR="0" wp14:anchorId="435A3C4E" wp14:editId="782B2379">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B5616" w14:textId="77777777" w:rsidR="008557E2" w:rsidRDefault="008557E2" w:rsidP="009A1B65">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TG/Sd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40B5616" w14:textId="77777777" w:rsidR="008557E2" w:rsidRDefault="008557E2" w:rsidP="009A1B65">
                      <w:pPr>
                        <w:pStyle w:val="Tab-ON"/>
                      </w:pPr>
                      <w:r>
                        <w:t>Explain</w:t>
                      </w:r>
                    </w:p>
                  </w:txbxContent>
                </v:textbox>
                <w10:anchorlock/>
              </v:shape>
            </w:pict>
          </mc:Fallback>
        </mc:AlternateContent>
      </w:r>
      <w:r>
        <w:rPr>
          <w:noProof/>
          <w:lang w:eastAsia="en-AU"/>
        </w:rPr>
        <mc:AlternateContent>
          <mc:Choice Requires="wps">
            <w:drawing>
              <wp:inline distT="0" distB="0" distL="0" distR="0" wp14:anchorId="5C486663" wp14:editId="608CD6D4">
                <wp:extent cx="1206000" cy="409575"/>
                <wp:effectExtent l="0" t="0" r="13335" b="28575"/>
                <wp:docPr id="19" name="Round Same Side Corner Rectangle 1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FCFFC" w14:textId="77777777" w:rsidR="008557E2" w:rsidRDefault="008557E2" w:rsidP="009A1B65">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eD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FmT14P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87FCFFC" w14:textId="77777777" w:rsidR="008557E2" w:rsidRDefault="008557E2" w:rsidP="009A1B65">
                      <w:pPr>
                        <w:pStyle w:val="Tab-OFF"/>
                      </w:pPr>
                      <w:r>
                        <w:t>Elaborate</w:t>
                      </w:r>
                    </w:p>
                  </w:txbxContent>
                </v:textbox>
                <w10:anchorlock/>
              </v:shape>
            </w:pict>
          </mc:Fallback>
        </mc:AlternateContent>
      </w:r>
      <w:r>
        <w:rPr>
          <w:noProof/>
          <w:lang w:eastAsia="en-AU"/>
        </w:rPr>
        <mc:AlternateContent>
          <mc:Choice Requires="wps">
            <w:drawing>
              <wp:inline distT="0" distB="0" distL="0" distR="0" wp14:anchorId="161A6E51" wp14:editId="0F06D11A">
                <wp:extent cx="1206000" cy="409575"/>
                <wp:effectExtent l="0" t="0" r="13335" b="28575"/>
                <wp:docPr id="243" name="Round Same Side Corner Rectangle 2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301F7" w14:textId="77777777" w:rsidR="008557E2" w:rsidRDefault="008557E2" w:rsidP="009A1B6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3" o:spid="_x0000_s106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eIhthN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A1301F7" w14:textId="77777777" w:rsidR="008557E2" w:rsidRDefault="008557E2" w:rsidP="009A1B65">
                      <w:pPr>
                        <w:pStyle w:val="Tab-OFF"/>
                      </w:pPr>
                      <w:r>
                        <w:t>Evaluate</w:t>
                      </w:r>
                    </w:p>
                  </w:txbxContent>
                </v:textbox>
                <w10:anchorlock/>
              </v:shape>
            </w:pict>
          </mc:Fallback>
        </mc:AlternateContent>
      </w:r>
    </w:p>
    <w:p w14:paraId="08C15454" w14:textId="77777777" w:rsidR="009A1B65" w:rsidRDefault="009A1B65" w:rsidP="009A1B65">
      <w:pPr>
        <w:sectPr w:rsidR="009A1B65" w:rsidSect="00CC6805">
          <w:type w:val="continuous"/>
          <w:pgSz w:w="11906" w:h="16838"/>
          <w:pgMar w:top="1985" w:right="1134" w:bottom="1418" w:left="1134" w:header="709" w:footer="709" w:gutter="0"/>
          <w:cols w:space="708"/>
          <w:titlePg/>
          <w:docGrid w:linePitch="360"/>
        </w:sectPr>
      </w:pPr>
    </w:p>
    <w:p w14:paraId="7BCCD1CF" w14:textId="77777777" w:rsidR="00792266" w:rsidRPr="00914907" w:rsidRDefault="00792266" w:rsidP="00792266">
      <w:pPr>
        <w:pStyle w:val="TS-Lesson"/>
      </w:pPr>
      <w:r w:rsidRPr="00A52534">
        <w:rPr>
          <w:b/>
        </w:rPr>
        <w:t xml:space="preserve">Lesson </w:t>
      </w:r>
      <w:r w:rsidR="002F133A" w:rsidRPr="00A52534">
        <w:rPr>
          <w:b/>
        </w:rPr>
        <w:t>7</w:t>
      </w:r>
      <w:r w:rsidR="00BF4198">
        <w:rPr>
          <w:b/>
        </w:rPr>
        <w:t xml:space="preserve"> and 8</w:t>
      </w:r>
      <w:r w:rsidRPr="00A52534">
        <w:rPr>
          <w:b/>
        </w:rPr>
        <w:t>:</w:t>
      </w:r>
      <w:r w:rsidRPr="00A52534">
        <w:rPr>
          <w:b/>
        </w:rPr>
        <w:tab/>
      </w:r>
      <w:r w:rsidR="009734AE" w:rsidRPr="00A52534">
        <w:t>Who lives in wetlands</w:t>
      </w:r>
      <w:r w:rsidR="00690AD7" w:rsidRPr="00A52534">
        <w:t>?</w:t>
      </w:r>
    </w:p>
    <w:p w14:paraId="7B99F459" w14:textId="77777777" w:rsidR="00792266" w:rsidRPr="00785739" w:rsidRDefault="00792266" w:rsidP="00792266">
      <w:pPr>
        <w:sectPr w:rsidR="00792266" w:rsidRPr="00785739" w:rsidSect="000318FA">
          <w:type w:val="continuous"/>
          <w:pgSz w:w="11906" w:h="16838"/>
          <w:pgMar w:top="1985" w:right="1134" w:bottom="1418" w:left="1134" w:header="709" w:footer="709" w:gutter="0"/>
          <w:cols w:num="2" w:space="708" w:equalWidth="0">
            <w:col w:w="5670" w:space="708"/>
            <w:col w:w="3260"/>
          </w:cols>
          <w:titlePg/>
          <w:docGrid w:linePitch="360"/>
        </w:sectPr>
      </w:pPr>
      <w:r w:rsidRPr="00785739">
        <w:rPr>
          <w:b/>
        </w:rPr>
        <w:t>Duration:</w:t>
      </w:r>
      <w:r w:rsidRPr="00785739">
        <w:t xml:space="preserve"> </w:t>
      </w:r>
      <w:r w:rsidR="00BF4198">
        <w:t>1 h</w:t>
      </w:r>
      <w:r w:rsidR="007C143C">
        <w:t>ou</w:t>
      </w:r>
      <w:r w:rsidR="00BF4198">
        <w:t>r 40</w:t>
      </w:r>
      <w:r w:rsidR="00A06AA6">
        <w:t xml:space="preserve"> min</w:t>
      </w:r>
      <w:r w:rsidR="009734AE">
        <w:t>utes</w:t>
      </w:r>
      <w:r w:rsidRPr="00785739">
        <w:t xml:space="preserve"> </w:t>
      </w:r>
    </w:p>
    <w:p w14:paraId="5C3FE7CD" w14:textId="77777777" w:rsidR="00792266" w:rsidRDefault="00792266" w:rsidP="00792266">
      <w:r>
        <w:rPr>
          <w:noProof/>
          <w:lang w:eastAsia="en-AU"/>
        </w:rPr>
        <mc:AlternateContent>
          <mc:Choice Requires="wps">
            <w:drawing>
              <wp:inline distT="0" distB="0" distL="0" distR="0" wp14:anchorId="1390845A" wp14:editId="0C3C9F45">
                <wp:extent cx="6086475" cy="1323975"/>
                <wp:effectExtent l="0" t="0" r="28575" b="28575"/>
                <wp:docPr id="245" name="Rounded Rectangle 245"/>
                <wp:cNvGraphicFramePr/>
                <a:graphic xmlns:a="http://schemas.openxmlformats.org/drawingml/2006/main">
                  <a:graphicData uri="http://schemas.microsoft.com/office/word/2010/wordprocessingShape">
                    <wps:wsp>
                      <wps:cNvSpPr/>
                      <wps:spPr>
                        <a:xfrm>
                          <a:off x="0" y="0"/>
                          <a:ext cx="6086475" cy="1323975"/>
                        </a:xfrm>
                        <a:prstGeom prst="roundRect">
                          <a:avLst>
                            <a:gd name="adj" fmla="val 2397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0155D7" w14:textId="77777777" w:rsidR="008557E2" w:rsidRDefault="008557E2" w:rsidP="00792266">
                            <w:pPr>
                              <w:pStyle w:val="TS-Purpose"/>
                              <w:tabs>
                                <w:tab w:val="clear" w:pos="1418"/>
                              </w:tabs>
                              <w:ind w:left="0" w:firstLine="0"/>
                            </w:pPr>
                            <w:r>
                              <w:rPr>
                                <w:b/>
                              </w:rPr>
                              <w:t>Lesson objectives</w:t>
                            </w:r>
                            <w:r>
                              <w:rPr>
                                <w:b/>
                              </w:rPr>
                              <w:br/>
                            </w:r>
                            <w:r>
                              <w:t>Students will:</w:t>
                            </w:r>
                          </w:p>
                          <w:p w14:paraId="0246E4F0" w14:textId="77777777" w:rsidR="008557E2" w:rsidRPr="000318FA" w:rsidRDefault="008557E2" w:rsidP="000318FA">
                            <w:pPr>
                              <w:pStyle w:val="TS-Bullet1"/>
                            </w:pPr>
                            <w:r w:rsidRPr="000318FA">
                              <w:t>investigate animals that live in different types of wetlands</w:t>
                            </w:r>
                          </w:p>
                          <w:p w14:paraId="74C977C4" w14:textId="77777777" w:rsidR="008557E2" w:rsidRPr="000318FA" w:rsidRDefault="008557E2" w:rsidP="000318FA">
                            <w:pPr>
                              <w:pStyle w:val="TS-Bullet1"/>
                            </w:pPr>
                            <w:r w:rsidRPr="000318FA">
                              <w:t>classify and group these animals at the class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5" o:spid="_x0000_s1065" style="width:479.25pt;height:104.25pt;visibility:visible;mso-wrap-style:square;mso-left-percent:-10001;mso-top-percent:-10001;mso-position-horizontal:absolute;mso-position-horizontal-relative:char;mso-position-vertical:absolute;mso-position-vertical-relative:line;mso-left-percent:-10001;mso-top-percent:-10001;v-text-anchor:top" arcsize="157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" fillcolor="white [3212]" strokecolor="#bfbfbf [2412]" strokeweight="1pt">
                <v:stroke dashstyle="dash" joinstyle="miter"/>
                <v:textbox>
                  <w:txbxContent>
                    <w:p w14:paraId="440155D7" w14:textId="77777777" w:rsidR="008557E2" w:rsidRDefault="008557E2" w:rsidP="00792266">
                      <w:pPr>
                        <w:pStyle w:val="TS-Purpose"/>
                        <w:tabs>
                          <w:tab w:val="clear" w:pos="1418"/>
                        </w:tabs>
                        <w:ind w:left="0" w:firstLine="0"/>
                      </w:pPr>
                      <w:r>
                        <w:rPr>
                          <w:b/>
                        </w:rPr>
                        <w:t>Lesson objectives</w:t>
                      </w:r>
                      <w:r>
                        <w:rPr>
                          <w:b/>
                        </w:rPr>
                        <w:br/>
                      </w:r>
                      <w:r>
                        <w:t>Students will:</w:t>
                      </w:r>
                    </w:p>
                    <w:p w14:paraId="0246E4F0" w14:textId="77777777" w:rsidR="008557E2" w:rsidRPr="000318FA" w:rsidRDefault="008557E2" w:rsidP="000318FA">
                      <w:pPr>
                        <w:pStyle w:val="TS-Bullet1"/>
                      </w:pPr>
                      <w:r w:rsidRPr="000318FA">
                        <w:t>investigate animals that live in different types of wetlands</w:t>
                      </w:r>
                    </w:p>
                    <w:p w14:paraId="74C977C4" w14:textId="77777777" w:rsidR="008557E2" w:rsidRPr="000318FA" w:rsidRDefault="008557E2" w:rsidP="000318FA">
                      <w:pPr>
                        <w:pStyle w:val="TS-Bullet1"/>
                      </w:pPr>
                      <w:r w:rsidRPr="000318FA">
                        <w:t>classify and group these animals at the class level.</w:t>
                      </w:r>
                    </w:p>
                  </w:txbxContent>
                </v:textbox>
                <w10:anchorlock/>
              </v:roundrect>
            </w:pict>
          </mc:Fallback>
        </mc:AlternateContent>
      </w:r>
    </w:p>
    <w:p w14:paraId="1AAC8BDA" w14:textId="77777777" w:rsidR="00F4397D" w:rsidRDefault="00792266" w:rsidP="000318FA">
      <w:pPr>
        <w:pStyle w:val="TS-Heading3"/>
      </w:pPr>
      <w:r>
        <w:t>Suggested learning sequence</w:t>
      </w:r>
    </w:p>
    <w:p w14:paraId="687DDEA5" w14:textId="77777777" w:rsidR="00F4397D" w:rsidRDefault="00F4397D" w:rsidP="00F4397D">
      <w:pPr>
        <w:pStyle w:val="TS-Numberedlist"/>
        <w:numPr>
          <w:ilvl w:val="0"/>
          <w:numId w:val="0"/>
        </w:numPr>
        <w:tabs>
          <w:tab w:val="left" w:pos="0"/>
        </w:tabs>
        <w:sectPr w:rsidR="00F4397D" w:rsidSect="00CC6805">
          <w:type w:val="continuous"/>
          <w:pgSz w:w="11906" w:h="16838"/>
          <w:pgMar w:top="1985" w:right="1134" w:bottom="1418" w:left="1134" w:header="709" w:footer="709" w:gutter="0"/>
          <w:cols w:space="708"/>
          <w:titlePg/>
          <w:docGrid w:linePitch="360"/>
        </w:sectPr>
      </w:pPr>
    </w:p>
    <w:p w14:paraId="3FD33F7A" w14:textId="77777777" w:rsidR="00690AD7" w:rsidRDefault="00792266" w:rsidP="000318FA">
      <w:r w:rsidRPr="00F42E48">
        <w:rPr>
          <w:b/>
        </w:rPr>
        <w:t xml:space="preserve">Introduction </w:t>
      </w:r>
      <w:r w:rsidRPr="00F42E48">
        <w:t>–</w:t>
      </w:r>
      <w:r w:rsidR="00785739">
        <w:t xml:space="preserve"> </w:t>
      </w:r>
      <w:r w:rsidR="001D342B" w:rsidRPr="002619E3">
        <w:t xml:space="preserve">What different types of animals live in </w:t>
      </w:r>
      <w:r w:rsidR="001D342B" w:rsidRPr="000318FA">
        <w:t>wetlands</w:t>
      </w:r>
      <w:r w:rsidR="001D342B" w:rsidRPr="002619E3">
        <w:t>?</w:t>
      </w:r>
    </w:p>
    <w:p w14:paraId="2636F580" w14:textId="77777777" w:rsidR="002619E3" w:rsidRDefault="002619E3" w:rsidP="004D5AFB">
      <w:pPr>
        <w:pStyle w:val="TS-Numberedlist"/>
        <w:numPr>
          <w:ilvl w:val="0"/>
          <w:numId w:val="21"/>
        </w:numPr>
      </w:pPr>
      <w:r w:rsidRPr="002619E3">
        <w:t>Have a range of posters/</w:t>
      </w:r>
      <w:r>
        <w:t xml:space="preserve">images </w:t>
      </w:r>
      <w:r w:rsidRPr="002619E3">
        <w:t xml:space="preserve">available of different </w:t>
      </w:r>
      <w:r w:rsidR="00A52534">
        <w:t xml:space="preserve">types of </w:t>
      </w:r>
      <w:r w:rsidRPr="002619E3">
        <w:t xml:space="preserve">wetlands. They could be of any wetland, from puddles and storm water drains to creeks and lakes to estuaries and coral reefs. The </w:t>
      </w:r>
      <w:r>
        <w:t xml:space="preserve">images, if possible, </w:t>
      </w:r>
      <w:r w:rsidRPr="002619E3">
        <w:t xml:space="preserve">should have some animals represented in them to help with </w:t>
      </w:r>
      <w:r w:rsidR="00CB23C1">
        <w:t>this lesson</w:t>
      </w:r>
      <w:r w:rsidRPr="002619E3">
        <w:t xml:space="preserve">. </w:t>
      </w:r>
    </w:p>
    <w:p w14:paraId="25750299" w14:textId="77777777" w:rsidR="004D1C55" w:rsidRDefault="00061401" w:rsidP="004D5AFB">
      <w:pPr>
        <w:pStyle w:val="TS-Numberedlist"/>
        <w:numPr>
          <w:ilvl w:val="0"/>
          <w:numId w:val="21"/>
        </w:numPr>
      </w:pPr>
      <w:r>
        <w:t xml:space="preserve">Review wetland types by asking student pairs to identify and </w:t>
      </w:r>
      <w:r w:rsidR="004D1C55">
        <w:t xml:space="preserve">classify one of the wetlands </w:t>
      </w:r>
      <w:r>
        <w:t>they can see in</w:t>
      </w:r>
      <w:r w:rsidR="004D1C55">
        <w:t xml:space="preserve"> these images</w:t>
      </w:r>
      <w:r w:rsidR="00CB23C1">
        <w:t xml:space="preserve"> and </w:t>
      </w:r>
      <w:r w:rsidR="00CB23C1" w:rsidRPr="002619E3">
        <w:t xml:space="preserve">justify their answer </w:t>
      </w:r>
      <w:r w:rsidR="00CB23C1">
        <w:t xml:space="preserve">to the class. </w:t>
      </w:r>
    </w:p>
    <w:p w14:paraId="14F16BEB" w14:textId="77777777" w:rsidR="002619E3" w:rsidRDefault="004D1C55" w:rsidP="002619E3">
      <w:pPr>
        <w:pStyle w:val="TS-Numberedlist"/>
      </w:pPr>
      <w:r>
        <w:t>As a class</w:t>
      </w:r>
      <w:r w:rsidR="007D5430">
        <w:t>,</w:t>
      </w:r>
      <w:r>
        <w:t xml:space="preserve"> view</w:t>
      </w:r>
      <w:r w:rsidR="002619E3" w:rsidRPr="002619E3">
        <w:t xml:space="preserve"> the food web diagram from the GBRMPA Reef Beat 2006, poster 5 – </w:t>
      </w:r>
      <w:r w:rsidR="002619E3">
        <w:t>‘</w:t>
      </w:r>
      <w:r w:rsidR="002619E3" w:rsidRPr="002619E3">
        <w:t>Aquatic Food Webs</w:t>
      </w:r>
      <w:r w:rsidR="002619E3">
        <w:t>’</w:t>
      </w:r>
      <w:r>
        <w:t xml:space="preserve"> and use this</w:t>
      </w:r>
      <w:r w:rsidR="002619E3" w:rsidRPr="002619E3">
        <w:t xml:space="preserve"> as a stimulus </w:t>
      </w:r>
      <w:r w:rsidR="00E47A28">
        <w:t xml:space="preserve">for students </w:t>
      </w:r>
      <w:r w:rsidR="002619E3" w:rsidRPr="002619E3">
        <w:t xml:space="preserve">to </w:t>
      </w:r>
      <w:r>
        <w:t xml:space="preserve">identify </w:t>
      </w:r>
      <w:r w:rsidR="002619E3" w:rsidRPr="002619E3">
        <w:t>animals that live in wetlands</w:t>
      </w:r>
      <w:r w:rsidR="002619E3">
        <w:t xml:space="preserve">. </w:t>
      </w:r>
    </w:p>
    <w:p w14:paraId="0CC5E307" w14:textId="77777777" w:rsidR="002619E3" w:rsidRDefault="004D1C55" w:rsidP="002619E3">
      <w:pPr>
        <w:pStyle w:val="TS-Numberedlist"/>
      </w:pPr>
      <w:r>
        <w:t>M</w:t>
      </w:r>
      <w:r w:rsidR="002619E3" w:rsidRPr="002619E3">
        <w:t xml:space="preserve">ake a </w:t>
      </w:r>
      <w:r w:rsidR="001D342B">
        <w:t xml:space="preserve">class </w:t>
      </w:r>
      <w:r w:rsidR="002619E3" w:rsidRPr="002619E3">
        <w:t>list of animals</w:t>
      </w:r>
      <w:r w:rsidR="001D342B">
        <w:t xml:space="preserve"> that live in wetlands</w:t>
      </w:r>
      <w:r w:rsidR="002619E3" w:rsidRPr="002619E3">
        <w:t>. Ask students to name other animals they know rely on wetlands for survival. Students may also identify animals from t</w:t>
      </w:r>
      <w:r w:rsidR="001D342B">
        <w:t xml:space="preserve">he </w:t>
      </w:r>
      <w:r w:rsidR="002619E3" w:rsidRPr="002619E3">
        <w:t xml:space="preserve">pictures </w:t>
      </w:r>
      <w:r w:rsidR="001D342B">
        <w:t xml:space="preserve">of wetlands </w:t>
      </w:r>
      <w:r w:rsidR="00CB23C1">
        <w:t>displayed</w:t>
      </w:r>
      <w:r w:rsidR="002619E3" w:rsidRPr="002619E3">
        <w:t>. This list should be quite extensive.</w:t>
      </w:r>
    </w:p>
    <w:p w14:paraId="1EA3300E" w14:textId="63645875" w:rsidR="002619E3" w:rsidRDefault="000318FA" w:rsidP="002619E3">
      <w:pPr>
        <w:pStyle w:val="TS-Numberedlist"/>
      </w:pPr>
      <w:r>
        <w:br w:type="column"/>
      </w:r>
      <w:r w:rsidR="002619E3" w:rsidRPr="002619E3">
        <w:t>Split students into pairs and assign each pair a specific type of wetland.</w:t>
      </w:r>
      <w:r w:rsidR="002619E3">
        <w:t xml:space="preserve"> You</w:t>
      </w:r>
      <w:r w:rsidR="002619E3" w:rsidRPr="002619E3">
        <w:t xml:space="preserve"> may choose to focus on specific wetlands, </w:t>
      </w:r>
      <w:r w:rsidR="00E47A28">
        <w:t xml:space="preserve">such as from your images, </w:t>
      </w:r>
      <w:r w:rsidR="002619E3" w:rsidRPr="002619E3">
        <w:t xml:space="preserve">or discuss with the students which wetlands they will focus on (perhaps use local examples here). </w:t>
      </w:r>
    </w:p>
    <w:p w14:paraId="75773883" w14:textId="77777777" w:rsidR="001D342B" w:rsidRDefault="002619E3" w:rsidP="002619E3">
      <w:pPr>
        <w:pStyle w:val="TS-Numberedlist"/>
      </w:pPr>
      <w:r w:rsidRPr="002619E3">
        <w:t xml:space="preserve">Ask each pair to use the </w:t>
      </w:r>
      <w:r w:rsidR="001D342B">
        <w:t xml:space="preserve">class </w:t>
      </w:r>
      <w:r w:rsidRPr="002619E3">
        <w:t xml:space="preserve">list of animals to </w:t>
      </w:r>
      <w:r w:rsidR="00E47A28">
        <w:t xml:space="preserve">help them </w:t>
      </w:r>
      <w:r w:rsidRPr="002619E3">
        <w:t xml:space="preserve">write down those animals they think live in </w:t>
      </w:r>
      <w:r w:rsidRPr="001D342B">
        <w:rPr>
          <w:i/>
        </w:rPr>
        <w:t>their</w:t>
      </w:r>
      <w:r w:rsidRPr="002619E3">
        <w:t xml:space="preserve"> type of wetland. Have the Internet and books available for students to check on animals they are unsure about. Different pairs could discuss and check answers</w:t>
      </w:r>
      <w:r w:rsidR="00E47A28">
        <w:t xml:space="preserve"> with </w:t>
      </w:r>
      <w:r w:rsidR="00061401">
        <w:t>each other. Have pairs</w:t>
      </w:r>
      <w:r w:rsidR="00E47A28">
        <w:t xml:space="preserve"> briefly share </w:t>
      </w:r>
      <w:r w:rsidR="00061401">
        <w:t xml:space="preserve">their lists </w:t>
      </w:r>
      <w:r w:rsidR="00E47A28">
        <w:t>with the class.</w:t>
      </w:r>
    </w:p>
    <w:p w14:paraId="79BFF8F7" w14:textId="77777777" w:rsidR="00CB23C1" w:rsidRDefault="001D342B" w:rsidP="00CB23C1">
      <w:pPr>
        <w:pStyle w:val="TS-Numberedlist"/>
        <w:numPr>
          <w:ilvl w:val="0"/>
          <w:numId w:val="0"/>
        </w:numPr>
        <w:ind w:left="785"/>
      </w:pPr>
      <w:r w:rsidRPr="001D342B">
        <w:rPr>
          <w:b/>
        </w:rPr>
        <w:t>Note:</w:t>
      </w:r>
      <w:r>
        <w:t xml:space="preserve"> </w:t>
      </w:r>
      <w:r w:rsidRPr="001D342B">
        <w:t>As some wetlands won’t have many animals, some pairs may be able to investigate two different types of wetlands.</w:t>
      </w:r>
    </w:p>
    <w:p w14:paraId="54BF13D7" w14:textId="77777777" w:rsidR="001D342B" w:rsidRDefault="001D342B" w:rsidP="001D342B">
      <w:pPr>
        <w:pStyle w:val="TS-Numberedlist"/>
        <w:numPr>
          <w:ilvl w:val="0"/>
          <w:numId w:val="0"/>
        </w:numPr>
        <w:ind w:left="425"/>
      </w:pPr>
      <w:r>
        <w:rPr>
          <w:b/>
        </w:rPr>
        <w:t>Activity</w:t>
      </w:r>
      <w:r w:rsidRPr="00F42E48">
        <w:rPr>
          <w:b/>
        </w:rPr>
        <w:t xml:space="preserve"> </w:t>
      </w:r>
      <w:r w:rsidRPr="00F42E48">
        <w:t>–</w:t>
      </w:r>
      <w:r>
        <w:t xml:space="preserve"> Classifying animals in wetlands</w:t>
      </w:r>
    </w:p>
    <w:p w14:paraId="4168FF8A" w14:textId="77777777" w:rsidR="00CB23C1" w:rsidRDefault="001D342B" w:rsidP="001D342B">
      <w:pPr>
        <w:pStyle w:val="TS-Numberedlist"/>
      </w:pPr>
      <w:r w:rsidRPr="001D342B">
        <w:t xml:space="preserve">When pairs have finished, explain that they are going to classify </w:t>
      </w:r>
      <w:r w:rsidR="00B165CB">
        <w:t xml:space="preserve">(group) </w:t>
      </w:r>
      <w:r w:rsidRPr="001D342B">
        <w:t xml:space="preserve">their animals. </w:t>
      </w:r>
      <w:r w:rsidR="00F11197" w:rsidRPr="001D342B">
        <w:t>Explain that scientists classify animals in different ways. There are six main classes – mammals, birds, fishes, reptiles, amphibians and invertebrates.</w:t>
      </w:r>
    </w:p>
    <w:p w14:paraId="74202234" w14:textId="1BA271CC" w:rsidR="001D342B" w:rsidRDefault="000318FA" w:rsidP="001D342B">
      <w:pPr>
        <w:pStyle w:val="TS-Numberedlist"/>
      </w:pPr>
      <w:r>
        <w:br w:type="column"/>
      </w:r>
      <w:r w:rsidR="00CB23C1">
        <w:t>Provide e</w:t>
      </w:r>
      <w:r w:rsidR="00F11197">
        <w:t xml:space="preserve">ach pair </w:t>
      </w:r>
      <w:r w:rsidR="00CB23C1">
        <w:t>with</w:t>
      </w:r>
      <w:r w:rsidR="001D342B" w:rsidRPr="001D342B">
        <w:t xml:space="preserve"> a copy of </w:t>
      </w:r>
      <w:r w:rsidR="001D342B" w:rsidRPr="001D342B">
        <w:rPr>
          <w:i/>
        </w:rPr>
        <w:t xml:space="preserve">Resource </w:t>
      </w:r>
      <w:r w:rsidR="00C7517C">
        <w:rPr>
          <w:i/>
        </w:rPr>
        <w:t>5</w:t>
      </w:r>
      <w:r w:rsidR="001D342B" w:rsidRPr="001D342B">
        <w:rPr>
          <w:i/>
        </w:rPr>
        <w:t xml:space="preserve"> – Animal classification - classes.</w:t>
      </w:r>
      <w:r w:rsidR="001D342B" w:rsidRPr="001D342B">
        <w:t xml:space="preserve"> Read through </w:t>
      </w:r>
      <w:r w:rsidR="00F11197">
        <w:t xml:space="preserve">the resource together </w:t>
      </w:r>
      <w:r w:rsidR="001D342B" w:rsidRPr="001D342B">
        <w:t xml:space="preserve">and </w:t>
      </w:r>
      <w:r w:rsidR="00E47A28">
        <w:t xml:space="preserve">think of more </w:t>
      </w:r>
      <w:r w:rsidR="001D342B" w:rsidRPr="001D342B">
        <w:t>examples</w:t>
      </w:r>
      <w:r w:rsidR="001D342B">
        <w:t xml:space="preserve"> </w:t>
      </w:r>
      <w:r w:rsidR="00E47A28">
        <w:t xml:space="preserve">of animals </w:t>
      </w:r>
      <w:r w:rsidR="001D342B">
        <w:t>for each class</w:t>
      </w:r>
      <w:r w:rsidR="00E47A28">
        <w:t>.</w:t>
      </w:r>
    </w:p>
    <w:p w14:paraId="0FCD1343" w14:textId="3E0BBD27" w:rsidR="001D342B" w:rsidRDefault="00F11197" w:rsidP="001D342B">
      <w:pPr>
        <w:pStyle w:val="TS-Numberedlist"/>
      </w:pPr>
      <w:r>
        <w:t>Give</w:t>
      </w:r>
      <w:r w:rsidR="001D342B">
        <w:t xml:space="preserve"> each student pair a large sheet of paper. </w:t>
      </w:r>
      <w:r w:rsidR="001D342B" w:rsidRPr="002619E3">
        <w:t xml:space="preserve">On </w:t>
      </w:r>
      <w:r w:rsidR="001D342B">
        <w:t xml:space="preserve">the </w:t>
      </w:r>
      <w:r w:rsidR="001D342B" w:rsidRPr="002619E3">
        <w:t xml:space="preserve">paper, </w:t>
      </w:r>
      <w:r w:rsidR="001D342B">
        <w:t xml:space="preserve">each group </w:t>
      </w:r>
      <w:r w:rsidR="001D342B" w:rsidRPr="002619E3">
        <w:t>write</w:t>
      </w:r>
      <w:r w:rsidR="001D342B">
        <w:t>s</w:t>
      </w:r>
      <w:r w:rsidR="001D342B" w:rsidRPr="002619E3">
        <w:t xml:space="preserve"> down </w:t>
      </w:r>
      <w:r w:rsidR="001D342B">
        <w:t>their</w:t>
      </w:r>
      <w:r w:rsidR="001D342B" w:rsidRPr="002619E3">
        <w:t xml:space="preserve"> wetland </w:t>
      </w:r>
      <w:r w:rsidR="001D342B">
        <w:t>type as the title</w:t>
      </w:r>
      <w:r w:rsidR="001D342B" w:rsidRPr="002619E3">
        <w:t>.</w:t>
      </w:r>
    </w:p>
    <w:p w14:paraId="4968BA3F" w14:textId="6B9B40A4" w:rsidR="001D342B" w:rsidRDefault="001D342B" w:rsidP="001D342B">
      <w:pPr>
        <w:pStyle w:val="TS-Numberedlist"/>
      </w:pPr>
      <w:r w:rsidRPr="001D342B">
        <w:t xml:space="preserve">Have six different coloured piles of paper cut into squares or sticky notes for students </w:t>
      </w:r>
      <w:r w:rsidR="00E47A28">
        <w:t>which will be used to</w:t>
      </w:r>
      <w:r w:rsidRPr="001D342B">
        <w:t xml:space="preserve"> classify </w:t>
      </w:r>
      <w:r w:rsidR="00F11197">
        <w:t xml:space="preserve">their </w:t>
      </w:r>
      <w:r w:rsidRPr="001D342B">
        <w:t xml:space="preserve">animals. </w:t>
      </w:r>
      <w:r>
        <w:t>D</w:t>
      </w:r>
      <w:r w:rsidRPr="001D342B">
        <w:t xml:space="preserve">ecide </w:t>
      </w:r>
      <w:r>
        <w:t xml:space="preserve">together </w:t>
      </w:r>
      <w:r w:rsidRPr="001D342B">
        <w:t xml:space="preserve">which colour will </w:t>
      </w:r>
      <w:r w:rsidR="000318FA">
        <w:t>represent each class of animal.</w:t>
      </w:r>
    </w:p>
    <w:p w14:paraId="51BDD29C" w14:textId="77777777" w:rsidR="001D342B" w:rsidRDefault="002A5685" w:rsidP="001D342B">
      <w:pPr>
        <w:pStyle w:val="TS-Numberedlist"/>
      </w:pPr>
      <w:r>
        <w:t>Student p</w:t>
      </w:r>
      <w:r w:rsidR="00E47A28">
        <w:t>airs then classify the</w:t>
      </w:r>
      <w:r w:rsidR="001D342B" w:rsidRPr="001D342B">
        <w:t xml:space="preserve"> animals </w:t>
      </w:r>
      <w:r w:rsidR="00E47A28">
        <w:t xml:space="preserve">they have listed for </w:t>
      </w:r>
      <w:r w:rsidR="001D342B" w:rsidRPr="00E47A28">
        <w:rPr>
          <w:i/>
        </w:rPr>
        <w:t>their</w:t>
      </w:r>
      <w:r w:rsidR="001D342B">
        <w:t xml:space="preserve"> wetland </w:t>
      </w:r>
      <w:r w:rsidR="00E47A28">
        <w:t>by writing</w:t>
      </w:r>
      <w:r w:rsidR="001D342B" w:rsidRPr="001D342B">
        <w:t xml:space="preserve"> the name of each animal on its own piece of coloured paper that matches </w:t>
      </w:r>
      <w:r w:rsidR="00E47A28">
        <w:t>its</w:t>
      </w:r>
      <w:r w:rsidR="001D342B" w:rsidRPr="001D342B">
        <w:t xml:space="preserve"> appropriate class.</w:t>
      </w:r>
    </w:p>
    <w:p w14:paraId="7A458EB3" w14:textId="77777777" w:rsidR="004E5ACA" w:rsidRDefault="004E5ACA" w:rsidP="001D342B">
      <w:pPr>
        <w:pStyle w:val="TS-Numberedlist"/>
      </w:pPr>
      <w:r w:rsidRPr="004E5ACA">
        <w:t xml:space="preserve"> </w:t>
      </w:r>
      <w:r w:rsidR="002A5685">
        <w:t>Students then</w:t>
      </w:r>
      <w:r w:rsidR="001D342B" w:rsidRPr="001D342B">
        <w:t xml:space="preserve"> </w:t>
      </w:r>
      <w:r w:rsidR="001D342B">
        <w:t xml:space="preserve">place/stick these </w:t>
      </w:r>
      <w:r w:rsidR="00061401">
        <w:t xml:space="preserve">pieces of coloured paper onto their </w:t>
      </w:r>
      <w:r w:rsidR="002A5685">
        <w:t>large sheet</w:t>
      </w:r>
      <w:r w:rsidR="001D342B" w:rsidRPr="001D342B">
        <w:t xml:space="preserve"> of paper. </w:t>
      </w:r>
      <w:r w:rsidR="001D342B">
        <w:t xml:space="preserve">Students can </w:t>
      </w:r>
      <w:r w:rsidR="002A5685">
        <w:t xml:space="preserve">physically </w:t>
      </w:r>
      <w:r w:rsidR="001D342B">
        <w:t>g</w:t>
      </w:r>
      <w:r w:rsidR="001D342B" w:rsidRPr="001D342B">
        <w:t xml:space="preserve">roup </w:t>
      </w:r>
      <w:r w:rsidR="002A5685">
        <w:t>animals</w:t>
      </w:r>
      <w:r w:rsidR="00061401">
        <w:t xml:space="preserve"> that are</w:t>
      </w:r>
      <w:r w:rsidR="002A5685">
        <w:t xml:space="preserve"> in </w:t>
      </w:r>
      <w:r w:rsidR="001D342B" w:rsidRPr="001D342B">
        <w:t xml:space="preserve">the </w:t>
      </w:r>
      <w:r w:rsidR="00E47A28">
        <w:t xml:space="preserve">same </w:t>
      </w:r>
      <w:r w:rsidR="00061401">
        <w:t>class</w:t>
      </w:r>
      <w:r w:rsidR="001D342B" w:rsidRPr="001D342B">
        <w:t xml:space="preserve"> together so </w:t>
      </w:r>
      <w:r w:rsidR="001D342B">
        <w:t>they</w:t>
      </w:r>
      <w:r w:rsidR="001D342B" w:rsidRPr="001D342B">
        <w:t xml:space="preserve"> can </w:t>
      </w:r>
      <w:r w:rsidR="00C76CAA">
        <w:t>visualise</w:t>
      </w:r>
      <w:r w:rsidR="001D342B" w:rsidRPr="001D342B">
        <w:t xml:space="preserve"> the main classes of animals that live in </w:t>
      </w:r>
      <w:r w:rsidR="001D342B">
        <w:t>their</w:t>
      </w:r>
      <w:r w:rsidR="001D342B" w:rsidRPr="001D342B">
        <w:t xml:space="preserve"> wetland.</w:t>
      </w:r>
    </w:p>
    <w:p w14:paraId="598055AC" w14:textId="77777777" w:rsidR="002A5685" w:rsidRDefault="002A5685" w:rsidP="001D342B">
      <w:pPr>
        <w:pStyle w:val="TS-Numberedlist"/>
      </w:pPr>
      <w:r>
        <w:t xml:space="preserve">Do a gallery walk around the classroom to view all the sheets of paper or display the sheets and view </w:t>
      </w:r>
      <w:r w:rsidR="00E47A28">
        <w:t xml:space="preserve">them </w:t>
      </w:r>
      <w:r w:rsidR="00F11197">
        <w:t xml:space="preserve">all </w:t>
      </w:r>
      <w:r w:rsidR="0063660F">
        <w:t xml:space="preserve">grouped </w:t>
      </w:r>
      <w:r w:rsidR="00F11197">
        <w:t>together.</w:t>
      </w:r>
      <w:r>
        <w:t xml:space="preserve"> </w:t>
      </w:r>
    </w:p>
    <w:p w14:paraId="2B639003" w14:textId="77777777" w:rsidR="00493688" w:rsidRDefault="002A5685" w:rsidP="001D342B">
      <w:pPr>
        <w:pStyle w:val="TS-Numberedlist"/>
      </w:pPr>
      <w:r>
        <w:t>Have students compare the classes of animals</w:t>
      </w:r>
      <w:r w:rsidR="00E47A28">
        <w:t xml:space="preserve"> </w:t>
      </w:r>
      <w:r w:rsidR="00B165CB">
        <w:t>for</w:t>
      </w:r>
      <w:r w:rsidR="00E47A28">
        <w:t xml:space="preserve"> each wetland type and identify similarities and differences</w:t>
      </w:r>
      <w:r w:rsidR="00B165CB">
        <w:t xml:space="preserve"> between wetlands</w:t>
      </w:r>
      <w:r w:rsidR="00E47A28">
        <w:t>.</w:t>
      </w:r>
    </w:p>
    <w:p w14:paraId="2598857A" w14:textId="0CB6D0FE" w:rsidR="002A5685" w:rsidRDefault="00493688" w:rsidP="001D342B">
      <w:pPr>
        <w:pStyle w:val="TS-Numberedlist"/>
      </w:pPr>
      <w:r>
        <w:t>Keep these posters for use later in the food web lessons (lesson 10 and 11).</w:t>
      </w:r>
    </w:p>
    <w:p w14:paraId="6745709C" w14:textId="77777777" w:rsidR="002A5685" w:rsidRPr="000318FA" w:rsidRDefault="002A5685" w:rsidP="000318FA">
      <w:r w:rsidRPr="000318FA">
        <w:rPr>
          <w:b/>
          <w:spacing w:val="-2"/>
        </w:rPr>
        <w:t>O</w:t>
      </w:r>
      <w:r w:rsidRPr="000318FA">
        <w:rPr>
          <w:b/>
        </w:rPr>
        <w:t>P</w:t>
      </w:r>
      <w:r w:rsidRPr="000318FA">
        <w:rPr>
          <w:b/>
          <w:spacing w:val="1"/>
        </w:rPr>
        <w:t>T</w:t>
      </w:r>
      <w:r w:rsidRPr="000318FA">
        <w:rPr>
          <w:b/>
        </w:rPr>
        <w:t>I</w:t>
      </w:r>
      <w:r w:rsidRPr="000318FA">
        <w:rPr>
          <w:b/>
          <w:spacing w:val="-1"/>
        </w:rPr>
        <w:t>O</w:t>
      </w:r>
      <w:r w:rsidRPr="000318FA">
        <w:rPr>
          <w:b/>
          <w:spacing w:val="2"/>
        </w:rPr>
        <w:t>N</w:t>
      </w:r>
      <w:r w:rsidRPr="000318FA">
        <w:rPr>
          <w:b/>
          <w:spacing w:val="-3"/>
        </w:rPr>
        <w:t>A</w:t>
      </w:r>
      <w:r w:rsidRPr="000318FA">
        <w:rPr>
          <w:b/>
        </w:rPr>
        <w:t>L extra</w:t>
      </w:r>
      <w:r w:rsidRPr="000318FA">
        <w:rPr>
          <w:b/>
          <w:spacing w:val="-5"/>
        </w:rPr>
        <w:t xml:space="preserve"> </w:t>
      </w:r>
      <w:r w:rsidRPr="000318FA">
        <w:rPr>
          <w:b/>
        </w:rPr>
        <w:t>a</w:t>
      </w:r>
      <w:r w:rsidRPr="000318FA">
        <w:rPr>
          <w:b/>
          <w:spacing w:val="2"/>
        </w:rPr>
        <w:t>c</w:t>
      </w:r>
      <w:r w:rsidRPr="000318FA">
        <w:rPr>
          <w:b/>
          <w:spacing w:val="-1"/>
        </w:rPr>
        <w:t>t</w:t>
      </w:r>
      <w:r w:rsidRPr="000318FA">
        <w:rPr>
          <w:b/>
          <w:spacing w:val="2"/>
        </w:rPr>
        <w:t>i</w:t>
      </w:r>
      <w:r w:rsidRPr="000318FA">
        <w:rPr>
          <w:b/>
          <w:spacing w:val="-3"/>
        </w:rPr>
        <w:t>v</w:t>
      </w:r>
      <w:r w:rsidRPr="000318FA">
        <w:rPr>
          <w:b/>
        </w:rPr>
        <w:t>i</w:t>
      </w:r>
      <w:r w:rsidRPr="000318FA">
        <w:rPr>
          <w:b/>
          <w:spacing w:val="1"/>
        </w:rPr>
        <w:t>t</w:t>
      </w:r>
      <w:r w:rsidRPr="000318FA">
        <w:rPr>
          <w:b/>
        </w:rPr>
        <w:t>y</w:t>
      </w:r>
      <w:r>
        <w:t xml:space="preserve"> </w:t>
      </w:r>
      <w:r w:rsidR="0063660F">
        <w:t>– native vers</w:t>
      </w:r>
      <w:r w:rsidR="003411C8">
        <w:t>u</w:t>
      </w:r>
      <w:r w:rsidR="0063660F">
        <w:t xml:space="preserve">s pest </w:t>
      </w:r>
      <w:r w:rsidR="005F0B10">
        <w:t>animals</w:t>
      </w:r>
    </w:p>
    <w:p w14:paraId="6DFE01F6" w14:textId="5C7C5938" w:rsidR="002A5685" w:rsidRPr="00296D62" w:rsidRDefault="002A5685" w:rsidP="002A5685">
      <w:pPr>
        <w:pStyle w:val="TS-Numberedlist"/>
        <w:rPr>
          <w:i/>
        </w:rPr>
      </w:pPr>
      <w:r>
        <w:rPr>
          <w:spacing w:val="-3"/>
        </w:rPr>
        <w:t>H</w:t>
      </w:r>
      <w:r>
        <w:t>a</w:t>
      </w:r>
      <w:r>
        <w:rPr>
          <w:spacing w:val="-1"/>
        </w:rPr>
        <w:t>v</w:t>
      </w:r>
      <w:r>
        <w:t>e</w:t>
      </w:r>
      <w:r>
        <w:rPr>
          <w:spacing w:val="-7"/>
        </w:rPr>
        <w:t xml:space="preserve"> </w:t>
      </w:r>
      <w:r>
        <w:rPr>
          <w:spacing w:val="1"/>
        </w:rPr>
        <w:t>s</w:t>
      </w:r>
      <w:r>
        <w:t>tudents</w:t>
      </w:r>
      <w:r>
        <w:rPr>
          <w:spacing w:val="-4"/>
        </w:rPr>
        <w:t xml:space="preserve"> </w:t>
      </w:r>
      <w:r>
        <w:t>d</w:t>
      </w:r>
      <w:r>
        <w:rPr>
          <w:spacing w:val="1"/>
        </w:rPr>
        <w:t>i</w:t>
      </w:r>
      <w:r>
        <w:t>sc</w:t>
      </w:r>
      <w:r>
        <w:rPr>
          <w:spacing w:val="-3"/>
        </w:rPr>
        <w:t>u</w:t>
      </w:r>
      <w:r>
        <w:t>ss</w:t>
      </w:r>
      <w:r>
        <w:rPr>
          <w:spacing w:val="-6"/>
        </w:rPr>
        <w:t xml:space="preserve"> </w:t>
      </w:r>
      <w:r>
        <w:rPr>
          <w:spacing w:val="-2"/>
        </w:rPr>
        <w:t>i</w:t>
      </w:r>
      <w:r>
        <w:t>f</w:t>
      </w:r>
      <w:r>
        <w:rPr>
          <w:spacing w:val="-3"/>
        </w:rPr>
        <w:t xml:space="preserve"> </w:t>
      </w:r>
      <w:r>
        <w:t>the</w:t>
      </w:r>
      <w:r>
        <w:rPr>
          <w:spacing w:val="-8"/>
        </w:rPr>
        <w:t xml:space="preserve"> </w:t>
      </w:r>
      <w:r>
        <w:t>an</w:t>
      </w:r>
      <w:r>
        <w:rPr>
          <w:spacing w:val="1"/>
        </w:rPr>
        <w:t>i</w:t>
      </w:r>
      <w:r>
        <w:rPr>
          <w:spacing w:val="-2"/>
        </w:rPr>
        <w:t>m</w:t>
      </w:r>
      <w:r>
        <w:t>a</w:t>
      </w:r>
      <w:r>
        <w:rPr>
          <w:spacing w:val="1"/>
        </w:rPr>
        <w:t>l</w:t>
      </w:r>
      <w:r>
        <w:t>s</w:t>
      </w:r>
      <w:r>
        <w:rPr>
          <w:spacing w:val="-5"/>
        </w:rPr>
        <w:t xml:space="preserve"> they have </w:t>
      </w:r>
      <w:r>
        <w:t>ident</w:t>
      </w:r>
      <w:r>
        <w:rPr>
          <w:spacing w:val="-2"/>
        </w:rPr>
        <w:t>i</w:t>
      </w:r>
      <w:r>
        <w:rPr>
          <w:spacing w:val="2"/>
        </w:rPr>
        <w:t>f</w:t>
      </w:r>
      <w:r>
        <w:t>ied</w:t>
      </w:r>
      <w:r>
        <w:rPr>
          <w:spacing w:val="-7"/>
        </w:rPr>
        <w:t xml:space="preserve"> </w:t>
      </w:r>
      <w:r>
        <w:t>a</w:t>
      </w:r>
      <w:r>
        <w:rPr>
          <w:spacing w:val="-1"/>
        </w:rPr>
        <w:t>r</w:t>
      </w:r>
      <w:r>
        <w:t>e</w:t>
      </w:r>
      <w:r>
        <w:rPr>
          <w:w w:val="99"/>
        </w:rPr>
        <w:t xml:space="preserve"> </w:t>
      </w:r>
      <w:r>
        <w:t>nat</w:t>
      </w:r>
      <w:r>
        <w:rPr>
          <w:spacing w:val="1"/>
        </w:rPr>
        <w:t>i</w:t>
      </w:r>
      <w:r>
        <w:rPr>
          <w:spacing w:val="-2"/>
        </w:rPr>
        <w:t>v</w:t>
      </w:r>
      <w:r>
        <w:t>e</w:t>
      </w:r>
      <w:r>
        <w:rPr>
          <w:spacing w:val="-6"/>
        </w:rPr>
        <w:t xml:space="preserve"> </w:t>
      </w:r>
      <w:r>
        <w:t>or</w:t>
      </w:r>
      <w:r>
        <w:rPr>
          <w:spacing w:val="-5"/>
        </w:rPr>
        <w:t xml:space="preserve"> </w:t>
      </w:r>
      <w:r>
        <w:t>pe</w:t>
      </w:r>
      <w:r>
        <w:rPr>
          <w:spacing w:val="1"/>
        </w:rPr>
        <w:t>s</w:t>
      </w:r>
      <w:r>
        <w:t>t</w:t>
      </w:r>
      <w:r>
        <w:rPr>
          <w:spacing w:val="-5"/>
        </w:rPr>
        <w:t xml:space="preserve"> </w:t>
      </w:r>
      <w:r>
        <w:t>an</w:t>
      </w:r>
      <w:r>
        <w:rPr>
          <w:spacing w:val="1"/>
        </w:rPr>
        <w:t>i</w:t>
      </w:r>
      <w:r>
        <w:rPr>
          <w:spacing w:val="-2"/>
        </w:rPr>
        <w:t>m</w:t>
      </w:r>
      <w:r>
        <w:t>a</w:t>
      </w:r>
      <w:r>
        <w:rPr>
          <w:spacing w:val="1"/>
        </w:rPr>
        <w:t>l</w:t>
      </w:r>
      <w:r>
        <w:t>s.</w:t>
      </w:r>
      <w:r>
        <w:rPr>
          <w:spacing w:val="43"/>
        </w:rPr>
        <w:t xml:space="preserve"> </w:t>
      </w:r>
      <w:r>
        <w:t>This</w:t>
      </w:r>
      <w:r>
        <w:rPr>
          <w:spacing w:val="-4"/>
        </w:rPr>
        <w:t xml:space="preserve"> </w:t>
      </w:r>
      <w:r>
        <w:rPr>
          <w:spacing w:val="1"/>
        </w:rPr>
        <w:t>c</w:t>
      </w:r>
      <w:r>
        <w:t>ou</w:t>
      </w:r>
      <w:r>
        <w:rPr>
          <w:spacing w:val="1"/>
        </w:rPr>
        <w:t>l</w:t>
      </w:r>
      <w:r>
        <w:t>d</w:t>
      </w:r>
      <w:r>
        <w:rPr>
          <w:spacing w:val="-5"/>
        </w:rPr>
        <w:t xml:space="preserve"> </w:t>
      </w:r>
      <w:r>
        <w:t>be</w:t>
      </w:r>
      <w:r>
        <w:rPr>
          <w:spacing w:val="-5"/>
        </w:rPr>
        <w:t xml:space="preserve"> </w:t>
      </w:r>
      <w:r>
        <w:rPr>
          <w:spacing w:val="-1"/>
        </w:rPr>
        <w:t>r</w:t>
      </w:r>
      <w:r>
        <w:t>e</w:t>
      </w:r>
      <w:r>
        <w:rPr>
          <w:spacing w:val="1"/>
        </w:rPr>
        <w:t>c</w:t>
      </w:r>
      <w:r>
        <w:t>orded</w:t>
      </w:r>
      <w:r>
        <w:rPr>
          <w:spacing w:val="-5"/>
        </w:rPr>
        <w:t xml:space="preserve"> </w:t>
      </w:r>
      <w:r>
        <w:t>by</w:t>
      </w:r>
      <w:r>
        <w:rPr>
          <w:spacing w:val="-6"/>
        </w:rPr>
        <w:t xml:space="preserve"> </w:t>
      </w:r>
      <w:r>
        <w:t>putting</w:t>
      </w:r>
      <w:r>
        <w:rPr>
          <w:spacing w:val="-5"/>
        </w:rPr>
        <w:t xml:space="preserve"> </w:t>
      </w:r>
      <w:r>
        <w:t>red</w:t>
      </w:r>
      <w:r>
        <w:rPr>
          <w:spacing w:val="-6"/>
        </w:rPr>
        <w:t xml:space="preserve"> </w:t>
      </w:r>
      <w:r>
        <w:rPr>
          <w:spacing w:val="1"/>
        </w:rPr>
        <w:t>c</w:t>
      </w:r>
      <w:r>
        <w:t>i</w:t>
      </w:r>
      <w:r>
        <w:rPr>
          <w:spacing w:val="-1"/>
        </w:rPr>
        <w:t>r</w:t>
      </w:r>
      <w:r>
        <w:t>cles</w:t>
      </w:r>
      <w:r>
        <w:rPr>
          <w:spacing w:val="-3"/>
        </w:rPr>
        <w:t xml:space="preserve"> </w:t>
      </w:r>
      <w:r>
        <w:t>around</w:t>
      </w:r>
      <w:r>
        <w:rPr>
          <w:spacing w:val="-5"/>
        </w:rPr>
        <w:t xml:space="preserve"> </w:t>
      </w:r>
      <w:r>
        <w:t>the</w:t>
      </w:r>
      <w:r>
        <w:rPr>
          <w:w w:val="99"/>
        </w:rPr>
        <w:t xml:space="preserve"> </w:t>
      </w:r>
      <w:r>
        <w:t>na</w:t>
      </w:r>
      <w:r>
        <w:rPr>
          <w:spacing w:val="-2"/>
        </w:rPr>
        <w:t>m</w:t>
      </w:r>
      <w:r>
        <w:t>es</w:t>
      </w:r>
      <w:r>
        <w:rPr>
          <w:spacing w:val="-4"/>
        </w:rPr>
        <w:t xml:space="preserve"> </w:t>
      </w:r>
      <w:r>
        <w:t>of</w:t>
      </w:r>
      <w:r>
        <w:rPr>
          <w:spacing w:val="-2"/>
        </w:rPr>
        <w:t xml:space="preserve"> </w:t>
      </w:r>
      <w:r>
        <w:t>the</w:t>
      </w:r>
      <w:r>
        <w:rPr>
          <w:spacing w:val="-5"/>
        </w:rPr>
        <w:t xml:space="preserve"> </w:t>
      </w:r>
      <w:r>
        <w:t>an</w:t>
      </w:r>
      <w:r>
        <w:rPr>
          <w:spacing w:val="1"/>
        </w:rPr>
        <w:t>i</w:t>
      </w:r>
      <w:r>
        <w:rPr>
          <w:spacing w:val="-2"/>
        </w:rPr>
        <w:t>m</w:t>
      </w:r>
      <w:r>
        <w:t>a</w:t>
      </w:r>
      <w:r>
        <w:rPr>
          <w:spacing w:val="1"/>
        </w:rPr>
        <w:t>l</w:t>
      </w:r>
      <w:r>
        <w:t>s</w:t>
      </w:r>
      <w:r>
        <w:rPr>
          <w:spacing w:val="-4"/>
        </w:rPr>
        <w:t xml:space="preserve"> </w:t>
      </w:r>
      <w:r>
        <w:t>that</w:t>
      </w:r>
      <w:r>
        <w:rPr>
          <w:spacing w:val="-4"/>
        </w:rPr>
        <w:t xml:space="preserve"> </w:t>
      </w:r>
      <w:r>
        <w:t>are</w:t>
      </w:r>
      <w:r>
        <w:rPr>
          <w:spacing w:val="-5"/>
        </w:rPr>
        <w:t xml:space="preserve"> </w:t>
      </w:r>
      <w:r>
        <w:t>pe</w:t>
      </w:r>
      <w:r>
        <w:rPr>
          <w:spacing w:val="1"/>
        </w:rPr>
        <w:t>s</w:t>
      </w:r>
      <w:r>
        <w:t>t</w:t>
      </w:r>
      <w:r>
        <w:rPr>
          <w:spacing w:val="1"/>
        </w:rPr>
        <w:t>s</w:t>
      </w:r>
      <w:r>
        <w:t>.</w:t>
      </w:r>
      <w:r>
        <w:rPr>
          <w:spacing w:val="43"/>
        </w:rPr>
        <w:t xml:space="preserve"> </w:t>
      </w:r>
      <w:r>
        <w:t>Ident</w:t>
      </w:r>
      <w:r>
        <w:rPr>
          <w:spacing w:val="-1"/>
        </w:rPr>
        <w:t>i</w:t>
      </w:r>
      <w:r>
        <w:rPr>
          <w:spacing w:val="2"/>
        </w:rPr>
        <w:t>f</w:t>
      </w:r>
      <w:r>
        <w:t>y</w:t>
      </w:r>
      <w:r>
        <w:rPr>
          <w:spacing w:val="-6"/>
        </w:rPr>
        <w:t xml:space="preserve"> </w:t>
      </w:r>
      <w:r>
        <w:t>and</w:t>
      </w:r>
      <w:r>
        <w:rPr>
          <w:spacing w:val="-4"/>
        </w:rPr>
        <w:t xml:space="preserve"> </w:t>
      </w:r>
      <w:r>
        <w:t>d</w:t>
      </w:r>
      <w:r>
        <w:rPr>
          <w:spacing w:val="1"/>
        </w:rPr>
        <w:t>i</w:t>
      </w:r>
      <w:r>
        <w:rPr>
          <w:spacing w:val="-2"/>
        </w:rPr>
        <w:t>s</w:t>
      </w:r>
      <w:r>
        <w:t>cu</w:t>
      </w:r>
      <w:r>
        <w:rPr>
          <w:spacing w:val="1"/>
        </w:rPr>
        <w:t>s</w:t>
      </w:r>
      <w:r>
        <w:t>s</w:t>
      </w:r>
      <w:r>
        <w:rPr>
          <w:spacing w:val="-7"/>
        </w:rPr>
        <w:t xml:space="preserve"> </w:t>
      </w:r>
      <w:r>
        <w:t>any</w:t>
      </w:r>
      <w:r>
        <w:rPr>
          <w:spacing w:val="-5"/>
        </w:rPr>
        <w:t xml:space="preserve"> </w:t>
      </w:r>
      <w:r>
        <w:t>patterns</w:t>
      </w:r>
      <w:r>
        <w:rPr>
          <w:spacing w:val="-4"/>
        </w:rPr>
        <w:t xml:space="preserve"> </w:t>
      </w:r>
      <w:r>
        <w:t>that</w:t>
      </w:r>
      <w:r>
        <w:rPr>
          <w:spacing w:val="-2"/>
        </w:rPr>
        <w:t xml:space="preserve"> m</w:t>
      </w:r>
      <w:r>
        <w:t>ay</w:t>
      </w:r>
      <w:r>
        <w:rPr>
          <w:w w:val="99"/>
        </w:rPr>
        <w:t xml:space="preserve"> </w:t>
      </w:r>
      <w:r>
        <w:t>o</w:t>
      </w:r>
      <w:r>
        <w:rPr>
          <w:spacing w:val="1"/>
        </w:rPr>
        <w:t>c</w:t>
      </w:r>
      <w:r>
        <w:t>cur</w:t>
      </w:r>
      <w:r>
        <w:rPr>
          <w:spacing w:val="-6"/>
        </w:rPr>
        <w:t xml:space="preserve"> </w:t>
      </w:r>
      <w:r>
        <w:t>whe</w:t>
      </w:r>
      <w:r>
        <w:rPr>
          <w:spacing w:val="-1"/>
        </w:rPr>
        <w:t>r</w:t>
      </w:r>
      <w:r>
        <w:t>e</w:t>
      </w:r>
      <w:r>
        <w:rPr>
          <w:spacing w:val="-6"/>
        </w:rPr>
        <w:t xml:space="preserve"> </w:t>
      </w:r>
      <w:r>
        <w:t>the</w:t>
      </w:r>
      <w:r>
        <w:rPr>
          <w:spacing w:val="-1"/>
        </w:rPr>
        <w:t>r</w:t>
      </w:r>
      <w:r>
        <w:t>e</w:t>
      </w:r>
      <w:r>
        <w:rPr>
          <w:spacing w:val="-6"/>
        </w:rPr>
        <w:t xml:space="preserve"> </w:t>
      </w:r>
      <w:r>
        <w:t>are</w:t>
      </w:r>
      <w:r>
        <w:rPr>
          <w:spacing w:val="-3"/>
        </w:rPr>
        <w:t xml:space="preserve"> </w:t>
      </w:r>
      <w:r>
        <w:rPr>
          <w:spacing w:val="-2"/>
        </w:rPr>
        <w:t>m</w:t>
      </w:r>
      <w:r>
        <w:t>ore</w:t>
      </w:r>
      <w:r>
        <w:rPr>
          <w:spacing w:val="-4"/>
        </w:rPr>
        <w:t xml:space="preserve"> </w:t>
      </w:r>
      <w:r>
        <w:t>pe</w:t>
      </w:r>
      <w:r>
        <w:rPr>
          <w:spacing w:val="1"/>
        </w:rPr>
        <w:t>s</w:t>
      </w:r>
      <w:r>
        <w:t>ts</w:t>
      </w:r>
      <w:r>
        <w:rPr>
          <w:spacing w:val="-4"/>
        </w:rPr>
        <w:t xml:space="preserve"> </w:t>
      </w:r>
      <w:r>
        <w:t>in</w:t>
      </w:r>
      <w:r>
        <w:rPr>
          <w:spacing w:val="-7"/>
        </w:rPr>
        <w:t xml:space="preserve"> </w:t>
      </w:r>
      <w:r>
        <w:t>c</w:t>
      </w:r>
      <w:r>
        <w:rPr>
          <w:spacing w:val="2"/>
        </w:rPr>
        <w:t>e</w:t>
      </w:r>
      <w:r>
        <w:rPr>
          <w:spacing w:val="-1"/>
        </w:rPr>
        <w:t>r</w:t>
      </w:r>
      <w:r>
        <w:t>ta</w:t>
      </w:r>
      <w:r>
        <w:rPr>
          <w:spacing w:val="1"/>
        </w:rPr>
        <w:t>i</w:t>
      </w:r>
      <w:r>
        <w:t>n</w:t>
      </w:r>
      <w:r>
        <w:rPr>
          <w:spacing w:val="-6"/>
        </w:rPr>
        <w:t xml:space="preserve"> </w:t>
      </w:r>
      <w:r>
        <w:t>wet</w:t>
      </w:r>
      <w:r>
        <w:rPr>
          <w:spacing w:val="1"/>
        </w:rPr>
        <w:t>l</w:t>
      </w:r>
      <w:r>
        <w:t>and</w:t>
      </w:r>
      <w:r>
        <w:rPr>
          <w:spacing w:val="1"/>
        </w:rPr>
        <w:t>s</w:t>
      </w:r>
      <w:r>
        <w:t>.</w:t>
      </w:r>
      <w:r>
        <w:rPr>
          <w:spacing w:val="42"/>
        </w:rPr>
        <w:t xml:space="preserve"> </w:t>
      </w:r>
      <w:r>
        <w:t>D</w:t>
      </w:r>
      <w:r>
        <w:rPr>
          <w:spacing w:val="-2"/>
        </w:rPr>
        <w:t>i</w:t>
      </w:r>
      <w:r>
        <w:t>scu</w:t>
      </w:r>
      <w:r>
        <w:rPr>
          <w:spacing w:val="-1"/>
        </w:rPr>
        <w:t>s</w:t>
      </w:r>
      <w:r>
        <w:t>s</w:t>
      </w:r>
      <w:r>
        <w:rPr>
          <w:spacing w:val="-5"/>
        </w:rPr>
        <w:t xml:space="preserve"> </w:t>
      </w:r>
      <w:r>
        <w:t>why</w:t>
      </w:r>
      <w:r>
        <w:rPr>
          <w:spacing w:val="-6"/>
        </w:rPr>
        <w:t xml:space="preserve"> </w:t>
      </w:r>
      <w:r>
        <w:t>the</w:t>
      </w:r>
      <w:r>
        <w:rPr>
          <w:spacing w:val="1"/>
        </w:rPr>
        <w:t>s</w:t>
      </w:r>
      <w:r>
        <w:t>e</w:t>
      </w:r>
      <w:r>
        <w:rPr>
          <w:spacing w:val="-6"/>
        </w:rPr>
        <w:t xml:space="preserve"> </w:t>
      </w:r>
      <w:r>
        <w:t>patterns</w:t>
      </w:r>
      <w:r>
        <w:rPr>
          <w:w w:val="99"/>
        </w:rPr>
        <w:t xml:space="preserve"> </w:t>
      </w:r>
      <w:r>
        <w:rPr>
          <w:spacing w:val="-2"/>
        </w:rPr>
        <w:t>m</w:t>
      </w:r>
      <w:r>
        <w:t>ight</w:t>
      </w:r>
      <w:r>
        <w:rPr>
          <w:spacing w:val="-6"/>
        </w:rPr>
        <w:t xml:space="preserve"> </w:t>
      </w:r>
      <w:r>
        <w:t>occur</w:t>
      </w:r>
      <w:r>
        <w:rPr>
          <w:spacing w:val="-6"/>
        </w:rPr>
        <w:t xml:space="preserve"> </w:t>
      </w:r>
      <w:r>
        <w:t>and</w:t>
      </w:r>
      <w:r>
        <w:rPr>
          <w:spacing w:val="-6"/>
        </w:rPr>
        <w:t xml:space="preserve"> </w:t>
      </w:r>
      <w:r>
        <w:t>what</w:t>
      </w:r>
      <w:r>
        <w:rPr>
          <w:spacing w:val="-5"/>
        </w:rPr>
        <w:t xml:space="preserve"> </w:t>
      </w:r>
      <w:r>
        <w:t>i</w:t>
      </w:r>
      <w:r>
        <w:rPr>
          <w:spacing w:val="-2"/>
        </w:rPr>
        <w:t>m</w:t>
      </w:r>
      <w:r>
        <w:t>pa</w:t>
      </w:r>
      <w:r>
        <w:rPr>
          <w:spacing w:val="1"/>
        </w:rPr>
        <w:t>c</w:t>
      </w:r>
      <w:r>
        <w:t>t</w:t>
      </w:r>
      <w:r>
        <w:rPr>
          <w:spacing w:val="-3"/>
        </w:rPr>
        <w:t xml:space="preserve"> </w:t>
      </w:r>
      <w:r>
        <w:t>they</w:t>
      </w:r>
      <w:r>
        <w:rPr>
          <w:spacing w:val="-4"/>
        </w:rPr>
        <w:t xml:space="preserve"> </w:t>
      </w:r>
      <w:r>
        <w:rPr>
          <w:spacing w:val="-2"/>
        </w:rPr>
        <w:t>m</w:t>
      </w:r>
      <w:r>
        <w:t>ay</w:t>
      </w:r>
      <w:r>
        <w:rPr>
          <w:spacing w:val="-6"/>
        </w:rPr>
        <w:t xml:space="preserve"> </w:t>
      </w:r>
      <w:r>
        <w:t>h</w:t>
      </w:r>
      <w:r>
        <w:rPr>
          <w:spacing w:val="2"/>
        </w:rPr>
        <w:t>a</w:t>
      </w:r>
      <w:r>
        <w:rPr>
          <w:spacing w:val="-2"/>
        </w:rPr>
        <w:t>v</w:t>
      </w:r>
      <w:r>
        <w:t>e</w:t>
      </w:r>
      <w:r>
        <w:rPr>
          <w:spacing w:val="-6"/>
        </w:rPr>
        <w:t xml:space="preserve"> </w:t>
      </w:r>
      <w:r>
        <w:t>on</w:t>
      </w:r>
      <w:r>
        <w:rPr>
          <w:spacing w:val="-5"/>
        </w:rPr>
        <w:t xml:space="preserve"> </w:t>
      </w:r>
      <w:r>
        <w:t>the</w:t>
      </w:r>
      <w:r>
        <w:rPr>
          <w:spacing w:val="-5"/>
        </w:rPr>
        <w:t xml:space="preserve"> </w:t>
      </w:r>
      <w:r>
        <w:t>d</w:t>
      </w:r>
      <w:r>
        <w:rPr>
          <w:spacing w:val="1"/>
        </w:rPr>
        <w:t>i</w:t>
      </w:r>
      <w:r>
        <w:rPr>
          <w:spacing w:val="2"/>
        </w:rPr>
        <w:t>ff</w:t>
      </w:r>
      <w:r>
        <w:t>er</w:t>
      </w:r>
      <w:r>
        <w:rPr>
          <w:spacing w:val="-3"/>
        </w:rPr>
        <w:t>e</w:t>
      </w:r>
      <w:r>
        <w:t>nt</w:t>
      </w:r>
      <w:r>
        <w:rPr>
          <w:spacing w:val="-5"/>
        </w:rPr>
        <w:t xml:space="preserve"> </w:t>
      </w:r>
      <w:r>
        <w:t>wet</w:t>
      </w:r>
      <w:r>
        <w:rPr>
          <w:spacing w:val="1"/>
        </w:rPr>
        <w:t>l</w:t>
      </w:r>
      <w:r>
        <w:t>and</w:t>
      </w:r>
      <w:r>
        <w:rPr>
          <w:spacing w:val="1"/>
        </w:rPr>
        <w:t>s</w:t>
      </w:r>
      <w:r>
        <w:t>.</w:t>
      </w:r>
      <w:r w:rsidR="00296D62">
        <w:t xml:space="preserve"> </w:t>
      </w:r>
      <w:r w:rsidR="00296D62" w:rsidRPr="00305584">
        <w:t>(This concept is discussed further in Lesson 13 and 14 which looks at the invasive fish species tilapia).</w:t>
      </w:r>
    </w:p>
    <w:p w14:paraId="449E2CC8" w14:textId="77777777" w:rsidR="00094680" w:rsidRDefault="00094680" w:rsidP="00094680">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0328DC96" w14:textId="77777777" w:rsidR="00792266" w:rsidRPr="00A2407A" w:rsidRDefault="00792266" w:rsidP="004D5AFB">
      <w:pPr>
        <w:pStyle w:val="TS-Numberedlist"/>
        <w:numPr>
          <w:ilvl w:val="0"/>
          <w:numId w:val="13"/>
        </w:numPr>
        <w:sectPr w:rsidR="00792266" w:rsidRPr="00A2407A" w:rsidSect="00CC6805">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w:t>
      </w:r>
      <w:r w:rsidR="00A2407A">
        <w:t>e to guide student reflections.</w:t>
      </w:r>
    </w:p>
    <w:p w14:paraId="51A3177F" w14:textId="77777777" w:rsidR="00792266" w:rsidRPr="000318FA" w:rsidRDefault="00792266" w:rsidP="000318FA"/>
    <w:p w14:paraId="78C93508" w14:textId="77777777" w:rsidR="00792266" w:rsidRPr="000318FA" w:rsidRDefault="00792266" w:rsidP="000318FA">
      <w:pPr>
        <w:pStyle w:val="TS-Heading3"/>
      </w:pPr>
      <w:r w:rsidRPr="000318FA">
        <w:t xml:space="preserve">Opportunities to monitor </w:t>
      </w:r>
      <w:r w:rsidR="009A028E" w:rsidRPr="000318FA">
        <w:t>student learning</w:t>
      </w:r>
    </w:p>
    <w:p w14:paraId="5A047934" w14:textId="77777777" w:rsidR="00792266" w:rsidRDefault="00792266" w:rsidP="00792266">
      <w:r>
        <w:rPr>
          <w:noProof/>
          <w:lang w:eastAsia="en-AU"/>
        </w:rPr>
        <mc:AlternateContent>
          <mc:Choice Requires="wps">
            <w:drawing>
              <wp:inline distT="0" distB="0" distL="0" distR="0" wp14:anchorId="607A3F77" wp14:editId="01D4E492">
                <wp:extent cx="6086475" cy="1066800"/>
                <wp:effectExtent l="0" t="0" r="28575" b="19050"/>
                <wp:docPr id="246" name="Rounded Rectangle 246"/>
                <wp:cNvGraphicFramePr/>
                <a:graphic xmlns:a="http://schemas.openxmlformats.org/drawingml/2006/main">
                  <a:graphicData uri="http://schemas.microsoft.com/office/word/2010/wordprocessingShape">
                    <wps:wsp>
                      <wps:cNvSpPr/>
                      <wps:spPr>
                        <a:xfrm>
                          <a:off x="0" y="0"/>
                          <a:ext cx="6086475" cy="10668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148B7C" w14:textId="77777777" w:rsidR="008557E2" w:rsidRPr="000318FA" w:rsidRDefault="008557E2" w:rsidP="000318FA">
                            <w:pPr>
                              <w:pStyle w:val="TS-BubbleNormal"/>
                              <w:rPr>
                                <w:b/>
                              </w:rPr>
                            </w:pPr>
                            <w:r w:rsidRPr="000318FA">
                              <w:rPr>
                                <w:b/>
                              </w:rPr>
                              <w:t>Formative assessment opportunities:</w:t>
                            </w:r>
                          </w:p>
                          <w:p w14:paraId="3B380A82" w14:textId="58BFEBBE" w:rsidR="008557E2" w:rsidRPr="000318FA" w:rsidRDefault="008557E2" w:rsidP="000318FA">
                            <w:pPr>
                              <w:pStyle w:val="TS-Bullet1"/>
                            </w:pPr>
                            <w:r w:rsidRPr="000318FA">
                              <w:t>Use observations and records of what students have written in their science journal and posters to identify what they have learnt and remembered.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6" o:spid="_x0000_s1066" style="width:479.25pt;height:84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" fillcolor="white [3212]" strokecolor="#bfbfbf [2412]" strokeweight="1pt">
                <v:stroke dashstyle="dash" joinstyle="miter"/>
                <v:textbox>
                  <w:txbxContent>
                    <w:p w14:paraId="7C148B7C" w14:textId="77777777" w:rsidR="008557E2" w:rsidRPr="000318FA" w:rsidRDefault="008557E2" w:rsidP="000318FA">
                      <w:pPr>
                        <w:pStyle w:val="TS-BubbleNormal"/>
                        <w:rPr>
                          <w:b/>
                        </w:rPr>
                      </w:pPr>
                      <w:r w:rsidRPr="000318FA">
                        <w:rPr>
                          <w:b/>
                        </w:rPr>
                        <w:t>Formative assessment opportunities:</w:t>
                      </w:r>
                    </w:p>
                    <w:p w14:paraId="3B380A82" w14:textId="58BFEBBE" w:rsidR="008557E2" w:rsidRPr="000318FA" w:rsidRDefault="008557E2" w:rsidP="000318FA">
                      <w:pPr>
                        <w:pStyle w:val="TS-Bullet1"/>
                      </w:pPr>
                      <w:r w:rsidRPr="000318FA">
                        <w:t>Use observations and records of what students have written in their science journal and posters to identify what they have learnt and remembered.</w:t>
                      </w:r>
                    </w:p>
                  </w:txbxContent>
                </v:textbox>
                <w10:anchorlock/>
              </v:roundrect>
            </w:pict>
          </mc:Fallback>
        </mc:AlternateContent>
      </w:r>
    </w:p>
    <w:p w14:paraId="78AA9F1F" w14:textId="77777777" w:rsidR="00792266" w:rsidRDefault="00792266" w:rsidP="00792266">
      <w:pPr>
        <w:pStyle w:val="TS-Heading3"/>
      </w:pPr>
      <w:r>
        <w:t>Resources</w:t>
      </w:r>
    </w:p>
    <w:p w14:paraId="44A7634B" w14:textId="77777777" w:rsidR="00792266" w:rsidRDefault="00792266" w:rsidP="00792266">
      <w:r>
        <w:rPr>
          <w:noProof/>
          <w:lang w:eastAsia="en-AU"/>
        </w:rPr>
        <mc:AlternateContent>
          <mc:Choice Requires="wps">
            <w:drawing>
              <wp:inline distT="0" distB="0" distL="0" distR="0" wp14:anchorId="0781EDA0" wp14:editId="0BAE43B7">
                <wp:extent cx="6120000" cy="6515100"/>
                <wp:effectExtent l="0" t="0" r="14605" b="19050"/>
                <wp:docPr id="247" name="Rounded Rectangle 247"/>
                <wp:cNvGraphicFramePr/>
                <a:graphic xmlns:a="http://schemas.openxmlformats.org/drawingml/2006/main">
                  <a:graphicData uri="http://schemas.microsoft.com/office/word/2010/wordprocessingShape">
                    <wps:wsp>
                      <wps:cNvSpPr/>
                      <wps:spPr>
                        <a:xfrm>
                          <a:off x="0" y="0"/>
                          <a:ext cx="6120000" cy="6515100"/>
                        </a:xfrm>
                        <a:prstGeom prst="roundRect">
                          <a:avLst>
                            <a:gd name="adj" fmla="val 783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D0CD36" w14:textId="77777777" w:rsidR="008557E2" w:rsidRPr="00302FB6" w:rsidRDefault="008557E2" w:rsidP="00302FB6">
                            <w:pPr>
                              <w:pStyle w:val="TS-Heading4"/>
                            </w:pPr>
                            <w:r w:rsidRPr="00302FB6">
                              <w:t>Useful web links</w:t>
                            </w:r>
                          </w:p>
                          <w:p w14:paraId="56E1892E" w14:textId="7A39AB1F" w:rsidR="008557E2" w:rsidRPr="000318FA" w:rsidRDefault="008557E2" w:rsidP="000318FA">
                            <w:pPr>
                              <w:pStyle w:val="TS-Bullet1"/>
                            </w:pPr>
                            <w:r w:rsidRPr="000318FA">
                              <w:t>Reef Beat 2006 Wetlands (Poster 5 – ‘Aquatic Food Webs’) at</w:t>
                            </w:r>
                            <w:r w:rsidRPr="000318FA">
                              <w:br/>
                            </w:r>
                            <w:hyperlink r:id="rId120" w:history="1">
                              <w:r w:rsidRPr="000318FA">
                                <w:rPr>
                                  <w:rStyle w:val="Hyperlink"/>
                                </w:rPr>
                                <w:t>http://www.gbrmpa.gov.au</w:t>
                              </w:r>
                            </w:hyperlink>
                          </w:p>
                          <w:p w14:paraId="51DDB152" w14:textId="7284A29C" w:rsidR="008557E2" w:rsidRPr="000318FA" w:rsidRDefault="008557E2" w:rsidP="000318FA">
                            <w:pPr>
                              <w:pStyle w:val="TS-Bullet1"/>
                            </w:pPr>
                            <w:r w:rsidRPr="000318FA">
                              <w:t>Wild kids - Animals of fresh water habitats:</w:t>
                            </w:r>
                            <w:r w:rsidRPr="000318FA">
                              <w:br/>
                            </w:r>
                            <w:hyperlink r:id="rId121" w:history="1">
                              <w:r w:rsidRPr="000318FA">
                                <w:rPr>
                                  <w:rStyle w:val="Hyperlink"/>
                                </w:rPr>
                                <w:t>http://australianmuseum.net.au/wild-kids-animals-of-freshwater-habitats</w:t>
                              </w:r>
                            </w:hyperlink>
                          </w:p>
                          <w:p w14:paraId="33887BE1" w14:textId="6EFDF084" w:rsidR="008557E2" w:rsidRPr="000318FA" w:rsidRDefault="008557E2" w:rsidP="000318FA">
                            <w:pPr>
                              <w:pStyle w:val="TS-Bullet1"/>
                            </w:pPr>
                            <w:r w:rsidRPr="000318FA">
                              <w:t>Fauna Wetland Indicator Species List:</w:t>
                            </w:r>
                            <w:r w:rsidRPr="000318FA">
                              <w:br/>
                            </w:r>
                            <w:hyperlink r:id="rId122" w:history="1">
                              <w:r w:rsidRPr="000318FA">
                                <w:rPr>
                                  <w:rStyle w:val="Hyperlink"/>
                                </w:rPr>
                                <w:t>http://wetlandinfo.ehp.qld.gov.au/wetlands/ecology/components/fauna/fauna-indicator-species-list.html</w:t>
                              </w:r>
                            </w:hyperlink>
                          </w:p>
                          <w:p w14:paraId="63A4F2C3" w14:textId="04DFC4C4" w:rsidR="008557E2" w:rsidRPr="000318FA" w:rsidRDefault="008557E2" w:rsidP="000318FA">
                            <w:pPr>
                              <w:pStyle w:val="TS-Bullet1"/>
                            </w:pPr>
                            <w:r w:rsidRPr="000318FA">
                              <w:t>Flora Wetland Indicator Species List:</w:t>
                            </w:r>
                            <w:r w:rsidRPr="000318FA">
                              <w:br/>
                            </w:r>
                            <w:hyperlink r:id="rId123" w:history="1">
                              <w:r w:rsidRPr="000318FA">
                                <w:rPr>
                                  <w:rStyle w:val="Hyperlink"/>
                                </w:rPr>
                                <w:t>http://wetlandinfo.ehp.qld.gov.au/wetlands/ecology/components/flora/flora-indicator-species-list.html</w:t>
                              </w:r>
                            </w:hyperlink>
                          </w:p>
                          <w:p w14:paraId="4BEDD25D" w14:textId="0CA5AC1B" w:rsidR="008557E2" w:rsidRPr="000318FA" w:rsidRDefault="008557E2" w:rsidP="000318FA">
                            <w:pPr>
                              <w:pStyle w:val="TS-Bullet1"/>
                            </w:pPr>
                            <w:r w:rsidRPr="000318FA">
                              <w:t>Animal Classes – Animal classification (details and examples):</w:t>
                            </w:r>
                            <w:r w:rsidRPr="000318FA">
                              <w:br/>
                            </w:r>
                            <w:hyperlink r:id="rId124" w:history="1">
                              <w:r w:rsidRPr="000318FA">
                                <w:rPr>
                                  <w:rStyle w:val="Hyperlink"/>
                                </w:rPr>
                                <w:t>http://www.kidzone.ws/animals/animal_classes.htm</w:t>
                              </w:r>
                            </w:hyperlink>
                          </w:p>
                          <w:p w14:paraId="4B630ADA" w14:textId="07D332F0" w:rsidR="008557E2" w:rsidRPr="00302FB6" w:rsidRDefault="008557E2" w:rsidP="00302FB6">
                            <w:pPr>
                              <w:pStyle w:val="TS-Heading4"/>
                            </w:pPr>
                            <w:r w:rsidRPr="00302FB6">
                              <w:t>Printable resources</w:t>
                            </w:r>
                          </w:p>
                          <w:p w14:paraId="31A425D6" w14:textId="77777777" w:rsidR="008557E2" w:rsidRPr="00302FB6" w:rsidRDefault="008557E2" w:rsidP="00302FB6">
                            <w:pPr>
                              <w:pStyle w:val="TS-Bullet1"/>
                              <w:rPr>
                                <w:i/>
                              </w:rPr>
                            </w:pPr>
                            <w:r w:rsidRPr="00302FB6">
                              <w:rPr>
                                <w:i/>
                              </w:rPr>
                              <w:t>Resource 1 – Word bank</w:t>
                            </w:r>
                          </w:p>
                          <w:p w14:paraId="014C5804" w14:textId="77777777" w:rsidR="008557E2" w:rsidRPr="00302FB6" w:rsidRDefault="008557E2" w:rsidP="00302FB6">
                            <w:pPr>
                              <w:pStyle w:val="TS-Bullet1"/>
                              <w:rPr>
                                <w:i/>
                              </w:rPr>
                            </w:pPr>
                            <w:r w:rsidRPr="00302FB6">
                              <w:rPr>
                                <w:i/>
                              </w:rPr>
                              <w:t>Resource 2 – Student reflections</w:t>
                            </w:r>
                          </w:p>
                          <w:p w14:paraId="68D939B0" w14:textId="7BE86E0F" w:rsidR="008557E2" w:rsidRPr="00302FB6" w:rsidRDefault="008557E2" w:rsidP="00302FB6">
                            <w:pPr>
                              <w:pStyle w:val="TS-Bullet1"/>
                              <w:rPr>
                                <w:i/>
                              </w:rPr>
                            </w:pPr>
                            <w:r w:rsidRPr="00302FB6">
                              <w:rPr>
                                <w:i/>
                              </w:rPr>
                              <w:t>Resource 5 – Animal classification – classes</w:t>
                            </w:r>
                          </w:p>
                          <w:p w14:paraId="069F619C" w14:textId="77777777" w:rsidR="008557E2" w:rsidRPr="00302FB6" w:rsidRDefault="008557E2" w:rsidP="00302FB6">
                            <w:pPr>
                              <w:pStyle w:val="TS-Heading4"/>
                            </w:pPr>
                            <w:r w:rsidRPr="00302FB6">
                              <w:t>Other resources</w:t>
                            </w:r>
                          </w:p>
                          <w:p w14:paraId="2B70520C" w14:textId="4C55CFA5" w:rsidR="008557E2" w:rsidRPr="00302FB6" w:rsidRDefault="008557E2" w:rsidP="00302FB6">
                            <w:pPr>
                              <w:pStyle w:val="TS-Bullet1"/>
                            </w:pPr>
                            <w:r w:rsidRPr="00302FB6">
                              <w:t>A range of images of different kinds of wetlands</w:t>
                            </w:r>
                          </w:p>
                          <w:p w14:paraId="0F086EEE" w14:textId="77777777" w:rsidR="008557E2" w:rsidRPr="00302FB6" w:rsidRDefault="008557E2" w:rsidP="00302FB6">
                            <w:pPr>
                              <w:pStyle w:val="TS-Bullet1"/>
                            </w:pPr>
                            <w:r w:rsidRPr="00302FB6">
                              <w:t xml:space="preserve">Large sheets of paper </w:t>
                            </w:r>
                          </w:p>
                          <w:p w14:paraId="51944866" w14:textId="77777777" w:rsidR="008557E2" w:rsidRPr="00302FB6" w:rsidRDefault="008557E2" w:rsidP="00302FB6">
                            <w:pPr>
                              <w:pStyle w:val="TS-Bullet1"/>
                            </w:pPr>
                            <w:r w:rsidRPr="00302FB6">
                              <w:t>Coloured sticky notes or coloured paper cut up into squares – six different colours are needed</w:t>
                            </w:r>
                          </w:p>
                          <w:p w14:paraId="40AA43C7" w14:textId="43A251AD" w:rsidR="008557E2" w:rsidRPr="00302FB6" w:rsidRDefault="008557E2" w:rsidP="00302FB6">
                            <w:pPr>
                              <w:pStyle w:val="TS-Bullet1"/>
                            </w:pPr>
                            <w:r w:rsidRPr="00302FB6">
                              <w:t>Pens</w:t>
                            </w:r>
                          </w:p>
                          <w:p w14:paraId="5EF6F126" w14:textId="77777777" w:rsidR="008557E2" w:rsidRPr="00302FB6" w:rsidRDefault="008557E2" w:rsidP="00302FB6">
                            <w:pPr>
                              <w:pStyle w:val="TS-Bullet1"/>
                            </w:pPr>
                            <w:r w:rsidRPr="00302FB6">
                              <w:t>Blue-tac for coloured paper squares (if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7" o:spid="_x0000_s1067" style="width:481.9pt;height:513pt;visibility:visible;mso-wrap-style:square;mso-left-percent:-10001;mso-top-percent:-10001;mso-position-horizontal:absolute;mso-position-horizontal-relative:char;mso-position-vertical:absolute;mso-position-vertical-relative:line;mso-left-percent:-10001;mso-top-percent:-10001;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" fillcolor="white [3212]" strokecolor="#bfbfbf [2412]" strokeweight="1pt">
                <v:stroke dashstyle="dash" joinstyle="miter"/>
                <v:textbox>
                  <w:txbxContent>
                    <w:p w14:paraId="17D0CD36" w14:textId="77777777" w:rsidR="008557E2" w:rsidRPr="00302FB6" w:rsidRDefault="008557E2" w:rsidP="00302FB6">
                      <w:pPr>
                        <w:pStyle w:val="TS-Heading4"/>
                      </w:pPr>
                      <w:r w:rsidRPr="00302FB6">
                        <w:t>Useful web links</w:t>
                      </w:r>
                    </w:p>
                    <w:p w14:paraId="56E1892E" w14:textId="7A39AB1F" w:rsidR="008557E2" w:rsidRPr="000318FA" w:rsidRDefault="008557E2" w:rsidP="000318FA">
                      <w:pPr>
                        <w:pStyle w:val="TS-Bullet1"/>
                      </w:pPr>
                      <w:r w:rsidRPr="000318FA">
                        <w:t>Reef Beat 2006 Wetlands (Poster 5 – ‘Aquatic Food Webs’) at</w:t>
                      </w:r>
                      <w:r w:rsidRPr="000318FA">
                        <w:br/>
                      </w:r>
                      <w:hyperlink r:id="rId125" w:history="1">
                        <w:r w:rsidRPr="000318FA">
                          <w:rPr>
                            <w:rStyle w:val="Hyperlink"/>
                          </w:rPr>
                          <w:t>http://www.gbrmpa.gov.au</w:t>
                        </w:r>
                      </w:hyperlink>
                    </w:p>
                    <w:p w14:paraId="51DDB152" w14:textId="7284A29C" w:rsidR="008557E2" w:rsidRPr="000318FA" w:rsidRDefault="008557E2" w:rsidP="000318FA">
                      <w:pPr>
                        <w:pStyle w:val="TS-Bullet1"/>
                      </w:pPr>
                      <w:r w:rsidRPr="000318FA">
                        <w:t>Wild kids - Animals of fresh water habitats:</w:t>
                      </w:r>
                      <w:r w:rsidRPr="000318FA">
                        <w:br/>
                      </w:r>
                      <w:hyperlink r:id="rId126" w:history="1">
                        <w:r w:rsidRPr="000318FA">
                          <w:rPr>
                            <w:rStyle w:val="Hyperlink"/>
                          </w:rPr>
                          <w:t>http://australianmuseum.net.au/wild-kids-animals-of-freshwater-habitats</w:t>
                        </w:r>
                      </w:hyperlink>
                    </w:p>
                    <w:p w14:paraId="33887BE1" w14:textId="6EFDF084" w:rsidR="008557E2" w:rsidRPr="000318FA" w:rsidRDefault="008557E2" w:rsidP="000318FA">
                      <w:pPr>
                        <w:pStyle w:val="TS-Bullet1"/>
                      </w:pPr>
                      <w:r w:rsidRPr="000318FA">
                        <w:t>Fauna Wetland Indicator Species List:</w:t>
                      </w:r>
                      <w:r w:rsidRPr="000318FA">
                        <w:br/>
                      </w:r>
                      <w:hyperlink r:id="rId127" w:history="1">
                        <w:r w:rsidRPr="000318FA">
                          <w:rPr>
                            <w:rStyle w:val="Hyperlink"/>
                          </w:rPr>
                          <w:t>http://wetlandinfo.ehp.qld.gov.au/wetlands/ecology/components/fauna/fauna-indicator-species-list.html</w:t>
                        </w:r>
                      </w:hyperlink>
                    </w:p>
                    <w:p w14:paraId="63A4F2C3" w14:textId="04DFC4C4" w:rsidR="008557E2" w:rsidRPr="000318FA" w:rsidRDefault="008557E2" w:rsidP="000318FA">
                      <w:pPr>
                        <w:pStyle w:val="TS-Bullet1"/>
                      </w:pPr>
                      <w:r w:rsidRPr="000318FA">
                        <w:t>Flora Wetland Indicator Species List:</w:t>
                      </w:r>
                      <w:r w:rsidRPr="000318FA">
                        <w:br/>
                      </w:r>
                      <w:hyperlink r:id="rId128" w:history="1">
                        <w:r w:rsidRPr="000318FA">
                          <w:rPr>
                            <w:rStyle w:val="Hyperlink"/>
                          </w:rPr>
                          <w:t>http://wetlandinfo.ehp.qld.gov.au/wetlands/ecology/components/flora/flora-indicator-species-list.html</w:t>
                        </w:r>
                      </w:hyperlink>
                    </w:p>
                    <w:p w14:paraId="4BEDD25D" w14:textId="0CA5AC1B" w:rsidR="008557E2" w:rsidRPr="000318FA" w:rsidRDefault="008557E2" w:rsidP="000318FA">
                      <w:pPr>
                        <w:pStyle w:val="TS-Bullet1"/>
                      </w:pPr>
                      <w:r w:rsidRPr="000318FA">
                        <w:t>Animal Classes – Animal classification (details and examples):</w:t>
                      </w:r>
                      <w:r w:rsidRPr="000318FA">
                        <w:br/>
                      </w:r>
                      <w:hyperlink r:id="rId129" w:history="1">
                        <w:r w:rsidRPr="000318FA">
                          <w:rPr>
                            <w:rStyle w:val="Hyperlink"/>
                          </w:rPr>
                          <w:t>http://www.kidzone.ws/animals/animal_classes.htm</w:t>
                        </w:r>
                      </w:hyperlink>
                    </w:p>
                    <w:p w14:paraId="4B630ADA" w14:textId="07D332F0" w:rsidR="008557E2" w:rsidRPr="00302FB6" w:rsidRDefault="008557E2" w:rsidP="00302FB6">
                      <w:pPr>
                        <w:pStyle w:val="TS-Heading4"/>
                      </w:pPr>
                      <w:r w:rsidRPr="00302FB6">
                        <w:t>Printable resources</w:t>
                      </w:r>
                    </w:p>
                    <w:p w14:paraId="31A425D6" w14:textId="77777777" w:rsidR="008557E2" w:rsidRPr="00302FB6" w:rsidRDefault="008557E2" w:rsidP="00302FB6">
                      <w:pPr>
                        <w:pStyle w:val="TS-Bullet1"/>
                        <w:rPr>
                          <w:i/>
                        </w:rPr>
                      </w:pPr>
                      <w:r w:rsidRPr="00302FB6">
                        <w:rPr>
                          <w:i/>
                        </w:rPr>
                        <w:t>Resource 1 – Word bank</w:t>
                      </w:r>
                    </w:p>
                    <w:p w14:paraId="014C5804" w14:textId="77777777" w:rsidR="008557E2" w:rsidRPr="00302FB6" w:rsidRDefault="008557E2" w:rsidP="00302FB6">
                      <w:pPr>
                        <w:pStyle w:val="TS-Bullet1"/>
                        <w:rPr>
                          <w:i/>
                        </w:rPr>
                      </w:pPr>
                      <w:r w:rsidRPr="00302FB6">
                        <w:rPr>
                          <w:i/>
                        </w:rPr>
                        <w:t>Resource 2 – Student reflections</w:t>
                      </w:r>
                    </w:p>
                    <w:p w14:paraId="68D939B0" w14:textId="7BE86E0F" w:rsidR="008557E2" w:rsidRPr="00302FB6" w:rsidRDefault="008557E2" w:rsidP="00302FB6">
                      <w:pPr>
                        <w:pStyle w:val="TS-Bullet1"/>
                        <w:rPr>
                          <w:i/>
                        </w:rPr>
                      </w:pPr>
                      <w:r w:rsidRPr="00302FB6">
                        <w:rPr>
                          <w:i/>
                        </w:rPr>
                        <w:t>Resource 5 – Animal classification – classes</w:t>
                      </w:r>
                    </w:p>
                    <w:p w14:paraId="069F619C" w14:textId="77777777" w:rsidR="008557E2" w:rsidRPr="00302FB6" w:rsidRDefault="008557E2" w:rsidP="00302FB6">
                      <w:pPr>
                        <w:pStyle w:val="TS-Heading4"/>
                      </w:pPr>
                      <w:r w:rsidRPr="00302FB6">
                        <w:t>Other resources</w:t>
                      </w:r>
                    </w:p>
                    <w:p w14:paraId="2B70520C" w14:textId="4C55CFA5" w:rsidR="008557E2" w:rsidRPr="00302FB6" w:rsidRDefault="008557E2" w:rsidP="00302FB6">
                      <w:pPr>
                        <w:pStyle w:val="TS-Bullet1"/>
                      </w:pPr>
                      <w:r w:rsidRPr="00302FB6">
                        <w:t>A range of images of different kinds of wetlands</w:t>
                      </w:r>
                    </w:p>
                    <w:p w14:paraId="0F086EEE" w14:textId="77777777" w:rsidR="008557E2" w:rsidRPr="00302FB6" w:rsidRDefault="008557E2" w:rsidP="00302FB6">
                      <w:pPr>
                        <w:pStyle w:val="TS-Bullet1"/>
                      </w:pPr>
                      <w:r w:rsidRPr="00302FB6">
                        <w:t xml:space="preserve">Large sheets of paper </w:t>
                      </w:r>
                    </w:p>
                    <w:p w14:paraId="51944866" w14:textId="77777777" w:rsidR="008557E2" w:rsidRPr="00302FB6" w:rsidRDefault="008557E2" w:rsidP="00302FB6">
                      <w:pPr>
                        <w:pStyle w:val="TS-Bullet1"/>
                      </w:pPr>
                      <w:r w:rsidRPr="00302FB6">
                        <w:t>Coloured sticky notes or coloured paper cut up into squares – six different colours are needed</w:t>
                      </w:r>
                    </w:p>
                    <w:p w14:paraId="40AA43C7" w14:textId="43A251AD" w:rsidR="008557E2" w:rsidRPr="00302FB6" w:rsidRDefault="008557E2" w:rsidP="00302FB6">
                      <w:pPr>
                        <w:pStyle w:val="TS-Bullet1"/>
                      </w:pPr>
                      <w:r w:rsidRPr="00302FB6">
                        <w:t>Pens</w:t>
                      </w:r>
                    </w:p>
                    <w:p w14:paraId="5EF6F126" w14:textId="77777777" w:rsidR="008557E2" w:rsidRPr="00302FB6" w:rsidRDefault="008557E2" w:rsidP="00302FB6">
                      <w:pPr>
                        <w:pStyle w:val="TS-Bullet1"/>
                      </w:pPr>
                      <w:r w:rsidRPr="00302FB6">
                        <w:t>Blue-tac for coloured paper squares (if used)</w:t>
                      </w:r>
                    </w:p>
                  </w:txbxContent>
                </v:textbox>
                <w10:anchorlock/>
              </v:roundrect>
            </w:pict>
          </mc:Fallback>
        </mc:AlternateContent>
      </w:r>
    </w:p>
    <w:p w14:paraId="649917F9" w14:textId="77777777" w:rsidR="00BB06FE" w:rsidRDefault="00BB06FE" w:rsidP="000318FA">
      <w:pPr>
        <w:pStyle w:val="TS-5Es"/>
      </w:pPr>
      <w:r>
        <w:rPr>
          <w:noProof/>
          <w:lang w:eastAsia="en-AU"/>
        </w:rPr>
        <mc:AlternateContent>
          <mc:Choice Requires="wps">
            <w:drawing>
              <wp:inline distT="0" distB="0" distL="0" distR="0" wp14:anchorId="0CA8190D" wp14:editId="27D5CE62">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DAA9A" w14:textId="77777777" w:rsidR="008557E2" w:rsidRDefault="008557E2" w:rsidP="00BB06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GP3QIAAHE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Oo4Y/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0EDAA9A" w14:textId="77777777" w:rsidR="008557E2" w:rsidRDefault="008557E2" w:rsidP="00BB06FE">
                      <w:pPr>
                        <w:pStyle w:val="Tab-OFF"/>
                      </w:pPr>
                      <w:r>
                        <w:t>Engage</w:t>
                      </w:r>
                    </w:p>
                  </w:txbxContent>
                </v:textbox>
                <w10:anchorlock/>
              </v:shape>
            </w:pict>
          </mc:Fallback>
        </mc:AlternateContent>
      </w:r>
      <w:r>
        <w:rPr>
          <w:noProof/>
          <w:lang w:eastAsia="en-AU"/>
        </w:rPr>
        <mc:AlternateContent>
          <mc:Choice Requires="wps">
            <w:drawing>
              <wp:inline distT="0" distB="0" distL="0" distR="0" wp14:anchorId="505B4417" wp14:editId="585012ED">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419F0" w14:textId="77777777" w:rsidR="008557E2" w:rsidRDefault="008557E2" w:rsidP="00BB06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KXfEB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19419F0" w14:textId="77777777" w:rsidR="008557E2" w:rsidRDefault="008557E2" w:rsidP="00BB06FE">
                      <w:pPr>
                        <w:pStyle w:val="Tab-OFF"/>
                      </w:pPr>
                      <w:r>
                        <w:t>Explore</w:t>
                      </w:r>
                    </w:p>
                  </w:txbxContent>
                </v:textbox>
                <w10:anchorlock/>
              </v:shape>
            </w:pict>
          </mc:Fallback>
        </mc:AlternateContent>
      </w:r>
      <w:r>
        <w:rPr>
          <w:noProof/>
          <w:lang w:eastAsia="en-AU"/>
        </w:rPr>
        <mc:AlternateContent>
          <mc:Choice Requires="wps">
            <w:drawing>
              <wp:inline distT="0" distB="0" distL="0" distR="0" wp14:anchorId="12F2EF82" wp14:editId="602FF92A">
                <wp:extent cx="1206000" cy="409575"/>
                <wp:effectExtent l="0" t="0" r="13335" b="28575"/>
                <wp:docPr id="226" name="Round Same Side Corner Rectangle 22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E8F65" w14:textId="77777777" w:rsidR="008557E2" w:rsidRDefault="008557E2" w:rsidP="00BB06FE">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6"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v3AIAAC0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OwL4S/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27E8F65" w14:textId="77777777" w:rsidR="008557E2" w:rsidRDefault="008557E2" w:rsidP="00BB06FE">
                      <w:pPr>
                        <w:pStyle w:val="Tab-ON"/>
                      </w:pPr>
                      <w:r>
                        <w:t>Explain</w:t>
                      </w:r>
                    </w:p>
                  </w:txbxContent>
                </v:textbox>
                <w10:anchorlock/>
              </v:shape>
            </w:pict>
          </mc:Fallback>
        </mc:AlternateContent>
      </w:r>
      <w:r>
        <w:rPr>
          <w:noProof/>
          <w:lang w:eastAsia="en-AU"/>
        </w:rPr>
        <mc:AlternateContent>
          <mc:Choice Requires="wps">
            <w:drawing>
              <wp:inline distT="0" distB="0" distL="0" distR="0" wp14:anchorId="49A09F45" wp14:editId="320AE7C5">
                <wp:extent cx="1206000" cy="409575"/>
                <wp:effectExtent l="0" t="0" r="13335" b="28575"/>
                <wp:docPr id="227" name="Round Same Side Corner Rectangle 2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BBA54" w14:textId="77777777" w:rsidR="008557E2" w:rsidRDefault="008557E2" w:rsidP="00BB06FE">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7"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WU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hxLWU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D1BBA54" w14:textId="77777777" w:rsidR="008557E2" w:rsidRDefault="008557E2" w:rsidP="00BB06FE">
                      <w:pPr>
                        <w:pStyle w:val="Tab-OFF"/>
                      </w:pPr>
                      <w:r>
                        <w:t>Elaborate</w:t>
                      </w:r>
                    </w:p>
                  </w:txbxContent>
                </v:textbox>
                <w10:anchorlock/>
              </v:shape>
            </w:pict>
          </mc:Fallback>
        </mc:AlternateContent>
      </w:r>
      <w:r>
        <w:rPr>
          <w:noProof/>
          <w:lang w:eastAsia="en-AU"/>
        </w:rPr>
        <mc:AlternateContent>
          <mc:Choice Requires="wps">
            <w:drawing>
              <wp:inline distT="0" distB="0" distL="0" distR="0" wp14:anchorId="676A31E7" wp14:editId="700953BD">
                <wp:extent cx="1206000" cy="409575"/>
                <wp:effectExtent l="0" t="0" r="13335" b="28575"/>
                <wp:docPr id="228" name="Round Same Side Corner Rectangle 2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B0FA2" w14:textId="77777777" w:rsidR="008557E2" w:rsidRDefault="008557E2" w:rsidP="00BB06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8" o:spid="_x0000_s107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T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qAyjT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2FB0FA2" w14:textId="77777777" w:rsidR="008557E2" w:rsidRDefault="008557E2" w:rsidP="00BB06FE">
                      <w:pPr>
                        <w:pStyle w:val="Tab-OFF"/>
                      </w:pPr>
                      <w:r>
                        <w:t>Evaluate</w:t>
                      </w:r>
                    </w:p>
                  </w:txbxContent>
                </v:textbox>
                <w10:anchorlock/>
              </v:shape>
            </w:pict>
          </mc:Fallback>
        </mc:AlternateContent>
      </w:r>
    </w:p>
    <w:p w14:paraId="6039A297" w14:textId="77777777" w:rsidR="00BB06FE" w:rsidRDefault="00BB06FE" w:rsidP="00BB06FE">
      <w:pPr>
        <w:sectPr w:rsidR="00BB06FE" w:rsidSect="00CC6805">
          <w:type w:val="continuous"/>
          <w:pgSz w:w="11906" w:h="16838"/>
          <w:pgMar w:top="1985" w:right="1134" w:bottom="1418" w:left="1134" w:header="709" w:footer="709" w:gutter="0"/>
          <w:cols w:space="708"/>
          <w:titlePg/>
          <w:docGrid w:linePitch="360"/>
        </w:sectPr>
      </w:pPr>
    </w:p>
    <w:p w14:paraId="1E1F73B8" w14:textId="77777777" w:rsidR="008A1743" w:rsidRPr="00914907" w:rsidRDefault="008A1743" w:rsidP="0095278E">
      <w:pPr>
        <w:pStyle w:val="TS-Lesson"/>
        <w:tabs>
          <w:tab w:val="clear" w:pos="1304"/>
          <w:tab w:val="left" w:pos="1843"/>
        </w:tabs>
      </w:pPr>
      <w:r w:rsidRPr="00914907">
        <w:rPr>
          <w:b/>
        </w:rPr>
        <w:t xml:space="preserve">Lesson </w:t>
      </w:r>
      <w:r w:rsidR="00CD1CC2">
        <w:rPr>
          <w:b/>
        </w:rPr>
        <w:t>9</w:t>
      </w:r>
      <w:r w:rsidR="005A00D9">
        <w:rPr>
          <w:b/>
        </w:rPr>
        <w:t xml:space="preserve"> and 10</w:t>
      </w:r>
      <w:r w:rsidR="0095278E">
        <w:rPr>
          <w:b/>
        </w:rPr>
        <w:t xml:space="preserve">: </w:t>
      </w:r>
      <w:r w:rsidR="00CD1CC2">
        <w:t>What is a food chain?</w:t>
      </w:r>
    </w:p>
    <w:p w14:paraId="37A70CCC" w14:textId="77777777" w:rsidR="008A1743" w:rsidRPr="00B73326" w:rsidRDefault="008A1743" w:rsidP="008A1743">
      <w:pPr>
        <w:sectPr w:rsidR="008A1743" w:rsidRPr="00B73326" w:rsidSect="00302FB6">
          <w:type w:val="continuous"/>
          <w:pgSz w:w="11906" w:h="16838"/>
          <w:pgMar w:top="1985" w:right="1134" w:bottom="1418" w:left="1134" w:header="709" w:footer="709" w:gutter="0"/>
          <w:cols w:num="2" w:space="708" w:equalWidth="0">
            <w:col w:w="5670" w:space="708"/>
            <w:col w:w="3260"/>
          </w:cols>
          <w:titlePg/>
          <w:docGrid w:linePitch="360"/>
        </w:sectPr>
      </w:pPr>
      <w:r w:rsidRPr="00B73326">
        <w:rPr>
          <w:b/>
        </w:rPr>
        <w:t>Duration:</w:t>
      </w:r>
      <w:r w:rsidRPr="00B73326">
        <w:t xml:space="preserve"> </w:t>
      </w:r>
      <w:r w:rsidR="005A00D9">
        <w:t>1 h</w:t>
      </w:r>
      <w:r w:rsidR="007C143C">
        <w:t>ou</w:t>
      </w:r>
      <w:r w:rsidR="005A00D9">
        <w:t>r 40</w:t>
      </w:r>
      <w:r w:rsidR="0095278E">
        <w:t xml:space="preserve"> min</w:t>
      </w:r>
      <w:r w:rsidR="007C143C">
        <w:t>utes</w:t>
      </w:r>
      <w:r w:rsidR="00A87198" w:rsidRPr="00B73326">
        <w:t xml:space="preserve"> </w:t>
      </w:r>
    </w:p>
    <w:p w14:paraId="1EA2B55E" w14:textId="77777777" w:rsidR="008A1743" w:rsidRDefault="008A1743" w:rsidP="008A1743">
      <w:r>
        <w:rPr>
          <w:noProof/>
          <w:lang w:eastAsia="en-AU"/>
        </w:rPr>
        <mc:AlternateContent>
          <mc:Choice Requires="wps">
            <w:drawing>
              <wp:inline distT="0" distB="0" distL="0" distR="0" wp14:anchorId="30DE7E49" wp14:editId="35A49691">
                <wp:extent cx="6120000" cy="1581150"/>
                <wp:effectExtent l="0" t="0" r="14605" b="19050"/>
                <wp:docPr id="86" name="Rounded Rectangle 86"/>
                <wp:cNvGraphicFramePr/>
                <a:graphic xmlns:a="http://schemas.openxmlformats.org/drawingml/2006/main">
                  <a:graphicData uri="http://schemas.microsoft.com/office/word/2010/wordprocessingShape">
                    <wps:wsp>
                      <wps:cNvSpPr/>
                      <wps:spPr>
                        <a:xfrm>
                          <a:off x="0" y="0"/>
                          <a:ext cx="6120000" cy="15811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D72DF5" w14:textId="77777777" w:rsidR="008557E2" w:rsidRDefault="008557E2" w:rsidP="00BB06FE">
                            <w:pPr>
                              <w:pStyle w:val="TS-Purpose"/>
                              <w:tabs>
                                <w:tab w:val="clear" w:pos="1418"/>
                              </w:tabs>
                              <w:ind w:left="0" w:firstLine="0"/>
                            </w:pPr>
                            <w:r>
                              <w:rPr>
                                <w:b/>
                              </w:rPr>
                              <w:t>Lesson objectives</w:t>
                            </w:r>
                            <w:r>
                              <w:rPr>
                                <w:b/>
                              </w:rPr>
                              <w:br/>
                            </w:r>
                            <w:r>
                              <w:t>Students will:</w:t>
                            </w:r>
                          </w:p>
                          <w:p w14:paraId="1A0AF469" w14:textId="77777777" w:rsidR="008557E2" w:rsidRPr="00302FB6" w:rsidRDefault="008557E2" w:rsidP="00302FB6">
                            <w:pPr>
                              <w:pStyle w:val="TS-Bullet1"/>
                            </w:pPr>
                            <w:r w:rsidRPr="00302FB6">
                              <w:t>recognise and understand the steps in a food chain from a wetland</w:t>
                            </w:r>
                          </w:p>
                          <w:p w14:paraId="314F22E8" w14:textId="77777777" w:rsidR="008557E2" w:rsidRPr="00302FB6" w:rsidRDefault="008557E2" w:rsidP="00302FB6">
                            <w:pPr>
                              <w:pStyle w:val="TS-Bullet1"/>
                            </w:pPr>
                            <w:r w:rsidRPr="00302FB6">
                              <w:t>use a futures circle to record and understand the impacts of human activity on a food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73" style="width:481.9pt;height:12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" fillcolor="white [3212]" strokecolor="#bfbfbf [2412]" strokeweight="1pt">
                <v:stroke dashstyle="dash" joinstyle="miter"/>
                <v:textbox>
                  <w:txbxContent>
                    <w:p w14:paraId="40D72DF5" w14:textId="77777777" w:rsidR="008557E2" w:rsidRDefault="008557E2" w:rsidP="00BB06FE">
                      <w:pPr>
                        <w:pStyle w:val="TS-Purpose"/>
                        <w:tabs>
                          <w:tab w:val="clear" w:pos="1418"/>
                        </w:tabs>
                        <w:ind w:left="0" w:firstLine="0"/>
                      </w:pPr>
                      <w:r>
                        <w:rPr>
                          <w:b/>
                        </w:rPr>
                        <w:t>Lesson objectives</w:t>
                      </w:r>
                      <w:r>
                        <w:rPr>
                          <w:b/>
                        </w:rPr>
                        <w:br/>
                      </w:r>
                      <w:r>
                        <w:t>Students will:</w:t>
                      </w:r>
                    </w:p>
                    <w:p w14:paraId="1A0AF469" w14:textId="77777777" w:rsidR="008557E2" w:rsidRPr="00302FB6" w:rsidRDefault="008557E2" w:rsidP="00302FB6">
                      <w:pPr>
                        <w:pStyle w:val="TS-Bullet1"/>
                      </w:pPr>
                      <w:r w:rsidRPr="00302FB6">
                        <w:t>recognise and understand the steps in a food chain from a wetland</w:t>
                      </w:r>
                    </w:p>
                    <w:p w14:paraId="314F22E8" w14:textId="77777777" w:rsidR="008557E2" w:rsidRPr="00302FB6" w:rsidRDefault="008557E2" w:rsidP="00302FB6">
                      <w:pPr>
                        <w:pStyle w:val="TS-Bullet1"/>
                      </w:pPr>
                      <w:r w:rsidRPr="00302FB6">
                        <w:t>use a futures circle to record and understand the impacts of human activity on a food chain.</w:t>
                      </w:r>
                    </w:p>
                  </w:txbxContent>
                </v:textbox>
                <w10:anchorlock/>
              </v:roundrect>
            </w:pict>
          </mc:Fallback>
        </mc:AlternateContent>
      </w:r>
    </w:p>
    <w:p w14:paraId="2A585CC9" w14:textId="788883BB" w:rsidR="00CB55CA" w:rsidRDefault="008A1743" w:rsidP="00302FB6">
      <w:pPr>
        <w:pStyle w:val="TS-Heading3"/>
      </w:pPr>
      <w:r>
        <w:t>Suggested learning sequence</w:t>
      </w:r>
    </w:p>
    <w:p w14:paraId="1AEC4910" w14:textId="77777777" w:rsidR="000C2F4A" w:rsidRDefault="000C2F4A" w:rsidP="00CB55CA">
      <w:pPr>
        <w:pStyle w:val="TS-Numberedlist"/>
        <w:numPr>
          <w:ilvl w:val="0"/>
          <w:numId w:val="0"/>
        </w:numPr>
        <w:tabs>
          <w:tab w:val="left" w:pos="0"/>
        </w:tabs>
        <w:sectPr w:rsidR="000C2F4A" w:rsidSect="00CC6805">
          <w:type w:val="continuous"/>
          <w:pgSz w:w="11906" w:h="16838"/>
          <w:pgMar w:top="1985" w:right="1134" w:bottom="1418" w:left="1134" w:header="709" w:footer="709" w:gutter="0"/>
          <w:cols w:space="708"/>
          <w:titlePg/>
          <w:docGrid w:linePitch="360"/>
        </w:sectPr>
      </w:pPr>
    </w:p>
    <w:p w14:paraId="28329B1D" w14:textId="38757CE1" w:rsidR="00302FB6" w:rsidRPr="00302FB6" w:rsidRDefault="00302FB6" w:rsidP="00302FB6">
      <w:r w:rsidRPr="00F42E48">
        <w:rPr>
          <w:b/>
        </w:rPr>
        <w:t xml:space="preserve">Introduction </w:t>
      </w:r>
      <w:r w:rsidRPr="00F42E48">
        <w:t>–</w:t>
      </w:r>
      <w:r>
        <w:t xml:space="preserve"> What is a food chain?</w:t>
      </w:r>
    </w:p>
    <w:p w14:paraId="75BBAD92" w14:textId="77777777" w:rsidR="00CD1CC2" w:rsidRDefault="00CD1CC2" w:rsidP="004D5AFB">
      <w:pPr>
        <w:pStyle w:val="TS-Numberedlist"/>
        <w:numPr>
          <w:ilvl w:val="0"/>
          <w:numId w:val="15"/>
        </w:numPr>
      </w:pPr>
      <w:r>
        <w:t>As a class, revise the lists of wetland animals made in Lesson 7 and 8. Give the class an example of a food chain from a wetland e.g.:</w:t>
      </w:r>
    </w:p>
    <w:p w14:paraId="3BFEB42C" w14:textId="77777777" w:rsidR="00CD1CC2" w:rsidRPr="00356D2E" w:rsidRDefault="00CD1CC2" w:rsidP="00B06105">
      <w:pPr>
        <w:pStyle w:val="Highlightnote"/>
        <w:jc w:val="center"/>
      </w:pPr>
      <w:r w:rsidRPr="00356D2E">
        <w:t>Sun&gt;algae&gt;water invertebrates&gt;small fish&gt;water birds</w:t>
      </w:r>
    </w:p>
    <w:p w14:paraId="3552D8D2" w14:textId="77777777" w:rsidR="00CD1CC2" w:rsidRDefault="00CD1CC2" w:rsidP="004D5AFB">
      <w:pPr>
        <w:pStyle w:val="TS-Numberedlist"/>
        <w:numPr>
          <w:ilvl w:val="0"/>
          <w:numId w:val="15"/>
        </w:numPr>
      </w:pPr>
      <w:r w:rsidRPr="00CD1CC2">
        <w:t>Explain that food chains show how each living organism gets its food. As a class</w:t>
      </w:r>
      <w:r w:rsidR="00D615BE">
        <w:t>,</w:t>
      </w:r>
      <w:r w:rsidRPr="00CD1CC2">
        <w:t xml:space="preserve"> work out some more food chains, some from wetlands and some from more familiar contexts. Students may need books and the Internet to research some food chains. Write these on large sheets of paper for use in </w:t>
      </w:r>
      <w:r w:rsidR="0028184F">
        <w:t xml:space="preserve">the next lessons on food webs (lesson </w:t>
      </w:r>
      <w:r w:rsidR="00362F4A">
        <w:t>10 and 11</w:t>
      </w:r>
      <w:r w:rsidR="0028184F">
        <w:t>)</w:t>
      </w:r>
      <w:r>
        <w:t>.</w:t>
      </w:r>
    </w:p>
    <w:p w14:paraId="4654CC27" w14:textId="77777777" w:rsidR="00CD1CC2" w:rsidRDefault="00CD1CC2" w:rsidP="004D5AFB">
      <w:pPr>
        <w:pStyle w:val="TS-Numberedlist"/>
        <w:numPr>
          <w:ilvl w:val="0"/>
          <w:numId w:val="15"/>
        </w:numPr>
      </w:pPr>
      <w:r w:rsidRPr="00CD1CC2">
        <w:t>Discuss with students the role of the sun and plants in each food chain. Ask students - can a food chain exist without the sun or witho</w:t>
      </w:r>
      <w:r>
        <w:t>ut plants? Discuss the students’</w:t>
      </w:r>
      <w:r w:rsidRPr="00CD1CC2">
        <w:t xml:space="preserve"> answers.</w:t>
      </w:r>
    </w:p>
    <w:p w14:paraId="4877519A" w14:textId="0E44994F" w:rsidR="00FA1704" w:rsidRDefault="00302FB6" w:rsidP="00FA1704">
      <w:pPr>
        <w:pStyle w:val="TS-Numberedlist"/>
        <w:numPr>
          <w:ilvl w:val="0"/>
          <w:numId w:val="0"/>
        </w:numPr>
      </w:pPr>
      <w:r>
        <w:rPr>
          <w:b/>
        </w:rPr>
        <w:br w:type="column"/>
      </w:r>
      <w:r w:rsidR="00FA1704">
        <w:rPr>
          <w:b/>
        </w:rPr>
        <w:t>Activity</w:t>
      </w:r>
      <w:r w:rsidR="00FA1704" w:rsidRPr="00F42E48">
        <w:rPr>
          <w:b/>
        </w:rPr>
        <w:t xml:space="preserve"> </w:t>
      </w:r>
      <w:r w:rsidR="00FA1704" w:rsidRPr="00F42E48">
        <w:t>–</w:t>
      </w:r>
      <w:r w:rsidR="00FA1704">
        <w:t xml:space="preserve"> </w:t>
      </w:r>
      <w:r w:rsidR="00CD1CC2">
        <w:t>Making food chains</w:t>
      </w:r>
    </w:p>
    <w:p w14:paraId="2482602E" w14:textId="77777777" w:rsidR="00CD1CC2" w:rsidRDefault="00CD1CC2" w:rsidP="00CD1CC2">
      <w:pPr>
        <w:pStyle w:val="TS-Numberedlist"/>
      </w:pPr>
      <w:r>
        <w:t>Have students c</w:t>
      </w:r>
      <w:r w:rsidRPr="00CD1CC2">
        <w:t>reate food chains to hang in the classroom. Cut strips of paper approximately 5cm</w:t>
      </w:r>
      <w:r>
        <w:t xml:space="preserve"> </w:t>
      </w:r>
      <w:r w:rsidRPr="00CD1CC2">
        <w:t>wide by 20cm long to make paper chains. On each strip write in large letters and draw the specific element of a wetland foo</w:t>
      </w:r>
      <w:r>
        <w:t>d chain the students decide on.</w:t>
      </w:r>
    </w:p>
    <w:p w14:paraId="38B09961" w14:textId="77777777" w:rsidR="00CD1CC2" w:rsidRDefault="00CD1CC2" w:rsidP="00CD1CC2">
      <w:pPr>
        <w:pStyle w:val="TS-Numberedlist"/>
      </w:pPr>
      <w:r w:rsidRPr="00CD1CC2">
        <w:t>Link the chains together in the correct order using sticky tape or staples. Hang the food chains ensuring that the food chain is hanging with the top of the food chain (i.e. the water birds in the above example) at the top. This will help students visualise which animals are at the top of a food chain and those which are at the bottom.</w:t>
      </w:r>
    </w:p>
    <w:p w14:paraId="69F901D1" w14:textId="77777777" w:rsidR="00356D2E" w:rsidRDefault="00FA1704" w:rsidP="002F5343">
      <w:pPr>
        <w:pStyle w:val="TS-Numberedlist"/>
      </w:pPr>
      <w:r>
        <w:t xml:space="preserve"> </w:t>
      </w:r>
      <w:r w:rsidR="00CD1CC2" w:rsidRPr="00CD1CC2">
        <w:t>Discuss with students what happens to the balance of the food chain when one element is taken out. Physically demonstrate this with one of the food chains students made. Make a list of things, both natural and artificial, that could impact the food chains in wetlands. Di</w:t>
      </w:r>
      <w:r w:rsidR="00435371">
        <w:t xml:space="preserve">splay </w:t>
      </w:r>
      <w:r w:rsidR="00493688">
        <w:t>this list of events</w:t>
      </w:r>
      <w:r w:rsidR="00435371">
        <w:t xml:space="preserve"> for </w:t>
      </w:r>
      <w:r w:rsidR="00493688">
        <w:t xml:space="preserve">the </w:t>
      </w:r>
      <w:r w:rsidR="00435371">
        <w:t>next lesson on food webs (lesson 10 – 11)</w:t>
      </w:r>
      <w:r w:rsidR="00CD1CC2" w:rsidRPr="00CD1CC2">
        <w:t>.</w:t>
      </w:r>
    </w:p>
    <w:p w14:paraId="10C79821" w14:textId="78BA2FCE" w:rsidR="00CD1CC2" w:rsidRDefault="00302FB6" w:rsidP="00CD1CC2">
      <w:pPr>
        <w:pStyle w:val="TS-Numberedlist"/>
      </w:pPr>
      <w:r>
        <w:br w:type="column"/>
      </w:r>
      <w:r w:rsidR="00CD1CC2" w:rsidRPr="00CD1CC2">
        <w:t xml:space="preserve">Complete a Futures Circle with the class (see </w:t>
      </w:r>
      <w:r w:rsidR="00CD1CC2" w:rsidRPr="00C7517C">
        <w:rPr>
          <w:i/>
        </w:rPr>
        <w:t xml:space="preserve">Resource </w:t>
      </w:r>
      <w:r w:rsidR="00C7517C">
        <w:rPr>
          <w:i/>
        </w:rPr>
        <w:t>6</w:t>
      </w:r>
      <w:r w:rsidR="00C7517C" w:rsidRPr="00C7517C">
        <w:rPr>
          <w:i/>
        </w:rPr>
        <w:t xml:space="preserve"> –</w:t>
      </w:r>
      <w:r w:rsidR="00C7517C">
        <w:rPr>
          <w:i/>
        </w:rPr>
        <w:t xml:space="preserve"> F</w:t>
      </w:r>
      <w:r w:rsidR="00C7517C" w:rsidRPr="00C7517C">
        <w:rPr>
          <w:i/>
        </w:rPr>
        <w:t xml:space="preserve">utures </w:t>
      </w:r>
      <w:r w:rsidR="00C7517C">
        <w:rPr>
          <w:i/>
        </w:rPr>
        <w:t>C</w:t>
      </w:r>
      <w:r w:rsidR="00C7517C" w:rsidRPr="00C7517C">
        <w:rPr>
          <w:i/>
        </w:rPr>
        <w:t>ircle</w:t>
      </w:r>
      <w:r w:rsidR="00C7517C">
        <w:rPr>
          <w:i/>
        </w:rPr>
        <w:t>s</w:t>
      </w:r>
      <w:r w:rsidR="00CD1CC2" w:rsidRPr="00CD1CC2">
        <w:t>) and discuss the impacts of both natural and artificial events on food chains in wetlands. Students could then complete their own futures circle on a certain event.</w:t>
      </w:r>
    </w:p>
    <w:p w14:paraId="7F166E59" w14:textId="77777777" w:rsidR="00F11197" w:rsidRPr="00F11197" w:rsidRDefault="00F11197" w:rsidP="00302FB6">
      <w:r w:rsidRPr="00302FB6">
        <w:rPr>
          <w:b/>
          <w:spacing w:val="-2"/>
        </w:rPr>
        <w:t>O</w:t>
      </w:r>
      <w:r w:rsidRPr="00302FB6">
        <w:rPr>
          <w:b/>
        </w:rPr>
        <w:t>P</w:t>
      </w:r>
      <w:r w:rsidRPr="00302FB6">
        <w:rPr>
          <w:b/>
          <w:spacing w:val="1"/>
        </w:rPr>
        <w:t>T</w:t>
      </w:r>
      <w:r w:rsidRPr="00302FB6">
        <w:rPr>
          <w:b/>
        </w:rPr>
        <w:t>I</w:t>
      </w:r>
      <w:r w:rsidRPr="00302FB6">
        <w:rPr>
          <w:b/>
          <w:spacing w:val="-1"/>
        </w:rPr>
        <w:t>O</w:t>
      </w:r>
      <w:r w:rsidRPr="00302FB6">
        <w:rPr>
          <w:b/>
          <w:spacing w:val="2"/>
        </w:rPr>
        <w:t>N</w:t>
      </w:r>
      <w:r w:rsidRPr="00302FB6">
        <w:rPr>
          <w:b/>
          <w:spacing w:val="-3"/>
        </w:rPr>
        <w:t>A</w:t>
      </w:r>
      <w:r w:rsidRPr="00302FB6">
        <w:rPr>
          <w:b/>
        </w:rPr>
        <w:t>L extra</w:t>
      </w:r>
      <w:r w:rsidRPr="00302FB6">
        <w:rPr>
          <w:b/>
          <w:spacing w:val="-5"/>
        </w:rPr>
        <w:t xml:space="preserve"> </w:t>
      </w:r>
      <w:r w:rsidRPr="00302FB6">
        <w:rPr>
          <w:b/>
        </w:rPr>
        <w:t>a</w:t>
      </w:r>
      <w:r w:rsidRPr="00302FB6">
        <w:rPr>
          <w:b/>
          <w:spacing w:val="2"/>
        </w:rPr>
        <w:t>c</w:t>
      </w:r>
      <w:r w:rsidRPr="00302FB6">
        <w:rPr>
          <w:b/>
          <w:spacing w:val="-1"/>
        </w:rPr>
        <w:t>t</w:t>
      </w:r>
      <w:r w:rsidRPr="00302FB6">
        <w:rPr>
          <w:b/>
          <w:spacing w:val="2"/>
        </w:rPr>
        <w:t>i</w:t>
      </w:r>
      <w:r w:rsidRPr="00302FB6">
        <w:rPr>
          <w:b/>
          <w:spacing w:val="-3"/>
        </w:rPr>
        <w:t>v</w:t>
      </w:r>
      <w:r w:rsidRPr="00302FB6">
        <w:rPr>
          <w:b/>
        </w:rPr>
        <w:t>i</w:t>
      </w:r>
      <w:r w:rsidRPr="00302FB6">
        <w:rPr>
          <w:b/>
          <w:spacing w:val="1"/>
        </w:rPr>
        <w:t>t</w:t>
      </w:r>
      <w:r w:rsidRPr="00302FB6">
        <w:rPr>
          <w:b/>
        </w:rPr>
        <w:t>y</w:t>
      </w:r>
      <w:r w:rsidRPr="00F11197">
        <w:t xml:space="preserve"> </w:t>
      </w:r>
      <w:r w:rsidR="005F0B10">
        <w:t>– consolidate learning</w:t>
      </w:r>
    </w:p>
    <w:p w14:paraId="1A9440FF" w14:textId="77777777" w:rsidR="00F11197" w:rsidRDefault="00F11197" w:rsidP="002E2A7A">
      <w:pPr>
        <w:pStyle w:val="TS-Numberedlist"/>
      </w:pPr>
      <w:r>
        <w:t>Students may also engage in food chain interactive resources to consolidate learning (See ‘</w:t>
      </w:r>
      <w:r w:rsidRPr="002638DD">
        <w:rPr>
          <w:b/>
        </w:rPr>
        <w:t>useful website’</w:t>
      </w:r>
      <w:r>
        <w:t xml:space="preserve"> for ideas including a wetland food chain).</w:t>
      </w:r>
    </w:p>
    <w:p w14:paraId="448E496F" w14:textId="19C8F650" w:rsidR="00094680" w:rsidRDefault="00302FB6" w:rsidP="00094680">
      <w:pPr>
        <w:pStyle w:val="TS-Numberedlist"/>
      </w:pPr>
      <w:r>
        <w:br w:type="column"/>
      </w:r>
      <w:r w:rsidR="00094680">
        <w:t>Review with students the scientific vocabulary pertinent to this lesson (See</w:t>
      </w:r>
      <w:r w:rsidR="00305584">
        <w:rPr>
          <w:i/>
          <w:iCs/>
        </w:rPr>
        <w:t xml:space="preserve"> Resource 1– W</w:t>
      </w:r>
      <w:r w:rsidR="00094680">
        <w:rPr>
          <w:i/>
          <w:iCs/>
        </w:rPr>
        <w:t>ord bank</w:t>
      </w:r>
      <w:r w:rsidR="00094680">
        <w:t xml:space="preserve"> for suggested terms).</w:t>
      </w:r>
    </w:p>
    <w:p w14:paraId="21A3F627" w14:textId="77777777" w:rsidR="00A87198" w:rsidRPr="00D44DD5" w:rsidRDefault="008A1743" w:rsidP="004D5312">
      <w:pPr>
        <w:pStyle w:val="TS-Numberedlist"/>
        <w:sectPr w:rsidR="00A87198" w:rsidRPr="00D44DD5" w:rsidSect="00CC6805">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rsidR="00B8615A">
        <w:t xml:space="preserve"> </w:t>
      </w:r>
      <w:r w:rsidR="00B8615A" w:rsidRPr="00CF2D28">
        <w:t xml:space="preserve">(See </w:t>
      </w:r>
      <w:r w:rsidR="00B8615A" w:rsidRPr="00A7759E">
        <w:rPr>
          <w:i/>
        </w:rPr>
        <w:t xml:space="preserve">Resource </w:t>
      </w:r>
      <w:r w:rsidR="005D70F4">
        <w:rPr>
          <w:i/>
        </w:rPr>
        <w:t>2</w:t>
      </w:r>
      <w:r w:rsidR="00B8615A" w:rsidRPr="00A7759E">
        <w:rPr>
          <w:i/>
        </w:rPr>
        <w:t xml:space="preserve"> – Student reflections</w:t>
      </w:r>
      <w:r w:rsidR="00B8615A" w:rsidRPr="00CF2D28">
        <w:t xml:space="preserve"> for examples of sentence starters you can use to guide student reflections).</w:t>
      </w:r>
    </w:p>
    <w:p w14:paraId="2A26ECF1" w14:textId="77777777" w:rsidR="00724F0C" w:rsidRPr="00302FB6" w:rsidRDefault="00724F0C" w:rsidP="00302FB6"/>
    <w:p w14:paraId="325CAAED" w14:textId="77777777" w:rsidR="008A1743" w:rsidRPr="00D07792" w:rsidRDefault="008A1743" w:rsidP="00302FB6">
      <w:pPr>
        <w:pStyle w:val="TS-Heading3"/>
      </w:pPr>
      <w:r>
        <w:t>Opportunities to monitor student learning</w:t>
      </w:r>
    </w:p>
    <w:p w14:paraId="2816039E" w14:textId="77777777" w:rsidR="0027061A" w:rsidRDefault="008A1743" w:rsidP="0027061A">
      <w:r>
        <w:rPr>
          <w:noProof/>
          <w:lang w:eastAsia="en-AU"/>
        </w:rPr>
        <mc:AlternateContent>
          <mc:Choice Requires="wps">
            <w:drawing>
              <wp:inline distT="0" distB="0" distL="0" distR="0" wp14:anchorId="1B9D8BB0" wp14:editId="30BC7A02">
                <wp:extent cx="6120000" cy="1504950"/>
                <wp:effectExtent l="0" t="0" r="14605" b="19050"/>
                <wp:docPr id="87" name="Rounded Rectangle 87"/>
                <wp:cNvGraphicFramePr/>
                <a:graphic xmlns:a="http://schemas.openxmlformats.org/drawingml/2006/main">
                  <a:graphicData uri="http://schemas.microsoft.com/office/word/2010/wordprocessingShape">
                    <wps:wsp>
                      <wps:cNvSpPr/>
                      <wps:spPr>
                        <a:xfrm>
                          <a:off x="0" y="0"/>
                          <a:ext cx="6120000" cy="1504950"/>
                        </a:xfrm>
                        <a:prstGeom prst="roundRect">
                          <a:avLst>
                            <a:gd name="adj" fmla="val 2156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24B96A" w14:textId="77777777" w:rsidR="008557E2" w:rsidRPr="00302FB6" w:rsidRDefault="008557E2" w:rsidP="00302FB6">
                            <w:pPr>
                              <w:pStyle w:val="TS-BubbleNormal"/>
                              <w:rPr>
                                <w:b/>
                              </w:rPr>
                            </w:pPr>
                            <w:r w:rsidRPr="00302FB6">
                              <w:rPr>
                                <w:b/>
                              </w:rPr>
                              <w:t>Formative assessment opportunities:</w:t>
                            </w:r>
                          </w:p>
                          <w:p w14:paraId="54E9BF12" w14:textId="77777777" w:rsidR="008557E2" w:rsidRPr="00302FB6" w:rsidRDefault="008557E2" w:rsidP="00302FB6">
                            <w:pPr>
                              <w:pStyle w:val="TS-Bullet1"/>
                            </w:pPr>
                            <w:r w:rsidRPr="00302FB6">
                              <w:t>Anecdotal records of students' ability to correctly identify food chains in a variety of wetlands.</w:t>
                            </w:r>
                          </w:p>
                          <w:p w14:paraId="7C89341D" w14:textId="79D256ED" w:rsidR="008557E2" w:rsidRPr="00302FB6" w:rsidRDefault="008557E2" w:rsidP="00302FB6">
                            <w:pPr>
                              <w:pStyle w:val="TS-Bullet1"/>
                            </w:pPr>
                            <w:r w:rsidRPr="00302FB6">
                              <w:t>Anecdotal records of students' ability to complete a futures circle and engage in the skills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74" style="width:481.9pt;height:118.5pt;visibility:visible;mso-wrap-style:square;mso-left-percent:-10001;mso-top-percent:-10001;mso-position-horizontal:absolute;mso-position-horizontal-relative:char;mso-position-vertical:absolute;mso-position-vertical-relative:line;mso-left-percent:-10001;mso-top-percent:-10001;v-text-anchor:top" arcsize="14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" fillcolor="white [3212]" strokecolor="#bfbfbf [2412]" strokeweight="1pt">
                <v:stroke dashstyle="dash" joinstyle="miter"/>
                <v:textbox>
                  <w:txbxContent>
                    <w:p w14:paraId="0D24B96A" w14:textId="77777777" w:rsidR="008557E2" w:rsidRPr="00302FB6" w:rsidRDefault="008557E2" w:rsidP="00302FB6">
                      <w:pPr>
                        <w:pStyle w:val="TS-BubbleNormal"/>
                        <w:rPr>
                          <w:b/>
                        </w:rPr>
                      </w:pPr>
                      <w:r w:rsidRPr="00302FB6">
                        <w:rPr>
                          <w:b/>
                        </w:rPr>
                        <w:t>Formative assessment opportunities:</w:t>
                      </w:r>
                    </w:p>
                    <w:p w14:paraId="54E9BF12" w14:textId="77777777" w:rsidR="008557E2" w:rsidRPr="00302FB6" w:rsidRDefault="008557E2" w:rsidP="00302FB6">
                      <w:pPr>
                        <w:pStyle w:val="TS-Bullet1"/>
                      </w:pPr>
                      <w:r w:rsidRPr="00302FB6">
                        <w:t>Anecdotal records of students' ability to correctly identify food chains in a variety of wetlands.</w:t>
                      </w:r>
                    </w:p>
                    <w:p w14:paraId="7C89341D" w14:textId="79D256ED" w:rsidR="008557E2" w:rsidRPr="00302FB6" w:rsidRDefault="008557E2" w:rsidP="00302FB6">
                      <w:pPr>
                        <w:pStyle w:val="TS-Bullet1"/>
                      </w:pPr>
                      <w:r w:rsidRPr="00302FB6">
                        <w:t>Anecdotal records of students' ability to complete a futures circle and engage in the skills required.</w:t>
                      </w:r>
                    </w:p>
                  </w:txbxContent>
                </v:textbox>
                <w10:anchorlock/>
              </v:roundrect>
            </w:pict>
          </mc:Fallback>
        </mc:AlternateContent>
      </w:r>
    </w:p>
    <w:p w14:paraId="54DF75A4" w14:textId="37C5CF33" w:rsidR="008A1743" w:rsidRDefault="008A1743" w:rsidP="008A1743">
      <w:pPr>
        <w:pStyle w:val="TS-Heading3"/>
      </w:pPr>
      <w:r>
        <w:t>Resources</w:t>
      </w:r>
    </w:p>
    <w:p w14:paraId="1BB0EEB8" w14:textId="77777777" w:rsidR="008A1743" w:rsidRDefault="008A1743" w:rsidP="008A1743">
      <w:r>
        <w:rPr>
          <w:noProof/>
          <w:lang w:eastAsia="en-AU"/>
        </w:rPr>
        <mc:AlternateContent>
          <mc:Choice Requires="wps">
            <w:drawing>
              <wp:inline distT="0" distB="0" distL="0" distR="0" wp14:anchorId="78C7FA4C" wp14:editId="1D651D9D">
                <wp:extent cx="6120000" cy="6343650"/>
                <wp:effectExtent l="0" t="0" r="14605" b="19050"/>
                <wp:docPr id="88" name="Rounded Rectangle 88"/>
                <wp:cNvGraphicFramePr/>
                <a:graphic xmlns:a="http://schemas.openxmlformats.org/drawingml/2006/main">
                  <a:graphicData uri="http://schemas.microsoft.com/office/word/2010/wordprocessingShape">
                    <wps:wsp>
                      <wps:cNvSpPr/>
                      <wps:spPr>
                        <a:xfrm>
                          <a:off x="0" y="0"/>
                          <a:ext cx="6120000" cy="6343650"/>
                        </a:xfrm>
                        <a:prstGeom prst="roundRect">
                          <a:avLst>
                            <a:gd name="adj" fmla="val 57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78A6D6" w14:textId="77777777" w:rsidR="008557E2" w:rsidRPr="00302FB6" w:rsidRDefault="008557E2" w:rsidP="00302FB6">
                            <w:pPr>
                              <w:pStyle w:val="TS-Heading4"/>
                            </w:pPr>
                            <w:r w:rsidRPr="00302FB6">
                              <w:t>Useful web links</w:t>
                            </w:r>
                          </w:p>
                          <w:p w14:paraId="2CE3AC30" w14:textId="7AA70D18" w:rsidR="008557E2" w:rsidRPr="00302FB6" w:rsidRDefault="008557E2" w:rsidP="00302FB6">
                            <w:pPr>
                              <w:pStyle w:val="TS-Bullet1"/>
                            </w:pPr>
                            <w:r w:rsidRPr="00302FB6">
                              <w:t>Food chains - interactive learning object at Scootle:</w:t>
                            </w:r>
                            <w:r w:rsidRPr="00302FB6">
                              <w:br/>
                            </w:r>
                            <w:hyperlink r:id="rId130" w:history="1">
                              <w:r w:rsidRPr="00302FB6">
                                <w:rPr>
                                  <w:rStyle w:val="Hyperlink"/>
                                </w:rPr>
                                <w:t>http://www.scootle.edu.au/ec/viewing/L1144/index.html</w:t>
                              </w:r>
                            </w:hyperlink>
                          </w:p>
                          <w:p w14:paraId="12E22A6D" w14:textId="0524F944" w:rsidR="008557E2" w:rsidRPr="00302FB6" w:rsidRDefault="008557E2" w:rsidP="00302FB6">
                            <w:pPr>
                              <w:pStyle w:val="TS-Bullet1"/>
                            </w:pPr>
                            <w:r w:rsidRPr="00302FB6">
                              <w:t>Food chain at Eco Kids. This interactive game also looks at what happens when an element is taken out of the food chain. Select the game ‘Chain reaction: build a food chain’ at the following site:</w:t>
                            </w:r>
                            <w:r w:rsidRPr="00302FB6">
                              <w:br/>
                            </w:r>
                            <w:hyperlink r:id="rId131" w:history="1">
                              <w:r w:rsidRPr="00302FB6">
                                <w:rPr>
                                  <w:rStyle w:val="Hyperlink"/>
                                </w:rPr>
                                <w:t>https://ecokids.ca/take-action/play-and-learn</w:t>
                              </w:r>
                            </w:hyperlink>
                          </w:p>
                          <w:p w14:paraId="6805385F" w14:textId="77777777" w:rsidR="008557E2" w:rsidRPr="00302FB6" w:rsidRDefault="008557E2" w:rsidP="00302FB6">
                            <w:pPr>
                              <w:pStyle w:val="TS-Heading4"/>
                            </w:pPr>
                            <w:r w:rsidRPr="00302FB6">
                              <w:t>Great Barrier Reef Outlook Report 2014</w:t>
                            </w:r>
                          </w:p>
                          <w:p w14:paraId="2B508940" w14:textId="7E0578E6" w:rsidR="008557E2" w:rsidRPr="00302FB6" w:rsidRDefault="008557E2" w:rsidP="00302FB6">
                            <w:pPr>
                              <w:pStyle w:val="TS-BubbleNormal"/>
                            </w:pPr>
                            <w:r w:rsidRPr="00302FB6">
                              <w:t xml:space="preserve">Access the report at: </w:t>
                            </w:r>
                            <w:hyperlink r:id="rId132" w:history="1">
                              <w:r w:rsidRPr="00302FB6">
                                <w:rPr>
                                  <w:rStyle w:val="Hyperlink"/>
                                </w:rPr>
                                <w:t>http://elibrary.gbrmpa.gov.au/jspui/handle/11017/2855</w:t>
                              </w:r>
                            </w:hyperlink>
                          </w:p>
                          <w:p w14:paraId="4BAE35F0" w14:textId="77777777" w:rsidR="008557E2" w:rsidRPr="00302FB6" w:rsidRDefault="008557E2" w:rsidP="00302FB6">
                            <w:pPr>
                              <w:pStyle w:val="TS-BubbleNormal"/>
                            </w:pPr>
                            <w:r w:rsidRPr="00302FB6">
                              <w:t>Useful information for this lesson can be found on:</w:t>
                            </w:r>
                          </w:p>
                          <w:p w14:paraId="75582248" w14:textId="0796FE06" w:rsidR="008557E2" w:rsidRPr="00302FB6" w:rsidRDefault="008557E2" w:rsidP="00302FB6">
                            <w:pPr>
                              <w:pStyle w:val="TS-Bullet1"/>
                            </w:pPr>
                            <w:r w:rsidRPr="00302FB6">
                              <w:t>page 166: Impacts to different wetlands that can affect living t</w:t>
                            </w:r>
                            <w:r>
                              <w:t>hings and therefore food chains</w:t>
                            </w:r>
                          </w:p>
                          <w:p w14:paraId="0D32A1B9" w14:textId="469BEEDE" w:rsidR="008557E2" w:rsidRPr="00302FB6" w:rsidRDefault="008557E2" w:rsidP="00302FB6">
                            <w:pPr>
                              <w:pStyle w:val="TS-Heading4"/>
                            </w:pPr>
                            <w:r w:rsidRPr="00302FB6">
                              <w:t>Printable resources</w:t>
                            </w:r>
                          </w:p>
                          <w:p w14:paraId="6A72E99B" w14:textId="77777777" w:rsidR="008557E2" w:rsidRPr="00302FB6" w:rsidRDefault="008557E2" w:rsidP="00302FB6">
                            <w:pPr>
                              <w:pStyle w:val="TS-Bullet1"/>
                              <w:rPr>
                                <w:i/>
                              </w:rPr>
                            </w:pPr>
                            <w:r w:rsidRPr="00302FB6">
                              <w:rPr>
                                <w:i/>
                              </w:rPr>
                              <w:t>Resource 1 – Word bank</w:t>
                            </w:r>
                          </w:p>
                          <w:p w14:paraId="5578D060" w14:textId="77777777" w:rsidR="008557E2" w:rsidRPr="00302FB6" w:rsidRDefault="008557E2" w:rsidP="00302FB6">
                            <w:pPr>
                              <w:pStyle w:val="TS-Bullet1"/>
                              <w:rPr>
                                <w:i/>
                              </w:rPr>
                            </w:pPr>
                            <w:r w:rsidRPr="00302FB6">
                              <w:rPr>
                                <w:i/>
                              </w:rPr>
                              <w:t>Resource 2 – Student reflections</w:t>
                            </w:r>
                          </w:p>
                          <w:p w14:paraId="16DED063" w14:textId="77777777" w:rsidR="008557E2" w:rsidRPr="00302FB6" w:rsidRDefault="008557E2" w:rsidP="00302FB6">
                            <w:pPr>
                              <w:pStyle w:val="TS-Bullet1"/>
                              <w:rPr>
                                <w:i/>
                              </w:rPr>
                            </w:pPr>
                            <w:r w:rsidRPr="00302FB6">
                              <w:rPr>
                                <w:i/>
                              </w:rPr>
                              <w:t>Resource 6 – Futures circles</w:t>
                            </w:r>
                          </w:p>
                          <w:p w14:paraId="32E9A833" w14:textId="77777777" w:rsidR="008557E2" w:rsidRPr="00302FB6" w:rsidRDefault="008557E2" w:rsidP="00302FB6">
                            <w:pPr>
                              <w:pStyle w:val="TS-Heading4"/>
                            </w:pPr>
                            <w:r w:rsidRPr="00302FB6">
                              <w:t>Other resources</w:t>
                            </w:r>
                          </w:p>
                          <w:p w14:paraId="48E68D42" w14:textId="77777777" w:rsidR="008557E2" w:rsidRPr="00302FB6" w:rsidRDefault="008557E2" w:rsidP="00302FB6">
                            <w:pPr>
                              <w:pStyle w:val="TS-Bullet1"/>
                            </w:pPr>
                            <w:r w:rsidRPr="00302FB6">
                              <w:t>Large sheets of paper for display</w:t>
                            </w:r>
                          </w:p>
                          <w:p w14:paraId="4FC609EC" w14:textId="77777777" w:rsidR="008557E2" w:rsidRPr="00302FB6" w:rsidRDefault="008557E2" w:rsidP="00302FB6">
                            <w:pPr>
                              <w:pStyle w:val="TS-Bullet1"/>
                            </w:pPr>
                            <w:r w:rsidRPr="00302FB6">
                              <w:t>Strips of paper to make food chains approx. 5cm by 20cm  (scrap A4 paper cut into strips will be fine)</w:t>
                            </w:r>
                          </w:p>
                          <w:p w14:paraId="7B77809E" w14:textId="77777777" w:rsidR="008557E2" w:rsidRPr="00302FB6" w:rsidRDefault="008557E2" w:rsidP="00302FB6">
                            <w:pPr>
                              <w:pStyle w:val="TS-Bullet1"/>
                            </w:pPr>
                            <w:r w:rsidRPr="00302FB6">
                              <w:t>Sticky tape or staples to join food chains</w:t>
                            </w:r>
                          </w:p>
                          <w:p w14:paraId="328E1E17" w14:textId="67278773" w:rsidR="008557E2" w:rsidRPr="00302FB6" w:rsidRDefault="008557E2" w:rsidP="00302FB6">
                            <w:pPr>
                              <w:pStyle w:val="TS-Bullet1"/>
                            </w:pPr>
                            <w:r w:rsidRPr="00302FB6">
                              <w:t>Wool or string to hang food chains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75" style="width:481.9pt;height:499.5pt;visibility:visible;mso-wrap-style:square;mso-left-percent:-10001;mso-top-percent:-10001;mso-position-horizontal:absolute;mso-position-horizontal-relative:char;mso-position-vertical:absolute;mso-position-vertical-relative:line;mso-left-percent:-10001;mso-top-percent:-10001;v-text-anchor:top"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" fillcolor="white [3212]" strokecolor="#bfbfbf [2412]" strokeweight="1pt">
                <v:stroke dashstyle="dash" joinstyle="miter"/>
                <v:textbox>
                  <w:txbxContent>
                    <w:p w14:paraId="6378A6D6" w14:textId="77777777" w:rsidR="008557E2" w:rsidRPr="00302FB6" w:rsidRDefault="008557E2" w:rsidP="00302FB6">
                      <w:pPr>
                        <w:pStyle w:val="TS-Heading4"/>
                      </w:pPr>
                      <w:r w:rsidRPr="00302FB6">
                        <w:t>Useful web links</w:t>
                      </w:r>
                    </w:p>
                    <w:p w14:paraId="2CE3AC30" w14:textId="7AA70D18" w:rsidR="008557E2" w:rsidRPr="00302FB6" w:rsidRDefault="008557E2" w:rsidP="00302FB6">
                      <w:pPr>
                        <w:pStyle w:val="TS-Bullet1"/>
                      </w:pPr>
                      <w:r w:rsidRPr="00302FB6">
                        <w:t>Food chains - interactive learning object at Scootle:</w:t>
                      </w:r>
                      <w:r w:rsidRPr="00302FB6">
                        <w:br/>
                      </w:r>
                      <w:hyperlink r:id="rId133" w:history="1">
                        <w:r w:rsidRPr="00302FB6">
                          <w:rPr>
                            <w:rStyle w:val="Hyperlink"/>
                          </w:rPr>
                          <w:t>http://www.scootle.edu.au/ec/viewing/L1144/index.html</w:t>
                        </w:r>
                      </w:hyperlink>
                    </w:p>
                    <w:p w14:paraId="12E22A6D" w14:textId="0524F944" w:rsidR="008557E2" w:rsidRPr="00302FB6" w:rsidRDefault="008557E2" w:rsidP="00302FB6">
                      <w:pPr>
                        <w:pStyle w:val="TS-Bullet1"/>
                      </w:pPr>
                      <w:r w:rsidRPr="00302FB6">
                        <w:t>Food chain at Eco Kids. This interactive game also looks at what happens when an element is taken out of the food chain. Select the game ‘Chain reaction: build a food chain’ at the following site:</w:t>
                      </w:r>
                      <w:r w:rsidRPr="00302FB6">
                        <w:br/>
                      </w:r>
                      <w:hyperlink r:id="rId134" w:history="1">
                        <w:r w:rsidRPr="00302FB6">
                          <w:rPr>
                            <w:rStyle w:val="Hyperlink"/>
                          </w:rPr>
                          <w:t>https://ecokids.ca/take-action/play-and-learn</w:t>
                        </w:r>
                      </w:hyperlink>
                    </w:p>
                    <w:p w14:paraId="6805385F" w14:textId="77777777" w:rsidR="008557E2" w:rsidRPr="00302FB6" w:rsidRDefault="008557E2" w:rsidP="00302FB6">
                      <w:pPr>
                        <w:pStyle w:val="TS-Heading4"/>
                      </w:pPr>
                      <w:r w:rsidRPr="00302FB6">
                        <w:t>Great Barrier Reef Outlook Report 2014</w:t>
                      </w:r>
                    </w:p>
                    <w:p w14:paraId="2B508940" w14:textId="7E0578E6" w:rsidR="008557E2" w:rsidRPr="00302FB6" w:rsidRDefault="008557E2" w:rsidP="00302FB6">
                      <w:pPr>
                        <w:pStyle w:val="TS-BubbleNormal"/>
                      </w:pPr>
                      <w:r w:rsidRPr="00302FB6">
                        <w:t xml:space="preserve">Access the report at: </w:t>
                      </w:r>
                      <w:hyperlink r:id="rId135" w:history="1">
                        <w:r w:rsidRPr="00302FB6">
                          <w:rPr>
                            <w:rStyle w:val="Hyperlink"/>
                          </w:rPr>
                          <w:t>http://elibrary.gbrmpa.gov.au/jspui/handle/11017/2855</w:t>
                        </w:r>
                      </w:hyperlink>
                    </w:p>
                    <w:p w14:paraId="4BAE35F0" w14:textId="77777777" w:rsidR="008557E2" w:rsidRPr="00302FB6" w:rsidRDefault="008557E2" w:rsidP="00302FB6">
                      <w:pPr>
                        <w:pStyle w:val="TS-BubbleNormal"/>
                      </w:pPr>
                      <w:r w:rsidRPr="00302FB6">
                        <w:t>Useful information for this lesson can be found on:</w:t>
                      </w:r>
                    </w:p>
                    <w:p w14:paraId="75582248" w14:textId="0796FE06" w:rsidR="008557E2" w:rsidRPr="00302FB6" w:rsidRDefault="008557E2" w:rsidP="00302FB6">
                      <w:pPr>
                        <w:pStyle w:val="TS-Bullet1"/>
                      </w:pPr>
                      <w:r w:rsidRPr="00302FB6">
                        <w:t>page 166: Impacts to different wetlands that can affect living t</w:t>
                      </w:r>
                      <w:r>
                        <w:t>hings and therefore food chains</w:t>
                      </w:r>
                    </w:p>
                    <w:p w14:paraId="0D32A1B9" w14:textId="469BEEDE" w:rsidR="008557E2" w:rsidRPr="00302FB6" w:rsidRDefault="008557E2" w:rsidP="00302FB6">
                      <w:pPr>
                        <w:pStyle w:val="TS-Heading4"/>
                      </w:pPr>
                      <w:r w:rsidRPr="00302FB6">
                        <w:t>Printable resources</w:t>
                      </w:r>
                    </w:p>
                    <w:p w14:paraId="6A72E99B" w14:textId="77777777" w:rsidR="008557E2" w:rsidRPr="00302FB6" w:rsidRDefault="008557E2" w:rsidP="00302FB6">
                      <w:pPr>
                        <w:pStyle w:val="TS-Bullet1"/>
                        <w:rPr>
                          <w:i/>
                        </w:rPr>
                      </w:pPr>
                      <w:r w:rsidRPr="00302FB6">
                        <w:rPr>
                          <w:i/>
                        </w:rPr>
                        <w:t>Resource 1 – Word bank</w:t>
                      </w:r>
                    </w:p>
                    <w:p w14:paraId="5578D060" w14:textId="77777777" w:rsidR="008557E2" w:rsidRPr="00302FB6" w:rsidRDefault="008557E2" w:rsidP="00302FB6">
                      <w:pPr>
                        <w:pStyle w:val="TS-Bullet1"/>
                        <w:rPr>
                          <w:i/>
                        </w:rPr>
                      </w:pPr>
                      <w:r w:rsidRPr="00302FB6">
                        <w:rPr>
                          <w:i/>
                        </w:rPr>
                        <w:t>Resource 2 – Student reflections</w:t>
                      </w:r>
                    </w:p>
                    <w:p w14:paraId="16DED063" w14:textId="77777777" w:rsidR="008557E2" w:rsidRPr="00302FB6" w:rsidRDefault="008557E2" w:rsidP="00302FB6">
                      <w:pPr>
                        <w:pStyle w:val="TS-Bullet1"/>
                        <w:rPr>
                          <w:i/>
                        </w:rPr>
                      </w:pPr>
                      <w:r w:rsidRPr="00302FB6">
                        <w:rPr>
                          <w:i/>
                        </w:rPr>
                        <w:t>Resource 6 – Futures circles</w:t>
                      </w:r>
                    </w:p>
                    <w:p w14:paraId="32E9A833" w14:textId="77777777" w:rsidR="008557E2" w:rsidRPr="00302FB6" w:rsidRDefault="008557E2" w:rsidP="00302FB6">
                      <w:pPr>
                        <w:pStyle w:val="TS-Heading4"/>
                      </w:pPr>
                      <w:r w:rsidRPr="00302FB6">
                        <w:t>Other resources</w:t>
                      </w:r>
                    </w:p>
                    <w:p w14:paraId="48E68D42" w14:textId="77777777" w:rsidR="008557E2" w:rsidRPr="00302FB6" w:rsidRDefault="008557E2" w:rsidP="00302FB6">
                      <w:pPr>
                        <w:pStyle w:val="TS-Bullet1"/>
                      </w:pPr>
                      <w:r w:rsidRPr="00302FB6">
                        <w:t>Large sheets of paper for display</w:t>
                      </w:r>
                    </w:p>
                    <w:p w14:paraId="4FC609EC" w14:textId="77777777" w:rsidR="008557E2" w:rsidRPr="00302FB6" w:rsidRDefault="008557E2" w:rsidP="00302FB6">
                      <w:pPr>
                        <w:pStyle w:val="TS-Bullet1"/>
                      </w:pPr>
                      <w:r w:rsidRPr="00302FB6">
                        <w:t>Strips of paper to make food chains approx. 5cm by 20cm  (scrap A4 paper cut into strips will be fine)</w:t>
                      </w:r>
                    </w:p>
                    <w:p w14:paraId="7B77809E" w14:textId="77777777" w:rsidR="008557E2" w:rsidRPr="00302FB6" w:rsidRDefault="008557E2" w:rsidP="00302FB6">
                      <w:pPr>
                        <w:pStyle w:val="TS-Bullet1"/>
                      </w:pPr>
                      <w:r w:rsidRPr="00302FB6">
                        <w:t>Sticky tape or staples to join food chains</w:t>
                      </w:r>
                    </w:p>
                    <w:p w14:paraId="328E1E17" w14:textId="67278773" w:rsidR="008557E2" w:rsidRPr="00302FB6" w:rsidRDefault="008557E2" w:rsidP="00302FB6">
                      <w:pPr>
                        <w:pStyle w:val="TS-Bullet1"/>
                      </w:pPr>
                      <w:r w:rsidRPr="00302FB6">
                        <w:t>Wool or string to hang food chains</w:t>
                      </w:r>
                    </w:p>
                  </w:txbxContent>
                </v:textbox>
                <w10:anchorlock/>
              </v:roundrect>
            </w:pict>
          </mc:Fallback>
        </mc:AlternateContent>
      </w:r>
    </w:p>
    <w:p w14:paraId="6DC2D006" w14:textId="77777777" w:rsidR="00907FE6" w:rsidRDefault="00907FE6" w:rsidP="00302FB6">
      <w:pPr>
        <w:pStyle w:val="TS-5Es"/>
      </w:pPr>
      <w:r>
        <w:rPr>
          <w:noProof/>
          <w:lang w:eastAsia="en-AU"/>
        </w:rPr>
        <mc:AlternateContent>
          <mc:Choice Requires="wps">
            <w:drawing>
              <wp:inline distT="0" distB="0" distL="0" distR="0" wp14:anchorId="0EF64DD5" wp14:editId="1A149A2E">
                <wp:extent cx="1206000" cy="409575"/>
                <wp:effectExtent l="0" t="0" r="13335" b="28575"/>
                <wp:docPr id="229" name="Round Same Side Corner Rectangle 2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D95A4" w14:textId="77777777" w:rsidR="008557E2" w:rsidRDefault="008557E2" w:rsidP="00907FE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9"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3u3g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LJH3u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9CD95A4" w14:textId="77777777" w:rsidR="008557E2" w:rsidRDefault="008557E2" w:rsidP="00907FE6">
                      <w:pPr>
                        <w:pStyle w:val="Tab-OFF"/>
                      </w:pPr>
                      <w:r>
                        <w:t>Engage</w:t>
                      </w:r>
                    </w:p>
                  </w:txbxContent>
                </v:textbox>
                <w10:anchorlock/>
              </v:shape>
            </w:pict>
          </mc:Fallback>
        </mc:AlternateContent>
      </w:r>
      <w:r>
        <w:rPr>
          <w:noProof/>
          <w:lang w:eastAsia="en-AU"/>
        </w:rPr>
        <mc:AlternateContent>
          <mc:Choice Requires="wps">
            <w:drawing>
              <wp:inline distT="0" distB="0" distL="0" distR="0" wp14:anchorId="236B9A39" wp14:editId="7208496E">
                <wp:extent cx="1206000" cy="409575"/>
                <wp:effectExtent l="0" t="0" r="13335" b="28575"/>
                <wp:docPr id="230" name="Round Same Side Corner Rectangle 2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52AF2" w14:textId="77777777" w:rsidR="008557E2" w:rsidRDefault="008557E2" w:rsidP="00907FE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0"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Bx3AIAAHM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nzmAcdwCAABz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2752AF2" w14:textId="77777777" w:rsidR="008557E2" w:rsidRDefault="008557E2" w:rsidP="00907FE6">
                      <w:pPr>
                        <w:pStyle w:val="Tab-OFF"/>
                      </w:pPr>
                      <w:r>
                        <w:t>Explore</w:t>
                      </w:r>
                    </w:p>
                  </w:txbxContent>
                </v:textbox>
                <w10:anchorlock/>
              </v:shape>
            </w:pict>
          </mc:Fallback>
        </mc:AlternateContent>
      </w:r>
      <w:r>
        <w:rPr>
          <w:noProof/>
          <w:lang w:eastAsia="en-AU"/>
        </w:rPr>
        <mc:AlternateContent>
          <mc:Choice Requires="wps">
            <w:drawing>
              <wp:inline distT="0" distB="0" distL="0" distR="0" wp14:anchorId="42F6012A" wp14:editId="7FE8A3EA">
                <wp:extent cx="1206000" cy="409575"/>
                <wp:effectExtent l="0" t="0" r="13335" b="28575"/>
                <wp:docPr id="231" name="Round Same Side Corner Rectangle 23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F9DF5" w14:textId="77777777" w:rsidR="008557E2" w:rsidRDefault="008557E2" w:rsidP="00907FE6">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1"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EjVeMj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4FF9DF5" w14:textId="77777777" w:rsidR="008557E2" w:rsidRDefault="008557E2" w:rsidP="00907FE6">
                      <w:pPr>
                        <w:pStyle w:val="Tab-ON"/>
                      </w:pPr>
                      <w:r>
                        <w:t>Explain</w:t>
                      </w:r>
                    </w:p>
                  </w:txbxContent>
                </v:textbox>
                <w10:anchorlock/>
              </v:shape>
            </w:pict>
          </mc:Fallback>
        </mc:AlternateContent>
      </w:r>
      <w:r>
        <w:rPr>
          <w:noProof/>
          <w:lang w:eastAsia="en-AU"/>
        </w:rPr>
        <mc:AlternateContent>
          <mc:Choice Requires="wps">
            <w:drawing>
              <wp:inline distT="0" distB="0" distL="0" distR="0" wp14:anchorId="383058B9" wp14:editId="31C87B76">
                <wp:extent cx="1206000" cy="409575"/>
                <wp:effectExtent l="0" t="0" r="13335" b="28575"/>
                <wp:docPr id="232" name="Round Same Side Corner Rectangle 2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1B276" w14:textId="77777777" w:rsidR="008557E2" w:rsidRDefault="008557E2" w:rsidP="00907FE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2"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Yw3wIAAHMGAAAOAAAAZHJzL2Uyb0RvYy54bWysVdtuEzEQfUfiHyy/092kpC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Mkx2MN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D01B276" w14:textId="77777777" w:rsidR="008557E2" w:rsidRDefault="008557E2" w:rsidP="00907FE6">
                      <w:pPr>
                        <w:pStyle w:val="Tab-OFF"/>
                      </w:pPr>
                      <w:r>
                        <w:t>Elaborate</w:t>
                      </w:r>
                    </w:p>
                  </w:txbxContent>
                </v:textbox>
                <w10:anchorlock/>
              </v:shape>
            </w:pict>
          </mc:Fallback>
        </mc:AlternateContent>
      </w:r>
      <w:r>
        <w:rPr>
          <w:noProof/>
          <w:lang w:eastAsia="en-AU"/>
        </w:rPr>
        <mc:AlternateContent>
          <mc:Choice Requires="wps">
            <w:drawing>
              <wp:inline distT="0" distB="0" distL="0" distR="0" wp14:anchorId="733537EE" wp14:editId="5BAF8C09">
                <wp:extent cx="1206000" cy="409575"/>
                <wp:effectExtent l="0" t="0" r="13335" b="28575"/>
                <wp:docPr id="233" name="Round Same Side Corner Rectangle 23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E97CD" w14:textId="77777777" w:rsidR="008557E2" w:rsidRDefault="008557E2" w:rsidP="00907FE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3"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2267Wt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27E97CD" w14:textId="77777777" w:rsidR="008557E2" w:rsidRDefault="008557E2" w:rsidP="00907FE6">
                      <w:pPr>
                        <w:pStyle w:val="Tab-OFF"/>
                      </w:pPr>
                      <w:r>
                        <w:t>Evaluate</w:t>
                      </w:r>
                    </w:p>
                  </w:txbxContent>
                </v:textbox>
                <w10:anchorlock/>
              </v:shape>
            </w:pict>
          </mc:Fallback>
        </mc:AlternateContent>
      </w:r>
    </w:p>
    <w:p w14:paraId="65B36572" w14:textId="77777777" w:rsidR="00907FE6" w:rsidRDefault="00907FE6" w:rsidP="00907FE6">
      <w:pPr>
        <w:sectPr w:rsidR="00907FE6" w:rsidSect="00CC6805">
          <w:type w:val="continuous"/>
          <w:pgSz w:w="11906" w:h="16838"/>
          <w:pgMar w:top="1985" w:right="1134" w:bottom="1418" w:left="1134" w:header="709" w:footer="709" w:gutter="0"/>
          <w:cols w:space="708"/>
          <w:titlePg/>
          <w:docGrid w:linePitch="360"/>
        </w:sectPr>
      </w:pPr>
    </w:p>
    <w:p w14:paraId="2E47BC94" w14:textId="77777777" w:rsidR="00907FE6" w:rsidRPr="00914907" w:rsidRDefault="00907FE6" w:rsidP="00907FE6">
      <w:pPr>
        <w:pStyle w:val="TS-Lesson"/>
      </w:pPr>
      <w:r w:rsidRPr="00914907">
        <w:rPr>
          <w:b/>
        </w:rPr>
        <w:t xml:space="preserve">Lesson </w:t>
      </w:r>
      <w:r w:rsidR="00683192">
        <w:rPr>
          <w:b/>
        </w:rPr>
        <w:t>1</w:t>
      </w:r>
      <w:r w:rsidR="005A00D9">
        <w:rPr>
          <w:b/>
        </w:rPr>
        <w:t>1</w:t>
      </w:r>
      <w:r w:rsidR="00266C08">
        <w:rPr>
          <w:b/>
        </w:rPr>
        <w:t xml:space="preserve"> and </w:t>
      </w:r>
      <w:r w:rsidR="005A00D9">
        <w:rPr>
          <w:b/>
        </w:rPr>
        <w:t>12</w:t>
      </w:r>
      <w:r w:rsidRPr="00914907">
        <w:rPr>
          <w:b/>
        </w:rPr>
        <w:t>:</w:t>
      </w:r>
      <w:r w:rsidRPr="00914907">
        <w:rPr>
          <w:b/>
        </w:rPr>
        <w:tab/>
      </w:r>
      <w:r w:rsidR="00362F4A">
        <w:t xml:space="preserve">What is a food </w:t>
      </w:r>
      <w:r w:rsidR="00435371">
        <w:t>web</w:t>
      </w:r>
      <w:r w:rsidR="00362F4A">
        <w:t>?</w:t>
      </w:r>
    </w:p>
    <w:p w14:paraId="111A3E67" w14:textId="77777777" w:rsidR="00907FE6" w:rsidRPr="00DB1017" w:rsidRDefault="00907FE6" w:rsidP="00907FE6">
      <w:r w:rsidRPr="00DB1017">
        <w:rPr>
          <w:b/>
        </w:rPr>
        <w:t>Duration:</w:t>
      </w:r>
      <w:r w:rsidRPr="00DB1017">
        <w:t xml:space="preserve"> </w:t>
      </w:r>
      <w:r w:rsidR="00D44DD5" w:rsidRPr="00DB1017">
        <w:t>1</w:t>
      </w:r>
      <w:r w:rsidR="00437A37" w:rsidRPr="00DB1017">
        <w:t xml:space="preserve"> h</w:t>
      </w:r>
      <w:r w:rsidR="007C143C">
        <w:t>ou</w:t>
      </w:r>
      <w:r w:rsidR="00437A37" w:rsidRPr="00DB1017">
        <w:t xml:space="preserve">r </w:t>
      </w:r>
      <w:r w:rsidR="00694D65">
        <w:t>4</w:t>
      </w:r>
      <w:r w:rsidR="00D44DD5" w:rsidRPr="00DB1017">
        <w:t>0</w:t>
      </w:r>
      <w:r w:rsidRPr="00DB1017">
        <w:t xml:space="preserve"> minutes</w:t>
      </w:r>
    </w:p>
    <w:p w14:paraId="36D8B795" w14:textId="77777777" w:rsidR="00907FE6" w:rsidRPr="00DB1017" w:rsidRDefault="00907FE6" w:rsidP="00907FE6">
      <w:pPr>
        <w:sectPr w:rsidR="00907FE6" w:rsidRPr="00DB1017" w:rsidSect="009164C5">
          <w:type w:val="continuous"/>
          <w:pgSz w:w="11906" w:h="16838"/>
          <w:pgMar w:top="1985" w:right="1134" w:bottom="1418" w:left="1134" w:header="709" w:footer="709" w:gutter="0"/>
          <w:cols w:num="2" w:space="708" w:equalWidth="0">
            <w:col w:w="5670" w:space="708"/>
            <w:col w:w="3260"/>
          </w:cols>
          <w:titlePg/>
          <w:docGrid w:linePitch="360"/>
        </w:sectPr>
      </w:pPr>
    </w:p>
    <w:p w14:paraId="33079184" w14:textId="77777777" w:rsidR="00907FE6" w:rsidRDefault="00907FE6" w:rsidP="00907FE6">
      <w:r>
        <w:rPr>
          <w:noProof/>
          <w:lang w:eastAsia="en-AU"/>
        </w:rPr>
        <mc:AlternateContent>
          <mc:Choice Requires="wps">
            <w:drawing>
              <wp:inline distT="0" distB="0" distL="0" distR="0" wp14:anchorId="789C28BB" wp14:editId="1C15FAFA">
                <wp:extent cx="6120000" cy="1466850"/>
                <wp:effectExtent l="0" t="0" r="14605" b="19050"/>
                <wp:docPr id="234" name="Rounded Rectangle 234"/>
                <wp:cNvGraphicFramePr/>
                <a:graphic xmlns:a="http://schemas.openxmlformats.org/drawingml/2006/main">
                  <a:graphicData uri="http://schemas.microsoft.com/office/word/2010/wordprocessingShape">
                    <wps:wsp>
                      <wps:cNvSpPr/>
                      <wps:spPr>
                        <a:xfrm>
                          <a:off x="0" y="0"/>
                          <a:ext cx="6120000" cy="1466850"/>
                        </a:xfrm>
                        <a:prstGeom prst="roundRect">
                          <a:avLst>
                            <a:gd name="adj" fmla="val 2340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1B66E2" w14:textId="77777777" w:rsidR="008557E2" w:rsidRDefault="008557E2" w:rsidP="00907FE6">
                            <w:pPr>
                              <w:pStyle w:val="TS-Purpose"/>
                              <w:tabs>
                                <w:tab w:val="clear" w:pos="1418"/>
                              </w:tabs>
                              <w:ind w:left="0" w:firstLine="0"/>
                            </w:pPr>
                            <w:r>
                              <w:rPr>
                                <w:b/>
                              </w:rPr>
                              <w:t>Lesson objectives</w:t>
                            </w:r>
                            <w:r>
                              <w:rPr>
                                <w:b/>
                              </w:rPr>
                              <w:br/>
                            </w:r>
                            <w:r>
                              <w:t>Students will:</w:t>
                            </w:r>
                          </w:p>
                          <w:p w14:paraId="6546F5BE" w14:textId="77777777" w:rsidR="008557E2" w:rsidRPr="009164C5" w:rsidRDefault="008557E2" w:rsidP="009164C5">
                            <w:pPr>
                              <w:pStyle w:val="TS-Bullet1"/>
                            </w:pPr>
                            <w:r w:rsidRPr="009164C5">
                              <w:t>recognise and understand the parts of a food web from a wetland</w:t>
                            </w:r>
                          </w:p>
                          <w:p w14:paraId="6E4E6DC9" w14:textId="77777777" w:rsidR="008557E2" w:rsidRPr="009164C5" w:rsidRDefault="008557E2" w:rsidP="009164C5">
                            <w:pPr>
                              <w:pStyle w:val="TS-Bullet1"/>
                            </w:pPr>
                            <w:r w:rsidRPr="009164C5">
                              <w:t>use a futures circle to record and understand the impacts of human activity on a food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4" o:spid="_x0000_s1081" style="width:481.9pt;height:115.5pt;visibility:visible;mso-wrap-style:square;mso-left-percent:-10001;mso-top-percent:-10001;mso-position-horizontal:absolute;mso-position-horizontal-relative:char;mso-position-vertical:absolute;mso-position-vertical-relative:line;mso-left-percent:-10001;mso-top-percent:-10001;v-text-anchor:top" arcsize="1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" fillcolor="white [3212]" strokecolor="#bfbfbf [2412]" strokeweight="1pt">
                <v:stroke dashstyle="dash" joinstyle="miter"/>
                <v:textbox>
                  <w:txbxContent>
                    <w:p w14:paraId="7B1B66E2" w14:textId="77777777" w:rsidR="008557E2" w:rsidRDefault="008557E2" w:rsidP="00907FE6">
                      <w:pPr>
                        <w:pStyle w:val="TS-Purpose"/>
                        <w:tabs>
                          <w:tab w:val="clear" w:pos="1418"/>
                        </w:tabs>
                        <w:ind w:left="0" w:firstLine="0"/>
                      </w:pPr>
                      <w:r>
                        <w:rPr>
                          <w:b/>
                        </w:rPr>
                        <w:t>Lesson objectives</w:t>
                      </w:r>
                      <w:r>
                        <w:rPr>
                          <w:b/>
                        </w:rPr>
                        <w:br/>
                      </w:r>
                      <w:r>
                        <w:t>Students will:</w:t>
                      </w:r>
                    </w:p>
                    <w:p w14:paraId="6546F5BE" w14:textId="77777777" w:rsidR="008557E2" w:rsidRPr="009164C5" w:rsidRDefault="008557E2" w:rsidP="009164C5">
                      <w:pPr>
                        <w:pStyle w:val="TS-Bullet1"/>
                      </w:pPr>
                      <w:r w:rsidRPr="009164C5">
                        <w:t>recognise and understand the parts of a food web from a wetland</w:t>
                      </w:r>
                    </w:p>
                    <w:p w14:paraId="6E4E6DC9" w14:textId="77777777" w:rsidR="008557E2" w:rsidRPr="009164C5" w:rsidRDefault="008557E2" w:rsidP="009164C5">
                      <w:pPr>
                        <w:pStyle w:val="TS-Bullet1"/>
                      </w:pPr>
                      <w:r w:rsidRPr="009164C5">
                        <w:t>use a futures circle to record and understand the impacts of human activity on a food web.</w:t>
                      </w:r>
                    </w:p>
                  </w:txbxContent>
                </v:textbox>
                <w10:anchorlock/>
              </v:roundrect>
            </w:pict>
          </mc:Fallback>
        </mc:AlternateContent>
      </w:r>
    </w:p>
    <w:p w14:paraId="2387D7D1" w14:textId="08A6AEA0" w:rsidR="006B7988" w:rsidRDefault="00907FE6" w:rsidP="009164C5">
      <w:pPr>
        <w:pStyle w:val="TS-Heading3"/>
      </w:pPr>
      <w:r>
        <w:t>Suggested learning sequence</w:t>
      </w:r>
    </w:p>
    <w:p w14:paraId="2D6F38FB" w14:textId="77777777" w:rsidR="00362F4A" w:rsidRDefault="00362F4A" w:rsidP="00362F4A">
      <w:pPr>
        <w:pStyle w:val="TS-Numberedlist"/>
        <w:numPr>
          <w:ilvl w:val="0"/>
          <w:numId w:val="0"/>
        </w:numPr>
        <w:tabs>
          <w:tab w:val="left" w:pos="0"/>
        </w:tabs>
        <w:sectPr w:rsidR="00362F4A" w:rsidSect="00CC6805">
          <w:type w:val="continuous"/>
          <w:pgSz w:w="11906" w:h="16838"/>
          <w:pgMar w:top="1985" w:right="1134" w:bottom="1418" w:left="1134" w:header="709" w:footer="709" w:gutter="0"/>
          <w:cols w:space="708"/>
          <w:titlePg/>
          <w:docGrid w:linePitch="360"/>
        </w:sectPr>
      </w:pPr>
    </w:p>
    <w:p w14:paraId="7D85F20F" w14:textId="16A423A9" w:rsidR="009164C5" w:rsidRPr="009164C5" w:rsidRDefault="009164C5" w:rsidP="009164C5">
      <w:r w:rsidRPr="00F42E48">
        <w:rPr>
          <w:b/>
        </w:rPr>
        <w:t xml:space="preserve">Introduction </w:t>
      </w:r>
      <w:r w:rsidRPr="00F42E48">
        <w:t xml:space="preserve">– </w:t>
      </w:r>
      <w:r>
        <w:t>What is a food web?</w:t>
      </w:r>
    </w:p>
    <w:p w14:paraId="1EE9B6AC" w14:textId="77777777" w:rsidR="00362F4A" w:rsidRDefault="00362F4A" w:rsidP="004D5AFB">
      <w:pPr>
        <w:pStyle w:val="TS-Numberedlist"/>
        <w:numPr>
          <w:ilvl w:val="0"/>
          <w:numId w:val="16"/>
        </w:numPr>
      </w:pPr>
      <w:r w:rsidRPr="00362F4A">
        <w:t xml:space="preserve">As a class, look again at the </w:t>
      </w:r>
      <w:r w:rsidRPr="002619E3">
        <w:t xml:space="preserve">GBRMPA Reef Beat 2006, poster 5 – </w:t>
      </w:r>
      <w:r>
        <w:t>‘</w:t>
      </w:r>
      <w:r w:rsidRPr="002619E3">
        <w:t>Aquatic Food Webs</w:t>
      </w:r>
      <w:r>
        <w:t>’</w:t>
      </w:r>
      <w:r w:rsidRPr="00362F4A">
        <w:t>. Read the poster together, adding words to the word wall and discussing interesting facts e.g. the role of mangroves and fish that move from saltwater to freshwater.</w:t>
      </w:r>
    </w:p>
    <w:p w14:paraId="0711B4E3" w14:textId="77777777" w:rsidR="00356D2E" w:rsidRDefault="00362F4A" w:rsidP="004D5AFB">
      <w:pPr>
        <w:pStyle w:val="TS-Numberedlist"/>
        <w:numPr>
          <w:ilvl w:val="0"/>
          <w:numId w:val="16"/>
        </w:numPr>
      </w:pPr>
      <w:r>
        <w:t xml:space="preserve">Watch the YouTube clip ‘Animals of the wetland’ as an introduction to wetland food webs: </w:t>
      </w:r>
      <w:hyperlink r:id="rId136" w:history="1">
        <w:r w:rsidR="00356D2E" w:rsidRPr="007D656D">
          <w:rPr>
            <w:rStyle w:val="Hyperlink"/>
          </w:rPr>
          <w:t>https://www.youtube.com/watch?v=4nJgIBeux6Y</w:t>
        </w:r>
      </w:hyperlink>
      <w:r w:rsidR="00356D2E">
        <w:t xml:space="preserve"> </w:t>
      </w:r>
    </w:p>
    <w:p w14:paraId="4D55181E" w14:textId="77777777" w:rsidR="00362F4A" w:rsidRDefault="00362F4A" w:rsidP="004D5AFB">
      <w:pPr>
        <w:pStyle w:val="TS-Numberedlist"/>
        <w:numPr>
          <w:ilvl w:val="0"/>
          <w:numId w:val="16"/>
        </w:numPr>
      </w:pPr>
      <w:r w:rsidRPr="00362F4A">
        <w:t xml:space="preserve">Discuss what </w:t>
      </w:r>
      <w:r>
        <w:t>food webs are, drawing students’</w:t>
      </w:r>
      <w:r w:rsidRPr="00362F4A">
        <w:t xml:space="preserve"> attention to the fact that food webs are several food chains linked together into a web. As a class, write a definition of a food web.</w:t>
      </w:r>
    </w:p>
    <w:p w14:paraId="548B24D1" w14:textId="77777777" w:rsidR="00362F4A" w:rsidRDefault="00362F4A" w:rsidP="004D5AFB">
      <w:pPr>
        <w:pStyle w:val="TS-Numberedlist"/>
        <w:numPr>
          <w:ilvl w:val="0"/>
          <w:numId w:val="16"/>
        </w:numPr>
      </w:pPr>
      <w:r w:rsidRPr="00362F4A">
        <w:t>Using the food chains written down in the introductory activity</w:t>
      </w:r>
      <w:r>
        <w:t xml:space="preserve"> of lesson 9</w:t>
      </w:r>
      <w:r w:rsidRPr="00362F4A">
        <w:t>, as a class, draw a food web for a specific wetland.</w:t>
      </w:r>
    </w:p>
    <w:p w14:paraId="3DA32DB5" w14:textId="77777777" w:rsidR="00356D2E" w:rsidRDefault="00362F4A" w:rsidP="004D5AFB">
      <w:pPr>
        <w:pStyle w:val="TS-Numberedlist"/>
        <w:numPr>
          <w:ilvl w:val="0"/>
          <w:numId w:val="16"/>
        </w:numPr>
      </w:pPr>
      <w:r w:rsidRPr="00362F4A">
        <w:t xml:space="preserve">Ask students to identify the four levels of the food web – </w:t>
      </w:r>
    </w:p>
    <w:p w14:paraId="381D5AC3" w14:textId="77777777" w:rsidR="00362F4A" w:rsidRPr="00356D2E" w:rsidRDefault="00356D2E" w:rsidP="00356D2E">
      <w:pPr>
        <w:pStyle w:val="Highlightnote"/>
        <w:jc w:val="center"/>
      </w:pPr>
      <w:r w:rsidRPr="00356D2E">
        <w:t>Source</w:t>
      </w:r>
      <w:r w:rsidR="00362F4A" w:rsidRPr="00356D2E">
        <w:t xml:space="preserve"> &gt; p</w:t>
      </w:r>
      <w:r>
        <w:t>roducer &gt; consumer &gt; decomposer</w:t>
      </w:r>
    </w:p>
    <w:p w14:paraId="592FCBCC" w14:textId="77777777" w:rsidR="000A35CE" w:rsidRPr="00362F4A" w:rsidRDefault="00362F4A" w:rsidP="004D5AFB">
      <w:pPr>
        <w:pStyle w:val="TS-Numberedlist"/>
        <w:numPr>
          <w:ilvl w:val="0"/>
          <w:numId w:val="16"/>
        </w:numPr>
      </w:pPr>
      <w:r w:rsidRPr="00362F4A">
        <w:t>Add to the food web definition, the class thoughts on the role of each of the four levels and the importance of each role in the cycle of life. Display this definition.</w:t>
      </w:r>
    </w:p>
    <w:p w14:paraId="19AA2C99" w14:textId="77777777" w:rsidR="000A35CE" w:rsidRDefault="000A35CE" w:rsidP="009164C5">
      <w:r w:rsidRPr="000A35CE">
        <w:rPr>
          <w:b/>
        </w:rPr>
        <w:t xml:space="preserve">Activity </w:t>
      </w:r>
      <w:r w:rsidRPr="00F42E48">
        <w:t xml:space="preserve">– </w:t>
      </w:r>
      <w:r w:rsidR="00362F4A" w:rsidRPr="009164C5">
        <w:t>Creating</w:t>
      </w:r>
      <w:r w:rsidR="00362F4A">
        <w:t xml:space="preserve"> food webs</w:t>
      </w:r>
    </w:p>
    <w:p w14:paraId="307DBB1B" w14:textId="77777777" w:rsidR="00362F4A" w:rsidRDefault="00362F4A" w:rsidP="004D5AFB">
      <w:pPr>
        <w:pStyle w:val="TS-Numberedlist"/>
        <w:numPr>
          <w:ilvl w:val="0"/>
          <w:numId w:val="16"/>
        </w:numPr>
      </w:pPr>
      <w:r w:rsidRPr="00362F4A">
        <w:t>In pairs or groups, ask students to draw their own food web from a specific wetland using the list</w:t>
      </w:r>
      <w:r w:rsidR="00493688">
        <w:t>s</w:t>
      </w:r>
      <w:r w:rsidRPr="00362F4A">
        <w:t xml:space="preserve"> of animals from </w:t>
      </w:r>
      <w:r w:rsidR="00493688">
        <w:t xml:space="preserve">the posters created in </w:t>
      </w:r>
      <w:r w:rsidRPr="00362F4A">
        <w:t xml:space="preserve">Lesson </w:t>
      </w:r>
      <w:r w:rsidR="00435371">
        <w:t>7 and 8</w:t>
      </w:r>
      <w:r w:rsidRPr="00362F4A">
        <w:t xml:space="preserve">. Students may need to refer to books or the Internet for research. Some wetlands may not have large food webs, while others will have very extensive food webs. Make sure all wetlands from Lesson </w:t>
      </w:r>
      <w:r w:rsidR="00435371">
        <w:t>7 and 8</w:t>
      </w:r>
      <w:r w:rsidRPr="00362F4A">
        <w:t xml:space="preserve"> are represented with a food web.</w:t>
      </w:r>
    </w:p>
    <w:p w14:paraId="627FC642" w14:textId="77777777" w:rsidR="00435371" w:rsidRDefault="00435371" w:rsidP="004D5AFB">
      <w:pPr>
        <w:pStyle w:val="TS-Numberedlist"/>
        <w:numPr>
          <w:ilvl w:val="0"/>
          <w:numId w:val="16"/>
        </w:numPr>
      </w:pPr>
      <w:r w:rsidRPr="00435371">
        <w:t>Allow time for students to share their food webs with the class, identifying the four levels of their food web.</w:t>
      </w:r>
    </w:p>
    <w:p w14:paraId="5AE5CECE" w14:textId="77777777" w:rsidR="00435371" w:rsidRDefault="00435371" w:rsidP="004D5AFB">
      <w:pPr>
        <w:pStyle w:val="TS-Numberedlist"/>
        <w:numPr>
          <w:ilvl w:val="0"/>
          <w:numId w:val="16"/>
        </w:numPr>
      </w:pPr>
      <w:r w:rsidRPr="00435371">
        <w:t xml:space="preserve">Complete a futures circle with the class </w:t>
      </w:r>
      <w:r w:rsidRPr="00CD1CC2">
        <w:t xml:space="preserve">(see </w:t>
      </w:r>
      <w:r w:rsidRPr="00C7517C">
        <w:rPr>
          <w:i/>
        </w:rPr>
        <w:t xml:space="preserve">Resource </w:t>
      </w:r>
      <w:r>
        <w:rPr>
          <w:i/>
        </w:rPr>
        <w:t>6</w:t>
      </w:r>
      <w:r w:rsidRPr="00C7517C">
        <w:rPr>
          <w:i/>
        </w:rPr>
        <w:t xml:space="preserve"> –</w:t>
      </w:r>
      <w:r>
        <w:rPr>
          <w:i/>
        </w:rPr>
        <w:t xml:space="preserve"> F</w:t>
      </w:r>
      <w:r w:rsidRPr="00C7517C">
        <w:rPr>
          <w:i/>
        </w:rPr>
        <w:t xml:space="preserve">utures </w:t>
      </w:r>
      <w:r w:rsidR="00305584">
        <w:rPr>
          <w:i/>
        </w:rPr>
        <w:t>c</w:t>
      </w:r>
      <w:r w:rsidRPr="00C7517C">
        <w:rPr>
          <w:i/>
        </w:rPr>
        <w:t>ircle</w:t>
      </w:r>
      <w:r>
        <w:rPr>
          <w:i/>
        </w:rPr>
        <w:t>s</w:t>
      </w:r>
      <w:r w:rsidRPr="00CD1CC2">
        <w:t xml:space="preserve">) </w:t>
      </w:r>
      <w:r w:rsidRPr="00435371">
        <w:t xml:space="preserve">and discuss the impacts of both natural and artificial events on food webs. </w:t>
      </w:r>
    </w:p>
    <w:p w14:paraId="3D3BA634" w14:textId="77777777" w:rsidR="00493688" w:rsidRDefault="00435371" w:rsidP="004D5AFB">
      <w:pPr>
        <w:pStyle w:val="TS-Numberedlist"/>
        <w:numPr>
          <w:ilvl w:val="0"/>
          <w:numId w:val="16"/>
        </w:numPr>
      </w:pPr>
      <w:r w:rsidRPr="00435371">
        <w:t xml:space="preserve">Add </w:t>
      </w:r>
      <w:r>
        <w:t>these events to</w:t>
      </w:r>
      <w:r w:rsidRPr="00435371">
        <w:t xml:space="preserve"> the list made in </w:t>
      </w:r>
      <w:r w:rsidR="00493688">
        <w:t>the food chain lesson (</w:t>
      </w:r>
      <w:r w:rsidRPr="00435371">
        <w:t xml:space="preserve">Lesson </w:t>
      </w:r>
      <w:r>
        <w:t>9</w:t>
      </w:r>
      <w:r w:rsidR="00493688">
        <w:t>)</w:t>
      </w:r>
      <w:r>
        <w:t xml:space="preserve"> </w:t>
      </w:r>
      <w:r w:rsidR="00493688">
        <w:t>or start a list if necessary</w:t>
      </w:r>
      <w:r w:rsidRPr="00435371">
        <w:t xml:space="preserve">. </w:t>
      </w:r>
    </w:p>
    <w:p w14:paraId="3463EBEA" w14:textId="77777777" w:rsidR="00435371" w:rsidRDefault="00435371" w:rsidP="004D5AFB">
      <w:pPr>
        <w:pStyle w:val="TS-Numberedlist"/>
        <w:numPr>
          <w:ilvl w:val="0"/>
          <w:numId w:val="16"/>
        </w:numPr>
      </w:pPr>
      <w:r w:rsidRPr="00435371">
        <w:t>Discuss further how these events then impact the wetland, the local environment, the wider community, businesses, tourism, the reef and other far reaching effects. Students could go on to complete their own futures circle for a different event.</w:t>
      </w:r>
    </w:p>
    <w:p w14:paraId="785E2D5F" w14:textId="31F8C7C3" w:rsidR="00094680" w:rsidRDefault="009164C5" w:rsidP="00094680">
      <w:pPr>
        <w:pStyle w:val="TS-Numberedlist"/>
      </w:pPr>
      <w:r>
        <w:br w:type="column"/>
      </w:r>
      <w:r w:rsidR="00094680">
        <w:t>Review with students the scientific vocabulary pertinent to this lesson (See</w:t>
      </w:r>
      <w:r w:rsidR="00305584">
        <w:rPr>
          <w:i/>
          <w:iCs/>
        </w:rPr>
        <w:t xml:space="preserve"> Resource 1– W</w:t>
      </w:r>
      <w:r w:rsidR="00094680">
        <w:rPr>
          <w:i/>
          <w:iCs/>
        </w:rPr>
        <w:t>ord bank</w:t>
      </w:r>
      <w:r w:rsidR="00094680">
        <w:t xml:space="preserve"> for suggested terms).</w:t>
      </w:r>
    </w:p>
    <w:p w14:paraId="4FFF8CA6" w14:textId="77777777" w:rsidR="00C626FD" w:rsidRPr="00E92333" w:rsidRDefault="00C626FD" w:rsidP="00C626FD">
      <w:pPr>
        <w:pStyle w:val="TS-Numberedlist"/>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use to guide student reflections).</w:t>
      </w:r>
    </w:p>
    <w:p w14:paraId="19C38EF4" w14:textId="77777777" w:rsidR="00907FE6" w:rsidRPr="009164C5" w:rsidRDefault="00907FE6" w:rsidP="009164C5">
      <w:pPr>
        <w:rPr>
          <w:highlight w:val="yellow"/>
        </w:rPr>
      </w:pPr>
    </w:p>
    <w:p w14:paraId="7E4FE786" w14:textId="77777777" w:rsidR="00230121" w:rsidRPr="00A87198" w:rsidRDefault="00230121" w:rsidP="00230121">
      <w:pPr>
        <w:pStyle w:val="TS-Numberedlist"/>
        <w:numPr>
          <w:ilvl w:val="0"/>
          <w:numId w:val="0"/>
        </w:numPr>
        <w:ind w:left="785" w:hanging="360"/>
        <w:rPr>
          <w:highlight w:val="yellow"/>
        </w:rPr>
        <w:sectPr w:rsidR="00230121" w:rsidRPr="00A87198" w:rsidSect="00CC6805">
          <w:type w:val="continuous"/>
          <w:pgSz w:w="11906" w:h="16838"/>
          <w:pgMar w:top="1985" w:right="1134" w:bottom="1418" w:left="1134" w:header="709" w:footer="709" w:gutter="0"/>
          <w:cols w:num="2" w:space="708"/>
          <w:titlePg/>
          <w:docGrid w:linePitch="360"/>
        </w:sectPr>
      </w:pPr>
    </w:p>
    <w:p w14:paraId="5A720B6B" w14:textId="77777777" w:rsidR="00092D07" w:rsidRPr="009164C5" w:rsidRDefault="00092D07" w:rsidP="009164C5"/>
    <w:p w14:paraId="642CFEEE" w14:textId="77777777" w:rsidR="00092D07" w:rsidRPr="00D07792" w:rsidRDefault="00092D07" w:rsidP="009164C5">
      <w:pPr>
        <w:pStyle w:val="TS-Heading3"/>
      </w:pPr>
      <w:r>
        <w:t>Opportunities to monitor student learning</w:t>
      </w:r>
    </w:p>
    <w:p w14:paraId="2D3CE25A" w14:textId="77777777" w:rsidR="00092D07" w:rsidRPr="009164C5" w:rsidRDefault="00092D07" w:rsidP="009164C5">
      <w:r>
        <w:rPr>
          <w:noProof/>
          <w:lang w:eastAsia="en-AU"/>
        </w:rPr>
        <mc:AlternateContent>
          <mc:Choice Requires="wps">
            <w:drawing>
              <wp:inline distT="0" distB="0" distL="0" distR="0" wp14:anchorId="63798C77" wp14:editId="1611DF91">
                <wp:extent cx="6086475" cy="1533525"/>
                <wp:effectExtent l="0" t="0" r="28575" b="28575"/>
                <wp:docPr id="242" name="Rounded Rectangle 242"/>
                <wp:cNvGraphicFramePr/>
                <a:graphic xmlns:a="http://schemas.openxmlformats.org/drawingml/2006/main">
                  <a:graphicData uri="http://schemas.microsoft.com/office/word/2010/wordprocessingShape">
                    <wps:wsp>
                      <wps:cNvSpPr/>
                      <wps:spPr>
                        <a:xfrm>
                          <a:off x="0" y="0"/>
                          <a:ext cx="6086475" cy="1533525"/>
                        </a:xfrm>
                        <a:prstGeom prst="roundRect">
                          <a:avLst>
                            <a:gd name="adj" fmla="val 2246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FEDD89" w14:textId="4532F4CB" w:rsidR="008557E2" w:rsidRPr="009164C5" w:rsidRDefault="008557E2" w:rsidP="009164C5">
                            <w:pPr>
                              <w:pStyle w:val="TS-BubbleNormal"/>
                              <w:rPr>
                                <w:b/>
                              </w:rPr>
                            </w:pPr>
                            <w:r w:rsidRPr="009164C5">
                              <w:rPr>
                                <w:b/>
                              </w:rPr>
                              <w:t>Formative assessment opportunities:</w:t>
                            </w:r>
                          </w:p>
                          <w:p w14:paraId="1F84ED13" w14:textId="4A8583B8" w:rsidR="008557E2" w:rsidRPr="009164C5" w:rsidRDefault="008557E2" w:rsidP="009164C5">
                            <w:pPr>
                              <w:pStyle w:val="TS-Bullet1"/>
                            </w:pPr>
                            <w:r w:rsidRPr="009164C5">
                              <w:t>Anecdotal records of students' ability to correctly identify food webs in a variety of wetlands.</w:t>
                            </w:r>
                          </w:p>
                          <w:p w14:paraId="78E2523A" w14:textId="7B59F5AD" w:rsidR="008557E2" w:rsidRPr="009164C5" w:rsidRDefault="008557E2" w:rsidP="009164C5">
                            <w:pPr>
                              <w:pStyle w:val="TS-Bullet1"/>
                            </w:pPr>
                            <w:r w:rsidRPr="009164C5">
                              <w:t>Anecdotal records of students' ability to complete a futures circle and engage in the skills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2" o:spid="_x0000_s1082" style="width:479.25pt;height:120.75pt;visibility:visible;mso-wrap-style:square;mso-left-percent:-10001;mso-top-percent:-10001;mso-position-horizontal:absolute;mso-position-horizontal-relative:char;mso-position-vertical:absolute;mso-position-vertical-relative:line;mso-left-percent:-10001;mso-top-percent:-10001;v-text-anchor:top" arcsize="1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" fillcolor="white [3212]" strokecolor="#bfbfbf [2412]" strokeweight="1pt">
                <v:stroke dashstyle="dash" joinstyle="miter"/>
                <v:textbox>
                  <w:txbxContent>
                    <w:p w14:paraId="16FEDD89" w14:textId="4532F4CB" w:rsidR="008557E2" w:rsidRPr="009164C5" w:rsidRDefault="008557E2" w:rsidP="009164C5">
                      <w:pPr>
                        <w:pStyle w:val="TS-BubbleNormal"/>
                        <w:rPr>
                          <w:b/>
                        </w:rPr>
                      </w:pPr>
                      <w:r w:rsidRPr="009164C5">
                        <w:rPr>
                          <w:b/>
                        </w:rPr>
                        <w:t>Formative assessment opportunities:</w:t>
                      </w:r>
                    </w:p>
                    <w:p w14:paraId="1F84ED13" w14:textId="4A8583B8" w:rsidR="008557E2" w:rsidRPr="009164C5" w:rsidRDefault="008557E2" w:rsidP="009164C5">
                      <w:pPr>
                        <w:pStyle w:val="TS-Bullet1"/>
                      </w:pPr>
                      <w:r w:rsidRPr="009164C5">
                        <w:t>Anecdotal records of students' ability to correctly identify food webs in a variety of wetlands.</w:t>
                      </w:r>
                    </w:p>
                    <w:p w14:paraId="78E2523A" w14:textId="7B59F5AD" w:rsidR="008557E2" w:rsidRPr="009164C5" w:rsidRDefault="008557E2" w:rsidP="009164C5">
                      <w:pPr>
                        <w:pStyle w:val="TS-Bullet1"/>
                      </w:pPr>
                      <w:r w:rsidRPr="009164C5">
                        <w:t>Anecdotal records of students' ability to complete a futures circle and engage in the skills required.</w:t>
                      </w:r>
                    </w:p>
                  </w:txbxContent>
                </v:textbox>
                <w10:anchorlock/>
              </v:roundrect>
            </w:pict>
          </mc:Fallback>
        </mc:AlternateContent>
      </w:r>
    </w:p>
    <w:p w14:paraId="6FCEAD3D" w14:textId="77777777" w:rsidR="00907FE6" w:rsidRDefault="00907FE6" w:rsidP="00907FE6">
      <w:pPr>
        <w:pStyle w:val="TS-Heading3"/>
      </w:pPr>
      <w:r>
        <w:t>Resources</w:t>
      </w:r>
    </w:p>
    <w:p w14:paraId="66D8F352" w14:textId="77777777" w:rsidR="00907FE6" w:rsidRDefault="00907FE6" w:rsidP="00907FE6">
      <w:r>
        <w:rPr>
          <w:noProof/>
          <w:lang w:eastAsia="en-AU"/>
        </w:rPr>
        <mc:AlternateContent>
          <mc:Choice Requires="wps">
            <w:drawing>
              <wp:inline distT="0" distB="0" distL="0" distR="0" wp14:anchorId="4E30A0C1" wp14:editId="618FF1DA">
                <wp:extent cx="6086475" cy="3981450"/>
                <wp:effectExtent l="0" t="0" r="28575" b="19050"/>
                <wp:docPr id="238" name="Rounded Rectangle 238"/>
                <wp:cNvGraphicFramePr/>
                <a:graphic xmlns:a="http://schemas.openxmlformats.org/drawingml/2006/main">
                  <a:graphicData uri="http://schemas.microsoft.com/office/word/2010/wordprocessingShape">
                    <wps:wsp>
                      <wps:cNvSpPr/>
                      <wps:spPr>
                        <a:xfrm>
                          <a:off x="0" y="0"/>
                          <a:ext cx="6086475" cy="3981450"/>
                        </a:xfrm>
                        <a:prstGeom prst="roundRect">
                          <a:avLst>
                            <a:gd name="adj" fmla="val 854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EDF901" w14:textId="77777777" w:rsidR="008557E2" w:rsidRPr="009164C5" w:rsidRDefault="008557E2" w:rsidP="009164C5">
                            <w:pPr>
                              <w:pStyle w:val="TS-Heading4"/>
                            </w:pPr>
                            <w:r w:rsidRPr="009164C5">
                              <w:t>Useful web links</w:t>
                            </w:r>
                          </w:p>
                          <w:p w14:paraId="26C045F8" w14:textId="2D8BA60A" w:rsidR="008557E2" w:rsidRPr="009164C5" w:rsidRDefault="008557E2" w:rsidP="009164C5">
                            <w:pPr>
                              <w:pStyle w:val="TS-Bullet1"/>
                            </w:pPr>
                            <w:r w:rsidRPr="009164C5">
                              <w:t>YouTube clip ‘Animals of the wetland’:</w:t>
                            </w:r>
                            <w:r w:rsidRPr="009164C5">
                              <w:br/>
                            </w:r>
                            <w:hyperlink r:id="rId137" w:history="1">
                              <w:r w:rsidRPr="009164C5">
                                <w:rPr>
                                  <w:rStyle w:val="Hyperlink"/>
                                </w:rPr>
                                <w:t>https://www.youtube.com/watch?v=4nJgIBeux6Y</w:t>
                              </w:r>
                            </w:hyperlink>
                          </w:p>
                          <w:p w14:paraId="394913CF" w14:textId="77777777" w:rsidR="008557E2" w:rsidRPr="009164C5" w:rsidRDefault="008557E2" w:rsidP="009164C5">
                            <w:pPr>
                              <w:pStyle w:val="TS-Bullet1subpara"/>
                            </w:pPr>
                            <w:r w:rsidRPr="009164C5">
                              <w:rPr>
                                <w:b/>
                              </w:rPr>
                              <w:t>Hint:</w:t>
                            </w:r>
                            <w:r w:rsidRPr="009164C5">
                              <w:t xml:space="preserve"> Access and pre-load YouTube clips before the lesson so that you can play them immediately for students when required.</w:t>
                            </w:r>
                          </w:p>
                          <w:p w14:paraId="31305CD6" w14:textId="1E802D75" w:rsidR="008557E2" w:rsidRPr="009164C5" w:rsidRDefault="008557E2" w:rsidP="009164C5">
                            <w:pPr>
                              <w:pStyle w:val="TS-Bullet1"/>
                              <w:rPr>
                                <w:i/>
                              </w:rPr>
                            </w:pPr>
                            <w:r w:rsidRPr="009164C5">
                              <w:t>Reef Beat 2006 Wetlands (Poster 5 – ‘Aquatic Food Webs’) at:</w:t>
                            </w:r>
                            <w:r w:rsidRPr="009164C5">
                              <w:br/>
                            </w:r>
                            <w:hyperlink r:id="rId138" w:history="1">
                              <w:r w:rsidRPr="009164C5">
                                <w:rPr>
                                  <w:rStyle w:val="Hyperlink"/>
                                </w:rPr>
                                <w:t>http://www.gbrmpa.gov.au</w:t>
                              </w:r>
                            </w:hyperlink>
                          </w:p>
                          <w:p w14:paraId="665DF048" w14:textId="1AE4B031" w:rsidR="008557E2" w:rsidRPr="009164C5" w:rsidRDefault="008557E2" w:rsidP="009164C5">
                            <w:pPr>
                              <w:pStyle w:val="TS-Heading4"/>
                            </w:pPr>
                            <w:r>
                              <w:t>Printable resources</w:t>
                            </w:r>
                          </w:p>
                          <w:p w14:paraId="3CD7EEAC" w14:textId="77777777" w:rsidR="008557E2" w:rsidRPr="009164C5" w:rsidRDefault="008557E2" w:rsidP="009164C5">
                            <w:pPr>
                              <w:pStyle w:val="TS-Bullet1"/>
                              <w:rPr>
                                <w:i/>
                              </w:rPr>
                            </w:pPr>
                            <w:r w:rsidRPr="009164C5">
                              <w:rPr>
                                <w:i/>
                              </w:rPr>
                              <w:t>Resource 1 – Word bank</w:t>
                            </w:r>
                          </w:p>
                          <w:p w14:paraId="42EC0145" w14:textId="77777777" w:rsidR="008557E2" w:rsidRPr="009164C5" w:rsidRDefault="008557E2" w:rsidP="009164C5">
                            <w:pPr>
                              <w:pStyle w:val="TS-Bullet1"/>
                              <w:rPr>
                                <w:i/>
                              </w:rPr>
                            </w:pPr>
                            <w:r w:rsidRPr="009164C5">
                              <w:rPr>
                                <w:i/>
                              </w:rPr>
                              <w:t>Resource 2 – Student reflections</w:t>
                            </w:r>
                          </w:p>
                          <w:p w14:paraId="72F98429" w14:textId="77777777" w:rsidR="008557E2" w:rsidRPr="009164C5" w:rsidRDefault="008557E2" w:rsidP="009164C5">
                            <w:pPr>
                              <w:pStyle w:val="TS-Bullet1"/>
                              <w:rPr>
                                <w:i/>
                              </w:rPr>
                            </w:pPr>
                            <w:r w:rsidRPr="009164C5">
                              <w:rPr>
                                <w:i/>
                              </w:rPr>
                              <w:t>Resource 6 – Futures circles</w:t>
                            </w:r>
                          </w:p>
                          <w:p w14:paraId="41DF7A3E" w14:textId="77777777" w:rsidR="008557E2" w:rsidRPr="009164C5" w:rsidRDefault="008557E2" w:rsidP="009164C5">
                            <w:pPr>
                              <w:pStyle w:val="TS-Heading4"/>
                            </w:pPr>
                            <w:r w:rsidRPr="009164C5">
                              <w:t>Other resources</w:t>
                            </w:r>
                          </w:p>
                          <w:p w14:paraId="356186C6" w14:textId="77777777" w:rsidR="008557E2" w:rsidRPr="009164C5" w:rsidRDefault="008557E2" w:rsidP="009164C5">
                            <w:pPr>
                              <w:pStyle w:val="TS-Bullet1"/>
                            </w:pPr>
                            <w:r w:rsidRPr="009164C5">
                              <w:t>Books, internet access for students to research food webs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8" o:spid="_x0000_s1083" style="width:479.25pt;height:313.5pt;visibility:visible;mso-wrap-style:square;mso-left-percent:-10001;mso-top-percent:-10001;mso-position-horizontal:absolute;mso-position-horizontal-relative:char;mso-position-vertical:absolute;mso-position-vertical-relative:line;mso-left-percent:-10001;mso-top-percent:-10001;v-text-anchor:top" arcsize="5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" fillcolor="white [3212]" strokecolor="#bfbfbf [2412]" strokeweight="1pt">
                <v:stroke dashstyle="dash" joinstyle="miter"/>
                <v:textbox>
                  <w:txbxContent>
                    <w:p w14:paraId="58EDF901" w14:textId="77777777" w:rsidR="008557E2" w:rsidRPr="009164C5" w:rsidRDefault="008557E2" w:rsidP="009164C5">
                      <w:pPr>
                        <w:pStyle w:val="TS-Heading4"/>
                      </w:pPr>
                      <w:r w:rsidRPr="009164C5">
                        <w:t>Useful web links</w:t>
                      </w:r>
                    </w:p>
                    <w:p w14:paraId="26C045F8" w14:textId="2D8BA60A" w:rsidR="008557E2" w:rsidRPr="009164C5" w:rsidRDefault="008557E2" w:rsidP="009164C5">
                      <w:pPr>
                        <w:pStyle w:val="TS-Bullet1"/>
                      </w:pPr>
                      <w:r w:rsidRPr="009164C5">
                        <w:t>YouTube clip ‘Animals of the wetland’:</w:t>
                      </w:r>
                      <w:r w:rsidRPr="009164C5">
                        <w:br/>
                      </w:r>
                      <w:hyperlink r:id="rId139" w:history="1">
                        <w:r w:rsidRPr="009164C5">
                          <w:rPr>
                            <w:rStyle w:val="Hyperlink"/>
                          </w:rPr>
                          <w:t>https://www.youtube.com/watch?v=4nJgIBeux6Y</w:t>
                        </w:r>
                      </w:hyperlink>
                    </w:p>
                    <w:p w14:paraId="394913CF" w14:textId="77777777" w:rsidR="008557E2" w:rsidRPr="009164C5" w:rsidRDefault="008557E2" w:rsidP="009164C5">
                      <w:pPr>
                        <w:pStyle w:val="TS-Bullet1subpara"/>
                      </w:pPr>
                      <w:r w:rsidRPr="009164C5">
                        <w:rPr>
                          <w:b/>
                        </w:rPr>
                        <w:t>Hint:</w:t>
                      </w:r>
                      <w:r w:rsidRPr="009164C5">
                        <w:t xml:space="preserve"> Access and pre-load YouTube clips before the lesson so that you can play them immediately for students when required.</w:t>
                      </w:r>
                    </w:p>
                    <w:p w14:paraId="31305CD6" w14:textId="1E802D75" w:rsidR="008557E2" w:rsidRPr="009164C5" w:rsidRDefault="008557E2" w:rsidP="009164C5">
                      <w:pPr>
                        <w:pStyle w:val="TS-Bullet1"/>
                        <w:rPr>
                          <w:i/>
                        </w:rPr>
                      </w:pPr>
                      <w:r w:rsidRPr="009164C5">
                        <w:t>Reef Beat 2006 Wetlands (Poster 5 – ‘Aquatic Food Webs’) at:</w:t>
                      </w:r>
                      <w:r w:rsidRPr="009164C5">
                        <w:br/>
                      </w:r>
                      <w:hyperlink r:id="rId140" w:history="1">
                        <w:r w:rsidRPr="009164C5">
                          <w:rPr>
                            <w:rStyle w:val="Hyperlink"/>
                          </w:rPr>
                          <w:t>http://www.gbrmpa.gov.au</w:t>
                        </w:r>
                      </w:hyperlink>
                    </w:p>
                    <w:p w14:paraId="665DF048" w14:textId="1AE4B031" w:rsidR="008557E2" w:rsidRPr="009164C5" w:rsidRDefault="008557E2" w:rsidP="009164C5">
                      <w:pPr>
                        <w:pStyle w:val="TS-Heading4"/>
                      </w:pPr>
                      <w:r>
                        <w:t>Printable resources</w:t>
                      </w:r>
                    </w:p>
                    <w:p w14:paraId="3CD7EEAC" w14:textId="77777777" w:rsidR="008557E2" w:rsidRPr="009164C5" w:rsidRDefault="008557E2" w:rsidP="009164C5">
                      <w:pPr>
                        <w:pStyle w:val="TS-Bullet1"/>
                        <w:rPr>
                          <w:i/>
                        </w:rPr>
                      </w:pPr>
                      <w:r w:rsidRPr="009164C5">
                        <w:rPr>
                          <w:i/>
                        </w:rPr>
                        <w:t>Resource 1 – Word bank</w:t>
                      </w:r>
                    </w:p>
                    <w:p w14:paraId="42EC0145" w14:textId="77777777" w:rsidR="008557E2" w:rsidRPr="009164C5" w:rsidRDefault="008557E2" w:rsidP="009164C5">
                      <w:pPr>
                        <w:pStyle w:val="TS-Bullet1"/>
                        <w:rPr>
                          <w:i/>
                        </w:rPr>
                      </w:pPr>
                      <w:r w:rsidRPr="009164C5">
                        <w:rPr>
                          <w:i/>
                        </w:rPr>
                        <w:t>Resource 2 – Student reflections</w:t>
                      </w:r>
                    </w:p>
                    <w:p w14:paraId="72F98429" w14:textId="77777777" w:rsidR="008557E2" w:rsidRPr="009164C5" w:rsidRDefault="008557E2" w:rsidP="009164C5">
                      <w:pPr>
                        <w:pStyle w:val="TS-Bullet1"/>
                        <w:rPr>
                          <w:i/>
                        </w:rPr>
                      </w:pPr>
                      <w:r w:rsidRPr="009164C5">
                        <w:rPr>
                          <w:i/>
                        </w:rPr>
                        <w:t>Resource 6 – Futures circles</w:t>
                      </w:r>
                    </w:p>
                    <w:p w14:paraId="41DF7A3E" w14:textId="77777777" w:rsidR="008557E2" w:rsidRPr="009164C5" w:rsidRDefault="008557E2" w:rsidP="009164C5">
                      <w:pPr>
                        <w:pStyle w:val="TS-Heading4"/>
                      </w:pPr>
                      <w:r w:rsidRPr="009164C5">
                        <w:t>Other resources</w:t>
                      </w:r>
                    </w:p>
                    <w:p w14:paraId="356186C6" w14:textId="77777777" w:rsidR="008557E2" w:rsidRPr="009164C5" w:rsidRDefault="008557E2" w:rsidP="009164C5">
                      <w:pPr>
                        <w:pStyle w:val="TS-Bullet1"/>
                      </w:pPr>
                      <w:r w:rsidRPr="009164C5">
                        <w:t>Books, internet access for students to research food webs</w:t>
                      </w:r>
                    </w:p>
                  </w:txbxContent>
                </v:textbox>
                <w10:anchorlock/>
              </v:roundrect>
            </w:pict>
          </mc:Fallback>
        </mc:AlternateContent>
      </w:r>
    </w:p>
    <w:p w14:paraId="1E9517A5" w14:textId="77777777" w:rsidR="003E33D9" w:rsidRDefault="003E33D9" w:rsidP="009164C5">
      <w:pPr>
        <w:pStyle w:val="TS-5Es"/>
      </w:pPr>
      <w:r>
        <w:rPr>
          <w:noProof/>
          <w:lang w:eastAsia="en-AU"/>
        </w:rPr>
        <mc:AlternateContent>
          <mc:Choice Requires="wps">
            <w:drawing>
              <wp:inline distT="0" distB="0" distL="0" distR="0" wp14:anchorId="569BF6CE" wp14:editId="38581268">
                <wp:extent cx="1206000" cy="409575"/>
                <wp:effectExtent l="0" t="0" r="13335" b="28575"/>
                <wp:docPr id="48" name="Round Same Side Corner Rectangle 4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D996F" w14:textId="77777777" w:rsidR="008557E2" w:rsidRDefault="008557E2" w:rsidP="003E33D9">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8"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JQQ2b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93D996F" w14:textId="77777777" w:rsidR="008557E2" w:rsidRDefault="008557E2" w:rsidP="003E33D9">
                      <w:pPr>
                        <w:pStyle w:val="Tab-OFF"/>
                      </w:pPr>
                      <w:r>
                        <w:t>Engage</w:t>
                      </w:r>
                    </w:p>
                  </w:txbxContent>
                </v:textbox>
                <w10:anchorlock/>
              </v:shape>
            </w:pict>
          </mc:Fallback>
        </mc:AlternateContent>
      </w:r>
      <w:r>
        <w:rPr>
          <w:noProof/>
          <w:lang w:eastAsia="en-AU"/>
        </w:rPr>
        <mc:AlternateContent>
          <mc:Choice Requires="wps">
            <w:drawing>
              <wp:inline distT="0" distB="0" distL="0" distR="0" wp14:anchorId="25C6E3E5" wp14:editId="5A217FF0">
                <wp:extent cx="1206000" cy="409575"/>
                <wp:effectExtent l="0" t="0" r="13335" b="28575"/>
                <wp:docPr id="51" name="Round Same Side Corner Rectangle 5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48927" w14:textId="77777777" w:rsidR="008557E2" w:rsidRDefault="008557E2" w:rsidP="003E33D9">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1"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P1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BHOz9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7948927" w14:textId="77777777" w:rsidR="008557E2" w:rsidRDefault="008557E2" w:rsidP="003E33D9">
                      <w:pPr>
                        <w:pStyle w:val="Tab-OFF"/>
                      </w:pPr>
                      <w:r>
                        <w:t>Explore</w:t>
                      </w:r>
                    </w:p>
                  </w:txbxContent>
                </v:textbox>
                <w10:anchorlock/>
              </v:shape>
            </w:pict>
          </mc:Fallback>
        </mc:AlternateContent>
      </w:r>
      <w:r>
        <w:rPr>
          <w:noProof/>
          <w:lang w:eastAsia="en-AU"/>
        </w:rPr>
        <mc:AlternateContent>
          <mc:Choice Requires="wps">
            <w:drawing>
              <wp:inline distT="0" distB="0" distL="0" distR="0" wp14:anchorId="5235F96C" wp14:editId="6C804313">
                <wp:extent cx="1206000" cy="409575"/>
                <wp:effectExtent l="0" t="0" r="13335" b="28575"/>
                <wp:docPr id="53" name="Round Same Side Corner Rectangle 5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242B5" w14:textId="77777777" w:rsidR="008557E2" w:rsidRDefault="008557E2" w:rsidP="003E33D9">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3"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a7O3RN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D0242B5" w14:textId="77777777" w:rsidR="008557E2" w:rsidRDefault="008557E2" w:rsidP="003E33D9">
                      <w:pPr>
                        <w:pStyle w:val="Tab-ON"/>
                      </w:pPr>
                      <w:r>
                        <w:t>Explain</w:t>
                      </w:r>
                    </w:p>
                  </w:txbxContent>
                </v:textbox>
                <w10:anchorlock/>
              </v:shape>
            </w:pict>
          </mc:Fallback>
        </mc:AlternateContent>
      </w:r>
      <w:r>
        <w:rPr>
          <w:noProof/>
          <w:lang w:eastAsia="en-AU"/>
        </w:rPr>
        <mc:AlternateContent>
          <mc:Choice Requires="wps">
            <w:drawing>
              <wp:inline distT="0" distB="0" distL="0" distR="0" wp14:anchorId="6F61197F" wp14:editId="7B1C0668">
                <wp:extent cx="1206000" cy="409575"/>
                <wp:effectExtent l="0" t="0" r="13335" b="28575"/>
                <wp:docPr id="54" name="Round Same Side Corner Rectangle 5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2AC5D" w14:textId="77777777" w:rsidR="008557E2" w:rsidRDefault="008557E2" w:rsidP="003E33D9">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4"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bu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i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XCTVeLWEco/D4qDZIt7y2xpb84758Mgcdhx2M67C8IAfqQDrC61ESQXu+6n7qI/T&#10;jK+UbHENFdR/WzMnKFGfDc553Fmd4Dph2QlmreeAjYg9j9EkEQ1cUJ0oHehX3JCz6AWfmOHoq6A8&#10;uO4wD806xB3LxWyW1HA3WRbuzMLyCB6JjTPxvHtlzrbzGHCS76FbUe34NKQedKOlgdk6gKxDfDzw&#10;2B5wr6F0tDjfnpPW4Z9i+gM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ucMG7t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E62AC5D" w14:textId="77777777" w:rsidR="008557E2" w:rsidRDefault="008557E2" w:rsidP="003E33D9">
                      <w:pPr>
                        <w:pStyle w:val="Tab-OFF"/>
                      </w:pPr>
                      <w:r>
                        <w:t>Elaborate</w:t>
                      </w:r>
                    </w:p>
                  </w:txbxContent>
                </v:textbox>
                <w10:anchorlock/>
              </v:shape>
            </w:pict>
          </mc:Fallback>
        </mc:AlternateContent>
      </w:r>
      <w:r>
        <w:rPr>
          <w:noProof/>
          <w:lang w:eastAsia="en-AU"/>
        </w:rPr>
        <mc:AlternateContent>
          <mc:Choice Requires="wps">
            <w:drawing>
              <wp:inline distT="0" distB="0" distL="0" distR="0" wp14:anchorId="7D2ECBEC" wp14:editId="07521E97">
                <wp:extent cx="1206000" cy="409575"/>
                <wp:effectExtent l="0" t="0" r="13335" b="28575"/>
                <wp:docPr id="55" name="Round Same Side Corner Rectangle 5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D44B0" w14:textId="77777777" w:rsidR="008557E2" w:rsidRDefault="008557E2" w:rsidP="003E33D9">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5"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COFpxr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0D44B0" w14:textId="77777777" w:rsidR="008557E2" w:rsidRDefault="008557E2" w:rsidP="003E33D9">
                      <w:pPr>
                        <w:pStyle w:val="Tab-OFF"/>
                      </w:pPr>
                      <w:r>
                        <w:t>Evaluate</w:t>
                      </w:r>
                    </w:p>
                  </w:txbxContent>
                </v:textbox>
                <w10:anchorlock/>
              </v:shape>
            </w:pict>
          </mc:Fallback>
        </mc:AlternateContent>
      </w:r>
    </w:p>
    <w:p w14:paraId="58B8CABE" w14:textId="77777777" w:rsidR="003E33D9" w:rsidRDefault="003E33D9" w:rsidP="003E33D9">
      <w:pPr>
        <w:sectPr w:rsidR="003E33D9" w:rsidSect="00CC6805">
          <w:type w:val="continuous"/>
          <w:pgSz w:w="11906" w:h="16838"/>
          <w:pgMar w:top="1985" w:right="1134" w:bottom="1418" w:left="1134" w:header="709" w:footer="709" w:gutter="0"/>
          <w:cols w:space="708"/>
          <w:titlePg/>
          <w:docGrid w:linePitch="360"/>
        </w:sectPr>
      </w:pPr>
    </w:p>
    <w:p w14:paraId="4446B589" w14:textId="6D4ED205" w:rsidR="008A1743" w:rsidRPr="005041C3" w:rsidRDefault="005A00D9" w:rsidP="008A1743">
      <w:pPr>
        <w:pStyle w:val="TS-Lesson"/>
      </w:pPr>
      <w:r>
        <w:rPr>
          <w:b/>
        </w:rPr>
        <w:t>Lesson 13 - 14</w:t>
      </w:r>
      <w:r w:rsidR="008A1743" w:rsidRPr="005041C3">
        <w:rPr>
          <w:b/>
        </w:rPr>
        <w:t>:</w:t>
      </w:r>
      <w:r w:rsidR="008A1743" w:rsidRPr="005041C3">
        <w:rPr>
          <w:b/>
        </w:rPr>
        <w:tab/>
      </w:r>
      <w:r w:rsidR="00A35E13">
        <w:rPr>
          <w:rFonts w:cs="Arial"/>
        </w:rPr>
        <w:t>What threatens the health of</w:t>
      </w:r>
      <w:r w:rsidR="00A35E13">
        <w:rPr>
          <w:rFonts w:cs="Arial"/>
        </w:rPr>
        <w:br/>
      </w:r>
      <w:r w:rsidR="00A35E13">
        <w:rPr>
          <w:rFonts w:cs="Arial"/>
        </w:rPr>
        <w:tab/>
      </w:r>
      <w:r w:rsidR="003962D1">
        <w:rPr>
          <w:rFonts w:cs="Arial"/>
        </w:rPr>
        <w:t>wetlands?</w:t>
      </w:r>
    </w:p>
    <w:p w14:paraId="67AF32CA" w14:textId="77777777" w:rsidR="008A1743" w:rsidRPr="005041C3" w:rsidRDefault="008A1743" w:rsidP="008A1743">
      <w:pPr>
        <w:sectPr w:rsidR="008A1743" w:rsidRPr="005041C3" w:rsidSect="00A35E13">
          <w:type w:val="continuous"/>
          <w:pgSz w:w="11906" w:h="16838"/>
          <w:pgMar w:top="1985" w:right="1134" w:bottom="1418" w:left="1134" w:header="709" w:footer="709" w:gutter="0"/>
          <w:cols w:num="2" w:space="708" w:equalWidth="0">
            <w:col w:w="5670" w:space="708"/>
            <w:col w:w="3260"/>
          </w:cols>
          <w:titlePg/>
          <w:docGrid w:linePitch="360"/>
        </w:sectPr>
      </w:pPr>
      <w:r w:rsidRPr="005041C3">
        <w:rPr>
          <w:b/>
        </w:rPr>
        <w:t>Duration:</w:t>
      </w:r>
      <w:r w:rsidRPr="005041C3">
        <w:t xml:space="preserve"> </w:t>
      </w:r>
      <w:r w:rsidR="00F37D98">
        <w:t>1 h</w:t>
      </w:r>
      <w:r w:rsidR="007C143C">
        <w:t>ou</w:t>
      </w:r>
      <w:r w:rsidR="00F37D98">
        <w:t>r 40 min</w:t>
      </w:r>
      <w:r w:rsidR="007C143C">
        <w:t>utes</w:t>
      </w:r>
    </w:p>
    <w:p w14:paraId="473C7069" w14:textId="77777777" w:rsidR="008A1743" w:rsidRDefault="008A1743" w:rsidP="008A1743">
      <w:r>
        <w:rPr>
          <w:noProof/>
          <w:lang w:eastAsia="en-AU"/>
        </w:rPr>
        <mc:AlternateContent>
          <mc:Choice Requires="wps">
            <w:drawing>
              <wp:inline distT="0" distB="0" distL="0" distR="0" wp14:anchorId="746C3216" wp14:editId="502D2E32">
                <wp:extent cx="6086475" cy="1581150"/>
                <wp:effectExtent l="0" t="0" r="28575" b="19050"/>
                <wp:docPr id="94" name="Rounded Rectangle 94"/>
                <wp:cNvGraphicFramePr/>
                <a:graphic xmlns:a="http://schemas.openxmlformats.org/drawingml/2006/main">
                  <a:graphicData uri="http://schemas.microsoft.com/office/word/2010/wordprocessingShape">
                    <wps:wsp>
                      <wps:cNvSpPr/>
                      <wps:spPr>
                        <a:xfrm>
                          <a:off x="723900" y="2247900"/>
                          <a:ext cx="6086475" cy="1581150"/>
                        </a:xfrm>
                        <a:prstGeom prst="roundRect">
                          <a:avLst>
                            <a:gd name="adj" fmla="val 2088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13B3B6" w14:textId="77777777" w:rsidR="008557E2" w:rsidRDefault="008557E2" w:rsidP="00385C07">
                            <w:pPr>
                              <w:pStyle w:val="TS-Purpose"/>
                              <w:tabs>
                                <w:tab w:val="clear" w:pos="1418"/>
                              </w:tabs>
                              <w:ind w:left="0" w:firstLine="0"/>
                            </w:pPr>
                            <w:r>
                              <w:rPr>
                                <w:b/>
                              </w:rPr>
                              <w:t>Lesson objectives</w:t>
                            </w:r>
                            <w:r>
                              <w:rPr>
                                <w:b/>
                              </w:rPr>
                              <w:br/>
                            </w:r>
                            <w:r>
                              <w:t>Students will:</w:t>
                            </w:r>
                          </w:p>
                          <w:p w14:paraId="35E21C3E" w14:textId="77777777" w:rsidR="008557E2" w:rsidRPr="00A35E13" w:rsidRDefault="008557E2" w:rsidP="00A35E13">
                            <w:pPr>
                              <w:pStyle w:val="TS-Bullet1"/>
                            </w:pPr>
                            <w:r w:rsidRPr="00A35E13">
                              <w:t>understand the value and benefits of wetlands</w:t>
                            </w:r>
                          </w:p>
                          <w:p w14:paraId="3E62492B" w14:textId="77777777" w:rsidR="008557E2" w:rsidRPr="00A35E13" w:rsidRDefault="008557E2" w:rsidP="00A35E13">
                            <w:pPr>
                              <w:pStyle w:val="TS-Bullet1"/>
                            </w:pPr>
                            <w:r w:rsidRPr="00A35E13">
                              <w:t xml:space="preserve">investigate threats to wetlands and their impacts on wetland health </w:t>
                            </w:r>
                          </w:p>
                          <w:p w14:paraId="5B9DDDDF" w14:textId="77777777" w:rsidR="008557E2" w:rsidRPr="00A35E13" w:rsidRDefault="008557E2" w:rsidP="00A35E13">
                            <w:pPr>
                              <w:pStyle w:val="TS-Bullet1"/>
                            </w:pPr>
                            <w:r w:rsidRPr="00A35E13">
                              <w:t>identify ways to manage wetland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89" style="width:479.25pt;height:124.5pt;visibility:visible;mso-wrap-style:square;mso-left-percent:-10001;mso-top-percent:-10001;mso-position-horizontal:absolute;mso-position-horizontal-relative:char;mso-position-vertical:absolute;mso-position-vertical-relative:line;mso-left-percent:-10001;mso-top-percent:-10001;v-text-anchor:top" arcsize="13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" fillcolor="white [3212]" strokecolor="#bfbfbf [2412]" strokeweight="1pt">
                <v:stroke dashstyle="dash" joinstyle="miter"/>
                <v:textbox>
                  <w:txbxContent>
                    <w:p w14:paraId="5313B3B6" w14:textId="77777777" w:rsidR="008557E2" w:rsidRDefault="008557E2" w:rsidP="00385C07">
                      <w:pPr>
                        <w:pStyle w:val="TS-Purpose"/>
                        <w:tabs>
                          <w:tab w:val="clear" w:pos="1418"/>
                        </w:tabs>
                        <w:ind w:left="0" w:firstLine="0"/>
                      </w:pPr>
                      <w:r>
                        <w:rPr>
                          <w:b/>
                        </w:rPr>
                        <w:t>Lesson objectives</w:t>
                      </w:r>
                      <w:r>
                        <w:rPr>
                          <w:b/>
                        </w:rPr>
                        <w:br/>
                      </w:r>
                      <w:r>
                        <w:t>Students will:</w:t>
                      </w:r>
                    </w:p>
                    <w:p w14:paraId="35E21C3E" w14:textId="77777777" w:rsidR="008557E2" w:rsidRPr="00A35E13" w:rsidRDefault="008557E2" w:rsidP="00A35E13">
                      <w:pPr>
                        <w:pStyle w:val="TS-Bullet1"/>
                      </w:pPr>
                      <w:r w:rsidRPr="00A35E13">
                        <w:t>understand the value and benefits of wetlands</w:t>
                      </w:r>
                    </w:p>
                    <w:p w14:paraId="3E62492B" w14:textId="77777777" w:rsidR="008557E2" w:rsidRPr="00A35E13" w:rsidRDefault="008557E2" w:rsidP="00A35E13">
                      <w:pPr>
                        <w:pStyle w:val="TS-Bullet1"/>
                      </w:pPr>
                      <w:r w:rsidRPr="00A35E13">
                        <w:t xml:space="preserve">investigate threats to wetlands and their impacts on wetland health </w:t>
                      </w:r>
                    </w:p>
                    <w:p w14:paraId="5B9DDDDF" w14:textId="77777777" w:rsidR="008557E2" w:rsidRPr="00A35E13" w:rsidRDefault="008557E2" w:rsidP="00A35E13">
                      <w:pPr>
                        <w:pStyle w:val="TS-Bullet1"/>
                      </w:pPr>
                      <w:r w:rsidRPr="00A35E13">
                        <w:t>identify ways to manage wetland health.</w:t>
                      </w:r>
                    </w:p>
                  </w:txbxContent>
                </v:textbox>
                <w10:anchorlock/>
              </v:roundrect>
            </w:pict>
          </mc:Fallback>
        </mc:AlternateContent>
      </w:r>
    </w:p>
    <w:p w14:paraId="74B13DBD" w14:textId="77777777" w:rsidR="008A1743" w:rsidRDefault="008A1743" w:rsidP="00385C07">
      <w:pPr>
        <w:pStyle w:val="TS-Heading3"/>
      </w:pPr>
      <w:r>
        <w:t>Suggested learning sequence</w:t>
      </w:r>
    </w:p>
    <w:p w14:paraId="16720BC3" w14:textId="0CA29C9F" w:rsidR="00385C07" w:rsidRDefault="00385C07" w:rsidP="00125FC6">
      <w:pPr>
        <w:pStyle w:val="TS-Numberedlist"/>
        <w:numPr>
          <w:ilvl w:val="0"/>
          <w:numId w:val="0"/>
        </w:numPr>
        <w:ind w:left="785" w:hanging="360"/>
        <w:sectPr w:rsidR="00385C07" w:rsidSect="00CC6805">
          <w:type w:val="continuous"/>
          <w:pgSz w:w="11906" w:h="16838"/>
          <w:pgMar w:top="1985" w:right="1134" w:bottom="1418" w:left="1134" w:header="709" w:footer="709" w:gutter="0"/>
          <w:cols w:space="708"/>
          <w:titlePg/>
          <w:docGrid w:linePitch="360"/>
        </w:sectPr>
      </w:pPr>
    </w:p>
    <w:p w14:paraId="40461C72" w14:textId="77777777" w:rsidR="00A35E13" w:rsidRPr="00A35E13" w:rsidRDefault="00A35E13" w:rsidP="00A35E13">
      <w:r w:rsidRPr="00F42E48">
        <w:rPr>
          <w:b/>
        </w:rPr>
        <w:t>Introduction</w:t>
      </w:r>
      <w:r w:rsidRPr="00A35E13">
        <w:t xml:space="preserve"> </w:t>
      </w:r>
      <w:r w:rsidRPr="00F42E48">
        <w:t xml:space="preserve">– </w:t>
      </w:r>
      <w:r>
        <w:t>Wetland values</w:t>
      </w:r>
    </w:p>
    <w:p w14:paraId="303A0338" w14:textId="77777777" w:rsidR="008C7C51" w:rsidRDefault="00F32AFB" w:rsidP="004D5AFB">
      <w:pPr>
        <w:pStyle w:val="TS-Numberedlist"/>
        <w:numPr>
          <w:ilvl w:val="0"/>
          <w:numId w:val="31"/>
        </w:numPr>
      </w:pPr>
      <w:r>
        <w:t xml:space="preserve">Watch the </w:t>
      </w:r>
      <w:r w:rsidRPr="00B165CB">
        <w:t xml:space="preserve">first </w:t>
      </w:r>
      <w:r w:rsidRPr="00CC4A3A">
        <w:rPr>
          <w:b/>
        </w:rPr>
        <w:t>two</w:t>
      </w:r>
      <w:r w:rsidRPr="00B165CB">
        <w:t xml:space="preserve"> minutes</w:t>
      </w:r>
      <w:r>
        <w:t xml:space="preserve"> of the vid</w:t>
      </w:r>
      <w:r w:rsidR="008C7C51">
        <w:t xml:space="preserve">eo </w:t>
      </w:r>
      <w:r w:rsidR="008C7C51" w:rsidRPr="00CC4A3A">
        <w:rPr>
          <w:i/>
        </w:rPr>
        <w:t>Critters: Where they wriggle</w:t>
      </w:r>
      <w:r w:rsidR="008C7C51">
        <w:t xml:space="preserve"> asking students to listen out for and note down </w:t>
      </w:r>
      <w:r w:rsidR="003B69D8">
        <w:t>examples of how</w:t>
      </w:r>
      <w:r w:rsidR="008C7C51">
        <w:t xml:space="preserve"> wetlands are important: </w:t>
      </w:r>
      <w:hyperlink r:id="rId141" w:history="1">
        <w:r w:rsidR="008C7C51" w:rsidRPr="00356D2E">
          <w:rPr>
            <w:rStyle w:val="Hyperlink"/>
          </w:rPr>
          <w:t>https://www.youtube.com/watch?v=AXDlhG-3lRg</w:t>
        </w:r>
      </w:hyperlink>
    </w:p>
    <w:p w14:paraId="3C9A4AD8" w14:textId="77777777" w:rsidR="003353EC" w:rsidRDefault="003353EC" w:rsidP="003353EC">
      <w:pPr>
        <w:pStyle w:val="TS-Numberedlist"/>
      </w:pPr>
      <w:r>
        <w:t>Have a class discussion about the different benefits and values of wetlands:</w:t>
      </w:r>
    </w:p>
    <w:p w14:paraId="06360F99" w14:textId="77777777" w:rsidR="003353EC" w:rsidRPr="00A35E13" w:rsidRDefault="003353EC" w:rsidP="00A35E13">
      <w:pPr>
        <w:pStyle w:val="TS-Bullet2-collapse"/>
      </w:pPr>
      <w:r w:rsidRPr="00A35E13">
        <w:t>In what ways are wetlands important?</w:t>
      </w:r>
    </w:p>
    <w:p w14:paraId="63010CDD" w14:textId="77777777" w:rsidR="003353EC" w:rsidRPr="00A35E13" w:rsidRDefault="003353EC" w:rsidP="00A35E13">
      <w:pPr>
        <w:pStyle w:val="TS-Bullet2-collapse"/>
      </w:pPr>
      <w:r w:rsidRPr="00A35E13">
        <w:t xml:space="preserve">Why do wetlands need to be healthy? </w:t>
      </w:r>
    </w:p>
    <w:p w14:paraId="3A576189" w14:textId="77777777" w:rsidR="003353EC" w:rsidRPr="00A35E13" w:rsidRDefault="003353EC" w:rsidP="00A35E13">
      <w:pPr>
        <w:pStyle w:val="TS-Bullet2-collapse"/>
      </w:pPr>
      <w:r w:rsidRPr="00A35E13">
        <w:t>What might be the consequences if wetlands were not healthy?</w:t>
      </w:r>
    </w:p>
    <w:p w14:paraId="4545AA26" w14:textId="77777777" w:rsidR="003353EC" w:rsidRDefault="003353EC" w:rsidP="003353EC">
      <w:pPr>
        <w:pStyle w:val="TS-Numberedlist"/>
      </w:pPr>
      <w:r>
        <w:t xml:space="preserve">Break students up into groups and </w:t>
      </w:r>
      <w:r w:rsidR="00A82619">
        <w:t xml:space="preserve">give each group </w:t>
      </w:r>
      <w:r>
        <w:t xml:space="preserve">one of the following GBRMPA Reef </w:t>
      </w:r>
      <w:r w:rsidR="0049219C">
        <w:t>B</w:t>
      </w:r>
      <w:r>
        <w:t>eat 2006 posters:</w:t>
      </w:r>
    </w:p>
    <w:p w14:paraId="1C9D446E" w14:textId="77777777" w:rsidR="003353EC" w:rsidRPr="00A35E13" w:rsidRDefault="000735D9" w:rsidP="00A35E13">
      <w:pPr>
        <w:pStyle w:val="TS-Bullet2-collapse"/>
      </w:pPr>
      <w:r w:rsidRPr="00A35E13">
        <w:t xml:space="preserve">6 - </w:t>
      </w:r>
      <w:r w:rsidR="003353EC" w:rsidRPr="00A35E13">
        <w:t xml:space="preserve">Wetland Values </w:t>
      </w:r>
    </w:p>
    <w:p w14:paraId="5856F485" w14:textId="77777777" w:rsidR="003353EC" w:rsidRPr="00A35E13" w:rsidRDefault="000735D9" w:rsidP="00A35E13">
      <w:pPr>
        <w:pStyle w:val="TS-Bullet2-collapse"/>
      </w:pPr>
      <w:r w:rsidRPr="00A35E13">
        <w:t xml:space="preserve">7 - </w:t>
      </w:r>
      <w:r w:rsidR="003353EC" w:rsidRPr="00A35E13">
        <w:t>Cultural values of wetlands</w:t>
      </w:r>
    </w:p>
    <w:p w14:paraId="1AEF73E0" w14:textId="77777777" w:rsidR="003353EC" w:rsidRPr="00A35E13" w:rsidRDefault="000735D9" w:rsidP="00A35E13">
      <w:pPr>
        <w:pStyle w:val="TS-Bullet2-collapse"/>
      </w:pPr>
      <w:r w:rsidRPr="00A35E13">
        <w:t xml:space="preserve">8 - </w:t>
      </w:r>
      <w:r w:rsidR="003353EC" w:rsidRPr="00A35E13">
        <w:t>Disappearing wetlands</w:t>
      </w:r>
    </w:p>
    <w:p w14:paraId="6F3D1EE1" w14:textId="77777777" w:rsidR="003353EC" w:rsidRPr="00A35E13" w:rsidRDefault="000735D9" w:rsidP="00A35E13">
      <w:pPr>
        <w:pStyle w:val="TS-Bullet2-collapse"/>
      </w:pPr>
      <w:r w:rsidRPr="00A35E13">
        <w:t xml:space="preserve">9 - </w:t>
      </w:r>
      <w:r w:rsidR="003353EC" w:rsidRPr="00A35E13">
        <w:t>Protecting wetlands in Queensland</w:t>
      </w:r>
    </w:p>
    <w:p w14:paraId="16D69B05" w14:textId="77777777" w:rsidR="003353EC" w:rsidRPr="00A35E13" w:rsidRDefault="000735D9" w:rsidP="00A35E13">
      <w:pPr>
        <w:pStyle w:val="TS-Bullet2-collapse"/>
      </w:pPr>
      <w:r w:rsidRPr="00A35E13">
        <w:t xml:space="preserve">10 - </w:t>
      </w:r>
      <w:r w:rsidR="003353EC" w:rsidRPr="00A35E13">
        <w:t>Doing our bit to look after it</w:t>
      </w:r>
    </w:p>
    <w:p w14:paraId="4205DD44" w14:textId="77777777" w:rsidR="00A82619" w:rsidRDefault="00A82619" w:rsidP="003353EC">
      <w:pPr>
        <w:pStyle w:val="TS-Numberedlist"/>
      </w:pPr>
      <w:r>
        <w:t>Ask each group to read and create a dot</w:t>
      </w:r>
      <w:r w:rsidR="0049219C">
        <w:t xml:space="preserve"> </w:t>
      </w:r>
      <w:r>
        <w:t xml:space="preserve">point summary of their poster. </w:t>
      </w:r>
    </w:p>
    <w:p w14:paraId="76065A5C" w14:textId="77777777" w:rsidR="008C7C51" w:rsidRDefault="00A82619" w:rsidP="003353EC">
      <w:pPr>
        <w:pStyle w:val="TS-Numberedlist"/>
      </w:pPr>
      <w:r>
        <w:t>Get each</w:t>
      </w:r>
      <w:r w:rsidR="003353EC">
        <w:t xml:space="preserve"> gro</w:t>
      </w:r>
      <w:r>
        <w:t>up to</w:t>
      </w:r>
      <w:r w:rsidR="003353EC">
        <w:t xml:space="preserve"> share their summaries </w:t>
      </w:r>
      <w:r>
        <w:t xml:space="preserve">to the class </w:t>
      </w:r>
      <w:r w:rsidR="003353EC">
        <w:t>and use these summaries to create a class chart listing ‘wetland benefits’, ‘threats to wetlands’ and ‘managing wetland health’.</w:t>
      </w:r>
    </w:p>
    <w:p w14:paraId="6CC56166" w14:textId="07AFF0AC" w:rsidR="00895D9F" w:rsidRDefault="00C95EB5" w:rsidP="00A35E13">
      <w:r>
        <w:rPr>
          <w:b/>
        </w:rPr>
        <w:t>Activity</w:t>
      </w:r>
      <w:r w:rsidR="00A35E13" w:rsidRPr="00A35E13">
        <w:t xml:space="preserve"> </w:t>
      </w:r>
      <w:r w:rsidRPr="00F42E48">
        <w:t xml:space="preserve">– </w:t>
      </w:r>
      <w:r w:rsidR="00A82619">
        <w:t>investigating threats</w:t>
      </w:r>
    </w:p>
    <w:p w14:paraId="2145D7B7" w14:textId="5A439EA5" w:rsidR="0031151C" w:rsidRPr="00A35E13" w:rsidRDefault="0031151C" w:rsidP="00A35E13">
      <w:pPr>
        <w:pStyle w:val="TS-Numberedlist"/>
      </w:pPr>
      <w:r w:rsidRPr="00A35E13">
        <w:t>View the following ABC Catalyst episode on Tilapia – the pest species that is a threat to wetland health:</w:t>
      </w:r>
      <w:r w:rsidR="00A35E13" w:rsidRPr="00A35E13">
        <w:br/>
      </w:r>
      <w:hyperlink r:id="rId142" w:history="1">
        <w:r w:rsidR="00356D2E" w:rsidRPr="00A35E13">
          <w:rPr>
            <w:rStyle w:val="Hyperlink"/>
          </w:rPr>
          <w:t>http://www.abc.net.au/catalyst/stories/4122587.htm</w:t>
        </w:r>
      </w:hyperlink>
    </w:p>
    <w:p w14:paraId="0F714899" w14:textId="6F2A0385" w:rsidR="0031151C" w:rsidRDefault="0031151C" w:rsidP="00F32AFB">
      <w:pPr>
        <w:pStyle w:val="TS-Numberedlist"/>
      </w:pPr>
      <w:r>
        <w:t xml:space="preserve">Discuss as a class why tilapias are considered a pest and what their impacts are. </w:t>
      </w:r>
      <w:r w:rsidR="000735D9">
        <w:t xml:space="preserve">(See </w:t>
      </w:r>
      <w:r w:rsidR="000735D9" w:rsidRPr="0031151C">
        <w:rPr>
          <w:b/>
        </w:rPr>
        <w:t>‘useful web links’</w:t>
      </w:r>
      <w:r w:rsidR="000735D9">
        <w:t xml:space="preserve"> for information).</w:t>
      </w:r>
      <w:r w:rsidR="005F0B10">
        <w:t xml:space="preserve"> </w:t>
      </w:r>
      <w:r w:rsidR="000735D9">
        <w:t xml:space="preserve">Also use this as an opportunity to </w:t>
      </w:r>
      <w:r w:rsidR="005F0B10">
        <w:t>link back to the lessons on food chains and food webs by considering the potential impacts of tilapia to these interactions.</w:t>
      </w:r>
    </w:p>
    <w:p w14:paraId="3A1D0057" w14:textId="77777777" w:rsidR="0031151C" w:rsidRDefault="0031151C" w:rsidP="00F32AFB">
      <w:pPr>
        <w:pStyle w:val="TS-Numberedlist"/>
      </w:pPr>
      <w:r>
        <w:t xml:space="preserve">Complete a futures circle on the impacts of tilapia on wetlands and how they may be managed (See </w:t>
      </w:r>
      <w:r w:rsidR="00305584">
        <w:rPr>
          <w:i/>
        </w:rPr>
        <w:t>Resource 6 – F</w:t>
      </w:r>
      <w:r w:rsidRPr="0031151C">
        <w:rPr>
          <w:i/>
        </w:rPr>
        <w:t>utures circle</w:t>
      </w:r>
      <w:r>
        <w:t xml:space="preserve">) </w:t>
      </w:r>
    </w:p>
    <w:p w14:paraId="05A2CF4B" w14:textId="77777777" w:rsidR="003D3C58" w:rsidRDefault="0031151C" w:rsidP="00A35E13">
      <w:pPr>
        <w:pStyle w:val="TS-Numberedlist"/>
      </w:pPr>
      <w:r>
        <w:t xml:space="preserve">If time, have students independently complete </w:t>
      </w:r>
      <w:r w:rsidR="000735D9">
        <w:t>futures circles on a different threat to wetlands e.g. rubbish</w:t>
      </w:r>
      <w:r>
        <w:t>.</w:t>
      </w:r>
    </w:p>
    <w:p w14:paraId="51F720E0" w14:textId="77777777" w:rsidR="00094680" w:rsidRDefault="00094680" w:rsidP="00A35E13">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10B506CC" w14:textId="77777777" w:rsidR="00385C07" w:rsidRDefault="00385C07" w:rsidP="00A35E13">
      <w:pPr>
        <w:pStyle w:val="TS-Numberedlist"/>
      </w:pPr>
      <w:r w:rsidRPr="00E15DE7">
        <w:t>Students add their learning and reflections to their science journal</w:t>
      </w:r>
      <w:r>
        <w:t xml:space="preserve"> </w:t>
      </w:r>
      <w:r w:rsidRPr="00CF2D28">
        <w:t xml:space="preserve">(See </w:t>
      </w:r>
      <w:r w:rsidRPr="00A7759E">
        <w:rPr>
          <w:i/>
        </w:rPr>
        <w:t xml:space="preserve">Resource </w:t>
      </w:r>
      <w:r w:rsidR="005D70F4">
        <w:rPr>
          <w:i/>
        </w:rPr>
        <w:t>2</w:t>
      </w:r>
      <w:r w:rsidRPr="00A7759E">
        <w:rPr>
          <w:i/>
        </w:rPr>
        <w:t xml:space="preserve"> – Student reflections</w:t>
      </w:r>
      <w:r w:rsidRPr="00CF2D28">
        <w:t xml:space="preserve"> for examples of sentence starters you can use to guide student reflections).</w:t>
      </w:r>
    </w:p>
    <w:p w14:paraId="24108E83" w14:textId="77777777" w:rsidR="006032F8" w:rsidRPr="00A35E13" w:rsidRDefault="006032F8" w:rsidP="00A35E13"/>
    <w:p w14:paraId="2A37EFB6" w14:textId="77777777" w:rsidR="00456302" w:rsidRPr="00A75D06" w:rsidRDefault="00456302" w:rsidP="006032F8">
      <w:pPr>
        <w:pStyle w:val="TS-Numberedlist"/>
        <w:numPr>
          <w:ilvl w:val="0"/>
          <w:numId w:val="0"/>
        </w:numPr>
        <w:sectPr w:rsidR="00456302" w:rsidRPr="00A75D06" w:rsidSect="00CC6805">
          <w:type w:val="continuous"/>
          <w:pgSz w:w="11906" w:h="16838"/>
          <w:pgMar w:top="1985" w:right="1134" w:bottom="1418" w:left="1134" w:header="709" w:footer="709" w:gutter="0"/>
          <w:cols w:num="2" w:space="708"/>
          <w:titlePg/>
          <w:docGrid w:linePitch="360"/>
        </w:sectPr>
      </w:pPr>
    </w:p>
    <w:p w14:paraId="3EF3F4D4" w14:textId="77777777" w:rsidR="006032F8" w:rsidRPr="00A35E13" w:rsidRDefault="006032F8" w:rsidP="00A35E13"/>
    <w:p w14:paraId="30044F72" w14:textId="77777777" w:rsidR="00D742F0" w:rsidRDefault="008A1743" w:rsidP="00A35E13">
      <w:pPr>
        <w:pStyle w:val="TS-Heading3"/>
      </w:pPr>
      <w:r>
        <w:t>Opportunities to monitor student learning</w:t>
      </w:r>
    </w:p>
    <w:p w14:paraId="30688781" w14:textId="77777777" w:rsidR="008A1743" w:rsidRDefault="008A1743" w:rsidP="008A1743">
      <w:r>
        <w:rPr>
          <w:noProof/>
          <w:lang w:eastAsia="en-AU"/>
        </w:rPr>
        <mc:AlternateContent>
          <mc:Choice Requires="wps">
            <w:drawing>
              <wp:inline distT="0" distB="0" distL="0" distR="0" wp14:anchorId="72089AA3" wp14:editId="34A296EB">
                <wp:extent cx="6119495" cy="1466850"/>
                <wp:effectExtent l="0" t="0" r="14605" b="19050"/>
                <wp:docPr id="97" name="Rounded Rectangle 97"/>
                <wp:cNvGraphicFramePr/>
                <a:graphic xmlns:a="http://schemas.openxmlformats.org/drawingml/2006/main">
                  <a:graphicData uri="http://schemas.microsoft.com/office/word/2010/wordprocessingShape">
                    <wps:wsp>
                      <wps:cNvSpPr/>
                      <wps:spPr>
                        <a:xfrm>
                          <a:off x="0" y="0"/>
                          <a:ext cx="6119495" cy="1466850"/>
                        </a:xfrm>
                        <a:prstGeom prst="roundRect">
                          <a:avLst>
                            <a:gd name="adj" fmla="val 2315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BC9234" w14:textId="39D5EE84" w:rsidR="008557E2" w:rsidRPr="00A35E13" w:rsidRDefault="008557E2" w:rsidP="00A35E13">
                            <w:pPr>
                              <w:pStyle w:val="TS-BubbleNormal"/>
                              <w:rPr>
                                <w:b/>
                              </w:rPr>
                            </w:pPr>
                            <w:r w:rsidRPr="00A35E13">
                              <w:rPr>
                                <w:b/>
                              </w:rPr>
                              <w:t>Formative assessment opportunities:</w:t>
                            </w:r>
                          </w:p>
                          <w:p w14:paraId="67419015" w14:textId="77777777" w:rsidR="008557E2" w:rsidRPr="00A35E13" w:rsidRDefault="008557E2" w:rsidP="00A35E13">
                            <w:pPr>
                              <w:pStyle w:val="TS-Bullet1"/>
                            </w:pPr>
                            <w:r w:rsidRPr="00A35E13">
                              <w:t>Students’ responses to discussion and poster summaries could be used to assess their science understandings.</w:t>
                            </w:r>
                          </w:p>
                          <w:p w14:paraId="00291C73" w14:textId="7C19C255" w:rsidR="008557E2" w:rsidRPr="00A35E13" w:rsidRDefault="008557E2" w:rsidP="00A35E13">
                            <w:pPr>
                              <w:pStyle w:val="TS-Bullet1"/>
                            </w:pPr>
                            <w:r w:rsidRPr="00A35E13">
                              <w:t>Students’ future circles (if done) could be used to assess science as a human endeavour.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7" o:spid="_x0000_s1090" style="width:481.85pt;height:115.5pt;visibility:visible;mso-wrap-style:square;mso-left-percent:-10001;mso-top-percent:-10001;mso-position-horizontal:absolute;mso-position-horizontal-relative:char;mso-position-vertical:absolute;mso-position-vertical-relative:line;mso-left-percent:-10001;mso-top-percent:-10001;v-text-anchor:top" arcsize="151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" fillcolor="white [3212]" strokecolor="#bfbfbf [2412]" strokeweight="1pt">
                <v:stroke dashstyle="dash" joinstyle="miter"/>
                <v:textbox>
                  <w:txbxContent>
                    <w:p w14:paraId="12BC9234" w14:textId="39D5EE84" w:rsidR="008557E2" w:rsidRPr="00A35E13" w:rsidRDefault="008557E2" w:rsidP="00A35E13">
                      <w:pPr>
                        <w:pStyle w:val="TS-BubbleNormal"/>
                        <w:rPr>
                          <w:b/>
                        </w:rPr>
                      </w:pPr>
                      <w:r w:rsidRPr="00A35E13">
                        <w:rPr>
                          <w:b/>
                        </w:rPr>
                        <w:t>Formative assessment opportunities:</w:t>
                      </w:r>
                    </w:p>
                    <w:p w14:paraId="67419015" w14:textId="77777777" w:rsidR="008557E2" w:rsidRPr="00A35E13" w:rsidRDefault="008557E2" w:rsidP="00A35E13">
                      <w:pPr>
                        <w:pStyle w:val="TS-Bullet1"/>
                      </w:pPr>
                      <w:r w:rsidRPr="00A35E13">
                        <w:t>Students’ responses to discussion and poster summaries could be used to assess their science understandings.</w:t>
                      </w:r>
                    </w:p>
                    <w:p w14:paraId="00291C73" w14:textId="7C19C255" w:rsidR="008557E2" w:rsidRPr="00A35E13" w:rsidRDefault="008557E2" w:rsidP="00A35E13">
                      <w:pPr>
                        <w:pStyle w:val="TS-Bullet1"/>
                      </w:pPr>
                      <w:r w:rsidRPr="00A35E13">
                        <w:t>Students’ future circles (if done) could be used to assess science as a human endeavour.</w:t>
                      </w:r>
                    </w:p>
                  </w:txbxContent>
                </v:textbox>
                <w10:anchorlock/>
              </v:roundrect>
            </w:pict>
          </mc:Fallback>
        </mc:AlternateContent>
      </w:r>
    </w:p>
    <w:p w14:paraId="3522567C" w14:textId="77777777" w:rsidR="008A1743" w:rsidRDefault="008A1743" w:rsidP="008A1743">
      <w:pPr>
        <w:pStyle w:val="TS-Heading3"/>
      </w:pPr>
      <w:r>
        <w:t>Resources</w:t>
      </w:r>
    </w:p>
    <w:p w14:paraId="015C9609" w14:textId="77777777" w:rsidR="008A1743" w:rsidRDefault="008A1743" w:rsidP="008A1743">
      <w:r>
        <w:rPr>
          <w:noProof/>
          <w:lang w:eastAsia="en-AU"/>
        </w:rPr>
        <mc:AlternateContent>
          <mc:Choice Requires="wps">
            <w:drawing>
              <wp:inline distT="0" distB="0" distL="0" distR="0" wp14:anchorId="4C2E7673" wp14:editId="58037CD8">
                <wp:extent cx="6086475" cy="5200650"/>
                <wp:effectExtent l="0" t="0" r="28575" b="19050"/>
                <wp:docPr id="98" name="Rounded Rectangle 98"/>
                <wp:cNvGraphicFramePr/>
                <a:graphic xmlns:a="http://schemas.openxmlformats.org/drawingml/2006/main">
                  <a:graphicData uri="http://schemas.microsoft.com/office/word/2010/wordprocessingShape">
                    <wps:wsp>
                      <wps:cNvSpPr/>
                      <wps:spPr>
                        <a:xfrm>
                          <a:off x="723900" y="1552575"/>
                          <a:ext cx="6086475" cy="5200650"/>
                        </a:xfrm>
                        <a:prstGeom prst="roundRect">
                          <a:avLst>
                            <a:gd name="adj" fmla="val 646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350956" w14:textId="77777777" w:rsidR="008557E2" w:rsidRPr="00AB20B9" w:rsidRDefault="008557E2" w:rsidP="00F37D98">
                            <w:pPr>
                              <w:pStyle w:val="TS-Purpose"/>
                              <w:rPr>
                                <w:b/>
                              </w:rPr>
                            </w:pPr>
                            <w:r w:rsidRPr="00AB20B9">
                              <w:rPr>
                                <w:b/>
                              </w:rPr>
                              <w:t>Useful web links</w:t>
                            </w:r>
                          </w:p>
                          <w:p w14:paraId="438733E3" w14:textId="5F8C7A90" w:rsidR="008557E2" w:rsidRPr="00A35E13" w:rsidRDefault="008557E2" w:rsidP="00A35E13">
                            <w:pPr>
                              <w:pStyle w:val="TS-Bullet1"/>
                            </w:pPr>
                            <w:r w:rsidRPr="00A35E13">
                              <w:t>Critters: where they wiggle – a video about aquatic macro- invertebrates and how they help with monitoring water health:</w:t>
                            </w:r>
                            <w:r w:rsidRPr="00A35E13">
                              <w:br/>
                            </w:r>
                            <w:hyperlink r:id="rId143" w:history="1">
                              <w:r w:rsidRPr="00A35E13">
                                <w:rPr>
                                  <w:rStyle w:val="Hyperlink"/>
                                </w:rPr>
                                <w:t>https://www.youtube.com/watch?v=AXDlhG-3lRg</w:t>
                              </w:r>
                            </w:hyperlink>
                          </w:p>
                          <w:p w14:paraId="34DE6AB3" w14:textId="77777777" w:rsidR="008557E2" w:rsidRPr="00A35E13" w:rsidRDefault="008557E2" w:rsidP="00A35E13">
                            <w:pPr>
                              <w:pStyle w:val="TS-Bullet1subpara"/>
                            </w:pPr>
                            <w:r w:rsidRPr="00A35E13">
                              <w:rPr>
                                <w:b/>
                              </w:rPr>
                              <w:t>Hint:</w:t>
                            </w:r>
                            <w:r w:rsidRPr="00A35E13">
                              <w:t xml:space="preserve"> Access and pre-load YouTube clips before the lesson so that you can play them immediately for students when required.</w:t>
                            </w:r>
                          </w:p>
                          <w:p w14:paraId="326AB4B9" w14:textId="216B0714" w:rsidR="008557E2" w:rsidRPr="00A35E13" w:rsidRDefault="008557E2" w:rsidP="00A35E13">
                            <w:pPr>
                              <w:pStyle w:val="TS-Bullet1"/>
                            </w:pPr>
                            <w:r w:rsidRPr="00A35E13">
                              <w:t>Reef Beat 2006 Wetlands (Poster 6 – 10) at:</w:t>
                            </w:r>
                            <w:r w:rsidRPr="00A35E13">
                              <w:br/>
                              <w:t>http://</w:t>
                            </w:r>
                            <w:hyperlink r:id="rId144" w:history="1">
                              <w:r w:rsidRPr="00A35E13">
                                <w:rPr>
                                  <w:rStyle w:val="Hyperlink"/>
                                </w:rPr>
                                <w:t>www.gbrmpa.gov.au</w:t>
                              </w:r>
                            </w:hyperlink>
                          </w:p>
                          <w:p w14:paraId="6F3657FB" w14:textId="746C6A17" w:rsidR="008557E2" w:rsidRPr="00A35E13" w:rsidRDefault="008557E2" w:rsidP="00A35E13">
                            <w:pPr>
                              <w:pStyle w:val="TS-Bullet1"/>
                            </w:pPr>
                            <w:r w:rsidRPr="00A35E13">
                              <w:t>ABC Catalyst episode on Tilapia – the pest species that is a threat to wetland health:</w:t>
                            </w:r>
                            <w:r w:rsidRPr="00A35E13">
                              <w:br/>
                            </w:r>
                            <w:hyperlink r:id="rId145" w:history="1">
                              <w:r w:rsidRPr="00A35E13">
                                <w:rPr>
                                  <w:rStyle w:val="Hyperlink"/>
                                </w:rPr>
                                <w:t>http://www.abc.net.au/catalyst/stories/4122587.htm</w:t>
                              </w:r>
                            </w:hyperlink>
                          </w:p>
                          <w:p w14:paraId="57A0EBEC" w14:textId="77777777" w:rsidR="008557E2" w:rsidRPr="00ED5F82" w:rsidRDefault="008557E2" w:rsidP="00ED5F82">
                            <w:pPr>
                              <w:pStyle w:val="TS-Bullet1"/>
                            </w:pPr>
                            <w:r w:rsidRPr="00ED5F82">
                              <w:t>Information on Tilapia:</w:t>
                            </w:r>
                          </w:p>
                          <w:p w14:paraId="53879DFE" w14:textId="77777777" w:rsidR="008557E2" w:rsidRPr="00A35E13" w:rsidRDefault="005816CE" w:rsidP="00A35E13">
                            <w:pPr>
                              <w:pStyle w:val="TS-Bullet2"/>
                            </w:pPr>
                            <w:hyperlink r:id="rId146" w:history="1">
                              <w:r w:rsidR="008557E2" w:rsidRPr="00A35E13">
                                <w:rPr>
                                  <w:rStyle w:val="Hyperlink"/>
                                </w:rPr>
                                <w:t>http://www.dpi.nsw.gov.au/fisheries/pests-diseases/freshwater-pests/species/tilapia</w:t>
                              </w:r>
                            </w:hyperlink>
                          </w:p>
                          <w:p w14:paraId="14C4EA46" w14:textId="40012408" w:rsidR="008557E2" w:rsidRPr="00A35E13" w:rsidRDefault="005816CE" w:rsidP="00A35E13">
                            <w:pPr>
                              <w:pStyle w:val="TS-Bullet2"/>
                            </w:pPr>
                            <w:hyperlink r:id="rId147" w:history="1">
                              <w:r w:rsidR="008557E2" w:rsidRPr="00A35E13">
                                <w:rPr>
                                  <w:rStyle w:val="Hyperlink"/>
                                </w:rPr>
                                <w:t>http://www.pestsmart.org.au/pest-animal-species/tilapia/</w:t>
                              </w:r>
                            </w:hyperlink>
                          </w:p>
                          <w:p w14:paraId="615C4077" w14:textId="77777777" w:rsidR="008557E2" w:rsidRPr="00A35E13" w:rsidRDefault="008557E2" w:rsidP="00A35E13">
                            <w:pPr>
                              <w:pStyle w:val="TS-Bullet2"/>
                            </w:pPr>
                            <w:r w:rsidRPr="00A35E13">
                              <w:t xml:space="preserve">or the information sheet at </w:t>
                            </w:r>
                            <w:hyperlink r:id="rId148" w:history="1">
                              <w:r w:rsidRPr="00A35E13">
                                <w:rPr>
                                  <w:rStyle w:val="Hyperlink"/>
                                </w:rPr>
                                <w:t>http://www.pestsmart.org.au/pest-animal-species/tilapia/</w:t>
                              </w:r>
                            </w:hyperlink>
                          </w:p>
                          <w:p w14:paraId="53AEAB3D" w14:textId="06D01A3B" w:rsidR="008557E2" w:rsidRPr="00ED5F82" w:rsidRDefault="008557E2" w:rsidP="00ED5F82">
                            <w:pPr>
                              <w:pStyle w:val="TS-Heading4"/>
                            </w:pPr>
                            <w:r w:rsidRPr="00ED5F82">
                              <w:t>Printable resources</w:t>
                            </w:r>
                          </w:p>
                          <w:p w14:paraId="6EEC2ED4" w14:textId="77777777" w:rsidR="008557E2" w:rsidRPr="00ED5F82" w:rsidRDefault="008557E2" w:rsidP="00ED5F82">
                            <w:pPr>
                              <w:pStyle w:val="TS-Bullet1"/>
                              <w:rPr>
                                <w:i/>
                              </w:rPr>
                            </w:pPr>
                            <w:r w:rsidRPr="00ED5F82">
                              <w:rPr>
                                <w:i/>
                              </w:rPr>
                              <w:t>Resource 1 – Word bank</w:t>
                            </w:r>
                          </w:p>
                          <w:p w14:paraId="75CD7BE4" w14:textId="77777777" w:rsidR="008557E2" w:rsidRPr="00ED5F82" w:rsidRDefault="008557E2" w:rsidP="00ED5F82">
                            <w:pPr>
                              <w:pStyle w:val="TS-Bullet1"/>
                              <w:rPr>
                                <w:i/>
                              </w:rPr>
                            </w:pPr>
                            <w:r w:rsidRPr="00ED5F82">
                              <w:rPr>
                                <w:i/>
                              </w:rPr>
                              <w:t>Resource 2 – Student reflections</w:t>
                            </w:r>
                          </w:p>
                          <w:p w14:paraId="6716C3D9" w14:textId="77777777" w:rsidR="008557E2" w:rsidRPr="00ED5F82" w:rsidRDefault="008557E2" w:rsidP="00ED5F82">
                            <w:pPr>
                              <w:pStyle w:val="TS-Bullet1"/>
                              <w:rPr>
                                <w:i/>
                              </w:rPr>
                            </w:pPr>
                            <w:r w:rsidRPr="00ED5F82">
                              <w:rPr>
                                <w:i/>
                              </w:rPr>
                              <w:t>Resource 6 – futures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8" o:spid="_x0000_s1091" style="width:479.25pt;height:409.5pt;visibility:visible;mso-wrap-style:square;mso-left-percent:-10001;mso-top-percent:-10001;mso-position-horizontal:absolute;mso-position-horizontal-relative:char;mso-position-vertical:absolute;mso-position-vertical-relative:line;mso-left-percent:-10001;mso-top-percent:-10001;v-text-anchor:top"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" fillcolor="white [3212]" strokecolor="#bfbfbf [2412]" strokeweight="1pt">
                <v:stroke dashstyle="dash" joinstyle="miter"/>
                <v:textbox>
                  <w:txbxContent>
                    <w:p w14:paraId="46350956" w14:textId="77777777" w:rsidR="008557E2" w:rsidRPr="00AB20B9" w:rsidRDefault="008557E2" w:rsidP="00F37D98">
                      <w:pPr>
                        <w:pStyle w:val="TS-Purpose"/>
                        <w:rPr>
                          <w:b/>
                        </w:rPr>
                      </w:pPr>
                      <w:r w:rsidRPr="00AB20B9">
                        <w:rPr>
                          <w:b/>
                        </w:rPr>
                        <w:t>Useful web links</w:t>
                      </w:r>
                    </w:p>
                    <w:p w14:paraId="438733E3" w14:textId="5F8C7A90" w:rsidR="008557E2" w:rsidRPr="00A35E13" w:rsidRDefault="008557E2" w:rsidP="00A35E13">
                      <w:pPr>
                        <w:pStyle w:val="TS-Bullet1"/>
                      </w:pPr>
                      <w:r w:rsidRPr="00A35E13">
                        <w:t>Critters: where they wiggle – a video about aquatic macro- invertebrates and how they help with monitoring water health:</w:t>
                      </w:r>
                      <w:r w:rsidRPr="00A35E13">
                        <w:br/>
                      </w:r>
                      <w:hyperlink r:id="rId149" w:history="1">
                        <w:r w:rsidRPr="00A35E13">
                          <w:rPr>
                            <w:rStyle w:val="Hyperlink"/>
                          </w:rPr>
                          <w:t>https://www.youtube.com/watch?v=AXDlhG-3lRg</w:t>
                        </w:r>
                      </w:hyperlink>
                    </w:p>
                    <w:p w14:paraId="34DE6AB3" w14:textId="77777777" w:rsidR="008557E2" w:rsidRPr="00A35E13" w:rsidRDefault="008557E2" w:rsidP="00A35E13">
                      <w:pPr>
                        <w:pStyle w:val="TS-Bullet1subpara"/>
                      </w:pPr>
                      <w:r w:rsidRPr="00A35E13">
                        <w:rPr>
                          <w:b/>
                        </w:rPr>
                        <w:t>Hint:</w:t>
                      </w:r>
                      <w:r w:rsidRPr="00A35E13">
                        <w:t xml:space="preserve"> Access and pre-load YouTube clips before the lesson so that you can play them immediately for students when required.</w:t>
                      </w:r>
                    </w:p>
                    <w:p w14:paraId="326AB4B9" w14:textId="216B0714" w:rsidR="008557E2" w:rsidRPr="00A35E13" w:rsidRDefault="008557E2" w:rsidP="00A35E13">
                      <w:pPr>
                        <w:pStyle w:val="TS-Bullet1"/>
                      </w:pPr>
                      <w:r w:rsidRPr="00A35E13">
                        <w:t>Reef Beat 2006 Wetlands (Poster 6 – 10) at:</w:t>
                      </w:r>
                      <w:r w:rsidRPr="00A35E13">
                        <w:br/>
                        <w:t>http://</w:t>
                      </w:r>
                      <w:hyperlink r:id="rId150" w:history="1">
                        <w:r w:rsidRPr="00A35E13">
                          <w:rPr>
                            <w:rStyle w:val="Hyperlink"/>
                          </w:rPr>
                          <w:t>www.gbrmpa.gov.au</w:t>
                        </w:r>
                      </w:hyperlink>
                    </w:p>
                    <w:p w14:paraId="6F3657FB" w14:textId="746C6A17" w:rsidR="008557E2" w:rsidRPr="00A35E13" w:rsidRDefault="008557E2" w:rsidP="00A35E13">
                      <w:pPr>
                        <w:pStyle w:val="TS-Bullet1"/>
                      </w:pPr>
                      <w:r w:rsidRPr="00A35E13">
                        <w:t>ABC Catalyst episode on Tilapia – the pest species that is a threat to wetland health:</w:t>
                      </w:r>
                      <w:r w:rsidRPr="00A35E13">
                        <w:br/>
                      </w:r>
                      <w:hyperlink r:id="rId151" w:history="1">
                        <w:r w:rsidRPr="00A35E13">
                          <w:rPr>
                            <w:rStyle w:val="Hyperlink"/>
                          </w:rPr>
                          <w:t>http://www.abc.net.au/catalyst/stories/4122587.htm</w:t>
                        </w:r>
                      </w:hyperlink>
                    </w:p>
                    <w:p w14:paraId="57A0EBEC" w14:textId="77777777" w:rsidR="008557E2" w:rsidRPr="00ED5F82" w:rsidRDefault="008557E2" w:rsidP="00ED5F82">
                      <w:pPr>
                        <w:pStyle w:val="TS-Bullet1"/>
                      </w:pPr>
                      <w:r w:rsidRPr="00ED5F82">
                        <w:t>Information on Tilapia:</w:t>
                      </w:r>
                    </w:p>
                    <w:p w14:paraId="53879DFE" w14:textId="77777777" w:rsidR="008557E2" w:rsidRPr="00A35E13" w:rsidRDefault="005816CE" w:rsidP="00A35E13">
                      <w:pPr>
                        <w:pStyle w:val="TS-Bullet2"/>
                      </w:pPr>
                      <w:hyperlink r:id="rId152" w:history="1">
                        <w:r w:rsidR="008557E2" w:rsidRPr="00A35E13">
                          <w:rPr>
                            <w:rStyle w:val="Hyperlink"/>
                          </w:rPr>
                          <w:t>http://www.dpi.nsw.gov.au/fisheries/pests-diseases/freshwater-pests/species/tilapia</w:t>
                        </w:r>
                      </w:hyperlink>
                    </w:p>
                    <w:p w14:paraId="14C4EA46" w14:textId="40012408" w:rsidR="008557E2" w:rsidRPr="00A35E13" w:rsidRDefault="005816CE" w:rsidP="00A35E13">
                      <w:pPr>
                        <w:pStyle w:val="TS-Bullet2"/>
                      </w:pPr>
                      <w:hyperlink r:id="rId153" w:history="1">
                        <w:r w:rsidR="008557E2" w:rsidRPr="00A35E13">
                          <w:rPr>
                            <w:rStyle w:val="Hyperlink"/>
                          </w:rPr>
                          <w:t>http://www.pestsmart.org.au/pest-animal-species/tilapia/</w:t>
                        </w:r>
                      </w:hyperlink>
                    </w:p>
                    <w:p w14:paraId="615C4077" w14:textId="77777777" w:rsidR="008557E2" w:rsidRPr="00A35E13" w:rsidRDefault="008557E2" w:rsidP="00A35E13">
                      <w:pPr>
                        <w:pStyle w:val="TS-Bullet2"/>
                      </w:pPr>
                      <w:r w:rsidRPr="00A35E13">
                        <w:t xml:space="preserve">or the information sheet at </w:t>
                      </w:r>
                      <w:hyperlink r:id="rId154" w:history="1">
                        <w:r w:rsidRPr="00A35E13">
                          <w:rPr>
                            <w:rStyle w:val="Hyperlink"/>
                          </w:rPr>
                          <w:t>http://www.pestsmart.org.au/pest-animal-species/tilapia/</w:t>
                        </w:r>
                      </w:hyperlink>
                    </w:p>
                    <w:p w14:paraId="53AEAB3D" w14:textId="06D01A3B" w:rsidR="008557E2" w:rsidRPr="00ED5F82" w:rsidRDefault="008557E2" w:rsidP="00ED5F82">
                      <w:pPr>
                        <w:pStyle w:val="TS-Heading4"/>
                      </w:pPr>
                      <w:r w:rsidRPr="00ED5F82">
                        <w:t>Printable resources</w:t>
                      </w:r>
                    </w:p>
                    <w:p w14:paraId="6EEC2ED4" w14:textId="77777777" w:rsidR="008557E2" w:rsidRPr="00ED5F82" w:rsidRDefault="008557E2" w:rsidP="00ED5F82">
                      <w:pPr>
                        <w:pStyle w:val="TS-Bullet1"/>
                        <w:rPr>
                          <w:i/>
                        </w:rPr>
                      </w:pPr>
                      <w:r w:rsidRPr="00ED5F82">
                        <w:rPr>
                          <w:i/>
                        </w:rPr>
                        <w:t>Resource 1 – Word bank</w:t>
                      </w:r>
                    </w:p>
                    <w:p w14:paraId="75CD7BE4" w14:textId="77777777" w:rsidR="008557E2" w:rsidRPr="00ED5F82" w:rsidRDefault="008557E2" w:rsidP="00ED5F82">
                      <w:pPr>
                        <w:pStyle w:val="TS-Bullet1"/>
                        <w:rPr>
                          <w:i/>
                        </w:rPr>
                      </w:pPr>
                      <w:r w:rsidRPr="00ED5F82">
                        <w:rPr>
                          <w:i/>
                        </w:rPr>
                        <w:t>Resource 2 – Student reflections</w:t>
                      </w:r>
                    </w:p>
                    <w:p w14:paraId="6716C3D9" w14:textId="77777777" w:rsidR="008557E2" w:rsidRPr="00ED5F82" w:rsidRDefault="008557E2" w:rsidP="00ED5F82">
                      <w:pPr>
                        <w:pStyle w:val="TS-Bullet1"/>
                        <w:rPr>
                          <w:i/>
                        </w:rPr>
                      </w:pPr>
                      <w:r w:rsidRPr="00ED5F82">
                        <w:rPr>
                          <w:i/>
                        </w:rPr>
                        <w:t>Resource 6 – futures circle</w:t>
                      </w:r>
                    </w:p>
                  </w:txbxContent>
                </v:textbox>
                <w10:anchorlock/>
              </v:roundrect>
            </w:pict>
          </mc:Fallback>
        </mc:AlternateContent>
      </w:r>
    </w:p>
    <w:p w14:paraId="793B71A7" w14:textId="77777777" w:rsidR="003962D1" w:rsidRDefault="003962D1" w:rsidP="00A35E13">
      <w:pPr>
        <w:pStyle w:val="TS-5Es"/>
      </w:pPr>
      <w:r>
        <w:rPr>
          <w:noProof/>
          <w:lang w:eastAsia="en-AU"/>
        </w:rPr>
        <mc:AlternateContent>
          <mc:Choice Requires="wps">
            <w:drawing>
              <wp:inline distT="0" distB="0" distL="0" distR="0" wp14:anchorId="129AF3A7" wp14:editId="5D820B68">
                <wp:extent cx="1206000" cy="409575"/>
                <wp:effectExtent l="0" t="0" r="13335" b="28575"/>
                <wp:docPr id="1610" name="Round Same Side Corner Rectangle 16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B55FE" w14:textId="77777777" w:rsidR="008557E2" w:rsidRDefault="008557E2" w:rsidP="003962D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10" o:spid="_x0000_s109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ci3gIAAHU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fhfci3gIAAHU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99B55FE" w14:textId="77777777" w:rsidR="008557E2" w:rsidRDefault="008557E2" w:rsidP="003962D1">
                      <w:pPr>
                        <w:pStyle w:val="Tab-OFF"/>
                      </w:pPr>
                      <w:r>
                        <w:t>Engage</w:t>
                      </w:r>
                    </w:p>
                  </w:txbxContent>
                </v:textbox>
                <w10:anchorlock/>
              </v:shape>
            </w:pict>
          </mc:Fallback>
        </mc:AlternateContent>
      </w:r>
      <w:r>
        <w:rPr>
          <w:noProof/>
          <w:lang w:eastAsia="en-AU"/>
        </w:rPr>
        <mc:AlternateContent>
          <mc:Choice Requires="wps">
            <w:drawing>
              <wp:inline distT="0" distB="0" distL="0" distR="0" wp14:anchorId="60FC8865" wp14:editId="53096EF2">
                <wp:extent cx="1206000" cy="409575"/>
                <wp:effectExtent l="0" t="0" r="13335" b="28575"/>
                <wp:docPr id="1611" name="Round Same Side Corner Rectangle 16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230C5" w14:textId="77777777" w:rsidR="008557E2" w:rsidRDefault="008557E2" w:rsidP="003962D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11" o:spid="_x0000_s109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Q3gIAAHU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jezQ3gIAAHU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12230C5" w14:textId="77777777" w:rsidR="008557E2" w:rsidRDefault="008557E2" w:rsidP="003962D1">
                      <w:pPr>
                        <w:pStyle w:val="Tab-OFF"/>
                      </w:pPr>
                      <w:r>
                        <w:t>Explore</w:t>
                      </w:r>
                    </w:p>
                  </w:txbxContent>
                </v:textbox>
                <w10:anchorlock/>
              </v:shape>
            </w:pict>
          </mc:Fallback>
        </mc:AlternateContent>
      </w:r>
      <w:r>
        <w:rPr>
          <w:noProof/>
          <w:lang w:eastAsia="en-AU"/>
        </w:rPr>
        <mc:AlternateContent>
          <mc:Choice Requires="wps">
            <w:drawing>
              <wp:inline distT="0" distB="0" distL="0" distR="0" wp14:anchorId="2BF2151A" wp14:editId="28A1B414">
                <wp:extent cx="1206000" cy="409575"/>
                <wp:effectExtent l="0" t="0" r="13335" b="28575"/>
                <wp:docPr id="1612" name="Round Same Side Corner Rectangle 16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4117D" w14:textId="77777777" w:rsidR="008557E2" w:rsidRDefault="008557E2" w:rsidP="003962D1">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12"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3D54117D" w14:textId="77777777" w:rsidR="008557E2" w:rsidRDefault="008557E2" w:rsidP="003962D1">
                      <w:pPr>
                        <w:pStyle w:val="Tab-ON"/>
                      </w:pPr>
                      <w:r>
                        <w:t>Explain</w:t>
                      </w:r>
                    </w:p>
                  </w:txbxContent>
                </v:textbox>
                <w10:anchorlock/>
              </v:shape>
            </w:pict>
          </mc:Fallback>
        </mc:AlternateContent>
      </w:r>
      <w:r>
        <w:rPr>
          <w:noProof/>
          <w:lang w:eastAsia="en-AU"/>
        </w:rPr>
        <mc:AlternateContent>
          <mc:Choice Requires="wps">
            <w:drawing>
              <wp:inline distT="0" distB="0" distL="0" distR="0" wp14:anchorId="526DFE71" wp14:editId="60C70A05">
                <wp:extent cx="1206000" cy="409575"/>
                <wp:effectExtent l="0" t="0" r="13335" b="28575"/>
                <wp:docPr id="1613" name="Round Same Side Corner Rectangle 16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CB02C" w14:textId="77777777" w:rsidR="008557E2" w:rsidRDefault="008557E2" w:rsidP="003962D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13"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garHe98CAAB1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DDCB02C" w14:textId="77777777" w:rsidR="008557E2" w:rsidRDefault="008557E2" w:rsidP="003962D1">
                      <w:pPr>
                        <w:pStyle w:val="Tab-OFF"/>
                      </w:pPr>
                      <w:r>
                        <w:t>Elaborate</w:t>
                      </w:r>
                    </w:p>
                  </w:txbxContent>
                </v:textbox>
                <w10:anchorlock/>
              </v:shape>
            </w:pict>
          </mc:Fallback>
        </mc:AlternateContent>
      </w:r>
      <w:r>
        <w:rPr>
          <w:noProof/>
          <w:lang w:eastAsia="en-AU"/>
        </w:rPr>
        <mc:AlternateContent>
          <mc:Choice Requires="wps">
            <w:drawing>
              <wp:inline distT="0" distB="0" distL="0" distR="0" wp14:anchorId="4ED8465F" wp14:editId="5A107B35">
                <wp:extent cx="1206000" cy="409575"/>
                <wp:effectExtent l="0" t="0" r="13335" b="28575"/>
                <wp:docPr id="1614" name="Round Same Side Corner Rectangle 161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77440" w14:textId="77777777" w:rsidR="008557E2" w:rsidRDefault="008557E2" w:rsidP="003962D1">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14" o:spid="_x0000_s109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613wIAAHU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mCetd8CAAB1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0D77440" w14:textId="77777777" w:rsidR="008557E2" w:rsidRDefault="008557E2" w:rsidP="003962D1">
                      <w:pPr>
                        <w:pStyle w:val="Tab-OFF"/>
                      </w:pPr>
                      <w:r>
                        <w:t>Evaluate</w:t>
                      </w:r>
                    </w:p>
                  </w:txbxContent>
                </v:textbox>
                <w10:anchorlock/>
              </v:shape>
            </w:pict>
          </mc:Fallback>
        </mc:AlternateContent>
      </w:r>
    </w:p>
    <w:p w14:paraId="7883FDB0" w14:textId="77777777" w:rsidR="003962D1" w:rsidRDefault="003962D1" w:rsidP="003962D1">
      <w:pPr>
        <w:sectPr w:rsidR="003962D1" w:rsidSect="00CC6805">
          <w:type w:val="continuous"/>
          <w:pgSz w:w="11906" w:h="16838"/>
          <w:pgMar w:top="1985" w:right="1134" w:bottom="1418" w:left="1134" w:header="709" w:footer="709" w:gutter="0"/>
          <w:cols w:space="708"/>
          <w:titlePg/>
          <w:docGrid w:linePitch="360"/>
        </w:sectPr>
      </w:pPr>
    </w:p>
    <w:p w14:paraId="7AA84A09" w14:textId="77777777" w:rsidR="003962D1" w:rsidRPr="005041C3" w:rsidRDefault="003962D1" w:rsidP="003962D1">
      <w:pPr>
        <w:pStyle w:val="TS-Lesson"/>
      </w:pPr>
      <w:r>
        <w:rPr>
          <w:b/>
        </w:rPr>
        <w:t xml:space="preserve">Lesson </w:t>
      </w:r>
      <w:r w:rsidR="00EE4CFF">
        <w:rPr>
          <w:b/>
        </w:rPr>
        <w:t>15</w:t>
      </w:r>
      <w:r w:rsidRPr="005041C3">
        <w:rPr>
          <w:b/>
        </w:rPr>
        <w:t>:</w:t>
      </w:r>
      <w:r w:rsidRPr="005041C3">
        <w:rPr>
          <w:b/>
        </w:rPr>
        <w:tab/>
      </w:r>
      <w:r w:rsidR="00EE4CFF">
        <w:rPr>
          <w:rFonts w:cs="Arial"/>
        </w:rPr>
        <w:t>How can we measure wetland health?</w:t>
      </w:r>
    </w:p>
    <w:p w14:paraId="252D3A46" w14:textId="77777777" w:rsidR="003962D1" w:rsidRPr="005041C3" w:rsidRDefault="003962D1" w:rsidP="003962D1">
      <w:pPr>
        <w:sectPr w:rsidR="003962D1" w:rsidRPr="005041C3" w:rsidSect="00ED5F82">
          <w:type w:val="continuous"/>
          <w:pgSz w:w="11906" w:h="16838"/>
          <w:pgMar w:top="1985" w:right="1134" w:bottom="1418" w:left="1134" w:header="709" w:footer="709" w:gutter="0"/>
          <w:cols w:num="2" w:space="708" w:equalWidth="0">
            <w:col w:w="5670" w:space="708"/>
            <w:col w:w="3260"/>
          </w:cols>
          <w:titlePg/>
          <w:docGrid w:linePitch="360"/>
        </w:sectPr>
      </w:pPr>
      <w:r w:rsidRPr="005041C3">
        <w:rPr>
          <w:b/>
        </w:rPr>
        <w:t>Duration:</w:t>
      </w:r>
      <w:r w:rsidRPr="005041C3">
        <w:t xml:space="preserve"> </w:t>
      </w:r>
      <w:r w:rsidR="00EE4CFF">
        <w:t>50</w:t>
      </w:r>
      <w:r>
        <w:t xml:space="preserve"> min</w:t>
      </w:r>
      <w:r w:rsidR="007C143C">
        <w:t>utes</w:t>
      </w:r>
    </w:p>
    <w:p w14:paraId="532164C6" w14:textId="77777777" w:rsidR="003962D1" w:rsidRDefault="003962D1" w:rsidP="003962D1">
      <w:r>
        <w:rPr>
          <w:noProof/>
          <w:lang w:eastAsia="en-AU"/>
        </w:rPr>
        <mc:AlternateContent>
          <mc:Choice Requires="wps">
            <w:drawing>
              <wp:inline distT="0" distB="0" distL="0" distR="0" wp14:anchorId="45539225" wp14:editId="58EC59B5">
                <wp:extent cx="6086475" cy="1600200"/>
                <wp:effectExtent l="0" t="0" r="28575" b="19050"/>
                <wp:docPr id="1615" name="Rounded Rectangle 1615"/>
                <wp:cNvGraphicFramePr/>
                <a:graphic xmlns:a="http://schemas.openxmlformats.org/drawingml/2006/main">
                  <a:graphicData uri="http://schemas.microsoft.com/office/word/2010/wordprocessingShape">
                    <wps:wsp>
                      <wps:cNvSpPr/>
                      <wps:spPr>
                        <a:xfrm>
                          <a:off x="723900" y="2076450"/>
                          <a:ext cx="6086475" cy="1600200"/>
                        </a:xfrm>
                        <a:prstGeom prst="roundRect">
                          <a:avLst>
                            <a:gd name="adj" fmla="val 2096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A5AFAF" w14:textId="77777777" w:rsidR="008557E2" w:rsidRDefault="008557E2" w:rsidP="003962D1">
                            <w:pPr>
                              <w:pStyle w:val="TS-Purpose"/>
                              <w:tabs>
                                <w:tab w:val="clear" w:pos="1418"/>
                              </w:tabs>
                              <w:ind w:left="0" w:firstLine="0"/>
                            </w:pPr>
                            <w:r>
                              <w:rPr>
                                <w:b/>
                              </w:rPr>
                              <w:t>Lesson objectives</w:t>
                            </w:r>
                            <w:r>
                              <w:rPr>
                                <w:b/>
                              </w:rPr>
                              <w:br/>
                            </w:r>
                            <w:r>
                              <w:t>Students will:</w:t>
                            </w:r>
                          </w:p>
                          <w:p w14:paraId="3551D6E5" w14:textId="77777777" w:rsidR="008557E2" w:rsidRPr="00ED5F82" w:rsidRDefault="008557E2" w:rsidP="00ED5F82">
                            <w:pPr>
                              <w:pStyle w:val="TS-Bullet1"/>
                            </w:pPr>
                            <w:r w:rsidRPr="00ED5F82">
                              <w:t>understand how environmental conditions can affect the health of a wetland</w:t>
                            </w:r>
                          </w:p>
                          <w:p w14:paraId="1FADCEA8" w14:textId="77777777" w:rsidR="008557E2" w:rsidRPr="00ED5F82" w:rsidRDefault="008557E2" w:rsidP="00ED5F82">
                            <w:pPr>
                              <w:pStyle w:val="TS-Bullet1"/>
                            </w:pPr>
                            <w:r w:rsidRPr="00ED5F82">
                              <w:t>understand the water quality indicators used to assess water health of a wetland</w:t>
                            </w:r>
                          </w:p>
                          <w:p w14:paraId="69DDD719" w14:textId="77777777" w:rsidR="008557E2" w:rsidRPr="00ED5F82" w:rsidRDefault="008557E2" w:rsidP="00ED5F82">
                            <w:pPr>
                              <w:pStyle w:val="TS-Bullet1"/>
                            </w:pPr>
                            <w:r w:rsidRPr="00ED5F82">
                              <w:t>recognise how macro invertebrates can be used to indicate water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15" o:spid="_x0000_s1097" style="width:479.25pt;height:126pt;visibility:visible;mso-wrap-style:square;mso-left-percent:-10001;mso-top-percent:-10001;mso-position-horizontal:absolute;mso-position-horizontal-relative:char;mso-position-vertical:absolute;mso-position-vertical-relative:line;mso-left-percent:-10001;mso-top-percent:-10001;v-text-anchor:top" arcsize="1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" fillcolor="white [3212]" strokecolor="#bfbfbf [2412]" strokeweight="1pt">
                <v:stroke dashstyle="dash" joinstyle="miter"/>
                <v:textbox>
                  <w:txbxContent>
                    <w:p w14:paraId="7EA5AFAF" w14:textId="77777777" w:rsidR="008557E2" w:rsidRDefault="008557E2" w:rsidP="003962D1">
                      <w:pPr>
                        <w:pStyle w:val="TS-Purpose"/>
                        <w:tabs>
                          <w:tab w:val="clear" w:pos="1418"/>
                        </w:tabs>
                        <w:ind w:left="0" w:firstLine="0"/>
                      </w:pPr>
                      <w:r>
                        <w:rPr>
                          <w:b/>
                        </w:rPr>
                        <w:t>Lesson objectives</w:t>
                      </w:r>
                      <w:r>
                        <w:rPr>
                          <w:b/>
                        </w:rPr>
                        <w:br/>
                      </w:r>
                      <w:r>
                        <w:t>Students will:</w:t>
                      </w:r>
                    </w:p>
                    <w:p w14:paraId="3551D6E5" w14:textId="77777777" w:rsidR="008557E2" w:rsidRPr="00ED5F82" w:rsidRDefault="008557E2" w:rsidP="00ED5F82">
                      <w:pPr>
                        <w:pStyle w:val="TS-Bullet1"/>
                      </w:pPr>
                      <w:r w:rsidRPr="00ED5F82">
                        <w:t>understand how environmental conditions can affect the health of a wetland</w:t>
                      </w:r>
                    </w:p>
                    <w:p w14:paraId="1FADCEA8" w14:textId="77777777" w:rsidR="008557E2" w:rsidRPr="00ED5F82" w:rsidRDefault="008557E2" w:rsidP="00ED5F82">
                      <w:pPr>
                        <w:pStyle w:val="TS-Bullet1"/>
                      </w:pPr>
                      <w:r w:rsidRPr="00ED5F82">
                        <w:t>understand the water quality indicators used to assess water health of a wetland</w:t>
                      </w:r>
                    </w:p>
                    <w:p w14:paraId="69DDD719" w14:textId="77777777" w:rsidR="008557E2" w:rsidRPr="00ED5F82" w:rsidRDefault="008557E2" w:rsidP="00ED5F82">
                      <w:pPr>
                        <w:pStyle w:val="TS-Bullet1"/>
                      </w:pPr>
                      <w:r w:rsidRPr="00ED5F82">
                        <w:t>recognise how macro invertebrates can be used to indicate water health.</w:t>
                      </w:r>
                    </w:p>
                  </w:txbxContent>
                </v:textbox>
                <w10:anchorlock/>
              </v:roundrect>
            </w:pict>
          </mc:Fallback>
        </mc:AlternateContent>
      </w:r>
    </w:p>
    <w:p w14:paraId="50C2539C" w14:textId="65C49C07" w:rsidR="003962D1" w:rsidRDefault="003962D1" w:rsidP="00D12D65">
      <w:pPr>
        <w:pStyle w:val="TS-Heading3"/>
        <w:sectPr w:rsidR="003962D1" w:rsidSect="00CC6805">
          <w:type w:val="continuous"/>
          <w:pgSz w:w="11906" w:h="16838"/>
          <w:pgMar w:top="1985" w:right="1134" w:bottom="1418" w:left="1134" w:header="709" w:footer="709" w:gutter="0"/>
          <w:cols w:space="708"/>
          <w:titlePg/>
          <w:docGrid w:linePitch="360"/>
        </w:sectPr>
      </w:pPr>
      <w:r>
        <w:t>Suggested learning sequence</w:t>
      </w:r>
    </w:p>
    <w:p w14:paraId="42A29C59" w14:textId="7354DA12" w:rsidR="00D12D65" w:rsidRPr="00D12D65" w:rsidRDefault="00D12D65" w:rsidP="00D12D65">
      <w:r w:rsidRPr="00F42E48">
        <w:rPr>
          <w:b/>
        </w:rPr>
        <w:t xml:space="preserve">Introduction </w:t>
      </w:r>
      <w:r w:rsidRPr="00F42E48">
        <w:t xml:space="preserve">– </w:t>
      </w:r>
      <w:r>
        <w:t>waterway health</w:t>
      </w:r>
    </w:p>
    <w:p w14:paraId="256388E4" w14:textId="4706DBBA" w:rsidR="006D0D0F" w:rsidRPr="00D12D65" w:rsidRDefault="003962D1" w:rsidP="00D12D65">
      <w:pPr>
        <w:pStyle w:val="TS-Numberedlist"/>
        <w:numPr>
          <w:ilvl w:val="0"/>
          <w:numId w:val="44"/>
        </w:numPr>
      </w:pPr>
      <w:r>
        <w:t xml:space="preserve">Step through the ‘water quality’ PowerPoint </w:t>
      </w:r>
      <w:r w:rsidRPr="00D12D65">
        <w:t>presentation</w:t>
      </w:r>
      <w:r>
        <w:t xml:space="preserve"> at the following web site link and discuss with students how environmental conditions can affect the health of a wetland and how </w:t>
      </w:r>
      <w:r w:rsidR="00EE4CFF">
        <w:t>this can be monitored</w:t>
      </w:r>
      <w:r>
        <w:t xml:space="preserve"> </w:t>
      </w:r>
      <w:r w:rsidRPr="00D12D65">
        <w:rPr>
          <w:i/>
        </w:rPr>
        <w:t xml:space="preserve">(explore the presentation and notes and see what slides you </w:t>
      </w:r>
      <w:r w:rsidR="00EE4CFF" w:rsidRPr="00D12D65">
        <w:rPr>
          <w:i/>
        </w:rPr>
        <w:t xml:space="preserve">might </w:t>
      </w:r>
      <w:r w:rsidRPr="00D12D65">
        <w:rPr>
          <w:i/>
        </w:rPr>
        <w:t>focus on)</w:t>
      </w:r>
      <w:r w:rsidR="00EE4CFF" w:rsidRPr="00D12D65">
        <w:rPr>
          <w:i/>
        </w:rPr>
        <w:t>:</w:t>
      </w:r>
      <w:r w:rsidR="00D12D65" w:rsidRPr="00D12D65">
        <w:rPr>
          <w:i/>
        </w:rPr>
        <w:br/>
      </w:r>
      <w:hyperlink r:id="rId155" w:history="1">
        <w:r w:rsidR="006D0D0F" w:rsidRPr="00D154F9">
          <w:rPr>
            <w:rStyle w:val="Hyperlink"/>
          </w:rPr>
          <w:t>http://www.mdba.gov.au/education/teachers/lesson-plans</w:t>
        </w:r>
      </w:hyperlink>
    </w:p>
    <w:p w14:paraId="7687677E" w14:textId="77777777" w:rsidR="003962D1" w:rsidRDefault="00EE4CFF" w:rsidP="003962D1">
      <w:pPr>
        <w:pStyle w:val="TS-Numberedlist"/>
      </w:pPr>
      <w:r>
        <w:t xml:space="preserve">Have students list </w:t>
      </w:r>
      <w:r w:rsidR="000843C0">
        <w:t>i</w:t>
      </w:r>
      <w:r>
        <w:t>n their science journals:</w:t>
      </w:r>
    </w:p>
    <w:p w14:paraId="439A56B7" w14:textId="77777777" w:rsidR="003962D1" w:rsidRPr="00D12D65" w:rsidRDefault="000843C0" w:rsidP="00D12D65">
      <w:pPr>
        <w:pStyle w:val="TS-Bullet2-collapse"/>
      </w:pPr>
      <w:r w:rsidRPr="00D12D65">
        <w:t>six</w:t>
      </w:r>
      <w:r w:rsidR="003962D1" w:rsidRPr="00D12D65">
        <w:t xml:space="preserve"> things that can make a river unhealthy</w:t>
      </w:r>
    </w:p>
    <w:p w14:paraId="12FD93C2" w14:textId="77777777" w:rsidR="003962D1" w:rsidRPr="00D12D65" w:rsidRDefault="000843C0" w:rsidP="00D12D65">
      <w:pPr>
        <w:pStyle w:val="TS-Bullet2-collapse"/>
      </w:pPr>
      <w:r w:rsidRPr="00D12D65">
        <w:t>six</w:t>
      </w:r>
      <w:r w:rsidR="003962D1" w:rsidRPr="00D12D65">
        <w:t xml:space="preserve"> water quality indicators that can be measured</w:t>
      </w:r>
      <w:r w:rsidRPr="00D12D65">
        <w:t>.</w:t>
      </w:r>
    </w:p>
    <w:p w14:paraId="796930BB" w14:textId="4F37904E" w:rsidR="003962D1" w:rsidRDefault="003962D1" w:rsidP="003962D1">
      <w:pPr>
        <w:pStyle w:val="Normalbullet1"/>
        <w:numPr>
          <w:ilvl w:val="0"/>
          <w:numId w:val="0"/>
        </w:numPr>
      </w:pPr>
      <w:r>
        <w:rPr>
          <w:b/>
        </w:rPr>
        <w:t>Activity</w:t>
      </w:r>
      <w:r w:rsidR="00D12D65" w:rsidRPr="00D12D65">
        <w:t xml:space="preserve"> </w:t>
      </w:r>
      <w:r w:rsidRPr="00F42E48">
        <w:t xml:space="preserve">– </w:t>
      </w:r>
      <w:r>
        <w:t>health check for our waterway</w:t>
      </w:r>
    </w:p>
    <w:p w14:paraId="5A37A1CE" w14:textId="77777777" w:rsidR="003962D1" w:rsidRPr="00895D9F" w:rsidRDefault="003962D1" w:rsidP="00D12D65">
      <w:r w:rsidRPr="00895D9F">
        <w:rPr>
          <w:b/>
        </w:rPr>
        <w:t xml:space="preserve">Note: </w:t>
      </w:r>
      <w:r w:rsidRPr="00895D9F">
        <w:t>In this activity</w:t>
      </w:r>
      <w:r w:rsidR="000843C0">
        <w:t>,</w:t>
      </w:r>
      <w:r w:rsidRPr="00895D9F">
        <w:t xml:space="preserve"> students explore </w:t>
      </w:r>
      <w:r>
        <w:t xml:space="preserve">information on different </w:t>
      </w:r>
      <w:r w:rsidRPr="00895D9F">
        <w:t>water qual</w:t>
      </w:r>
      <w:r>
        <w:t>ity indicators and how to test for them.  What information students explore will depend on what water testing kits or equipment you may have access to. (See ‘</w:t>
      </w:r>
      <w:r>
        <w:rPr>
          <w:b/>
        </w:rPr>
        <w:t>Resources’</w:t>
      </w:r>
      <w:r w:rsidRPr="00895D9F">
        <w:rPr>
          <w:b/>
        </w:rPr>
        <w:t xml:space="preserve"> </w:t>
      </w:r>
      <w:r w:rsidRPr="00895D9F">
        <w:t>for</w:t>
      </w:r>
      <w:r w:rsidRPr="00895D9F">
        <w:rPr>
          <w:b/>
        </w:rPr>
        <w:t xml:space="preserve"> </w:t>
      </w:r>
      <w:r>
        <w:t xml:space="preserve">examples of a kit to purchase. For information on different water quality indicators see the teacher information packs at </w:t>
      </w:r>
      <w:r w:rsidRPr="001015AE">
        <w:rPr>
          <w:b/>
        </w:rPr>
        <w:t>‘Useful web links’</w:t>
      </w:r>
      <w:r w:rsidRPr="001015AE">
        <w:t>).</w:t>
      </w:r>
    </w:p>
    <w:p w14:paraId="23474364" w14:textId="77777777" w:rsidR="003962D1" w:rsidRDefault="003962D1" w:rsidP="003962D1">
      <w:pPr>
        <w:pStyle w:val="TS-Numberedlist"/>
      </w:pPr>
      <w:r>
        <w:t>Explain to students why water quality tests are important and what they show about the health of a waterway.</w:t>
      </w:r>
    </w:p>
    <w:p w14:paraId="7FF107D9" w14:textId="46F5ECBC" w:rsidR="003962D1" w:rsidRDefault="003962D1" w:rsidP="003962D1">
      <w:pPr>
        <w:pStyle w:val="TS-Numberedlist"/>
      </w:pPr>
      <w:r>
        <w:t xml:space="preserve">Tell them they are going to become experts in testing water </w:t>
      </w:r>
      <w:r w:rsidR="002F5343">
        <w:t>so they can</w:t>
      </w:r>
      <w:r>
        <w:t xml:space="preserve"> train </w:t>
      </w:r>
      <w:r w:rsidR="002F5343">
        <w:t>other</w:t>
      </w:r>
      <w:r>
        <w:t xml:space="preserve"> class memb</w:t>
      </w:r>
      <w:r w:rsidR="00D12D65">
        <w:t>ers.</w:t>
      </w:r>
    </w:p>
    <w:p w14:paraId="5CC71CB2" w14:textId="77777777" w:rsidR="003962D1" w:rsidRDefault="003962D1" w:rsidP="003962D1">
      <w:pPr>
        <w:pStyle w:val="TS-Numberedlist"/>
      </w:pPr>
      <w:r>
        <w:t>Break students up into groups and provide each group with information and equipment ab</w:t>
      </w:r>
      <w:r w:rsidR="005F0B10">
        <w:t>out one water quality indicator</w:t>
      </w:r>
      <w:r>
        <w:t>. Examples may include:</w:t>
      </w:r>
    </w:p>
    <w:p w14:paraId="5DA4C515" w14:textId="77777777" w:rsidR="003962D1" w:rsidRPr="00D12D65" w:rsidRDefault="000843C0" w:rsidP="00D12D65">
      <w:pPr>
        <w:pStyle w:val="TS-Bullet2-collapse"/>
      </w:pPr>
      <w:r w:rsidRPr="00D12D65">
        <w:t>t</w:t>
      </w:r>
      <w:r w:rsidR="003962D1" w:rsidRPr="00D12D65">
        <w:t>emperature</w:t>
      </w:r>
    </w:p>
    <w:p w14:paraId="1529B077" w14:textId="77777777" w:rsidR="003962D1" w:rsidRPr="00D12D65" w:rsidRDefault="003962D1" w:rsidP="00D12D65">
      <w:pPr>
        <w:pStyle w:val="TS-Bullet2-collapse"/>
      </w:pPr>
      <w:r w:rsidRPr="00D12D65">
        <w:t>pH</w:t>
      </w:r>
    </w:p>
    <w:p w14:paraId="7B63860A" w14:textId="77777777" w:rsidR="003962D1" w:rsidRPr="00D12D65" w:rsidRDefault="000843C0" w:rsidP="00D12D65">
      <w:pPr>
        <w:pStyle w:val="TS-Bullet2-collapse"/>
      </w:pPr>
      <w:r w:rsidRPr="00D12D65">
        <w:t>t</w:t>
      </w:r>
      <w:r w:rsidR="003962D1" w:rsidRPr="00D12D65">
        <w:t>urbidity</w:t>
      </w:r>
    </w:p>
    <w:p w14:paraId="341A3268" w14:textId="77777777" w:rsidR="003962D1" w:rsidRPr="00D12D65" w:rsidRDefault="000843C0" w:rsidP="00D12D65">
      <w:pPr>
        <w:pStyle w:val="TS-Bullet2-collapse"/>
      </w:pPr>
      <w:r w:rsidRPr="00D12D65">
        <w:t>s</w:t>
      </w:r>
      <w:r w:rsidR="003962D1" w:rsidRPr="00D12D65">
        <w:t xml:space="preserve">alinity </w:t>
      </w:r>
    </w:p>
    <w:p w14:paraId="6C0C9486" w14:textId="77777777" w:rsidR="003962D1" w:rsidRPr="00D12D65" w:rsidRDefault="000843C0" w:rsidP="00D12D65">
      <w:pPr>
        <w:pStyle w:val="TS-Bullet2-collapse"/>
      </w:pPr>
      <w:r w:rsidRPr="00D12D65">
        <w:t>d</w:t>
      </w:r>
      <w:r w:rsidR="003962D1" w:rsidRPr="00D12D65">
        <w:t>issolved oxygen</w:t>
      </w:r>
    </w:p>
    <w:p w14:paraId="39AAC33A" w14:textId="77777777" w:rsidR="003962D1" w:rsidRPr="00D12D65" w:rsidRDefault="000843C0" w:rsidP="00D12D65">
      <w:pPr>
        <w:pStyle w:val="TS-Bullet2-collapse"/>
      </w:pPr>
      <w:r w:rsidRPr="00D12D65">
        <w:t>n</w:t>
      </w:r>
      <w:r w:rsidR="003962D1" w:rsidRPr="00D12D65">
        <w:t>itrate</w:t>
      </w:r>
    </w:p>
    <w:p w14:paraId="67106D4C" w14:textId="77777777" w:rsidR="003962D1" w:rsidRPr="00D12D65" w:rsidRDefault="000843C0" w:rsidP="00D12D65">
      <w:pPr>
        <w:pStyle w:val="TS-Bullet2-collapse"/>
      </w:pPr>
      <w:r w:rsidRPr="00D12D65">
        <w:t>p</w:t>
      </w:r>
      <w:r w:rsidR="003962D1" w:rsidRPr="00D12D65">
        <w:t>hosphate</w:t>
      </w:r>
      <w:r w:rsidRPr="00D12D65">
        <w:t>.</w:t>
      </w:r>
    </w:p>
    <w:p w14:paraId="3A57CC0C" w14:textId="77777777" w:rsidR="003962D1" w:rsidRDefault="003962D1" w:rsidP="003962D1">
      <w:pPr>
        <w:pStyle w:val="TS-Numberedlist"/>
      </w:pPr>
      <w:r>
        <w:t>Ask each group to read the information, explore the equipment and prepare a short oral ‘training’ presentation back to the class about the indicator and how to test for it.</w:t>
      </w:r>
    </w:p>
    <w:p w14:paraId="553BBCF4" w14:textId="77777777" w:rsidR="003962D1" w:rsidRDefault="003962D1" w:rsidP="003962D1">
      <w:pPr>
        <w:pStyle w:val="TS-Numberedlist"/>
      </w:pPr>
      <w:r>
        <w:t>Come together and have groups share their ‘training’ presentations. Ask the groups questions and consolidate understanding.</w:t>
      </w:r>
    </w:p>
    <w:p w14:paraId="1BEBB993" w14:textId="2BDFA104" w:rsidR="00356D2E" w:rsidRPr="00D12D65" w:rsidRDefault="003962D1" w:rsidP="00A019EA">
      <w:pPr>
        <w:pStyle w:val="TS-Numberedlist"/>
      </w:pPr>
      <w:r>
        <w:t xml:space="preserve">Students watch the segment [2:00–4:35 minutes] of the video </w:t>
      </w:r>
      <w:r w:rsidRPr="00D12D65">
        <w:rPr>
          <w:i/>
        </w:rPr>
        <w:t>Critters: Where they wriggle</w:t>
      </w:r>
      <w:r>
        <w:t xml:space="preserve"> which introduces the different macro in</w:t>
      </w:r>
      <w:r w:rsidR="00356D2E">
        <w:t>vertebrates found in waterways:</w:t>
      </w:r>
      <w:r w:rsidR="00D12D65">
        <w:br/>
      </w:r>
      <w:hyperlink r:id="rId156" w:history="1">
        <w:r w:rsidR="00356D2E" w:rsidRPr="00356D2E">
          <w:rPr>
            <w:rStyle w:val="Hyperlink"/>
          </w:rPr>
          <w:t>https://www.youtube.com/watch?v=AXDlhG-3lRg</w:t>
        </w:r>
      </w:hyperlink>
    </w:p>
    <w:p w14:paraId="3D3AF07A" w14:textId="77777777" w:rsidR="003962D1" w:rsidRDefault="003962D1" w:rsidP="003962D1">
      <w:pPr>
        <w:pStyle w:val="TS-Numberedlist"/>
      </w:pPr>
      <w:r>
        <w:t xml:space="preserve">Provide student groups with </w:t>
      </w:r>
      <w:r w:rsidRPr="003D3C58">
        <w:rPr>
          <w:i/>
        </w:rPr>
        <w:t>the ‘Junior macro invertebrate ID chart’</w:t>
      </w:r>
      <w:r>
        <w:t xml:space="preserve"> (See ‘</w:t>
      </w:r>
      <w:r w:rsidRPr="003D3C58">
        <w:rPr>
          <w:b/>
        </w:rPr>
        <w:t>useful web links</w:t>
      </w:r>
      <w:r>
        <w:rPr>
          <w:b/>
        </w:rPr>
        <w:t>’</w:t>
      </w:r>
      <w:r>
        <w:t xml:space="preserve"> for the link).</w:t>
      </w:r>
    </w:p>
    <w:p w14:paraId="19285B61" w14:textId="77777777" w:rsidR="003962D1" w:rsidRDefault="003962D1" w:rsidP="003962D1">
      <w:pPr>
        <w:pStyle w:val="TS-Numberedlist"/>
      </w:pPr>
      <w:r>
        <w:t>Review the pollution sensitivity key for macro invertebrates and ask students to explain what this means in terms of wetland health.</w:t>
      </w:r>
    </w:p>
    <w:p w14:paraId="3C4650A9" w14:textId="17C1B2F7" w:rsidR="003962D1" w:rsidRDefault="003962D1" w:rsidP="00D12D65">
      <w:pPr>
        <w:pStyle w:val="TS-Numberedlistsubpara"/>
      </w:pPr>
      <w:r w:rsidRPr="003D3C58">
        <w:rPr>
          <w:b/>
        </w:rPr>
        <w:t>Optional activity:</w:t>
      </w:r>
      <w:r>
        <w:t xml:space="preserve"> Discuss how the macro invertebrates have </w:t>
      </w:r>
      <w:r w:rsidRPr="00D12D65">
        <w:t>been</w:t>
      </w:r>
      <w:r>
        <w:t xml:space="preserve"> grouped in the chart. Can student</w:t>
      </w:r>
      <w:r w:rsidR="00D12D65">
        <w:t xml:space="preserve">s classify them in other ways? </w:t>
      </w:r>
      <w:r>
        <w:t>Have students cut out the images and physically group them onto a big piece of paper using their own classification criteria. Have a gallery walk</w:t>
      </w:r>
      <w:r w:rsidR="00EE4CFF">
        <w:t xml:space="preserve"> and discuss students’ choices.</w:t>
      </w:r>
    </w:p>
    <w:p w14:paraId="7091349D" w14:textId="77777777" w:rsidR="00094680" w:rsidRDefault="00094680" w:rsidP="00094680">
      <w:pPr>
        <w:pStyle w:val="TS-Numberedlist"/>
      </w:pPr>
      <w:r>
        <w:t>Review with students the scientific vocabulary pertinent to this lesson (See</w:t>
      </w:r>
      <w:r>
        <w:rPr>
          <w:i/>
          <w:iCs/>
        </w:rPr>
        <w:t xml:space="preserve"> Resourc</w:t>
      </w:r>
      <w:r w:rsidR="00305584">
        <w:rPr>
          <w:i/>
          <w:iCs/>
        </w:rPr>
        <w:t>e 1– W</w:t>
      </w:r>
      <w:r>
        <w:rPr>
          <w:i/>
          <w:iCs/>
        </w:rPr>
        <w:t>ord bank</w:t>
      </w:r>
      <w:r>
        <w:t xml:space="preserve"> for suggested terms).</w:t>
      </w:r>
    </w:p>
    <w:p w14:paraId="0D9C6758" w14:textId="77777777" w:rsidR="003962D1" w:rsidRDefault="003962D1" w:rsidP="003962D1">
      <w:pPr>
        <w:pStyle w:val="TS-Numberedlist"/>
      </w:pPr>
      <w:r w:rsidRPr="00E15DE7">
        <w:t>Students add their learning and reflections to their science journal</w:t>
      </w:r>
      <w:r>
        <w:t xml:space="preserve"> </w:t>
      </w:r>
      <w:r w:rsidRPr="00CF2D28">
        <w:t xml:space="preserve">(See </w:t>
      </w:r>
      <w:r w:rsidRPr="00A7759E">
        <w:rPr>
          <w:i/>
        </w:rPr>
        <w:t xml:space="preserve">Resource </w:t>
      </w:r>
      <w:r>
        <w:rPr>
          <w:i/>
        </w:rPr>
        <w:t>2</w:t>
      </w:r>
      <w:r w:rsidRPr="00A7759E">
        <w:rPr>
          <w:i/>
        </w:rPr>
        <w:t xml:space="preserve"> – Student reflections</w:t>
      </w:r>
      <w:r w:rsidRPr="00CF2D28">
        <w:t xml:space="preserve"> for examples of sentence starters you can use to guide student reflections).</w:t>
      </w:r>
    </w:p>
    <w:p w14:paraId="4E092653" w14:textId="77777777" w:rsidR="003962D1" w:rsidRPr="00D12D65" w:rsidRDefault="003962D1" w:rsidP="00D12D65"/>
    <w:p w14:paraId="50101B23" w14:textId="77777777" w:rsidR="003962D1" w:rsidRPr="00A75D06" w:rsidRDefault="003962D1" w:rsidP="003962D1">
      <w:pPr>
        <w:pStyle w:val="TS-Numberedlist"/>
        <w:numPr>
          <w:ilvl w:val="0"/>
          <w:numId w:val="0"/>
        </w:numPr>
        <w:sectPr w:rsidR="003962D1" w:rsidRPr="00A75D06" w:rsidSect="00CC6805">
          <w:type w:val="continuous"/>
          <w:pgSz w:w="11906" w:h="16838"/>
          <w:pgMar w:top="1985" w:right="1134" w:bottom="1418" w:left="1134" w:header="709" w:footer="709" w:gutter="0"/>
          <w:cols w:num="2" w:space="708"/>
          <w:titlePg/>
          <w:docGrid w:linePitch="360"/>
        </w:sectPr>
      </w:pPr>
    </w:p>
    <w:p w14:paraId="14EDF784" w14:textId="77777777" w:rsidR="003962D1" w:rsidRPr="00567474" w:rsidRDefault="003962D1" w:rsidP="00567474"/>
    <w:p w14:paraId="083D48B7" w14:textId="77777777" w:rsidR="003962D1" w:rsidRPr="00D12D65" w:rsidRDefault="003962D1" w:rsidP="00D12D65">
      <w:pPr>
        <w:pStyle w:val="TS-Heading3"/>
      </w:pPr>
      <w:r>
        <w:t>Opportunities to monitor student learning</w:t>
      </w:r>
    </w:p>
    <w:p w14:paraId="321B4C14" w14:textId="77777777" w:rsidR="003962D1" w:rsidRDefault="003962D1" w:rsidP="003962D1">
      <w:r>
        <w:rPr>
          <w:noProof/>
          <w:lang w:eastAsia="en-AU"/>
        </w:rPr>
        <mc:AlternateContent>
          <mc:Choice Requires="wps">
            <w:drawing>
              <wp:inline distT="0" distB="0" distL="0" distR="0" wp14:anchorId="3BB5E89F" wp14:editId="004AB4F7">
                <wp:extent cx="6086475" cy="1047750"/>
                <wp:effectExtent l="0" t="0" r="28575" b="19050"/>
                <wp:docPr id="1616" name="Rounded Rectangle 1616"/>
                <wp:cNvGraphicFramePr/>
                <a:graphic xmlns:a="http://schemas.openxmlformats.org/drawingml/2006/main">
                  <a:graphicData uri="http://schemas.microsoft.com/office/word/2010/wordprocessingShape">
                    <wps:wsp>
                      <wps:cNvSpPr/>
                      <wps:spPr>
                        <a:xfrm>
                          <a:off x="723900" y="5238750"/>
                          <a:ext cx="6086475" cy="1047750"/>
                        </a:xfrm>
                        <a:prstGeom prst="roundRect">
                          <a:avLst>
                            <a:gd name="adj" fmla="val 3171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4AC162" w14:textId="7CFB79B4" w:rsidR="008557E2" w:rsidRPr="00D12D65" w:rsidRDefault="008557E2" w:rsidP="00D12D65">
                            <w:pPr>
                              <w:pStyle w:val="TS-BubbleNormal"/>
                              <w:rPr>
                                <w:b/>
                              </w:rPr>
                            </w:pPr>
                            <w:r w:rsidRPr="00D12D65">
                              <w:rPr>
                                <w:b/>
                              </w:rPr>
                              <w:t>Formative assessment opportunities:</w:t>
                            </w:r>
                          </w:p>
                          <w:p w14:paraId="3DE9A458" w14:textId="77777777" w:rsidR="008557E2" w:rsidRDefault="008557E2" w:rsidP="00D12D65">
                            <w:pPr>
                              <w:pStyle w:val="TS-Bullet1"/>
                            </w:pPr>
                            <w:r w:rsidRPr="005155B2">
                              <w:t>Students</w:t>
                            </w:r>
                            <w:r>
                              <w:t>’</w:t>
                            </w:r>
                            <w:r w:rsidRPr="005155B2">
                              <w:t xml:space="preserve"> responses to discussion questions </w:t>
                            </w:r>
                            <w:r>
                              <w:t xml:space="preserve">and journal entries </w:t>
                            </w:r>
                            <w:r w:rsidRPr="005155B2">
                              <w:t xml:space="preserve">could be used to assess </w:t>
                            </w:r>
                            <w:r w:rsidRPr="00D12D65">
                              <w:t>their</w:t>
                            </w:r>
                            <w:r w:rsidRPr="005155B2">
                              <w:t xml:space="preserve"> science understandings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16" o:spid="_x0000_s1098" style="width:479.25pt;height:82.5pt;visibility:visible;mso-wrap-style:square;mso-left-percent:-10001;mso-top-percent:-10001;mso-position-horizontal:absolute;mso-position-horizontal-relative:char;mso-position-vertical:absolute;mso-position-vertical-relative:line;mso-left-percent:-10001;mso-top-percent:-10001;v-text-anchor:top" arcsize="20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" fillcolor="white [3212]" strokecolor="#bfbfbf [2412]" strokeweight="1pt">
                <v:stroke dashstyle="dash" joinstyle="miter"/>
                <v:textbox>
                  <w:txbxContent>
                    <w:p w14:paraId="3B4AC162" w14:textId="7CFB79B4" w:rsidR="008557E2" w:rsidRPr="00D12D65" w:rsidRDefault="008557E2" w:rsidP="00D12D65">
                      <w:pPr>
                        <w:pStyle w:val="TS-BubbleNormal"/>
                        <w:rPr>
                          <w:b/>
                        </w:rPr>
                      </w:pPr>
                      <w:r w:rsidRPr="00D12D65">
                        <w:rPr>
                          <w:b/>
                        </w:rPr>
                        <w:t>Formative assessment opportunities:</w:t>
                      </w:r>
                    </w:p>
                    <w:p w14:paraId="3DE9A458" w14:textId="77777777" w:rsidR="008557E2" w:rsidRDefault="008557E2" w:rsidP="00D12D65">
                      <w:pPr>
                        <w:pStyle w:val="TS-Bullet1"/>
                      </w:pPr>
                      <w:r w:rsidRPr="005155B2">
                        <w:t>Students</w:t>
                      </w:r>
                      <w:r>
                        <w:t>’</w:t>
                      </w:r>
                      <w:r w:rsidRPr="005155B2">
                        <w:t xml:space="preserve"> responses to discussion questions </w:t>
                      </w:r>
                      <w:r>
                        <w:t xml:space="preserve">and journal entries </w:t>
                      </w:r>
                      <w:r w:rsidRPr="005155B2">
                        <w:t xml:space="preserve">could be used to assess </w:t>
                      </w:r>
                      <w:r w:rsidRPr="00D12D65">
                        <w:t>their</w:t>
                      </w:r>
                      <w:r w:rsidRPr="005155B2">
                        <w:t xml:space="preserve"> science understandings</w:t>
                      </w:r>
                      <w:r>
                        <w:t>.</w:t>
                      </w:r>
                    </w:p>
                  </w:txbxContent>
                </v:textbox>
                <w10:anchorlock/>
              </v:roundrect>
            </w:pict>
          </mc:Fallback>
        </mc:AlternateContent>
      </w:r>
    </w:p>
    <w:p w14:paraId="5C426C90" w14:textId="77777777" w:rsidR="003962D1" w:rsidRDefault="00EE4CFF" w:rsidP="009F1705">
      <w:pPr>
        <w:pStyle w:val="TS-Heading3"/>
        <w:rPr>
          <w:b w:val="0"/>
        </w:rPr>
      </w:pPr>
      <w:r>
        <w:t>Resources</w:t>
      </w:r>
    </w:p>
    <w:p w14:paraId="7B4BAD38" w14:textId="77777777" w:rsidR="003962D1" w:rsidRDefault="003962D1" w:rsidP="003962D1">
      <w:r>
        <w:rPr>
          <w:noProof/>
          <w:lang w:eastAsia="en-AU"/>
        </w:rPr>
        <mc:AlternateContent>
          <mc:Choice Requires="wps">
            <w:drawing>
              <wp:inline distT="0" distB="0" distL="0" distR="0" wp14:anchorId="2E48B1BE" wp14:editId="5688846A">
                <wp:extent cx="6086475" cy="6572250"/>
                <wp:effectExtent l="0" t="0" r="28575" b="19050"/>
                <wp:docPr id="1618" name="Rounded Rectangle 1618"/>
                <wp:cNvGraphicFramePr/>
                <a:graphic xmlns:a="http://schemas.openxmlformats.org/drawingml/2006/main">
                  <a:graphicData uri="http://schemas.microsoft.com/office/word/2010/wordprocessingShape">
                    <wps:wsp>
                      <wps:cNvSpPr/>
                      <wps:spPr>
                        <a:xfrm>
                          <a:off x="0" y="0"/>
                          <a:ext cx="6086475" cy="6572250"/>
                        </a:xfrm>
                        <a:prstGeom prst="roundRect">
                          <a:avLst>
                            <a:gd name="adj" fmla="val 5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15199F" w14:textId="4D0D28EB" w:rsidR="008557E2" w:rsidRPr="00F002CE" w:rsidRDefault="008557E2" w:rsidP="00F002CE">
                            <w:pPr>
                              <w:pStyle w:val="TS-Heading4"/>
                            </w:pPr>
                            <w:r w:rsidRPr="00F002CE">
                              <w:t>Useful web links</w:t>
                            </w:r>
                          </w:p>
                          <w:p w14:paraId="1D5014F5" w14:textId="19C79D5A" w:rsidR="008557E2" w:rsidRPr="00F002CE" w:rsidRDefault="008557E2" w:rsidP="005377B9">
                            <w:pPr>
                              <w:pStyle w:val="TS-Bullet1"/>
                            </w:pPr>
                            <w:r w:rsidRPr="00F002CE">
                              <w:t>Water quality presentation (select the ‘water quality’ link) includes a PowerPoint presentation with notes, teacher notes and student handouts.</w:t>
                            </w:r>
                            <w:r w:rsidRPr="00F002CE">
                              <w:br/>
                            </w:r>
                            <w:hyperlink r:id="rId157" w:history="1">
                              <w:r w:rsidRPr="00F002CE">
                                <w:rPr>
                                  <w:rStyle w:val="Hyperlink"/>
                                </w:rPr>
                                <w:t>http://www.mdba.gov.au/education/teachers/lesson-plans</w:t>
                              </w:r>
                            </w:hyperlink>
                          </w:p>
                          <w:p w14:paraId="648BA726" w14:textId="3D882839" w:rsidR="008557E2" w:rsidRPr="00F002CE" w:rsidRDefault="008557E2" w:rsidP="005377B9">
                            <w:pPr>
                              <w:pStyle w:val="TS-Bullet1"/>
                            </w:pPr>
                            <w:r w:rsidRPr="00F002CE">
                              <w:t>Critters: where they wiggle – a video about aquatic macro-invertebrates and how they help with monitoring water health:</w:t>
                            </w:r>
                            <w:r w:rsidRPr="00F002CE">
                              <w:br/>
                            </w:r>
                            <w:hyperlink r:id="rId158" w:history="1">
                              <w:r w:rsidRPr="00F002CE">
                                <w:rPr>
                                  <w:rStyle w:val="Hyperlink"/>
                                </w:rPr>
                                <w:t>https://www.youtube.com/watch?v=AXDlhG-3lRg</w:t>
                              </w:r>
                            </w:hyperlink>
                            <w:r w:rsidRPr="00F002CE">
                              <w:t xml:space="preserve"> </w:t>
                            </w:r>
                          </w:p>
                          <w:p w14:paraId="5AF01603" w14:textId="00B1BC0E" w:rsidR="008557E2" w:rsidRPr="00F002CE" w:rsidRDefault="008557E2" w:rsidP="005377B9">
                            <w:pPr>
                              <w:pStyle w:val="TS-Bullet1"/>
                            </w:pPr>
                            <w:r w:rsidRPr="00F002CE">
                              <w:t>School monitoring. Select the link ‘Freshwater quality teacher information pack’ under the heading ‘Freshwater quality’. An extensive resource that includes steps for different water quality tests:</w:t>
                            </w:r>
                            <w:r w:rsidRPr="00F002CE">
                              <w:br/>
                            </w:r>
                            <w:hyperlink r:id="rId159" w:history="1">
                              <w:r w:rsidRPr="00F002CE">
                                <w:rPr>
                                  <w:rStyle w:val="Hyperlink"/>
                                </w:rPr>
                                <w:t>http://www.naturalresources.sa.gov.au/adelaidemtloftyranges/about-us/our-regions-progress/monitoring-and-evaluation/schools</w:t>
                              </w:r>
                            </w:hyperlink>
                          </w:p>
                          <w:p w14:paraId="79C735B9" w14:textId="35281B96" w:rsidR="008557E2" w:rsidRPr="00F002CE" w:rsidRDefault="008557E2" w:rsidP="005377B9">
                            <w:pPr>
                              <w:pStyle w:val="TS-Bullet1"/>
                            </w:pPr>
                            <w:r w:rsidRPr="00F002CE">
                              <w:t>Waterwatch Australia national technical manual: module 4 – physical and chemical parameters. A comprehensive guide to water quality testing. Language is quite complex however this provides detailed background information if preparing for an excursion or if creating your own support materials:</w:t>
                            </w:r>
                            <w:r w:rsidRPr="00F002CE">
                              <w:br/>
                            </w:r>
                            <w:hyperlink r:id="rId160" w:history="1">
                              <w:r w:rsidRPr="00F002CE">
                                <w:rPr>
                                  <w:rStyle w:val="Hyperlink"/>
                                </w:rPr>
                                <w:t>http://nrmonline.nrm.gov.au/catalog/mql:2880</w:t>
                              </w:r>
                            </w:hyperlink>
                          </w:p>
                          <w:p w14:paraId="3EEFFF94" w14:textId="40014A0E" w:rsidR="008557E2" w:rsidRPr="00F002CE" w:rsidRDefault="008557E2" w:rsidP="005377B9">
                            <w:pPr>
                              <w:pStyle w:val="TS-Bullet1"/>
                            </w:pPr>
                            <w:r w:rsidRPr="00F002CE">
                              <w:t>Macro invertebrate ID chart: Select ‘Junior Macro invertebrate ID chart’ under the heading ‘Macro invertebrates’. There are many other related resources and teacher information packs under this heading that can be useful when completing excursions with students:</w:t>
                            </w:r>
                            <w:r w:rsidRPr="00F002CE">
                              <w:br/>
                            </w:r>
                            <w:hyperlink r:id="rId161" w:history="1">
                              <w:r w:rsidRPr="00F002CE">
                                <w:rPr>
                                  <w:rStyle w:val="Hyperlink"/>
                                </w:rPr>
                                <w:t>http://www.naturalresources.sa.gov.au/adelaidemtloftyranges/about-us/our-regions-progress/monitoring-and-evaluation/schools</w:t>
                              </w:r>
                            </w:hyperlink>
                          </w:p>
                          <w:p w14:paraId="04C4EC0B" w14:textId="6305297C" w:rsidR="008557E2" w:rsidRDefault="008557E2" w:rsidP="005377B9">
                            <w:pPr>
                              <w:pStyle w:val="TS-Bullet1"/>
                            </w:pPr>
                            <w:r w:rsidRPr="00F002CE">
                              <w:t>The USGS Water Science School – Water Quality - information on water quality tests (USA):</w:t>
                            </w:r>
                            <w:r w:rsidRPr="00F002CE">
                              <w:br/>
                            </w:r>
                            <w:hyperlink r:id="rId162" w:history="1">
                              <w:r w:rsidRPr="00F002CE">
                                <w:rPr>
                                  <w:rStyle w:val="Hyperlink"/>
                                </w:rPr>
                                <w:t>http://water.usgs.gov/edu/waterquality.html</w:t>
                              </w:r>
                            </w:hyperlink>
                          </w:p>
                          <w:p w14:paraId="372B9A38" w14:textId="1CD963E7" w:rsidR="008557E2" w:rsidRPr="00F002CE" w:rsidRDefault="008557E2" w:rsidP="00F002CE">
                            <w:pPr>
                              <w:pStyle w:val="TS-Heading4"/>
                            </w:pPr>
                            <w:r w:rsidRPr="00F002CE">
                              <w:t>Printable resources</w:t>
                            </w:r>
                          </w:p>
                          <w:p w14:paraId="1EC830C9" w14:textId="77777777" w:rsidR="008557E2" w:rsidRPr="005377B9" w:rsidRDefault="008557E2" w:rsidP="005377B9">
                            <w:pPr>
                              <w:pStyle w:val="TS-Bullet1"/>
                              <w:rPr>
                                <w:i/>
                              </w:rPr>
                            </w:pPr>
                            <w:r w:rsidRPr="005377B9">
                              <w:rPr>
                                <w:i/>
                              </w:rPr>
                              <w:t>Resource 1 – Word bank</w:t>
                            </w:r>
                          </w:p>
                          <w:p w14:paraId="01044BB7" w14:textId="77777777" w:rsidR="008557E2" w:rsidRPr="005377B9" w:rsidRDefault="008557E2" w:rsidP="005377B9">
                            <w:pPr>
                              <w:pStyle w:val="TS-Bullet1"/>
                              <w:rPr>
                                <w:i/>
                              </w:rPr>
                            </w:pPr>
                            <w:r w:rsidRPr="005377B9">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18" o:spid="_x0000_s1099" style="width:479.25pt;height:517.5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" fillcolor="white [3212]" strokecolor="#bfbfbf [2412]" strokeweight="1pt">
                <v:stroke dashstyle="dash" joinstyle="miter"/>
                <v:textbox>
                  <w:txbxContent>
                    <w:p w14:paraId="1315199F" w14:textId="4D0D28EB" w:rsidR="008557E2" w:rsidRPr="00F002CE" w:rsidRDefault="008557E2" w:rsidP="00F002CE">
                      <w:pPr>
                        <w:pStyle w:val="TS-Heading4"/>
                      </w:pPr>
                      <w:r w:rsidRPr="00F002CE">
                        <w:t>Useful web links</w:t>
                      </w:r>
                    </w:p>
                    <w:p w14:paraId="1D5014F5" w14:textId="19C79D5A" w:rsidR="008557E2" w:rsidRPr="00F002CE" w:rsidRDefault="008557E2" w:rsidP="005377B9">
                      <w:pPr>
                        <w:pStyle w:val="TS-Bullet1"/>
                      </w:pPr>
                      <w:r w:rsidRPr="00F002CE">
                        <w:t>Water quality presentation (select the ‘water quality’ link) includes a PowerPoint presentation with notes, teacher notes and student handouts.</w:t>
                      </w:r>
                      <w:r w:rsidRPr="00F002CE">
                        <w:br/>
                      </w:r>
                      <w:hyperlink r:id="rId163" w:history="1">
                        <w:r w:rsidRPr="00F002CE">
                          <w:rPr>
                            <w:rStyle w:val="Hyperlink"/>
                          </w:rPr>
                          <w:t>http://www.mdba.gov.au/education/teachers/lesson-plans</w:t>
                        </w:r>
                      </w:hyperlink>
                    </w:p>
                    <w:p w14:paraId="648BA726" w14:textId="3D882839" w:rsidR="008557E2" w:rsidRPr="00F002CE" w:rsidRDefault="008557E2" w:rsidP="005377B9">
                      <w:pPr>
                        <w:pStyle w:val="TS-Bullet1"/>
                      </w:pPr>
                      <w:r w:rsidRPr="00F002CE">
                        <w:t>Critters: where they wiggle – a video about aquatic macro-invertebrates and how they help with monitoring water health:</w:t>
                      </w:r>
                      <w:r w:rsidRPr="00F002CE">
                        <w:br/>
                      </w:r>
                      <w:hyperlink r:id="rId164" w:history="1">
                        <w:r w:rsidRPr="00F002CE">
                          <w:rPr>
                            <w:rStyle w:val="Hyperlink"/>
                          </w:rPr>
                          <w:t>https://www.youtube.com/watch?v=AXDlhG-3lRg</w:t>
                        </w:r>
                      </w:hyperlink>
                      <w:r w:rsidRPr="00F002CE">
                        <w:t xml:space="preserve"> </w:t>
                      </w:r>
                    </w:p>
                    <w:p w14:paraId="5AF01603" w14:textId="00B1BC0E" w:rsidR="008557E2" w:rsidRPr="00F002CE" w:rsidRDefault="008557E2" w:rsidP="005377B9">
                      <w:pPr>
                        <w:pStyle w:val="TS-Bullet1"/>
                      </w:pPr>
                      <w:r w:rsidRPr="00F002CE">
                        <w:t>School monitoring. Select the link ‘Freshwater quality teacher information pack’ under the heading ‘Freshwater quality’. An extensive resource that includes steps for different water quality tests:</w:t>
                      </w:r>
                      <w:r w:rsidRPr="00F002CE">
                        <w:br/>
                      </w:r>
                      <w:hyperlink r:id="rId165" w:history="1">
                        <w:r w:rsidRPr="00F002CE">
                          <w:rPr>
                            <w:rStyle w:val="Hyperlink"/>
                          </w:rPr>
                          <w:t>http://www.naturalresources.sa.gov.au/adelaidemtloftyranges/about-us/our-regions-progress/monitoring-and-evaluation/schools</w:t>
                        </w:r>
                      </w:hyperlink>
                    </w:p>
                    <w:p w14:paraId="79C735B9" w14:textId="35281B96" w:rsidR="008557E2" w:rsidRPr="00F002CE" w:rsidRDefault="008557E2" w:rsidP="005377B9">
                      <w:pPr>
                        <w:pStyle w:val="TS-Bullet1"/>
                      </w:pPr>
                      <w:r w:rsidRPr="00F002CE">
                        <w:t>Waterwatch Australia national technical manual: module 4 – physical and chemical parameters. A comprehensive guide to water quality testing. Language is quite complex however this provides detailed background information if preparing for an excursion or if creating your own support materials:</w:t>
                      </w:r>
                      <w:r w:rsidRPr="00F002CE">
                        <w:br/>
                      </w:r>
                      <w:hyperlink r:id="rId166" w:history="1">
                        <w:r w:rsidRPr="00F002CE">
                          <w:rPr>
                            <w:rStyle w:val="Hyperlink"/>
                          </w:rPr>
                          <w:t>http://nrmonline.nrm.gov.au/catalog/mql:2880</w:t>
                        </w:r>
                      </w:hyperlink>
                    </w:p>
                    <w:p w14:paraId="3EEFFF94" w14:textId="40014A0E" w:rsidR="008557E2" w:rsidRPr="00F002CE" w:rsidRDefault="008557E2" w:rsidP="005377B9">
                      <w:pPr>
                        <w:pStyle w:val="TS-Bullet1"/>
                      </w:pPr>
                      <w:r w:rsidRPr="00F002CE">
                        <w:t>Macro invertebrate ID chart: Select ‘Junior Macro invertebrate ID chart’ under the heading ‘Macro invertebrates’. There are many other related resources and teacher information packs under this heading that can be useful when completing excursions with students:</w:t>
                      </w:r>
                      <w:r w:rsidRPr="00F002CE">
                        <w:br/>
                      </w:r>
                      <w:hyperlink r:id="rId167" w:history="1">
                        <w:r w:rsidRPr="00F002CE">
                          <w:rPr>
                            <w:rStyle w:val="Hyperlink"/>
                          </w:rPr>
                          <w:t>http://www.naturalresources.sa.gov.au/adelaidemtloftyranges/about-us/our-regions-progress/monitoring-and-evaluation/schools</w:t>
                        </w:r>
                      </w:hyperlink>
                    </w:p>
                    <w:p w14:paraId="04C4EC0B" w14:textId="6305297C" w:rsidR="008557E2" w:rsidRDefault="008557E2" w:rsidP="005377B9">
                      <w:pPr>
                        <w:pStyle w:val="TS-Bullet1"/>
                      </w:pPr>
                      <w:r w:rsidRPr="00F002CE">
                        <w:t>The USGS Water Science School – Water Quality - information on water quality tests (USA):</w:t>
                      </w:r>
                      <w:r w:rsidRPr="00F002CE">
                        <w:br/>
                      </w:r>
                      <w:hyperlink r:id="rId168" w:history="1">
                        <w:r w:rsidRPr="00F002CE">
                          <w:rPr>
                            <w:rStyle w:val="Hyperlink"/>
                          </w:rPr>
                          <w:t>http://water.usgs.gov/edu/waterquality.html</w:t>
                        </w:r>
                      </w:hyperlink>
                    </w:p>
                    <w:p w14:paraId="372B9A38" w14:textId="1CD963E7" w:rsidR="008557E2" w:rsidRPr="00F002CE" w:rsidRDefault="008557E2" w:rsidP="00F002CE">
                      <w:pPr>
                        <w:pStyle w:val="TS-Heading4"/>
                      </w:pPr>
                      <w:r w:rsidRPr="00F002CE">
                        <w:t>Printable resources</w:t>
                      </w:r>
                    </w:p>
                    <w:p w14:paraId="1EC830C9" w14:textId="77777777" w:rsidR="008557E2" w:rsidRPr="005377B9" w:rsidRDefault="008557E2" w:rsidP="005377B9">
                      <w:pPr>
                        <w:pStyle w:val="TS-Bullet1"/>
                        <w:rPr>
                          <w:i/>
                        </w:rPr>
                      </w:pPr>
                      <w:r w:rsidRPr="005377B9">
                        <w:rPr>
                          <w:i/>
                        </w:rPr>
                        <w:t>Resource 1 – Word bank</w:t>
                      </w:r>
                    </w:p>
                    <w:p w14:paraId="01044BB7" w14:textId="77777777" w:rsidR="008557E2" w:rsidRPr="005377B9" w:rsidRDefault="008557E2" w:rsidP="005377B9">
                      <w:pPr>
                        <w:pStyle w:val="TS-Bullet1"/>
                        <w:rPr>
                          <w:i/>
                        </w:rPr>
                      </w:pPr>
                      <w:r w:rsidRPr="005377B9">
                        <w:rPr>
                          <w:i/>
                        </w:rPr>
                        <w:t>Resource 2 – Student reflections</w:t>
                      </w:r>
                    </w:p>
                  </w:txbxContent>
                </v:textbox>
                <w10:anchorlock/>
              </v:roundrect>
            </w:pict>
          </mc:Fallback>
        </mc:AlternateContent>
      </w:r>
    </w:p>
    <w:p w14:paraId="603BE616" w14:textId="01E8C44A" w:rsidR="009F1705" w:rsidRDefault="005377B9" w:rsidP="009F1705">
      <w:pPr>
        <w:pStyle w:val="TS-Heading3"/>
      </w:pPr>
      <w:r>
        <w:t>Resources continued</w:t>
      </w:r>
    </w:p>
    <w:p w14:paraId="74F6BE8B" w14:textId="3DFC5119" w:rsidR="009F1705" w:rsidRPr="005377B9" w:rsidRDefault="005377B9" w:rsidP="005377B9">
      <w:r>
        <w:rPr>
          <w:noProof/>
          <w:lang w:eastAsia="en-AU"/>
        </w:rPr>
        <mc:AlternateContent>
          <mc:Choice Requires="wps">
            <w:drawing>
              <wp:inline distT="0" distB="0" distL="0" distR="0" wp14:anchorId="13C00AA5" wp14:editId="50888F62">
                <wp:extent cx="6086475" cy="2562225"/>
                <wp:effectExtent l="0" t="0" r="28575" b="28575"/>
                <wp:docPr id="57" name="Rounded Rectangle 57"/>
                <wp:cNvGraphicFramePr/>
                <a:graphic xmlns:a="http://schemas.openxmlformats.org/drawingml/2006/main">
                  <a:graphicData uri="http://schemas.microsoft.com/office/word/2010/wordprocessingShape">
                    <wps:wsp>
                      <wps:cNvSpPr/>
                      <wps:spPr>
                        <a:xfrm>
                          <a:off x="723900" y="1552575"/>
                          <a:ext cx="6086475" cy="2562225"/>
                        </a:xfrm>
                        <a:prstGeom prst="roundRect">
                          <a:avLst>
                            <a:gd name="adj" fmla="val 1324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D53989" w14:textId="77777777" w:rsidR="008557E2" w:rsidRPr="00F002CE" w:rsidRDefault="008557E2" w:rsidP="005377B9">
                            <w:pPr>
                              <w:pStyle w:val="TS-Heading4"/>
                            </w:pPr>
                            <w:r>
                              <w:t>Other r</w:t>
                            </w:r>
                            <w:r w:rsidRPr="00E9677E">
                              <w:t>esources</w:t>
                            </w:r>
                          </w:p>
                          <w:p w14:paraId="140D0754" w14:textId="77777777" w:rsidR="008557E2" w:rsidRPr="00E9677E" w:rsidRDefault="008557E2" w:rsidP="005377B9">
                            <w:pPr>
                              <w:pStyle w:val="TS-Bullet1"/>
                            </w:pPr>
                            <w:r w:rsidRPr="00E9677E">
                              <w:t xml:space="preserve">Water </w:t>
                            </w:r>
                            <w:r w:rsidRPr="00F002CE">
                              <w:t>testing</w:t>
                            </w:r>
                            <w:r w:rsidRPr="00E9677E">
                              <w:t xml:space="preserve"> kit:</w:t>
                            </w:r>
                          </w:p>
                          <w:p w14:paraId="52DECABA" w14:textId="77777777" w:rsidR="008557E2" w:rsidRPr="00F002CE" w:rsidRDefault="008557E2" w:rsidP="005377B9">
                            <w:pPr>
                              <w:pStyle w:val="TS-Bullet1subpara"/>
                            </w:pPr>
                            <w:r w:rsidRPr="00E9677E">
                              <w:rPr>
                                <w:i/>
                              </w:rPr>
                              <w:t>Earth force low cost water testing kit</w:t>
                            </w:r>
                            <w:r w:rsidRPr="00E9677E">
                              <w:t xml:space="preserve"> includes 10 tests for pH, dissolved oxygen, biochemical oxygen demand, </w:t>
                            </w:r>
                            <w:r w:rsidRPr="00F002CE">
                              <w:t>temperature</w:t>
                            </w:r>
                            <w:r w:rsidRPr="00E9677E">
                              <w:t>, turbidity, nitrate, phosphate, and coliform bacteria.</w:t>
                            </w:r>
                            <w:r>
                              <w:t xml:space="preserve"> The kit also includes a manual with step-by-step guidelines. Replacements chemicals can also be purchased for this kit. Available at:</w:t>
                            </w:r>
                            <w:r>
                              <w:br/>
                            </w:r>
                            <w:hyperlink r:id="rId169" w:history="1">
                              <w:r w:rsidRPr="00356D2E">
                                <w:rPr>
                                  <w:rStyle w:val="Hyperlink"/>
                                </w:rPr>
                                <w:t>http://www.testkits.com.au/green-low-cost-water-testing-kit/</w:t>
                              </w:r>
                            </w:hyperlink>
                          </w:p>
                          <w:p w14:paraId="481417AA" w14:textId="77777777" w:rsidR="008557E2" w:rsidRPr="00E9677E" w:rsidRDefault="008557E2" w:rsidP="005377B9">
                            <w:pPr>
                              <w:pStyle w:val="TS-Bullet1"/>
                            </w:pPr>
                            <w:r w:rsidRPr="00E9677E">
                              <w:t>Paper and pens</w:t>
                            </w:r>
                            <w:r>
                              <w:t xml:space="preserve"> (for optional macro invertebrate classification activity)</w:t>
                            </w:r>
                          </w:p>
                          <w:p w14:paraId="45DCA348" w14:textId="77777777" w:rsidR="008557E2" w:rsidRPr="005377B9" w:rsidRDefault="008557E2" w:rsidP="005377B9">
                            <w:pPr>
                              <w:pStyle w:val="TS-Bullet1"/>
                            </w:pPr>
                            <w:r w:rsidRPr="00E9677E">
                              <w:t>Scissors and glue</w:t>
                            </w:r>
                            <w:r>
                              <w:t xml:space="preserve"> (for optional macro invertebrate classification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7" o:spid="_x0000_s1100" style="width:479.25pt;height:201.75pt;visibility:visible;mso-wrap-style:square;mso-left-percent:-10001;mso-top-percent:-10001;mso-position-horizontal:absolute;mso-position-horizontal-relative:char;mso-position-vertical:absolute;mso-position-vertical-relative:line;mso-left-percent:-10001;mso-top-percent:-10001;v-text-anchor:top" arcsize="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" fillcolor="white [3212]" strokecolor="#bfbfbf [2412]" strokeweight="1pt">
                <v:stroke dashstyle="dash" joinstyle="miter"/>
                <v:textbox>
                  <w:txbxContent>
                    <w:p w14:paraId="49D53989" w14:textId="77777777" w:rsidR="008557E2" w:rsidRPr="00F002CE" w:rsidRDefault="008557E2" w:rsidP="005377B9">
                      <w:pPr>
                        <w:pStyle w:val="TS-Heading4"/>
                      </w:pPr>
                      <w:r>
                        <w:t>Other r</w:t>
                      </w:r>
                      <w:r w:rsidRPr="00E9677E">
                        <w:t>esources</w:t>
                      </w:r>
                    </w:p>
                    <w:p w14:paraId="140D0754" w14:textId="77777777" w:rsidR="008557E2" w:rsidRPr="00E9677E" w:rsidRDefault="008557E2" w:rsidP="005377B9">
                      <w:pPr>
                        <w:pStyle w:val="TS-Bullet1"/>
                      </w:pPr>
                      <w:r w:rsidRPr="00E9677E">
                        <w:t xml:space="preserve">Water </w:t>
                      </w:r>
                      <w:r w:rsidRPr="00F002CE">
                        <w:t>testing</w:t>
                      </w:r>
                      <w:r w:rsidRPr="00E9677E">
                        <w:t xml:space="preserve"> kit:</w:t>
                      </w:r>
                    </w:p>
                    <w:p w14:paraId="52DECABA" w14:textId="77777777" w:rsidR="008557E2" w:rsidRPr="00F002CE" w:rsidRDefault="008557E2" w:rsidP="005377B9">
                      <w:pPr>
                        <w:pStyle w:val="TS-Bullet1subpara"/>
                      </w:pPr>
                      <w:r w:rsidRPr="00E9677E">
                        <w:rPr>
                          <w:i/>
                        </w:rPr>
                        <w:t>Earth force low cost water testing kit</w:t>
                      </w:r>
                      <w:r w:rsidRPr="00E9677E">
                        <w:t xml:space="preserve"> includes 10 tests for pH, dissolved oxygen, biochemical oxygen demand, </w:t>
                      </w:r>
                      <w:r w:rsidRPr="00F002CE">
                        <w:t>temperature</w:t>
                      </w:r>
                      <w:r w:rsidRPr="00E9677E">
                        <w:t>, turbidity, nitrate, phosphate, and coliform bacteria.</w:t>
                      </w:r>
                      <w:r>
                        <w:t xml:space="preserve"> The kit also includes a manual with step-by-step guidelines. Replacements chemicals can also be purchased for this kit. Available at:</w:t>
                      </w:r>
                      <w:r>
                        <w:br/>
                      </w:r>
                      <w:hyperlink r:id="rId170" w:history="1">
                        <w:r w:rsidRPr="00356D2E">
                          <w:rPr>
                            <w:rStyle w:val="Hyperlink"/>
                          </w:rPr>
                          <w:t>http://www.testkits.com.au/green-low-cost-water-testing-kit/</w:t>
                        </w:r>
                      </w:hyperlink>
                    </w:p>
                    <w:p w14:paraId="481417AA" w14:textId="77777777" w:rsidR="008557E2" w:rsidRPr="00E9677E" w:rsidRDefault="008557E2" w:rsidP="005377B9">
                      <w:pPr>
                        <w:pStyle w:val="TS-Bullet1"/>
                      </w:pPr>
                      <w:r w:rsidRPr="00E9677E">
                        <w:t>Paper and pens</w:t>
                      </w:r>
                      <w:r>
                        <w:t xml:space="preserve"> (for optional macro invertebrate classification activity)</w:t>
                      </w:r>
                    </w:p>
                    <w:p w14:paraId="45DCA348" w14:textId="77777777" w:rsidR="008557E2" w:rsidRPr="005377B9" w:rsidRDefault="008557E2" w:rsidP="005377B9">
                      <w:pPr>
                        <w:pStyle w:val="TS-Bullet1"/>
                      </w:pPr>
                      <w:r w:rsidRPr="00E9677E">
                        <w:t>Scissors and glue</w:t>
                      </w:r>
                      <w:r>
                        <w:t xml:space="preserve"> (for optional macro invertebrate classification activity)</w:t>
                      </w:r>
                    </w:p>
                  </w:txbxContent>
                </v:textbox>
                <w10:anchorlock/>
              </v:roundrect>
            </w:pict>
          </mc:Fallback>
        </mc:AlternateContent>
      </w:r>
    </w:p>
    <w:p w14:paraId="3C8C268D" w14:textId="77777777" w:rsidR="009F1705" w:rsidRPr="005377B9" w:rsidRDefault="009F1705" w:rsidP="005377B9">
      <w:pPr>
        <w:pStyle w:val="TS-Heading3"/>
      </w:pPr>
      <w:r w:rsidRPr="006D0D0F">
        <w:t>Reference:</w:t>
      </w:r>
    </w:p>
    <w:p w14:paraId="67AFD3A0" w14:textId="722F744F" w:rsidR="009F1705" w:rsidRPr="00C37D28" w:rsidRDefault="009F1705" w:rsidP="005377B9">
      <w:pPr>
        <w:rPr>
          <w:sz w:val="20"/>
          <w:szCs w:val="20"/>
        </w:rPr>
      </w:pPr>
      <w:r w:rsidRPr="00C37D28">
        <w:rPr>
          <w:sz w:val="20"/>
          <w:szCs w:val="20"/>
        </w:rPr>
        <w:t xml:space="preserve">Lesson 15: </w:t>
      </w:r>
      <w:r w:rsidRPr="00C37D28">
        <w:rPr>
          <w:i/>
          <w:sz w:val="20"/>
          <w:szCs w:val="20"/>
        </w:rPr>
        <w:t>How can we measure wetland health?</w:t>
      </w:r>
      <w:r w:rsidRPr="00C37D28">
        <w:rPr>
          <w:sz w:val="20"/>
          <w:szCs w:val="20"/>
        </w:rPr>
        <w:t xml:space="preserve"> </w:t>
      </w:r>
      <w:r w:rsidR="0001055B" w:rsidRPr="00C37D28">
        <w:rPr>
          <w:sz w:val="20"/>
          <w:szCs w:val="20"/>
        </w:rPr>
        <w:t>was</w:t>
      </w:r>
      <w:r w:rsidRPr="00C37D28">
        <w:rPr>
          <w:sz w:val="20"/>
          <w:szCs w:val="20"/>
        </w:rPr>
        <w:t xml:space="preserve"> adapted from ‘Investigating our local waterway – for years 6 and 7’, Australian Water Association at</w:t>
      </w:r>
      <w:r w:rsidR="005377B9" w:rsidRPr="00C37D28">
        <w:rPr>
          <w:sz w:val="20"/>
          <w:szCs w:val="20"/>
        </w:rPr>
        <w:br/>
      </w:r>
      <w:hyperlink r:id="rId171" w:history="1">
        <w:r w:rsidRPr="00C37D28">
          <w:rPr>
            <w:rStyle w:val="Hyperlink"/>
            <w:sz w:val="20"/>
            <w:szCs w:val="20"/>
          </w:rPr>
          <w:t>http://www.awa.asn.au/AWA_MBRR/Publications/Teacher_Resources/Investigating_our_local_waterway_Years_6_7.aspx</w:t>
        </w:r>
      </w:hyperlink>
    </w:p>
    <w:p w14:paraId="16028D06" w14:textId="77777777" w:rsidR="009F1705" w:rsidRPr="005377B9" w:rsidRDefault="009F1705" w:rsidP="005377B9">
      <w:r w:rsidRPr="005377B9">
        <w:br w:type="page"/>
      </w:r>
    </w:p>
    <w:p w14:paraId="7AE8D580" w14:textId="77777777" w:rsidR="00513811" w:rsidRDefault="00513811" w:rsidP="00513811">
      <w:pPr>
        <w:sectPr w:rsidR="00513811" w:rsidSect="00CC6805">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5D62F29F" wp14:editId="38029701">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AA3CF" w14:textId="77777777" w:rsidR="008557E2" w:rsidRDefault="008557E2" w:rsidP="0051381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10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Yi2wIAAG8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BqdfYi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BBAA3CF" w14:textId="77777777" w:rsidR="008557E2" w:rsidRDefault="008557E2" w:rsidP="00513811">
                      <w:pPr>
                        <w:pStyle w:val="Tab-OFF"/>
                      </w:pPr>
                      <w:r>
                        <w:t>Engage</w:t>
                      </w:r>
                    </w:p>
                  </w:txbxContent>
                </v:textbox>
                <w10:anchorlock/>
              </v:shape>
            </w:pict>
          </mc:Fallback>
        </mc:AlternateContent>
      </w:r>
      <w:r>
        <w:rPr>
          <w:noProof/>
          <w:lang w:eastAsia="en-AU"/>
        </w:rPr>
        <mc:AlternateContent>
          <mc:Choice Requires="wps">
            <w:drawing>
              <wp:inline distT="0" distB="0" distL="0" distR="0" wp14:anchorId="5667C1A7" wp14:editId="657CF7A9">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3CBA1" w14:textId="77777777" w:rsidR="008557E2" w:rsidRDefault="008557E2" w:rsidP="0051381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10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Z3QIAAG8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C1X9ndAgAAb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783CBA1" w14:textId="77777777" w:rsidR="008557E2" w:rsidRDefault="008557E2" w:rsidP="00513811">
                      <w:pPr>
                        <w:pStyle w:val="Tab-OFF"/>
                      </w:pPr>
                      <w:r>
                        <w:t>Explore</w:t>
                      </w:r>
                    </w:p>
                  </w:txbxContent>
                </v:textbox>
                <w10:anchorlock/>
              </v:shape>
            </w:pict>
          </mc:Fallback>
        </mc:AlternateContent>
      </w:r>
      <w:r>
        <w:rPr>
          <w:noProof/>
          <w:lang w:eastAsia="en-AU"/>
        </w:rPr>
        <mc:AlternateContent>
          <mc:Choice Requires="wps">
            <w:drawing>
              <wp:inline distT="0" distB="0" distL="0" distR="0" wp14:anchorId="0635FFFD" wp14:editId="60AA4E79">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1DD64" w14:textId="77777777" w:rsidR="008557E2" w:rsidRDefault="008557E2" w:rsidP="0051381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10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yAmsd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A31DD64" w14:textId="77777777" w:rsidR="008557E2" w:rsidRDefault="008557E2" w:rsidP="00513811">
                      <w:pPr>
                        <w:pStyle w:val="Tab-OFF"/>
                      </w:pPr>
                      <w:r>
                        <w:t>Explain</w:t>
                      </w:r>
                    </w:p>
                  </w:txbxContent>
                </v:textbox>
                <w10:anchorlock/>
              </v:shape>
            </w:pict>
          </mc:Fallback>
        </mc:AlternateContent>
      </w:r>
      <w:r>
        <w:rPr>
          <w:noProof/>
          <w:lang w:eastAsia="en-AU"/>
        </w:rPr>
        <mc:AlternateContent>
          <mc:Choice Requires="wps">
            <w:drawing>
              <wp:inline distT="0" distB="0" distL="0" distR="0" wp14:anchorId="00914F54" wp14:editId="1DE11F78">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F77C1" w14:textId="77777777" w:rsidR="008557E2" w:rsidRDefault="008557E2" w:rsidP="00513811">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10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lteXKdsCAAAp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8BF77C1" w14:textId="77777777" w:rsidR="008557E2" w:rsidRDefault="008557E2" w:rsidP="00513811">
                      <w:pPr>
                        <w:pStyle w:val="Tab-ON"/>
                      </w:pPr>
                      <w:r>
                        <w:t>Elaborate</w:t>
                      </w:r>
                    </w:p>
                  </w:txbxContent>
                </v:textbox>
                <w10:anchorlock/>
              </v:shape>
            </w:pict>
          </mc:Fallback>
        </mc:AlternateContent>
      </w:r>
      <w:r w:rsidR="001C2755">
        <w:rPr>
          <w:noProof/>
          <w:lang w:eastAsia="en-AU"/>
        </w:rPr>
        <mc:AlternateContent>
          <mc:Choice Requires="wps">
            <w:drawing>
              <wp:inline distT="0" distB="0" distL="0" distR="0" wp14:anchorId="5D71BBA7" wp14:editId="6F38E95B">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003F0" w14:textId="77777777" w:rsidR="008557E2" w:rsidRDefault="008557E2" w:rsidP="001C275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10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BE003F0" w14:textId="77777777" w:rsidR="008557E2" w:rsidRDefault="008557E2" w:rsidP="001C2755">
                      <w:pPr>
                        <w:pStyle w:val="Tab-OFF"/>
                      </w:pPr>
                      <w:r>
                        <w:t>Evaluate</w:t>
                      </w:r>
                    </w:p>
                  </w:txbxContent>
                </v:textbox>
                <w10:anchorlock/>
              </v:shape>
            </w:pict>
          </mc:Fallback>
        </mc:AlternateContent>
      </w:r>
    </w:p>
    <w:p w14:paraId="515383CA" w14:textId="60810BC5" w:rsidR="00513811" w:rsidRPr="00947683" w:rsidRDefault="00513811" w:rsidP="00513811">
      <w:pPr>
        <w:pStyle w:val="TS-Lesson"/>
      </w:pPr>
      <w:r w:rsidRPr="00947683">
        <w:rPr>
          <w:b/>
        </w:rPr>
        <w:t xml:space="preserve">Lesson </w:t>
      </w:r>
      <w:r w:rsidR="002A3F01">
        <w:rPr>
          <w:b/>
        </w:rPr>
        <w:t>16 - 18</w:t>
      </w:r>
      <w:r w:rsidRPr="00947683">
        <w:rPr>
          <w:b/>
        </w:rPr>
        <w:t>:</w:t>
      </w:r>
      <w:r w:rsidRPr="00947683">
        <w:rPr>
          <w:b/>
        </w:rPr>
        <w:tab/>
      </w:r>
      <w:r w:rsidR="0011529F">
        <w:t>Excursion to a wetland</w:t>
      </w:r>
    </w:p>
    <w:p w14:paraId="0BF3B2A1" w14:textId="51AD61DA" w:rsidR="00513811" w:rsidRDefault="00513811" w:rsidP="00513811">
      <w:r w:rsidRPr="00947683">
        <w:rPr>
          <w:b/>
        </w:rPr>
        <w:t>Duration:</w:t>
      </w:r>
      <w:r w:rsidRPr="00947683">
        <w:t xml:space="preserve"> </w:t>
      </w:r>
      <w:r w:rsidR="005B23B4">
        <w:t>See below*</w:t>
      </w:r>
    </w:p>
    <w:p w14:paraId="1F188097" w14:textId="77777777" w:rsidR="005B23B4" w:rsidRPr="00947683" w:rsidRDefault="005B23B4" w:rsidP="00513811">
      <w:pPr>
        <w:sectPr w:rsidR="005B23B4" w:rsidRPr="00947683" w:rsidSect="005377B9">
          <w:type w:val="continuous"/>
          <w:pgSz w:w="11906" w:h="16838"/>
          <w:pgMar w:top="1985" w:right="1134" w:bottom="1418" w:left="1134" w:header="709" w:footer="709" w:gutter="0"/>
          <w:cols w:num="2" w:space="708" w:equalWidth="0">
            <w:col w:w="5670" w:space="708"/>
            <w:col w:w="3260"/>
          </w:cols>
          <w:titlePg/>
          <w:docGrid w:linePitch="360"/>
        </w:sectPr>
      </w:pPr>
    </w:p>
    <w:p w14:paraId="0A09D9E1" w14:textId="77777777" w:rsidR="001C2755" w:rsidRDefault="005B23B4" w:rsidP="001C2755">
      <w:r>
        <w:rPr>
          <w:noProof/>
          <w:lang w:eastAsia="en-AU"/>
        </w:rPr>
        <mc:AlternateContent>
          <mc:Choice Requires="wps">
            <w:drawing>
              <wp:inline distT="0" distB="0" distL="0" distR="0" wp14:anchorId="755D3347" wp14:editId="044B5047">
                <wp:extent cx="6086475" cy="1752600"/>
                <wp:effectExtent l="0" t="0" r="28575" b="19050"/>
                <wp:docPr id="58" name="Rounded Rectangle 58"/>
                <wp:cNvGraphicFramePr/>
                <a:graphic xmlns:a="http://schemas.openxmlformats.org/drawingml/2006/main">
                  <a:graphicData uri="http://schemas.microsoft.com/office/word/2010/wordprocessingShape">
                    <wps:wsp>
                      <wps:cNvSpPr/>
                      <wps:spPr>
                        <a:xfrm>
                          <a:off x="723900" y="2076450"/>
                          <a:ext cx="6086475" cy="1752600"/>
                        </a:xfrm>
                        <a:prstGeom prst="roundRect">
                          <a:avLst>
                            <a:gd name="adj" fmla="val 2004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706BA5" w14:textId="77777777" w:rsidR="008557E2" w:rsidRDefault="008557E2" w:rsidP="005B23B4">
                            <w:pPr>
                              <w:pStyle w:val="TS-Purpose"/>
                              <w:tabs>
                                <w:tab w:val="clear" w:pos="1418"/>
                              </w:tabs>
                              <w:ind w:left="0" w:firstLine="0"/>
                            </w:pPr>
                            <w:r>
                              <w:rPr>
                                <w:b/>
                              </w:rPr>
                              <w:t>Lesson objectives</w:t>
                            </w:r>
                            <w:r>
                              <w:rPr>
                                <w:b/>
                              </w:rPr>
                              <w:br/>
                            </w:r>
                            <w:r>
                              <w:t>Students will:</w:t>
                            </w:r>
                          </w:p>
                          <w:p w14:paraId="0FDE85F7" w14:textId="038FC782" w:rsidR="008557E2" w:rsidRPr="005377B9" w:rsidRDefault="008557E2" w:rsidP="005377B9">
                            <w:pPr>
                              <w:pStyle w:val="TS-Bullet1"/>
                            </w:pPr>
                            <w:r w:rsidRPr="005377B9">
                              <w:t>investigate wetlands and examine water quality</w:t>
                            </w:r>
                          </w:p>
                          <w:p w14:paraId="66C61338" w14:textId="77777777" w:rsidR="008557E2" w:rsidRPr="005377B9" w:rsidRDefault="008557E2" w:rsidP="005377B9">
                            <w:pPr>
                              <w:pStyle w:val="TS-Bullet1"/>
                            </w:pPr>
                            <w:r w:rsidRPr="005377B9">
                              <w:t xml:space="preserve">analyse data and observations and draw conclusions on wetland health </w:t>
                            </w:r>
                          </w:p>
                          <w:p w14:paraId="57DC37EA" w14:textId="77777777" w:rsidR="008557E2" w:rsidRPr="005377B9" w:rsidRDefault="008557E2" w:rsidP="005377B9">
                            <w:pPr>
                              <w:pStyle w:val="TS-Bullet1"/>
                            </w:pPr>
                            <w:r w:rsidRPr="005377B9">
                              <w:t>explain what wetland management strategies can be implemented to keep wetlands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8" o:spid="_x0000_s1106" style="width:479.25pt;height:138pt;visibility:visible;mso-wrap-style:square;mso-left-percent:-10001;mso-top-percent:-10001;mso-position-horizontal:absolute;mso-position-horizontal-relative:char;mso-position-vertical:absolute;mso-position-vertical-relative:line;mso-left-percent:-10001;mso-top-percent:-10001;v-text-anchor:top" arcsize="1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" fillcolor="white [3212]" strokecolor="#bfbfbf [2412]" strokeweight="1pt">
                <v:stroke dashstyle="dash" joinstyle="miter"/>
                <v:textbox>
                  <w:txbxContent>
                    <w:p w14:paraId="4C706BA5" w14:textId="77777777" w:rsidR="008557E2" w:rsidRDefault="008557E2" w:rsidP="005B23B4">
                      <w:pPr>
                        <w:pStyle w:val="TS-Purpose"/>
                        <w:tabs>
                          <w:tab w:val="clear" w:pos="1418"/>
                        </w:tabs>
                        <w:ind w:left="0" w:firstLine="0"/>
                      </w:pPr>
                      <w:r>
                        <w:rPr>
                          <w:b/>
                        </w:rPr>
                        <w:t>Lesson objectives</w:t>
                      </w:r>
                      <w:r>
                        <w:rPr>
                          <w:b/>
                        </w:rPr>
                        <w:br/>
                      </w:r>
                      <w:r>
                        <w:t>Students will:</w:t>
                      </w:r>
                    </w:p>
                    <w:p w14:paraId="0FDE85F7" w14:textId="038FC782" w:rsidR="008557E2" w:rsidRPr="005377B9" w:rsidRDefault="008557E2" w:rsidP="005377B9">
                      <w:pPr>
                        <w:pStyle w:val="TS-Bullet1"/>
                      </w:pPr>
                      <w:r w:rsidRPr="005377B9">
                        <w:t>investigate wetlands and examine water quality</w:t>
                      </w:r>
                    </w:p>
                    <w:p w14:paraId="66C61338" w14:textId="77777777" w:rsidR="008557E2" w:rsidRPr="005377B9" w:rsidRDefault="008557E2" w:rsidP="005377B9">
                      <w:pPr>
                        <w:pStyle w:val="TS-Bullet1"/>
                      </w:pPr>
                      <w:r w:rsidRPr="005377B9">
                        <w:t xml:space="preserve">analyse data and observations and draw conclusions on wetland health </w:t>
                      </w:r>
                    </w:p>
                    <w:p w14:paraId="57DC37EA" w14:textId="77777777" w:rsidR="008557E2" w:rsidRPr="005377B9" w:rsidRDefault="008557E2" w:rsidP="005377B9">
                      <w:pPr>
                        <w:pStyle w:val="TS-Bullet1"/>
                      </w:pPr>
                      <w:r w:rsidRPr="005377B9">
                        <w:t>explain what wetland management strategies can be implemented to keep wetlands healthy.</w:t>
                      </w:r>
                    </w:p>
                  </w:txbxContent>
                </v:textbox>
                <w10:anchorlock/>
              </v:roundrect>
            </w:pict>
          </mc:Fallback>
        </mc:AlternateContent>
      </w:r>
    </w:p>
    <w:p w14:paraId="36F848FB" w14:textId="77777777" w:rsidR="005B23B4" w:rsidRDefault="005B23B4" w:rsidP="001C2755">
      <w:pPr>
        <w:pStyle w:val="TS-Heading3"/>
        <w:sectPr w:rsidR="005B23B4" w:rsidSect="00CC6805">
          <w:type w:val="continuous"/>
          <w:pgSz w:w="11906" w:h="16838"/>
          <w:pgMar w:top="1985" w:right="1134" w:bottom="1418" w:left="1134" w:header="709" w:footer="709" w:gutter="0"/>
          <w:cols w:space="425"/>
          <w:titlePg/>
          <w:docGrid w:linePitch="360"/>
        </w:sectPr>
      </w:pPr>
    </w:p>
    <w:p w14:paraId="6E14A085" w14:textId="77777777" w:rsidR="002E2A7A" w:rsidRPr="005377B9" w:rsidRDefault="005B23B4" w:rsidP="005377B9">
      <w:pPr>
        <w:pStyle w:val="TS-Heading3"/>
      </w:pPr>
      <w:r w:rsidRPr="005B23B4">
        <w:t xml:space="preserve">* </w:t>
      </w:r>
      <w:r w:rsidR="002E2A7A">
        <w:t>Duration</w:t>
      </w:r>
    </w:p>
    <w:p w14:paraId="285EF844" w14:textId="77777777" w:rsidR="005B23B4" w:rsidRPr="005377B9" w:rsidRDefault="005B23B4" w:rsidP="005377B9">
      <w:r w:rsidRPr="005377B9">
        <w:t>The suggested time for an excursion will depend on where the wetland is and how long the class spends at the wetland. You may also decide that a number of visits are necessary.</w:t>
      </w:r>
    </w:p>
    <w:p w14:paraId="5E671C8C" w14:textId="77777777" w:rsidR="001C2755" w:rsidRPr="005377B9" w:rsidRDefault="005B23B4" w:rsidP="005377B9">
      <w:pPr>
        <w:pStyle w:val="TS-Heading3"/>
      </w:pPr>
      <w:r w:rsidRPr="005B23B4">
        <w:t xml:space="preserve">Excursion </w:t>
      </w:r>
      <w:r w:rsidR="002E2A7A">
        <w:t>aims</w:t>
      </w:r>
    </w:p>
    <w:p w14:paraId="34BF0A84" w14:textId="77777777" w:rsidR="002E2A7A" w:rsidRPr="005377B9" w:rsidRDefault="005B23B4" w:rsidP="005377B9">
      <w:r w:rsidRPr="005377B9">
        <w:t xml:space="preserve">The aim of the excursion is for students to gain real life experience diagnosing </w:t>
      </w:r>
      <w:r w:rsidR="00A25A3A" w:rsidRPr="005377B9">
        <w:t xml:space="preserve">the health of </w:t>
      </w:r>
      <w:r w:rsidRPr="005377B9">
        <w:t>a wetland and thinking about the proper management of wetlands to keep them healthy.</w:t>
      </w:r>
    </w:p>
    <w:p w14:paraId="200333C3" w14:textId="77777777" w:rsidR="008F06F8" w:rsidRPr="005377B9" w:rsidRDefault="008F06F8" w:rsidP="005377B9">
      <w:pPr>
        <w:pStyle w:val="TS-Heading3"/>
      </w:pPr>
      <w:r w:rsidRPr="005377B9">
        <w:t>Alternative to excursion</w:t>
      </w:r>
    </w:p>
    <w:p w14:paraId="35E57018" w14:textId="7CCB28DA" w:rsidR="008F06F8" w:rsidRPr="005377B9" w:rsidRDefault="004A2389" w:rsidP="005377B9">
      <w:r w:rsidRPr="005377B9">
        <w:t>View the section ‘Excursion alternatives’ for ideas if it</w:t>
      </w:r>
      <w:r w:rsidR="008F06F8" w:rsidRPr="005377B9">
        <w:t xml:space="preserve"> is not possible </w:t>
      </w:r>
      <w:r w:rsidR="00BE368D" w:rsidRPr="005377B9">
        <w:t xml:space="preserve">or there is not </w:t>
      </w:r>
      <w:r w:rsidR="00DE3417" w:rsidRPr="005377B9">
        <w:t xml:space="preserve">enough </w:t>
      </w:r>
      <w:r w:rsidR="00BE368D" w:rsidRPr="005377B9">
        <w:t xml:space="preserve">time </w:t>
      </w:r>
      <w:r w:rsidRPr="005377B9">
        <w:t>to g</w:t>
      </w:r>
      <w:r w:rsidR="005377B9">
        <w:t>o on an excursion to a wetland.</w:t>
      </w:r>
    </w:p>
    <w:p w14:paraId="3E0A21A9" w14:textId="77777777" w:rsidR="00C33324" w:rsidRPr="005377B9" w:rsidRDefault="00C33324" w:rsidP="005377B9">
      <w:pPr>
        <w:pStyle w:val="TS-Heading3"/>
      </w:pPr>
      <w:r w:rsidRPr="005377B9">
        <w:t>Animal ethics</w:t>
      </w:r>
    </w:p>
    <w:p w14:paraId="25BA1B2D" w14:textId="77777777" w:rsidR="00C33324" w:rsidRDefault="00C33324" w:rsidP="00C33324">
      <w:pPr>
        <w:pStyle w:val="TS-Numberedlist"/>
        <w:numPr>
          <w:ilvl w:val="0"/>
          <w:numId w:val="0"/>
        </w:numPr>
      </w:pPr>
      <w:r>
        <w:t xml:space="preserve">Ensure </w:t>
      </w:r>
      <w:r w:rsidR="00DE3417">
        <w:t xml:space="preserve">students </w:t>
      </w:r>
      <w:r>
        <w:t xml:space="preserve">follow The Animal Care and Protection Act 2001 and The Australian Code of Practice for the Care and Use of Animals for Scientific Purposes, 2013, 8th Edition in accordance with Education Queensland Guidelines if engaging with living things on an excursion. See </w:t>
      </w:r>
      <w:hyperlink r:id="rId172" w:history="1">
        <w:r w:rsidRPr="00371115">
          <w:rPr>
            <w:rStyle w:val="Hyperlink"/>
          </w:rPr>
          <w:t>http://education.qld.gov.au/curriculum/area/science/animals-ed.html</w:t>
        </w:r>
      </w:hyperlink>
      <w:r>
        <w:t xml:space="preserve"> for more information.</w:t>
      </w:r>
    </w:p>
    <w:p w14:paraId="7FA8DDF5" w14:textId="77777777" w:rsidR="002E2A7A" w:rsidRPr="005377B9" w:rsidRDefault="002E2A7A" w:rsidP="005377B9">
      <w:pPr>
        <w:pStyle w:val="TS-Heading3"/>
      </w:pPr>
      <w:r w:rsidRPr="005377B9">
        <w:t>Suggested activities</w:t>
      </w:r>
      <w:r w:rsidR="00A25A3A" w:rsidRPr="005377B9">
        <w:t xml:space="preserve"> at the wetland</w:t>
      </w:r>
    </w:p>
    <w:p w14:paraId="0C57F605" w14:textId="0F4E2231" w:rsidR="002E2A7A" w:rsidRPr="005377B9" w:rsidRDefault="002E2A7A" w:rsidP="005377B9">
      <w:r w:rsidRPr="005377B9">
        <w:t xml:space="preserve">Activities completed at the wetland will depend on the </w:t>
      </w:r>
      <w:r w:rsidR="00F62536" w:rsidRPr="005377B9">
        <w:t xml:space="preserve">time available, </w:t>
      </w:r>
      <w:r w:rsidRPr="005377B9">
        <w:t xml:space="preserve">wetland visited, resources available, student expectations and teacher expectations. (See </w:t>
      </w:r>
      <w:r w:rsidRPr="005377B9">
        <w:rPr>
          <w:b/>
        </w:rPr>
        <w:t>‘Useful web links’</w:t>
      </w:r>
      <w:r w:rsidRPr="005377B9">
        <w:t xml:space="preserve"> for resources</w:t>
      </w:r>
      <w:r w:rsidR="00F62536" w:rsidRPr="005377B9">
        <w:t>, data sheets and steps</w:t>
      </w:r>
      <w:r w:rsidRPr="005377B9">
        <w:t xml:space="preserve"> to support </w:t>
      </w:r>
      <w:r w:rsidR="00F62536" w:rsidRPr="005377B9">
        <w:t xml:space="preserve">water health surveys and </w:t>
      </w:r>
      <w:r w:rsidRPr="005377B9">
        <w:t>excursion</w:t>
      </w:r>
      <w:r w:rsidR="00F62536" w:rsidRPr="005377B9">
        <w:t>s to wetlands</w:t>
      </w:r>
      <w:r w:rsidR="005377B9">
        <w:t>).</w:t>
      </w:r>
    </w:p>
    <w:p w14:paraId="2585D497" w14:textId="77777777" w:rsidR="00F62536" w:rsidRPr="005377B9" w:rsidRDefault="00F62536" w:rsidP="005377B9">
      <w:r w:rsidRPr="005377B9">
        <w:t xml:space="preserve">Consider students completing a science report after the excursion to analyse data and observations collected and answer guided questions about wetland health and </w:t>
      </w:r>
      <w:r w:rsidR="00A25A3A" w:rsidRPr="005377B9">
        <w:t xml:space="preserve">its </w:t>
      </w:r>
      <w:r w:rsidRPr="005377B9">
        <w:t>management.</w:t>
      </w:r>
    </w:p>
    <w:p w14:paraId="1A39763B" w14:textId="77777777" w:rsidR="002E2A7A" w:rsidRPr="005377B9" w:rsidRDefault="002E2A7A" w:rsidP="005377B9">
      <w:r w:rsidRPr="005377B9">
        <w:t xml:space="preserve">Examples of activities </w:t>
      </w:r>
      <w:r w:rsidR="008F06F8" w:rsidRPr="005377B9">
        <w:t>during and after</w:t>
      </w:r>
      <w:r w:rsidR="00F62536" w:rsidRPr="005377B9">
        <w:t xml:space="preserve"> the excursion </w:t>
      </w:r>
      <w:r w:rsidRPr="005377B9">
        <w:t>include:</w:t>
      </w:r>
    </w:p>
    <w:p w14:paraId="297972F4" w14:textId="77777777" w:rsidR="005B23B4" w:rsidRPr="005377B9" w:rsidRDefault="005B23B4" w:rsidP="005377B9">
      <w:pPr>
        <w:pStyle w:val="TS-Bullet1"/>
      </w:pPr>
      <w:r w:rsidRPr="005377B9">
        <w:t>Sketch the site</w:t>
      </w:r>
      <w:r w:rsidR="00DE3417" w:rsidRPr="005377B9">
        <w:t>.</w:t>
      </w:r>
      <w:r w:rsidRPr="005377B9">
        <w:t xml:space="preserve"> </w:t>
      </w:r>
      <w:r w:rsidR="00DE3417" w:rsidRPr="005377B9">
        <w:t>W</w:t>
      </w:r>
      <w:r w:rsidRPr="005377B9">
        <w:t>here does your wetland fit into the landscape?</w:t>
      </w:r>
    </w:p>
    <w:p w14:paraId="333BB2FD" w14:textId="77777777" w:rsidR="005B23B4" w:rsidRPr="005377B9" w:rsidRDefault="005B23B4" w:rsidP="005377B9">
      <w:pPr>
        <w:pStyle w:val="TS-Bullet1"/>
      </w:pPr>
      <w:r w:rsidRPr="005377B9">
        <w:t>What are the adjacent land uses around your wetland? Is it being impacted from these uses?</w:t>
      </w:r>
    </w:p>
    <w:p w14:paraId="144E5E2B" w14:textId="77777777" w:rsidR="005B23B4" w:rsidRPr="005377B9" w:rsidRDefault="005B23B4" w:rsidP="005377B9">
      <w:pPr>
        <w:pStyle w:val="TS-Bullet1"/>
      </w:pPr>
      <w:r w:rsidRPr="005377B9">
        <w:t>Where does the water come from to nourish your wetland? Is this source natural or artificial (e.g. stormwater)?</w:t>
      </w:r>
    </w:p>
    <w:p w14:paraId="1D7F4B53" w14:textId="77777777" w:rsidR="005B23B4" w:rsidRPr="005377B9" w:rsidRDefault="005B23B4" w:rsidP="005377B9">
      <w:pPr>
        <w:pStyle w:val="TS-Bullet1"/>
      </w:pPr>
      <w:r w:rsidRPr="005377B9">
        <w:t>Survey the animals seen at the wetland (take notes on food chains and food webs).</w:t>
      </w:r>
    </w:p>
    <w:p w14:paraId="37796F5E" w14:textId="77777777" w:rsidR="005B23B4" w:rsidRPr="005377B9" w:rsidRDefault="005B23B4" w:rsidP="005377B9">
      <w:pPr>
        <w:pStyle w:val="TS-Bullet1"/>
      </w:pPr>
      <w:r w:rsidRPr="005377B9">
        <w:t>If the wetland is in poor health, look at ways the school or class could be involved in its rehabilitation.</w:t>
      </w:r>
    </w:p>
    <w:p w14:paraId="48B2362D" w14:textId="77777777" w:rsidR="005B23B4" w:rsidRPr="005377B9" w:rsidRDefault="005B23B4" w:rsidP="005377B9">
      <w:pPr>
        <w:pStyle w:val="TS-Bullet1"/>
      </w:pPr>
      <w:r w:rsidRPr="005377B9">
        <w:t>If the wetland is healthy, look at reasons why it is healthy and ways the school could be involved to maintain the wetland.</w:t>
      </w:r>
    </w:p>
    <w:p w14:paraId="77D52BB2" w14:textId="77777777" w:rsidR="002E2A7A" w:rsidRPr="005377B9" w:rsidRDefault="002E2A7A" w:rsidP="005377B9">
      <w:pPr>
        <w:pStyle w:val="TS-Bullet1"/>
      </w:pPr>
      <w:r w:rsidRPr="005377B9">
        <w:t>Photograph the wetland to use in the creation of a book about wetlands</w:t>
      </w:r>
      <w:r w:rsidR="00F62536" w:rsidRPr="005377B9">
        <w:t>.</w:t>
      </w:r>
      <w:r w:rsidRPr="005377B9">
        <w:t xml:space="preserve"> </w:t>
      </w:r>
    </w:p>
    <w:p w14:paraId="47FA3337" w14:textId="77777777" w:rsidR="002E2A7A" w:rsidRPr="005377B9" w:rsidRDefault="005B23B4" w:rsidP="005377B9">
      <w:pPr>
        <w:pStyle w:val="TS-Bullet1"/>
      </w:pPr>
      <w:r w:rsidRPr="005377B9">
        <w:t>Interview a person that may know about the wetland e.g.</w:t>
      </w:r>
      <w:r w:rsidR="002E2A7A" w:rsidRPr="005377B9">
        <w:t>:</w:t>
      </w:r>
    </w:p>
    <w:p w14:paraId="648BA004" w14:textId="77777777" w:rsidR="002E2A7A" w:rsidRPr="00E77062" w:rsidRDefault="005B23B4" w:rsidP="00E77062">
      <w:pPr>
        <w:pStyle w:val="TS-Bullet2"/>
      </w:pPr>
      <w:r w:rsidRPr="00E77062">
        <w:t>a local counc</w:t>
      </w:r>
      <w:r w:rsidR="002E2A7A" w:rsidRPr="00E77062">
        <w:t>il representative</w:t>
      </w:r>
    </w:p>
    <w:p w14:paraId="5B86ADE4" w14:textId="77777777" w:rsidR="002E2A7A" w:rsidRPr="00E77062" w:rsidRDefault="002E2A7A" w:rsidP="00E77062">
      <w:pPr>
        <w:pStyle w:val="TS-Bullet2"/>
      </w:pPr>
      <w:r w:rsidRPr="00E77062">
        <w:t>a local scientist</w:t>
      </w:r>
    </w:p>
    <w:p w14:paraId="58C9E802" w14:textId="77777777" w:rsidR="002E2A7A" w:rsidRPr="00E77062" w:rsidRDefault="005B23B4" w:rsidP="00E77062">
      <w:pPr>
        <w:pStyle w:val="TS-Bullet2"/>
      </w:pPr>
      <w:r w:rsidRPr="00E77062">
        <w:t>a person from a local organisation that</w:t>
      </w:r>
      <w:r w:rsidR="002E2A7A" w:rsidRPr="00E77062">
        <w:t xml:space="preserve"> helps to look after the local wetlands</w:t>
      </w:r>
    </w:p>
    <w:p w14:paraId="54D668F2" w14:textId="77777777" w:rsidR="002E2A7A" w:rsidRPr="00E77062" w:rsidRDefault="002E2A7A" w:rsidP="00E77062">
      <w:pPr>
        <w:pStyle w:val="TS-Bullet2"/>
      </w:pPr>
      <w:r w:rsidRPr="00E77062">
        <w:t xml:space="preserve">an Indigenous representative who would have information </w:t>
      </w:r>
      <w:r w:rsidR="00DE3417" w:rsidRPr="00E77062">
        <w:t>regarding</w:t>
      </w:r>
      <w:r w:rsidRPr="00E77062">
        <w:t xml:space="preserve"> the traditional knowledge of the wetland and the surrounding areas</w:t>
      </w:r>
    </w:p>
    <w:p w14:paraId="4084EC0C" w14:textId="77777777" w:rsidR="002E2A7A" w:rsidRPr="00E77062" w:rsidRDefault="002E2A7A" w:rsidP="00E77062">
      <w:pPr>
        <w:pStyle w:val="TS-Bullet2"/>
      </w:pPr>
      <w:r w:rsidRPr="00E77062">
        <w:t>a person who has lived in the area for a long time and would know about the changes in the wetland over the years.</w:t>
      </w:r>
    </w:p>
    <w:p w14:paraId="7F9134EF" w14:textId="77777777" w:rsidR="002E2A7A" w:rsidRPr="00E77062" w:rsidRDefault="002E2A7A" w:rsidP="00E77062"/>
    <w:p w14:paraId="00A8BCAC" w14:textId="77777777" w:rsidR="002E2A7A" w:rsidRPr="00A75D06" w:rsidRDefault="002E2A7A" w:rsidP="009F1705">
      <w:pPr>
        <w:pStyle w:val="Normalbullet1"/>
        <w:numPr>
          <w:ilvl w:val="0"/>
          <w:numId w:val="0"/>
        </w:numPr>
        <w:sectPr w:rsidR="002E2A7A" w:rsidRPr="00A75D06" w:rsidSect="00CC6805">
          <w:type w:val="continuous"/>
          <w:pgSz w:w="11906" w:h="16838"/>
          <w:pgMar w:top="1985" w:right="1134" w:bottom="1418" w:left="1134" w:header="709" w:footer="709" w:gutter="0"/>
          <w:cols w:num="2" w:space="708"/>
          <w:titlePg/>
          <w:docGrid w:linePitch="360"/>
        </w:sectPr>
      </w:pPr>
    </w:p>
    <w:p w14:paraId="645AD219" w14:textId="354EC600" w:rsidR="004A2389" w:rsidRPr="00E77062" w:rsidRDefault="005816CE" w:rsidP="00E77062">
      <w:pPr>
        <w:pStyle w:val="Normal-Toppadding"/>
      </w:pPr>
      <w:r>
        <w:pict w14:anchorId="7667CF09">
          <v:rect id="_x0000_i1025" style="width:385.5pt;height:1pt" o:hrpct="800" o:hralign="center" o:hrstd="t" o:hrnoshade="t" o:hr="t" fillcolor="#e3ec9e" stroked="f"/>
        </w:pict>
      </w:r>
    </w:p>
    <w:p w14:paraId="11523498" w14:textId="77777777" w:rsidR="00E77062" w:rsidRPr="00E77062" w:rsidRDefault="004A2389" w:rsidP="00E77062">
      <w:pPr>
        <w:pStyle w:val="TS-Heading3"/>
      </w:pPr>
      <w:r w:rsidRPr="00E77062">
        <w:t>Excursion alternatives</w:t>
      </w:r>
    </w:p>
    <w:p w14:paraId="0B3AEB18" w14:textId="19B86E95" w:rsidR="004A2389" w:rsidRPr="00E77062" w:rsidRDefault="00E47DF5" w:rsidP="00E77062">
      <w:r w:rsidRPr="00E77062">
        <w:t>If</w:t>
      </w:r>
      <w:r w:rsidR="004A2389" w:rsidRPr="00E77062">
        <w:t xml:space="preserve"> it is not possible</w:t>
      </w:r>
      <w:r w:rsidRPr="00E77062">
        <w:t>,</w:t>
      </w:r>
      <w:r w:rsidR="004A2389" w:rsidRPr="00E77062">
        <w:t xml:space="preserve"> </w:t>
      </w:r>
      <w:r w:rsidR="00BE368D" w:rsidRPr="00E77062">
        <w:t xml:space="preserve">or if there is not </w:t>
      </w:r>
      <w:r w:rsidR="00DE3417" w:rsidRPr="00E77062">
        <w:t xml:space="preserve">enough </w:t>
      </w:r>
      <w:r w:rsidR="00BE368D" w:rsidRPr="00E77062">
        <w:t xml:space="preserve">time </w:t>
      </w:r>
      <w:r w:rsidR="004A2389" w:rsidRPr="00E77062">
        <w:t xml:space="preserve">to go </w:t>
      </w:r>
      <w:r w:rsidR="00A30ACB" w:rsidRPr="00E77062">
        <w:t xml:space="preserve">on </w:t>
      </w:r>
      <w:r w:rsidR="004A2389" w:rsidRPr="00E77062">
        <w:t>an excursion to a wetland</w:t>
      </w:r>
      <w:r w:rsidR="00A30ACB" w:rsidRPr="00E77062">
        <w:t>,</w:t>
      </w:r>
      <w:r w:rsidR="004A2389" w:rsidRPr="00E77062">
        <w:t xml:space="preserve"> consider the following alternatives:</w:t>
      </w:r>
    </w:p>
    <w:p w14:paraId="6E59A6C5" w14:textId="00AA9011" w:rsidR="004A2389" w:rsidRPr="00E77062" w:rsidRDefault="004A2389" w:rsidP="00E77062">
      <w:pPr>
        <w:pStyle w:val="TS-Bullet1"/>
      </w:pPr>
      <w:r w:rsidRPr="00E77062">
        <w:t xml:space="preserve">Invite visitors to </w:t>
      </w:r>
      <w:r w:rsidR="00A30ACB" w:rsidRPr="00E77062">
        <w:t xml:space="preserve">come to the school to </w:t>
      </w:r>
      <w:r w:rsidRPr="00E77062">
        <w:t>discuss local wetland health and management.  Request they bring images or information that can be displayed in the class. Have students generate questions to interview the visitor</w:t>
      </w:r>
      <w:r w:rsidR="00BE368D" w:rsidRPr="00E77062">
        <w:t>s</w:t>
      </w:r>
      <w:r w:rsidR="00E77062">
        <w:t>. Visitors could include:</w:t>
      </w:r>
    </w:p>
    <w:p w14:paraId="005FD678" w14:textId="77777777" w:rsidR="004A2389" w:rsidRPr="00E77062" w:rsidRDefault="004A2389" w:rsidP="00E77062">
      <w:pPr>
        <w:pStyle w:val="TS-Bullet2-collapse"/>
      </w:pPr>
      <w:r w:rsidRPr="00E77062">
        <w:t>a local council representative</w:t>
      </w:r>
    </w:p>
    <w:p w14:paraId="77B379A8" w14:textId="77777777" w:rsidR="004A2389" w:rsidRPr="00E77062" w:rsidRDefault="004A2389" w:rsidP="00E77062">
      <w:pPr>
        <w:pStyle w:val="TS-Bullet2-collapse"/>
      </w:pPr>
      <w:r w:rsidRPr="00E77062">
        <w:t>a local scientist</w:t>
      </w:r>
    </w:p>
    <w:p w14:paraId="3B4F077C" w14:textId="77777777" w:rsidR="004A2389" w:rsidRPr="00E77062" w:rsidRDefault="004A2389" w:rsidP="00E77062">
      <w:pPr>
        <w:pStyle w:val="TS-Bullet2-collapse"/>
      </w:pPr>
      <w:r w:rsidRPr="00E77062">
        <w:t>a person from a local organisation that helps to look after the local wetlands</w:t>
      </w:r>
    </w:p>
    <w:p w14:paraId="61DF0606" w14:textId="77777777" w:rsidR="004A2389" w:rsidRPr="00E77062" w:rsidRDefault="004A2389" w:rsidP="00E77062">
      <w:pPr>
        <w:pStyle w:val="TS-Bullet2-collapse"/>
      </w:pPr>
      <w:r w:rsidRPr="00E77062">
        <w:t>an Indigenous representative who would have information in regards to the traditional knowledge of the wetland and the surrounding areas</w:t>
      </w:r>
    </w:p>
    <w:p w14:paraId="43F6F630" w14:textId="77777777" w:rsidR="004A2389" w:rsidRPr="00E77062" w:rsidRDefault="004A2389" w:rsidP="00E77062">
      <w:pPr>
        <w:pStyle w:val="TS-Bullet2-collapse"/>
      </w:pPr>
      <w:r w:rsidRPr="00E77062">
        <w:t>a person who has lived in the area for a long time and would know about the changes in the wetland over the years.</w:t>
      </w:r>
    </w:p>
    <w:p w14:paraId="232535E2" w14:textId="26B37DEB" w:rsidR="004A2389" w:rsidRPr="00E77062" w:rsidRDefault="004A2389" w:rsidP="00E77062">
      <w:pPr>
        <w:pStyle w:val="TS-Bullet1"/>
      </w:pPr>
      <w:r w:rsidRPr="00E77062">
        <w:t>Ask students to design an investigation to compare the quality of water at two different locations using what they have learnt in lesson time</w:t>
      </w:r>
      <w:r w:rsidR="00E77062" w:rsidRPr="00E77062">
        <w:t>.</w:t>
      </w:r>
    </w:p>
    <w:p w14:paraId="035BC7FB" w14:textId="45DFF6F5" w:rsidR="004A2389" w:rsidRPr="00E77062" w:rsidRDefault="004A2389" w:rsidP="00E77062">
      <w:pPr>
        <w:pStyle w:val="TS-Bullet1"/>
      </w:pPr>
      <w:r w:rsidRPr="00E77062">
        <w:t xml:space="preserve">Do the experiment in the ‘water testing lesson’ </w:t>
      </w:r>
      <w:r w:rsidR="00BE368D" w:rsidRPr="00E77062">
        <w:t xml:space="preserve">or the ‘Extension Activities’ </w:t>
      </w:r>
      <w:r w:rsidRPr="00E77062">
        <w:t xml:space="preserve">as described in the </w:t>
      </w:r>
      <w:r w:rsidRPr="00E77062">
        <w:rPr>
          <w:i/>
        </w:rPr>
        <w:t xml:space="preserve">‘Freshwater teacher information </w:t>
      </w:r>
      <w:r w:rsidR="00BE368D" w:rsidRPr="00E77062">
        <w:rPr>
          <w:i/>
        </w:rPr>
        <w:t>pack’</w:t>
      </w:r>
      <w:r w:rsidR="00BE368D" w:rsidRPr="00E77062">
        <w:t xml:space="preserve">. </w:t>
      </w:r>
      <w:r w:rsidR="00DE3417" w:rsidRPr="00E77062">
        <w:t>T</w:t>
      </w:r>
      <w:r w:rsidR="00BE368D" w:rsidRPr="00E77062">
        <w:t>his is found under the heading</w:t>
      </w:r>
      <w:r w:rsidRPr="00E77062">
        <w:t xml:space="preserve"> ‘Freshwater</w:t>
      </w:r>
      <w:r w:rsidR="00BE368D" w:rsidRPr="00E77062">
        <w:t xml:space="preserve"> quality</w:t>
      </w:r>
      <w:r w:rsidRPr="00E77062">
        <w:t>’ at:</w:t>
      </w:r>
      <w:r w:rsidR="00E77062">
        <w:br/>
      </w:r>
      <w:hyperlink r:id="rId173" w:history="1">
        <w:r w:rsidRPr="00E77062">
          <w:rPr>
            <w:rStyle w:val="Hyperlink"/>
          </w:rPr>
          <w:t>http://www.naturalresources.sa.gov.au/adelaidemtloftyranges/about-us/our-regions-progress/monitoring-and-evaluation/schools</w:t>
        </w:r>
      </w:hyperlink>
    </w:p>
    <w:p w14:paraId="50420B58" w14:textId="77777777" w:rsidR="00E47DF5" w:rsidRPr="00E77062" w:rsidRDefault="00BE368D" w:rsidP="00E77062">
      <w:pPr>
        <w:pStyle w:val="TS-Bullet1"/>
      </w:pPr>
      <w:r w:rsidRPr="00E77062">
        <w:t xml:space="preserve">Do the </w:t>
      </w:r>
      <w:r w:rsidR="004A2389" w:rsidRPr="00E77062">
        <w:t>optional lesson</w:t>
      </w:r>
      <w:r w:rsidRPr="00E77062">
        <w:t xml:space="preserve"> </w:t>
      </w:r>
      <w:r w:rsidR="00E47DF5" w:rsidRPr="00E77062">
        <w:t xml:space="preserve">described next </w:t>
      </w:r>
      <w:r w:rsidR="004A2389" w:rsidRPr="00E77062">
        <w:t>in this unit: Can you create a wetland?</w:t>
      </w:r>
    </w:p>
    <w:p w14:paraId="10BA1566" w14:textId="77777777" w:rsidR="004A2389" w:rsidRPr="00E77062" w:rsidRDefault="005816CE" w:rsidP="00E77062">
      <w:pPr>
        <w:pStyle w:val="Normal-Toppadding"/>
      </w:pPr>
      <w:r>
        <w:pict w14:anchorId="077E8DE6">
          <v:rect id="_x0000_i1026" style="width:385.5pt;height:1pt" o:hrpct="800" o:hralign="center" o:hrstd="t" o:hrnoshade="t" o:hr="t" fillcolor="#e3ec9e" stroked="f"/>
        </w:pict>
      </w:r>
    </w:p>
    <w:p w14:paraId="4C0CC808" w14:textId="77777777" w:rsidR="00B47FAF" w:rsidRPr="00E77062" w:rsidRDefault="00B47FAF" w:rsidP="003B6A66">
      <w:pPr>
        <w:pStyle w:val="TS-Heading3"/>
        <w:pageBreakBefore/>
      </w:pPr>
      <w:r w:rsidRPr="00E77062">
        <w:t>Citizen science participation</w:t>
      </w:r>
    </w:p>
    <w:p w14:paraId="2162C1B6" w14:textId="77777777" w:rsidR="00B47FAF" w:rsidRPr="00E77062" w:rsidRDefault="00B47FAF" w:rsidP="00E77062">
      <w:r>
        <w:rPr>
          <w:noProof/>
          <w:lang w:eastAsia="en-AU"/>
        </w:rPr>
        <mc:AlternateContent>
          <mc:Choice Requires="wps">
            <w:drawing>
              <wp:inline distT="0" distB="0" distL="0" distR="0" wp14:anchorId="1D166D53" wp14:editId="454E52DC">
                <wp:extent cx="6119495" cy="733425"/>
                <wp:effectExtent l="0" t="0" r="14605" b="28575"/>
                <wp:docPr id="1609" name="Rounded Rectangle 1609"/>
                <wp:cNvGraphicFramePr/>
                <a:graphic xmlns:a="http://schemas.openxmlformats.org/drawingml/2006/main">
                  <a:graphicData uri="http://schemas.microsoft.com/office/word/2010/wordprocessingShape">
                    <wps:wsp>
                      <wps:cNvSpPr/>
                      <wps:spPr>
                        <a:xfrm>
                          <a:off x="0" y="0"/>
                          <a:ext cx="6119495" cy="733425"/>
                        </a:xfrm>
                        <a:prstGeom prst="roundRect">
                          <a:avLst>
                            <a:gd name="adj" fmla="val 4548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F5DA71" w14:textId="2D7360EF" w:rsidR="008557E2" w:rsidRPr="00B47FAF" w:rsidRDefault="008557E2" w:rsidP="00E77062">
                            <w:pPr>
                              <w:pStyle w:val="TS-BubbleNormal"/>
                              <w:rPr>
                                <w:i/>
                              </w:rPr>
                            </w:pPr>
                            <w:r>
                              <w:t xml:space="preserve">Provide your results of wetland health to </w:t>
                            </w:r>
                            <w:r w:rsidRPr="00E77062">
                              <w:t>the</w:t>
                            </w:r>
                            <w:r>
                              <w:t xml:space="preserve"> local council or NRM e.g. via </w:t>
                            </w:r>
                            <w:hyperlink r:id="rId174" w:history="1">
                              <w:r w:rsidRPr="007D656D">
                                <w:rPr>
                                  <w:rStyle w:val="Hyperlink"/>
                                </w:rPr>
                                <w:t>http://www.nrm.gov.au/regional/regional-nrm-organisations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09" o:spid="_x0000_s1107" style="width:481.85pt;height:57.75pt;visibility:visible;mso-wrap-style:square;mso-left-percent:-10001;mso-top-percent:-10001;mso-position-horizontal:absolute;mso-position-horizontal-relative:char;mso-position-vertical:absolute;mso-position-vertical-relative:line;mso-left-percent:-10001;mso-top-percent:-10001;v-text-anchor:top" arcsize="29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" fillcolor="white [3212]" strokecolor="#bfbfbf [2412]" strokeweight="1pt">
                <v:stroke dashstyle="dash" joinstyle="miter"/>
                <v:textbox>
                  <w:txbxContent>
                    <w:p w14:paraId="32F5DA71" w14:textId="2D7360EF" w:rsidR="008557E2" w:rsidRPr="00B47FAF" w:rsidRDefault="008557E2" w:rsidP="00E77062">
                      <w:pPr>
                        <w:pStyle w:val="TS-BubbleNormal"/>
                        <w:rPr>
                          <w:i/>
                        </w:rPr>
                      </w:pPr>
                      <w:r>
                        <w:t xml:space="preserve">Provide your results of wetland health to </w:t>
                      </w:r>
                      <w:r w:rsidRPr="00E77062">
                        <w:t>the</w:t>
                      </w:r>
                      <w:r>
                        <w:t xml:space="preserve"> local council or NRM e.g. via </w:t>
                      </w:r>
                      <w:hyperlink r:id="rId175" w:history="1">
                        <w:r w:rsidRPr="007D656D">
                          <w:rPr>
                            <w:rStyle w:val="Hyperlink"/>
                          </w:rPr>
                          <w:t>http://www.nrm.gov.au/regional/regional-nrm-organisations</w:t>
                        </w:r>
                      </w:hyperlink>
                    </w:p>
                  </w:txbxContent>
                </v:textbox>
                <w10:anchorlock/>
              </v:roundrect>
            </w:pict>
          </mc:Fallback>
        </mc:AlternateContent>
      </w:r>
    </w:p>
    <w:p w14:paraId="72B44277" w14:textId="1CC5CDFA" w:rsidR="001C0034" w:rsidRPr="00E77062" w:rsidRDefault="00C37D28" w:rsidP="00E77062">
      <w:pPr>
        <w:pStyle w:val="TS-Heading3"/>
      </w:pPr>
      <w:r>
        <w:br/>
      </w:r>
      <w:r w:rsidR="001C0034" w:rsidRPr="00E77062">
        <w:t>Opportunities to monitor student learning</w:t>
      </w:r>
    </w:p>
    <w:p w14:paraId="0866C4A6" w14:textId="77777777" w:rsidR="00CE6606" w:rsidRPr="00E77062" w:rsidRDefault="00CE6606" w:rsidP="00E77062">
      <w:r>
        <w:rPr>
          <w:noProof/>
          <w:lang w:eastAsia="en-AU"/>
        </w:rPr>
        <mc:AlternateContent>
          <mc:Choice Requires="wps">
            <w:drawing>
              <wp:inline distT="0" distB="0" distL="0" distR="0" wp14:anchorId="68564998" wp14:editId="5CE81FA3">
                <wp:extent cx="6086475" cy="1628775"/>
                <wp:effectExtent l="0" t="0" r="28575" b="28575"/>
                <wp:docPr id="64" name="Rounded Rectangle 64"/>
                <wp:cNvGraphicFramePr/>
                <a:graphic xmlns:a="http://schemas.openxmlformats.org/drawingml/2006/main">
                  <a:graphicData uri="http://schemas.microsoft.com/office/word/2010/wordprocessingShape">
                    <wps:wsp>
                      <wps:cNvSpPr/>
                      <wps:spPr>
                        <a:xfrm>
                          <a:off x="723900" y="1552575"/>
                          <a:ext cx="6086475" cy="1628775"/>
                        </a:xfrm>
                        <a:prstGeom prst="roundRect">
                          <a:avLst>
                            <a:gd name="adj" fmla="val 2038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483C20" w14:textId="68CD9DA2" w:rsidR="008557E2" w:rsidRPr="00E77062" w:rsidRDefault="008557E2" w:rsidP="00E77062">
                            <w:pPr>
                              <w:pStyle w:val="TS-BubbleNormal"/>
                              <w:rPr>
                                <w:b/>
                              </w:rPr>
                            </w:pPr>
                            <w:r w:rsidRPr="00E77062">
                              <w:rPr>
                                <w:b/>
                              </w:rPr>
                              <w:t>Formative assessment opportunities:</w:t>
                            </w:r>
                          </w:p>
                          <w:p w14:paraId="16378074" w14:textId="77777777" w:rsidR="008557E2" w:rsidRPr="00E77062" w:rsidRDefault="008557E2" w:rsidP="00E77062">
                            <w:pPr>
                              <w:pStyle w:val="TS-Bullet1"/>
                            </w:pPr>
                            <w:r w:rsidRPr="00E77062">
                              <w:t>Student participation in collecting data, questioning and proposing ideas can be used to assess their science inquiry skills.</w:t>
                            </w:r>
                          </w:p>
                          <w:p w14:paraId="6A479A09" w14:textId="77777777" w:rsidR="008557E2" w:rsidRPr="00E77062" w:rsidRDefault="008557E2" w:rsidP="00E77062">
                            <w:pPr>
                              <w:pStyle w:val="TS-Bullet1"/>
                            </w:pPr>
                            <w:r w:rsidRPr="00E77062">
                              <w:t>Student excursion reports can be used to assess students’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64" o:spid="_x0000_s1108" style="width:479.25pt;height:128.25pt;visibility:visible;mso-wrap-style:square;mso-left-percent:-10001;mso-top-percent:-10001;mso-position-horizontal:absolute;mso-position-horizontal-relative:char;mso-position-vertical:absolute;mso-position-vertical-relative:line;mso-left-percent:-10001;mso-top-percent:-10001;v-text-anchor:top" arcsize="1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" fillcolor="white [3212]" strokecolor="#bfbfbf [2412]" strokeweight="1pt">
                <v:stroke dashstyle="dash" joinstyle="miter"/>
                <v:textbox>
                  <w:txbxContent>
                    <w:p w14:paraId="48483C20" w14:textId="68CD9DA2" w:rsidR="008557E2" w:rsidRPr="00E77062" w:rsidRDefault="008557E2" w:rsidP="00E77062">
                      <w:pPr>
                        <w:pStyle w:val="TS-BubbleNormal"/>
                        <w:rPr>
                          <w:b/>
                        </w:rPr>
                      </w:pPr>
                      <w:r w:rsidRPr="00E77062">
                        <w:rPr>
                          <w:b/>
                        </w:rPr>
                        <w:t>Formative assessment opportunities:</w:t>
                      </w:r>
                    </w:p>
                    <w:p w14:paraId="16378074" w14:textId="77777777" w:rsidR="008557E2" w:rsidRPr="00E77062" w:rsidRDefault="008557E2" w:rsidP="00E77062">
                      <w:pPr>
                        <w:pStyle w:val="TS-Bullet1"/>
                      </w:pPr>
                      <w:r w:rsidRPr="00E77062">
                        <w:t>Student participation in collecting data, questioning and proposing ideas can be used to assess their science inquiry skills.</w:t>
                      </w:r>
                    </w:p>
                    <w:p w14:paraId="6A479A09" w14:textId="77777777" w:rsidR="008557E2" w:rsidRPr="00E77062" w:rsidRDefault="008557E2" w:rsidP="00E77062">
                      <w:pPr>
                        <w:pStyle w:val="TS-Bullet1"/>
                      </w:pPr>
                      <w:r w:rsidRPr="00E77062">
                        <w:t>Student excursion reports can be used to assess students’ knowledge and understanding of science understandings, science as a human endeavour and science inquiry skills.</w:t>
                      </w:r>
                    </w:p>
                  </w:txbxContent>
                </v:textbox>
                <w10:anchorlock/>
              </v:roundrect>
            </w:pict>
          </mc:Fallback>
        </mc:AlternateContent>
      </w:r>
    </w:p>
    <w:p w14:paraId="3CEAADA4" w14:textId="77777777" w:rsidR="00CE6606" w:rsidRDefault="00CE6606" w:rsidP="00CE6606">
      <w:pPr>
        <w:pStyle w:val="TS-Heading3"/>
      </w:pPr>
      <w:r w:rsidRPr="00CE6606">
        <w:t>Resources</w:t>
      </w:r>
    </w:p>
    <w:p w14:paraId="1E6CB79C" w14:textId="77777777" w:rsidR="001C0034" w:rsidRDefault="002E2A7A" w:rsidP="001C0034">
      <w:r>
        <w:rPr>
          <w:noProof/>
          <w:lang w:eastAsia="en-AU"/>
        </w:rPr>
        <mc:AlternateContent>
          <mc:Choice Requires="wps">
            <w:drawing>
              <wp:inline distT="0" distB="0" distL="0" distR="0" wp14:anchorId="1293A974" wp14:editId="7750E58F">
                <wp:extent cx="6086475" cy="7134225"/>
                <wp:effectExtent l="0" t="0" r="28575" b="28575"/>
                <wp:docPr id="59" name="Rounded Rectangle 59"/>
                <wp:cNvGraphicFramePr/>
                <a:graphic xmlns:a="http://schemas.openxmlformats.org/drawingml/2006/main">
                  <a:graphicData uri="http://schemas.microsoft.com/office/word/2010/wordprocessingShape">
                    <wps:wsp>
                      <wps:cNvSpPr/>
                      <wps:spPr>
                        <a:xfrm>
                          <a:off x="0" y="0"/>
                          <a:ext cx="6086475" cy="7134225"/>
                        </a:xfrm>
                        <a:prstGeom prst="roundRect">
                          <a:avLst>
                            <a:gd name="adj" fmla="val 610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8CA00A" w14:textId="77777777" w:rsidR="008557E2" w:rsidRPr="00E77062" w:rsidRDefault="008557E2" w:rsidP="003B6A66">
                            <w:pPr>
                              <w:pStyle w:val="TS-Heading4"/>
                            </w:pPr>
                            <w:r>
                              <w:t>Water testing kit</w:t>
                            </w:r>
                          </w:p>
                          <w:p w14:paraId="7DE45341" w14:textId="77777777" w:rsidR="008557E2" w:rsidRPr="00E77062" w:rsidRDefault="008557E2" w:rsidP="003B6A66">
                            <w:pPr>
                              <w:pStyle w:val="TS-Bullet1"/>
                            </w:pPr>
                            <w:r w:rsidRPr="00E77062">
                              <w:rPr>
                                <w:i/>
                              </w:rPr>
                              <w:t xml:space="preserve">Earth force low cost water testing kit </w:t>
                            </w:r>
                            <w:r w:rsidRPr="00E9677E">
                              <w:t xml:space="preserve">includes 10 tests for pH, dissolved oxygen, biochemical oxygen demand, </w:t>
                            </w:r>
                            <w:r w:rsidRPr="00E77062">
                              <w:t>temperature</w:t>
                            </w:r>
                            <w:r w:rsidRPr="00E9677E">
                              <w:t>, turbidity, nitrate, phosphate, and coliform bacteria.</w:t>
                            </w:r>
                            <w:r>
                              <w:t xml:space="preserve"> The kit also includes a manual with step-by-step guidelines. Replacements chemicals can also be purchased for this kit. Available at:</w:t>
                            </w:r>
                            <w:r>
                              <w:br/>
                            </w:r>
                            <w:hyperlink r:id="rId176" w:history="1">
                              <w:r w:rsidRPr="00E77062">
                                <w:rPr>
                                  <w:rStyle w:val="Hyperlink"/>
                                </w:rPr>
                                <w:t>http://www.testkits.com.au/green-low-cost-water-testing-kit/</w:t>
                              </w:r>
                            </w:hyperlink>
                          </w:p>
                          <w:p w14:paraId="12980FD5" w14:textId="77777777" w:rsidR="008557E2" w:rsidRPr="003B6A66" w:rsidRDefault="008557E2" w:rsidP="003B6A66">
                            <w:pPr>
                              <w:pStyle w:val="TS-Heading4"/>
                            </w:pPr>
                            <w:r w:rsidRPr="00CE6606">
                              <w:t>Useful web links</w:t>
                            </w:r>
                          </w:p>
                          <w:p w14:paraId="29DA52E0" w14:textId="5DA7AF64" w:rsidR="008557E2" w:rsidRPr="003B6A66" w:rsidRDefault="008557E2" w:rsidP="003B6A66">
                            <w:pPr>
                              <w:pStyle w:val="TS-Bullet1"/>
                            </w:pPr>
                            <w:r w:rsidRPr="003B6A66">
                              <w:t>A learning sequence for investigating a local waterway with associated resources e.g. data sheets.</w:t>
                            </w:r>
                            <w:r w:rsidRPr="003B6A66">
                              <w:br/>
                            </w:r>
                            <w:hyperlink r:id="rId177" w:history="1">
                              <w:r w:rsidRPr="003B6A66">
                                <w:rPr>
                                  <w:rStyle w:val="Hyperlink"/>
                                </w:rPr>
                                <w:t>http://www.awa.asn.au/AWA_MBRR/Publications/Teacher_Resources/Investigating_our_local_waterway_Years_6_7.aspx</w:t>
                              </w:r>
                            </w:hyperlink>
                          </w:p>
                          <w:p w14:paraId="1583AAC7" w14:textId="7112BC0A" w:rsidR="008557E2" w:rsidRPr="003B6A66" w:rsidRDefault="008557E2" w:rsidP="003B6A66">
                            <w:pPr>
                              <w:pStyle w:val="TS-Bullet1"/>
                            </w:pPr>
                            <w:r w:rsidRPr="003B6A66">
                              <w:t xml:space="preserve">School monitoring. Select the link </w:t>
                            </w:r>
                            <w:r w:rsidRPr="003B6A66">
                              <w:rPr>
                                <w:i/>
                              </w:rPr>
                              <w:t>‘Freshwater quality teacher information pack’</w:t>
                            </w:r>
                            <w:r w:rsidRPr="003B6A66">
                              <w:t xml:space="preserve"> under the heading ‘Freshwater quality’. An extensive resource that includes steps for different water quality tests, data sheets and suggestions for an excursion:</w:t>
                            </w:r>
                            <w:r w:rsidRPr="003B6A66">
                              <w:br/>
                            </w:r>
                            <w:hyperlink r:id="rId178" w:history="1">
                              <w:r w:rsidRPr="003B6A66">
                                <w:rPr>
                                  <w:rStyle w:val="Hyperlink"/>
                                </w:rPr>
                                <w:t>http://www.naturalresources.sa.gov.au/adelaidemtloftyranges/about-us/our-regions-progress/monitoring-and-evaluation/schools</w:t>
                              </w:r>
                            </w:hyperlink>
                          </w:p>
                          <w:p w14:paraId="3C30F4B7" w14:textId="632F96E7" w:rsidR="008557E2" w:rsidRPr="003B6A66" w:rsidRDefault="008557E2" w:rsidP="003B6A66">
                            <w:pPr>
                              <w:pStyle w:val="TS-Bullet1"/>
                            </w:pPr>
                            <w:r w:rsidRPr="003B6A66">
                              <w:t>Waterwatch Australia national technical manual: module 4 – physical and chemical parameters. A comprehensive guide to water quality testing. Language is quite complex however this provides detailed background information if preparing for an excursion:</w:t>
                            </w:r>
                            <w:r w:rsidRPr="003B6A66">
                              <w:br/>
                            </w:r>
                            <w:hyperlink r:id="rId179" w:history="1">
                              <w:r w:rsidRPr="003B6A66">
                                <w:rPr>
                                  <w:rStyle w:val="Hyperlink"/>
                                </w:rPr>
                                <w:t>http://nrmonline.nrm.gov.au/catalog/mql:2880</w:t>
                              </w:r>
                            </w:hyperlink>
                          </w:p>
                          <w:p w14:paraId="66BA9190" w14:textId="772F9420" w:rsidR="008557E2" w:rsidRPr="003B6A66" w:rsidRDefault="008557E2" w:rsidP="003B6A66">
                            <w:pPr>
                              <w:pStyle w:val="TS-Bullet1"/>
                            </w:pPr>
                            <w:r w:rsidRPr="003B6A66">
                              <w:t>A waterways health check: rating your local waterway. A process for rating a local waterway:</w:t>
                            </w:r>
                            <w:r w:rsidRPr="003B6A66">
                              <w:br/>
                            </w:r>
                            <w:hyperlink r:id="rId180" w:history="1">
                              <w:r w:rsidRPr="003B6A66">
                                <w:rPr>
                                  <w:rStyle w:val="Hyperlink"/>
                                </w:rPr>
                                <w:t>http://nrmonline.nrm.gov.au/catalog/mql:2879</w:t>
                              </w:r>
                            </w:hyperlink>
                          </w:p>
                          <w:p w14:paraId="280CB1DC" w14:textId="62D08D86" w:rsidR="008557E2" w:rsidRPr="003B6A66" w:rsidRDefault="008557E2" w:rsidP="003B6A66">
                            <w:pPr>
                              <w:pStyle w:val="TS-Bullet1"/>
                            </w:pPr>
                            <w:r w:rsidRPr="003B6A66">
                              <w:t>Waterwatch. Select ‘Junior Waterwatch teacher’s guide’ and ‘field manual’ at:</w:t>
                            </w:r>
                            <w:r w:rsidRPr="003B6A66">
                              <w:br/>
                            </w:r>
                            <w:hyperlink r:id="rId181" w:history="1">
                              <w:r w:rsidRPr="003B6A66">
                                <w:rPr>
                                  <w:rStyle w:val="Hyperlink"/>
                                </w:rPr>
                                <w:t>http://www.environment.nsw.gov.au/waterwatch/getPublications.htm</w:t>
                              </w:r>
                            </w:hyperlink>
                          </w:p>
                          <w:p w14:paraId="22CD2650" w14:textId="700F855B" w:rsidR="008557E2" w:rsidRPr="003B6A66" w:rsidRDefault="008557E2" w:rsidP="003B6A66">
                            <w:pPr>
                              <w:pStyle w:val="TS-Bullet1"/>
                            </w:pPr>
                            <w:r w:rsidRPr="003B6A66">
                              <w:t xml:space="preserve">Macro invertebrate ID chart: Select </w:t>
                            </w:r>
                            <w:r w:rsidRPr="003B6A66">
                              <w:rPr>
                                <w:i/>
                              </w:rPr>
                              <w:t>‘Junior Macro-invertebrate ID chart’</w:t>
                            </w:r>
                            <w:r w:rsidRPr="003B6A66">
                              <w:t xml:space="preserve"> under the heading ‘Macro invertebrates’. View the other resources that are useful for excursions: </w:t>
                            </w:r>
                            <w:r w:rsidRPr="003B6A66">
                              <w:br/>
                            </w:r>
                            <w:hyperlink r:id="rId182" w:history="1">
                              <w:r w:rsidRPr="003B6A66">
                                <w:rPr>
                                  <w:rStyle w:val="Hyperlink"/>
                                </w:rPr>
                                <w:t>http://www.naturalresources.sa.gov.au/adelaidemtloftyranges/about-us/our-regions-progress/monitoring-and-evaluation/schools</w:t>
                              </w:r>
                            </w:hyperlink>
                          </w:p>
                          <w:p w14:paraId="433CD90F" w14:textId="40CF7044" w:rsidR="008557E2" w:rsidRPr="003B6A66" w:rsidRDefault="008557E2" w:rsidP="003B6A66">
                            <w:pPr>
                              <w:pStyle w:val="TS-Bullet1"/>
                            </w:pPr>
                            <w:r w:rsidRPr="003B6A66">
                              <w:t>Streamwatch water bug guide (more comprehensive macro-invertebrate ID):</w:t>
                            </w:r>
                            <w:r w:rsidRPr="003B6A66">
                              <w:br/>
                            </w:r>
                            <w:hyperlink r:id="rId183" w:history="1">
                              <w:r w:rsidRPr="003B6A66">
                                <w:rPr>
                                  <w:rStyle w:val="Hyperlink"/>
                                </w:rPr>
                                <w:t>http://australianmuseum.net.au/document/streamwatch-water-bug-guide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59" o:spid="_x0000_s1109" style="width:479.25pt;height:561.75pt;visibility:visible;mso-wrap-style:square;mso-left-percent:-10001;mso-top-percent:-10001;mso-position-horizontal:absolute;mso-position-horizontal-relative:char;mso-position-vertical:absolute;mso-position-vertical-relative:line;mso-left-percent:-10001;mso-top-percent:-10001;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" fillcolor="white [3212]" strokecolor="#bfbfbf [2412]" strokeweight="1pt">
                <v:stroke dashstyle="dash" joinstyle="miter"/>
                <v:textbox>
                  <w:txbxContent>
                    <w:p w14:paraId="108CA00A" w14:textId="77777777" w:rsidR="008557E2" w:rsidRPr="00E77062" w:rsidRDefault="008557E2" w:rsidP="003B6A66">
                      <w:pPr>
                        <w:pStyle w:val="TS-Heading4"/>
                      </w:pPr>
                      <w:r>
                        <w:t>Water testing kit</w:t>
                      </w:r>
                    </w:p>
                    <w:p w14:paraId="7DE45341" w14:textId="77777777" w:rsidR="008557E2" w:rsidRPr="00E77062" w:rsidRDefault="008557E2" w:rsidP="003B6A66">
                      <w:pPr>
                        <w:pStyle w:val="TS-Bullet1"/>
                      </w:pPr>
                      <w:r w:rsidRPr="00E77062">
                        <w:rPr>
                          <w:i/>
                        </w:rPr>
                        <w:t xml:space="preserve">Earth force low cost water testing kit </w:t>
                      </w:r>
                      <w:r w:rsidRPr="00E9677E">
                        <w:t xml:space="preserve">includes 10 tests for pH, dissolved oxygen, biochemical oxygen demand, </w:t>
                      </w:r>
                      <w:r w:rsidRPr="00E77062">
                        <w:t>temperature</w:t>
                      </w:r>
                      <w:r w:rsidRPr="00E9677E">
                        <w:t>, turbidity, nitrate, phosphate, and coliform bacteria.</w:t>
                      </w:r>
                      <w:r>
                        <w:t xml:space="preserve"> The kit also includes a manual with step-by-step guidelines. Replacements chemicals can also be purchased for this kit. Available at:</w:t>
                      </w:r>
                      <w:r>
                        <w:br/>
                      </w:r>
                      <w:hyperlink r:id="rId184" w:history="1">
                        <w:r w:rsidRPr="00E77062">
                          <w:rPr>
                            <w:rStyle w:val="Hyperlink"/>
                          </w:rPr>
                          <w:t>http://www.testkits.com.au/green-low-cost-water-testing-kit/</w:t>
                        </w:r>
                      </w:hyperlink>
                    </w:p>
                    <w:p w14:paraId="12980FD5" w14:textId="77777777" w:rsidR="008557E2" w:rsidRPr="003B6A66" w:rsidRDefault="008557E2" w:rsidP="003B6A66">
                      <w:pPr>
                        <w:pStyle w:val="TS-Heading4"/>
                      </w:pPr>
                      <w:r w:rsidRPr="00CE6606">
                        <w:t>Useful web links</w:t>
                      </w:r>
                    </w:p>
                    <w:p w14:paraId="29DA52E0" w14:textId="5DA7AF64" w:rsidR="008557E2" w:rsidRPr="003B6A66" w:rsidRDefault="008557E2" w:rsidP="003B6A66">
                      <w:pPr>
                        <w:pStyle w:val="TS-Bullet1"/>
                      </w:pPr>
                      <w:r w:rsidRPr="003B6A66">
                        <w:t>A learning sequence for investigating a local waterway with associated resources e.g. data sheets.</w:t>
                      </w:r>
                      <w:r w:rsidRPr="003B6A66">
                        <w:br/>
                      </w:r>
                      <w:hyperlink r:id="rId185" w:history="1">
                        <w:r w:rsidRPr="003B6A66">
                          <w:rPr>
                            <w:rStyle w:val="Hyperlink"/>
                          </w:rPr>
                          <w:t>http://www.awa.asn.au/AWA_MBRR/Publications/Teacher_Resources/Investigating_our_local_waterway_Years_6_7.aspx</w:t>
                        </w:r>
                      </w:hyperlink>
                    </w:p>
                    <w:p w14:paraId="1583AAC7" w14:textId="7112BC0A" w:rsidR="008557E2" w:rsidRPr="003B6A66" w:rsidRDefault="008557E2" w:rsidP="003B6A66">
                      <w:pPr>
                        <w:pStyle w:val="TS-Bullet1"/>
                      </w:pPr>
                      <w:r w:rsidRPr="003B6A66">
                        <w:t xml:space="preserve">School monitoring. Select the link </w:t>
                      </w:r>
                      <w:r w:rsidRPr="003B6A66">
                        <w:rPr>
                          <w:i/>
                        </w:rPr>
                        <w:t>‘Freshwater quality teacher information pack’</w:t>
                      </w:r>
                      <w:r w:rsidRPr="003B6A66">
                        <w:t xml:space="preserve"> under the heading ‘Freshwater quality’. An extensive resource that includes steps for different water quality tests, data sheets and suggestions for an excursion:</w:t>
                      </w:r>
                      <w:r w:rsidRPr="003B6A66">
                        <w:br/>
                      </w:r>
                      <w:hyperlink r:id="rId186" w:history="1">
                        <w:r w:rsidRPr="003B6A66">
                          <w:rPr>
                            <w:rStyle w:val="Hyperlink"/>
                          </w:rPr>
                          <w:t>http://www.naturalresources.sa.gov.au/adelaidemtloftyranges/about-us/our-regions-progress/monitoring-and-evaluation/schools</w:t>
                        </w:r>
                      </w:hyperlink>
                    </w:p>
                    <w:p w14:paraId="3C30F4B7" w14:textId="632F96E7" w:rsidR="008557E2" w:rsidRPr="003B6A66" w:rsidRDefault="008557E2" w:rsidP="003B6A66">
                      <w:pPr>
                        <w:pStyle w:val="TS-Bullet1"/>
                      </w:pPr>
                      <w:r w:rsidRPr="003B6A66">
                        <w:t>Waterwatch Australia national technical manual: module 4 – physical and chemical parameters. A comprehensive guide to water quality testing. Language is quite complex however this provides detailed background information if preparing for an excursion:</w:t>
                      </w:r>
                      <w:r w:rsidRPr="003B6A66">
                        <w:br/>
                      </w:r>
                      <w:hyperlink r:id="rId187" w:history="1">
                        <w:r w:rsidRPr="003B6A66">
                          <w:rPr>
                            <w:rStyle w:val="Hyperlink"/>
                          </w:rPr>
                          <w:t>http://nrmonline.nrm.gov.au/catalog/mql:2880</w:t>
                        </w:r>
                      </w:hyperlink>
                    </w:p>
                    <w:p w14:paraId="66BA9190" w14:textId="772F9420" w:rsidR="008557E2" w:rsidRPr="003B6A66" w:rsidRDefault="008557E2" w:rsidP="003B6A66">
                      <w:pPr>
                        <w:pStyle w:val="TS-Bullet1"/>
                      </w:pPr>
                      <w:r w:rsidRPr="003B6A66">
                        <w:t>A waterways health check: rating your local waterway. A process for rating a local waterway:</w:t>
                      </w:r>
                      <w:r w:rsidRPr="003B6A66">
                        <w:br/>
                      </w:r>
                      <w:hyperlink r:id="rId188" w:history="1">
                        <w:r w:rsidRPr="003B6A66">
                          <w:rPr>
                            <w:rStyle w:val="Hyperlink"/>
                          </w:rPr>
                          <w:t>http://nrmonline.nrm.gov.au/catalog/mql:2879</w:t>
                        </w:r>
                      </w:hyperlink>
                    </w:p>
                    <w:p w14:paraId="280CB1DC" w14:textId="62D08D86" w:rsidR="008557E2" w:rsidRPr="003B6A66" w:rsidRDefault="008557E2" w:rsidP="003B6A66">
                      <w:pPr>
                        <w:pStyle w:val="TS-Bullet1"/>
                      </w:pPr>
                      <w:r w:rsidRPr="003B6A66">
                        <w:t>Waterwatch. Select ‘Junior Waterwatch teacher’s guide’ and ‘field manual’ at:</w:t>
                      </w:r>
                      <w:r w:rsidRPr="003B6A66">
                        <w:br/>
                      </w:r>
                      <w:hyperlink r:id="rId189" w:history="1">
                        <w:r w:rsidRPr="003B6A66">
                          <w:rPr>
                            <w:rStyle w:val="Hyperlink"/>
                          </w:rPr>
                          <w:t>http://www.environment.nsw.gov.au/waterwatch/getPublications.htm</w:t>
                        </w:r>
                      </w:hyperlink>
                    </w:p>
                    <w:p w14:paraId="22CD2650" w14:textId="700F855B" w:rsidR="008557E2" w:rsidRPr="003B6A66" w:rsidRDefault="008557E2" w:rsidP="003B6A66">
                      <w:pPr>
                        <w:pStyle w:val="TS-Bullet1"/>
                      </w:pPr>
                      <w:r w:rsidRPr="003B6A66">
                        <w:t xml:space="preserve">Macro invertebrate ID chart: Select </w:t>
                      </w:r>
                      <w:r w:rsidRPr="003B6A66">
                        <w:rPr>
                          <w:i/>
                        </w:rPr>
                        <w:t>‘Junior Macro-invertebrate ID chart’</w:t>
                      </w:r>
                      <w:r w:rsidRPr="003B6A66">
                        <w:t xml:space="preserve"> under the heading ‘Macro invertebrates’. View the other resources that are useful for excursions: </w:t>
                      </w:r>
                      <w:r w:rsidRPr="003B6A66">
                        <w:br/>
                      </w:r>
                      <w:hyperlink r:id="rId190" w:history="1">
                        <w:r w:rsidRPr="003B6A66">
                          <w:rPr>
                            <w:rStyle w:val="Hyperlink"/>
                          </w:rPr>
                          <w:t>http://www.naturalresources.sa.gov.au/adelaidemtloftyranges/about-us/our-regions-progress/monitoring-and-evaluation/schools</w:t>
                        </w:r>
                      </w:hyperlink>
                    </w:p>
                    <w:p w14:paraId="433CD90F" w14:textId="40CF7044" w:rsidR="008557E2" w:rsidRPr="003B6A66" w:rsidRDefault="008557E2" w:rsidP="003B6A66">
                      <w:pPr>
                        <w:pStyle w:val="TS-Bullet1"/>
                      </w:pPr>
                      <w:r w:rsidRPr="003B6A66">
                        <w:t>Streamwatch water bug guide (more comprehensive macro-invertebrate ID):</w:t>
                      </w:r>
                      <w:r w:rsidRPr="003B6A66">
                        <w:br/>
                      </w:r>
                      <w:hyperlink r:id="rId191" w:history="1">
                        <w:r w:rsidRPr="003B6A66">
                          <w:rPr>
                            <w:rStyle w:val="Hyperlink"/>
                          </w:rPr>
                          <w:t>http://australianmuseum.net.au/document/streamwatch-water-bug-guide</w:t>
                        </w:r>
                      </w:hyperlink>
                    </w:p>
                  </w:txbxContent>
                </v:textbox>
                <w10:anchorlock/>
              </v:roundrect>
            </w:pict>
          </mc:Fallback>
        </mc:AlternateContent>
      </w:r>
    </w:p>
    <w:p w14:paraId="4BCCA6C0" w14:textId="77777777" w:rsidR="000A3FDE" w:rsidRDefault="000A3FDE" w:rsidP="003B6A66">
      <w:pPr>
        <w:pStyle w:val="TS-5Es"/>
        <w:sectPr w:rsidR="000A3FDE" w:rsidSect="00CC6805">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1F6E73D8" wp14:editId="6B5EF437">
                <wp:extent cx="1206000" cy="409575"/>
                <wp:effectExtent l="0" t="0" r="13335" b="28575"/>
                <wp:docPr id="66" name="Round Same Side Corner Rectangle 6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8392B" w14:textId="77777777" w:rsidR="008557E2" w:rsidRDefault="008557E2" w:rsidP="000A3FD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6" o:spid="_x0000_s111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nXCi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3F8392B" w14:textId="77777777" w:rsidR="008557E2" w:rsidRDefault="008557E2" w:rsidP="000A3FDE">
                      <w:pPr>
                        <w:pStyle w:val="Tab-OFF"/>
                      </w:pPr>
                      <w:r>
                        <w:t>Engage</w:t>
                      </w:r>
                    </w:p>
                  </w:txbxContent>
                </v:textbox>
                <w10:anchorlock/>
              </v:shape>
            </w:pict>
          </mc:Fallback>
        </mc:AlternateContent>
      </w:r>
      <w:r>
        <w:rPr>
          <w:noProof/>
          <w:lang w:eastAsia="en-AU"/>
        </w:rPr>
        <mc:AlternateContent>
          <mc:Choice Requires="wps">
            <w:drawing>
              <wp:inline distT="0" distB="0" distL="0" distR="0" wp14:anchorId="34CBDE83" wp14:editId="0C241D3D">
                <wp:extent cx="1206000" cy="409575"/>
                <wp:effectExtent l="0" t="0" r="13335" b="28575"/>
                <wp:docPr id="68" name="Round Same Side Corner Rectangle 6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A5F43" w14:textId="77777777" w:rsidR="008557E2" w:rsidRDefault="008557E2" w:rsidP="000A3FD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8" o:spid="_x0000_s111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EW3QIAAHE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CgQ8Rb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FCA5F43" w14:textId="77777777" w:rsidR="008557E2" w:rsidRDefault="008557E2" w:rsidP="000A3FDE">
                      <w:pPr>
                        <w:pStyle w:val="Tab-OFF"/>
                      </w:pPr>
                      <w:r>
                        <w:t>Explore</w:t>
                      </w:r>
                    </w:p>
                  </w:txbxContent>
                </v:textbox>
                <w10:anchorlock/>
              </v:shape>
            </w:pict>
          </mc:Fallback>
        </mc:AlternateContent>
      </w:r>
      <w:r>
        <w:rPr>
          <w:noProof/>
          <w:lang w:eastAsia="en-AU"/>
        </w:rPr>
        <mc:AlternateContent>
          <mc:Choice Requires="wps">
            <w:drawing>
              <wp:inline distT="0" distB="0" distL="0" distR="0" wp14:anchorId="608251E0" wp14:editId="028BD85E">
                <wp:extent cx="1206000" cy="409575"/>
                <wp:effectExtent l="0" t="0" r="13335" b="28575"/>
                <wp:docPr id="69" name="Round Same Side Corner Rectangle 6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57B90" w14:textId="77777777" w:rsidR="008557E2" w:rsidRDefault="008557E2" w:rsidP="000A3FDE">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9" o:spid="_x0000_s111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JWUO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7C57B90" w14:textId="77777777" w:rsidR="008557E2" w:rsidRDefault="008557E2" w:rsidP="000A3FDE">
                      <w:pPr>
                        <w:pStyle w:val="Tab-OFF"/>
                      </w:pPr>
                      <w:r>
                        <w:t>Explain</w:t>
                      </w:r>
                    </w:p>
                  </w:txbxContent>
                </v:textbox>
                <w10:anchorlock/>
              </v:shape>
            </w:pict>
          </mc:Fallback>
        </mc:AlternateContent>
      </w:r>
      <w:r>
        <w:rPr>
          <w:noProof/>
          <w:lang w:eastAsia="en-AU"/>
        </w:rPr>
        <mc:AlternateContent>
          <mc:Choice Requires="wps">
            <w:drawing>
              <wp:inline distT="0" distB="0" distL="0" distR="0" wp14:anchorId="49F84765" wp14:editId="52A21A8D">
                <wp:extent cx="1206000" cy="409575"/>
                <wp:effectExtent l="0" t="0" r="13335" b="28575"/>
                <wp:docPr id="70" name="Round Same Side Corner Rectangle 7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8489F" w14:textId="77777777" w:rsidR="008557E2" w:rsidRDefault="008557E2" w:rsidP="000A3FD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0" o:spid="_x0000_s111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ZLQSMt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EA8489F" w14:textId="77777777" w:rsidR="008557E2" w:rsidRDefault="008557E2" w:rsidP="000A3FDE">
                      <w:pPr>
                        <w:pStyle w:val="Tab-ON"/>
                      </w:pPr>
                      <w:r>
                        <w:t>Elaborate</w:t>
                      </w:r>
                    </w:p>
                  </w:txbxContent>
                </v:textbox>
                <w10:anchorlock/>
              </v:shape>
            </w:pict>
          </mc:Fallback>
        </mc:AlternateContent>
      </w:r>
      <w:r>
        <w:rPr>
          <w:noProof/>
          <w:lang w:eastAsia="en-AU"/>
        </w:rPr>
        <mc:AlternateContent>
          <mc:Choice Requires="wps">
            <w:drawing>
              <wp:inline distT="0" distB="0" distL="0" distR="0" wp14:anchorId="73C12414" wp14:editId="53921BA2">
                <wp:extent cx="1206000" cy="409575"/>
                <wp:effectExtent l="0" t="0" r="13335" b="28575"/>
                <wp:docPr id="73" name="Round Same Side Corner Rectangle 7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00561" w14:textId="77777777" w:rsidR="008557E2" w:rsidRDefault="008557E2" w:rsidP="000A3FD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3" o:spid="_x0000_s111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tU0pa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3500561" w14:textId="77777777" w:rsidR="008557E2" w:rsidRDefault="008557E2" w:rsidP="000A3FDE">
                      <w:pPr>
                        <w:pStyle w:val="Tab-OFF"/>
                      </w:pPr>
                      <w:r>
                        <w:t>Evaluate</w:t>
                      </w:r>
                    </w:p>
                  </w:txbxContent>
                </v:textbox>
                <w10:anchorlock/>
              </v:shape>
            </w:pict>
          </mc:Fallback>
        </mc:AlternateContent>
      </w:r>
    </w:p>
    <w:p w14:paraId="0525EDBE" w14:textId="7771C6C7" w:rsidR="00566479" w:rsidRPr="005041C3" w:rsidRDefault="00566479" w:rsidP="00566479">
      <w:pPr>
        <w:pStyle w:val="TS-Lesson"/>
      </w:pPr>
      <w:r>
        <w:rPr>
          <w:b/>
        </w:rPr>
        <w:t xml:space="preserve">Optional </w:t>
      </w:r>
      <w:r w:rsidRPr="00947683">
        <w:rPr>
          <w:b/>
        </w:rPr>
        <w:t>Lesson:</w:t>
      </w:r>
      <w:r w:rsidRPr="00947683">
        <w:rPr>
          <w:b/>
        </w:rPr>
        <w:tab/>
      </w:r>
      <w:r w:rsidR="003B6A66">
        <w:t>Can you create a wetland?</w:t>
      </w:r>
    </w:p>
    <w:p w14:paraId="1B1E4B45" w14:textId="77777777" w:rsidR="00566479" w:rsidRPr="005041C3" w:rsidRDefault="00566479" w:rsidP="00566479">
      <w:pPr>
        <w:sectPr w:rsidR="00566479" w:rsidRPr="005041C3" w:rsidSect="003B6A66">
          <w:type w:val="continuous"/>
          <w:pgSz w:w="11906" w:h="16838"/>
          <w:pgMar w:top="1985" w:right="1134" w:bottom="1418" w:left="1134" w:header="709" w:footer="709" w:gutter="0"/>
          <w:cols w:num="2" w:space="708" w:equalWidth="0">
            <w:col w:w="5670" w:space="708"/>
            <w:col w:w="3260"/>
          </w:cols>
          <w:titlePg/>
          <w:docGrid w:linePitch="360"/>
        </w:sectPr>
      </w:pPr>
      <w:r w:rsidRPr="005041C3">
        <w:rPr>
          <w:b/>
        </w:rPr>
        <w:t>Duration:</w:t>
      </w:r>
      <w:r w:rsidRPr="005041C3">
        <w:t xml:space="preserve"> </w:t>
      </w:r>
      <w:r>
        <w:t>1 h</w:t>
      </w:r>
      <w:r w:rsidR="007C143C">
        <w:t>ou</w:t>
      </w:r>
      <w:r>
        <w:t>r 40 min</w:t>
      </w:r>
      <w:r w:rsidR="007C143C">
        <w:t>utes</w:t>
      </w:r>
      <w:r w:rsidRPr="005041C3">
        <w:t xml:space="preserve"> </w:t>
      </w:r>
    </w:p>
    <w:p w14:paraId="743A6736" w14:textId="77777777" w:rsidR="00566479" w:rsidRDefault="00566479" w:rsidP="00566479">
      <w:r>
        <w:rPr>
          <w:noProof/>
          <w:lang w:eastAsia="en-AU"/>
        </w:rPr>
        <mc:AlternateContent>
          <mc:Choice Requires="wps">
            <w:drawing>
              <wp:inline distT="0" distB="0" distL="0" distR="0" wp14:anchorId="273B062C" wp14:editId="3723B57F">
                <wp:extent cx="6029325" cy="1590675"/>
                <wp:effectExtent l="0" t="0" r="28575" b="28575"/>
                <wp:docPr id="83" name="Rounded Rectangle 83"/>
                <wp:cNvGraphicFramePr/>
                <a:graphic xmlns:a="http://schemas.openxmlformats.org/drawingml/2006/main">
                  <a:graphicData uri="http://schemas.microsoft.com/office/word/2010/wordprocessingShape">
                    <wps:wsp>
                      <wps:cNvSpPr/>
                      <wps:spPr>
                        <a:xfrm>
                          <a:off x="0" y="0"/>
                          <a:ext cx="6029325" cy="1590675"/>
                        </a:xfrm>
                        <a:prstGeom prst="roundRect">
                          <a:avLst>
                            <a:gd name="adj" fmla="val 1806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6A3BB8" w14:textId="77777777" w:rsidR="008557E2" w:rsidRDefault="008557E2" w:rsidP="00566479">
                            <w:pPr>
                              <w:pStyle w:val="TS-Purpose"/>
                              <w:tabs>
                                <w:tab w:val="clear" w:pos="1418"/>
                              </w:tabs>
                              <w:ind w:left="0" w:firstLine="0"/>
                            </w:pPr>
                            <w:r>
                              <w:rPr>
                                <w:b/>
                              </w:rPr>
                              <w:t>Lesson objectives</w:t>
                            </w:r>
                            <w:r>
                              <w:rPr>
                                <w:b/>
                              </w:rPr>
                              <w:br/>
                            </w:r>
                            <w:r>
                              <w:t>Students will:</w:t>
                            </w:r>
                          </w:p>
                          <w:p w14:paraId="1981DD55" w14:textId="77777777" w:rsidR="008557E2" w:rsidRPr="003B6A66" w:rsidRDefault="008557E2" w:rsidP="003B6A66">
                            <w:pPr>
                              <w:pStyle w:val="TS-Bullet1"/>
                            </w:pPr>
                            <w:r w:rsidRPr="003B6A66">
                              <w:t>research and create a model of a wetland</w:t>
                            </w:r>
                          </w:p>
                          <w:p w14:paraId="2614D767" w14:textId="77777777" w:rsidR="008557E2" w:rsidRPr="003B6A66" w:rsidRDefault="008557E2" w:rsidP="003B6A66">
                            <w:pPr>
                              <w:pStyle w:val="TS-Bullet1"/>
                            </w:pPr>
                            <w:r w:rsidRPr="003B6A66">
                              <w:t>describe the parts of the wetland, including living things and food webs</w:t>
                            </w:r>
                          </w:p>
                          <w:p w14:paraId="089855E0" w14:textId="77777777" w:rsidR="008557E2" w:rsidRPr="003B6A66" w:rsidRDefault="008557E2" w:rsidP="003B6A66">
                            <w:pPr>
                              <w:pStyle w:val="TS-Bullet1"/>
                            </w:pPr>
                            <w:r w:rsidRPr="003B6A66">
                              <w:t>describe impacts on the health of the wetland by humans and natural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3" o:spid="_x0000_s1115" style="width:474.75pt;height:125.25pt;visibility:visible;mso-wrap-style:square;mso-left-percent:-10001;mso-top-percent:-10001;mso-position-horizontal:absolute;mso-position-horizontal-relative:char;mso-position-vertical:absolute;mso-position-vertical-relative:line;mso-left-percent:-10001;mso-top-percent:-10001;v-text-anchor:top" arcsize="1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" fillcolor="white [3212]" strokecolor="#bfbfbf [2412]" strokeweight="1pt">
                <v:stroke dashstyle="dash" joinstyle="miter"/>
                <v:textbox>
                  <w:txbxContent>
                    <w:p w14:paraId="2F6A3BB8" w14:textId="77777777" w:rsidR="008557E2" w:rsidRDefault="008557E2" w:rsidP="00566479">
                      <w:pPr>
                        <w:pStyle w:val="TS-Purpose"/>
                        <w:tabs>
                          <w:tab w:val="clear" w:pos="1418"/>
                        </w:tabs>
                        <w:ind w:left="0" w:firstLine="0"/>
                      </w:pPr>
                      <w:r>
                        <w:rPr>
                          <w:b/>
                        </w:rPr>
                        <w:t>Lesson objectives</w:t>
                      </w:r>
                      <w:r>
                        <w:rPr>
                          <w:b/>
                        </w:rPr>
                        <w:br/>
                      </w:r>
                      <w:r>
                        <w:t>Students will:</w:t>
                      </w:r>
                    </w:p>
                    <w:p w14:paraId="1981DD55" w14:textId="77777777" w:rsidR="008557E2" w:rsidRPr="003B6A66" w:rsidRDefault="008557E2" w:rsidP="003B6A66">
                      <w:pPr>
                        <w:pStyle w:val="TS-Bullet1"/>
                      </w:pPr>
                      <w:r w:rsidRPr="003B6A66">
                        <w:t>research and create a model of a wetland</w:t>
                      </w:r>
                    </w:p>
                    <w:p w14:paraId="2614D767" w14:textId="77777777" w:rsidR="008557E2" w:rsidRPr="003B6A66" w:rsidRDefault="008557E2" w:rsidP="003B6A66">
                      <w:pPr>
                        <w:pStyle w:val="TS-Bullet1"/>
                      </w:pPr>
                      <w:r w:rsidRPr="003B6A66">
                        <w:t>describe the parts of the wetland, including living things and food webs</w:t>
                      </w:r>
                    </w:p>
                    <w:p w14:paraId="089855E0" w14:textId="77777777" w:rsidR="008557E2" w:rsidRPr="003B6A66" w:rsidRDefault="008557E2" w:rsidP="003B6A66">
                      <w:pPr>
                        <w:pStyle w:val="TS-Bullet1"/>
                      </w:pPr>
                      <w:r w:rsidRPr="003B6A66">
                        <w:t>describe impacts on the health of the wetland by humans and natural events.</w:t>
                      </w:r>
                    </w:p>
                  </w:txbxContent>
                </v:textbox>
                <w10:anchorlock/>
              </v:roundrect>
            </w:pict>
          </mc:Fallback>
        </mc:AlternateContent>
      </w:r>
    </w:p>
    <w:p w14:paraId="7F9677F4" w14:textId="77777777" w:rsidR="00566479" w:rsidRDefault="00566479" w:rsidP="00566479">
      <w:pPr>
        <w:pStyle w:val="TS-Heading3"/>
        <w:sectPr w:rsidR="00566479" w:rsidSect="00CC6805">
          <w:type w:val="continuous"/>
          <w:pgSz w:w="11906" w:h="16838"/>
          <w:pgMar w:top="1985" w:right="1134" w:bottom="1418" w:left="1134" w:header="709" w:footer="709" w:gutter="0"/>
          <w:cols w:space="708"/>
          <w:titlePg/>
          <w:docGrid w:linePitch="360"/>
        </w:sectPr>
      </w:pPr>
      <w:r>
        <w:t>Suggested learning sequence</w:t>
      </w:r>
    </w:p>
    <w:p w14:paraId="4A84B6DD" w14:textId="77777777" w:rsidR="00566479" w:rsidRDefault="00566479" w:rsidP="003B6A66">
      <w:r w:rsidRPr="00566479">
        <w:rPr>
          <w:b/>
        </w:rPr>
        <w:t>Note:</w:t>
      </w:r>
      <w:r>
        <w:t xml:space="preserve"> The duration of </w:t>
      </w:r>
      <w:r w:rsidRPr="003B6A66">
        <w:t>this</w:t>
      </w:r>
      <w:r w:rsidRPr="00566479">
        <w:t xml:space="preserve"> </w:t>
      </w:r>
      <w:r>
        <w:t xml:space="preserve">lesson </w:t>
      </w:r>
      <w:r w:rsidRPr="00566479">
        <w:t xml:space="preserve">will depend </w:t>
      </w:r>
      <w:r>
        <w:t xml:space="preserve">on </w:t>
      </w:r>
      <w:r w:rsidRPr="00566479">
        <w:t>if the class draws or builds a model of a wetland. Building a model will take a lot more time and organisation, but could be incorporated into other KLA</w:t>
      </w:r>
      <w:r w:rsidR="00A25A3A">
        <w:t>s</w:t>
      </w:r>
      <w:r w:rsidR="00E47DF5">
        <w:t xml:space="preserve"> such as arts and mathematics</w:t>
      </w:r>
      <w:r w:rsidRPr="00566479">
        <w:t xml:space="preserve"> if time permits</w:t>
      </w:r>
      <w:r>
        <w:t>.</w:t>
      </w:r>
    </w:p>
    <w:p w14:paraId="6068136D" w14:textId="77777777" w:rsidR="00566479" w:rsidRPr="003B6A66" w:rsidRDefault="00566479" w:rsidP="003B6A66">
      <w:r w:rsidRPr="003B6A66">
        <w:rPr>
          <w:b/>
        </w:rPr>
        <w:t>Introduction</w:t>
      </w:r>
      <w:r w:rsidRPr="00F42E48">
        <w:t xml:space="preserve"> – </w:t>
      </w:r>
      <w:r>
        <w:t>Review</w:t>
      </w:r>
    </w:p>
    <w:p w14:paraId="13BE1FF5" w14:textId="77777777" w:rsidR="0099744A" w:rsidRDefault="0099744A" w:rsidP="004D5AFB">
      <w:pPr>
        <w:pStyle w:val="TS-Numberedlist"/>
        <w:numPr>
          <w:ilvl w:val="0"/>
          <w:numId w:val="30"/>
        </w:numPr>
      </w:pPr>
      <w:r>
        <w:t xml:space="preserve">Do a walkthrough of information already gathered on wetlands – TWLH chart, </w:t>
      </w:r>
      <w:r w:rsidR="00A25A3A">
        <w:t xml:space="preserve">concept maps, </w:t>
      </w:r>
      <w:r>
        <w:t xml:space="preserve">word wall, </w:t>
      </w:r>
      <w:r w:rsidR="0096385A">
        <w:t xml:space="preserve">information </w:t>
      </w:r>
      <w:r>
        <w:t xml:space="preserve">tree diagram, </w:t>
      </w:r>
      <w:r w:rsidR="00A25A3A">
        <w:t xml:space="preserve">Reef </w:t>
      </w:r>
      <w:r w:rsidR="002F74B3">
        <w:t>B</w:t>
      </w:r>
      <w:r w:rsidR="00A25A3A">
        <w:t>eat</w:t>
      </w:r>
      <w:r>
        <w:t xml:space="preserve"> posters, student </w:t>
      </w:r>
      <w:r w:rsidR="00A25A3A">
        <w:t>presentations</w:t>
      </w:r>
      <w:r w:rsidR="0096385A">
        <w:t xml:space="preserve"> on wetlands</w:t>
      </w:r>
      <w:r w:rsidR="00A25A3A">
        <w:t xml:space="preserve">, </w:t>
      </w:r>
      <w:r w:rsidR="0096385A">
        <w:t xml:space="preserve">food chains and webs </w:t>
      </w:r>
      <w:r>
        <w:t>and science journals. Encourage students to comment on their learning or add information to the displays they may think important.</w:t>
      </w:r>
    </w:p>
    <w:p w14:paraId="7FDCA7EE" w14:textId="6FF699C2" w:rsidR="0099744A" w:rsidRDefault="0099744A" w:rsidP="004D5AFB">
      <w:pPr>
        <w:pStyle w:val="TS-Numberedlist"/>
        <w:numPr>
          <w:ilvl w:val="0"/>
          <w:numId w:val="30"/>
        </w:numPr>
      </w:pPr>
      <w:r w:rsidRPr="00C054E7">
        <w:t xml:space="preserve">Read the GBRMPA Reef Beat 2006, poster </w:t>
      </w:r>
      <w:r>
        <w:t>4</w:t>
      </w:r>
      <w:r w:rsidRPr="00C054E7">
        <w:t xml:space="preserve"> – </w:t>
      </w:r>
      <w:r>
        <w:t>‘It’s all connected’</w:t>
      </w:r>
      <w:r w:rsidRPr="00C054E7">
        <w:t>.</w:t>
      </w:r>
    </w:p>
    <w:p w14:paraId="4F2362ED" w14:textId="77777777" w:rsidR="00566479" w:rsidRDefault="0099744A" w:rsidP="004D5AFB">
      <w:pPr>
        <w:pStyle w:val="TS-Numberedlist"/>
        <w:numPr>
          <w:ilvl w:val="0"/>
          <w:numId w:val="30"/>
        </w:numPr>
      </w:pPr>
      <w:r>
        <w:t>Discuss the water flow –</w:t>
      </w:r>
      <w:r w:rsidR="002F74B3">
        <w:t xml:space="preserve"> </w:t>
      </w:r>
      <w:r>
        <w:t>from source to sea. As a class, draw a rough sketch of a local waterway – from source to sea.</w:t>
      </w:r>
    </w:p>
    <w:p w14:paraId="03198CCE" w14:textId="62759266" w:rsidR="00566479" w:rsidRDefault="00566479" w:rsidP="003B6A66">
      <w:r>
        <w:rPr>
          <w:b/>
        </w:rPr>
        <w:t>Activity</w:t>
      </w:r>
      <w:r w:rsidR="003B6A66" w:rsidRPr="003B6A66">
        <w:t xml:space="preserve"> </w:t>
      </w:r>
      <w:r w:rsidRPr="00F42E48">
        <w:t xml:space="preserve">– </w:t>
      </w:r>
      <w:r w:rsidR="0099744A">
        <w:t>Drawing or building a wetland</w:t>
      </w:r>
    </w:p>
    <w:p w14:paraId="063B5DD5" w14:textId="2BB8116A" w:rsidR="0099744A" w:rsidRPr="003B6A66" w:rsidRDefault="0099744A" w:rsidP="003B6A66">
      <w:pPr>
        <w:rPr>
          <w:b/>
        </w:rPr>
      </w:pPr>
      <w:r w:rsidRPr="003B6A66">
        <w:rPr>
          <w:b/>
        </w:rPr>
        <w:t>If building model of a wetland</w:t>
      </w:r>
    </w:p>
    <w:p w14:paraId="2E8B6131" w14:textId="77777777" w:rsidR="0099744A" w:rsidRPr="003B6A66" w:rsidRDefault="0099744A" w:rsidP="003B6A66">
      <w:pPr>
        <w:pStyle w:val="TS-Bullet1"/>
      </w:pPr>
      <w:r w:rsidRPr="003B6A66">
        <w:t xml:space="preserve">Split the class into groups and decide which group will build which wetland. Each group should build a different wetland. </w:t>
      </w:r>
    </w:p>
    <w:p w14:paraId="341C50BC" w14:textId="77777777" w:rsidR="0099744A" w:rsidRPr="003B6A66" w:rsidRDefault="0099744A" w:rsidP="003B6A66">
      <w:pPr>
        <w:pStyle w:val="TS-Bullet1"/>
      </w:pPr>
      <w:r w:rsidRPr="003B6A66">
        <w:t>In groups</w:t>
      </w:r>
      <w:r w:rsidR="002F74B3" w:rsidRPr="003B6A66">
        <w:t>,</w:t>
      </w:r>
      <w:r w:rsidRPr="003B6A66">
        <w:t xml:space="preserve"> find different items around the school that could represent different parts of the wetland. Students may need to research their wetland via </w:t>
      </w:r>
      <w:r w:rsidR="002F74B3" w:rsidRPr="003B6A66">
        <w:t xml:space="preserve">a </w:t>
      </w:r>
      <w:r w:rsidRPr="003B6A66">
        <w:t xml:space="preserve">book, posters or the Internet first. </w:t>
      </w:r>
    </w:p>
    <w:p w14:paraId="3D5212E1" w14:textId="77777777" w:rsidR="0099744A" w:rsidRPr="003B6A66" w:rsidRDefault="0099744A" w:rsidP="003B6A66">
      <w:pPr>
        <w:pStyle w:val="TS-Bullet1"/>
      </w:pPr>
      <w:r w:rsidRPr="003B6A66">
        <w:t xml:space="preserve">Students should discuss and draw plans as to how they are going to construct the wetland before they begin. </w:t>
      </w:r>
    </w:p>
    <w:p w14:paraId="10AB0404" w14:textId="3F09480D" w:rsidR="0099744A" w:rsidRPr="003B6A66" w:rsidRDefault="0099744A" w:rsidP="003B6A66">
      <w:pPr>
        <w:pStyle w:val="TS-Bullet1"/>
      </w:pPr>
      <w:r w:rsidRPr="003B6A66">
        <w:t>Construct the wetland. Depending on the needs of the class, this may be done over a number of lessons or during other KLA time.</w:t>
      </w:r>
    </w:p>
    <w:p w14:paraId="0BC5C727" w14:textId="77777777" w:rsidR="0099744A" w:rsidRPr="003B6A66" w:rsidRDefault="0099744A" w:rsidP="003B6A66">
      <w:pPr>
        <w:pStyle w:val="TS-Bullet1"/>
      </w:pPr>
      <w:r w:rsidRPr="003B6A66">
        <w:t>Label parts – groups should discuss and prepare labels for the different parts of each wetland.</w:t>
      </w:r>
    </w:p>
    <w:p w14:paraId="3D75D166" w14:textId="77777777" w:rsidR="0099744A" w:rsidRPr="003B6A66" w:rsidRDefault="0099744A" w:rsidP="003B6A66">
      <w:pPr>
        <w:pStyle w:val="TS-Bullet1"/>
      </w:pPr>
      <w:r w:rsidRPr="003B6A66">
        <w:t xml:space="preserve">Students should </w:t>
      </w:r>
      <w:r w:rsidR="0096385A" w:rsidRPr="003B6A66">
        <w:t xml:space="preserve">also </w:t>
      </w:r>
      <w:r w:rsidRPr="003B6A66">
        <w:t>represent a food web in their wetland.</w:t>
      </w:r>
    </w:p>
    <w:p w14:paraId="584C66B4" w14:textId="1E76992A" w:rsidR="0099744A" w:rsidRPr="003B6A66" w:rsidRDefault="0099744A" w:rsidP="003B6A66">
      <w:pPr>
        <w:rPr>
          <w:b/>
        </w:rPr>
      </w:pPr>
      <w:r w:rsidRPr="003B6A66">
        <w:rPr>
          <w:b/>
        </w:rPr>
        <w:t>If drawing a wetland</w:t>
      </w:r>
    </w:p>
    <w:p w14:paraId="060CEA73" w14:textId="77777777" w:rsidR="0099744A" w:rsidRPr="003B6A66" w:rsidRDefault="0099744A" w:rsidP="003B6A66">
      <w:pPr>
        <w:pStyle w:val="TS-Bullet1"/>
      </w:pPr>
      <w:r w:rsidRPr="003B6A66">
        <w:t xml:space="preserve">This </w:t>
      </w:r>
      <w:r w:rsidR="002F74B3" w:rsidRPr="003B6A66">
        <w:t xml:space="preserve">can </w:t>
      </w:r>
      <w:r w:rsidRPr="003B6A66">
        <w:t xml:space="preserve">be done individually or in pairs. </w:t>
      </w:r>
    </w:p>
    <w:p w14:paraId="388AF633" w14:textId="77777777" w:rsidR="0099744A" w:rsidRPr="003B6A66" w:rsidRDefault="0099744A" w:rsidP="003B6A66">
      <w:pPr>
        <w:pStyle w:val="TS-Bullet1"/>
      </w:pPr>
      <w:r w:rsidRPr="003B6A66">
        <w:t xml:space="preserve">Assign each student, or pair of students, a wetland. </w:t>
      </w:r>
    </w:p>
    <w:p w14:paraId="4613D3C0" w14:textId="77777777" w:rsidR="0099744A" w:rsidRPr="003B6A66" w:rsidRDefault="0099744A" w:rsidP="003B6A66">
      <w:pPr>
        <w:pStyle w:val="TS-Bullet1"/>
      </w:pPr>
      <w:r w:rsidRPr="003B6A66">
        <w:t>Students will need to investigate their wetland via books, poster</w:t>
      </w:r>
      <w:r w:rsidR="002F74B3" w:rsidRPr="003B6A66">
        <w:t>s</w:t>
      </w:r>
      <w:r w:rsidRPr="003B6A66">
        <w:t xml:space="preserve"> and the Internet to draw a cross</w:t>
      </w:r>
      <w:r w:rsidR="002F74B3" w:rsidRPr="003B6A66">
        <w:t>-</w:t>
      </w:r>
      <w:r w:rsidRPr="003B6A66">
        <w:t xml:space="preserve"> section of their wetland. </w:t>
      </w:r>
    </w:p>
    <w:p w14:paraId="01AF42B2" w14:textId="77777777" w:rsidR="0099744A" w:rsidRPr="003B6A66" w:rsidRDefault="0099744A" w:rsidP="003B6A66">
      <w:pPr>
        <w:pStyle w:val="TS-Bullet1"/>
      </w:pPr>
      <w:r w:rsidRPr="003B6A66">
        <w:t xml:space="preserve">Students will need to label all the parts of the wetland and also represent the food web of their wetland. </w:t>
      </w:r>
    </w:p>
    <w:p w14:paraId="3B9E6741" w14:textId="46DE9708" w:rsidR="0099744A" w:rsidRPr="003B6A66" w:rsidRDefault="0099744A" w:rsidP="003B6A66">
      <w:pPr>
        <w:pStyle w:val="TS-Bullet1"/>
      </w:pPr>
      <w:r w:rsidRPr="003B6A66">
        <w:t xml:space="preserve">The example of a cross section on the GBRMPA Reef Beat 2006, poster 5 – ‘Aquatic Food Webs’ will help students understand what a cross section </w:t>
      </w:r>
      <w:r w:rsidR="0096385A" w:rsidRPr="003B6A66">
        <w:t>drawing</w:t>
      </w:r>
      <w:r w:rsidRPr="003B6A66">
        <w:t xml:space="preserve"> should look like.</w:t>
      </w:r>
    </w:p>
    <w:p w14:paraId="46EBF21F" w14:textId="6454DF47" w:rsidR="0099744A" w:rsidRDefault="0099744A" w:rsidP="0085446B">
      <w:pPr>
        <w:pStyle w:val="Normalbullet1"/>
        <w:numPr>
          <w:ilvl w:val="0"/>
          <w:numId w:val="0"/>
        </w:numPr>
      </w:pPr>
      <w:r>
        <w:rPr>
          <w:b/>
        </w:rPr>
        <w:t>Activity</w:t>
      </w:r>
      <w:r w:rsidR="003B6A66" w:rsidRPr="003B6A66">
        <w:t xml:space="preserve"> </w:t>
      </w:r>
      <w:r w:rsidRPr="00F42E48">
        <w:t xml:space="preserve">– </w:t>
      </w:r>
      <w:r>
        <w:t>Presentation of wetland</w:t>
      </w:r>
    </w:p>
    <w:p w14:paraId="76FA6A15" w14:textId="77777777" w:rsidR="0099744A" w:rsidRDefault="0099744A" w:rsidP="0099744A">
      <w:pPr>
        <w:pStyle w:val="TS-Numberedlist"/>
      </w:pPr>
      <w:r>
        <w:t xml:space="preserve">When students have finished their construction or drawing of a wetland, they present </w:t>
      </w:r>
      <w:r w:rsidR="0096385A">
        <w:t>it</w:t>
      </w:r>
      <w:r>
        <w:t xml:space="preserve"> to the class and answer some questions. The following questions are examples:</w:t>
      </w:r>
    </w:p>
    <w:p w14:paraId="7FC49818" w14:textId="77777777" w:rsidR="0099744A" w:rsidRPr="003B6A66" w:rsidRDefault="0099744A" w:rsidP="003B6A66">
      <w:pPr>
        <w:pStyle w:val="TS-Bullet2-collapse"/>
      </w:pPr>
      <w:r w:rsidRPr="003B6A66">
        <w:t>What sort of wetland is it? Where could it be located within the Australian environment?</w:t>
      </w:r>
    </w:p>
    <w:p w14:paraId="340BC349" w14:textId="77777777" w:rsidR="0099744A" w:rsidRPr="003B6A66" w:rsidRDefault="0099744A" w:rsidP="003B6A66">
      <w:pPr>
        <w:pStyle w:val="TS-Bullet2-collapse"/>
      </w:pPr>
      <w:r w:rsidRPr="003B6A66">
        <w:t>What is an example of a food web in your wetland?</w:t>
      </w:r>
    </w:p>
    <w:p w14:paraId="424F9705" w14:textId="77777777" w:rsidR="0099744A" w:rsidRPr="003B6A66" w:rsidRDefault="0099744A" w:rsidP="003B6A66">
      <w:pPr>
        <w:pStyle w:val="TS-Bullet2-collapse"/>
      </w:pPr>
      <w:r w:rsidRPr="003B6A66">
        <w:t>What are the differences and similarities between your wetland and others you have observed?</w:t>
      </w:r>
    </w:p>
    <w:p w14:paraId="026169F2" w14:textId="77777777" w:rsidR="0099744A" w:rsidRPr="003B6A66" w:rsidRDefault="0099744A" w:rsidP="003B6A66">
      <w:pPr>
        <w:pStyle w:val="TS-Bullet2-collapse"/>
      </w:pPr>
      <w:r w:rsidRPr="003B6A66">
        <w:t>Where will the water flow in and out of the wetlands? E.g. across the land, rivers and creeks, groundwater.</w:t>
      </w:r>
    </w:p>
    <w:p w14:paraId="6E2A1532" w14:textId="77777777" w:rsidR="0099744A" w:rsidRPr="003B6A66" w:rsidRDefault="0099744A" w:rsidP="003B6A66">
      <w:pPr>
        <w:pStyle w:val="TS-Bullet2-collapse"/>
      </w:pPr>
      <w:r w:rsidRPr="003B6A66">
        <w:t>Does the weather affect this? What will happen in extreme weather?</w:t>
      </w:r>
    </w:p>
    <w:p w14:paraId="5F7C066A" w14:textId="77777777" w:rsidR="0085446B" w:rsidRPr="003B6A66" w:rsidRDefault="0099744A" w:rsidP="003B6A66">
      <w:pPr>
        <w:pStyle w:val="TS-Bullet2-collapse"/>
      </w:pPr>
      <w:r w:rsidRPr="003B6A66">
        <w:t>How might land use such as urban d</w:t>
      </w:r>
      <w:r w:rsidR="0085446B" w:rsidRPr="003B6A66">
        <w:t>evelopment affect the wetland?</w:t>
      </w:r>
    </w:p>
    <w:p w14:paraId="340F0CF7" w14:textId="77777777" w:rsidR="0099744A" w:rsidRPr="003B6A66" w:rsidRDefault="0099744A" w:rsidP="003B6A66">
      <w:pPr>
        <w:pStyle w:val="TS-Bullet2-collapse"/>
      </w:pPr>
      <w:r w:rsidRPr="003B6A66">
        <w:t>How might land use such as farming affect the wetland?</w:t>
      </w:r>
    </w:p>
    <w:p w14:paraId="40712E41" w14:textId="77777777" w:rsidR="00566479" w:rsidRPr="003B6A66" w:rsidRDefault="0099744A" w:rsidP="003B6A66">
      <w:pPr>
        <w:pStyle w:val="TS-Bullet2-collapse"/>
      </w:pPr>
      <w:r w:rsidRPr="003B6A66">
        <w:t>How can land use be managed to minim</w:t>
      </w:r>
      <w:r w:rsidR="0085446B" w:rsidRPr="003B6A66">
        <w:t>ise its impacts on the wetland?</w:t>
      </w:r>
    </w:p>
    <w:p w14:paraId="51085B3D" w14:textId="77777777" w:rsidR="00094680" w:rsidRDefault="00094680" w:rsidP="00094680">
      <w:pPr>
        <w:pStyle w:val="TS-Numberedlist"/>
      </w:pPr>
      <w:r>
        <w:t>Review with students the scientific vocabulary pertinent to this lesson (See</w:t>
      </w:r>
      <w:r w:rsidR="00305584">
        <w:rPr>
          <w:i/>
          <w:iCs/>
        </w:rPr>
        <w:t xml:space="preserve"> Resource 1– W</w:t>
      </w:r>
      <w:r>
        <w:rPr>
          <w:i/>
          <w:iCs/>
        </w:rPr>
        <w:t>ord bank</w:t>
      </w:r>
      <w:r>
        <w:t xml:space="preserve"> for suggested terms).</w:t>
      </w:r>
    </w:p>
    <w:p w14:paraId="48A11504" w14:textId="77777777" w:rsidR="00566479" w:rsidRDefault="00566479" w:rsidP="00566479">
      <w:pPr>
        <w:pStyle w:val="TS-Numberedlist"/>
      </w:pPr>
      <w:r w:rsidRPr="00E15DE7">
        <w:t>Students add their learning and reflections to their science journal</w:t>
      </w:r>
      <w:r>
        <w:t xml:space="preserve"> </w:t>
      </w:r>
      <w:r w:rsidRPr="00CF2D28">
        <w:t xml:space="preserve">(See </w:t>
      </w:r>
      <w:r w:rsidRPr="00A7759E">
        <w:rPr>
          <w:i/>
        </w:rPr>
        <w:t xml:space="preserve">Resource </w:t>
      </w:r>
      <w:r>
        <w:rPr>
          <w:i/>
        </w:rPr>
        <w:t>2</w:t>
      </w:r>
      <w:r w:rsidRPr="00A7759E">
        <w:rPr>
          <w:i/>
        </w:rPr>
        <w:t xml:space="preserve"> – Student reflections</w:t>
      </w:r>
      <w:r w:rsidRPr="00CF2D28">
        <w:t xml:space="preserve"> for examples of sentence starters you can use to guide student reflections).</w:t>
      </w:r>
    </w:p>
    <w:p w14:paraId="0D4F042E" w14:textId="77777777" w:rsidR="00566479" w:rsidRPr="00E92333" w:rsidRDefault="00566479" w:rsidP="00566479">
      <w:pPr>
        <w:pStyle w:val="TS-Numberedlist"/>
        <w:numPr>
          <w:ilvl w:val="0"/>
          <w:numId w:val="0"/>
        </w:numPr>
        <w:ind w:left="785" w:hanging="360"/>
      </w:pPr>
    </w:p>
    <w:p w14:paraId="2B60024C" w14:textId="77777777" w:rsidR="00566479" w:rsidRPr="00A75D06" w:rsidRDefault="00566479" w:rsidP="00566479">
      <w:pPr>
        <w:pStyle w:val="TS-Numberedlist"/>
        <w:numPr>
          <w:ilvl w:val="0"/>
          <w:numId w:val="0"/>
        </w:numPr>
        <w:sectPr w:rsidR="00566479" w:rsidRPr="00A75D06" w:rsidSect="00CC6805">
          <w:type w:val="continuous"/>
          <w:pgSz w:w="11906" w:h="16838"/>
          <w:pgMar w:top="1985" w:right="1134" w:bottom="1418" w:left="1134" w:header="709" w:footer="709" w:gutter="0"/>
          <w:cols w:num="2" w:space="708"/>
          <w:titlePg/>
          <w:docGrid w:linePitch="360"/>
        </w:sectPr>
      </w:pPr>
    </w:p>
    <w:p w14:paraId="1D44F02F" w14:textId="77777777" w:rsidR="0085446B" w:rsidRPr="003B6A66" w:rsidRDefault="0085446B" w:rsidP="003B6A66"/>
    <w:p w14:paraId="78BEF4FE" w14:textId="77777777" w:rsidR="0085446B" w:rsidRPr="003B6A66" w:rsidRDefault="0085446B" w:rsidP="003B6A66">
      <w:pPr>
        <w:pStyle w:val="TS-Heading3"/>
      </w:pPr>
      <w:r>
        <w:t>Opportunities to monitor student learning</w:t>
      </w:r>
    </w:p>
    <w:p w14:paraId="50C99DC6" w14:textId="77777777" w:rsidR="0085446B" w:rsidRDefault="0085446B" w:rsidP="0085446B">
      <w:r>
        <w:rPr>
          <w:noProof/>
          <w:lang w:eastAsia="en-AU"/>
        </w:rPr>
        <mc:AlternateContent>
          <mc:Choice Requires="wps">
            <w:drawing>
              <wp:inline distT="0" distB="0" distL="0" distR="0" wp14:anchorId="2AA3830C" wp14:editId="346688F0">
                <wp:extent cx="6086475" cy="1876425"/>
                <wp:effectExtent l="0" t="0" r="28575" b="28575"/>
                <wp:docPr id="84" name="Rounded Rectangle 84"/>
                <wp:cNvGraphicFramePr/>
                <a:graphic xmlns:a="http://schemas.openxmlformats.org/drawingml/2006/main">
                  <a:graphicData uri="http://schemas.microsoft.com/office/word/2010/wordprocessingShape">
                    <wps:wsp>
                      <wps:cNvSpPr/>
                      <wps:spPr>
                        <a:xfrm>
                          <a:off x="0" y="0"/>
                          <a:ext cx="6086475" cy="1876425"/>
                        </a:xfrm>
                        <a:prstGeom prst="roundRect">
                          <a:avLst>
                            <a:gd name="adj" fmla="val 1624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0A499F5" w14:textId="27068AAD" w:rsidR="008557E2" w:rsidRPr="003B6A66" w:rsidRDefault="008557E2" w:rsidP="003B6A66">
                            <w:pPr>
                              <w:pStyle w:val="TS-BubbleNormal"/>
                              <w:rPr>
                                <w:b/>
                              </w:rPr>
                            </w:pPr>
                            <w:r w:rsidRPr="003B6A66">
                              <w:rPr>
                                <w:b/>
                              </w:rPr>
                              <w:t>Formative assessment opportunities:</w:t>
                            </w:r>
                          </w:p>
                          <w:p w14:paraId="55B32FBC" w14:textId="77777777" w:rsidR="008557E2" w:rsidRPr="003B6A66" w:rsidRDefault="008557E2" w:rsidP="003B6A66">
                            <w:pPr>
                              <w:pStyle w:val="TS-Bullet1"/>
                            </w:pPr>
                            <w:r w:rsidRPr="003B6A66">
                              <w:t>Observe research and analytical skills students use to complete their model/drawing of a wetland.</w:t>
                            </w:r>
                          </w:p>
                          <w:p w14:paraId="563B1012" w14:textId="77777777" w:rsidR="008557E2" w:rsidRPr="003B6A66" w:rsidRDefault="008557E2" w:rsidP="003B6A66">
                            <w:pPr>
                              <w:pStyle w:val="TS-Bullet1"/>
                            </w:pPr>
                            <w:r w:rsidRPr="003B6A66">
                              <w:t>Students’ models or drawings could be used to assess their knowledge of how wetlands fit together and function effectively (science understandings).</w:t>
                            </w:r>
                          </w:p>
                          <w:p w14:paraId="32E45509" w14:textId="77777777" w:rsidR="008557E2" w:rsidRPr="003B6A66" w:rsidRDefault="008557E2" w:rsidP="003B6A66">
                            <w:pPr>
                              <w:pStyle w:val="TS-Bullet1"/>
                            </w:pPr>
                            <w:r w:rsidRPr="003B6A66">
                              <w:t>Students’ responses to discussion questions could be used to assess their science understandings and science as a human endeavour.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4" o:spid="_x0000_s1116" style="width:479.25pt;height:147.75pt;visibility:visible;mso-wrap-style:square;mso-left-percent:-10001;mso-top-percent:-10001;mso-position-horizontal:absolute;mso-position-horizontal-relative:char;mso-position-vertical:absolute;mso-position-vertical-relative:line;mso-left-percent:-10001;mso-top-percent:-10001;v-text-anchor:top" arcsize="10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" fillcolor="white [3212]" strokecolor="#bfbfbf [2412]" strokeweight="1pt">
                <v:stroke dashstyle="dash" joinstyle="miter"/>
                <v:textbox>
                  <w:txbxContent>
                    <w:p w14:paraId="50A499F5" w14:textId="27068AAD" w:rsidR="008557E2" w:rsidRPr="003B6A66" w:rsidRDefault="008557E2" w:rsidP="003B6A66">
                      <w:pPr>
                        <w:pStyle w:val="TS-BubbleNormal"/>
                        <w:rPr>
                          <w:b/>
                        </w:rPr>
                      </w:pPr>
                      <w:r w:rsidRPr="003B6A66">
                        <w:rPr>
                          <w:b/>
                        </w:rPr>
                        <w:t>Formative assessment opportunities:</w:t>
                      </w:r>
                    </w:p>
                    <w:p w14:paraId="55B32FBC" w14:textId="77777777" w:rsidR="008557E2" w:rsidRPr="003B6A66" w:rsidRDefault="008557E2" w:rsidP="003B6A66">
                      <w:pPr>
                        <w:pStyle w:val="TS-Bullet1"/>
                      </w:pPr>
                      <w:r w:rsidRPr="003B6A66">
                        <w:t>Observe research and analytical skills students use to complete their model/drawing of a wetland.</w:t>
                      </w:r>
                    </w:p>
                    <w:p w14:paraId="563B1012" w14:textId="77777777" w:rsidR="008557E2" w:rsidRPr="003B6A66" w:rsidRDefault="008557E2" w:rsidP="003B6A66">
                      <w:pPr>
                        <w:pStyle w:val="TS-Bullet1"/>
                      </w:pPr>
                      <w:r w:rsidRPr="003B6A66">
                        <w:t>Students’ models or drawings could be used to assess their knowledge of how wetlands fit together and function effectively (science understandings).</w:t>
                      </w:r>
                    </w:p>
                    <w:p w14:paraId="32E45509" w14:textId="77777777" w:rsidR="008557E2" w:rsidRPr="003B6A66" w:rsidRDefault="008557E2" w:rsidP="003B6A66">
                      <w:pPr>
                        <w:pStyle w:val="TS-Bullet1"/>
                      </w:pPr>
                      <w:r w:rsidRPr="003B6A66">
                        <w:t>Students’ responses to discussion questions could be used to assess their science understandings and science as a human endeavour.</w:t>
                      </w:r>
                    </w:p>
                  </w:txbxContent>
                </v:textbox>
                <w10:anchorlock/>
              </v:roundrect>
            </w:pict>
          </mc:Fallback>
        </mc:AlternateContent>
      </w:r>
    </w:p>
    <w:p w14:paraId="2A1B8DBB" w14:textId="77777777" w:rsidR="00A73155" w:rsidRDefault="0085446B" w:rsidP="00A73155">
      <w:pPr>
        <w:pStyle w:val="TS-Heading3"/>
      </w:pPr>
      <w:r w:rsidRPr="00CE6606">
        <w:t>Resources</w:t>
      </w:r>
    </w:p>
    <w:p w14:paraId="61B6852D" w14:textId="7E19189F" w:rsidR="0085446B" w:rsidRPr="00A73155" w:rsidRDefault="004512E0" w:rsidP="00A73155">
      <w:r>
        <w:rPr>
          <w:noProof/>
          <w:lang w:eastAsia="en-AU"/>
        </w:rPr>
        <mc:AlternateContent>
          <mc:Choice Requires="wps">
            <w:drawing>
              <wp:inline distT="0" distB="0" distL="0" distR="0" wp14:anchorId="08FE97E7" wp14:editId="6C27B39E">
                <wp:extent cx="6086475" cy="3962400"/>
                <wp:effectExtent l="0" t="0" r="28575" b="19050"/>
                <wp:docPr id="85" name="Rounded Rectangle 85"/>
                <wp:cNvGraphicFramePr/>
                <a:graphic xmlns:a="http://schemas.openxmlformats.org/drawingml/2006/main">
                  <a:graphicData uri="http://schemas.microsoft.com/office/word/2010/wordprocessingShape">
                    <wps:wsp>
                      <wps:cNvSpPr/>
                      <wps:spPr>
                        <a:xfrm>
                          <a:off x="723900" y="1552575"/>
                          <a:ext cx="6086475" cy="3962400"/>
                        </a:xfrm>
                        <a:prstGeom prst="roundRect">
                          <a:avLst>
                            <a:gd name="adj" fmla="val 890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BF28BF" w14:textId="77777777" w:rsidR="008557E2" w:rsidRDefault="008557E2" w:rsidP="007C143C">
                            <w:pPr>
                              <w:pStyle w:val="TS-Purpose"/>
                              <w:tabs>
                                <w:tab w:val="clear" w:pos="1418"/>
                                <w:tab w:val="left" w:pos="709"/>
                              </w:tabs>
                              <w:rPr>
                                <w:b/>
                              </w:rPr>
                            </w:pPr>
                            <w:r>
                              <w:rPr>
                                <w:b/>
                              </w:rPr>
                              <w:t>Useful web links</w:t>
                            </w:r>
                          </w:p>
                          <w:p w14:paraId="58FF2EAC" w14:textId="1A5F647B" w:rsidR="008557E2" w:rsidRPr="00A73155" w:rsidRDefault="008557E2" w:rsidP="00A73155">
                            <w:pPr>
                              <w:pStyle w:val="TS-Bullet1"/>
                            </w:pPr>
                            <w:r w:rsidRPr="00A73155">
                              <w:t>Reef Beat 2006 Wetlands (poster 4 – ‘It’s all connected’ and poster 5 – ‘Aquatic Food Webs’) at:</w:t>
                            </w:r>
                            <w:r w:rsidRPr="00A73155">
                              <w:br/>
                            </w:r>
                            <w:hyperlink r:id="rId192" w:history="1">
                              <w:r w:rsidRPr="00A73155">
                                <w:rPr>
                                  <w:rStyle w:val="Hyperlink"/>
                                </w:rPr>
                                <w:t>http://www.gbrmpa.gov.au/resources-and-publications/student-and-teacher-resources/reef-beat-series</w:t>
                              </w:r>
                            </w:hyperlink>
                          </w:p>
                          <w:p w14:paraId="4D3508AD" w14:textId="30B709F3" w:rsidR="008557E2" w:rsidRPr="00A73155" w:rsidRDefault="008557E2" w:rsidP="00A73155">
                            <w:pPr>
                              <w:pStyle w:val="TS-Bullet1"/>
                            </w:pPr>
                            <w:r w:rsidRPr="00A73155">
                              <w:t>WetlandInfo – Pictorial conceptual models. Examples and information at:</w:t>
                            </w:r>
                            <w:r w:rsidRPr="00A73155">
                              <w:br/>
                            </w:r>
                            <w:hyperlink r:id="rId193" w:history="1">
                              <w:r w:rsidRPr="00A73155">
                                <w:rPr>
                                  <w:rStyle w:val="Hyperlink"/>
                                </w:rPr>
                                <w:t>http://wetlandinfo.ehp.qld.gov.au/wetlands/resources/pictorial-conceptual-models.html</w:t>
                              </w:r>
                            </w:hyperlink>
                            <w:r w:rsidRPr="00A73155">
                              <w:t xml:space="preserve"> </w:t>
                            </w:r>
                          </w:p>
                          <w:p w14:paraId="75CAD783" w14:textId="3BA41B7C" w:rsidR="008557E2" w:rsidRPr="00A73155" w:rsidRDefault="008557E2" w:rsidP="00A73155">
                            <w:pPr>
                              <w:pStyle w:val="TS-Bullet1"/>
                            </w:pPr>
                            <w:r w:rsidRPr="00A73155">
                              <w:t>OzCoasts – Australian Online Coastal Information– Building a conceptual model at:</w:t>
                            </w:r>
                            <w:r w:rsidRPr="00A73155">
                              <w:br/>
                            </w:r>
                            <w:hyperlink r:id="rId194" w:history="1">
                              <w:r w:rsidRPr="00A73155">
                                <w:rPr>
                                  <w:rStyle w:val="Hyperlink"/>
                                </w:rPr>
                                <w:t>http://www.ozcoasts.gov.au/conceptual_mods/cm_build.jsp</w:t>
                              </w:r>
                            </w:hyperlink>
                            <w:r w:rsidRPr="00A73155">
                              <w:t xml:space="preserve"> </w:t>
                            </w:r>
                          </w:p>
                          <w:p w14:paraId="75119C3F" w14:textId="21BF25FC" w:rsidR="008557E2" w:rsidRPr="00A73155" w:rsidRDefault="008557E2" w:rsidP="00A73155">
                            <w:pPr>
                              <w:pStyle w:val="TS-Heading4"/>
                            </w:pPr>
                            <w:r>
                              <w:t>Printable resources</w:t>
                            </w:r>
                          </w:p>
                          <w:p w14:paraId="3FA401BE" w14:textId="77777777" w:rsidR="008557E2" w:rsidRPr="00A73155" w:rsidRDefault="008557E2" w:rsidP="00A73155">
                            <w:pPr>
                              <w:pStyle w:val="TS-Bullet1"/>
                              <w:rPr>
                                <w:i/>
                              </w:rPr>
                            </w:pPr>
                            <w:r w:rsidRPr="00A73155">
                              <w:rPr>
                                <w:i/>
                              </w:rPr>
                              <w:t>Resource 1 – Word bank</w:t>
                            </w:r>
                          </w:p>
                          <w:p w14:paraId="11E3B350" w14:textId="77777777" w:rsidR="008557E2" w:rsidRPr="00A73155" w:rsidRDefault="008557E2" w:rsidP="00A73155">
                            <w:pPr>
                              <w:pStyle w:val="TS-Bullet1"/>
                              <w:rPr>
                                <w:i/>
                              </w:rPr>
                            </w:pPr>
                            <w:r w:rsidRPr="00A73155">
                              <w:rPr>
                                <w:i/>
                              </w:rPr>
                              <w:t>Resource 2 – Student reflections</w:t>
                            </w:r>
                          </w:p>
                          <w:p w14:paraId="51F9D15D" w14:textId="77777777" w:rsidR="008557E2" w:rsidRPr="00A73155" w:rsidRDefault="008557E2" w:rsidP="00A73155">
                            <w:pPr>
                              <w:pStyle w:val="TS-Heading4"/>
                            </w:pPr>
                            <w:r w:rsidRPr="0096385A">
                              <w:t>Other resources</w:t>
                            </w:r>
                          </w:p>
                          <w:p w14:paraId="77E1BC3E" w14:textId="77777777" w:rsidR="008557E2" w:rsidRPr="0096385A" w:rsidRDefault="008557E2" w:rsidP="00A73155">
                            <w:pPr>
                              <w:pStyle w:val="TS-Bullet1"/>
                            </w:pPr>
                            <w:r w:rsidRPr="0096385A">
                              <w:t>Resources for building or drawing wetlands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5" o:spid="_x0000_s1117" style="width:479.25pt;height:312pt;visibility:visible;mso-wrap-style:square;mso-left-percent:-10001;mso-top-percent:-10001;mso-position-horizontal:absolute;mso-position-horizontal-relative:char;mso-position-vertical:absolute;mso-position-vertical-relative:line;mso-left-percent:-10001;mso-top-percent:-10001;v-text-anchor:top"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" fillcolor="white [3212]" strokecolor="#bfbfbf [2412]" strokeweight="1pt">
                <v:stroke dashstyle="dash" joinstyle="miter"/>
                <v:textbox>
                  <w:txbxContent>
                    <w:p w14:paraId="7DBF28BF" w14:textId="77777777" w:rsidR="008557E2" w:rsidRDefault="008557E2" w:rsidP="007C143C">
                      <w:pPr>
                        <w:pStyle w:val="TS-Purpose"/>
                        <w:tabs>
                          <w:tab w:val="clear" w:pos="1418"/>
                          <w:tab w:val="left" w:pos="709"/>
                        </w:tabs>
                        <w:rPr>
                          <w:b/>
                        </w:rPr>
                      </w:pPr>
                      <w:r>
                        <w:rPr>
                          <w:b/>
                        </w:rPr>
                        <w:t>Useful web links</w:t>
                      </w:r>
                    </w:p>
                    <w:p w14:paraId="58FF2EAC" w14:textId="1A5F647B" w:rsidR="008557E2" w:rsidRPr="00A73155" w:rsidRDefault="008557E2" w:rsidP="00A73155">
                      <w:pPr>
                        <w:pStyle w:val="TS-Bullet1"/>
                      </w:pPr>
                      <w:r w:rsidRPr="00A73155">
                        <w:t>Reef Beat 2006 Wetlands (poster 4 – ‘It’s all connected’ and poster 5 – ‘Aquatic Food Webs’) at:</w:t>
                      </w:r>
                      <w:r w:rsidRPr="00A73155">
                        <w:br/>
                      </w:r>
                      <w:hyperlink r:id="rId195" w:history="1">
                        <w:r w:rsidRPr="00A73155">
                          <w:rPr>
                            <w:rStyle w:val="Hyperlink"/>
                          </w:rPr>
                          <w:t>http://www.gbrmpa.gov.au/resources-and-publications/student-and-teacher-resources/reef-beat-series</w:t>
                        </w:r>
                      </w:hyperlink>
                    </w:p>
                    <w:p w14:paraId="4D3508AD" w14:textId="30B709F3" w:rsidR="008557E2" w:rsidRPr="00A73155" w:rsidRDefault="008557E2" w:rsidP="00A73155">
                      <w:pPr>
                        <w:pStyle w:val="TS-Bullet1"/>
                      </w:pPr>
                      <w:r w:rsidRPr="00A73155">
                        <w:t>WetlandInfo – Pictorial conceptual models. Examples and information at:</w:t>
                      </w:r>
                      <w:r w:rsidRPr="00A73155">
                        <w:br/>
                      </w:r>
                      <w:hyperlink r:id="rId196" w:history="1">
                        <w:r w:rsidRPr="00A73155">
                          <w:rPr>
                            <w:rStyle w:val="Hyperlink"/>
                          </w:rPr>
                          <w:t>http://wetlandinfo.ehp.qld.gov.au/wetlands/resources/pictorial-conceptual-models.html</w:t>
                        </w:r>
                      </w:hyperlink>
                      <w:r w:rsidRPr="00A73155">
                        <w:t xml:space="preserve"> </w:t>
                      </w:r>
                    </w:p>
                    <w:p w14:paraId="75CAD783" w14:textId="3BA41B7C" w:rsidR="008557E2" w:rsidRPr="00A73155" w:rsidRDefault="008557E2" w:rsidP="00A73155">
                      <w:pPr>
                        <w:pStyle w:val="TS-Bullet1"/>
                      </w:pPr>
                      <w:r w:rsidRPr="00A73155">
                        <w:t>OzCoasts – Australian Online Coastal Information– Building a conceptual model at:</w:t>
                      </w:r>
                      <w:r w:rsidRPr="00A73155">
                        <w:br/>
                      </w:r>
                      <w:hyperlink r:id="rId197" w:history="1">
                        <w:r w:rsidRPr="00A73155">
                          <w:rPr>
                            <w:rStyle w:val="Hyperlink"/>
                          </w:rPr>
                          <w:t>http://www.ozcoasts.gov.au/conceptual_mods/cm_build.jsp</w:t>
                        </w:r>
                      </w:hyperlink>
                      <w:r w:rsidRPr="00A73155">
                        <w:t xml:space="preserve"> </w:t>
                      </w:r>
                    </w:p>
                    <w:p w14:paraId="75119C3F" w14:textId="21BF25FC" w:rsidR="008557E2" w:rsidRPr="00A73155" w:rsidRDefault="008557E2" w:rsidP="00A73155">
                      <w:pPr>
                        <w:pStyle w:val="TS-Heading4"/>
                      </w:pPr>
                      <w:r>
                        <w:t>Printable resources</w:t>
                      </w:r>
                    </w:p>
                    <w:p w14:paraId="3FA401BE" w14:textId="77777777" w:rsidR="008557E2" w:rsidRPr="00A73155" w:rsidRDefault="008557E2" w:rsidP="00A73155">
                      <w:pPr>
                        <w:pStyle w:val="TS-Bullet1"/>
                        <w:rPr>
                          <w:i/>
                        </w:rPr>
                      </w:pPr>
                      <w:r w:rsidRPr="00A73155">
                        <w:rPr>
                          <w:i/>
                        </w:rPr>
                        <w:t>Resource 1 – Word bank</w:t>
                      </w:r>
                    </w:p>
                    <w:p w14:paraId="11E3B350" w14:textId="77777777" w:rsidR="008557E2" w:rsidRPr="00A73155" w:rsidRDefault="008557E2" w:rsidP="00A73155">
                      <w:pPr>
                        <w:pStyle w:val="TS-Bullet1"/>
                        <w:rPr>
                          <w:i/>
                        </w:rPr>
                      </w:pPr>
                      <w:r w:rsidRPr="00A73155">
                        <w:rPr>
                          <w:i/>
                        </w:rPr>
                        <w:t>Resource 2 – Student reflections</w:t>
                      </w:r>
                    </w:p>
                    <w:p w14:paraId="51F9D15D" w14:textId="77777777" w:rsidR="008557E2" w:rsidRPr="00A73155" w:rsidRDefault="008557E2" w:rsidP="00A73155">
                      <w:pPr>
                        <w:pStyle w:val="TS-Heading4"/>
                      </w:pPr>
                      <w:r w:rsidRPr="0096385A">
                        <w:t>Other resources</w:t>
                      </w:r>
                    </w:p>
                    <w:p w14:paraId="77E1BC3E" w14:textId="77777777" w:rsidR="008557E2" w:rsidRPr="0096385A" w:rsidRDefault="008557E2" w:rsidP="00A73155">
                      <w:pPr>
                        <w:pStyle w:val="TS-Bullet1"/>
                      </w:pPr>
                      <w:r w:rsidRPr="0096385A">
                        <w:t>Resources for building or drawing wetlands</w:t>
                      </w:r>
                    </w:p>
                  </w:txbxContent>
                </v:textbox>
                <w10:anchorlock/>
              </v:roundrect>
            </w:pict>
          </mc:Fallback>
        </mc:AlternateContent>
      </w:r>
    </w:p>
    <w:p w14:paraId="6E57C603" w14:textId="77777777" w:rsidR="004512E0" w:rsidRDefault="004512E0" w:rsidP="00A73155">
      <w:pPr>
        <w:pStyle w:val="TS-5Es"/>
      </w:pPr>
      <w:r>
        <w:rPr>
          <w:noProof/>
          <w:lang w:eastAsia="en-AU"/>
        </w:rPr>
        <mc:AlternateContent>
          <mc:Choice Requires="wps">
            <w:drawing>
              <wp:inline distT="0" distB="0" distL="0" distR="0" wp14:anchorId="329A6EDE" wp14:editId="699C1ADB">
                <wp:extent cx="1206000" cy="409575"/>
                <wp:effectExtent l="0" t="0" r="13335" b="28575"/>
                <wp:docPr id="74" name="Round Same Side Corner Rectangle 7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21660" w14:textId="77777777" w:rsidR="008557E2" w:rsidRDefault="008557E2" w:rsidP="004512E0">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4" o:spid="_x0000_s111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73Q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U5&#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A+jarxaQrnHYXHQbBFv+W2NrXnHfHhkDjsOuxlXYXjAj1SA9YVWoqQC9/3UfdTH&#10;acZXSra4hgrqv62ZE5SozwbnPO6sTnCdsOwEs9ZzwEbEnsdokogGLqhOlA70K27IWfSCT8xw9FVQ&#10;Hlx3mIdmHeKO5WI2S2q4mywLd2ZheQSPxMaZeN69MmfbeQw4yffQrah2fBpSD7rR0sBsHUDWIT4e&#10;eGwPuNdQOlqcb89J6/BP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Gr5cnv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9E21660" w14:textId="77777777" w:rsidR="008557E2" w:rsidRDefault="008557E2" w:rsidP="004512E0">
                      <w:pPr>
                        <w:pStyle w:val="Tab-OFF"/>
                      </w:pPr>
                      <w:r>
                        <w:t>Engage</w:t>
                      </w:r>
                    </w:p>
                  </w:txbxContent>
                </v:textbox>
                <w10:anchorlock/>
              </v:shape>
            </w:pict>
          </mc:Fallback>
        </mc:AlternateContent>
      </w:r>
      <w:r>
        <w:rPr>
          <w:noProof/>
          <w:lang w:eastAsia="en-AU"/>
        </w:rPr>
        <mc:AlternateContent>
          <mc:Choice Requires="wps">
            <w:drawing>
              <wp:inline distT="0" distB="0" distL="0" distR="0" wp14:anchorId="24BF2617" wp14:editId="542514B9">
                <wp:extent cx="1206000" cy="409575"/>
                <wp:effectExtent l="0" t="0" r="13335" b="28575"/>
                <wp:docPr id="75" name="Round Same Side Corner Rectangle 7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A49E3" w14:textId="77777777" w:rsidR="008557E2" w:rsidRDefault="008557E2" w:rsidP="004512E0">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5" o:spid="_x0000_s111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OsuGW9kCAABx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7A49E3" w14:textId="77777777" w:rsidR="008557E2" w:rsidRDefault="008557E2" w:rsidP="004512E0">
                      <w:pPr>
                        <w:pStyle w:val="Tab-OFF"/>
                      </w:pPr>
                      <w:r>
                        <w:t>Explore</w:t>
                      </w:r>
                    </w:p>
                  </w:txbxContent>
                </v:textbox>
                <w10:anchorlock/>
              </v:shape>
            </w:pict>
          </mc:Fallback>
        </mc:AlternateContent>
      </w:r>
      <w:r>
        <w:rPr>
          <w:noProof/>
          <w:lang w:eastAsia="en-AU"/>
        </w:rPr>
        <mc:AlternateContent>
          <mc:Choice Requires="wps">
            <w:drawing>
              <wp:inline distT="0" distB="0" distL="0" distR="0" wp14:anchorId="2D98EB47" wp14:editId="5E86D61D">
                <wp:extent cx="1206000" cy="409575"/>
                <wp:effectExtent l="0" t="0" r="13335" b="28575"/>
                <wp:docPr id="81" name="Round Same Side Corner Rectangle 8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50C4A" w14:textId="77777777" w:rsidR="008557E2" w:rsidRDefault="008557E2" w:rsidP="004512E0">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1" o:spid="_x0000_s112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eUOzH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C150C4A" w14:textId="77777777" w:rsidR="008557E2" w:rsidRDefault="008557E2" w:rsidP="004512E0">
                      <w:pPr>
                        <w:pStyle w:val="Tab-OFF"/>
                      </w:pPr>
                      <w:r>
                        <w:t>Explain</w:t>
                      </w:r>
                    </w:p>
                  </w:txbxContent>
                </v:textbox>
                <w10:anchorlock/>
              </v:shape>
            </w:pict>
          </mc:Fallback>
        </mc:AlternateContent>
      </w:r>
      <w:r>
        <w:rPr>
          <w:noProof/>
          <w:lang w:eastAsia="en-AU"/>
        </w:rPr>
        <mc:AlternateContent>
          <mc:Choice Requires="wps">
            <w:drawing>
              <wp:inline distT="0" distB="0" distL="0" distR="0" wp14:anchorId="75D0EFC6" wp14:editId="6B8B6594">
                <wp:extent cx="1206000" cy="409575"/>
                <wp:effectExtent l="0" t="0" r="13335" b="28575"/>
                <wp:docPr id="82" name="Round Same Side Corner Rectangle 8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6FB50" w14:textId="77777777" w:rsidR="008557E2" w:rsidRDefault="008557E2" w:rsidP="004512E0">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2" o:spid="_x0000_s112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GRypX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916FB50" w14:textId="77777777" w:rsidR="008557E2" w:rsidRDefault="008557E2" w:rsidP="004512E0">
                      <w:pPr>
                        <w:pStyle w:val="Tab-OFF"/>
                      </w:pPr>
                      <w:r>
                        <w:t>Elaborate</w:t>
                      </w:r>
                    </w:p>
                  </w:txbxContent>
                </v:textbox>
                <w10:anchorlock/>
              </v:shape>
            </w:pict>
          </mc:Fallback>
        </mc:AlternateContent>
      </w:r>
      <w:r>
        <w:rPr>
          <w:noProof/>
          <w:lang w:eastAsia="en-AU"/>
        </w:rPr>
        <mc:AlternateContent>
          <mc:Choice Requires="wps">
            <w:drawing>
              <wp:inline distT="0" distB="0" distL="0" distR="0" wp14:anchorId="5DC4D946" wp14:editId="30DBE53E">
                <wp:extent cx="1206000" cy="409575"/>
                <wp:effectExtent l="0" t="0" r="13335" b="28575"/>
                <wp:docPr id="237" name="Round Same Side Corner Rectangle 23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9C32E" w14:textId="77777777" w:rsidR="008557E2" w:rsidRDefault="008557E2" w:rsidP="004512E0">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7" o:spid="_x0000_s112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219C32E" w14:textId="77777777" w:rsidR="008557E2" w:rsidRDefault="008557E2" w:rsidP="004512E0">
                      <w:pPr>
                        <w:pStyle w:val="Tab-ON"/>
                      </w:pPr>
                      <w:r>
                        <w:t>Evaluate</w:t>
                      </w:r>
                    </w:p>
                  </w:txbxContent>
                </v:textbox>
                <w10:anchorlock/>
              </v:shape>
            </w:pict>
          </mc:Fallback>
        </mc:AlternateContent>
      </w:r>
    </w:p>
    <w:p w14:paraId="385457DA" w14:textId="77777777" w:rsidR="004512E0" w:rsidRDefault="004512E0" w:rsidP="004512E0">
      <w:pPr>
        <w:sectPr w:rsidR="004512E0" w:rsidSect="00CC6805">
          <w:type w:val="continuous"/>
          <w:pgSz w:w="11906" w:h="16838"/>
          <w:pgMar w:top="1985" w:right="1134" w:bottom="1418" w:left="1134" w:header="709" w:footer="709" w:gutter="0"/>
          <w:cols w:space="708"/>
          <w:titlePg/>
          <w:docGrid w:linePitch="360"/>
        </w:sectPr>
      </w:pPr>
    </w:p>
    <w:p w14:paraId="16BB1C4A" w14:textId="48DCDD7C" w:rsidR="004512E0" w:rsidRPr="00947683" w:rsidRDefault="004512E0" w:rsidP="004512E0">
      <w:pPr>
        <w:pStyle w:val="TS-Lesson"/>
      </w:pPr>
      <w:r w:rsidRPr="00947683">
        <w:rPr>
          <w:b/>
        </w:rPr>
        <w:t xml:space="preserve">Lesson </w:t>
      </w:r>
      <w:r w:rsidR="002A3F01">
        <w:rPr>
          <w:b/>
        </w:rPr>
        <w:t>19 - 21</w:t>
      </w:r>
      <w:r w:rsidRPr="00947683">
        <w:rPr>
          <w:b/>
        </w:rPr>
        <w:t>:</w:t>
      </w:r>
      <w:r w:rsidRPr="00947683">
        <w:rPr>
          <w:b/>
        </w:rPr>
        <w:tab/>
      </w:r>
      <w:r w:rsidRPr="00947683">
        <w:t>Reflections and</w:t>
      </w:r>
      <w:r w:rsidRPr="00947683">
        <w:rPr>
          <w:b/>
        </w:rPr>
        <w:t xml:space="preserve"> </w:t>
      </w:r>
      <w:r w:rsidR="00AB7411">
        <w:t>a</w:t>
      </w:r>
      <w:r w:rsidR="00A73155">
        <w:t>ssessment task</w:t>
      </w:r>
    </w:p>
    <w:p w14:paraId="23391169" w14:textId="77777777" w:rsidR="004512E0" w:rsidRPr="00947683" w:rsidRDefault="004512E0" w:rsidP="004512E0">
      <w:r w:rsidRPr="00947683">
        <w:rPr>
          <w:b/>
        </w:rPr>
        <w:t>Duration:</w:t>
      </w:r>
      <w:r w:rsidRPr="00947683">
        <w:t xml:space="preserve"> </w:t>
      </w:r>
      <w:r w:rsidR="007C143C">
        <w:t>2 hours 30 minutes</w:t>
      </w:r>
      <w:r>
        <w:t xml:space="preserve"> </w:t>
      </w:r>
    </w:p>
    <w:p w14:paraId="5F5DAA68" w14:textId="77777777" w:rsidR="004512E0" w:rsidRPr="00947683" w:rsidRDefault="004512E0" w:rsidP="004512E0">
      <w:pPr>
        <w:sectPr w:rsidR="004512E0" w:rsidRPr="00947683" w:rsidSect="00A73155">
          <w:type w:val="continuous"/>
          <w:pgSz w:w="11906" w:h="16838"/>
          <w:pgMar w:top="1985" w:right="1134" w:bottom="1418" w:left="1134" w:header="709" w:footer="709" w:gutter="0"/>
          <w:cols w:num="2" w:space="708" w:equalWidth="0">
            <w:col w:w="5670" w:space="708"/>
            <w:col w:w="3260"/>
          </w:cols>
          <w:titlePg/>
          <w:docGrid w:linePitch="360"/>
        </w:sectPr>
      </w:pPr>
    </w:p>
    <w:p w14:paraId="275F39A4" w14:textId="77777777" w:rsidR="004512E0" w:rsidRDefault="004512E0" w:rsidP="004512E0"/>
    <w:p w14:paraId="3F442804" w14:textId="7ADF0064" w:rsidR="004512E0" w:rsidRDefault="004512E0" w:rsidP="00A73155">
      <w:pPr>
        <w:pStyle w:val="TS-Heading3"/>
      </w:pPr>
      <w:r>
        <w:t>Suggested learning sequence</w:t>
      </w:r>
    </w:p>
    <w:p w14:paraId="34BFF167" w14:textId="77777777" w:rsidR="004512E0" w:rsidRPr="00A37F2A" w:rsidRDefault="004512E0" w:rsidP="00A37F2A">
      <w:pPr>
        <w:sectPr w:rsidR="004512E0" w:rsidRPr="00A37F2A" w:rsidSect="00CC6805">
          <w:type w:val="continuous"/>
          <w:pgSz w:w="11906" w:h="16838"/>
          <w:pgMar w:top="1985" w:right="1134" w:bottom="1418" w:left="1134" w:header="709" w:footer="709" w:gutter="0"/>
          <w:cols w:space="708"/>
          <w:titlePg/>
          <w:docGrid w:linePitch="360"/>
        </w:sectPr>
      </w:pPr>
    </w:p>
    <w:p w14:paraId="581EF8DC" w14:textId="373DE591" w:rsidR="00A73155" w:rsidRPr="00A73155" w:rsidRDefault="00A73155" w:rsidP="00A73155">
      <w:r w:rsidRPr="00947683">
        <w:rPr>
          <w:b/>
        </w:rPr>
        <w:t xml:space="preserve">Introduction – </w:t>
      </w:r>
      <w:r>
        <w:t>reflections and task introduction</w:t>
      </w:r>
    </w:p>
    <w:p w14:paraId="429CCEFD" w14:textId="77777777" w:rsidR="004512E0" w:rsidRPr="005B1D2C" w:rsidRDefault="004512E0" w:rsidP="004D5AFB">
      <w:pPr>
        <w:pStyle w:val="TS-Numberedlist"/>
        <w:numPr>
          <w:ilvl w:val="0"/>
          <w:numId w:val="36"/>
        </w:numPr>
      </w:pPr>
      <w:r w:rsidRPr="00947683">
        <w:t xml:space="preserve">As a class, reflect and record what has been learned in the </w:t>
      </w:r>
      <w:r>
        <w:t xml:space="preserve">original </w:t>
      </w:r>
      <w:r w:rsidRPr="00947683">
        <w:t>TWLH chart.</w:t>
      </w:r>
    </w:p>
    <w:p w14:paraId="14BDA032" w14:textId="77777777" w:rsidR="004512E0" w:rsidRDefault="004512E0" w:rsidP="004D5AFB">
      <w:pPr>
        <w:pStyle w:val="TS-Numberedlist"/>
        <w:tabs>
          <w:tab w:val="num" w:pos="567"/>
        </w:tabs>
      </w:pPr>
      <w:r>
        <w:t xml:space="preserve">Explain to the students that they are going to begin their final assessment </w:t>
      </w:r>
      <w:r w:rsidR="003C2857">
        <w:t>report</w:t>
      </w:r>
      <w:r>
        <w:t>. Present them with th</w:t>
      </w:r>
      <w:r w:rsidR="009F1705">
        <w:t>e task sheet and the Guide for making j</w:t>
      </w:r>
      <w:r>
        <w:t xml:space="preserve">udgements </w:t>
      </w:r>
      <w:r>
        <w:rPr>
          <w:i/>
        </w:rPr>
        <w:t>(Resource 7 – St</w:t>
      </w:r>
      <w:r w:rsidR="009F1705">
        <w:rPr>
          <w:i/>
        </w:rPr>
        <w:t>udent task sheet and Guide for m</w:t>
      </w:r>
      <w:r>
        <w:rPr>
          <w:i/>
        </w:rPr>
        <w:t xml:space="preserve">aking </w:t>
      </w:r>
      <w:r w:rsidR="009F1705">
        <w:rPr>
          <w:i/>
        </w:rPr>
        <w:t>j</w:t>
      </w:r>
      <w:r>
        <w:rPr>
          <w:i/>
        </w:rPr>
        <w:t>udgements</w:t>
      </w:r>
      <w:r w:rsidRPr="00947683">
        <w:rPr>
          <w:i/>
        </w:rPr>
        <w:t>)</w:t>
      </w:r>
      <w:r>
        <w:rPr>
          <w:i/>
        </w:rPr>
        <w:t>.</w:t>
      </w:r>
      <w:r w:rsidRPr="00947683">
        <w:t xml:space="preserve"> </w:t>
      </w:r>
    </w:p>
    <w:p w14:paraId="49B7614D" w14:textId="77777777" w:rsidR="004512E0" w:rsidRDefault="004512E0" w:rsidP="004D5AFB">
      <w:pPr>
        <w:pStyle w:val="TS-Numberedlist"/>
        <w:tabs>
          <w:tab w:val="num" w:pos="567"/>
        </w:tabs>
      </w:pPr>
      <w:r>
        <w:t xml:space="preserve">Read through the </w:t>
      </w:r>
      <w:r w:rsidR="00021435">
        <w:t>t</w:t>
      </w:r>
      <w:r w:rsidRPr="00947683">
        <w:t xml:space="preserve">ask sheet </w:t>
      </w:r>
      <w:r w:rsidR="009F1705">
        <w:t>and Guide for making j</w:t>
      </w:r>
      <w:r>
        <w:t xml:space="preserve">udgements </w:t>
      </w:r>
      <w:r w:rsidRPr="00947683">
        <w:t>together and identify all the requirements of the task.</w:t>
      </w:r>
    </w:p>
    <w:p w14:paraId="1B1C9739" w14:textId="77777777" w:rsidR="004512E0" w:rsidRDefault="004512E0" w:rsidP="004D5AFB">
      <w:pPr>
        <w:pStyle w:val="TS-Numberedlist"/>
        <w:tabs>
          <w:tab w:val="num" w:pos="567"/>
        </w:tabs>
      </w:pPr>
      <w:r w:rsidRPr="00947683">
        <w:t>Discuss available resources (identify all the work done throughout the unit that will help the students complete the task).</w:t>
      </w:r>
    </w:p>
    <w:p w14:paraId="32E22DCA" w14:textId="77777777" w:rsidR="004512E0" w:rsidRDefault="004512E0" w:rsidP="004D5AFB">
      <w:pPr>
        <w:pStyle w:val="TS-Numberedlist"/>
        <w:tabs>
          <w:tab w:val="num" w:pos="567"/>
        </w:tabs>
      </w:pPr>
      <w:r w:rsidRPr="00947683">
        <w:t>Set out a plan for time management and resource management.</w:t>
      </w:r>
    </w:p>
    <w:p w14:paraId="2A036E2F" w14:textId="77777777" w:rsidR="004512E0" w:rsidRDefault="004512E0" w:rsidP="004512E0">
      <w:r w:rsidRPr="003C2857">
        <w:rPr>
          <w:b/>
        </w:rPr>
        <w:t xml:space="preserve">Activity – </w:t>
      </w:r>
      <w:r w:rsidRPr="003C2857">
        <w:t xml:space="preserve">Prepare </w:t>
      </w:r>
      <w:r w:rsidR="003C2857" w:rsidRPr="003C2857">
        <w:t>reports</w:t>
      </w:r>
    </w:p>
    <w:p w14:paraId="60A6C5B5" w14:textId="77777777" w:rsidR="004512E0" w:rsidRDefault="004512E0" w:rsidP="004D5AFB">
      <w:pPr>
        <w:pStyle w:val="TS-Numberedlist"/>
        <w:tabs>
          <w:tab w:val="num" w:pos="567"/>
        </w:tabs>
      </w:pPr>
      <w:r w:rsidRPr="00947683">
        <w:t xml:space="preserve">Allow students time to research and prepare their </w:t>
      </w:r>
      <w:r w:rsidR="003C2857">
        <w:t>report</w:t>
      </w:r>
      <w:r>
        <w:t xml:space="preserve">. </w:t>
      </w:r>
    </w:p>
    <w:p w14:paraId="78FB9947" w14:textId="77777777" w:rsidR="004512E0" w:rsidRDefault="004512E0" w:rsidP="004D5AFB">
      <w:pPr>
        <w:pStyle w:val="TS-Numberedlist"/>
        <w:tabs>
          <w:tab w:val="num" w:pos="567"/>
        </w:tabs>
      </w:pPr>
      <w:r>
        <w:t xml:space="preserve">Students may need scaffolding for different parts of the </w:t>
      </w:r>
      <w:r w:rsidR="003C2857">
        <w:t>report</w:t>
      </w:r>
      <w:r>
        <w:t>; this will depend on the need</w:t>
      </w:r>
      <w:r w:rsidR="00021435">
        <w:t>s</w:t>
      </w:r>
      <w:r>
        <w:t xml:space="preserve"> of the class.</w:t>
      </w:r>
    </w:p>
    <w:p w14:paraId="6734218A" w14:textId="77777777" w:rsidR="004512E0" w:rsidRDefault="004512E0" w:rsidP="004D5AFB">
      <w:pPr>
        <w:pStyle w:val="TS-Numberedlist"/>
        <w:tabs>
          <w:tab w:val="num" w:pos="567"/>
        </w:tabs>
      </w:pPr>
      <w:r>
        <w:t xml:space="preserve">How much time students are able to spend preparing their </w:t>
      </w:r>
      <w:r w:rsidR="003C2857">
        <w:t xml:space="preserve">report </w:t>
      </w:r>
      <w:r>
        <w:t xml:space="preserve">will depend on the needs of the class and the length of </w:t>
      </w:r>
      <w:r w:rsidRPr="00947683">
        <w:t>time available in the school term.</w:t>
      </w:r>
    </w:p>
    <w:p w14:paraId="55F7A8F0" w14:textId="77777777" w:rsidR="004512E0" w:rsidRPr="00A73155" w:rsidRDefault="004512E0" w:rsidP="00A73155">
      <w:pPr>
        <w:sectPr w:rsidR="004512E0" w:rsidRPr="00A73155" w:rsidSect="00CC6805">
          <w:type w:val="continuous"/>
          <w:pgSz w:w="11906" w:h="16838"/>
          <w:pgMar w:top="1985" w:right="1134" w:bottom="1418" w:left="1134" w:header="709" w:footer="709" w:gutter="0"/>
          <w:cols w:num="2" w:space="708"/>
          <w:titlePg/>
          <w:docGrid w:linePitch="360"/>
        </w:sectPr>
      </w:pPr>
      <w:r w:rsidRPr="00A75D06">
        <w:t xml:space="preserve"> </w:t>
      </w:r>
    </w:p>
    <w:p w14:paraId="1918D80E" w14:textId="77777777" w:rsidR="004512E0" w:rsidRPr="00A37F2A" w:rsidRDefault="004512E0" w:rsidP="00A37F2A"/>
    <w:p w14:paraId="692554E5" w14:textId="77777777" w:rsidR="004512E0" w:rsidRPr="00D07792" w:rsidRDefault="004512E0" w:rsidP="00A37F2A">
      <w:pPr>
        <w:pStyle w:val="TS-Heading3"/>
      </w:pPr>
      <w:r>
        <w:t>Opportunities to monitor student learning</w:t>
      </w:r>
    </w:p>
    <w:p w14:paraId="742946D8" w14:textId="76FA2FC1" w:rsidR="00A37F2A" w:rsidRDefault="004512E0" w:rsidP="00A37F2A">
      <w:pPr>
        <w:sectPr w:rsidR="00A37F2A" w:rsidSect="00A37F2A">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442825C6" wp14:editId="57D87E33">
                <wp:extent cx="6119495" cy="1038225"/>
                <wp:effectExtent l="0" t="0" r="14605" b="28575"/>
                <wp:docPr id="1607" name="Rounded Rectangle 1607"/>
                <wp:cNvGraphicFramePr/>
                <a:graphic xmlns:a="http://schemas.openxmlformats.org/drawingml/2006/main">
                  <a:graphicData uri="http://schemas.microsoft.com/office/word/2010/wordprocessingShape">
                    <wps:wsp>
                      <wps:cNvSpPr/>
                      <wps:spPr>
                        <a:xfrm>
                          <a:off x="723900" y="7048500"/>
                          <a:ext cx="6119495" cy="1038225"/>
                        </a:xfrm>
                        <a:prstGeom prst="roundRect">
                          <a:avLst>
                            <a:gd name="adj" fmla="val 3195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C24CCD" w14:textId="6E8FD031" w:rsidR="008557E2" w:rsidRPr="00A37F2A" w:rsidRDefault="008557E2" w:rsidP="00A37F2A">
                            <w:pPr>
                              <w:pStyle w:val="TS-BubbleNormal"/>
                              <w:rPr>
                                <w:b/>
                              </w:rPr>
                            </w:pPr>
                            <w:r w:rsidRPr="00A37F2A">
                              <w:rPr>
                                <w:b/>
                              </w:rPr>
                              <w:t>Summative assessment opportunities:</w:t>
                            </w:r>
                          </w:p>
                          <w:p w14:paraId="130911B1" w14:textId="77777777" w:rsidR="008557E2" w:rsidRDefault="008557E2" w:rsidP="00A37F2A">
                            <w:pPr>
                              <w:pStyle w:val="TS-BubbleNormal"/>
                            </w:pPr>
                            <w:r>
                              <w:t>Student presentations can be used to assess students’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07" o:spid="_x0000_s1123" style="width:481.85pt;height:81.75pt;visibility:visible;mso-wrap-style:square;mso-left-percent:-10001;mso-top-percent:-10001;mso-position-horizontal:absolute;mso-position-horizontal-relative:char;mso-position-vertical:absolute;mso-position-vertical-relative:line;mso-left-percent:-10001;mso-top-percent:-10001;v-text-anchor:top" arcsize="20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" fillcolor="white [3212]" strokecolor="#bfbfbf [2412]" strokeweight="1pt">
                <v:stroke dashstyle="dash" joinstyle="miter"/>
                <v:textbox>
                  <w:txbxContent>
                    <w:p w14:paraId="22C24CCD" w14:textId="6E8FD031" w:rsidR="008557E2" w:rsidRPr="00A37F2A" w:rsidRDefault="008557E2" w:rsidP="00A37F2A">
                      <w:pPr>
                        <w:pStyle w:val="TS-BubbleNormal"/>
                        <w:rPr>
                          <w:b/>
                        </w:rPr>
                      </w:pPr>
                      <w:r w:rsidRPr="00A37F2A">
                        <w:rPr>
                          <w:b/>
                        </w:rPr>
                        <w:t>Summative assessment opportunities:</w:t>
                      </w:r>
                    </w:p>
                    <w:p w14:paraId="130911B1" w14:textId="77777777" w:rsidR="008557E2" w:rsidRDefault="008557E2" w:rsidP="00A37F2A">
                      <w:pPr>
                        <w:pStyle w:val="TS-BubbleNormal"/>
                      </w:pPr>
                      <w:r>
                        <w:t>Student presentations can be used to assess students’ knowledge and understanding of science understandings, science as a human endeavour and science inquiry skills.</w:t>
                      </w:r>
                    </w:p>
                  </w:txbxContent>
                </v:textbox>
                <w10:anchorlock/>
              </v:roundrect>
            </w:pict>
          </mc:Fallback>
        </mc:AlternateContent>
      </w:r>
    </w:p>
    <w:p w14:paraId="643AE53C" w14:textId="349FDE8B" w:rsidR="004512E0" w:rsidRDefault="004512E0" w:rsidP="004512E0">
      <w:pPr>
        <w:pStyle w:val="TS-Heading3"/>
      </w:pPr>
      <w:r>
        <w:t>Resources</w:t>
      </w:r>
    </w:p>
    <w:p w14:paraId="42792B54" w14:textId="77777777" w:rsidR="004512E0" w:rsidRDefault="004512E0" w:rsidP="004512E0">
      <w:r>
        <w:rPr>
          <w:noProof/>
          <w:lang w:eastAsia="en-AU"/>
        </w:rPr>
        <mc:AlternateContent>
          <mc:Choice Requires="wps">
            <w:drawing>
              <wp:inline distT="0" distB="0" distL="0" distR="0" wp14:anchorId="0A507F54" wp14:editId="16C0EA8F">
                <wp:extent cx="6086475" cy="2352675"/>
                <wp:effectExtent l="0" t="0" r="28575" b="28575"/>
                <wp:docPr id="1608" name="Rounded Rectangle 1608"/>
                <wp:cNvGraphicFramePr/>
                <a:graphic xmlns:a="http://schemas.openxmlformats.org/drawingml/2006/main">
                  <a:graphicData uri="http://schemas.microsoft.com/office/word/2010/wordprocessingShape">
                    <wps:wsp>
                      <wps:cNvSpPr/>
                      <wps:spPr>
                        <a:xfrm>
                          <a:off x="0" y="0"/>
                          <a:ext cx="6086475" cy="2352675"/>
                        </a:xfrm>
                        <a:prstGeom prst="roundRect">
                          <a:avLst>
                            <a:gd name="adj" fmla="val 1466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99F5B4" w14:textId="5AFFCB3A" w:rsidR="008557E2" w:rsidRPr="00534E5D" w:rsidRDefault="008557E2" w:rsidP="00A37F2A">
                            <w:pPr>
                              <w:pStyle w:val="TS-Heading4"/>
                            </w:pPr>
                            <w:r>
                              <w:t>Printable resources</w:t>
                            </w:r>
                          </w:p>
                          <w:p w14:paraId="6A73EF0D" w14:textId="336782DF" w:rsidR="008557E2" w:rsidRPr="00A37F2A" w:rsidRDefault="00C37D28" w:rsidP="00A37F2A">
                            <w:pPr>
                              <w:pStyle w:val="TS-BubbleNormal"/>
                              <w:rPr>
                                <w:i/>
                              </w:rPr>
                            </w:pPr>
                            <w:r>
                              <w:rPr>
                                <w:i/>
                              </w:rPr>
                              <w:t>Resource 7 – Student task s</w:t>
                            </w:r>
                            <w:r w:rsidR="008557E2" w:rsidRPr="00A37F2A">
                              <w:rPr>
                                <w:i/>
                              </w:rPr>
                              <w:t>heet and Guide for making judgements</w:t>
                            </w:r>
                          </w:p>
                          <w:p w14:paraId="7CA6BECE" w14:textId="77777777" w:rsidR="008557E2" w:rsidRPr="00A37F2A" w:rsidRDefault="008557E2" w:rsidP="00A37F2A">
                            <w:pPr>
                              <w:pStyle w:val="TS-Heading4"/>
                            </w:pPr>
                            <w:r w:rsidRPr="00A37F2A">
                              <w:t>Other resources</w:t>
                            </w:r>
                          </w:p>
                          <w:p w14:paraId="23F2D30F" w14:textId="77777777" w:rsidR="008557E2" w:rsidRPr="00A37F2A" w:rsidRDefault="008557E2" w:rsidP="00A37F2A">
                            <w:pPr>
                              <w:pStyle w:val="TS-Bullet1"/>
                            </w:pPr>
                            <w:r w:rsidRPr="00A37F2A">
                              <w:t>Class displays and posters</w:t>
                            </w:r>
                          </w:p>
                          <w:p w14:paraId="3597A16B" w14:textId="77777777" w:rsidR="008557E2" w:rsidRPr="00A37F2A" w:rsidRDefault="008557E2" w:rsidP="00A37F2A">
                            <w:pPr>
                              <w:pStyle w:val="TS-Bullet1"/>
                            </w:pPr>
                            <w:r w:rsidRPr="00A37F2A">
                              <w:t>Posters, books</w:t>
                            </w:r>
                          </w:p>
                          <w:p w14:paraId="15185DD7" w14:textId="77777777" w:rsidR="008557E2" w:rsidRPr="00A37F2A" w:rsidRDefault="008557E2" w:rsidP="00A37F2A">
                            <w:pPr>
                              <w:pStyle w:val="TS-Bullet1"/>
                            </w:pPr>
                            <w:r w:rsidRPr="00A37F2A">
                              <w:t>Access to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08" o:spid="_x0000_s1124" style="width:479.25pt;height:185.25pt;visibility:visible;mso-wrap-style:square;mso-left-percent:-10001;mso-top-percent:-10001;mso-position-horizontal:absolute;mso-position-horizontal-relative:char;mso-position-vertical:absolute;mso-position-vertical-relative:line;mso-left-percent:-10001;mso-top-percent:-10001;v-text-anchor:top" arcsize="9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" fillcolor="white [3212]" strokecolor="#bfbfbf [2412]" strokeweight="1pt">
                <v:stroke dashstyle="dash" joinstyle="miter"/>
                <v:textbox>
                  <w:txbxContent>
                    <w:p w14:paraId="6199F5B4" w14:textId="5AFFCB3A" w:rsidR="008557E2" w:rsidRPr="00534E5D" w:rsidRDefault="008557E2" w:rsidP="00A37F2A">
                      <w:pPr>
                        <w:pStyle w:val="TS-Heading4"/>
                      </w:pPr>
                      <w:r>
                        <w:t>Printable resources</w:t>
                      </w:r>
                    </w:p>
                    <w:p w14:paraId="6A73EF0D" w14:textId="336782DF" w:rsidR="008557E2" w:rsidRPr="00A37F2A" w:rsidRDefault="00C37D28" w:rsidP="00A37F2A">
                      <w:pPr>
                        <w:pStyle w:val="TS-BubbleNormal"/>
                        <w:rPr>
                          <w:i/>
                        </w:rPr>
                      </w:pPr>
                      <w:r>
                        <w:rPr>
                          <w:i/>
                        </w:rPr>
                        <w:t>Resource 7 – Student task s</w:t>
                      </w:r>
                      <w:r w:rsidR="008557E2" w:rsidRPr="00A37F2A">
                        <w:rPr>
                          <w:i/>
                        </w:rPr>
                        <w:t>heet and Guide for making judgements</w:t>
                      </w:r>
                    </w:p>
                    <w:p w14:paraId="7CA6BECE" w14:textId="77777777" w:rsidR="008557E2" w:rsidRPr="00A37F2A" w:rsidRDefault="008557E2" w:rsidP="00A37F2A">
                      <w:pPr>
                        <w:pStyle w:val="TS-Heading4"/>
                      </w:pPr>
                      <w:r w:rsidRPr="00A37F2A">
                        <w:t>Other resources</w:t>
                      </w:r>
                    </w:p>
                    <w:p w14:paraId="23F2D30F" w14:textId="77777777" w:rsidR="008557E2" w:rsidRPr="00A37F2A" w:rsidRDefault="008557E2" w:rsidP="00A37F2A">
                      <w:pPr>
                        <w:pStyle w:val="TS-Bullet1"/>
                      </w:pPr>
                      <w:r w:rsidRPr="00A37F2A">
                        <w:t>Class displays and posters</w:t>
                      </w:r>
                    </w:p>
                    <w:p w14:paraId="3597A16B" w14:textId="77777777" w:rsidR="008557E2" w:rsidRPr="00A37F2A" w:rsidRDefault="008557E2" w:rsidP="00A37F2A">
                      <w:pPr>
                        <w:pStyle w:val="TS-Bullet1"/>
                      </w:pPr>
                      <w:r w:rsidRPr="00A37F2A">
                        <w:t>Posters, books</w:t>
                      </w:r>
                    </w:p>
                    <w:p w14:paraId="15185DD7" w14:textId="77777777" w:rsidR="008557E2" w:rsidRPr="00A37F2A" w:rsidRDefault="008557E2" w:rsidP="00A37F2A">
                      <w:pPr>
                        <w:pStyle w:val="TS-Bullet1"/>
                      </w:pPr>
                      <w:r w:rsidRPr="00A37F2A">
                        <w:t>Access to the Internet</w:t>
                      </w:r>
                    </w:p>
                  </w:txbxContent>
                </v:textbox>
                <w10:anchorlock/>
              </v:roundrect>
            </w:pict>
          </mc:Fallback>
        </mc:AlternateContent>
      </w:r>
    </w:p>
    <w:p w14:paraId="74332F3A" w14:textId="77777777" w:rsidR="0085446B" w:rsidRDefault="0085446B" w:rsidP="0085446B"/>
    <w:p w14:paraId="6AA7CCAA" w14:textId="77777777" w:rsidR="0085446B" w:rsidRPr="00947683" w:rsidRDefault="0085446B" w:rsidP="000A3FDE">
      <w:pPr>
        <w:sectPr w:rsidR="0085446B" w:rsidRPr="00947683" w:rsidSect="00A37F2A">
          <w:type w:val="continuous"/>
          <w:pgSz w:w="11906" w:h="16838"/>
          <w:pgMar w:top="1985" w:right="1134" w:bottom="1418" w:left="1134" w:header="709" w:footer="709" w:gutter="0"/>
          <w:cols w:space="708"/>
          <w:titlePg/>
          <w:docGrid w:linePitch="360"/>
        </w:sectPr>
      </w:pPr>
    </w:p>
    <w:p w14:paraId="426374B1" w14:textId="77777777" w:rsidR="005200E4" w:rsidRDefault="005200E4" w:rsidP="005553A7">
      <w:pPr>
        <w:pStyle w:val="Sub-sectiontitlepage"/>
        <w:rPr>
          <w:rFonts w:hint="eastAsia"/>
        </w:rPr>
      </w:pPr>
      <w:bookmarkStart w:id="13" w:name="_Toc443483795"/>
      <w:r>
        <w:t>Resources</w:t>
      </w:r>
      <w:bookmarkEnd w:id="13"/>
    </w:p>
    <w:p w14:paraId="2FC50E92" w14:textId="77777777" w:rsidR="00E3173F" w:rsidRPr="00A37F2A" w:rsidRDefault="00E3173F" w:rsidP="00A37F2A">
      <w:pPr>
        <w:rPr>
          <w:highlight w:val="yellow"/>
        </w:rPr>
      </w:pPr>
    </w:p>
    <w:p w14:paraId="35CCD12E" w14:textId="77777777" w:rsidR="009A366B" w:rsidRPr="005D2C11" w:rsidRDefault="009A366B" w:rsidP="00E3173F">
      <w:pPr>
        <w:widowControl w:val="0"/>
        <w:spacing w:before="0" w:after="0" w:line="250" w:lineRule="auto"/>
        <w:rPr>
          <w:rFonts w:eastAsia="Arial" w:cs="Arial"/>
          <w:lang w:val="en-US"/>
        </w:rPr>
        <w:sectPr w:rsidR="009A366B" w:rsidRPr="005D2C11" w:rsidSect="001B0DD8">
          <w:headerReference w:type="default" r:id="rId198"/>
          <w:footerReference w:type="default" r:id="rId199"/>
          <w:pgSz w:w="16840" w:h="11920" w:orient="landscape"/>
          <w:pgMar w:top="1304" w:right="1418" w:bottom="1134" w:left="1418" w:header="709" w:footer="709" w:gutter="0"/>
          <w:cols w:space="720"/>
        </w:sectPr>
      </w:pPr>
    </w:p>
    <w:p w14:paraId="0D8198E5" w14:textId="77777777" w:rsidR="00353779" w:rsidRDefault="00C113EE" w:rsidP="00353779">
      <w:pPr>
        <w:pStyle w:val="AttachmentHeading"/>
      </w:pPr>
      <w:bookmarkStart w:id="14" w:name="_Toc443483796"/>
      <w:r>
        <w:t>Resource 1</w:t>
      </w:r>
      <w:r w:rsidR="00353779">
        <w:t xml:space="preserve"> </w:t>
      </w:r>
      <w:r w:rsidR="00353779" w:rsidRPr="00E3173F">
        <w:t xml:space="preserve">– </w:t>
      </w:r>
      <w:r w:rsidR="00353779">
        <w:t>Word bank</w:t>
      </w:r>
      <w:bookmarkEnd w:id="14"/>
    </w:p>
    <w:p w14:paraId="63D22B5C" w14:textId="77777777" w:rsidR="0059625A" w:rsidRPr="0059625A" w:rsidRDefault="0059625A" w:rsidP="0059625A"/>
    <w:tbl>
      <w:tblPr>
        <w:tblStyle w:val="Table1-Borders"/>
        <w:tblW w:w="0" w:type="auto"/>
        <w:tblBorders>
          <w:top w:val="single" w:sz="12" w:space="0" w:color="C3D600"/>
          <w:left w:val="single" w:sz="12" w:space="0" w:color="C3D600"/>
          <w:bottom w:val="single" w:sz="12" w:space="0" w:color="C3D600"/>
          <w:right w:val="single" w:sz="12" w:space="0" w:color="C3D600"/>
          <w:insideH w:val="single" w:sz="6" w:space="0" w:color="C3D600"/>
          <w:insideV w:val="single" w:sz="6" w:space="0" w:color="C3D600"/>
        </w:tblBorders>
        <w:tblLook w:val="04A0" w:firstRow="1" w:lastRow="0" w:firstColumn="1" w:lastColumn="0" w:noHBand="0" w:noVBand="1"/>
        <w:tblDescription w:val="Word bank - four columns, 12 rows"/>
      </w:tblPr>
      <w:tblGrid>
        <w:gridCol w:w="3493"/>
        <w:gridCol w:w="3494"/>
        <w:gridCol w:w="3493"/>
        <w:gridCol w:w="3494"/>
      </w:tblGrid>
      <w:tr w:rsidR="00353779" w14:paraId="13C23ED7" w14:textId="77777777" w:rsidTr="006D4FBC">
        <w:trPr>
          <w:cantSplit/>
          <w:trHeight w:val="567"/>
          <w:tblHeader/>
        </w:trPr>
        <w:tc>
          <w:tcPr>
            <w:tcW w:w="3493" w:type="dxa"/>
          </w:tcPr>
          <w:p w14:paraId="3FD35219" w14:textId="77777777" w:rsidR="00353779" w:rsidRPr="001B0DD8" w:rsidRDefault="00296D62" w:rsidP="001B0DD8">
            <w:r w:rsidRPr="001B0DD8">
              <w:t>Wetland</w:t>
            </w:r>
          </w:p>
        </w:tc>
        <w:tc>
          <w:tcPr>
            <w:tcW w:w="3494" w:type="dxa"/>
          </w:tcPr>
          <w:p w14:paraId="290158CF" w14:textId="77777777" w:rsidR="00353779" w:rsidRPr="001B0DD8" w:rsidRDefault="00296D62" w:rsidP="001B0DD8">
            <w:r w:rsidRPr="001B0DD8">
              <w:t>Brackish</w:t>
            </w:r>
          </w:p>
        </w:tc>
        <w:tc>
          <w:tcPr>
            <w:tcW w:w="3493" w:type="dxa"/>
          </w:tcPr>
          <w:p w14:paraId="33B8BADE" w14:textId="77777777" w:rsidR="00353779" w:rsidRPr="001B0DD8" w:rsidRDefault="00296D62" w:rsidP="001B0DD8">
            <w:r w:rsidRPr="001B0DD8">
              <w:t>Estuarine</w:t>
            </w:r>
          </w:p>
        </w:tc>
        <w:tc>
          <w:tcPr>
            <w:tcW w:w="3494" w:type="dxa"/>
          </w:tcPr>
          <w:p w14:paraId="50E59CEE" w14:textId="77777777" w:rsidR="00353779" w:rsidRPr="001B0DD8" w:rsidRDefault="00296D62" w:rsidP="001B0DD8">
            <w:r w:rsidRPr="001B0DD8">
              <w:t>Aquatic</w:t>
            </w:r>
          </w:p>
        </w:tc>
      </w:tr>
      <w:tr w:rsidR="00353779" w14:paraId="026FEC25" w14:textId="77777777" w:rsidTr="001B0DD8">
        <w:trPr>
          <w:cantSplit/>
          <w:trHeight w:val="567"/>
        </w:trPr>
        <w:tc>
          <w:tcPr>
            <w:tcW w:w="3493" w:type="dxa"/>
          </w:tcPr>
          <w:p w14:paraId="1DF1728F" w14:textId="77777777" w:rsidR="00353779" w:rsidRPr="001B0DD8" w:rsidRDefault="00296D62" w:rsidP="001B0DD8">
            <w:r w:rsidRPr="001B0DD8">
              <w:t>Marine</w:t>
            </w:r>
          </w:p>
        </w:tc>
        <w:tc>
          <w:tcPr>
            <w:tcW w:w="3494" w:type="dxa"/>
          </w:tcPr>
          <w:p w14:paraId="52C4911E" w14:textId="77777777" w:rsidR="00353779" w:rsidRPr="001B0DD8" w:rsidRDefault="00296D62" w:rsidP="001B0DD8">
            <w:r w:rsidRPr="001B0DD8">
              <w:t>Freshwater</w:t>
            </w:r>
          </w:p>
        </w:tc>
        <w:tc>
          <w:tcPr>
            <w:tcW w:w="3493" w:type="dxa"/>
          </w:tcPr>
          <w:p w14:paraId="5A001C71" w14:textId="77777777" w:rsidR="00353779" w:rsidRPr="001B0DD8" w:rsidRDefault="00296D62" w:rsidP="001B0DD8">
            <w:r w:rsidRPr="001B0DD8">
              <w:t>Billabong</w:t>
            </w:r>
          </w:p>
        </w:tc>
        <w:tc>
          <w:tcPr>
            <w:tcW w:w="3494" w:type="dxa"/>
          </w:tcPr>
          <w:p w14:paraId="514FEE25" w14:textId="77777777" w:rsidR="00353779" w:rsidRPr="001B0DD8" w:rsidRDefault="00296D62" w:rsidP="001B0DD8">
            <w:r w:rsidRPr="001B0DD8">
              <w:t>Swamp</w:t>
            </w:r>
          </w:p>
        </w:tc>
      </w:tr>
      <w:tr w:rsidR="00353779" w14:paraId="7734A10A" w14:textId="77777777" w:rsidTr="001B0DD8">
        <w:trPr>
          <w:cantSplit/>
          <w:trHeight w:val="567"/>
        </w:trPr>
        <w:tc>
          <w:tcPr>
            <w:tcW w:w="3493" w:type="dxa"/>
          </w:tcPr>
          <w:p w14:paraId="1AC2EDBB" w14:textId="77777777" w:rsidR="00353779" w:rsidRPr="001B0DD8" w:rsidRDefault="00296D62" w:rsidP="001B0DD8">
            <w:r w:rsidRPr="001B0DD8">
              <w:t>Creek</w:t>
            </w:r>
          </w:p>
        </w:tc>
        <w:tc>
          <w:tcPr>
            <w:tcW w:w="3494" w:type="dxa"/>
          </w:tcPr>
          <w:p w14:paraId="4326F1CF" w14:textId="77777777" w:rsidR="00353779" w:rsidRPr="001B0DD8" w:rsidRDefault="00296D62" w:rsidP="001B0DD8">
            <w:r w:rsidRPr="001B0DD8">
              <w:t>Salt marsh</w:t>
            </w:r>
          </w:p>
        </w:tc>
        <w:tc>
          <w:tcPr>
            <w:tcW w:w="3493" w:type="dxa"/>
          </w:tcPr>
          <w:p w14:paraId="481758A2" w14:textId="77777777" w:rsidR="00353779" w:rsidRPr="001B0DD8" w:rsidRDefault="00296D62" w:rsidP="001B0DD8">
            <w:r w:rsidRPr="001B0DD8">
              <w:t>Mangroves</w:t>
            </w:r>
          </w:p>
        </w:tc>
        <w:tc>
          <w:tcPr>
            <w:tcW w:w="3494" w:type="dxa"/>
          </w:tcPr>
          <w:p w14:paraId="42B00ECD" w14:textId="77777777" w:rsidR="00353779" w:rsidRPr="001B0DD8" w:rsidRDefault="00296D62" w:rsidP="001B0DD8">
            <w:r w:rsidRPr="001B0DD8">
              <w:t>Mudflats</w:t>
            </w:r>
          </w:p>
        </w:tc>
      </w:tr>
      <w:tr w:rsidR="000F5B8C" w14:paraId="2FA37D59" w14:textId="77777777" w:rsidTr="001B0DD8">
        <w:trPr>
          <w:cantSplit/>
          <w:trHeight w:val="567"/>
        </w:trPr>
        <w:tc>
          <w:tcPr>
            <w:tcW w:w="3493" w:type="dxa"/>
          </w:tcPr>
          <w:p w14:paraId="39130348" w14:textId="77777777" w:rsidR="000F5B8C" w:rsidRPr="001B0DD8" w:rsidRDefault="00296D62" w:rsidP="001B0DD8">
            <w:r w:rsidRPr="001B0DD8">
              <w:t>Catchment</w:t>
            </w:r>
          </w:p>
        </w:tc>
        <w:tc>
          <w:tcPr>
            <w:tcW w:w="3494" w:type="dxa"/>
          </w:tcPr>
          <w:p w14:paraId="2971A45E" w14:textId="77777777" w:rsidR="000F5B8C" w:rsidRPr="001B0DD8" w:rsidRDefault="00296D62" w:rsidP="001B0DD8">
            <w:r w:rsidRPr="001B0DD8">
              <w:t>Filter</w:t>
            </w:r>
          </w:p>
        </w:tc>
        <w:tc>
          <w:tcPr>
            <w:tcW w:w="3493" w:type="dxa"/>
          </w:tcPr>
          <w:p w14:paraId="07BB815E" w14:textId="77777777" w:rsidR="000F5B8C" w:rsidRPr="001B0DD8" w:rsidRDefault="00296D62" w:rsidP="001B0DD8">
            <w:r w:rsidRPr="001B0DD8">
              <w:t>Sediment</w:t>
            </w:r>
          </w:p>
        </w:tc>
        <w:tc>
          <w:tcPr>
            <w:tcW w:w="3494" w:type="dxa"/>
          </w:tcPr>
          <w:p w14:paraId="3F5EB71C" w14:textId="77777777" w:rsidR="000F5B8C" w:rsidRPr="001B0DD8" w:rsidRDefault="00296D62" w:rsidP="001B0DD8">
            <w:r w:rsidRPr="001B0DD8">
              <w:t>Pollution</w:t>
            </w:r>
          </w:p>
        </w:tc>
      </w:tr>
      <w:tr w:rsidR="000F5B8C" w14:paraId="1A686FDB" w14:textId="77777777" w:rsidTr="001B0DD8">
        <w:trPr>
          <w:cantSplit/>
          <w:trHeight w:val="567"/>
        </w:trPr>
        <w:tc>
          <w:tcPr>
            <w:tcW w:w="3493" w:type="dxa"/>
          </w:tcPr>
          <w:p w14:paraId="2E0C8072" w14:textId="77777777" w:rsidR="000F5B8C" w:rsidRPr="001B0DD8" w:rsidRDefault="00296D62" w:rsidP="001B0DD8">
            <w:r w:rsidRPr="001B0DD8">
              <w:t>Erosion</w:t>
            </w:r>
          </w:p>
        </w:tc>
        <w:tc>
          <w:tcPr>
            <w:tcW w:w="3494" w:type="dxa"/>
          </w:tcPr>
          <w:p w14:paraId="30A86956" w14:textId="77777777" w:rsidR="000F5B8C" w:rsidRPr="001B0DD8" w:rsidRDefault="00296D62" w:rsidP="001B0DD8">
            <w:r w:rsidRPr="001B0DD8">
              <w:t>Seagrass</w:t>
            </w:r>
          </w:p>
        </w:tc>
        <w:tc>
          <w:tcPr>
            <w:tcW w:w="3493" w:type="dxa"/>
          </w:tcPr>
          <w:p w14:paraId="47DDCC80" w14:textId="77777777" w:rsidR="000F5B8C" w:rsidRPr="001B0DD8" w:rsidRDefault="00296D62" w:rsidP="001B0DD8">
            <w:r w:rsidRPr="001B0DD8">
              <w:t>RAMSAR sites</w:t>
            </w:r>
          </w:p>
        </w:tc>
        <w:tc>
          <w:tcPr>
            <w:tcW w:w="3494" w:type="dxa"/>
          </w:tcPr>
          <w:p w14:paraId="22FB368C" w14:textId="77777777" w:rsidR="000F5B8C" w:rsidRPr="001B0DD8" w:rsidRDefault="00296D62" w:rsidP="001B0DD8">
            <w:r w:rsidRPr="001B0DD8">
              <w:t>Classification</w:t>
            </w:r>
          </w:p>
        </w:tc>
      </w:tr>
      <w:tr w:rsidR="000F5B8C" w14:paraId="2DC5AA47" w14:textId="77777777" w:rsidTr="001B0DD8">
        <w:trPr>
          <w:cantSplit/>
          <w:trHeight w:val="567"/>
        </w:trPr>
        <w:tc>
          <w:tcPr>
            <w:tcW w:w="3493" w:type="dxa"/>
          </w:tcPr>
          <w:p w14:paraId="3397D39D" w14:textId="77777777" w:rsidR="00296D62" w:rsidRPr="001B0DD8" w:rsidRDefault="00296D62" w:rsidP="001B0DD8">
            <w:r w:rsidRPr="001B0DD8">
              <w:t>Flood</w:t>
            </w:r>
          </w:p>
        </w:tc>
        <w:tc>
          <w:tcPr>
            <w:tcW w:w="3494" w:type="dxa"/>
          </w:tcPr>
          <w:p w14:paraId="629E0A92" w14:textId="77777777" w:rsidR="000F5B8C" w:rsidRPr="001B0DD8" w:rsidRDefault="00296D62" w:rsidP="001B0DD8">
            <w:r w:rsidRPr="001B0DD8">
              <w:t>Drought</w:t>
            </w:r>
          </w:p>
        </w:tc>
        <w:tc>
          <w:tcPr>
            <w:tcW w:w="3493" w:type="dxa"/>
          </w:tcPr>
          <w:p w14:paraId="64086964" w14:textId="77777777" w:rsidR="000F5B8C" w:rsidRPr="001B0DD8" w:rsidRDefault="00296D62" w:rsidP="001B0DD8">
            <w:r w:rsidRPr="001B0DD8">
              <w:t>Class (for animal classification)</w:t>
            </w:r>
          </w:p>
        </w:tc>
        <w:tc>
          <w:tcPr>
            <w:tcW w:w="3494" w:type="dxa"/>
          </w:tcPr>
          <w:p w14:paraId="31BFFFD0" w14:textId="77777777" w:rsidR="000F5B8C" w:rsidRPr="001B0DD8" w:rsidRDefault="00296D62" w:rsidP="001B0DD8">
            <w:r w:rsidRPr="001B0DD8">
              <w:t>Mammals</w:t>
            </w:r>
          </w:p>
        </w:tc>
      </w:tr>
      <w:tr w:rsidR="00257239" w14:paraId="14030906" w14:textId="77777777" w:rsidTr="001B0DD8">
        <w:trPr>
          <w:cantSplit/>
          <w:trHeight w:val="567"/>
        </w:trPr>
        <w:tc>
          <w:tcPr>
            <w:tcW w:w="3493" w:type="dxa"/>
          </w:tcPr>
          <w:p w14:paraId="132225DC" w14:textId="77777777" w:rsidR="00257239" w:rsidRPr="001B0DD8" w:rsidRDefault="00296D62" w:rsidP="001B0DD8">
            <w:r w:rsidRPr="001B0DD8">
              <w:t>Birds</w:t>
            </w:r>
          </w:p>
        </w:tc>
        <w:tc>
          <w:tcPr>
            <w:tcW w:w="3494" w:type="dxa"/>
          </w:tcPr>
          <w:p w14:paraId="20132804" w14:textId="77777777" w:rsidR="00257239" w:rsidRPr="001B0DD8" w:rsidRDefault="00296D62" w:rsidP="001B0DD8">
            <w:r w:rsidRPr="001B0DD8">
              <w:t>Fish</w:t>
            </w:r>
          </w:p>
        </w:tc>
        <w:tc>
          <w:tcPr>
            <w:tcW w:w="3493" w:type="dxa"/>
          </w:tcPr>
          <w:p w14:paraId="19F2D2AF" w14:textId="77777777" w:rsidR="00257239" w:rsidRPr="001B0DD8" w:rsidRDefault="00296D62" w:rsidP="001B0DD8">
            <w:r w:rsidRPr="001B0DD8">
              <w:t>Reptiles</w:t>
            </w:r>
          </w:p>
        </w:tc>
        <w:tc>
          <w:tcPr>
            <w:tcW w:w="3494" w:type="dxa"/>
          </w:tcPr>
          <w:p w14:paraId="13894404" w14:textId="77777777" w:rsidR="00257239" w:rsidRPr="001B0DD8" w:rsidRDefault="00296D62" w:rsidP="001B0DD8">
            <w:r w:rsidRPr="001B0DD8">
              <w:t>Amphibians</w:t>
            </w:r>
          </w:p>
        </w:tc>
      </w:tr>
      <w:tr w:rsidR="00296D62" w14:paraId="33BAD33D" w14:textId="77777777" w:rsidTr="001B0DD8">
        <w:trPr>
          <w:cantSplit/>
          <w:trHeight w:val="567"/>
        </w:trPr>
        <w:tc>
          <w:tcPr>
            <w:tcW w:w="3493" w:type="dxa"/>
          </w:tcPr>
          <w:p w14:paraId="537DEE2A" w14:textId="77777777" w:rsidR="00296D62" w:rsidRPr="001B0DD8" w:rsidRDefault="00296D62" w:rsidP="001B0DD8">
            <w:r w:rsidRPr="001B0DD8">
              <w:t>Invertebrates</w:t>
            </w:r>
          </w:p>
        </w:tc>
        <w:tc>
          <w:tcPr>
            <w:tcW w:w="3494" w:type="dxa"/>
          </w:tcPr>
          <w:p w14:paraId="2126A9EF" w14:textId="77777777" w:rsidR="00296D62" w:rsidRPr="001B0DD8" w:rsidRDefault="00296D62" w:rsidP="001B0DD8">
            <w:r w:rsidRPr="001B0DD8">
              <w:t>Native</w:t>
            </w:r>
          </w:p>
        </w:tc>
        <w:tc>
          <w:tcPr>
            <w:tcW w:w="3493" w:type="dxa"/>
          </w:tcPr>
          <w:p w14:paraId="63520625" w14:textId="77777777" w:rsidR="00296D62" w:rsidRPr="001B0DD8" w:rsidRDefault="00296D62" w:rsidP="001B0DD8">
            <w:r w:rsidRPr="001B0DD8">
              <w:t>Pest</w:t>
            </w:r>
          </w:p>
        </w:tc>
        <w:tc>
          <w:tcPr>
            <w:tcW w:w="3494" w:type="dxa"/>
          </w:tcPr>
          <w:p w14:paraId="5CC2AEDA" w14:textId="77777777" w:rsidR="00296D62" w:rsidRPr="001B0DD8" w:rsidRDefault="00296D62" w:rsidP="001B0DD8">
            <w:r w:rsidRPr="001B0DD8">
              <w:t>Invasive</w:t>
            </w:r>
          </w:p>
        </w:tc>
      </w:tr>
      <w:tr w:rsidR="00296D62" w14:paraId="24BA2345" w14:textId="77777777" w:rsidTr="001B0DD8">
        <w:trPr>
          <w:cantSplit/>
          <w:trHeight w:val="567"/>
        </w:trPr>
        <w:tc>
          <w:tcPr>
            <w:tcW w:w="3493" w:type="dxa"/>
          </w:tcPr>
          <w:p w14:paraId="2146902C" w14:textId="77777777" w:rsidR="00296D62" w:rsidRPr="001B0DD8" w:rsidRDefault="00296D62" w:rsidP="001B0DD8">
            <w:r w:rsidRPr="001B0DD8">
              <w:t>Flora</w:t>
            </w:r>
          </w:p>
        </w:tc>
        <w:tc>
          <w:tcPr>
            <w:tcW w:w="3494" w:type="dxa"/>
          </w:tcPr>
          <w:p w14:paraId="2B15A6A0" w14:textId="77777777" w:rsidR="00296D62" w:rsidRPr="001B0DD8" w:rsidRDefault="00296D62" w:rsidP="001B0DD8">
            <w:r w:rsidRPr="001B0DD8">
              <w:t>Fauna</w:t>
            </w:r>
          </w:p>
        </w:tc>
        <w:tc>
          <w:tcPr>
            <w:tcW w:w="3493" w:type="dxa"/>
          </w:tcPr>
          <w:p w14:paraId="78A61C44" w14:textId="77777777" w:rsidR="00296D62" w:rsidRPr="001B0DD8" w:rsidRDefault="00296D62" w:rsidP="001B0DD8">
            <w:r w:rsidRPr="001B0DD8">
              <w:t>Food chain</w:t>
            </w:r>
          </w:p>
        </w:tc>
        <w:tc>
          <w:tcPr>
            <w:tcW w:w="3494" w:type="dxa"/>
          </w:tcPr>
          <w:p w14:paraId="17975C3C" w14:textId="77777777" w:rsidR="00296D62" w:rsidRPr="001B0DD8" w:rsidRDefault="00296D62" w:rsidP="001B0DD8">
            <w:r w:rsidRPr="001B0DD8">
              <w:t>Natural</w:t>
            </w:r>
          </w:p>
        </w:tc>
      </w:tr>
      <w:tr w:rsidR="00296D62" w14:paraId="56B15F53" w14:textId="77777777" w:rsidTr="001B0DD8">
        <w:trPr>
          <w:cantSplit/>
          <w:trHeight w:val="567"/>
        </w:trPr>
        <w:tc>
          <w:tcPr>
            <w:tcW w:w="3493" w:type="dxa"/>
          </w:tcPr>
          <w:p w14:paraId="13E7CDC2" w14:textId="77777777" w:rsidR="00296D62" w:rsidRPr="001B0DD8" w:rsidRDefault="00296D62" w:rsidP="001B0DD8">
            <w:r w:rsidRPr="001B0DD8">
              <w:t>Artificial</w:t>
            </w:r>
          </w:p>
        </w:tc>
        <w:tc>
          <w:tcPr>
            <w:tcW w:w="3494" w:type="dxa"/>
          </w:tcPr>
          <w:p w14:paraId="3ECD4E17" w14:textId="77777777" w:rsidR="00296D62" w:rsidRPr="001B0DD8" w:rsidRDefault="00296D62" w:rsidP="001B0DD8">
            <w:r w:rsidRPr="001B0DD8">
              <w:t>Food web</w:t>
            </w:r>
          </w:p>
        </w:tc>
        <w:tc>
          <w:tcPr>
            <w:tcW w:w="3493" w:type="dxa"/>
          </w:tcPr>
          <w:p w14:paraId="65398E30" w14:textId="77777777" w:rsidR="00296D62" w:rsidRPr="001B0DD8" w:rsidRDefault="00296D62" w:rsidP="001B0DD8">
            <w:r w:rsidRPr="001B0DD8">
              <w:t>Producer</w:t>
            </w:r>
          </w:p>
        </w:tc>
        <w:tc>
          <w:tcPr>
            <w:tcW w:w="3494" w:type="dxa"/>
          </w:tcPr>
          <w:p w14:paraId="6C10AC5D" w14:textId="77777777" w:rsidR="00296D62" w:rsidRPr="001B0DD8" w:rsidRDefault="00296D62" w:rsidP="001B0DD8">
            <w:r w:rsidRPr="001B0DD8">
              <w:t>Consumer</w:t>
            </w:r>
          </w:p>
        </w:tc>
      </w:tr>
      <w:tr w:rsidR="00296D62" w14:paraId="2C2D118F" w14:textId="77777777" w:rsidTr="001B0DD8">
        <w:trPr>
          <w:cantSplit/>
          <w:trHeight w:val="567"/>
        </w:trPr>
        <w:tc>
          <w:tcPr>
            <w:tcW w:w="3493" w:type="dxa"/>
          </w:tcPr>
          <w:p w14:paraId="6DA2D096" w14:textId="77777777" w:rsidR="00296D62" w:rsidRPr="001B0DD8" w:rsidRDefault="00296D62" w:rsidP="001B0DD8">
            <w:r w:rsidRPr="001B0DD8">
              <w:t>Decomposer</w:t>
            </w:r>
          </w:p>
        </w:tc>
        <w:tc>
          <w:tcPr>
            <w:tcW w:w="3494" w:type="dxa"/>
          </w:tcPr>
          <w:p w14:paraId="1A28F7BE" w14:textId="77777777" w:rsidR="00296D62" w:rsidRPr="001B0DD8" w:rsidRDefault="00296D62" w:rsidP="001B0DD8">
            <w:r w:rsidRPr="001B0DD8">
              <w:t>Management</w:t>
            </w:r>
          </w:p>
        </w:tc>
        <w:tc>
          <w:tcPr>
            <w:tcW w:w="3493" w:type="dxa"/>
          </w:tcPr>
          <w:p w14:paraId="30B4E135" w14:textId="77777777" w:rsidR="00296D62" w:rsidRPr="001B0DD8" w:rsidRDefault="00296D62" w:rsidP="001B0DD8">
            <w:r w:rsidRPr="001B0DD8">
              <w:t>Turbidity</w:t>
            </w:r>
          </w:p>
        </w:tc>
        <w:tc>
          <w:tcPr>
            <w:tcW w:w="3494" w:type="dxa"/>
          </w:tcPr>
          <w:p w14:paraId="2630760A" w14:textId="77777777" w:rsidR="00296D62" w:rsidRPr="001B0DD8" w:rsidRDefault="00296D62" w:rsidP="001B0DD8">
            <w:r w:rsidRPr="001B0DD8">
              <w:t>Dissolved oxygen</w:t>
            </w:r>
          </w:p>
        </w:tc>
      </w:tr>
      <w:tr w:rsidR="00296D62" w14:paraId="4B12ED5D" w14:textId="77777777" w:rsidTr="001B0DD8">
        <w:trPr>
          <w:cantSplit/>
          <w:trHeight w:val="567"/>
        </w:trPr>
        <w:tc>
          <w:tcPr>
            <w:tcW w:w="3493" w:type="dxa"/>
          </w:tcPr>
          <w:p w14:paraId="58077011" w14:textId="77777777" w:rsidR="00296D62" w:rsidRPr="001B0DD8" w:rsidRDefault="00296D62" w:rsidP="001B0DD8">
            <w:r w:rsidRPr="001B0DD8">
              <w:t>Macro-invertebrates</w:t>
            </w:r>
          </w:p>
        </w:tc>
        <w:tc>
          <w:tcPr>
            <w:tcW w:w="3494" w:type="dxa"/>
          </w:tcPr>
          <w:p w14:paraId="30632334" w14:textId="77777777" w:rsidR="00296D62" w:rsidRPr="001B0DD8" w:rsidRDefault="00296D62" w:rsidP="001B0DD8">
            <w:r w:rsidRPr="001B0DD8">
              <w:t xml:space="preserve">Pollution sensitivity </w:t>
            </w:r>
          </w:p>
        </w:tc>
        <w:tc>
          <w:tcPr>
            <w:tcW w:w="3493" w:type="dxa"/>
          </w:tcPr>
          <w:p w14:paraId="664A525D" w14:textId="77777777" w:rsidR="00296D62" w:rsidRPr="001B0DD8" w:rsidRDefault="00296D62" w:rsidP="001B0DD8"/>
        </w:tc>
        <w:tc>
          <w:tcPr>
            <w:tcW w:w="3494" w:type="dxa"/>
          </w:tcPr>
          <w:p w14:paraId="4C4696C5" w14:textId="77777777" w:rsidR="00296D62" w:rsidRPr="001B0DD8" w:rsidRDefault="00296D62" w:rsidP="001B0DD8"/>
        </w:tc>
      </w:tr>
    </w:tbl>
    <w:p w14:paraId="2E48463E" w14:textId="77777777" w:rsidR="00353779" w:rsidRPr="0059625A" w:rsidRDefault="00C113EE" w:rsidP="0059625A">
      <w:pPr>
        <w:pStyle w:val="AttachmentHeading"/>
      </w:pPr>
      <w:bookmarkStart w:id="15" w:name="_Toc443483797"/>
      <w:r w:rsidRPr="0059625A">
        <w:t>Resource 2</w:t>
      </w:r>
      <w:r w:rsidR="00353779" w:rsidRPr="0059625A">
        <w:t xml:space="preserve"> – Student reflections</w:t>
      </w:r>
      <w:bookmarkEnd w:id="15"/>
    </w:p>
    <w:p w14:paraId="25BB89D3" w14:textId="445A80FD" w:rsidR="00353779" w:rsidRPr="00543D6F" w:rsidRDefault="00353779" w:rsidP="00DB2F93">
      <w:pPr>
        <w:pStyle w:val="Normal-Toppadding"/>
      </w:pPr>
      <w:r>
        <w:t xml:space="preserve">Consider displaying sentence starters or questions such as below in the classroom. Alternatively they could be turned into laminated thought bubbles that are passed to students directly. Students could choose </w:t>
      </w:r>
      <w:r w:rsidR="00021435">
        <w:t xml:space="preserve">two </w:t>
      </w:r>
      <w:r>
        <w:t xml:space="preserve">or </w:t>
      </w:r>
      <w:r w:rsidR="00021435">
        <w:t>three thoughts</w:t>
      </w:r>
      <w:r>
        <w:t xml:space="preserve"> to complete in their journal then share </w:t>
      </w:r>
      <w:r w:rsidR="00DB2F93">
        <w:t>their responses with the class.</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360"/>
        <w:gridCol w:w="9"/>
        <w:gridCol w:w="3260"/>
        <w:gridCol w:w="3402"/>
        <w:gridCol w:w="63"/>
        <w:gridCol w:w="3906"/>
      </w:tblGrid>
      <w:tr w:rsidR="00353779" w14:paraId="23DB084E" w14:textId="77777777" w:rsidTr="008F7A5C">
        <w:trPr>
          <w:tblHeader/>
        </w:trPr>
        <w:tc>
          <w:tcPr>
            <w:tcW w:w="6629" w:type="dxa"/>
            <w:gridSpan w:val="3"/>
            <w:tcBorders>
              <w:top w:val="single" w:sz="12" w:space="0" w:color="C3D600"/>
              <w:bottom w:val="single" w:sz="8" w:space="0" w:color="C3D600"/>
            </w:tcBorders>
            <w:shd w:val="clear" w:color="auto" w:fill="EDF3B2"/>
          </w:tcPr>
          <w:p w14:paraId="26A31A34" w14:textId="77777777" w:rsidR="00353779" w:rsidRPr="00DB2F93" w:rsidRDefault="00353779" w:rsidP="00DB2F93">
            <w:pPr>
              <w:pStyle w:val="Tableheader0"/>
              <w:jc w:val="center"/>
            </w:pPr>
            <w:r w:rsidRPr="00DB2F93">
              <w:t>End of lesson reflections</w:t>
            </w:r>
          </w:p>
        </w:tc>
        <w:tc>
          <w:tcPr>
            <w:tcW w:w="7371" w:type="dxa"/>
            <w:gridSpan w:val="3"/>
            <w:tcBorders>
              <w:top w:val="single" w:sz="12" w:space="0" w:color="C3D600"/>
              <w:bottom w:val="single" w:sz="8" w:space="0" w:color="C3D600"/>
            </w:tcBorders>
            <w:shd w:val="clear" w:color="auto" w:fill="EDF3B2"/>
          </w:tcPr>
          <w:p w14:paraId="5A30F95B" w14:textId="77777777" w:rsidR="00353779" w:rsidRPr="00DB2F93" w:rsidRDefault="00353779" w:rsidP="00DB2F93">
            <w:pPr>
              <w:pStyle w:val="Tableheader0"/>
              <w:jc w:val="center"/>
            </w:pPr>
            <w:r w:rsidRPr="00DB2F93">
              <w:t>Guiding students to reflect on their own thinking</w:t>
            </w:r>
          </w:p>
        </w:tc>
      </w:tr>
      <w:tr w:rsidR="00353779" w14:paraId="334453E9" w14:textId="77777777" w:rsidTr="008F7A5C">
        <w:tc>
          <w:tcPr>
            <w:tcW w:w="3369" w:type="dxa"/>
            <w:gridSpan w:val="2"/>
            <w:tcBorders>
              <w:top w:val="single" w:sz="8" w:space="0" w:color="C3D600"/>
              <w:bottom w:val="single" w:sz="8" w:space="0" w:color="C3D600"/>
            </w:tcBorders>
            <w:tcMar>
              <w:bottom w:w="142" w:type="dxa"/>
            </w:tcMar>
          </w:tcPr>
          <w:p w14:paraId="24DA4F8F" w14:textId="34347AE0" w:rsidR="00353779" w:rsidRDefault="00353779" w:rsidP="003234A3">
            <w:r>
              <w:t>Today I discovered</w:t>
            </w:r>
            <w:r w:rsidR="008F7A5C">
              <w:t xml:space="preserve"> </w:t>
            </w:r>
            <w:r>
              <w:t>…</w:t>
            </w:r>
          </w:p>
          <w:p w14:paraId="662AF5C4" w14:textId="5C5AA9A8" w:rsidR="00353779" w:rsidRDefault="00353779" w:rsidP="003234A3">
            <w:r>
              <w:t>I want to know more about</w:t>
            </w:r>
            <w:r w:rsidR="008F7A5C">
              <w:t xml:space="preserve"> </w:t>
            </w:r>
            <w:r>
              <w:t>…</w:t>
            </w:r>
          </w:p>
          <w:p w14:paraId="192351B9" w14:textId="1D2B7A69" w:rsidR="00353779" w:rsidRDefault="00353779" w:rsidP="003234A3">
            <w:r>
              <w:t>Something new I found out was</w:t>
            </w:r>
            <w:r w:rsidR="008F7A5C">
              <w:t> </w:t>
            </w:r>
            <w:r>
              <w:t>…</w:t>
            </w:r>
          </w:p>
          <w:p w14:paraId="7B02E0CC" w14:textId="2803C299" w:rsidR="00353779" w:rsidRDefault="00353779" w:rsidP="003234A3">
            <w:r>
              <w:t>I am excited about</w:t>
            </w:r>
            <w:r w:rsidR="008F7A5C">
              <w:t xml:space="preserve"> </w:t>
            </w:r>
            <w:r>
              <w:t>…</w:t>
            </w:r>
          </w:p>
          <w:p w14:paraId="3876F3F6" w14:textId="334D20C1" w:rsidR="00353779" w:rsidRDefault="00353779" w:rsidP="003234A3">
            <w:r>
              <w:t>Something I am finding interesting is</w:t>
            </w:r>
            <w:r w:rsidR="008F7A5C">
              <w:t xml:space="preserve"> </w:t>
            </w:r>
            <w:r>
              <w:t>…</w:t>
            </w:r>
          </w:p>
          <w:p w14:paraId="4679F5F7" w14:textId="30EE564B" w:rsidR="00353779" w:rsidRPr="005342DE" w:rsidRDefault="00353779" w:rsidP="003234A3">
            <w:r>
              <w:t>The most challenging thing was</w:t>
            </w:r>
            <w:r w:rsidR="008F7A5C">
              <w:t> </w:t>
            </w:r>
            <w:r>
              <w:t>…</w:t>
            </w:r>
          </w:p>
        </w:tc>
        <w:tc>
          <w:tcPr>
            <w:tcW w:w="3260" w:type="dxa"/>
            <w:tcBorders>
              <w:top w:val="single" w:sz="8" w:space="0" w:color="C3D600"/>
              <w:bottom w:val="single" w:sz="8" w:space="0" w:color="C3D600"/>
            </w:tcBorders>
            <w:tcMar>
              <w:bottom w:w="142" w:type="dxa"/>
            </w:tcMar>
          </w:tcPr>
          <w:p w14:paraId="4FDDD727" w14:textId="514A5EFD" w:rsidR="00353779" w:rsidRDefault="008F7A5C" w:rsidP="003234A3">
            <w:r>
              <w:t>I am most proud of …</w:t>
            </w:r>
          </w:p>
          <w:p w14:paraId="0C93C585" w14:textId="77777777" w:rsidR="00353779" w:rsidRDefault="00353779" w:rsidP="003234A3">
            <w:r>
              <w:t>I feel confident about …</w:t>
            </w:r>
          </w:p>
          <w:p w14:paraId="1C0D2455" w14:textId="11C45CCC" w:rsidR="00353779" w:rsidRDefault="008F7A5C" w:rsidP="003234A3">
            <w:r>
              <w:t xml:space="preserve">I am enjoying </w:t>
            </w:r>
            <w:r w:rsidR="00353779">
              <w:t>…</w:t>
            </w:r>
            <w:r>
              <w:t xml:space="preserve"> </w:t>
            </w:r>
            <w:r w:rsidR="00353779">
              <w:t>because …</w:t>
            </w:r>
          </w:p>
          <w:p w14:paraId="3F37A061" w14:textId="3528A97E" w:rsidR="00353779" w:rsidRDefault="00353779" w:rsidP="003234A3">
            <w:r>
              <w:t>I am confused by</w:t>
            </w:r>
            <w:r w:rsidR="008F7A5C">
              <w:t xml:space="preserve"> </w:t>
            </w:r>
            <w:r>
              <w:t>…</w:t>
            </w:r>
          </w:p>
          <w:p w14:paraId="5410785D" w14:textId="73FB2721" w:rsidR="00353779" w:rsidRDefault="00353779" w:rsidP="003234A3">
            <w:r>
              <w:t>Today I asked</w:t>
            </w:r>
            <w:r w:rsidR="008F7A5C">
              <w:t xml:space="preserve"> </w:t>
            </w:r>
            <w:r>
              <w:t>…</w:t>
            </w:r>
          </w:p>
          <w:p w14:paraId="7F341042" w14:textId="7217EC62" w:rsidR="00353779" w:rsidRPr="005342DE" w:rsidRDefault="00353779" w:rsidP="008F7A5C">
            <w:r>
              <w:t>A question I have is</w:t>
            </w:r>
            <w:r w:rsidR="008F7A5C">
              <w:t xml:space="preserve"> </w:t>
            </w:r>
            <w:r>
              <w:t>…</w:t>
            </w:r>
          </w:p>
        </w:tc>
        <w:tc>
          <w:tcPr>
            <w:tcW w:w="3402" w:type="dxa"/>
            <w:tcBorders>
              <w:top w:val="single" w:sz="8" w:space="0" w:color="C3D600"/>
              <w:bottom w:val="single" w:sz="8" w:space="0" w:color="C3D600"/>
            </w:tcBorders>
            <w:tcMar>
              <w:bottom w:w="142" w:type="dxa"/>
            </w:tcMar>
          </w:tcPr>
          <w:p w14:paraId="0B609EE8" w14:textId="1AD45481" w:rsidR="00353779" w:rsidRDefault="00353779" w:rsidP="003234A3">
            <w:r>
              <w:t>I am starting to think differently about</w:t>
            </w:r>
            <w:r w:rsidR="008F7A5C">
              <w:t xml:space="preserve"> </w:t>
            </w:r>
            <w:r>
              <w:t>…</w:t>
            </w:r>
          </w:p>
          <w:p w14:paraId="14BCD61E" w14:textId="375BA39F" w:rsidR="00353779" w:rsidRDefault="008F7A5C" w:rsidP="003234A3">
            <w:r>
              <w:t xml:space="preserve">I got stuck when … </w:t>
            </w:r>
            <w:r w:rsidR="00353779">
              <w:t>and I got back on track by …</w:t>
            </w:r>
          </w:p>
          <w:p w14:paraId="2B6EFA57" w14:textId="227A901F" w:rsidR="00353779" w:rsidRDefault="008F7A5C" w:rsidP="003234A3">
            <w:r>
              <w:t>I figured out that …</w:t>
            </w:r>
          </w:p>
          <w:p w14:paraId="5B86B358" w14:textId="77777777" w:rsidR="00353779" w:rsidRDefault="00353779" w:rsidP="003234A3">
            <w:r>
              <w:t>I solved a problem by …</w:t>
            </w:r>
          </w:p>
          <w:p w14:paraId="599B2BB5" w14:textId="5C5B35DA" w:rsidR="00353779" w:rsidRPr="00BE4CD5" w:rsidRDefault="00353779" w:rsidP="008F7A5C">
            <w:r>
              <w:t>I first thought</w:t>
            </w:r>
            <w:r w:rsidR="008F7A5C">
              <w:t xml:space="preserve"> </w:t>
            </w:r>
            <w:r>
              <w:t>…</w:t>
            </w:r>
            <w:r w:rsidR="008F7A5C">
              <w:t xml:space="preserve"> </w:t>
            </w:r>
            <w:r>
              <w:t>but then I realised that …</w:t>
            </w:r>
          </w:p>
        </w:tc>
        <w:tc>
          <w:tcPr>
            <w:tcW w:w="3969" w:type="dxa"/>
            <w:gridSpan w:val="2"/>
            <w:tcBorders>
              <w:top w:val="single" w:sz="8" w:space="0" w:color="C3D600"/>
              <w:bottom w:val="single" w:sz="8" w:space="0" w:color="C3D600"/>
            </w:tcBorders>
            <w:tcMar>
              <w:bottom w:w="142" w:type="dxa"/>
            </w:tcMar>
          </w:tcPr>
          <w:p w14:paraId="30E89872" w14:textId="2506EB6C" w:rsidR="00353779" w:rsidRDefault="00353779" w:rsidP="003234A3">
            <w:r>
              <w:t>This idea is useful for</w:t>
            </w:r>
            <w:r w:rsidR="008F7A5C">
              <w:t xml:space="preserve"> </w:t>
            </w:r>
            <w:r>
              <w:t>…</w:t>
            </w:r>
          </w:p>
          <w:p w14:paraId="662D1126" w14:textId="15824875" w:rsidR="00021435" w:rsidRDefault="00353779" w:rsidP="003234A3">
            <w:r>
              <w:t>Some things I didn’t understand are</w:t>
            </w:r>
            <w:r w:rsidR="008F7A5C">
              <w:t> </w:t>
            </w:r>
            <w:r>
              <w:t>…</w:t>
            </w:r>
          </w:p>
          <w:p w14:paraId="69F7C06F" w14:textId="5EE4E667" w:rsidR="00353779" w:rsidRDefault="00021435" w:rsidP="003234A3">
            <w:r>
              <w:t>T</w:t>
            </w:r>
            <w:r w:rsidR="00353779">
              <w:t>o he</w:t>
            </w:r>
            <w:r w:rsidR="008F7A5C">
              <w:t>lp me understand better I will …</w:t>
            </w:r>
          </w:p>
          <w:p w14:paraId="609E5629" w14:textId="42DBF814" w:rsidR="00021435" w:rsidRDefault="00353779" w:rsidP="003234A3">
            <w:r>
              <w:t>Before I did</w:t>
            </w:r>
            <w:r w:rsidR="008F7A5C">
              <w:t>n’t know …</w:t>
            </w:r>
          </w:p>
          <w:p w14:paraId="355C5C0E" w14:textId="42545D55" w:rsidR="00353779" w:rsidRPr="00BE4CD5" w:rsidRDefault="00021435" w:rsidP="00021435">
            <w:r>
              <w:t>N</w:t>
            </w:r>
            <w:r w:rsidR="008F7A5C">
              <w:t>ow I realise/know …</w:t>
            </w:r>
          </w:p>
        </w:tc>
      </w:tr>
      <w:tr w:rsidR="00353779" w14:paraId="3531306C" w14:textId="77777777" w:rsidTr="008F7A5C">
        <w:trPr>
          <w:tblHeader/>
        </w:trPr>
        <w:tc>
          <w:tcPr>
            <w:tcW w:w="6629" w:type="dxa"/>
            <w:gridSpan w:val="3"/>
            <w:tcBorders>
              <w:top w:val="single" w:sz="8" w:space="0" w:color="C3D600"/>
              <w:bottom w:val="single" w:sz="8" w:space="0" w:color="C3D600"/>
            </w:tcBorders>
            <w:shd w:val="clear" w:color="auto" w:fill="EDF3B2"/>
          </w:tcPr>
          <w:p w14:paraId="5F53EEC7" w14:textId="77777777" w:rsidR="00353779" w:rsidRPr="00DB2F93" w:rsidRDefault="00353779" w:rsidP="00DB2F93">
            <w:pPr>
              <w:pStyle w:val="Tableheader0"/>
              <w:jc w:val="center"/>
            </w:pPr>
            <w:r w:rsidRPr="00DB2F93">
              <w:t>Reflecting on stewardship and taking action</w:t>
            </w:r>
          </w:p>
        </w:tc>
        <w:tc>
          <w:tcPr>
            <w:tcW w:w="7371" w:type="dxa"/>
            <w:gridSpan w:val="3"/>
            <w:tcBorders>
              <w:top w:val="single" w:sz="8" w:space="0" w:color="C3D600"/>
              <w:bottom w:val="single" w:sz="8" w:space="0" w:color="C3D600"/>
            </w:tcBorders>
            <w:shd w:val="clear" w:color="auto" w:fill="EDF3B2"/>
          </w:tcPr>
          <w:p w14:paraId="31FC4008" w14:textId="77777777" w:rsidR="00353779" w:rsidRPr="00DB2F93" w:rsidRDefault="00353779" w:rsidP="00DB2F93">
            <w:pPr>
              <w:pStyle w:val="Tableheader0"/>
              <w:jc w:val="center"/>
            </w:pPr>
            <w:r w:rsidRPr="00DB2F93">
              <w:t>End of unit reflections – where I was and where I am now</w:t>
            </w:r>
          </w:p>
        </w:tc>
      </w:tr>
      <w:tr w:rsidR="00353779" w14:paraId="04557064" w14:textId="77777777" w:rsidTr="008F7A5C">
        <w:tc>
          <w:tcPr>
            <w:tcW w:w="3360" w:type="dxa"/>
            <w:vMerge w:val="restart"/>
            <w:tcBorders>
              <w:top w:val="single" w:sz="8" w:space="0" w:color="C3D600"/>
            </w:tcBorders>
            <w:tcMar>
              <w:bottom w:w="142" w:type="dxa"/>
            </w:tcMar>
          </w:tcPr>
          <w:p w14:paraId="3B1B7DF2" w14:textId="398D4B0A" w:rsidR="00353779" w:rsidRDefault="00353779" w:rsidP="003234A3">
            <w:r>
              <w:t>This information can make a difference by</w:t>
            </w:r>
            <w:r w:rsidR="008F7A5C">
              <w:t xml:space="preserve"> </w:t>
            </w:r>
            <w:r>
              <w:t>…</w:t>
            </w:r>
          </w:p>
          <w:p w14:paraId="28BB772B" w14:textId="7C848B35" w:rsidR="00353779" w:rsidRDefault="00353779" w:rsidP="003234A3">
            <w:r>
              <w:t>It is important to know about this because</w:t>
            </w:r>
            <w:r w:rsidR="008F7A5C">
              <w:t xml:space="preserve"> </w:t>
            </w:r>
            <w:r>
              <w:t>…</w:t>
            </w:r>
          </w:p>
          <w:p w14:paraId="3AD786AF" w14:textId="77777777" w:rsidR="00353779" w:rsidRDefault="00353779" w:rsidP="003234A3">
            <w:r>
              <w:t>Something I will now do as a result of my learning is …</w:t>
            </w:r>
          </w:p>
          <w:p w14:paraId="7956CE26" w14:textId="5F19624E" w:rsidR="00353779" w:rsidRPr="005342DE" w:rsidRDefault="00353779" w:rsidP="003234A3">
            <w:r>
              <w:t>Something I want to do next is</w:t>
            </w:r>
            <w:r w:rsidR="008F7A5C">
              <w:t> </w:t>
            </w:r>
            <w:r>
              <w:t>…</w:t>
            </w:r>
          </w:p>
        </w:tc>
        <w:tc>
          <w:tcPr>
            <w:tcW w:w="3269" w:type="dxa"/>
            <w:gridSpan w:val="2"/>
            <w:vMerge w:val="restart"/>
            <w:tcBorders>
              <w:top w:val="single" w:sz="8" w:space="0" w:color="C3D600"/>
            </w:tcBorders>
            <w:tcMar>
              <w:bottom w:w="142" w:type="dxa"/>
            </w:tcMar>
          </w:tcPr>
          <w:p w14:paraId="122F7B33" w14:textId="77777777" w:rsidR="00353779" w:rsidRDefault="00353779" w:rsidP="003234A3">
            <w:r>
              <w:t xml:space="preserve">Something I will now help others understand is … </w:t>
            </w:r>
          </w:p>
          <w:p w14:paraId="4295FC83" w14:textId="77777777" w:rsidR="00353779" w:rsidRDefault="00353779" w:rsidP="003234A3">
            <w:r>
              <w:t>I can make a difference by …</w:t>
            </w:r>
          </w:p>
          <w:p w14:paraId="0F051525" w14:textId="6BDD29F1" w:rsidR="00353779" w:rsidRDefault="00353779" w:rsidP="003234A3">
            <w:r>
              <w:t>An action I/we can take is</w:t>
            </w:r>
            <w:r w:rsidR="008F7A5C">
              <w:t xml:space="preserve"> </w:t>
            </w:r>
            <w:r>
              <w:t>…</w:t>
            </w:r>
          </w:p>
          <w:p w14:paraId="5108E0F7" w14:textId="1E9EFA10" w:rsidR="00353779" w:rsidRDefault="00353779" w:rsidP="003234A3">
            <w:r>
              <w:t>If we don’t … the consequences could be …</w:t>
            </w:r>
          </w:p>
          <w:p w14:paraId="5CAB4A3B" w14:textId="6A3423BD" w:rsidR="00353779" w:rsidRPr="005342DE" w:rsidRDefault="00353779" w:rsidP="003234A3">
            <w:r>
              <w:t>It is important to …</w:t>
            </w:r>
            <w:r w:rsidR="008F7A5C">
              <w:t xml:space="preserve"> </w:t>
            </w:r>
            <w:r>
              <w:t>because</w:t>
            </w:r>
            <w:r w:rsidR="008F7A5C">
              <w:t xml:space="preserve"> </w:t>
            </w:r>
            <w:r>
              <w:t>…</w:t>
            </w:r>
          </w:p>
        </w:tc>
        <w:tc>
          <w:tcPr>
            <w:tcW w:w="3465" w:type="dxa"/>
            <w:gridSpan w:val="2"/>
            <w:tcBorders>
              <w:top w:val="single" w:sz="8" w:space="0" w:color="C3D600"/>
            </w:tcBorders>
            <w:tcMar>
              <w:bottom w:w="142" w:type="dxa"/>
            </w:tcMar>
          </w:tcPr>
          <w:p w14:paraId="324BA5DB" w14:textId="3D825E3E" w:rsidR="00353779" w:rsidRPr="008F7A5C" w:rsidRDefault="00353779" w:rsidP="008F7A5C">
            <w:r w:rsidRPr="008F7A5C">
              <w:t>I used to think</w:t>
            </w:r>
            <w:r w:rsidR="00FA2939">
              <w:t xml:space="preserve"> </w:t>
            </w:r>
            <w:r w:rsidRPr="008F7A5C">
              <w:t>…</w:t>
            </w:r>
          </w:p>
          <w:p w14:paraId="1B269608" w14:textId="4D66354F" w:rsidR="00353779" w:rsidRPr="008F7A5C" w:rsidRDefault="00353779" w:rsidP="008F7A5C">
            <w:r w:rsidRPr="008F7A5C">
              <w:t>Now I know</w:t>
            </w:r>
            <w:r w:rsidR="00FA2939">
              <w:t xml:space="preserve"> </w:t>
            </w:r>
            <w:r w:rsidRPr="008F7A5C">
              <w:t>…</w:t>
            </w:r>
          </w:p>
          <w:p w14:paraId="325671B8" w14:textId="6517E7CC" w:rsidR="00353779" w:rsidRPr="00BE4CD5" w:rsidRDefault="00353779" w:rsidP="008F7A5C">
            <w:r w:rsidRPr="008F7A5C">
              <w:t>This causes me to (re)think/ wonder</w:t>
            </w:r>
            <w:r w:rsidR="00FA2939">
              <w:t xml:space="preserve"> </w:t>
            </w:r>
            <w:r w:rsidRPr="008F7A5C">
              <w:t>…</w:t>
            </w:r>
          </w:p>
        </w:tc>
        <w:tc>
          <w:tcPr>
            <w:tcW w:w="3906" w:type="dxa"/>
            <w:vMerge w:val="restart"/>
            <w:tcBorders>
              <w:top w:val="single" w:sz="8" w:space="0" w:color="C3D600"/>
            </w:tcBorders>
            <w:tcMar>
              <w:bottom w:w="142" w:type="dxa"/>
            </w:tcMar>
          </w:tcPr>
          <w:p w14:paraId="39557E41" w14:textId="77777777" w:rsidR="00353779" w:rsidRPr="00787621" w:rsidRDefault="00353779" w:rsidP="00787621">
            <w:pPr>
              <w:pStyle w:val="Tablebullet1"/>
            </w:pPr>
            <w:r w:rsidRPr="00787621">
              <w:rPr>
                <w:b/>
              </w:rPr>
              <w:t>Revisit</w:t>
            </w:r>
            <w:r w:rsidRPr="00787621">
              <w:t xml:space="preserve"> your first journal entry</w:t>
            </w:r>
            <w:r w:rsidR="00021435" w:rsidRPr="00787621">
              <w:t>. W</w:t>
            </w:r>
            <w:r w:rsidRPr="00787621">
              <w:t>hat do you understand now that you didn’t back then?</w:t>
            </w:r>
          </w:p>
          <w:p w14:paraId="1FD9585C" w14:textId="77777777" w:rsidR="00353779" w:rsidRPr="00787621" w:rsidRDefault="00353779" w:rsidP="00787621">
            <w:pPr>
              <w:pStyle w:val="Tablebullet1"/>
            </w:pPr>
            <w:r w:rsidRPr="00787621">
              <w:rPr>
                <w:b/>
              </w:rPr>
              <w:t>Review</w:t>
            </w:r>
            <w:r w:rsidRPr="00787621">
              <w:t xml:space="preserve"> your work so far. What has been the biggest discovery/learning/challenge?</w:t>
            </w:r>
          </w:p>
          <w:p w14:paraId="701F859B" w14:textId="77777777" w:rsidR="00353779" w:rsidRPr="00BE4CD5" w:rsidRDefault="00353779" w:rsidP="00787621">
            <w:pPr>
              <w:pStyle w:val="Tablebullet1"/>
            </w:pPr>
            <w:r w:rsidRPr="00787621">
              <w:rPr>
                <w:b/>
              </w:rPr>
              <w:t>Reconsider</w:t>
            </w:r>
            <w:r w:rsidRPr="00787621">
              <w:t xml:space="preserve"> your initial ideas. Have your ideas changed? If so how?</w:t>
            </w:r>
          </w:p>
        </w:tc>
      </w:tr>
      <w:tr w:rsidR="00353779" w14:paraId="2E6C4625" w14:textId="77777777" w:rsidTr="008F7A5C">
        <w:tc>
          <w:tcPr>
            <w:tcW w:w="3360" w:type="dxa"/>
            <w:vMerge/>
            <w:tcMar>
              <w:bottom w:w="142" w:type="dxa"/>
            </w:tcMar>
          </w:tcPr>
          <w:p w14:paraId="5CC56127" w14:textId="77777777" w:rsidR="00353779" w:rsidRDefault="00353779" w:rsidP="003234A3"/>
        </w:tc>
        <w:tc>
          <w:tcPr>
            <w:tcW w:w="3269" w:type="dxa"/>
            <w:gridSpan w:val="2"/>
            <w:vMerge/>
            <w:tcMar>
              <w:bottom w:w="142" w:type="dxa"/>
            </w:tcMar>
          </w:tcPr>
          <w:p w14:paraId="1B2CF12F" w14:textId="77777777" w:rsidR="00353779" w:rsidRDefault="00353779" w:rsidP="003234A3"/>
        </w:tc>
        <w:tc>
          <w:tcPr>
            <w:tcW w:w="3465" w:type="dxa"/>
            <w:gridSpan w:val="2"/>
            <w:tcMar>
              <w:bottom w:w="142" w:type="dxa"/>
            </w:tcMar>
          </w:tcPr>
          <w:p w14:paraId="262D4DA6" w14:textId="69D45B14" w:rsidR="00353779" w:rsidRPr="00FA2939" w:rsidRDefault="00353779" w:rsidP="00FA2939">
            <w:pPr>
              <w:pStyle w:val="Table-NumberedList1"/>
            </w:pPr>
            <w:r w:rsidRPr="00FA2939">
              <w:t>I didn’t know how to</w:t>
            </w:r>
            <w:r w:rsidR="00FA2939" w:rsidRPr="00FA2939">
              <w:t xml:space="preserve"> </w:t>
            </w:r>
            <w:r w:rsidRPr="00FA2939">
              <w:t>…</w:t>
            </w:r>
          </w:p>
          <w:p w14:paraId="3308AE46" w14:textId="12B6FD3D" w:rsidR="00353779" w:rsidRPr="00FA2939" w:rsidRDefault="00353779" w:rsidP="00FA2939">
            <w:pPr>
              <w:pStyle w:val="Table-NumberedList1"/>
            </w:pPr>
            <w:r w:rsidRPr="00FA2939">
              <w:t>Now I can</w:t>
            </w:r>
            <w:r w:rsidR="00FA2939" w:rsidRPr="00FA2939">
              <w:t xml:space="preserve"> </w:t>
            </w:r>
            <w:r w:rsidRPr="00FA2939">
              <w:t>…</w:t>
            </w:r>
          </w:p>
          <w:p w14:paraId="6F128C84" w14:textId="111DC104" w:rsidR="00353779" w:rsidRDefault="00353779" w:rsidP="00FA2939">
            <w:pPr>
              <w:pStyle w:val="Table-NumberedList1"/>
            </w:pPr>
            <w:r w:rsidRPr="00FA2939">
              <w:t>In the future I will</w:t>
            </w:r>
            <w:r w:rsidR="00FA2939" w:rsidRPr="00FA2939">
              <w:t xml:space="preserve"> </w:t>
            </w:r>
            <w:r w:rsidRPr="00FA2939">
              <w:t>…</w:t>
            </w:r>
          </w:p>
        </w:tc>
        <w:tc>
          <w:tcPr>
            <w:tcW w:w="3906" w:type="dxa"/>
            <w:vMerge/>
            <w:tcMar>
              <w:bottom w:w="142" w:type="dxa"/>
            </w:tcMar>
          </w:tcPr>
          <w:p w14:paraId="35A5A308" w14:textId="77777777" w:rsidR="00353779" w:rsidRDefault="00353779" w:rsidP="003234A3"/>
        </w:tc>
      </w:tr>
    </w:tbl>
    <w:p w14:paraId="0ACBC3EC" w14:textId="77777777" w:rsidR="00353779" w:rsidRDefault="00353779" w:rsidP="00353779"/>
    <w:p w14:paraId="7441890B" w14:textId="67945246" w:rsidR="00D60748" w:rsidRPr="00D60748" w:rsidRDefault="00C113EE" w:rsidP="00D60748">
      <w:pPr>
        <w:pStyle w:val="AttachmentHeading"/>
      </w:pPr>
      <w:bookmarkStart w:id="16" w:name="_Toc443483798"/>
      <w:r w:rsidRPr="00D60748">
        <w:t>Resource 3</w:t>
      </w:r>
      <w:r w:rsidR="00284961" w:rsidRPr="00D60748">
        <w:t xml:space="preserve"> – </w:t>
      </w:r>
      <w:r w:rsidR="00492CDE" w:rsidRPr="00D60748">
        <w:t>Information tree diagram</w:t>
      </w:r>
      <w:r w:rsidR="003E2976" w:rsidRPr="00D60748">
        <w:t xml:space="preserve"> </w:t>
      </w:r>
      <w:r w:rsidR="00492CDE" w:rsidRPr="00D60748">
        <w:t>of wetlands</w:t>
      </w:r>
      <w:bookmarkEnd w:id="16"/>
    </w:p>
    <w:p w14:paraId="5D77EAE3" w14:textId="3E2CDFFF" w:rsidR="003E2976" w:rsidRPr="009E76DB" w:rsidRDefault="00C869E8" w:rsidP="009E76DB">
      <w:pPr>
        <w:pStyle w:val="Commentsline"/>
        <w:rPr>
          <w:i/>
        </w:rPr>
      </w:pPr>
      <w:r w:rsidRPr="009E76DB">
        <w:rPr>
          <w:i/>
        </w:rPr>
        <w:t xml:space="preserve">Example of an information display students can add to as they gain more complex knowledge of wetlands. </w:t>
      </w:r>
      <w:r w:rsidR="0097550B" w:rsidRPr="009E76DB">
        <w:rPr>
          <w:i/>
        </w:rPr>
        <w:t>You may choose a different classification system for wetland types such as by ecological system e.g. at</w:t>
      </w:r>
      <w:r w:rsidR="0097550B" w:rsidRPr="009E76DB">
        <w:t xml:space="preserve"> </w:t>
      </w:r>
      <w:hyperlink r:id="rId200" w:history="1">
        <w:r w:rsidR="0097550B" w:rsidRPr="009E76DB">
          <w:rPr>
            <w:rStyle w:val="Hyperlink"/>
          </w:rPr>
          <w:t xml:space="preserve">http://www.wetlandcare.com.au/index.php/info-and-links/wca-publications/types-of-wetlands/ </w:t>
        </w:r>
      </w:hyperlink>
      <w:r w:rsidR="009E76DB">
        <w:br/>
      </w:r>
      <w:r w:rsidR="0097550B" w:rsidRPr="009E76DB">
        <w:rPr>
          <w:i/>
        </w:rPr>
        <w:t>The</w:t>
      </w:r>
      <w:r w:rsidRPr="009E76DB">
        <w:rPr>
          <w:i/>
        </w:rPr>
        <w:t xml:space="preserve"> information </w:t>
      </w:r>
      <w:r w:rsidR="0097550B" w:rsidRPr="009E76DB">
        <w:rPr>
          <w:i/>
        </w:rPr>
        <w:t xml:space="preserve">in this information tree </w:t>
      </w:r>
      <w:r w:rsidRPr="009E76DB">
        <w:rPr>
          <w:i/>
        </w:rPr>
        <w:t xml:space="preserve">will be utilised as a part of </w:t>
      </w:r>
      <w:r w:rsidR="0097550B" w:rsidRPr="009E76DB">
        <w:rPr>
          <w:i/>
        </w:rPr>
        <w:t>the students’</w:t>
      </w:r>
      <w:r w:rsidRPr="009E76DB">
        <w:rPr>
          <w:i/>
        </w:rPr>
        <w:t xml:space="preserve"> final assessment piece.</w:t>
      </w:r>
    </w:p>
    <w:p w14:paraId="5C7AE852" w14:textId="7329173F" w:rsidR="003E2976" w:rsidRPr="00D60748" w:rsidRDefault="0043111B" w:rsidP="00D60748">
      <w:r>
        <w:rPr>
          <w:noProof/>
          <w:lang w:eastAsia="en-AU"/>
        </w:rPr>
        <mc:AlternateContent>
          <mc:Choice Requires="wpg">
            <w:drawing>
              <wp:anchor distT="0" distB="0" distL="114300" distR="114300" simplePos="0" relativeHeight="251904000" behindDoc="0" locked="0" layoutInCell="1" allowOverlap="1" wp14:anchorId="0A6DC87F" wp14:editId="1A4735D8">
                <wp:simplePos x="0" y="0"/>
                <wp:positionH relativeFrom="column">
                  <wp:posOffset>13970</wp:posOffset>
                </wp:positionH>
                <wp:positionV relativeFrom="paragraph">
                  <wp:posOffset>74295</wp:posOffset>
                </wp:positionV>
                <wp:extent cx="8818880" cy="4991100"/>
                <wp:effectExtent l="19050" t="19050" r="20320" b="19050"/>
                <wp:wrapNone/>
                <wp:docPr id="76" name="Group 76" descr="'Wetlands' tree diagram"/>
                <wp:cNvGraphicFramePr/>
                <a:graphic xmlns:a="http://schemas.openxmlformats.org/drawingml/2006/main">
                  <a:graphicData uri="http://schemas.microsoft.com/office/word/2010/wordprocessingGroup">
                    <wpg:wgp>
                      <wpg:cNvGrpSpPr/>
                      <wpg:grpSpPr>
                        <a:xfrm>
                          <a:off x="0" y="0"/>
                          <a:ext cx="8818880" cy="4991100"/>
                          <a:chOff x="0" y="0"/>
                          <a:chExt cx="8818880" cy="4991100"/>
                        </a:xfrm>
                      </wpg:grpSpPr>
                      <wpg:grpSp>
                        <wpg:cNvPr id="1630" name="Group 1630"/>
                        <wpg:cNvGrpSpPr/>
                        <wpg:grpSpPr>
                          <a:xfrm>
                            <a:off x="5553075" y="2419350"/>
                            <a:ext cx="2277516" cy="240396"/>
                            <a:chOff x="0" y="0"/>
                            <a:chExt cx="2277516" cy="240396"/>
                          </a:xfrm>
                        </wpg:grpSpPr>
                        <wps:wsp>
                          <wps:cNvPr id="1603" name="Straight Connector 1603"/>
                          <wps:cNvCnPr/>
                          <wps:spPr>
                            <a:xfrm>
                              <a:off x="1133940" y="0"/>
                              <a:ext cx="0" cy="104775"/>
                            </a:xfrm>
                            <a:prstGeom prst="line">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wps:wsp>
                        <wps:wsp>
                          <wps:cNvPr id="1624" name="Left Bracket 1624"/>
                          <wps:cNvSpPr/>
                          <wps:spPr>
                            <a:xfrm rot="5400000">
                              <a:off x="1075037" y="-962083"/>
                              <a:ext cx="127442" cy="2277516"/>
                            </a:xfrm>
                            <a:prstGeom prst="leftBracket">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1" name="Group 1631"/>
                        <wpg:cNvGrpSpPr/>
                        <wpg:grpSpPr>
                          <a:xfrm>
                            <a:off x="1009650" y="2428875"/>
                            <a:ext cx="2277516" cy="240396"/>
                            <a:chOff x="0" y="0"/>
                            <a:chExt cx="2277516" cy="240396"/>
                          </a:xfrm>
                        </wpg:grpSpPr>
                        <wps:wsp>
                          <wps:cNvPr id="44" name="Straight Connector 44"/>
                          <wps:cNvCnPr/>
                          <wps:spPr>
                            <a:xfrm>
                              <a:off x="1133940" y="0"/>
                              <a:ext cx="0" cy="104775"/>
                            </a:xfrm>
                            <a:prstGeom prst="line">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wps:wsp>
                        <wps:wsp>
                          <wps:cNvPr id="49" name="Left Bracket 49"/>
                          <wps:cNvSpPr/>
                          <wps:spPr>
                            <a:xfrm rot="5400000">
                              <a:off x="1075037" y="-962083"/>
                              <a:ext cx="127442" cy="2277516"/>
                            </a:xfrm>
                            <a:prstGeom prst="leftBracket">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133600" y="1095375"/>
                            <a:ext cx="4597082" cy="220981"/>
                            <a:chOff x="0" y="0"/>
                            <a:chExt cx="4597082" cy="220981"/>
                          </a:xfrm>
                        </wpg:grpSpPr>
                        <wps:wsp>
                          <wps:cNvPr id="61" name="Straight Connector 61"/>
                          <wps:cNvCnPr/>
                          <wps:spPr>
                            <a:xfrm>
                              <a:off x="2299651" y="0"/>
                              <a:ext cx="0" cy="104775"/>
                            </a:xfrm>
                            <a:prstGeom prst="line">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wps:wsp>
                        <wps:wsp>
                          <wps:cNvPr id="62" name="Left Bracket 62"/>
                          <wps:cNvSpPr/>
                          <wps:spPr>
                            <a:xfrm rot="5400000">
                              <a:off x="2246311" y="-2129790"/>
                              <a:ext cx="104460" cy="4597082"/>
                            </a:xfrm>
                            <a:prstGeom prst="leftBracket">
                              <a:avLst/>
                            </a:prstGeom>
                            <a:ln w="38100">
                              <a:solidFill>
                                <a:srgbClr val="004E7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8" name="Rectangle 1778"/>
                        <wps:cNvSpPr/>
                        <wps:spPr>
                          <a:xfrm>
                            <a:off x="3438525" y="0"/>
                            <a:ext cx="1979930" cy="10795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8F5BB" w14:textId="36A7DC83" w:rsidR="008557E2" w:rsidRPr="009E76DB" w:rsidRDefault="008557E2" w:rsidP="009E76DB">
                              <w:pPr>
                                <w:jc w:val="center"/>
                                <w:rPr>
                                  <w:b/>
                                  <w:color w:val="000000" w:themeColor="text1"/>
                                  <w:sz w:val="36"/>
                                  <w:szCs w:val="36"/>
                                </w:rPr>
                              </w:pPr>
                              <w:r w:rsidRPr="009E76DB">
                                <w:rPr>
                                  <w:b/>
                                  <w:color w:val="000000" w:themeColor="text1"/>
                                  <w:sz w:val="36"/>
                                  <w:szCs w:val="36"/>
                                </w:rPr>
                                <w:t>Wetlands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Rectangle 1781"/>
                        <wps:cNvSpPr/>
                        <wps:spPr>
                          <a:xfrm>
                            <a:off x="1143000" y="1333500"/>
                            <a:ext cx="1979930" cy="10795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46E4" w14:textId="2FEB8C08" w:rsidR="008557E2" w:rsidRPr="009E76DB" w:rsidRDefault="008557E2" w:rsidP="009E76DB">
                              <w:pPr>
                                <w:jc w:val="center"/>
                                <w:rPr>
                                  <w:b/>
                                  <w:color w:val="000000" w:themeColor="text1"/>
                                  <w:sz w:val="36"/>
                                  <w:szCs w:val="36"/>
                                </w:rPr>
                              </w:pPr>
                              <w:r>
                                <w:rPr>
                                  <w:b/>
                                  <w:color w:val="000000" w:themeColor="text1"/>
                                  <w:sz w:val="36"/>
                                  <w:szCs w:val="36"/>
                                </w:rPr>
                                <w:t>Freshwater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Rectangle 1782"/>
                        <wps:cNvSpPr/>
                        <wps:spPr>
                          <a:xfrm>
                            <a:off x="5695950" y="1333500"/>
                            <a:ext cx="1979930" cy="10795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120" w14:textId="02C2AA9F" w:rsidR="008557E2" w:rsidRPr="009E76DB" w:rsidRDefault="008557E2" w:rsidP="009E76DB">
                              <w:pPr>
                                <w:jc w:val="center"/>
                                <w:rPr>
                                  <w:b/>
                                  <w:color w:val="000000" w:themeColor="text1"/>
                                  <w:sz w:val="36"/>
                                  <w:szCs w:val="36"/>
                                </w:rPr>
                              </w:pPr>
                              <w:r>
                                <w:rPr>
                                  <w:b/>
                                  <w:color w:val="000000" w:themeColor="text1"/>
                                  <w:sz w:val="36"/>
                                  <w:szCs w:val="36"/>
                                </w:rPr>
                                <w:t>Saltwater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 name="Rectangle 1783"/>
                        <wps:cNvSpPr/>
                        <wps:spPr>
                          <a:xfrm>
                            <a:off x="0" y="2676525"/>
                            <a:ext cx="1979930" cy="2314575"/>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3DF02" w14:textId="3D82D06A" w:rsidR="008557E2" w:rsidRDefault="008557E2" w:rsidP="009E76DB">
                              <w:pPr>
                                <w:jc w:val="center"/>
                                <w:rPr>
                                  <w:b/>
                                  <w:color w:val="000000" w:themeColor="text1"/>
                                  <w:sz w:val="36"/>
                                  <w:szCs w:val="36"/>
                                </w:rPr>
                              </w:pPr>
                              <w:r>
                                <w:rPr>
                                  <w:b/>
                                  <w:color w:val="000000" w:themeColor="text1"/>
                                  <w:sz w:val="36"/>
                                  <w:szCs w:val="36"/>
                                </w:rPr>
                                <w:t>Swamp</w:t>
                              </w:r>
                            </w:p>
                            <w:p w14:paraId="713F1B28" w14:textId="4EA1E833" w:rsidR="008557E2" w:rsidRDefault="008557E2" w:rsidP="00F42A0E">
                              <w:pPr>
                                <w:pStyle w:val="Resources-textboxsmallcollapsed"/>
                              </w:pPr>
                              <w:r>
                                <w:t xml:space="preserve">Swamps are found </w:t>
                              </w:r>
                              <w:r>
                                <w:sym w:font="Symbol" w:char="F0BC"/>
                              </w:r>
                            </w:p>
                            <w:p w14:paraId="3455B91B" w14:textId="12B62B22" w:rsidR="008557E2" w:rsidRPr="00F42A0E" w:rsidRDefault="008557E2" w:rsidP="00F42A0E">
                              <w:pPr>
                                <w:pStyle w:val="Resources-textboxsmallcollapsed"/>
                              </w:pPr>
                              <w:r w:rsidRPr="00F42A0E">
                                <w:t xml:space="preserve">Swamps provide food and shelter for </w:t>
                              </w:r>
                              <w:r w:rsidRPr="00F42A0E">
                                <w:sym w:font="Symbol" w:char="F0BC"/>
                              </w:r>
                            </w:p>
                            <w:p w14:paraId="71A15FBC" w14:textId="50E6B9A8" w:rsidR="008557E2" w:rsidRPr="00F42A0E" w:rsidRDefault="008557E2" w:rsidP="00F42A0E">
                              <w:pPr>
                                <w:pStyle w:val="Resources-textboxsmallcollapsed"/>
                              </w:pPr>
                              <w:r w:rsidRPr="00F42A0E">
                                <w:t xml:space="preserve">An example of a food chain in a swamp is </w:t>
                              </w:r>
                              <w:r w:rsidRPr="00F42A0E">
                                <w:sym w:font="Symbol" w:char="F0BC"/>
                              </w:r>
                            </w:p>
                            <w:p w14:paraId="3E6D5379" w14:textId="5BCFC070" w:rsidR="008557E2" w:rsidRDefault="008557E2" w:rsidP="00F42A0E">
                              <w:pPr>
                                <w:pStyle w:val="Resources-textboxsmallcollapsed"/>
                              </w:pPr>
                              <w:r w:rsidRPr="00F42A0E">
                                <w:t>A water quality issue found in swamps is</w:t>
                              </w:r>
                              <w:r>
                                <w:t xml:space="preserve"> </w:t>
                              </w:r>
                              <w:r w:rsidRPr="00F42A0E">
                                <w:sym w:font="Symbol" w:char="F0BC"/>
                              </w:r>
                            </w:p>
                            <w:p w14:paraId="72BE7AA7" w14:textId="11198EDE" w:rsidR="008557E2" w:rsidRDefault="008557E2" w:rsidP="00F42A0E">
                              <w:pPr>
                                <w:pStyle w:val="Resources-textboxsmallcollapsed"/>
                              </w:pPr>
                              <w:r>
                                <w:t xml:space="preserve">Water quality issues cause </w:t>
                              </w:r>
                              <w:r w:rsidRPr="00F42A0E">
                                <w:sym w:font="Symbol" w:char="F0BC"/>
                              </w:r>
                            </w:p>
                            <w:p w14:paraId="1C8A84C3" w14:textId="5B0A0FAA" w:rsidR="008557E2" w:rsidRPr="00F42A0E" w:rsidRDefault="008557E2" w:rsidP="00F42A0E">
                              <w:pPr>
                                <w:pStyle w:val="Resources-textboxsmallcollapsed"/>
                              </w:pPr>
                              <w:r>
                                <w:t xml:space="preserve">An effective solution to the issues is </w:t>
                              </w:r>
                              <w:r w:rsidRPr="00F42A0E">
                                <w:sym w:font="Symbol" w:char="F0B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 name="Rectangle 1784"/>
                        <wps:cNvSpPr/>
                        <wps:spPr>
                          <a:xfrm>
                            <a:off x="2276475" y="2676525"/>
                            <a:ext cx="1980000" cy="10800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26718" w14:textId="70B9B998" w:rsidR="008557E2" w:rsidRPr="009E76DB" w:rsidRDefault="008557E2" w:rsidP="009E76DB">
                              <w:pPr>
                                <w:jc w:val="center"/>
                                <w:rPr>
                                  <w:b/>
                                  <w:color w:val="000000" w:themeColor="text1"/>
                                  <w:sz w:val="36"/>
                                  <w:szCs w:val="36"/>
                                </w:rPr>
                              </w:pPr>
                              <w:r>
                                <w:rPr>
                                  <w:b/>
                                  <w:color w:val="000000" w:themeColor="text1"/>
                                  <w:sz w:val="36"/>
                                  <w:szCs w:val="36"/>
                                </w:rPr>
                                <w:t>Ponds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Rectangle 1785"/>
                        <wps:cNvSpPr/>
                        <wps:spPr>
                          <a:xfrm>
                            <a:off x="4562475" y="2676525"/>
                            <a:ext cx="1980000" cy="10800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AFBC5" w14:textId="1AA79842" w:rsidR="008557E2" w:rsidRPr="009E76DB" w:rsidRDefault="008557E2" w:rsidP="009E76DB">
                              <w:pPr>
                                <w:jc w:val="center"/>
                                <w:rPr>
                                  <w:b/>
                                  <w:color w:val="000000" w:themeColor="text1"/>
                                  <w:sz w:val="36"/>
                                  <w:szCs w:val="36"/>
                                </w:rPr>
                              </w:pPr>
                              <w:r>
                                <w:rPr>
                                  <w:b/>
                                  <w:color w:val="000000" w:themeColor="text1"/>
                                  <w:sz w:val="36"/>
                                  <w:szCs w:val="36"/>
                                </w:rPr>
                                <w:t>Mangroves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Rectangle 1786"/>
                        <wps:cNvSpPr/>
                        <wps:spPr>
                          <a:xfrm>
                            <a:off x="6838950" y="2676525"/>
                            <a:ext cx="1979930" cy="1079500"/>
                          </a:xfrm>
                          <a:prstGeom prst="rect">
                            <a:avLst/>
                          </a:prstGeom>
                          <a:solidFill>
                            <a:schemeClr val="bg1"/>
                          </a:solidFill>
                          <a:ln w="28575">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9901" w14:textId="5043E7C5" w:rsidR="008557E2" w:rsidRPr="009E76DB" w:rsidRDefault="008557E2" w:rsidP="009E76DB">
                              <w:pPr>
                                <w:jc w:val="center"/>
                                <w:rPr>
                                  <w:b/>
                                  <w:color w:val="000000" w:themeColor="text1"/>
                                  <w:sz w:val="36"/>
                                  <w:szCs w:val="36"/>
                                </w:rPr>
                              </w:pPr>
                              <w:r>
                                <w:rPr>
                                  <w:b/>
                                  <w:color w:val="000000" w:themeColor="text1"/>
                                  <w:sz w:val="36"/>
                                  <w:szCs w:val="36"/>
                                </w:rPr>
                                <w:t>Coral reef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6" o:spid="_x0000_s1125" alt="'Wetlands' tree diagram" style="position:absolute;margin-left:1.1pt;margin-top:5.85pt;width:694.4pt;height:393pt;z-index:251904000;mso-position-horizontal-relative:text;mso-position-vertical-relative:text" coordsize="88188,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">
                <v:group id="Group 1630" o:spid="_x0000_s1126" style="position:absolute;left:55530;top:24193;width:22775;height:2404" coordsize="22775,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line id="Straight Connector 1603" o:spid="_x0000_s1127" style="position:absolute;visibility:visible;mso-wrap-style:square" from="11339,0" to="1133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Rh8YAAADdAAAADwAAAGRycy9kb3ducmV2LnhtbERPS2sCMRC+F/ofwhR6Ec22gtXVKNJS&#10;8FC0PsDrsBk3224ma5K623/fCEJv8/E9Z7bobC0u5EPlWMHTIANBXDhdcangsH/vj0GEiKyxdkwK&#10;finAYn5/N8Ncu5a3dNnFUqQQDjkqMDE2uZShMGQxDFxDnLiT8xZjgr6U2mObwm0tn7NsJC1WnBoM&#10;NvRqqPje/VgFp+1wcjyvPz+Wb/780vtqzWSzMko9PnTLKYhIXfwX39wrneaPsiFcv0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xkYfGAAAA3QAAAA8AAAAAAAAA&#10;AAAAAAAAoQIAAGRycy9kb3ducmV2LnhtbFBLBQYAAAAABAAEAPkAAACUAwAAAAA=&#10;" strokecolor="#004e72" strokeweight="3pt">
                    <v:stroke joinstyle="miter"/>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24" o:spid="_x0000_s1128" type="#_x0000_t85" style="position:absolute;left:10751;top:-9622;width:1274;height:22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tMUA&#10;AADdAAAADwAAAGRycy9kb3ducmV2LnhtbERP32vCMBB+F/Y/hBvsZczEMmSrRhFBnGPC5gbz8WjO&#10;tppcShNr998vg4Fv9/H9vOm8d1Z01Ibas4bRUIEgLrypudTw9bl6eAIRIrJB65k0/FCA+exmMMXc&#10;+At/ULeLpUghHHLUUMXY5FKGoiKHYegb4sQdfOswJtiW0rR4SeHOykypsXRYc2qosKFlRcVpd3Ya&#10;9vfbw+tmbdXq7Wgz895xfFbfWt/d9osJiEh9vIr/3S8mzR9nj/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uC0xQAAAN0AAAAPAAAAAAAAAAAAAAAAAJgCAABkcnMv&#10;ZG93bnJldi54bWxQSwUGAAAAAAQABAD1AAAAigMAAAAA&#10;" adj="101" strokecolor="#004e72" strokeweight="3pt">
                    <v:stroke joinstyle="miter"/>
                  </v:shape>
                </v:group>
                <v:group id="Group 1631" o:spid="_x0000_s1129" style="position:absolute;left:10096;top:24288;width:22775;height:2404" coordsize="22775,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line id="Straight Connector 44" o:spid="_x0000_s1130" style="position:absolute;visibility:visible;mso-wrap-style:square" from="11339,0" to="1133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oXcYAAADbAAAADwAAAGRycy9kb3ducmV2LnhtbESPW0sDMRSE3wX/QzhCX6TNWksva9NS&#10;FKEP0jv4eticblY3J9skdtd/bwTBx2FmvmHmy87W4ko+VI4VPAwyEMSF0xWXCk7H1/4URIjIGmvH&#10;pOCbAiwXtzdzzLVreU/XQyxFgnDIUYGJscmlDIUhi2HgGuLknZ23GJP0pdQe2wS3tRxm2VharDgt&#10;GGzo2VDxefiyCs77x9n7ZbN7W734y+T+ozWz7doo1bvrVk8gInXxP/zXXmsFoxH8fk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8aF3GAAAA2wAAAA8AAAAAAAAA&#10;AAAAAAAAoQIAAGRycy9kb3ducmV2LnhtbFBLBQYAAAAABAAEAPkAAACUAwAAAAA=&#10;" strokecolor="#004e72" strokeweight="3pt">
                    <v:stroke joinstyle="miter"/>
                  </v:line>
                  <v:shape id="Left Bracket 49" o:spid="_x0000_s1131" type="#_x0000_t85" style="position:absolute;left:10751;top:-9622;width:1274;height:22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WqMUA&#10;AADbAAAADwAAAGRycy9kb3ducmV2LnhtbESPQWsCMRSE74X+h/AKXkpNlFJ0a5QiiFYUrArt8bF5&#10;7m6bvCybuK7/3hQKPQ4z8w0zmXXOipaaUHnWMOgrEMS5NxUXGo6HxdMIRIjIBq1n0nClALPp/d0E&#10;M+Mv/EHtPhYiQThkqKGMsc6kDHlJDkPf18TJO/nGYUyyKaRp8JLgzsqhUi/SYcVpocSa5iXlP/uz&#10;0/D1uD2t35dWLTbfdmh2Lcex+tS699C9vYKI1MX/8F97ZTQ8j+H3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9aoxQAAANsAAAAPAAAAAAAAAAAAAAAAAJgCAABkcnMv&#10;ZG93bnJldi54bWxQSwUGAAAAAAQABAD1AAAAigMAAAAA&#10;" adj="101" strokecolor="#004e72" strokeweight="3pt">
                    <v:stroke joinstyle="miter"/>
                  </v:shape>
                </v:group>
                <v:group id="Group 63" o:spid="_x0000_s1132" style="position:absolute;left:21336;top:10953;width:45970;height:2210" coordsize="45970,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Straight Connector 61" o:spid="_x0000_s1133" style="position:absolute;visibility:visible;mso-wrap-style:square" from="22996,0" to="2299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6XpcYAAADbAAAADwAAAGRycy9kb3ducmV2LnhtbESPT0sDMRTE7wW/Q3iCF3GzVWjt2rQU&#10;RehB7F/w+ti83axuXrZJ7K7f3ghCj8PM/IaZLwfbijP50DhWMM5yEMSl0w3XCo6H17tHECEia2wd&#10;k4IfCrBcXI3mWGjX847O+1iLBOFQoAITY1dIGUpDFkPmOuLkVc5bjEn6WmqPfYLbVt7n+URabDgt&#10;GOzo2VD5tf+2Cqrdw+zj9L59W7340/T2szezzdoodXM9rJ5ARBriJfzfXmsFkzH8fU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6XGAAAA2wAAAA8AAAAAAAAA&#10;AAAAAAAAoQIAAGRycy9kb3ducmV2LnhtbFBLBQYAAAAABAAEAPkAAACUAwAAAAA=&#10;" strokecolor="#004e72" strokeweight="3pt">
                    <v:stroke joinstyle="miter"/>
                  </v:line>
                  <v:shape id="Left Bracket 62" o:spid="_x0000_s1134" type="#_x0000_t85" style="position:absolute;left:22463;top:-21298;width:1044;height:459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o1sMA&#10;AADbAAAADwAAAGRycy9kb3ducmV2LnhtbESP0YrCMBRE3xf8h3AFXxZNdaFoNYoIC674Yu0HXJtr&#10;W21uSpOt3b/fCIKPw8ycYVab3tSio9ZVlhVMJxEI4tzqigsF2fl7PAfhPLLG2jIp+CMHm/XgY4WJ&#10;tg8+UZf6QgQIuwQVlN43iZQuL8mgm9iGOHhX2xr0QbaF1C0+AtzUchZFsTRYcVgosaFdSfk9/TUK&#10;irg7Rocq+0kXWX+bnz4vX/5wUWo07LdLEJ56/w6/2nutIJ7B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To1sMAAADbAAAADwAAAAAAAAAAAAAAAACYAgAAZHJzL2Rv&#10;d25yZXYueG1sUEsFBgAAAAAEAAQA9QAAAIgDAAAAAA==&#10;" adj="41" strokecolor="#004e72" strokeweight="3pt">
                    <v:stroke joinstyle="miter"/>
                  </v:shape>
                </v:group>
                <v:rect id="Rectangle 1778" o:spid="_x0000_s1135" style="position:absolute;left:34385;width:19799;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2MYA&#10;AADdAAAADwAAAGRycy9kb3ducmV2LnhtbESPQUvDQBCF7wX/wzKCt3ZjhEZit0UDQqU9tFHB45Ad&#10;k2B2Nuxu2/jvnYPQ2wzvzXvfrDaTG9SZQuw9G7hfZKCIG297bg18vL/OH0HFhGxx8EwGfinCZn0z&#10;W2Fp/YWPdK5TqySEY4kGupTGUuvYdOQwLvxILNq3Dw6TrKHVNuBFwt2g8yxbaoc9S0OHI1UdNT/1&#10;yRnw/SF/sXtfhbx2+8+3h13VfhXG3N1Oz0+gEk3pav6/3lrBLwr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2MYAAADdAAAADwAAAAAAAAAAAAAAAACYAgAAZHJz&#10;L2Rvd25yZXYueG1sUEsFBgAAAAAEAAQA9QAAAIsDAAAAAA==&#10;" fillcolor="white [3212]" strokecolor="#c3d600" strokeweight="2.25pt">
                  <v:textbox>
                    <w:txbxContent>
                      <w:p w14:paraId="25D8F5BB" w14:textId="36A7DC83" w:rsidR="008557E2" w:rsidRPr="009E76DB" w:rsidRDefault="008557E2" w:rsidP="009E76DB">
                        <w:pPr>
                          <w:jc w:val="center"/>
                          <w:rPr>
                            <w:b/>
                            <w:color w:val="000000" w:themeColor="text1"/>
                            <w:sz w:val="36"/>
                            <w:szCs w:val="36"/>
                          </w:rPr>
                        </w:pPr>
                        <w:r w:rsidRPr="009E76DB">
                          <w:rPr>
                            <w:b/>
                            <w:color w:val="000000" w:themeColor="text1"/>
                            <w:sz w:val="36"/>
                            <w:szCs w:val="36"/>
                          </w:rPr>
                          <w:t>Wetlands</w:t>
                        </w:r>
                      </w:p>
                    </w:txbxContent>
                  </v:textbox>
                </v:rect>
                <v:rect id="Rectangle 1781" o:spid="_x0000_s1136" style="position:absolute;left:11430;top:13335;width:19799;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JYsMA&#10;AADdAAAADwAAAGRycy9kb3ducmV2LnhtbERPTWvCQBC9C/6HZYTedGMKVaKr2EChpR5sVPA4ZMck&#10;mJ0Nu1tN/70rCL3N433Oct2bVlzJ+caygukkAUFcWt1wpeCw/xjPQfiArLG1TAr+yMN6NRwsMdP2&#10;xj90LUIlYgj7DBXUIXSZlL6syaCf2I44cmfrDIYIXSW1w1sMN61Mk+RNGmw4NtTYUV5TeSl+jQLb&#10;7NJ3vbW5SwuzPX69fufVaabUy6jfLEAE6sO/+On+1HH+bD6F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JYsMAAADdAAAADwAAAAAAAAAAAAAAAACYAgAAZHJzL2Rv&#10;d25yZXYueG1sUEsFBgAAAAAEAAQA9QAAAIgDAAAAAA==&#10;" fillcolor="white [3212]" strokecolor="#c3d600" strokeweight="2.25pt">
                  <v:textbox>
                    <w:txbxContent>
                      <w:p w14:paraId="4F2B46E4" w14:textId="2FEB8C08" w:rsidR="008557E2" w:rsidRPr="009E76DB" w:rsidRDefault="008557E2" w:rsidP="009E76DB">
                        <w:pPr>
                          <w:jc w:val="center"/>
                          <w:rPr>
                            <w:b/>
                            <w:color w:val="000000" w:themeColor="text1"/>
                            <w:sz w:val="36"/>
                            <w:szCs w:val="36"/>
                          </w:rPr>
                        </w:pPr>
                        <w:r>
                          <w:rPr>
                            <w:b/>
                            <w:color w:val="000000" w:themeColor="text1"/>
                            <w:sz w:val="36"/>
                            <w:szCs w:val="36"/>
                          </w:rPr>
                          <w:t>Freshwater</w:t>
                        </w:r>
                      </w:p>
                    </w:txbxContent>
                  </v:textbox>
                </v:rect>
                <v:rect id="Rectangle 1782" o:spid="_x0000_s1137" style="position:absolute;left:56959;top:13335;width:19799;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XFcMA&#10;AADdAAAADwAAAGRycy9kb3ducmV2LnhtbERPTWvCQBC9F/wPywi91Y0pqKSuogHBogeNLfQ4ZKdJ&#10;aHY27K6a/ntXELzN433OfNmbVlzI+caygvEoAUFcWt1wpeDrtHmbgfABWWNrmRT8k4flYvAyx0zb&#10;Kx/pUoRKxBD2GSqoQ+gyKX1Zk0E/sh1x5H6tMxgidJXUDq8x3LQyTZKJNNhwbKixo7ym8q84GwW2&#10;OaRrvbe5Swuz//583+XVz1Sp12G/+gARqA9P8cO91XH+dJb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LXFcMAAADdAAAADwAAAAAAAAAAAAAAAACYAgAAZHJzL2Rv&#10;d25yZXYueG1sUEsFBgAAAAAEAAQA9QAAAIgDAAAAAA==&#10;" fillcolor="white [3212]" strokecolor="#c3d600" strokeweight="2.25pt">
                  <v:textbox>
                    <w:txbxContent>
                      <w:p w14:paraId="44C75120" w14:textId="02C2AA9F" w:rsidR="008557E2" w:rsidRPr="009E76DB" w:rsidRDefault="008557E2" w:rsidP="009E76DB">
                        <w:pPr>
                          <w:jc w:val="center"/>
                          <w:rPr>
                            <w:b/>
                            <w:color w:val="000000" w:themeColor="text1"/>
                            <w:sz w:val="36"/>
                            <w:szCs w:val="36"/>
                          </w:rPr>
                        </w:pPr>
                        <w:r>
                          <w:rPr>
                            <w:b/>
                            <w:color w:val="000000" w:themeColor="text1"/>
                            <w:sz w:val="36"/>
                            <w:szCs w:val="36"/>
                          </w:rPr>
                          <w:t>Saltwater</w:t>
                        </w:r>
                      </w:p>
                    </w:txbxContent>
                  </v:textbox>
                </v:rect>
                <v:rect id="Rectangle 1783" o:spid="_x0000_s1138" style="position:absolute;top:26765;width:19799;height:2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yjsQA&#10;AADdAAAADwAAAGRycy9kb3ducmV2LnhtbERPTWvCQBC9F/oflin0VjdNQCW6ShsQWvSgaQWPQ3ZM&#10;QrOzYXeN6b/vFgRv83ifs1yPphMDOd9aVvA6SUAQV1a3XCv4/tq8zEH4gKyxs0wKfsnDevX4sMRc&#10;2ysfaChDLWII+xwVNCH0uZS+asign9ieOHJn6wyGCF0ttcNrDDedTJNkKg22HBsa7KloqPopL0aB&#10;bffpu97ZwqWl2R0/s21Rn2ZKPT+NbwsQgcZwF9/cHzrOn80z+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co7EAAAA3QAAAA8AAAAAAAAAAAAAAAAAmAIAAGRycy9k&#10;b3ducmV2LnhtbFBLBQYAAAAABAAEAPUAAACJAwAAAAA=&#10;" fillcolor="white [3212]" strokecolor="#c3d600" strokeweight="2.25pt">
                  <v:textbox>
                    <w:txbxContent>
                      <w:p w14:paraId="0253DF02" w14:textId="3D82D06A" w:rsidR="008557E2" w:rsidRDefault="008557E2" w:rsidP="009E76DB">
                        <w:pPr>
                          <w:jc w:val="center"/>
                          <w:rPr>
                            <w:b/>
                            <w:color w:val="000000" w:themeColor="text1"/>
                            <w:sz w:val="36"/>
                            <w:szCs w:val="36"/>
                          </w:rPr>
                        </w:pPr>
                        <w:r>
                          <w:rPr>
                            <w:b/>
                            <w:color w:val="000000" w:themeColor="text1"/>
                            <w:sz w:val="36"/>
                            <w:szCs w:val="36"/>
                          </w:rPr>
                          <w:t>Swamp</w:t>
                        </w:r>
                      </w:p>
                      <w:p w14:paraId="713F1B28" w14:textId="4EA1E833" w:rsidR="008557E2" w:rsidRDefault="008557E2" w:rsidP="00F42A0E">
                        <w:pPr>
                          <w:pStyle w:val="Resources-textboxsmallcollapsed"/>
                        </w:pPr>
                        <w:r>
                          <w:t xml:space="preserve">Swamps are found </w:t>
                        </w:r>
                        <w:r>
                          <w:sym w:font="Symbol" w:char="F0BC"/>
                        </w:r>
                      </w:p>
                      <w:p w14:paraId="3455B91B" w14:textId="12B62B22" w:rsidR="008557E2" w:rsidRPr="00F42A0E" w:rsidRDefault="008557E2" w:rsidP="00F42A0E">
                        <w:pPr>
                          <w:pStyle w:val="Resources-textboxsmallcollapsed"/>
                        </w:pPr>
                        <w:r w:rsidRPr="00F42A0E">
                          <w:t xml:space="preserve">Swamps provide food and shelter for </w:t>
                        </w:r>
                        <w:r w:rsidRPr="00F42A0E">
                          <w:sym w:font="Symbol" w:char="F0BC"/>
                        </w:r>
                      </w:p>
                      <w:p w14:paraId="71A15FBC" w14:textId="50E6B9A8" w:rsidR="008557E2" w:rsidRPr="00F42A0E" w:rsidRDefault="008557E2" w:rsidP="00F42A0E">
                        <w:pPr>
                          <w:pStyle w:val="Resources-textboxsmallcollapsed"/>
                        </w:pPr>
                        <w:r w:rsidRPr="00F42A0E">
                          <w:t xml:space="preserve">An example of a food chain in a swamp is </w:t>
                        </w:r>
                        <w:r w:rsidRPr="00F42A0E">
                          <w:sym w:font="Symbol" w:char="F0BC"/>
                        </w:r>
                      </w:p>
                      <w:p w14:paraId="3E6D5379" w14:textId="5BCFC070" w:rsidR="008557E2" w:rsidRDefault="008557E2" w:rsidP="00F42A0E">
                        <w:pPr>
                          <w:pStyle w:val="Resources-textboxsmallcollapsed"/>
                        </w:pPr>
                        <w:r w:rsidRPr="00F42A0E">
                          <w:t>A water quality issue found in swamps is</w:t>
                        </w:r>
                        <w:r>
                          <w:t xml:space="preserve"> </w:t>
                        </w:r>
                        <w:r w:rsidRPr="00F42A0E">
                          <w:sym w:font="Symbol" w:char="F0BC"/>
                        </w:r>
                      </w:p>
                      <w:p w14:paraId="72BE7AA7" w14:textId="11198EDE" w:rsidR="008557E2" w:rsidRDefault="008557E2" w:rsidP="00F42A0E">
                        <w:pPr>
                          <w:pStyle w:val="Resources-textboxsmallcollapsed"/>
                        </w:pPr>
                        <w:r>
                          <w:t xml:space="preserve">Water quality issues cause </w:t>
                        </w:r>
                        <w:r w:rsidRPr="00F42A0E">
                          <w:sym w:font="Symbol" w:char="F0BC"/>
                        </w:r>
                      </w:p>
                      <w:p w14:paraId="1C8A84C3" w14:textId="5B0A0FAA" w:rsidR="008557E2" w:rsidRPr="00F42A0E" w:rsidRDefault="008557E2" w:rsidP="00F42A0E">
                        <w:pPr>
                          <w:pStyle w:val="Resources-textboxsmallcollapsed"/>
                        </w:pPr>
                        <w:r>
                          <w:t xml:space="preserve">An effective solution to the issues is </w:t>
                        </w:r>
                        <w:r w:rsidRPr="00F42A0E">
                          <w:sym w:font="Symbol" w:char="F0BC"/>
                        </w:r>
                      </w:p>
                    </w:txbxContent>
                  </v:textbox>
                </v:rect>
                <v:rect id="Rectangle 1784" o:spid="_x0000_s1139" style="position:absolute;left:22764;top:26765;width:19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q+sQA&#10;AADdAAAADwAAAGRycy9kb3ducmV2LnhtbERPTWvCQBC9F/wPywi91Y1RqkRX0YDQogdNW+hxyI5J&#10;MDsbdrca/71bKPQ2j/c5y3VvWnEl5xvLCsajBARxaXXDlYLPj93LHIQPyBpby6TgTh7Wq8HTEjNt&#10;b3yiaxEqEUPYZ6igDqHLpPRlTQb9yHbEkTtbZzBE6CqpHd5iuGllmiSv0mDDsaHGjvKaykvxYxTY&#10;5phu9cHmLi3M4et9ss+r75lSz8N+swARqA//4j/3m47zZ/Mp/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6vrEAAAA3QAAAA8AAAAAAAAAAAAAAAAAmAIAAGRycy9k&#10;b3ducmV2LnhtbFBLBQYAAAAABAAEAPUAAACJAwAAAAA=&#10;" fillcolor="white [3212]" strokecolor="#c3d600" strokeweight="2.25pt">
                  <v:textbox>
                    <w:txbxContent>
                      <w:p w14:paraId="07326718" w14:textId="70B9B998" w:rsidR="008557E2" w:rsidRPr="009E76DB" w:rsidRDefault="008557E2" w:rsidP="009E76DB">
                        <w:pPr>
                          <w:jc w:val="center"/>
                          <w:rPr>
                            <w:b/>
                            <w:color w:val="000000" w:themeColor="text1"/>
                            <w:sz w:val="36"/>
                            <w:szCs w:val="36"/>
                          </w:rPr>
                        </w:pPr>
                        <w:r>
                          <w:rPr>
                            <w:b/>
                            <w:color w:val="000000" w:themeColor="text1"/>
                            <w:sz w:val="36"/>
                            <w:szCs w:val="36"/>
                          </w:rPr>
                          <w:t>Ponds</w:t>
                        </w:r>
                      </w:p>
                    </w:txbxContent>
                  </v:textbox>
                </v:rect>
                <v:rect id="Rectangle 1785" o:spid="_x0000_s1140" style="position:absolute;left:45624;top:26765;width:19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PYcQA&#10;AADdAAAADwAAAGRycy9kb3ducmV2LnhtbERPTWvCQBC9F/wPywi91Y0Rq0RX0YDQogdNW+hxyI5J&#10;MDsbdrca/71bKPQ2j/c5y3VvWnEl5xvLCsajBARxaXXDlYLPj93LHIQPyBpby6TgTh7Wq8HTEjNt&#10;b3yiaxEqEUPYZ6igDqHLpPRlTQb9yHbEkTtbZzBE6CqpHd5iuGllmiSv0mDDsaHGjvKaykvxYxTY&#10;5phu9cHmLi3M4et9ss+r75lSz8N+swARqA//4j/3m47zZ/Mp/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T2HEAAAA3QAAAA8AAAAAAAAAAAAAAAAAmAIAAGRycy9k&#10;b3ducmV2LnhtbFBLBQYAAAAABAAEAPUAAACJAwAAAAA=&#10;" fillcolor="white [3212]" strokecolor="#c3d600" strokeweight="2.25pt">
                  <v:textbox>
                    <w:txbxContent>
                      <w:p w14:paraId="1B9AFBC5" w14:textId="1AA79842" w:rsidR="008557E2" w:rsidRPr="009E76DB" w:rsidRDefault="008557E2" w:rsidP="009E76DB">
                        <w:pPr>
                          <w:jc w:val="center"/>
                          <w:rPr>
                            <w:b/>
                            <w:color w:val="000000" w:themeColor="text1"/>
                            <w:sz w:val="36"/>
                            <w:szCs w:val="36"/>
                          </w:rPr>
                        </w:pPr>
                        <w:r>
                          <w:rPr>
                            <w:b/>
                            <w:color w:val="000000" w:themeColor="text1"/>
                            <w:sz w:val="36"/>
                            <w:szCs w:val="36"/>
                          </w:rPr>
                          <w:t>Mangroves</w:t>
                        </w:r>
                      </w:p>
                    </w:txbxContent>
                  </v:textbox>
                </v:rect>
                <v:rect id="Rectangle 1786" o:spid="_x0000_s1141" style="position:absolute;left:68389;top:26765;width:19799;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RFsMA&#10;AADdAAAADwAAAGRycy9kb3ducmV2LnhtbERPTWvCQBC9F/wPywi91Y0pqKSuogGhpR40WuhxyE6T&#10;YHY27K6a/ntXELzN433OfNmbVlzI+caygvEoAUFcWt1wpeB42LzNQPiArLG1TAr+ycNyMXiZY6bt&#10;lfd0KUIlYgj7DBXUIXSZlL6syaAf2Y44cn/WGQwRukpqh9cYblqZJslEGmw4NtTYUV5TeSrORoFt&#10;dulab23u0sJsf77ev/Pqd6rU67BffYAI1Ien+OH+1HH+dDa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RFsMAAADdAAAADwAAAAAAAAAAAAAAAACYAgAAZHJzL2Rv&#10;d25yZXYueG1sUEsFBgAAAAAEAAQA9QAAAIgDAAAAAA==&#10;" fillcolor="white [3212]" strokecolor="#c3d600" strokeweight="2.25pt">
                  <v:textbox>
                    <w:txbxContent>
                      <w:p w14:paraId="5EA69901" w14:textId="5043E7C5" w:rsidR="008557E2" w:rsidRPr="009E76DB" w:rsidRDefault="008557E2" w:rsidP="009E76DB">
                        <w:pPr>
                          <w:jc w:val="center"/>
                          <w:rPr>
                            <w:b/>
                            <w:color w:val="000000" w:themeColor="text1"/>
                            <w:sz w:val="36"/>
                            <w:szCs w:val="36"/>
                          </w:rPr>
                        </w:pPr>
                        <w:r>
                          <w:rPr>
                            <w:b/>
                            <w:color w:val="000000" w:themeColor="text1"/>
                            <w:sz w:val="36"/>
                            <w:szCs w:val="36"/>
                          </w:rPr>
                          <w:t>Coral reef</w:t>
                        </w:r>
                      </w:p>
                    </w:txbxContent>
                  </v:textbox>
                </v:rect>
              </v:group>
            </w:pict>
          </mc:Fallback>
        </mc:AlternateContent>
      </w:r>
    </w:p>
    <w:p w14:paraId="722F742B" w14:textId="0DEA231D" w:rsidR="003E2976" w:rsidRDefault="003E2976" w:rsidP="009E76DB">
      <w:pPr>
        <w:pStyle w:val="AttachmentHeading"/>
      </w:pPr>
      <w:bookmarkStart w:id="17" w:name="_Toc443483799"/>
      <w:r w:rsidRPr="009E76DB">
        <w:t xml:space="preserve">Resource 4 – </w:t>
      </w:r>
      <w:r w:rsidR="0027341B" w:rsidRPr="009E76DB">
        <w:t>Wetlands filter experiment</w:t>
      </w:r>
      <w:bookmarkEnd w:id="17"/>
    </w:p>
    <w:p w14:paraId="7E308CE9" w14:textId="77777777" w:rsidR="00D337E7" w:rsidRPr="00D337E7" w:rsidRDefault="00D337E7" w:rsidP="00D337E7"/>
    <w:tbl>
      <w:tblPr>
        <w:tblStyle w:val="Table1-Borders"/>
        <w:tblW w:w="0" w:type="auto"/>
        <w:tblLook w:val="04A0" w:firstRow="1" w:lastRow="0" w:firstColumn="1" w:lastColumn="0" w:noHBand="0" w:noVBand="1"/>
        <w:tblDescription w:val="Wetlands filter experiment instructions"/>
      </w:tblPr>
      <w:tblGrid>
        <w:gridCol w:w="14218"/>
      </w:tblGrid>
      <w:tr w:rsidR="00E541F3" w14:paraId="0D0012D3" w14:textId="77777777" w:rsidTr="00D337E7">
        <w:trPr>
          <w:tblHeader/>
        </w:trPr>
        <w:tc>
          <w:tcPr>
            <w:tcW w:w="14218" w:type="dxa"/>
            <w:tcBorders>
              <w:top w:val="single" w:sz="12" w:space="0" w:color="C3D600"/>
              <w:left w:val="single" w:sz="12" w:space="0" w:color="C3D600"/>
              <w:bottom w:val="single" w:sz="8" w:space="0" w:color="C3D600"/>
              <w:right w:val="single" w:sz="12" w:space="0" w:color="C3D600"/>
            </w:tcBorders>
            <w:shd w:val="clear" w:color="auto" w:fill="E3EC9E"/>
          </w:tcPr>
          <w:p w14:paraId="2188826B" w14:textId="77777777" w:rsidR="00E541F3" w:rsidRPr="00D337E7" w:rsidRDefault="00E541F3" w:rsidP="00D337E7">
            <w:pPr>
              <w:pStyle w:val="Tableheader0"/>
            </w:pPr>
            <w:r w:rsidRPr="00D337E7">
              <w:t>Aim</w:t>
            </w:r>
          </w:p>
        </w:tc>
      </w:tr>
      <w:tr w:rsidR="00E541F3" w:rsidRPr="00C07AE1" w14:paraId="3D98DC35" w14:textId="77777777" w:rsidTr="00D337E7">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56DED4DC" w14:textId="77777777" w:rsidR="00C869E8" w:rsidRPr="0009739E" w:rsidRDefault="00C869E8" w:rsidP="0009739E">
            <w:r w:rsidRPr="00C869E8">
              <w:t>To find out what wetlands do</w:t>
            </w:r>
          </w:p>
        </w:tc>
      </w:tr>
      <w:tr w:rsidR="00E541F3" w14:paraId="5FC9EC93" w14:textId="77777777" w:rsidTr="00D337E7">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2C44A064" w14:textId="77777777" w:rsidR="00E541F3" w:rsidRPr="00D337E7" w:rsidRDefault="00E541F3" w:rsidP="00D337E7">
            <w:pPr>
              <w:pStyle w:val="Tableheader0"/>
            </w:pPr>
            <w:r w:rsidRPr="00D337E7">
              <w:t>Equipment per group</w:t>
            </w:r>
          </w:p>
        </w:tc>
      </w:tr>
      <w:tr w:rsidR="00E541F3" w14:paraId="79222DC6" w14:textId="77777777" w:rsidTr="00D337E7">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6085B1D8" w14:textId="77777777" w:rsidR="00C869E8" w:rsidRPr="00D337E7" w:rsidRDefault="00C869E8" w:rsidP="00D337E7">
            <w:pPr>
              <w:pStyle w:val="Tablebullet1"/>
            </w:pPr>
            <w:r w:rsidRPr="00D337E7">
              <w:t>Water</w:t>
            </w:r>
          </w:p>
          <w:p w14:paraId="0404A1A2" w14:textId="77777777" w:rsidR="00C869E8" w:rsidRPr="00D337E7" w:rsidRDefault="00C869E8" w:rsidP="00D337E7">
            <w:pPr>
              <w:pStyle w:val="Tablebullet1"/>
            </w:pPr>
            <w:r w:rsidRPr="00D337E7">
              <w:t xml:space="preserve">Items to be washed into the wetland </w:t>
            </w:r>
            <w:r w:rsidR="005A6720" w:rsidRPr="00D337E7">
              <w:t>(</w:t>
            </w:r>
            <w:r w:rsidRPr="00D337E7">
              <w:t>sediment</w:t>
            </w:r>
            <w:r w:rsidR="005A6720" w:rsidRPr="00D337E7">
              <w:t xml:space="preserve">) e.g. </w:t>
            </w:r>
            <w:r w:rsidRPr="00D337E7">
              <w:t>pebbles, stones, dirt</w:t>
            </w:r>
            <w:r w:rsidR="005A6720" w:rsidRPr="00D337E7">
              <w:t>, sand, grass clippings, leaves</w:t>
            </w:r>
          </w:p>
          <w:p w14:paraId="40B9887C" w14:textId="77777777" w:rsidR="00C869E8" w:rsidRPr="00D337E7" w:rsidRDefault="00C869E8" w:rsidP="00D337E7">
            <w:pPr>
              <w:pStyle w:val="Tablebullet1"/>
            </w:pPr>
            <w:r w:rsidRPr="00D337E7">
              <w:t>Items to act as the wetland filters e.g. sponges, coffee filters, old socks or pieces of mat</w:t>
            </w:r>
            <w:r w:rsidR="005A6720" w:rsidRPr="00D337E7">
              <w:t>erial, kitchen strainer, sieve</w:t>
            </w:r>
          </w:p>
          <w:p w14:paraId="28B5E593" w14:textId="77777777" w:rsidR="00C869E8" w:rsidRPr="00D337E7" w:rsidRDefault="00C869E8" w:rsidP="00D337E7">
            <w:pPr>
              <w:pStyle w:val="Tablebullet1"/>
            </w:pPr>
            <w:r w:rsidRPr="00D337E7">
              <w:t>Cont</w:t>
            </w:r>
            <w:r w:rsidR="00492CDE" w:rsidRPr="00D337E7">
              <w:t xml:space="preserve">ainer e.g. a large mixing bowl, </w:t>
            </w:r>
            <w:r w:rsidRPr="00D337E7">
              <w:t xml:space="preserve">bucket </w:t>
            </w:r>
            <w:r w:rsidR="00492CDE" w:rsidRPr="00D337E7">
              <w:t>or jar with a lid</w:t>
            </w:r>
            <w:r w:rsidRPr="00D337E7">
              <w:t xml:space="preserve"> to mix wate</w:t>
            </w:r>
            <w:r w:rsidR="00492CDE" w:rsidRPr="00D337E7">
              <w:t xml:space="preserve">r and </w:t>
            </w:r>
            <w:r w:rsidR="005A6720" w:rsidRPr="00D337E7">
              <w:t>chosen sediment together</w:t>
            </w:r>
          </w:p>
          <w:p w14:paraId="3C85EEAD" w14:textId="4509DBF1" w:rsidR="005A6720" w:rsidRPr="00D01A84" w:rsidRDefault="00C869E8" w:rsidP="00D337E7">
            <w:pPr>
              <w:pStyle w:val="Tablebullet1"/>
            </w:pPr>
            <w:r w:rsidRPr="00D337E7">
              <w:t xml:space="preserve">A </w:t>
            </w:r>
            <w:r w:rsidR="00492CDE" w:rsidRPr="00D337E7">
              <w:t>sink or tray to catch the water</w:t>
            </w:r>
          </w:p>
        </w:tc>
      </w:tr>
      <w:tr w:rsidR="00E541F3" w14:paraId="3717D2E5" w14:textId="77777777" w:rsidTr="00D337E7">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2F42F759" w14:textId="77777777" w:rsidR="00E541F3" w:rsidRPr="00D337E7" w:rsidRDefault="00E541F3" w:rsidP="00D337E7">
            <w:pPr>
              <w:pStyle w:val="Tableheader0"/>
            </w:pPr>
            <w:r w:rsidRPr="00D337E7">
              <w:t>Procedure</w:t>
            </w:r>
          </w:p>
        </w:tc>
      </w:tr>
      <w:tr w:rsidR="00E541F3" w14:paraId="6A1E4DA9" w14:textId="77777777" w:rsidTr="00D337E7">
        <w:tc>
          <w:tcPr>
            <w:tcW w:w="14218"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2802728F" w14:textId="74A4192C" w:rsidR="0027341B" w:rsidRPr="00D337E7" w:rsidRDefault="00D337E7" w:rsidP="00D337E7">
            <w:pPr>
              <w:pStyle w:val="Table-NumberedList1"/>
              <w:numPr>
                <w:ilvl w:val="0"/>
                <w:numId w:val="46"/>
              </w:numPr>
            </w:pPr>
            <w:r>
              <w:rPr>
                <w:noProof/>
                <w:lang w:eastAsia="en-AU"/>
              </w:rPr>
              <w:drawing>
                <wp:anchor distT="0" distB="0" distL="114300" distR="114300" simplePos="0" relativeHeight="251905024" behindDoc="0" locked="0" layoutInCell="1" allowOverlap="1" wp14:anchorId="6C8795A3" wp14:editId="23440955">
                  <wp:simplePos x="0" y="0"/>
                  <wp:positionH relativeFrom="column">
                    <wp:align>right</wp:align>
                  </wp:positionH>
                  <wp:positionV relativeFrom="paragraph">
                    <wp:posOffset>71755</wp:posOffset>
                  </wp:positionV>
                  <wp:extent cx="4097563" cy="2160000"/>
                  <wp:effectExtent l="0" t="0" r="0" b="0"/>
                  <wp:wrapSquare wrapText="bothSides"/>
                  <wp:docPr id="77" name="Picture 77" descr="Line illustration - wetlands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tland2BnW_Line.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4097563" cy="2160000"/>
                          </a:xfrm>
                          <a:prstGeom prst="rect">
                            <a:avLst/>
                          </a:prstGeom>
                        </pic:spPr>
                      </pic:pic>
                    </a:graphicData>
                  </a:graphic>
                  <wp14:sizeRelH relativeFrom="margin">
                    <wp14:pctWidth>0</wp14:pctWidth>
                  </wp14:sizeRelH>
                  <wp14:sizeRelV relativeFrom="margin">
                    <wp14:pctHeight>0</wp14:pctHeight>
                  </wp14:sizeRelV>
                </wp:anchor>
              </w:drawing>
            </w:r>
            <w:r w:rsidR="005A6720" w:rsidRPr="00D337E7">
              <w:t xml:space="preserve">Choose your first sediment type </w:t>
            </w:r>
            <w:r w:rsidR="0027341B" w:rsidRPr="00D337E7">
              <w:t>and filter type and add this to the first row of your results table</w:t>
            </w:r>
            <w:r w:rsidR="002E76FA" w:rsidRPr="00D337E7">
              <w:t>.</w:t>
            </w:r>
          </w:p>
          <w:p w14:paraId="00F1A9DA" w14:textId="77777777" w:rsidR="00C869E8" w:rsidRPr="00D337E7" w:rsidRDefault="0027341B" w:rsidP="00D337E7">
            <w:pPr>
              <w:pStyle w:val="Table-NumberedList1"/>
            </w:pPr>
            <w:r w:rsidRPr="00D337E7">
              <w:t>Mix the sediment type with water</w:t>
            </w:r>
            <w:r w:rsidR="00C869E8" w:rsidRPr="00D337E7">
              <w:t xml:space="preserve"> </w:t>
            </w:r>
            <w:r w:rsidR="00492CDE" w:rsidRPr="00D337E7">
              <w:t>in your container</w:t>
            </w:r>
            <w:r w:rsidRPr="00D337E7">
              <w:t>. Think about how to keep this a fair test. What will need to be kept the same?</w:t>
            </w:r>
          </w:p>
          <w:p w14:paraId="520DB1C3" w14:textId="77777777" w:rsidR="00C869E8" w:rsidRPr="00D337E7" w:rsidRDefault="00C869E8" w:rsidP="00D337E7">
            <w:pPr>
              <w:pStyle w:val="Table-NumberedList1"/>
            </w:pPr>
            <w:r w:rsidRPr="00D337E7">
              <w:t>Tip the sediment and water through your chosen filter (someone may need to hold the filter) into the sink or tray to catch the water. Make sure you have a plug in the sink if you are tipping the water into a sink.</w:t>
            </w:r>
          </w:p>
          <w:p w14:paraId="72696E10" w14:textId="77777777" w:rsidR="00C869E8" w:rsidRPr="00D337E7" w:rsidRDefault="00C869E8" w:rsidP="00D337E7">
            <w:pPr>
              <w:pStyle w:val="Table-NumberedList1"/>
            </w:pPr>
            <w:r w:rsidRPr="00D337E7">
              <w:t xml:space="preserve">Record </w:t>
            </w:r>
            <w:r w:rsidR="005A6720" w:rsidRPr="00D337E7">
              <w:t>your observations in the results table. In your observations</w:t>
            </w:r>
            <w:r w:rsidR="002E76FA" w:rsidRPr="00D337E7">
              <w:t>,</w:t>
            </w:r>
            <w:r w:rsidR="005A6720" w:rsidRPr="00D337E7">
              <w:t xml:space="preserve"> record </w:t>
            </w:r>
            <w:r w:rsidRPr="00D337E7">
              <w:t>what sediment was caught by the filter</w:t>
            </w:r>
            <w:r w:rsidR="005A6720" w:rsidRPr="00D337E7">
              <w:t xml:space="preserve"> and what was not</w:t>
            </w:r>
            <w:r w:rsidRPr="00D337E7">
              <w:t>. For larger items, such as stones, you may be able to count the amount caught and the amount that got through into the sink. For smaller items such as sand and dirt, make an observation about how much is in the filter and how much is in the sink.</w:t>
            </w:r>
          </w:p>
          <w:p w14:paraId="51B05A84" w14:textId="77777777" w:rsidR="00C869E8" w:rsidRPr="00D337E7" w:rsidRDefault="00C869E8" w:rsidP="00D337E7">
            <w:pPr>
              <w:pStyle w:val="Table-NumberedList1"/>
            </w:pPr>
            <w:r w:rsidRPr="00D337E7">
              <w:t xml:space="preserve">Repeat the investigation for </w:t>
            </w:r>
            <w:r w:rsidR="0027341B" w:rsidRPr="00D337E7">
              <w:t xml:space="preserve">a </w:t>
            </w:r>
            <w:r w:rsidRPr="00D337E7">
              <w:t>diff</w:t>
            </w:r>
            <w:r w:rsidR="0027341B" w:rsidRPr="00D337E7">
              <w:t>erent type</w:t>
            </w:r>
            <w:r w:rsidRPr="00D337E7">
              <w:t xml:space="preserve"> of sediment and </w:t>
            </w:r>
            <w:r w:rsidR="0027341B" w:rsidRPr="00D337E7">
              <w:t>a different type of filter</w:t>
            </w:r>
            <w:r w:rsidRPr="00D337E7">
              <w:t>.</w:t>
            </w:r>
            <w:r w:rsidR="005A6720" w:rsidRPr="00D337E7">
              <w:t xml:space="preserve"> </w:t>
            </w:r>
          </w:p>
          <w:p w14:paraId="4ABA5A12" w14:textId="7541A1CE" w:rsidR="00E541F3" w:rsidRPr="00D01A84" w:rsidRDefault="00C869E8" w:rsidP="00D337E7">
            <w:pPr>
              <w:pStyle w:val="Table-NumberedList1"/>
            </w:pPr>
            <w:r w:rsidRPr="00D337E7">
              <w:t xml:space="preserve">Record </w:t>
            </w:r>
            <w:r w:rsidR="005A6720" w:rsidRPr="00D337E7">
              <w:t xml:space="preserve">all </w:t>
            </w:r>
            <w:r w:rsidRPr="00D337E7">
              <w:t xml:space="preserve">your observations </w:t>
            </w:r>
            <w:r w:rsidR="005A6720" w:rsidRPr="00D337E7">
              <w:t>in the results table.</w:t>
            </w:r>
          </w:p>
        </w:tc>
      </w:tr>
    </w:tbl>
    <w:p w14:paraId="64640F3A" w14:textId="6343EB49" w:rsidR="007E7CBC" w:rsidRDefault="001446A2" w:rsidP="005658D3">
      <w:pPr>
        <w:pStyle w:val="TS-Heading3"/>
      </w:pPr>
      <w:r w:rsidRPr="005658D3">
        <w:t>Results table</w:t>
      </w:r>
    </w:p>
    <w:p w14:paraId="585377FA" w14:textId="77777777" w:rsidR="00567474" w:rsidRPr="00567474" w:rsidRDefault="00567474" w:rsidP="00567474"/>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etlands filter experiment results table"/>
      </w:tblPr>
      <w:tblGrid>
        <w:gridCol w:w="2787"/>
        <w:gridCol w:w="11433"/>
      </w:tblGrid>
      <w:tr w:rsidR="005A6720" w:rsidRPr="00D4597A" w14:paraId="16FE531A" w14:textId="77777777" w:rsidTr="00583128">
        <w:trPr>
          <w:tblHeader/>
        </w:trPr>
        <w:tc>
          <w:tcPr>
            <w:tcW w:w="2744" w:type="dxa"/>
            <w:tcBorders>
              <w:top w:val="single" w:sz="12" w:space="0" w:color="C3D600"/>
              <w:bottom w:val="single" w:sz="8" w:space="0" w:color="C3D600"/>
            </w:tcBorders>
            <w:shd w:val="clear" w:color="auto" w:fill="EDF3B2"/>
          </w:tcPr>
          <w:p w14:paraId="6DA906AC" w14:textId="77777777" w:rsidR="005A6720" w:rsidRPr="00376441" w:rsidRDefault="005A6720" w:rsidP="00376441">
            <w:pPr>
              <w:pStyle w:val="Tableheader0"/>
            </w:pPr>
            <w:r w:rsidRPr="00376441">
              <w:t>Type of filter and type of sediment</w:t>
            </w:r>
          </w:p>
        </w:tc>
        <w:tc>
          <w:tcPr>
            <w:tcW w:w="11256" w:type="dxa"/>
            <w:tcBorders>
              <w:top w:val="single" w:sz="12" w:space="0" w:color="C3D600"/>
              <w:bottom w:val="single" w:sz="8" w:space="0" w:color="C3D600"/>
            </w:tcBorders>
            <w:shd w:val="clear" w:color="auto" w:fill="EDF3B2"/>
          </w:tcPr>
          <w:p w14:paraId="0871F630" w14:textId="77777777" w:rsidR="005A6720" w:rsidRPr="00376441" w:rsidRDefault="005A6720" w:rsidP="00376441">
            <w:pPr>
              <w:pStyle w:val="Tableheader0"/>
            </w:pPr>
            <w:r w:rsidRPr="00376441">
              <w:t>Observations</w:t>
            </w:r>
          </w:p>
        </w:tc>
      </w:tr>
      <w:tr w:rsidR="005A6720" w:rsidRPr="00D4597A" w14:paraId="1619D276" w14:textId="77777777" w:rsidTr="00376441">
        <w:trPr>
          <w:trHeight w:val="1701"/>
        </w:trPr>
        <w:tc>
          <w:tcPr>
            <w:tcW w:w="2744" w:type="dxa"/>
            <w:tcBorders>
              <w:top w:val="single" w:sz="8" w:space="0" w:color="C3D600"/>
            </w:tcBorders>
            <w:shd w:val="clear" w:color="auto" w:fill="auto"/>
          </w:tcPr>
          <w:p w14:paraId="0CCACD72" w14:textId="77777777" w:rsidR="005A6720" w:rsidRPr="00376441" w:rsidRDefault="005A6720" w:rsidP="00376441"/>
        </w:tc>
        <w:tc>
          <w:tcPr>
            <w:tcW w:w="11256" w:type="dxa"/>
            <w:tcBorders>
              <w:top w:val="single" w:sz="8" w:space="0" w:color="C3D600"/>
            </w:tcBorders>
          </w:tcPr>
          <w:p w14:paraId="5B38336D" w14:textId="77777777" w:rsidR="005A6720" w:rsidRPr="00376441" w:rsidRDefault="005A6720" w:rsidP="00376441"/>
        </w:tc>
      </w:tr>
      <w:tr w:rsidR="005A6720" w:rsidRPr="00D4597A" w14:paraId="70E02D33" w14:textId="77777777" w:rsidTr="00376441">
        <w:trPr>
          <w:trHeight w:val="1701"/>
        </w:trPr>
        <w:tc>
          <w:tcPr>
            <w:tcW w:w="2744" w:type="dxa"/>
            <w:shd w:val="clear" w:color="auto" w:fill="auto"/>
          </w:tcPr>
          <w:p w14:paraId="58F04397" w14:textId="77777777" w:rsidR="005A6720" w:rsidRPr="00376441" w:rsidRDefault="005A6720" w:rsidP="00376441"/>
        </w:tc>
        <w:tc>
          <w:tcPr>
            <w:tcW w:w="11256" w:type="dxa"/>
          </w:tcPr>
          <w:p w14:paraId="145DE328" w14:textId="77777777" w:rsidR="005A6720" w:rsidRPr="00376441" w:rsidRDefault="005A6720" w:rsidP="00376441"/>
        </w:tc>
      </w:tr>
      <w:tr w:rsidR="005A6720" w:rsidRPr="00D4597A" w14:paraId="18358214" w14:textId="77777777" w:rsidTr="00376441">
        <w:trPr>
          <w:trHeight w:val="1701"/>
        </w:trPr>
        <w:tc>
          <w:tcPr>
            <w:tcW w:w="2744" w:type="dxa"/>
            <w:shd w:val="clear" w:color="auto" w:fill="auto"/>
          </w:tcPr>
          <w:p w14:paraId="3952A706" w14:textId="77777777" w:rsidR="005A6720" w:rsidRPr="00376441" w:rsidRDefault="005A6720" w:rsidP="00376441"/>
        </w:tc>
        <w:tc>
          <w:tcPr>
            <w:tcW w:w="11256" w:type="dxa"/>
          </w:tcPr>
          <w:p w14:paraId="32DE60D4" w14:textId="77777777" w:rsidR="005A6720" w:rsidRPr="00376441" w:rsidRDefault="005A6720" w:rsidP="00376441"/>
        </w:tc>
      </w:tr>
      <w:tr w:rsidR="005A6720" w:rsidRPr="00D4597A" w14:paraId="512809D8" w14:textId="77777777" w:rsidTr="00376441">
        <w:trPr>
          <w:trHeight w:val="1701"/>
        </w:trPr>
        <w:tc>
          <w:tcPr>
            <w:tcW w:w="2744" w:type="dxa"/>
            <w:shd w:val="clear" w:color="auto" w:fill="auto"/>
          </w:tcPr>
          <w:p w14:paraId="0D1276E2" w14:textId="77777777" w:rsidR="005A6720" w:rsidRPr="00376441" w:rsidRDefault="005A6720" w:rsidP="00376441"/>
        </w:tc>
        <w:tc>
          <w:tcPr>
            <w:tcW w:w="11256" w:type="dxa"/>
          </w:tcPr>
          <w:p w14:paraId="18676205" w14:textId="77777777" w:rsidR="005A6720" w:rsidRPr="00376441" w:rsidRDefault="005A6720" w:rsidP="00376441"/>
        </w:tc>
      </w:tr>
    </w:tbl>
    <w:p w14:paraId="529FB688" w14:textId="25916CD6" w:rsidR="00D60748" w:rsidRDefault="00DE43AA" w:rsidP="00D60748">
      <w:pPr>
        <w:pStyle w:val="AttachmentHeading"/>
      </w:pPr>
      <w:bookmarkStart w:id="18" w:name="_Toc443483800"/>
      <w:r w:rsidRPr="00D60748">
        <w:t xml:space="preserve">Resource </w:t>
      </w:r>
      <w:r w:rsidR="003E2976" w:rsidRPr="00D60748">
        <w:t>5</w:t>
      </w:r>
      <w:r w:rsidRPr="00D60748">
        <w:t xml:space="preserve"> – </w:t>
      </w:r>
      <w:r w:rsidR="003E2976" w:rsidRPr="00D60748">
        <w:t xml:space="preserve">Animal classification </w:t>
      </w:r>
      <w:r w:rsidR="00D60748" w:rsidRPr="00D60748">
        <w:t>–</w:t>
      </w:r>
      <w:r w:rsidR="003E2976" w:rsidRPr="00D60748">
        <w:t xml:space="preserve"> Classes</w:t>
      </w:r>
      <w:bookmarkEnd w:id="18"/>
    </w:p>
    <w:p w14:paraId="4D1C8D6A" w14:textId="5B69F2B9" w:rsidR="00184826" w:rsidRDefault="00184826" w:rsidP="00184826">
      <w:pPr>
        <w:pStyle w:val="Commentsline"/>
      </w:pPr>
      <w:r w:rsidRPr="00184826">
        <w:rPr>
          <w:i/>
        </w:rPr>
        <w:t>(Information collected from a range of Internet resources - Science Castle</w:t>
      </w:r>
      <w:r w:rsidRPr="00184826">
        <w:t xml:space="preserve"> </w:t>
      </w:r>
      <w:hyperlink r:id="rId202" w:history="1">
        <w:r w:rsidRPr="00184826">
          <w:rPr>
            <w:rStyle w:val="Hyperlink"/>
          </w:rPr>
          <w:t>http://www.sciencecastle.com</w:t>
        </w:r>
      </w:hyperlink>
      <w:r w:rsidRPr="00184826">
        <w:rPr>
          <w:i/>
        </w:rPr>
        <w:t>, Shape of life</w:t>
      </w:r>
      <w:r w:rsidRPr="00184826">
        <w:t xml:space="preserve"> </w:t>
      </w:r>
      <w:hyperlink r:id="rId203" w:history="1">
        <w:r w:rsidRPr="00184826">
          <w:rPr>
            <w:rStyle w:val="Hyperlink"/>
          </w:rPr>
          <w:t>http://shapeoflife.org/</w:t>
        </w:r>
      </w:hyperlink>
      <w:r w:rsidRPr="00184826">
        <w:t xml:space="preserve"> </w:t>
      </w:r>
      <w:r w:rsidRPr="00184826">
        <w:rPr>
          <w:i/>
        </w:rPr>
        <w:t>and Middle School Science</w:t>
      </w:r>
      <w:r w:rsidRPr="00184826">
        <w:t xml:space="preserve"> </w:t>
      </w:r>
      <w:hyperlink r:id="rId204" w:history="1">
        <w:r w:rsidRPr="00184826">
          <w:rPr>
            <w:rStyle w:val="Hyperlink"/>
          </w:rPr>
          <w:t>http://www.middleschoolscience.com</w:t>
        </w:r>
      </w:hyperlink>
      <w:r w:rsidRPr="00184826">
        <w:rPr>
          <w:i/>
        </w:rPr>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Animal classifcations and examples"/>
      </w:tblPr>
      <w:tblGrid>
        <w:gridCol w:w="4740"/>
        <w:gridCol w:w="4740"/>
        <w:gridCol w:w="4740"/>
      </w:tblGrid>
      <w:tr w:rsidR="00C869E8" w14:paraId="7ACD51BD" w14:textId="77777777" w:rsidTr="00184826">
        <w:trPr>
          <w:tblHeader/>
        </w:trPr>
        <w:tc>
          <w:tcPr>
            <w:tcW w:w="4658" w:type="dxa"/>
            <w:tcBorders>
              <w:top w:val="single" w:sz="12" w:space="0" w:color="C3D600"/>
              <w:bottom w:val="single" w:sz="8" w:space="0" w:color="C3D600"/>
            </w:tcBorders>
            <w:shd w:val="clear" w:color="auto" w:fill="EDF3B2"/>
          </w:tcPr>
          <w:p w14:paraId="316554CB" w14:textId="77777777" w:rsidR="00C869E8" w:rsidRPr="00184826" w:rsidRDefault="00C869E8" w:rsidP="00184826">
            <w:pPr>
              <w:pStyle w:val="Tableheader0"/>
            </w:pPr>
            <w:r w:rsidRPr="00184826">
              <w:t>Mammals</w:t>
            </w:r>
          </w:p>
        </w:tc>
        <w:tc>
          <w:tcPr>
            <w:tcW w:w="4658" w:type="dxa"/>
            <w:tcBorders>
              <w:top w:val="single" w:sz="12" w:space="0" w:color="C3D600"/>
              <w:bottom w:val="single" w:sz="8" w:space="0" w:color="C3D600"/>
            </w:tcBorders>
            <w:shd w:val="clear" w:color="auto" w:fill="EDF3B2"/>
          </w:tcPr>
          <w:p w14:paraId="1772ACBE" w14:textId="77777777" w:rsidR="00C869E8" w:rsidRPr="00184826" w:rsidRDefault="00C869E8" w:rsidP="00184826">
            <w:pPr>
              <w:pStyle w:val="Tableheader0"/>
            </w:pPr>
            <w:r w:rsidRPr="00184826">
              <w:t>Birds</w:t>
            </w:r>
          </w:p>
        </w:tc>
        <w:tc>
          <w:tcPr>
            <w:tcW w:w="4658" w:type="dxa"/>
            <w:tcBorders>
              <w:top w:val="single" w:sz="12" w:space="0" w:color="C3D600"/>
              <w:bottom w:val="single" w:sz="8" w:space="0" w:color="C3D600"/>
            </w:tcBorders>
            <w:shd w:val="clear" w:color="auto" w:fill="EDF3B2"/>
          </w:tcPr>
          <w:p w14:paraId="2559A2F5" w14:textId="77777777" w:rsidR="00C869E8" w:rsidRPr="00184826" w:rsidRDefault="00C869E8" w:rsidP="00184826">
            <w:pPr>
              <w:pStyle w:val="Tableheader0"/>
            </w:pPr>
            <w:r w:rsidRPr="00184826">
              <w:t>Fishes</w:t>
            </w:r>
          </w:p>
        </w:tc>
      </w:tr>
      <w:tr w:rsidR="00C869E8" w:rsidRPr="00C07AE1" w14:paraId="5BBA922B" w14:textId="77777777" w:rsidTr="00184826">
        <w:tc>
          <w:tcPr>
            <w:tcW w:w="4658" w:type="dxa"/>
            <w:tcBorders>
              <w:top w:val="single" w:sz="8" w:space="0" w:color="C3D600"/>
              <w:bottom w:val="single" w:sz="8" w:space="0" w:color="C3D600"/>
            </w:tcBorders>
            <w:tcMar>
              <w:top w:w="85" w:type="dxa"/>
            </w:tcMar>
          </w:tcPr>
          <w:p w14:paraId="31C5BD77" w14:textId="3238A246" w:rsidR="00C869E8" w:rsidRPr="00184826" w:rsidRDefault="00C869E8" w:rsidP="00184826">
            <w:pPr>
              <w:pStyle w:val="Tablepara10pt0"/>
            </w:pPr>
            <w:r w:rsidRPr="00184826">
              <w:t>Mammals are animals that have hair on their body and drink milk when they are a baby. The platypus is one of only three mammals that lay eggs. All other mammals give birth to live young.</w:t>
            </w:r>
          </w:p>
          <w:p w14:paraId="0A02572D" w14:textId="77777777" w:rsidR="00C869E8" w:rsidRPr="00184826" w:rsidRDefault="00C869E8" w:rsidP="00184826">
            <w:pPr>
              <w:pStyle w:val="Tablepara10pt0"/>
            </w:pPr>
            <w:r w:rsidRPr="00184826">
              <w:rPr>
                <w:b/>
              </w:rPr>
              <w:t>Examples</w:t>
            </w:r>
            <w:r w:rsidRPr="00184826">
              <w:t xml:space="preserve"> – dogs, horses, kangaroos, whales, dugongs</w:t>
            </w:r>
          </w:p>
          <w:p w14:paraId="16D6FDC4" w14:textId="77777777" w:rsidR="00C869E8" w:rsidRPr="00184826" w:rsidRDefault="00C869E8" w:rsidP="00184826">
            <w:pPr>
              <w:pStyle w:val="Tablepara10pt0"/>
            </w:pPr>
            <w:r>
              <w:rPr>
                <w:noProof/>
                <w:lang w:eastAsia="en-AU"/>
              </w:rPr>
              <w:drawing>
                <wp:anchor distT="0" distB="0" distL="114300" distR="114300" simplePos="0" relativeHeight="251906048" behindDoc="0" locked="0" layoutInCell="1" allowOverlap="1" wp14:anchorId="1F0CF54A" wp14:editId="4F3DB0F9">
                  <wp:simplePos x="0" y="0"/>
                  <wp:positionH relativeFrom="column">
                    <wp:align>center</wp:align>
                  </wp:positionH>
                  <wp:positionV relativeFrom="paragraph">
                    <wp:posOffset>1270</wp:posOffset>
                  </wp:positionV>
                  <wp:extent cx="1951200" cy="1123200"/>
                  <wp:effectExtent l="0" t="0" r="0" b="1270"/>
                  <wp:wrapSquare wrapText="bothSides"/>
                  <wp:docPr id="1761" name="Picture 1761" descr="Line illustration - du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ong.JPG"/>
                          <pic:cNvPicPr/>
                        </pic:nvPicPr>
                        <pic:blipFill>
                          <a:blip r:embed="rId205">
                            <a:extLst>
                              <a:ext uri="{28A0092B-C50C-407E-A947-70E740481C1C}">
                                <a14:useLocalDpi xmlns:a14="http://schemas.microsoft.com/office/drawing/2010/main" val="0"/>
                              </a:ext>
                            </a:extLst>
                          </a:blip>
                          <a:stretch>
                            <a:fillRect/>
                          </a:stretch>
                        </pic:blipFill>
                        <pic:spPr>
                          <a:xfrm>
                            <a:off x="0" y="0"/>
                            <a:ext cx="1951200" cy="1123200"/>
                          </a:xfrm>
                          <a:prstGeom prst="rect">
                            <a:avLst/>
                          </a:prstGeom>
                        </pic:spPr>
                      </pic:pic>
                    </a:graphicData>
                  </a:graphic>
                  <wp14:sizeRelH relativeFrom="margin">
                    <wp14:pctWidth>0</wp14:pctWidth>
                  </wp14:sizeRelH>
                  <wp14:sizeRelV relativeFrom="margin">
                    <wp14:pctHeight>0</wp14:pctHeight>
                  </wp14:sizeRelV>
                </wp:anchor>
              </w:drawing>
            </w:r>
          </w:p>
        </w:tc>
        <w:tc>
          <w:tcPr>
            <w:tcW w:w="4658" w:type="dxa"/>
            <w:tcBorders>
              <w:top w:val="single" w:sz="8" w:space="0" w:color="C3D600"/>
              <w:bottom w:val="single" w:sz="8" w:space="0" w:color="C3D600"/>
            </w:tcBorders>
            <w:tcMar>
              <w:top w:w="85" w:type="dxa"/>
            </w:tcMar>
          </w:tcPr>
          <w:p w14:paraId="50D20651" w14:textId="41B62967" w:rsidR="00C869E8" w:rsidRPr="00184826" w:rsidRDefault="00C869E8" w:rsidP="00184826">
            <w:pPr>
              <w:pStyle w:val="Tablepara10pt0"/>
            </w:pPr>
            <w:r w:rsidRPr="00184826">
              <w:t xml:space="preserve">Birds </w:t>
            </w:r>
            <w:r w:rsidR="00F36F71" w:rsidRPr="00184826">
              <w:t>hatch</w:t>
            </w:r>
            <w:r w:rsidRPr="00184826">
              <w:t xml:space="preserve"> out of a hard</w:t>
            </w:r>
            <w:r w:rsidR="0024548C" w:rsidRPr="00184826">
              <w:t xml:space="preserve"> </w:t>
            </w:r>
            <w:r w:rsidRPr="00184826">
              <w:t>shell</w:t>
            </w:r>
            <w:r w:rsidR="00334AB9" w:rsidRPr="00184826">
              <w:t>ed egg</w:t>
            </w:r>
            <w:r w:rsidRPr="00184826">
              <w:t xml:space="preserve"> and they all have feathers. Not all birds can fly. The cassowary and the emu are two birds that cannot fly.</w:t>
            </w:r>
          </w:p>
          <w:p w14:paraId="24494185" w14:textId="77777777" w:rsidR="00C869E8" w:rsidRPr="00184826" w:rsidRDefault="00C869E8" w:rsidP="00184826">
            <w:pPr>
              <w:pStyle w:val="Tablepara10pt0"/>
            </w:pPr>
            <w:r w:rsidRPr="00184826">
              <w:rPr>
                <w:b/>
              </w:rPr>
              <w:t>Examples</w:t>
            </w:r>
            <w:r w:rsidRPr="00184826">
              <w:t xml:space="preserve"> – ducks, flamingos, ibises, swans</w:t>
            </w:r>
          </w:p>
          <w:p w14:paraId="63A592CA" w14:textId="77777777" w:rsidR="00C869E8" w:rsidRPr="00C869E8" w:rsidRDefault="00C869E8" w:rsidP="00184826">
            <w:pPr>
              <w:pStyle w:val="Tablepara10pt0"/>
            </w:pPr>
            <w:r w:rsidRPr="00184826">
              <w:br/>
            </w:r>
            <w:r w:rsidRPr="00184826">
              <w:rPr>
                <w:noProof/>
                <w:lang w:eastAsia="en-AU"/>
              </w:rPr>
              <w:drawing>
                <wp:anchor distT="0" distB="0" distL="114300" distR="114300" simplePos="0" relativeHeight="251907072" behindDoc="1" locked="0" layoutInCell="1" allowOverlap="1" wp14:anchorId="40A98731" wp14:editId="0CBB1B93">
                  <wp:simplePos x="0" y="0"/>
                  <wp:positionH relativeFrom="column">
                    <wp:align>center</wp:align>
                  </wp:positionH>
                  <wp:positionV relativeFrom="paragraph">
                    <wp:posOffset>154940</wp:posOffset>
                  </wp:positionV>
                  <wp:extent cx="1134000" cy="1047600"/>
                  <wp:effectExtent l="0" t="0" r="9525" b="635"/>
                  <wp:wrapSquare wrapText="bothSides"/>
                  <wp:docPr id="1762" name="Picture 1762" descr="Line illustration - i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i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134000" cy="1047600"/>
                          </a:xfrm>
                          <a:prstGeom prst="rect">
                            <a:avLst/>
                          </a:prstGeom>
                        </pic:spPr>
                      </pic:pic>
                    </a:graphicData>
                  </a:graphic>
                  <wp14:sizeRelH relativeFrom="margin">
                    <wp14:pctWidth>0</wp14:pctWidth>
                  </wp14:sizeRelH>
                  <wp14:sizeRelV relativeFrom="margin">
                    <wp14:pctHeight>0</wp14:pctHeight>
                  </wp14:sizeRelV>
                </wp:anchor>
              </w:drawing>
            </w:r>
          </w:p>
        </w:tc>
        <w:tc>
          <w:tcPr>
            <w:tcW w:w="4658" w:type="dxa"/>
            <w:tcBorders>
              <w:top w:val="single" w:sz="8" w:space="0" w:color="C3D600"/>
              <w:bottom w:val="single" w:sz="8" w:space="0" w:color="C3D600"/>
            </w:tcBorders>
            <w:tcMar>
              <w:top w:w="85" w:type="dxa"/>
            </w:tcMar>
          </w:tcPr>
          <w:p w14:paraId="61FD4026" w14:textId="77777777" w:rsidR="00C869E8" w:rsidRPr="00184826" w:rsidRDefault="00C869E8" w:rsidP="00184826">
            <w:pPr>
              <w:pStyle w:val="Tablepara10pt0"/>
            </w:pPr>
            <w:r w:rsidRPr="00184826">
              <w:t>Fish live in freshwater or saltwater. They have a backbone and use gills to breath. Fish also have scales and fins on their bodies. The barramundi is a fish that can live in both freshwater and saltwater.</w:t>
            </w:r>
          </w:p>
          <w:p w14:paraId="50DABE87" w14:textId="77777777" w:rsidR="00184826" w:rsidRDefault="00C869E8" w:rsidP="00184826">
            <w:pPr>
              <w:pStyle w:val="Tablepara10pt0"/>
            </w:pPr>
            <w:r w:rsidRPr="00184826">
              <w:rPr>
                <w:b/>
              </w:rPr>
              <w:t>Examples</w:t>
            </w:r>
            <w:r w:rsidRPr="00184826">
              <w:t xml:space="preserve"> – mackerel, groper, mangrove jack, tuna, sharks</w:t>
            </w:r>
          </w:p>
          <w:p w14:paraId="4B92D9CE" w14:textId="72CC34A8" w:rsidR="00C869E8" w:rsidRPr="00C869E8" w:rsidRDefault="00C869E8" w:rsidP="00184826">
            <w:pPr>
              <w:pStyle w:val="Tablepara10pt0"/>
            </w:pPr>
            <w:r w:rsidRPr="00184826">
              <w:rPr>
                <w:noProof/>
                <w:lang w:eastAsia="en-AU"/>
              </w:rPr>
              <w:drawing>
                <wp:anchor distT="0" distB="0" distL="114300" distR="114300" simplePos="0" relativeHeight="251908096" behindDoc="0" locked="0" layoutInCell="1" allowOverlap="1" wp14:anchorId="5501481E" wp14:editId="011D8516">
                  <wp:simplePos x="0" y="0"/>
                  <wp:positionH relativeFrom="column">
                    <wp:align>center</wp:align>
                  </wp:positionH>
                  <wp:positionV relativeFrom="paragraph">
                    <wp:posOffset>635</wp:posOffset>
                  </wp:positionV>
                  <wp:extent cx="1231200" cy="1036800"/>
                  <wp:effectExtent l="0" t="0" r="7620" b="0"/>
                  <wp:wrapSquare wrapText="bothSides"/>
                  <wp:docPr id="1763" name="Picture 1763" descr="Line illustration - humbu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231200" cy="1036800"/>
                          </a:xfrm>
                          <a:prstGeom prst="rect">
                            <a:avLst/>
                          </a:prstGeom>
                        </pic:spPr>
                      </pic:pic>
                    </a:graphicData>
                  </a:graphic>
                  <wp14:sizeRelH relativeFrom="margin">
                    <wp14:pctWidth>0</wp14:pctWidth>
                  </wp14:sizeRelH>
                  <wp14:sizeRelV relativeFrom="margin">
                    <wp14:pctHeight>0</wp14:pctHeight>
                  </wp14:sizeRelV>
                </wp:anchor>
              </w:drawing>
            </w:r>
          </w:p>
        </w:tc>
      </w:tr>
      <w:tr w:rsidR="00C869E8" w14:paraId="64750E13" w14:textId="77777777" w:rsidTr="00184826">
        <w:trPr>
          <w:tblHeader/>
        </w:trPr>
        <w:tc>
          <w:tcPr>
            <w:tcW w:w="4658" w:type="dxa"/>
            <w:tcBorders>
              <w:top w:val="single" w:sz="8" w:space="0" w:color="C3D600"/>
              <w:bottom w:val="single" w:sz="8" w:space="0" w:color="C3D600"/>
            </w:tcBorders>
            <w:shd w:val="clear" w:color="auto" w:fill="EDF3B2"/>
          </w:tcPr>
          <w:p w14:paraId="1F866FC3" w14:textId="77777777" w:rsidR="00C869E8" w:rsidRPr="00184826" w:rsidRDefault="00C869E8" w:rsidP="00184826">
            <w:pPr>
              <w:pStyle w:val="Tableheader0"/>
            </w:pPr>
            <w:r w:rsidRPr="00184826">
              <w:t>Reptiles</w:t>
            </w:r>
          </w:p>
        </w:tc>
        <w:tc>
          <w:tcPr>
            <w:tcW w:w="4658" w:type="dxa"/>
            <w:tcBorders>
              <w:top w:val="single" w:sz="8" w:space="0" w:color="C3D600"/>
              <w:bottom w:val="single" w:sz="8" w:space="0" w:color="C3D600"/>
            </w:tcBorders>
            <w:shd w:val="clear" w:color="auto" w:fill="EDF3B2"/>
          </w:tcPr>
          <w:p w14:paraId="037A5426" w14:textId="77777777" w:rsidR="00C869E8" w:rsidRPr="00184826" w:rsidRDefault="00C869E8" w:rsidP="00184826">
            <w:pPr>
              <w:pStyle w:val="Tableheader0"/>
            </w:pPr>
            <w:r w:rsidRPr="00184826">
              <w:t>Amphibians</w:t>
            </w:r>
          </w:p>
        </w:tc>
        <w:tc>
          <w:tcPr>
            <w:tcW w:w="4658" w:type="dxa"/>
            <w:tcBorders>
              <w:top w:val="single" w:sz="8" w:space="0" w:color="C3D600"/>
              <w:bottom w:val="single" w:sz="8" w:space="0" w:color="C3D600"/>
            </w:tcBorders>
            <w:shd w:val="clear" w:color="auto" w:fill="EDF3B2"/>
          </w:tcPr>
          <w:p w14:paraId="06FAF426" w14:textId="77777777" w:rsidR="00C869E8" w:rsidRPr="00184826" w:rsidRDefault="00C869E8" w:rsidP="00184826">
            <w:pPr>
              <w:pStyle w:val="Tableheader0"/>
            </w:pPr>
            <w:r w:rsidRPr="00184826">
              <w:t>Invertebrates</w:t>
            </w:r>
          </w:p>
        </w:tc>
      </w:tr>
      <w:tr w:rsidR="00C869E8" w:rsidRPr="00C07AE1" w14:paraId="4C70B1C1" w14:textId="77777777" w:rsidTr="00184826">
        <w:tc>
          <w:tcPr>
            <w:tcW w:w="4658" w:type="dxa"/>
            <w:tcBorders>
              <w:top w:val="single" w:sz="8" w:space="0" w:color="C3D600"/>
            </w:tcBorders>
            <w:tcMar>
              <w:top w:w="85" w:type="dxa"/>
            </w:tcMar>
          </w:tcPr>
          <w:p w14:paraId="79A9D88C" w14:textId="77777777" w:rsidR="00C869E8" w:rsidRPr="00184826" w:rsidRDefault="00C869E8" w:rsidP="00184826">
            <w:pPr>
              <w:pStyle w:val="Tablepara10pt0"/>
            </w:pPr>
            <w:r w:rsidRPr="00184826">
              <w:t>Reptiles are born on the land.  All reptiles have scaly skin and are cold blooded animals. Some reptiles lay eggs, such as turtles, and some reptiles give birth to live young, such as blue tongue lizards.</w:t>
            </w:r>
          </w:p>
          <w:p w14:paraId="03E57769" w14:textId="77777777" w:rsidR="00C869E8" w:rsidRPr="00184826" w:rsidRDefault="00C869E8" w:rsidP="00184826">
            <w:pPr>
              <w:pStyle w:val="Tablepara10pt0"/>
            </w:pPr>
            <w:r w:rsidRPr="001B3E27">
              <w:rPr>
                <w:b/>
              </w:rPr>
              <w:t>Examples</w:t>
            </w:r>
            <w:r w:rsidRPr="00184826">
              <w:t xml:space="preserve"> – turtles, lizards, snakes, crocodiles</w:t>
            </w:r>
          </w:p>
          <w:p w14:paraId="1522B710" w14:textId="77777777" w:rsidR="00C869E8" w:rsidRPr="00C869E8" w:rsidRDefault="00C869E8" w:rsidP="00184826">
            <w:pPr>
              <w:pStyle w:val="Tablepara10pt0"/>
            </w:pPr>
            <w:r w:rsidRPr="00184826">
              <w:rPr>
                <w:noProof/>
                <w:lang w:eastAsia="en-AU"/>
              </w:rPr>
              <w:drawing>
                <wp:anchor distT="0" distB="0" distL="114300" distR="114300" simplePos="0" relativeHeight="251911168" behindDoc="0" locked="0" layoutInCell="1" allowOverlap="1" wp14:anchorId="4F0BACDA" wp14:editId="648756AF">
                  <wp:simplePos x="0" y="0"/>
                  <wp:positionH relativeFrom="column">
                    <wp:align>center</wp:align>
                  </wp:positionH>
                  <wp:positionV relativeFrom="page">
                    <wp:posOffset>1074420</wp:posOffset>
                  </wp:positionV>
                  <wp:extent cx="1321200" cy="921600"/>
                  <wp:effectExtent l="0" t="0" r="0" b="0"/>
                  <wp:wrapSquare wrapText="bothSides"/>
                  <wp:docPr id="1764" name="Picture 1764" descr="Line illustration - se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321200" cy="921600"/>
                          </a:xfrm>
                          <a:prstGeom prst="rect">
                            <a:avLst/>
                          </a:prstGeom>
                        </pic:spPr>
                      </pic:pic>
                    </a:graphicData>
                  </a:graphic>
                  <wp14:sizeRelH relativeFrom="margin">
                    <wp14:pctWidth>0</wp14:pctWidth>
                  </wp14:sizeRelH>
                  <wp14:sizeRelV relativeFrom="margin">
                    <wp14:pctHeight>0</wp14:pctHeight>
                  </wp14:sizeRelV>
                </wp:anchor>
              </w:drawing>
            </w:r>
          </w:p>
        </w:tc>
        <w:tc>
          <w:tcPr>
            <w:tcW w:w="4658" w:type="dxa"/>
            <w:tcBorders>
              <w:top w:val="single" w:sz="8" w:space="0" w:color="C3D600"/>
            </w:tcBorders>
            <w:tcMar>
              <w:top w:w="85" w:type="dxa"/>
            </w:tcMar>
          </w:tcPr>
          <w:p w14:paraId="6FD591F6" w14:textId="77777777" w:rsidR="00C869E8" w:rsidRPr="00184826" w:rsidRDefault="00C869E8" w:rsidP="00184826">
            <w:pPr>
              <w:pStyle w:val="Tablepara10pt0"/>
            </w:pPr>
            <w:r w:rsidRPr="00184826">
              <w:t>Amphibians are animals that start their life in the water.  They are born in the water and have gills to breath.  As they grow up, they develop lungs and can live on the land.  All amphibians need water to breed.</w:t>
            </w:r>
          </w:p>
          <w:p w14:paraId="6F4D9090" w14:textId="77777777" w:rsidR="00C869E8" w:rsidRDefault="00C869E8" w:rsidP="00184826">
            <w:pPr>
              <w:pStyle w:val="Tablepara10pt0"/>
            </w:pPr>
            <w:r w:rsidRPr="001B3E27">
              <w:rPr>
                <w:b/>
              </w:rPr>
              <w:t>Examples</w:t>
            </w:r>
            <w:r w:rsidRPr="00184826">
              <w:t xml:space="preserve"> – frogs, salamanders, toads.</w:t>
            </w:r>
          </w:p>
          <w:p w14:paraId="2BF61AB5" w14:textId="77777777" w:rsidR="00C869E8" w:rsidRPr="001B3E27" w:rsidRDefault="00C869E8" w:rsidP="001B3E27">
            <w:pPr>
              <w:pStyle w:val="Tablepara10pt0"/>
            </w:pPr>
            <w:r w:rsidRPr="00184826">
              <w:rPr>
                <w:noProof/>
                <w:lang w:eastAsia="en-AU"/>
              </w:rPr>
              <w:drawing>
                <wp:anchor distT="0" distB="0" distL="114300" distR="114300" simplePos="0" relativeHeight="251910144" behindDoc="0" locked="0" layoutInCell="1" allowOverlap="1" wp14:anchorId="682143C2" wp14:editId="37157289">
                  <wp:simplePos x="0" y="0"/>
                  <wp:positionH relativeFrom="column">
                    <wp:align>center</wp:align>
                  </wp:positionH>
                  <wp:positionV relativeFrom="page">
                    <wp:posOffset>1074420</wp:posOffset>
                  </wp:positionV>
                  <wp:extent cx="968400" cy="820800"/>
                  <wp:effectExtent l="0" t="0" r="3175" b="0"/>
                  <wp:wrapSquare wrapText="bothSides"/>
                  <wp:docPr id="1765" name="Picture 1765" descr="Line illustration -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68400" cy="820800"/>
                          </a:xfrm>
                          <a:prstGeom prst="rect">
                            <a:avLst/>
                          </a:prstGeom>
                        </pic:spPr>
                      </pic:pic>
                    </a:graphicData>
                  </a:graphic>
                  <wp14:sizeRelH relativeFrom="margin">
                    <wp14:pctWidth>0</wp14:pctWidth>
                  </wp14:sizeRelH>
                  <wp14:sizeRelV relativeFrom="margin">
                    <wp14:pctHeight>0</wp14:pctHeight>
                  </wp14:sizeRelV>
                </wp:anchor>
              </w:drawing>
            </w:r>
          </w:p>
        </w:tc>
        <w:tc>
          <w:tcPr>
            <w:tcW w:w="4658" w:type="dxa"/>
            <w:tcBorders>
              <w:top w:val="single" w:sz="8" w:space="0" w:color="C3D600"/>
            </w:tcBorders>
            <w:tcMar>
              <w:top w:w="85" w:type="dxa"/>
            </w:tcMar>
          </w:tcPr>
          <w:p w14:paraId="1B6B5A70" w14:textId="77777777" w:rsidR="00C869E8" w:rsidRPr="00184826" w:rsidRDefault="00C869E8" w:rsidP="00184826">
            <w:pPr>
              <w:pStyle w:val="Tablepara10pt0"/>
            </w:pPr>
            <w:r w:rsidRPr="00184826">
              <w:t>Invertebrates all have one thing in common – they have no backbone. Invertebrates are the largest class of animals with over 95 per cent of all animals belonging to this class.</w:t>
            </w:r>
          </w:p>
          <w:p w14:paraId="00793583" w14:textId="77777777" w:rsidR="00C869E8" w:rsidRDefault="00C869E8" w:rsidP="00184826">
            <w:pPr>
              <w:pStyle w:val="Tablepara10pt0"/>
            </w:pPr>
            <w:r w:rsidRPr="001B3E27">
              <w:rPr>
                <w:b/>
              </w:rPr>
              <w:t>Examples</w:t>
            </w:r>
            <w:r w:rsidRPr="00184826">
              <w:t xml:space="preserve"> – spiders, insects, crabs, barnacles, scorpions</w:t>
            </w:r>
          </w:p>
          <w:p w14:paraId="2122E9A8" w14:textId="77777777" w:rsidR="001B3E27" w:rsidRPr="00184826" w:rsidRDefault="001B3E27" w:rsidP="00184826">
            <w:pPr>
              <w:pStyle w:val="Tablepara10pt0"/>
            </w:pPr>
          </w:p>
          <w:p w14:paraId="26595723" w14:textId="77777777" w:rsidR="00C869E8" w:rsidRPr="00C869E8" w:rsidRDefault="00C869E8" w:rsidP="00C869E8">
            <w:pPr>
              <w:jc w:val="right"/>
              <w:rPr>
                <w:rFonts w:eastAsia="Arial" w:cs="Arial"/>
                <w:color w:val="231F20"/>
                <w:sz w:val="20"/>
                <w:szCs w:val="20"/>
              </w:rPr>
            </w:pPr>
            <w:r>
              <w:rPr>
                <w:rFonts w:eastAsia="Arial" w:cs="Arial"/>
                <w:noProof/>
                <w:color w:val="231F20"/>
                <w:sz w:val="20"/>
                <w:szCs w:val="20"/>
                <w:lang w:eastAsia="en-AU"/>
              </w:rPr>
              <w:drawing>
                <wp:anchor distT="0" distB="0" distL="114300" distR="114300" simplePos="0" relativeHeight="251909120" behindDoc="0" locked="0" layoutInCell="1" allowOverlap="1" wp14:anchorId="52D5EF93" wp14:editId="4CD7B37B">
                  <wp:simplePos x="0" y="0"/>
                  <wp:positionH relativeFrom="column">
                    <wp:align>center</wp:align>
                  </wp:positionH>
                  <wp:positionV relativeFrom="page">
                    <wp:posOffset>1303020</wp:posOffset>
                  </wp:positionV>
                  <wp:extent cx="1551600" cy="745200"/>
                  <wp:effectExtent l="0" t="0" r="0" b="0"/>
                  <wp:wrapSquare wrapText="bothSides"/>
                  <wp:docPr id="1766" name="Picture 1766" descr="Line illustration -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551600" cy="745200"/>
                          </a:xfrm>
                          <a:prstGeom prst="rect">
                            <a:avLst/>
                          </a:prstGeom>
                        </pic:spPr>
                      </pic:pic>
                    </a:graphicData>
                  </a:graphic>
                  <wp14:sizeRelH relativeFrom="page">
                    <wp14:pctWidth>0</wp14:pctWidth>
                  </wp14:sizeRelH>
                  <wp14:sizeRelV relativeFrom="page">
                    <wp14:pctHeight>0</wp14:pctHeight>
                  </wp14:sizeRelV>
                </wp:anchor>
              </w:drawing>
            </w:r>
          </w:p>
        </w:tc>
      </w:tr>
    </w:tbl>
    <w:p w14:paraId="13E1A095" w14:textId="15974122" w:rsidR="00D60748" w:rsidRPr="00D60748" w:rsidRDefault="00421599" w:rsidP="00D60748">
      <w:pPr>
        <w:pStyle w:val="AttachmentHeading"/>
      </w:pPr>
      <w:bookmarkStart w:id="19" w:name="_Toc443483801"/>
      <w:r w:rsidRPr="00D60748">
        <w:t xml:space="preserve">Resource </w:t>
      </w:r>
      <w:r w:rsidR="00D4597A" w:rsidRPr="00D60748">
        <w:t>6</w:t>
      </w:r>
      <w:r w:rsidRPr="00D60748">
        <w:t xml:space="preserve"> – </w:t>
      </w:r>
      <w:r w:rsidR="003E2976" w:rsidRPr="00D60748">
        <w:t>Future circles</w:t>
      </w:r>
      <w:bookmarkEnd w:id="19"/>
    </w:p>
    <w:p w14:paraId="1A60235D" w14:textId="0B39DCD0" w:rsidR="003E2976" w:rsidRPr="00737F4A" w:rsidRDefault="00A54056" w:rsidP="00737F4A">
      <w:pPr>
        <w:pStyle w:val="Commentsline"/>
        <w:rPr>
          <w:i/>
        </w:rPr>
      </w:pPr>
      <w:r>
        <w:rPr>
          <w:i/>
          <w:noProof/>
        </w:rPr>
        <mc:AlternateContent>
          <mc:Choice Requires="wpg">
            <w:drawing>
              <wp:anchor distT="0" distB="0" distL="114300" distR="114300" simplePos="0" relativeHeight="251926528" behindDoc="0" locked="0" layoutInCell="1" allowOverlap="1" wp14:anchorId="45D8CD70" wp14:editId="5775ABFF">
                <wp:simplePos x="0" y="0"/>
                <wp:positionH relativeFrom="column">
                  <wp:posOffset>-405130</wp:posOffset>
                </wp:positionH>
                <wp:positionV relativeFrom="paragraph">
                  <wp:posOffset>477520</wp:posOffset>
                </wp:positionV>
                <wp:extent cx="9686925" cy="5467350"/>
                <wp:effectExtent l="0" t="0" r="0" b="0"/>
                <wp:wrapNone/>
                <wp:docPr id="290" name="Group 290" descr="Future circles 'NEWS' template"/>
                <wp:cNvGraphicFramePr/>
                <a:graphic xmlns:a="http://schemas.openxmlformats.org/drawingml/2006/main">
                  <a:graphicData uri="http://schemas.microsoft.com/office/word/2010/wordprocessingGroup">
                    <wpg:wgp>
                      <wpg:cNvGrpSpPr/>
                      <wpg:grpSpPr>
                        <a:xfrm>
                          <a:off x="0" y="0"/>
                          <a:ext cx="9686925" cy="5467350"/>
                          <a:chOff x="0" y="0"/>
                          <a:chExt cx="9686925" cy="5467350"/>
                        </a:xfrm>
                      </wpg:grpSpPr>
                      <wps:wsp>
                        <wps:cNvPr id="90" name="Text Box 90"/>
                        <wps:cNvSpPr txBox="1"/>
                        <wps:spPr>
                          <a:xfrm>
                            <a:off x="3981450" y="0"/>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63B44" w14:textId="56852AF8" w:rsidR="008557E2" w:rsidRDefault="008557E2" w:rsidP="00DF6995">
                              <w:pPr>
                                <w:jc w:val="center"/>
                              </w:pPr>
                              <w:r w:rsidRPr="00DF6995">
                                <w:rPr>
                                  <w:b/>
                                </w:rPr>
                                <w:t>N</w:t>
                              </w:r>
                              <w:r>
                                <w:t>atural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981450" y="5114925"/>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0642B" w14:textId="6EC42E89" w:rsidR="008557E2" w:rsidRDefault="008557E2" w:rsidP="00DF6995">
                              <w:pPr>
                                <w:jc w:val="center"/>
                              </w:pPr>
                              <w:r>
                                <w:rPr>
                                  <w:b/>
                                </w:rPr>
                                <w:t>S</w:t>
                              </w:r>
                              <w:r w:rsidRPr="00DF6995">
                                <w:t>ocial</w:t>
                              </w:r>
                              <w:r>
                                <w:t xml:space="preserv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8267700" y="2524125"/>
                            <a:ext cx="1419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9DBB" w14:textId="1C74C37B" w:rsidR="008557E2" w:rsidRDefault="008557E2" w:rsidP="00DF6995">
                              <w:r>
                                <w:rPr>
                                  <w:b/>
                                </w:rPr>
                                <w:t>E</w:t>
                              </w:r>
                              <w:r>
                                <w:t>conomic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0" y="2390775"/>
                            <a:ext cx="14192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77371" w14:textId="543873BB" w:rsidR="008557E2" w:rsidRDefault="008557E2" w:rsidP="00DF6995">
                              <w:pPr>
                                <w:jc w:val="right"/>
                              </w:pPr>
                              <w:r w:rsidRPr="00DF6995">
                                <w:rPr>
                                  <w:b/>
                                </w:rPr>
                                <w:t>W</w:t>
                              </w:r>
                              <w:r>
                                <w:t>ho did it?</w:t>
                              </w:r>
                            </w:p>
                            <w:p w14:paraId="42E7DDE5" w14:textId="14BCA919" w:rsidR="008557E2" w:rsidRDefault="008557E2" w:rsidP="00DF6995">
                              <w:pPr>
                                <w:jc w:val="right"/>
                              </w:pPr>
                              <w:r w:rsidRPr="00DF6995">
                                <w:rPr>
                                  <w:b/>
                                </w:rPr>
                                <w:t>W</w:t>
                              </w:r>
                              <w:r>
                                <w:t>ho will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438650" y="2057400"/>
                            <a:ext cx="828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F2E42" w14:textId="6527D1E7" w:rsidR="008557E2" w:rsidRDefault="008557E2" w:rsidP="00DF6995">
                              <w:pPr>
                                <w:jc w:val="center"/>
                              </w:pPr>
                              <w:r>
                                <w:rPr>
                                  <w:b/>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905250" y="3371850"/>
                            <a:ext cx="1895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86924" w14:textId="3D2DE542" w:rsidR="008557E2" w:rsidRDefault="008557E2" w:rsidP="00DF6995">
                              <w:pPr>
                                <w:spacing w:after="0"/>
                                <w:jc w:val="center"/>
                                <w:rPr>
                                  <w:b/>
                                </w:rPr>
                              </w:pPr>
                              <w:r>
                                <w:rPr>
                                  <w:b/>
                                </w:rPr>
                                <w:t>IMMEDIATE EFFECT</w:t>
                              </w:r>
                            </w:p>
                            <w:p w14:paraId="527AFAAD" w14:textId="52EF946B" w:rsidR="008557E2" w:rsidRPr="00DF6995" w:rsidRDefault="008557E2" w:rsidP="00DF6995">
                              <w:pPr>
                                <w:pStyle w:val="Tabletext"/>
                              </w:pPr>
                              <w:r w:rsidRPr="00DF6995">
                                <w:t>An immediate result of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3514725" y="4152900"/>
                            <a:ext cx="26384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13327" w14:textId="35E4C844" w:rsidR="008557E2" w:rsidRDefault="008557E2" w:rsidP="004B2A5A">
                              <w:pPr>
                                <w:spacing w:after="0"/>
                                <w:jc w:val="center"/>
                                <w:rPr>
                                  <w:b/>
                                </w:rPr>
                              </w:pPr>
                              <w:r>
                                <w:rPr>
                                  <w:b/>
                                </w:rPr>
                                <w:t>SHORT AND LONG TERM EFFECTS</w:t>
                              </w:r>
                            </w:p>
                            <w:p w14:paraId="7E943BB3" w14:textId="5F185E62" w:rsidR="008557E2" w:rsidRPr="004B2A5A" w:rsidRDefault="008557E2" w:rsidP="004B2A5A">
                              <w:pPr>
                                <w:pStyle w:val="Tabletext"/>
                                <w:jc w:val="center"/>
                              </w:pPr>
                              <w:r w:rsidRPr="004B2A5A">
                                <w:t>Things that happen more slowly over time due to the immediate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0" o:spid="_x0000_s1142" alt="Future circles 'NEWS' template" style="position:absolute;margin-left:-31.9pt;margin-top:37.6pt;width:762.75pt;height:430.5pt;z-index:251926528;mso-position-horizontal-relative:text;mso-position-vertical-relative:text" coordsize="96869,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">
                <v:shapetype id="_x0000_t202" coordsize="21600,21600" o:spt="202" path="m,l,21600r21600,l21600,xe">
                  <v:stroke joinstyle="miter"/>
                  <v:path gradientshapeok="t" o:connecttype="rect"/>
                </v:shapetype>
                <v:shape id="Text Box 90" o:spid="_x0000_s1143" type="#_x0000_t202" style="position:absolute;left:39814;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14:paraId="6CA63B44" w14:textId="56852AF8" w:rsidR="008557E2" w:rsidRDefault="008557E2" w:rsidP="00DF6995">
                        <w:pPr>
                          <w:jc w:val="center"/>
                        </w:pPr>
                        <w:r w:rsidRPr="00DF6995">
                          <w:rPr>
                            <w:b/>
                          </w:rPr>
                          <w:t>N</w:t>
                        </w:r>
                        <w:r>
                          <w:t>atural impacts</w:t>
                        </w:r>
                      </w:p>
                    </w:txbxContent>
                  </v:textbox>
                </v:shape>
                <v:shape id="Text Box 91" o:spid="_x0000_s1144" type="#_x0000_t202" style="position:absolute;left:39814;top:51149;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7CE0642B" w14:textId="6EC42E89" w:rsidR="008557E2" w:rsidRDefault="008557E2" w:rsidP="00DF6995">
                        <w:pPr>
                          <w:jc w:val="center"/>
                        </w:pPr>
                        <w:r>
                          <w:rPr>
                            <w:b/>
                          </w:rPr>
                          <w:t>S</w:t>
                        </w:r>
                        <w:r w:rsidRPr="00DF6995">
                          <w:t>ocial</w:t>
                        </w:r>
                        <w:r>
                          <w:t xml:space="preserve"> impacts</w:t>
                        </w:r>
                      </w:p>
                    </w:txbxContent>
                  </v:textbox>
                </v:shape>
                <v:shape id="Text Box 92" o:spid="_x0000_s1145" type="#_x0000_t202" style="position:absolute;left:82677;top:25241;width:14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1FA79DBB" w14:textId="1C74C37B" w:rsidR="008557E2" w:rsidRDefault="008557E2" w:rsidP="00DF6995">
                        <w:r>
                          <w:rPr>
                            <w:b/>
                          </w:rPr>
                          <w:t>E</w:t>
                        </w:r>
                        <w:r>
                          <w:t>conomic impacts</w:t>
                        </w:r>
                      </w:p>
                    </w:txbxContent>
                  </v:textbox>
                </v:shape>
                <v:shape id="Text Box 93" o:spid="_x0000_s1146" type="#_x0000_t202" style="position:absolute;top:23907;width:1419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73277371" w14:textId="543873BB" w:rsidR="008557E2" w:rsidRDefault="008557E2" w:rsidP="00DF6995">
                        <w:pPr>
                          <w:jc w:val="right"/>
                        </w:pPr>
                        <w:r w:rsidRPr="00DF6995">
                          <w:rPr>
                            <w:b/>
                          </w:rPr>
                          <w:t>W</w:t>
                        </w:r>
                        <w:r>
                          <w:t>ho did it?</w:t>
                        </w:r>
                      </w:p>
                      <w:p w14:paraId="42E7DDE5" w14:textId="14BCA919" w:rsidR="008557E2" w:rsidRDefault="008557E2" w:rsidP="00DF6995">
                        <w:pPr>
                          <w:jc w:val="right"/>
                        </w:pPr>
                        <w:r w:rsidRPr="00DF6995">
                          <w:rPr>
                            <w:b/>
                          </w:rPr>
                          <w:t>W</w:t>
                        </w:r>
                        <w:r>
                          <w:t>ho will fix it?</w:t>
                        </w:r>
                      </w:p>
                    </w:txbxContent>
                  </v:textbox>
                </v:shape>
                <v:shape id="Text Box 95" o:spid="_x0000_s1147" type="#_x0000_t202" style="position:absolute;left:44386;top:20574;width:8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1DFF2E42" w14:textId="6527D1E7" w:rsidR="008557E2" w:rsidRDefault="008557E2" w:rsidP="00DF6995">
                        <w:pPr>
                          <w:jc w:val="center"/>
                        </w:pPr>
                        <w:r>
                          <w:rPr>
                            <w:b/>
                          </w:rPr>
                          <w:t>EVENT</w:t>
                        </w:r>
                      </w:p>
                    </w:txbxContent>
                  </v:textbox>
                </v:shape>
                <v:shape id="Text Box 288" o:spid="_x0000_s1148" type="#_x0000_t202" style="position:absolute;left:39052;top:33718;width:189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15486924" w14:textId="3D2DE542" w:rsidR="008557E2" w:rsidRDefault="008557E2" w:rsidP="00DF6995">
                        <w:pPr>
                          <w:spacing w:after="0"/>
                          <w:jc w:val="center"/>
                          <w:rPr>
                            <w:b/>
                          </w:rPr>
                        </w:pPr>
                        <w:r>
                          <w:rPr>
                            <w:b/>
                          </w:rPr>
                          <w:t>IMMEDIATE EFFECT</w:t>
                        </w:r>
                      </w:p>
                      <w:p w14:paraId="527AFAAD" w14:textId="52EF946B" w:rsidR="008557E2" w:rsidRPr="00DF6995" w:rsidRDefault="008557E2" w:rsidP="00DF6995">
                        <w:pPr>
                          <w:pStyle w:val="Tabletext"/>
                        </w:pPr>
                        <w:r w:rsidRPr="00DF6995">
                          <w:t>An immediate result of the event</w:t>
                        </w:r>
                      </w:p>
                    </w:txbxContent>
                  </v:textbox>
                </v:shape>
                <v:shape id="Text Box 289" o:spid="_x0000_s1149" type="#_x0000_t202" style="position:absolute;left:35147;top:41529;width:2638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33813327" w14:textId="35E4C844" w:rsidR="008557E2" w:rsidRDefault="008557E2" w:rsidP="004B2A5A">
                        <w:pPr>
                          <w:spacing w:after="0"/>
                          <w:jc w:val="center"/>
                          <w:rPr>
                            <w:b/>
                          </w:rPr>
                        </w:pPr>
                        <w:r>
                          <w:rPr>
                            <w:b/>
                          </w:rPr>
                          <w:t>SHORT AND LONG TERM EFFECTS</w:t>
                        </w:r>
                      </w:p>
                      <w:p w14:paraId="7E943BB3" w14:textId="5F185E62" w:rsidR="008557E2" w:rsidRPr="004B2A5A" w:rsidRDefault="008557E2" w:rsidP="004B2A5A">
                        <w:pPr>
                          <w:pStyle w:val="Tabletext"/>
                          <w:jc w:val="center"/>
                        </w:pPr>
                        <w:r w:rsidRPr="004B2A5A">
                          <w:t>Things that happen more slowly over time due to the immediate impacts</w:t>
                        </w:r>
                      </w:p>
                    </w:txbxContent>
                  </v:textbox>
                </v:shape>
              </v:group>
            </w:pict>
          </mc:Fallback>
        </mc:AlternateContent>
      </w:r>
      <w:r w:rsidR="00296D62" w:rsidRPr="00737F4A">
        <w:rPr>
          <w:i/>
        </w:rPr>
        <w:t>Students identify a certain event. As they move out of the circle, they define what gradually happens due to the event. For more advanced analysis of an event</w:t>
      </w:r>
      <w:r w:rsidR="00D50E9F" w:rsidRPr="00737F4A">
        <w:rPr>
          <w:i/>
        </w:rPr>
        <w:t>,</w:t>
      </w:r>
      <w:r w:rsidR="00296D62" w:rsidRPr="00737F4A">
        <w:rPr>
          <w:i/>
        </w:rPr>
        <w:t xml:space="preserve"> students look at the N, S, E and W of an event - Natural, Social, Economic and who did it? And/or who will fix it? Students could then go on to investigate how it could be </w:t>
      </w:r>
      <w:r w:rsidR="00FB4788" w:rsidRPr="00737F4A">
        <w:rPr>
          <w:i/>
        </w:rPr>
        <w:t>fixed.</w:t>
      </w:r>
    </w:p>
    <w:p w14:paraId="3F70F233" w14:textId="2177D2FD" w:rsidR="003E2976" w:rsidRDefault="00D53A11" w:rsidP="00DF6995">
      <w:r>
        <w:rPr>
          <w:noProof/>
          <w:lang w:eastAsia="en-AU"/>
        </w:rPr>
        <w:drawing>
          <wp:anchor distT="0" distB="0" distL="114300" distR="114300" simplePos="0" relativeHeight="251911679" behindDoc="0" locked="0" layoutInCell="1" allowOverlap="1" wp14:anchorId="6DF81BCE" wp14:editId="6A6D9F8C">
            <wp:simplePos x="0" y="0"/>
            <wp:positionH relativeFrom="column">
              <wp:posOffset>975995</wp:posOffset>
            </wp:positionH>
            <wp:positionV relativeFrom="paragraph">
              <wp:posOffset>207645</wp:posOffset>
            </wp:positionV>
            <wp:extent cx="6932930" cy="4895850"/>
            <wp:effectExtent l="0" t="0" r="1270" b="0"/>
            <wp:wrapNone/>
            <wp:docPr id="89" name="Picture 89" descr="Future circles - three nested circle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entredcircles.png"/>
                    <pic:cNvPicPr/>
                  </pic:nvPicPr>
                  <pic:blipFill>
                    <a:blip r:embed="rId211">
                      <a:extLst>
                        <a:ext uri="{28A0092B-C50C-407E-A947-70E740481C1C}">
                          <a14:useLocalDpi xmlns:a14="http://schemas.microsoft.com/office/drawing/2010/main" val="0"/>
                        </a:ext>
                      </a:extLst>
                    </a:blip>
                    <a:stretch>
                      <a:fillRect/>
                    </a:stretch>
                  </pic:blipFill>
                  <pic:spPr>
                    <a:xfrm>
                      <a:off x="0" y="0"/>
                      <a:ext cx="6932930" cy="4895850"/>
                    </a:xfrm>
                    <a:prstGeom prst="rect">
                      <a:avLst/>
                    </a:prstGeom>
                  </pic:spPr>
                </pic:pic>
              </a:graphicData>
            </a:graphic>
            <wp14:sizeRelV relativeFrom="margin">
              <wp14:pctHeight>0</wp14:pctHeight>
            </wp14:sizeRelV>
          </wp:anchor>
        </w:drawing>
      </w:r>
    </w:p>
    <w:p w14:paraId="6B085BB4" w14:textId="0994C38A" w:rsidR="00281EFF" w:rsidRPr="00744749" w:rsidRDefault="00B905EE" w:rsidP="00744749">
      <w:pPr>
        <w:pStyle w:val="AttachmentHeading"/>
      </w:pPr>
      <w:bookmarkStart w:id="20" w:name="_Toc443483802"/>
      <w:r w:rsidRPr="00744749">
        <w:t xml:space="preserve">Resource </w:t>
      </w:r>
      <w:r w:rsidR="003E2976" w:rsidRPr="00744749">
        <w:t>7</w:t>
      </w:r>
      <w:r w:rsidRPr="00744749">
        <w:t xml:space="preserve"> – </w:t>
      </w:r>
      <w:r w:rsidR="008716F3" w:rsidRPr="00744749">
        <w:t>Student task s</w:t>
      </w:r>
      <w:r w:rsidRPr="00744749">
        <w:t xml:space="preserve">heet </w:t>
      </w:r>
      <w:r w:rsidR="009F1705" w:rsidRPr="00744749">
        <w:t>and Guide for making j</w:t>
      </w:r>
      <w:r w:rsidR="003E2976" w:rsidRPr="00744749">
        <w:t>udgements</w:t>
      </w:r>
      <w:bookmarkEnd w:id="20"/>
    </w:p>
    <w:p w14:paraId="3AB2E5AD" w14:textId="77777777" w:rsidR="001E0465" w:rsidRPr="00744749" w:rsidRDefault="001E0465" w:rsidP="00744749">
      <w:pPr>
        <w:pStyle w:val="Heading3"/>
      </w:pPr>
      <w:r w:rsidRPr="00744749">
        <w:t xml:space="preserve">Wetlands – Year 7 </w:t>
      </w:r>
      <w:r w:rsidR="008716F3" w:rsidRPr="00744749">
        <w:t xml:space="preserve">science </w:t>
      </w:r>
      <w:r w:rsidRPr="00744749">
        <w:t>report</w:t>
      </w:r>
    </w:p>
    <w:p w14:paraId="7C21FD3A" w14:textId="77777777" w:rsidR="00B905EE" w:rsidRPr="00744749" w:rsidRDefault="00B905EE" w:rsidP="00744749">
      <w:pPr>
        <w:pStyle w:val="Heading3"/>
      </w:pPr>
      <w:r w:rsidRPr="00744749">
        <w:t xml:space="preserve">Your </w:t>
      </w:r>
      <w:r w:rsidR="008716F3" w:rsidRPr="00744749">
        <w:t>t</w:t>
      </w:r>
      <w:r w:rsidRPr="00744749">
        <w:t>ask:</w:t>
      </w:r>
    </w:p>
    <w:p w14:paraId="3EFCA30A" w14:textId="05BBF125" w:rsidR="001E0465" w:rsidRDefault="001E0465" w:rsidP="001E0465">
      <w:r>
        <w:rPr>
          <w:spacing w:val="-23"/>
        </w:rPr>
        <w:t>Y</w:t>
      </w:r>
      <w:r>
        <w:t>ou are required to prepare a scientific report on wetlands.</w:t>
      </w:r>
    </w:p>
    <w:p w14:paraId="2677C10B" w14:textId="6BCB7E2A" w:rsidR="003A3000" w:rsidRPr="00D00950" w:rsidRDefault="001E0465" w:rsidP="00D00950">
      <w:pPr>
        <w:pStyle w:val="Normal-Toppadding"/>
        <w:rPr>
          <w:b/>
        </w:rPr>
      </w:pPr>
      <w:r w:rsidRPr="00D00950">
        <w:rPr>
          <w:b/>
        </w:rPr>
        <w:t>In your report you must inc</w:t>
      </w:r>
      <w:r w:rsidR="00744749" w:rsidRPr="00D00950">
        <w:rPr>
          <w:b/>
        </w:rPr>
        <w:t>lude the following information:</w:t>
      </w:r>
    </w:p>
    <w:p w14:paraId="5B3596D7" w14:textId="77777777" w:rsidR="001E0465" w:rsidRPr="00D00950" w:rsidRDefault="001E0465" w:rsidP="00D00950">
      <w:pPr>
        <w:pStyle w:val="Normalbullet1-nospacing"/>
      </w:pPr>
      <w:r w:rsidRPr="00D00950">
        <w:t>An example of a pristine wetland and a wetland under threat.</w:t>
      </w:r>
    </w:p>
    <w:p w14:paraId="31E899C3" w14:textId="77777777" w:rsidR="001E0465" w:rsidRPr="00D00950" w:rsidRDefault="001E0465" w:rsidP="00D00950">
      <w:pPr>
        <w:pStyle w:val="Normalbullet1-nospacing"/>
      </w:pPr>
      <w:r w:rsidRPr="00D00950">
        <w:t>Information about both wetlands explaining how you know one is pristine and the other one is under threat.</w:t>
      </w:r>
    </w:p>
    <w:p w14:paraId="435F97A5" w14:textId="77777777" w:rsidR="001E0465" w:rsidRPr="00D00950" w:rsidRDefault="001E0465" w:rsidP="00D00950">
      <w:pPr>
        <w:pStyle w:val="Normalbullet1-nospacing"/>
      </w:pPr>
      <w:r w:rsidRPr="00D00950">
        <w:t xml:space="preserve">A </w:t>
      </w:r>
      <w:r w:rsidR="00296D62" w:rsidRPr="00D00950">
        <w:t xml:space="preserve">drawn poster of each wetland. Each poster will </w:t>
      </w:r>
      <w:r w:rsidRPr="00D00950">
        <w:t>include:</w:t>
      </w:r>
    </w:p>
    <w:p w14:paraId="45496B8F" w14:textId="77777777" w:rsidR="001E0465" w:rsidRPr="00D00950" w:rsidRDefault="00D50E9F" w:rsidP="00D00950">
      <w:pPr>
        <w:pStyle w:val="TS-Bullet2-collapse"/>
      </w:pPr>
      <w:r w:rsidRPr="00D00950">
        <w:t>a</w:t>
      </w:r>
      <w:r w:rsidR="001E0465" w:rsidRPr="00D00950">
        <w:t xml:space="preserve"> labelled cross section of the wetland</w:t>
      </w:r>
    </w:p>
    <w:p w14:paraId="2CB025E4" w14:textId="77777777" w:rsidR="001E0465" w:rsidRPr="00D00950" w:rsidRDefault="00D50E9F" w:rsidP="00D00950">
      <w:pPr>
        <w:pStyle w:val="TS-Bullet2-collapse"/>
      </w:pPr>
      <w:r w:rsidRPr="00D00950">
        <w:t>a</w:t>
      </w:r>
      <w:r w:rsidR="001E0465" w:rsidRPr="00D00950">
        <w:t xml:space="preserve"> labelled diagram showing how the wetland fits into the water cycle </w:t>
      </w:r>
      <w:r w:rsidR="00213AE1" w:rsidRPr="00D00950">
        <w:t>and why it is important</w:t>
      </w:r>
    </w:p>
    <w:p w14:paraId="7CAA669A" w14:textId="77777777" w:rsidR="001E0465" w:rsidRPr="00D00950" w:rsidRDefault="00D50E9F" w:rsidP="00D00950">
      <w:pPr>
        <w:pStyle w:val="TS-Bullet2-collapse"/>
      </w:pPr>
      <w:r w:rsidRPr="00D00950">
        <w:t>a</w:t>
      </w:r>
      <w:r w:rsidR="001E0465" w:rsidRPr="00D00950">
        <w:t xml:space="preserve"> fo</w:t>
      </w:r>
      <w:r w:rsidR="00213AE1" w:rsidRPr="00D00950">
        <w:t>od web found within the wetland</w:t>
      </w:r>
      <w:r w:rsidR="00D30A4A" w:rsidRPr="00D00950">
        <w:t xml:space="preserve"> and a description of the interactions between living things</w:t>
      </w:r>
      <w:r w:rsidRPr="00D00950">
        <w:t>.</w:t>
      </w:r>
    </w:p>
    <w:p w14:paraId="302F2CCA" w14:textId="77777777" w:rsidR="001E0465" w:rsidRPr="00D00950" w:rsidRDefault="00993183" w:rsidP="00D00950">
      <w:pPr>
        <w:pStyle w:val="Normalbullet1-nospacing"/>
      </w:pPr>
      <w:r w:rsidRPr="00D00950">
        <w:t xml:space="preserve">Describe </w:t>
      </w:r>
      <w:r w:rsidR="00BE4D90" w:rsidRPr="00D00950">
        <w:t xml:space="preserve">the </w:t>
      </w:r>
      <w:r w:rsidR="001E0465" w:rsidRPr="00D00950">
        <w:t xml:space="preserve">threats </w:t>
      </w:r>
      <w:r w:rsidRPr="00D00950">
        <w:t xml:space="preserve">to the ‘under threat’ wetland and explain why </w:t>
      </w:r>
      <w:r w:rsidR="00BE4D90" w:rsidRPr="00D00950">
        <w:t xml:space="preserve">each </w:t>
      </w:r>
      <w:r w:rsidR="00FB4788" w:rsidRPr="00D00950">
        <w:t xml:space="preserve">threat </w:t>
      </w:r>
      <w:r w:rsidR="00BE4D90" w:rsidRPr="00D00950">
        <w:t>causes</w:t>
      </w:r>
      <w:r w:rsidR="001E0465" w:rsidRPr="00D00950">
        <w:t xml:space="preserve"> the wetland to become unhealthy.</w:t>
      </w:r>
    </w:p>
    <w:p w14:paraId="1CD60B31" w14:textId="77777777" w:rsidR="00E7235A" w:rsidRPr="00D00950" w:rsidRDefault="00FB4788" w:rsidP="00D00950">
      <w:pPr>
        <w:pStyle w:val="Normalbullet1-nospacing"/>
      </w:pPr>
      <w:r w:rsidRPr="00D00950">
        <w:t>Use scientific understanding to i</w:t>
      </w:r>
      <w:r w:rsidR="00BE4D90" w:rsidRPr="00D00950">
        <w:t>dentify</w:t>
      </w:r>
      <w:r w:rsidR="001E0465" w:rsidRPr="00D00950">
        <w:t xml:space="preserve"> </w:t>
      </w:r>
      <w:r w:rsidRPr="00D00950">
        <w:t xml:space="preserve">and explain </w:t>
      </w:r>
      <w:r w:rsidR="00BE4D90" w:rsidRPr="00D00950">
        <w:t xml:space="preserve">solutions to </w:t>
      </w:r>
      <w:r w:rsidRPr="00D00950">
        <w:t xml:space="preserve">each of </w:t>
      </w:r>
      <w:r w:rsidR="00BE4D90" w:rsidRPr="00D00950">
        <w:t xml:space="preserve">the </w:t>
      </w:r>
      <w:r w:rsidR="001E0465" w:rsidRPr="00D00950">
        <w:t>threats you have identified</w:t>
      </w:r>
      <w:r w:rsidRPr="00D00950">
        <w:t xml:space="preserve">. </w:t>
      </w:r>
    </w:p>
    <w:p w14:paraId="5A78070E" w14:textId="77777777" w:rsidR="001E0465" w:rsidRPr="00D00950" w:rsidRDefault="00FB4788" w:rsidP="00D00950">
      <w:pPr>
        <w:pStyle w:val="Normalbullet1-nospacing"/>
      </w:pPr>
      <w:r w:rsidRPr="00D00950">
        <w:t xml:space="preserve">For each solution </w:t>
      </w:r>
      <w:r w:rsidR="00E7235A" w:rsidRPr="00D00950">
        <w:t>you have identified</w:t>
      </w:r>
      <w:r w:rsidR="00D50E9F" w:rsidRPr="00D00950">
        <w:t>,</w:t>
      </w:r>
      <w:r w:rsidR="00E7235A" w:rsidRPr="00D00950">
        <w:t xml:space="preserve"> </w:t>
      </w:r>
      <w:r w:rsidRPr="00D00950">
        <w:t xml:space="preserve">describe how it </w:t>
      </w:r>
      <w:r w:rsidR="0063660F" w:rsidRPr="00D00950">
        <w:t>might</w:t>
      </w:r>
      <w:r w:rsidRPr="00D00950">
        <w:t xml:space="preserve"> influence human activities </w:t>
      </w:r>
      <w:r w:rsidR="00335D8D" w:rsidRPr="00D00950">
        <w:t xml:space="preserve">e.g. changes to behaviours and </w:t>
      </w:r>
      <w:r w:rsidRPr="00D00950">
        <w:t>management practises.</w:t>
      </w:r>
    </w:p>
    <w:p w14:paraId="05D04053" w14:textId="68AC79F8" w:rsidR="001E0465" w:rsidRPr="00D00950" w:rsidRDefault="003E2976" w:rsidP="00D00950">
      <w:pPr>
        <w:pStyle w:val="Normal-Toppadding"/>
        <w:rPr>
          <w:b/>
        </w:rPr>
      </w:pPr>
      <w:r w:rsidRPr="00D00950">
        <w:rPr>
          <w:b/>
          <w:noProof/>
          <w:lang w:eastAsia="en-AU"/>
        </w:rPr>
        <w:drawing>
          <wp:anchor distT="0" distB="0" distL="114300" distR="114300" simplePos="0" relativeHeight="251807744" behindDoc="1" locked="0" layoutInCell="1" allowOverlap="1" wp14:anchorId="775F4A26" wp14:editId="597D6AF2">
            <wp:simplePos x="0" y="0"/>
            <wp:positionH relativeFrom="column">
              <wp:posOffset>4493895</wp:posOffset>
            </wp:positionH>
            <wp:positionV relativeFrom="paragraph">
              <wp:posOffset>139065</wp:posOffset>
            </wp:positionV>
            <wp:extent cx="4358005" cy="2295525"/>
            <wp:effectExtent l="0" t="0" r="4445" b="9525"/>
            <wp:wrapTight wrapText="bothSides">
              <wp:wrapPolygon edited="0">
                <wp:start x="0" y="0"/>
                <wp:lineTo x="0" y="21510"/>
                <wp:lineTo x="21528" y="21510"/>
                <wp:lineTo x="21528" y="0"/>
                <wp:lineTo x="0" y="0"/>
              </wp:wrapPolygon>
            </wp:wrapTight>
            <wp:docPr id="16" name="Picture 16" descr="Line illustration - wetlands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ater scene.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358005" cy="2295525"/>
                    </a:xfrm>
                    <a:prstGeom prst="rect">
                      <a:avLst/>
                    </a:prstGeom>
                  </pic:spPr>
                </pic:pic>
              </a:graphicData>
            </a:graphic>
            <wp14:sizeRelH relativeFrom="page">
              <wp14:pctWidth>0</wp14:pctWidth>
            </wp14:sizeRelH>
            <wp14:sizeRelV relativeFrom="page">
              <wp14:pctHeight>0</wp14:pctHeight>
            </wp14:sizeRelV>
          </wp:anchor>
        </w:drawing>
      </w:r>
      <w:r w:rsidR="001E0465" w:rsidRPr="00D00950">
        <w:rPr>
          <w:b/>
        </w:rPr>
        <w:t>When preparing your</w:t>
      </w:r>
      <w:r w:rsidR="00D00950" w:rsidRPr="00D00950">
        <w:rPr>
          <w:b/>
        </w:rPr>
        <w:t xml:space="preserve"> report you should remember to:</w:t>
      </w:r>
    </w:p>
    <w:p w14:paraId="21406E45" w14:textId="77777777" w:rsidR="001E0465" w:rsidRPr="00D00950" w:rsidRDefault="00D50E9F" w:rsidP="00D00950">
      <w:pPr>
        <w:pStyle w:val="Normalbullet1-nospacing"/>
      </w:pPr>
      <w:r w:rsidRPr="00D00950">
        <w:t>u</w:t>
      </w:r>
      <w:r w:rsidR="001E0465" w:rsidRPr="00D00950">
        <w:t>se scientific terms you have learnt</w:t>
      </w:r>
    </w:p>
    <w:p w14:paraId="3FD316CC" w14:textId="77777777" w:rsidR="001E0465" w:rsidRPr="00D00950" w:rsidRDefault="00D50E9F" w:rsidP="00D00950">
      <w:pPr>
        <w:pStyle w:val="Normalbullet1-nospacing"/>
      </w:pPr>
      <w:r w:rsidRPr="00D00950">
        <w:t>p</w:t>
      </w:r>
      <w:r w:rsidR="001E0465" w:rsidRPr="00D00950">
        <w:t>repare and label your posters neatly</w:t>
      </w:r>
    </w:p>
    <w:p w14:paraId="201E5FC3" w14:textId="77777777" w:rsidR="001E0465" w:rsidRPr="00D00950" w:rsidRDefault="00D50E9F" w:rsidP="00D00950">
      <w:pPr>
        <w:pStyle w:val="Normalbullet1-nospacing"/>
      </w:pPr>
      <w:r w:rsidRPr="00D00950">
        <w:t>r</w:t>
      </w:r>
      <w:r w:rsidR="001E0465" w:rsidRPr="00D00950">
        <w:t>esearch your wetlands to make sure the information you collect is correct</w:t>
      </w:r>
    </w:p>
    <w:p w14:paraId="484C728A" w14:textId="77777777" w:rsidR="001E0465" w:rsidRPr="00D00950" w:rsidRDefault="00D50E9F" w:rsidP="00D00950">
      <w:pPr>
        <w:pStyle w:val="Normalbullet1-nospacing"/>
      </w:pPr>
      <w:r w:rsidRPr="00D00950">
        <w:t>b</w:t>
      </w:r>
      <w:r w:rsidR="001E0465" w:rsidRPr="00D00950">
        <w:t>e confident</w:t>
      </w:r>
      <w:r w:rsidRPr="00D00950">
        <w:t>.</w:t>
      </w:r>
    </w:p>
    <w:p w14:paraId="44C395D9" w14:textId="77777777" w:rsidR="00E802E9" w:rsidRDefault="00E802E9" w:rsidP="0048262B">
      <w:pPr>
        <w:sectPr w:rsidR="00E802E9" w:rsidSect="001B0DD8">
          <w:type w:val="nextColumn"/>
          <w:pgSz w:w="16840" w:h="11906" w:orient="landscape"/>
          <w:pgMar w:top="1304" w:right="1418" w:bottom="1134" w:left="1418" w:header="709" w:footer="709"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E802E9" w:rsidRPr="00780440" w14:paraId="20F77D1A" w14:textId="77777777" w:rsidTr="00D33934">
        <w:tc>
          <w:tcPr>
            <w:tcW w:w="9900" w:type="dxa"/>
          </w:tcPr>
          <w:p w14:paraId="14C12E46" w14:textId="361D00EA" w:rsidR="00E802E9" w:rsidRPr="000F5BC9" w:rsidRDefault="00E802E9" w:rsidP="00E802E9">
            <w:pPr>
              <w:pStyle w:val="Guide-Title"/>
              <w:pageBreakBefore/>
            </w:pPr>
            <w:r>
              <w:t>Year 7</w:t>
            </w:r>
            <w:r w:rsidRPr="00780440">
              <w:t xml:space="preserve"> Science: </w:t>
            </w:r>
            <w:r>
              <w:t>Wetlands science</w:t>
            </w:r>
            <w:r w:rsidRPr="00780440">
              <w:t xml:space="preserve"> report</w:t>
            </w:r>
          </w:p>
        </w:tc>
        <w:tc>
          <w:tcPr>
            <w:tcW w:w="4092" w:type="dxa"/>
          </w:tcPr>
          <w:p w14:paraId="5218EAE0" w14:textId="77777777" w:rsidR="00E802E9" w:rsidRPr="000F5BC9" w:rsidRDefault="00E802E9" w:rsidP="00D33934">
            <w:pPr>
              <w:pStyle w:val="Guide-Title"/>
            </w:pPr>
            <w:r w:rsidRPr="00780440">
              <w:t>Name:</w:t>
            </w:r>
          </w:p>
        </w:tc>
      </w:tr>
    </w:tbl>
    <w:p w14:paraId="51870D3C" w14:textId="2610CA94" w:rsidR="00E802E9" w:rsidRPr="00E802E9" w:rsidRDefault="00E802E9" w:rsidP="00E802E9">
      <w:pPr>
        <w:pStyle w:val="Guide-Purpose"/>
      </w:pPr>
      <w:r w:rsidRPr="00780440">
        <w:rPr>
          <w:noProof/>
        </w:rPr>
        <mc:AlternateContent>
          <mc:Choice Requires="wps">
            <w:drawing>
              <wp:anchor distT="0" distB="0" distL="114300" distR="114300" simplePos="0" relativeHeight="251928576" behindDoc="0" locked="0" layoutInCell="1" allowOverlap="1" wp14:anchorId="30430314" wp14:editId="15D9DDC0">
                <wp:simplePos x="0" y="0"/>
                <wp:positionH relativeFrom="column">
                  <wp:posOffset>8286115</wp:posOffset>
                </wp:positionH>
                <wp:positionV relativeFrom="paragraph">
                  <wp:posOffset>-1699260</wp:posOffset>
                </wp:positionV>
                <wp:extent cx="2438400" cy="533400"/>
                <wp:effectExtent l="0" t="0" r="0" b="0"/>
                <wp:wrapNone/>
                <wp:docPr id="16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03A81" w14:textId="77777777" w:rsidR="008557E2" w:rsidRPr="00CB7BD0" w:rsidRDefault="008557E2" w:rsidP="00E802E9">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213"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50" type="#_x0000_t202" style="position:absolute;left:0;text-align:left;margin-left:652.45pt;margin-top:-133.8pt;width:192pt;height:4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B0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" filled="f" stroked="f">
                <v:textbox inset="0,0,0,0">
                  <w:txbxContent>
                    <w:p w14:paraId="45B03A81" w14:textId="77777777" w:rsidR="008557E2" w:rsidRPr="00CB7BD0" w:rsidRDefault="008557E2" w:rsidP="00E802E9">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214"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Pr="00E802E9">
        <w:t>To describe and draw a pristine wetland and a wetland under threat. To visually represent how each wetland fits into the water cycle and explain why the wetland is important. To draw a food web for each wetland and describe the interactions between the living things. To describe and explain threats and solutions to the wetland ‘under threat’ and explain how solutions might influence human activities and management practises.</w:t>
      </w:r>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347"/>
        <w:gridCol w:w="2637"/>
        <w:gridCol w:w="354"/>
        <w:gridCol w:w="2799"/>
        <w:gridCol w:w="369"/>
        <w:gridCol w:w="3826"/>
        <w:gridCol w:w="364"/>
        <w:gridCol w:w="2904"/>
        <w:gridCol w:w="348"/>
      </w:tblGrid>
      <w:tr w:rsidR="004C2465" w:rsidRPr="00780440" w14:paraId="7A0B6429" w14:textId="77777777" w:rsidTr="006B4E16">
        <w:tc>
          <w:tcPr>
            <w:tcW w:w="6137" w:type="dxa"/>
            <w:gridSpan w:val="4"/>
            <w:tcBorders>
              <w:top w:val="single" w:sz="12" w:space="0" w:color="FFFFFF"/>
              <w:left w:val="single" w:sz="12" w:space="0" w:color="FFFFFF"/>
              <w:bottom w:val="single" w:sz="12" w:space="0" w:color="FFFFFF"/>
              <w:right w:val="single" w:sz="12" w:space="0" w:color="FFFFFF"/>
            </w:tcBorders>
            <w:shd w:val="clear" w:color="auto" w:fill="C3D600"/>
          </w:tcPr>
          <w:p w14:paraId="7E941824" w14:textId="77777777" w:rsidR="00930256" w:rsidRPr="00780440" w:rsidRDefault="00930256" w:rsidP="00D33934">
            <w:pPr>
              <w:pStyle w:val="Guide-Tableheader1"/>
            </w:pPr>
            <w:r w:rsidRPr="00780440">
              <w:t>Science Understanding</w:t>
            </w:r>
          </w:p>
        </w:tc>
        <w:tc>
          <w:tcPr>
            <w:tcW w:w="4195"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126F0C6D" w14:textId="77777777" w:rsidR="00930256" w:rsidRPr="00780440" w:rsidRDefault="00930256" w:rsidP="00D33934">
            <w:pPr>
              <w:pStyle w:val="Guide-Tableheader1"/>
            </w:pPr>
            <w:r w:rsidRPr="00780440">
              <w:t>Science as a Human Endeavour</w:t>
            </w:r>
          </w:p>
        </w:tc>
        <w:tc>
          <w:tcPr>
            <w:tcW w:w="3268"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493C6213" w14:textId="77777777" w:rsidR="00930256" w:rsidRPr="00780440" w:rsidRDefault="00930256" w:rsidP="00D33934">
            <w:pPr>
              <w:pStyle w:val="Guide-Tableheader1"/>
            </w:pPr>
            <w:r w:rsidRPr="00780440">
              <w:t>Science Inquiry Skills</w:t>
            </w:r>
          </w:p>
        </w:tc>
        <w:tc>
          <w:tcPr>
            <w:tcW w:w="348" w:type="dxa"/>
            <w:vMerge w:val="restart"/>
            <w:tcBorders>
              <w:left w:val="single" w:sz="8" w:space="0" w:color="6FBDBE"/>
            </w:tcBorders>
            <w:shd w:val="clear" w:color="auto" w:fill="FFFFFF" w:themeFill="background1"/>
          </w:tcPr>
          <w:p w14:paraId="2C8B60C0" w14:textId="77777777" w:rsidR="00930256" w:rsidRPr="00780440" w:rsidRDefault="00930256" w:rsidP="00D33934">
            <w:pPr>
              <w:pStyle w:val="Guide-Tableheader1"/>
            </w:pPr>
          </w:p>
        </w:tc>
      </w:tr>
      <w:tr w:rsidR="006B4E16" w:rsidRPr="00780440" w14:paraId="14657577" w14:textId="77777777" w:rsidTr="006B4E16">
        <w:tc>
          <w:tcPr>
            <w:tcW w:w="2984"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220E84DD" w14:textId="77777777" w:rsidR="00930256" w:rsidRPr="00780440" w:rsidRDefault="00930256" w:rsidP="00D33934">
            <w:pPr>
              <w:pStyle w:val="Guide-Tableheader1"/>
            </w:pPr>
            <w:r w:rsidRPr="00780440">
              <w:t>Biological sciences</w:t>
            </w:r>
          </w:p>
        </w:tc>
        <w:tc>
          <w:tcPr>
            <w:tcW w:w="3153"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220BD174" w14:textId="77777777" w:rsidR="00930256" w:rsidRPr="00780440" w:rsidDel="00436306" w:rsidRDefault="00930256" w:rsidP="00D33934">
            <w:pPr>
              <w:pStyle w:val="Guide-Tableheader1"/>
            </w:pPr>
            <w:r>
              <w:t>Earth and space sciences</w:t>
            </w:r>
          </w:p>
        </w:tc>
        <w:tc>
          <w:tcPr>
            <w:tcW w:w="4195"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3A6F0756" w14:textId="77777777" w:rsidR="00930256" w:rsidRPr="00780440" w:rsidRDefault="00930256" w:rsidP="00D33934">
            <w:pPr>
              <w:pStyle w:val="Guide-Tableheader1"/>
            </w:pPr>
            <w:r w:rsidRPr="00780440">
              <w:t>Use and influence of science</w:t>
            </w:r>
          </w:p>
        </w:tc>
        <w:tc>
          <w:tcPr>
            <w:tcW w:w="3268"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507950EC" w14:textId="77777777" w:rsidR="00930256" w:rsidRPr="00780440" w:rsidRDefault="00930256" w:rsidP="00D33934">
            <w:pPr>
              <w:pStyle w:val="Guide-Tableheader1"/>
            </w:pPr>
            <w:r w:rsidRPr="00780440">
              <w:t>Communicating</w:t>
            </w:r>
          </w:p>
        </w:tc>
        <w:tc>
          <w:tcPr>
            <w:tcW w:w="348" w:type="dxa"/>
            <w:vMerge/>
            <w:tcBorders>
              <w:left w:val="single" w:sz="8" w:space="0" w:color="6FBDBE"/>
            </w:tcBorders>
            <w:shd w:val="clear" w:color="auto" w:fill="FFFFFF" w:themeFill="background1"/>
          </w:tcPr>
          <w:p w14:paraId="5922500A" w14:textId="77777777" w:rsidR="00930256" w:rsidRPr="00780440" w:rsidRDefault="00930256" w:rsidP="00D33934">
            <w:pPr>
              <w:pStyle w:val="Guide-Tableheader1"/>
            </w:pPr>
          </w:p>
        </w:tc>
      </w:tr>
      <w:tr w:rsidR="006B4E16" w:rsidRPr="00780440" w14:paraId="3441BDED" w14:textId="77777777" w:rsidTr="006B4E16">
        <w:tc>
          <w:tcPr>
            <w:tcW w:w="2984" w:type="dxa"/>
            <w:gridSpan w:val="2"/>
            <w:tcBorders>
              <w:top w:val="single" w:sz="12" w:space="0" w:color="FFFFFF"/>
              <w:left w:val="single" w:sz="12" w:space="0" w:color="FFFFFF"/>
              <w:right w:val="single" w:sz="12" w:space="0" w:color="FFFFFF"/>
            </w:tcBorders>
            <w:shd w:val="clear" w:color="auto" w:fill="EDF3B2"/>
          </w:tcPr>
          <w:p w14:paraId="135803F1" w14:textId="77777777" w:rsidR="00930256" w:rsidRDefault="00930256" w:rsidP="00D33934">
            <w:pPr>
              <w:pStyle w:val="Guide-Tabletext"/>
              <w:rPr>
                <w:szCs w:val="18"/>
              </w:rPr>
            </w:pPr>
            <w:r>
              <w:rPr>
                <w:rFonts w:cs="Arial"/>
                <w:szCs w:val="18"/>
              </w:rPr>
              <w:t>Draws a food web for each wetland and describes the interactions between the living things</w:t>
            </w:r>
          </w:p>
        </w:tc>
        <w:tc>
          <w:tcPr>
            <w:tcW w:w="3153"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329BE063" w14:textId="77777777" w:rsidR="00930256" w:rsidRPr="00780440" w:rsidRDefault="00930256" w:rsidP="00D33934">
            <w:pPr>
              <w:pStyle w:val="Guide-Tabletext"/>
              <w:rPr>
                <w:color w:val="000000"/>
                <w:lang w:eastAsia="en-AU"/>
              </w:rPr>
            </w:pPr>
            <w:r>
              <w:rPr>
                <w:rFonts w:cs="Arial"/>
                <w:szCs w:val="18"/>
              </w:rPr>
              <w:t>Visually represents how each wetland fits into the water cycle and explains why the wetland is important</w:t>
            </w:r>
          </w:p>
        </w:tc>
        <w:tc>
          <w:tcPr>
            <w:tcW w:w="4195"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20FBF369" w14:textId="77777777" w:rsidR="00930256" w:rsidRPr="00780440" w:rsidRDefault="00930256" w:rsidP="00D33934">
            <w:pPr>
              <w:pStyle w:val="Guide-Tabletext"/>
              <w:rPr>
                <w:rFonts w:cs="Times New Roman"/>
                <w:b/>
                <w:lang w:eastAsia="en-AU"/>
              </w:rPr>
            </w:pPr>
            <w:r w:rsidRPr="00335D8D">
              <w:rPr>
                <w:szCs w:val="18"/>
              </w:rPr>
              <w:t>Describes and explains threats and solutions to the wetland ‘under threat’ and explain how solutions might influence human activities and management practises</w:t>
            </w:r>
          </w:p>
        </w:tc>
        <w:tc>
          <w:tcPr>
            <w:tcW w:w="3268"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7CB5B485" w14:textId="77777777" w:rsidR="00930256" w:rsidRPr="005943C3" w:rsidRDefault="00930256" w:rsidP="00D33934">
            <w:pPr>
              <w:pStyle w:val="Guide-Tabletext"/>
              <w:rPr>
                <w:lang w:eastAsia="en-AU"/>
              </w:rPr>
            </w:pPr>
            <w:r w:rsidRPr="00213AE1">
              <w:rPr>
                <w:szCs w:val="18"/>
              </w:rPr>
              <w:t>Communicate ideas</w:t>
            </w:r>
            <w:r>
              <w:rPr>
                <w:szCs w:val="18"/>
              </w:rPr>
              <w:t xml:space="preserve"> </w:t>
            </w:r>
            <w:r w:rsidRPr="00213AE1">
              <w:rPr>
                <w:szCs w:val="18"/>
              </w:rPr>
              <w:t>using scientific language and representations</w:t>
            </w:r>
          </w:p>
        </w:tc>
        <w:tc>
          <w:tcPr>
            <w:tcW w:w="348" w:type="dxa"/>
            <w:tcBorders>
              <w:left w:val="single" w:sz="8" w:space="0" w:color="6FBDBE"/>
              <w:bottom w:val="single" w:sz="8" w:space="0" w:color="385623" w:themeColor="accent6" w:themeShade="80"/>
            </w:tcBorders>
            <w:shd w:val="clear" w:color="auto" w:fill="FFFFFF" w:themeFill="background1"/>
          </w:tcPr>
          <w:p w14:paraId="61DB470E" w14:textId="77777777" w:rsidR="00930256" w:rsidRPr="00780440" w:rsidRDefault="00930256" w:rsidP="00D33934">
            <w:pPr>
              <w:pStyle w:val="Task-specassessableelements"/>
              <w:rPr>
                <w:rFonts w:eastAsia="Arial Unicode MS"/>
              </w:rPr>
            </w:pPr>
          </w:p>
        </w:tc>
      </w:tr>
      <w:tr w:rsidR="00930256" w:rsidRPr="00780440" w14:paraId="629A2831" w14:textId="77777777" w:rsidTr="0002368A">
        <w:trPr>
          <w:trHeight w:val="1021"/>
        </w:trPr>
        <w:tc>
          <w:tcPr>
            <w:tcW w:w="347" w:type="dxa"/>
            <w:vMerge w:val="restart"/>
          </w:tcPr>
          <w:p w14:paraId="591FFEC5" w14:textId="77777777" w:rsidR="00930256" w:rsidRPr="00780440" w:rsidRDefault="00930256" w:rsidP="006B4E16">
            <w:pPr>
              <w:pStyle w:val="NoSpacing"/>
              <w:spacing w:line="240" w:lineRule="auto"/>
              <w:rPr>
                <w:noProof/>
                <w:lang w:eastAsia="en-AU"/>
              </w:rPr>
            </w:pPr>
            <w:r w:rsidRPr="00780440">
              <w:rPr>
                <w:noProof/>
                <w:lang w:eastAsia="en-AU"/>
              </w:rPr>
              <mc:AlternateContent>
                <mc:Choice Requires="wps">
                  <w:drawing>
                    <wp:inline distT="0" distB="0" distL="0" distR="0" wp14:anchorId="577B4397" wp14:editId="09FD6B9B">
                      <wp:extent cx="3492000" cy="180000"/>
                      <wp:effectExtent l="17780" t="20320" r="31115" b="12065"/>
                      <wp:docPr id="295"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50FCB6CB" w14:textId="77777777" w:rsidR="00E22C07" w:rsidRDefault="00E22C07" w:rsidP="00E22C07">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51"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" adj="20843,2883" fillcolor="white [3212]" strokecolor="#c3d600">
                      <v:fill color2="#c3d600" rotate="t" colors="0 white;2600f white;20972f #edf3b2" focus="100%" type="gradient">
                        <o:fill v:ext="view" type="gradientUnscaled"/>
                      </v:fill>
                      <v:textbox>
                        <w:txbxContent>
                          <w:p w14:paraId="50FCB6CB" w14:textId="77777777" w:rsidR="00E22C07" w:rsidRDefault="00E22C07" w:rsidP="00E22C07">
                            <w:pPr>
                              <w:jc w:val="center"/>
                            </w:pPr>
                          </w:p>
                        </w:txbxContent>
                      </v:textbox>
                      <w10:anchorlock/>
                    </v:shape>
                  </w:pict>
                </mc:Fallback>
              </mc:AlternateContent>
            </w:r>
          </w:p>
        </w:tc>
        <w:tc>
          <w:tcPr>
            <w:tcW w:w="2637" w:type="dxa"/>
            <w:tcMar>
              <w:right w:w="28" w:type="dxa"/>
            </w:tcMar>
          </w:tcPr>
          <w:p w14:paraId="3B7DA4F5" w14:textId="77777777" w:rsidR="00930256" w:rsidRPr="005943C3" w:rsidRDefault="00930256" w:rsidP="00930256">
            <w:pPr>
              <w:pStyle w:val="Guidebullet-top"/>
              <w:numPr>
                <w:ilvl w:val="0"/>
                <w:numId w:val="47"/>
              </w:numPr>
              <w:ind w:left="284" w:hanging="284"/>
            </w:pPr>
            <w:r>
              <w:rPr>
                <w:szCs w:val="18"/>
              </w:rPr>
              <w:t>Integrates food web descriptions with scientific knowledge</w:t>
            </w:r>
          </w:p>
        </w:tc>
        <w:tc>
          <w:tcPr>
            <w:tcW w:w="354" w:type="dxa"/>
            <w:vMerge w:val="restart"/>
            <w:tcMar>
              <w:left w:w="0" w:type="dxa"/>
              <w:right w:w="0" w:type="dxa"/>
            </w:tcMar>
          </w:tcPr>
          <w:p w14:paraId="5E2E193A" w14:textId="77777777" w:rsidR="00930256" w:rsidRPr="006E6FFE" w:rsidRDefault="00930256" w:rsidP="006B4E16">
            <w:pPr>
              <w:pStyle w:val="NoSpacing"/>
              <w:spacing w:line="240" w:lineRule="auto"/>
            </w:pPr>
            <w:r w:rsidRPr="00780440">
              <w:rPr>
                <w:noProof/>
                <w:lang w:eastAsia="en-AU"/>
              </w:rPr>
              <mc:AlternateContent>
                <mc:Choice Requires="wps">
                  <w:drawing>
                    <wp:inline distT="0" distB="0" distL="0" distR="0" wp14:anchorId="688509E9" wp14:editId="7B74E339">
                      <wp:extent cx="3492000" cy="180000"/>
                      <wp:effectExtent l="17780" t="20320" r="31115" b="12065"/>
                      <wp:docPr id="292"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12A5BDF4" w14:textId="77777777" w:rsidR="00E22C07" w:rsidRDefault="00E22C07" w:rsidP="00E22C07">
                                  <w:pPr>
                                    <w:jc w:val="center"/>
                                  </w:pPr>
                                </w:p>
                              </w:txbxContent>
                            </wps:txbx>
                            <wps:bodyPr rot="0" vert="horz" wrap="square" lIns="91440" tIns="45720" rIns="91440" bIns="45720" anchor="t" anchorCtr="0" upright="1">
                              <a:noAutofit/>
                            </wps:bodyPr>
                          </wps:wsp>
                        </a:graphicData>
                      </a:graphic>
                    </wp:inline>
                  </w:drawing>
                </mc:Choice>
                <mc:Fallback>
                  <w:pict>
                    <v:shape id="_x0000_s1152"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" adj="20843,2883" fillcolor="white [3212]" strokecolor="#c3d600">
                      <v:fill color2="#c3d600" rotate="t" colors="0 white;2600f white;20972f #edf3b2" focus="100%" type="gradient">
                        <o:fill v:ext="view" type="gradientUnscaled"/>
                      </v:fill>
                      <v:textbox>
                        <w:txbxContent>
                          <w:p w14:paraId="12A5BDF4" w14:textId="77777777" w:rsidR="00E22C07" w:rsidRDefault="00E22C07" w:rsidP="00E22C07">
                            <w:pPr>
                              <w:jc w:val="center"/>
                            </w:pPr>
                          </w:p>
                        </w:txbxContent>
                      </v:textbox>
                      <w10:anchorlock/>
                    </v:shape>
                  </w:pict>
                </mc:Fallback>
              </mc:AlternateContent>
            </w:r>
          </w:p>
        </w:tc>
        <w:tc>
          <w:tcPr>
            <w:tcW w:w="2799" w:type="dxa"/>
            <w:shd w:val="clear" w:color="auto" w:fill="auto"/>
            <w:tcMar>
              <w:top w:w="0" w:type="dxa"/>
              <w:left w:w="0" w:type="dxa"/>
              <w:right w:w="28" w:type="dxa"/>
            </w:tcMar>
          </w:tcPr>
          <w:p w14:paraId="298AB830" w14:textId="77777777" w:rsidR="00930256" w:rsidRPr="005943C3" w:rsidRDefault="00930256" w:rsidP="00930256">
            <w:pPr>
              <w:pStyle w:val="Guidebullet-top"/>
              <w:numPr>
                <w:ilvl w:val="0"/>
                <w:numId w:val="47"/>
              </w:numPr>
              <w:ind w:left="284" w:hanging="284"/>
            </w:pPr>
            <w:r>
              <w:rPr>
                <w:szCs w:val="18"/>
              </w:rPr>
              <w:t>Integrates water cycle and explanations with scientific knowledge</w:t>
            </w:r>
          </w:p>
        </w:tc>
        <w:tc>
          <w:tcPr>
            <w:tcW w:w="369" w:type="dxa"/>
            <w:vMerge w:val="restart"/>
          </w:tcPr>
          <w:p w14:paraId="49C8D56A" w14:textId="77777777" w:rsidR="00930256" w:rsidRPr="00780440" w:rsidRDefault="00930256" w:rsidP="006B4E16">
            <w:pPr>
              <w:pStyle w:val="NoSpacing"/>
              <w:spacing w:line="240" w:lineRule="auto"/>
            </w:pPr>
            <w:r w:rsidRPr="00780440">
              <w:rPr>
                <w:noProof/>
                <w:lang w:eastAsia="en-AU"/>
              </w:rPr>
              <mc:AlternateContent>
                <mc:Choice Requires="wps">
                  <w:drawing>
                    <wp:inline distT="0" distB="0" distL="0" distR="0" wp14:anchorId="164DD64F" wp14:editId="3D1BB22A">
                      <wp:extent cx="3492000" cy="180000"/>
                      <wp:effectExtent l="17780" t="20320" r="31115" b="12065"/>
                      <wp:docPr id="161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3AC54603" w14:textId="77777777" w:rsidR="00E22C07" w:rsidRDefault="00E22C07" w:rsidP="00E22C07">
                                  <w:pPr>
                                    <w:jc w:val="center"/>
                                  </w:pPr>
                                </w:p>
                              </w:txbxContent>
                            </wps:txbx>
                            <wps:bodyPr rot="0" vert="horz" wrap="square" lIns="91440" tIns="45720" rIns="91440" bIns="45720" anchor="t" anchorCtr="0" upright="1">
                              <a:noAutofit/>
                            </wps:bodyPr>
                          </wps:wsp>
                        </a:graphicData>
                      </a:graphic>
                    </wp:inline>
                  </w:drawing>
                </mc:Choice>
                <mc:Fallback>
                  <w:pict>
                    <v:shape id="_x0000_s1153"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" adj="20843,2883" fillcolor="white [3212]" strokecolor="#c3d600">
                      <v:fill color2="#c3d600" rotate="t" colors="0 white;2600f white;20972f #edf3b2" focus="100%" type="gradient">
                        <o:fill v:ext="view" type="gradientUnscaled"/>
                      </v:fill>
                      <v:textbox>
                        <w:txbxContent>
                          <w:p w14:paraId="3AC54603" w14:textId="77777777" w:rsidR="00E22C07" w:rsidRDefault="00E22C07" w:rsidP="00E22C07">
                            <w:pPr>
                              <w:jc w:val="center"/>
                            </w:pPr>
                          </w:p>
                        </w:txbxContent>
                      </v:textbox>
                      <w10:anchorlock/>
                    </v:shape>
                  </w:pict>
                </mc:Fallback>
              </mc:AlternateContent>
            </w:r>
          </w:p>
        </w:tc>
        <w:tc>
          <w:tcPr>
            <w:tcW w:w="3826" w:type="dxa"/>
            <w:tcMar>
              <w:right w:w="28" w:type="dxa"/>
            </w:tcMar>
          </w:tcPr>
          <w:p w14:paraId="38B02464" w14:textId="77777777" w:rsidR="00930256" w:rsidRPr="005943C3" w:rsidRDefault="00930256" w:rsidP="00930256">
            <w:pPr>
              <w:pStyle w:val="Guidebullet-top"/>
              <w:numPr>
                <w:ilvl w:val="0"/>
                <w:numId w:val="47"/>
              </w:numPr>
              <w:ind w:left="284" w:hanging="284"/>
            </w:pPr>
            <w:r>
              <w:rPr>
                <w:rStyle w:val="TabletextChar"/>
                <w:rFonts w:eastAsiaTheme="minorHAnsi"/>
                <w:szCs w:val="16"/>
              </w:rPr>
              <w:t xml:space="preserve">Descriptions are thorough and explanations </w:t>
            </w:r>
            <w:r>
              <w:rPr>
                <w:szCs w:val="18"/>
              </w:rPr>
              <w:t xml:space="preserve">are </w:t>
            </w:r>
            <w:r>
              <w:rPr>
                <w:rStyle w:val="TabletextChar"/>
                <w:rFonts w:eastAsiaTheme="minorHAnsi"/>
                <w:szCs w:val="16"/>
              </w:rPr>
              <w:t>justified</w:t>
            </w:r>
          </w:p>
        </w:tc>
        <w:tc>
          <w:tcPr>
            <w:tcW w:w="364" w:type="dxa"/>
            <w:vMerge w:val="restart"/>
          </w:tcPr>
          <w:p w14:paraId="5870E4D9" w14:textId="77777777" w:rsidR="00930256" w:rsidRPr="00780440" w:rsidRDefault="00930256" w:rsidP="006B4E16">
            <w:pPr>
              <w:pStyle w:val="NoSpacing"/>
              <w:spacing w:line="240" w:lineRule="auto"/>
            </w:pPr>
            <w:r w:rsidRPr="00780440">
              <w:rPr>
                <w:noProof/>
                <w:lang w:eastAsia="en-AU"/>
              </w:rPr>
              <mc:AlternateContent>
                <mc:Choice Requires="wps">
                  <w:drawing>
                    <wp:inline distT="0" distB="0" distL="0" distR="0" wp14:anchorId="3F29AEC4" wp14:editId="6A0B2A86">
                      <wp:extent cx="3492000" cy="180000"/>
                      <wp:effectExtent l="17780" t="20320" r="31115" b="12065"/>
                      <wp:docPr id="1620"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00FFA28A" w14:textId="77777777" w:rsidR="00E22C07" w:rsidRDefault="00E22C07" w:rsidP="00E22C07">
                                  <w:pPr>
                                    <w:jc w:val="center"/>
                                  </w:pPr>
                                </w:p>
                              </w:txbxContent>
                            </wps:txbx>
                            <wps:bodyPr rot="0" vert="horz" wrap="square" lIns="91440" tIns="45720" rIns="91440" bIns="45720" anchor="t" anchorCtr="0" upright="1">
                              <a:noAutofit/>
                            </wps:bodyPr>
                          </wps:wsp>
                        </a:graphicData>
                      </a:graphic>
                    </wp:inline>
                  </w:drawing>
                </mc:Choice>
                <mc:Fallback>
                  <w:pict>
                    <v:shape id="_x0000_s1154"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" adj="20843,2883" fillcolor="white [3212]" strokecolor="#c3d600">
                      <v:fill color2="#c3d600" rotate="t" colors="0 white;2600f white;20972f #edf3b2" focus="100%" type="gradient">
                        <o:fill v:ext="view" type="gradientUnscaled"/>
                      </v:fill>
                      <v:textbox>
                        <w:txbxContent>
                          <w:p w14:paraId="00FFA28A" w14:textId="77777777" w:rsidR="00E22C07" w:rsidRDefault="00E22C07" w:rsidP="00E22C07">
                            <w:pPr>
                              <w:jc w:val="center"/>
                            </w:pPr>
                          </w:p>
                        </w:txbxContent>
                      </v:textbox>
                      <w10:anchorlock/>
                    </v:shape>
                  </w:pict>
                </mc:Fallback>
              </mc:AlternateContent>
            </w:r>
          </w:p>
        </w:tc>
        <w:tc>
          <w:tcPr>
            <w:tcW w:w="2904" w:type="dxa"/>
            <w:tcBorders>
              <w:right w:val="single" w:sz="8" w:space="0" w:color="385623" w:themeColor="accent6" w:themeShade="80"/>
            </w:tcBorders>
            <w:shd w:val="clear" w:color="auto" w:fill="auto"/>
            <w:tcMar>
              <w:right w:w="28" w:type="dxa"/>
            </w:tcMar>
          </w:tcPr>
          <w:p w14:paraId="7E082E79" w14:textId="77777777" w:rsidR="00930256" w:rsidRPr="005943C3" w:rsidRDefault="00930256" w:rsidP="00930256">
            <w:pPr>
              <w:pStyle w:val="Guidebullet-top"/>
              <w:numPr>
                <w:ilvl w:val="0"/>
                <w:numId w:val="47"/>
              </w:numPr>
              <w:ind w:left="284" w:hanging="284"/>
            </w:pPr>
            <w:r>
              <w:rPr>
                <w:szCs w:val="18"/>
              </w:rPr>
              <w:t>Communicates ideas concisely</w:t>
            </w:r>
          </w:p>
        </w:tc>
        <w:tc>
          <w:tcPr>
            <w:tcW w:w="348"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1AEBC967" w14:textId="77777777" w:rsidR="00930256" w:rsidRPr="005943C3" w:rsidRDefault="00930256" w:rsidP="00D33934">
            <w:pPr>
              <w:pStyle w:val="Guide-Letters"/>
            </w:pPr>
            <w:r w:rsidRPr="005943C3">
              <w:t>A</w:t>
            </w:r>
          </w:p>
        </w:tc>
      </w:tr>
      <w:tr w:rsidR="00930256" w:rsidRPr="00780440" w14:paraId="21816AF0" w14:textId="77777777" w:rsidTr="0002368A">
        <w:trPr>
          <w:trHeight w:val="1021"/>
        </w:trPr>
        <w:tc>
          <w:tcPr>
            <w:tcW w:w="347" w:type="dxa"/>
            <w:vMerge/>
          </w:tcPr>
          <w:p w14:paraId="4F04CD58" w14:textId="77777777" w:rsidR="00930256" w:rsidRPr="00780440" w:rsidRDefault="00930256" w:rsidP="00D33934">
            <w:pPr>
              <w:pStyle w:val="Commentsline"/>
            </w:pPr>
          </w:p>
        </w:tc>
        <w:tc>
          <w:tcPr>
            <w:tcW w:w="2637" w:type="dxa"/>
            <w:tcMar>
              <w:right w:w="28" w:type="dxa"/>
            </w:tcMar>
          </w:tcPr>
          <w:p w14:paraId="0646983E" w14:textId="77777777" w:rsidR="00930256" w:rsidRPr="005943C3" w:rsidRDefault="00930256" w:rsidP="00930256">
            <w:pPr>
              <w:pStyle w:val="Guidebullet"/>
              <w:numPr>
                <w:ilvl w:val="0"/>
                <w:numId w:val="47"/>
              </w:numPr>
              <w:ind w:left="284" w:hanging="284"/>
            </w:pPr>
            <w:r>
              <w:rPr>
                <w:szCs w:val="18"/>
              </w:rPr>
              <w:t>Links food web descriptions with scientific knowledge</w:t>
            </w:r>
          </w:p>
        </w:tc>
        <w:tc>
          <w:tcPr>
            <w:tcW w:w="354" w:type="dxa"/>
            <w:vMerge/>
          </w:tcPr>
          <w:p w14:paraId="5D4B2BE2" w14:textId="77777777" w:rsidR="00930256" w:rsidRPr="00780440" w:rsidRDefault="00930256" w:rsidP="00D33934">
            <w:pPr>
              <w:pStyle w:val="Commentsline"/>
            </w:pPr>
          </w:p>
        </w:tc>
        <w:tc>
          <w:tcPr>
            <w:tcW w:w="2799" w:type="dxa"/>
            <w:shd w:val="clear" w:color="auto" w:fill="auto"/>
            <w:tcMar>
              <w:top w:w="0" w:type="dxa"/>
              <w:left w:w="0" w:type="dxa"/>
              <w:right w:w="28" w:type="dxa"/>
            </w:tcMar>
          </w:tcPr>
          <w:p w14:paraId="27DF6122" w14:textId="77777777" w:rsidR="00930256" w:rsidRPr="005943C3" w:rsidRDefault="00930256" w:rsidP="00930256">
            <w:pPr>
              <w:pStyle w:val="Guidebullet"/>
              <w:numPr>
                <w:ilvl w:val="0"/>
                <w:numId w:val="47"/>
              </w:numPr>
              <w:ind w:left="284" w:hanging="284"/>
            </w:pPr>
            <w:r>
              <w:rPr>
                <w:szCs w:val="18"/>
              </w:rPr>
              <w:t>Links water cycle and explanations with scientific knowledge</w:t>
            </w:r>
          </w:p>
        </w:tc>
        <w:tc>
          <w:tcPr>
            <w:tcW w:w="369" w:type="dxa"/>
            <w:vMerge/>
          </w:tcPr>
          <w:p w14:paraId="3F9E1BA2" w14:textId="77777777" w:rsidR="00930256" w:rsidRPr="00780440" w:rsidRDefault="00930256" w:rsidP="00D33934">
            <w:pPr>
              <w:pStyle w:val="Commentsline"/>
              <w:rPr>
                <w:b/>
              </w:rPr>
            </w:pPr>
          </w:p>
        </w:tc>
        <w:tc>
          <w:tcPr>
            <w:tcW w:w="3826" w:type="dxa"/>
            <w:tcMar>
              <w:right w:w="28" w:type="dxa"/>
            </w:tcMar>
          </w:tcPr>
          <w:p w14:paraId="2F96FE3A" w14:textId="77777777" w:rsidR="00930256" w:rsidRPr="005943C3" w:rsidRDefault="00930256" w:rsidP="00930256">
            <w:pPr>
              <w:pStyle w:val="Guidebullet"/>
              <w:numPr>
                <w:ilvl w:val="0"/>
                <w:numId w:val="47"/>
              </w:numPr>
              <w:ind w:left="284" w:hanging="284"/>
            </w:pPr>
            <w:r>
              <w:rPr>
                <w:rStyle w:val="TabletextChar"/>
                <w:rFonts w:eastAsiaTheme="minorHAnsi"/>
                <w:szCs w:val="16"/>
              </w:rPr>
              <w:t>Descriptions and explanations are informed</w:t>
            </w:r>
          </w:p>
        </w:tc>
        <w:tc>
          <w:tcPr>
            <w:tcW w:w="364" w:type="dxa"/>
            <w:vMerge/>
          </w:tcPr>
          <w:p w14:paraId="4EA3D1E2" w14:textId="77777777" w:rsidR="00930256" w:rsidRPr="00780440" w:rsidRDefault="00930256" w:rsidP="00D33934">
            <w:pPr>
              <w:pStyle w:val="Commentsline"/>
            </w:pPr>
          </w:p>
        </w:tc>
        <w:tc>
          <w:tcPr>
            <w:tcW w:w="2904" w:type="dxa"/>
            <w:tcBorders>
              <w:right w:val="single" w:sz="8" w:space="0" w:color="385623" w:themeColor="accent6" w:themeShade="80"/>
            </w:tcBorders>
            <w:shd w:val="clear" w:color="auto" w:fill="auto"/>
            <w:tcMar>
              <w:right w:w="28" w:type="dxa"/>
            </w:tcMar>
          </w:tcPr>
          <w:p w14:paraId="7DB7AAA2" w14:textId="77777777" w:rsidR="00930256" w:rsidRPr="005943C3" w:rsidRDefault="00930256" w:rsidP="00930256">
            <w:pPr>
              <w:pStyle w:val="Guidebullet"/>
              <w:numPr>
                <w:ilvl w:val="0"/>
                <w:numId w:val="47"/>
              </w:numPr>
              <w:ind w:left="284" w:hanging="284"/>
            </w:pPr>
            <w:r>
              <w:rPr>
                <w:szCs w:val="18"/>
              </w:rPr>
              <w:t>Communicates ideas coherently using appropriate scientific terminology throughout</w:t>
            </w:r>
          </w:p>
        </w:tc>
        <w:tc>
          <w:tcPr>
            <w:tcW w:w="348"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A19F966" w14:textId="77777777" w:rsidR="00930256" w:rsidRPr="005943C3" w:rsidRDefault="00930256" w:rsidP="00D33934">
            <w:pPr>
              <w:pStyle w:val="Guide-Letters"/>
            </w:pPr>
            <w:r w:rsidRPr="005943C3">
              <w:t>B</w:t>
            </w:r>
          </w:p>
        </w:tc>
      </w:tr>
      <w:tr w:rsidR="00930256" w:rsidRPr="00780440" w14:paraId="7248DF5E" w14:textId="77777777" w:rsidTr="006B4E16">
        <w:tc>
          <w:tcPr>
            <w:tcW w:w="347" w:type="dxa"/>
            <w:vMerge/>
          </w:tcPr>
          <w:p w14:paraId="7CF04B75" w14:textId="77777777" w:rsidR="00930256" w:rsidRPr="00780440" w:rsidRDefault="00930256" w:rsidP="00D33934">
            <w:pPr>
              <w:tabs>
                <w:tab w:val="right" w:leader="dot" w:pos="15300"/>
              </w:tabs>
              <w:spacing w:before="280" w:after="40"/>
              <w:rPr>
                <w:noProof/>
                <w:lang w:eastAsia="en-AU"/>
              </w:rPr>
            </w:pPr>
          </w:p>
        </w:tc>
        <w:tc>
          <w:tcPr>
            <w:tcW w:w="2637" w:type="dxa"/>
            <w:tcMar>
              <w:right w:w="28" w:type="dxa"/>
            </w:tcMar>
          </w:tcPr>
          <w:p w14:paraId="298BB247" w14:textId="77777777" w:rsidR="00930256" w:rsidRPr="005943C3" w:rsidRDefault="00930256" w:rsidP="00930256">
            <w:pPr>
              <w:pStyle w:val="Guidebullet"/>
              <w:numPr>
                <w:ilvl w:val="0"/>
                <w:numId w:val="47"/>
              </w:numPr>
              <w:ind w:left="284" w:hanging="284"/>
            </w:pPr>
            <w:r>
              <w:rPr>
                <w:szCs w:val="18"/>
              </w:rPr>
              <w:t>Draws a food web for each wetland and describes the interactions between the living things</w:t>
            </w:r>
          </w:p>
        </w:tc>
        <w:tc>
          <w:tcPr>
            <w:tcW w:w="354" w:type="dxa"/>
            <w:vMerge/>
          </w:tcPr>
          <w:p w14:paraId="6F43217C" w14:textId="77777777" w:rsidR="00930256" w:rsidRPr="00780440" w:rsidRDefault="00930256" w:rsidP="00D33934">
            <w:pPr>
              <w:tabs>
                <w:tab w:val="right" w:leader="dot" w:pos="15300"/>
              </w:tabs>
              <w:spacing w:before="280" w:after="40"/>
              <w:rPr>
                <w:noProof/>
                <w:lang w:eastAsia="en-AU"/>
              </w:rPr>
            </w:pPr>
          </w:p>
        </w:tc>
        <w:tc>
          <w:tcPr>
            <w:tcW w:w="2799" w:type="dxa"/>
            <w:shd w:val="clear" w:color="auto" w:fill="auto"/>
            <w:tcMar>
              <w:top w:w="0" w:type="dxa"/>
              <w:left w:w="0" w:type="dxa"/>
              <w:right w:w="28" w:type="dxa"/>
            </w:tcMar>
          </w:tcPr>
          <w:p w14:paraId="7D688E20" w14:textId="77777777" w:rsidR="00930256" w:rsidRPr="005943C3" w:rsidRDefault="00930256" w:rsidP="00930256">
            <w:pPr>
              <w:pStyle w:val="Guidebullet"/>
              <w:numPr>
                <w:ilvl w:val="0"/>
                <w:numId w:val="47"/>
              </w:numPr>
              <w:ind w:left="284" w:hanging="284"/>
            </w:pPr>
            <w:r>
              <w:rPr>
                <w:szCs w:val="18"/>
              </w:rPr>
              <w:t>Visually represents how each wetland fits into the water cycle and explains why the wetland is important</w:t>
            </w:r>
          </w:p>
        </w:tc>
        <w:tc>
          <w:tcPr>
            <w:tcW w:w="369" w:type="dxa"/>
            <w:vMerge/>
          </w:tcPr>
          <w:p w14:paraId="2F215A09" w14:textId="77777777" w:rsidR="00930256" w:rsidRPr="00780440" w:rsidRDefault="00930256" w:rsidP="00D33934">
            <w:pPr>
              <w:tabs>
                <w:tab w:val="right" w:leader="dot" w:pos="15300"/>
              </w:tabs>
              <w:spacing w:before="280" w:after="40"/>
              <w:rPr>
                <w:rFonts w:cs="Arial"/>
              </w:rPr>
            </w:pPr>
          </w:p>
        </w:tc>
        <w:tc>
          <w:tcPr>
            <w:tcW w:w="3826" w:type="dxa"/>
            <w:tcMar>
              <w:right w:w="28" w:type="dxa"/>
            </w:tcMar>
          </w:tcPr>
          <w:p w14:paraId="2D87E137" w14:textId="77777777" w:rsidR="00930256" w:rsidRPr="005943C3" w:rsidRDefault="00930256" w:rsidP="00930256">
            <w:pPr>
              <w:pStyle w:val="Guidebullet"/>
              <w:numPr>
                <w:ilvl w:val="0"/>
                <w:numId w:val="47"/>
              </w:numPr>
              <w:ind w:left="284" w:hanging="284"/>
            </w:pPr>
            <w:r>
              <w:rPr>
                <w:szCs w:val="18"/>
              </w:rPr>
              <w:t xml:space="preserve">Describes and explains threats and solutions to the wetland ‘under threat’ and explain how solutions might influence human activities and management </w:t>
            </w:r>
            <w:r>
              <w:rPr>
                <w:color w:val="231F20"/>
                <w:szCs w:val="18"/>
              </w:rPr>
              <w:t>practises</w:t>
            </w:r>
          </w:p>
        </w:tc>
        <w:tc>
          <w:tcPr>
            <w:tcW w:w="364" w:type="dxa"/>
            <w:vMerge/>
          </w:tcPr>
          <w:p w14:paraId="50D7BB91" w14:textId="77777777" w:rsidR="00930256" w:rsidRPr="00780440" w:rsidRDefault="00930256" w:rsidP="00D33934">
            <w:pPr>
              <w:tabs>
                <w:tab w:val="right" w:leader="dot" w:pos="15300"/>
              </w:tabs>
              <w:spacing w:before="280" w:after="40"/>
              <w:rPr>
                <w:rFonts w:cs="Arial"/>
              </w:rPr>
            </w:pPr>
          </w:p>
        </w:tc>
        <w:tc>
          <w:tcPr>
            <w:tcW w:w="2904" w:type="dxa"/>
            <w:tcBorders>
              <w:right w:val="single" w:sz="8" w:space="0" w:color="385623" w:themeColor="accent6" w:themeShade="80"/>
            </w:tcBorders>
            <w:shd w:val="clear" w:color="auto" w:fill="auto"/>
            <w:tcMar>
              <w:right w:w="28" w:type="dxa"/>
            </w:tcMar>
          </w:tcPr>
          <w:p w14:paraId="7F43998A" w14:textId="77777777" w:rsidR="00930256" w:rsidRPr="005943C3" w:rsidRDefault="00930256" w:rsidP="00930256">
            <w:pPr>
              <w:pStyle w:val="Guidebullet"/>
              <w:numPr>
                <w:ilvl w:val="0"/>
                <w:numId w:val="47"/>
              </w:numPr>
              <w:ind w:left="284" w:hanging="284"/>
            </w:pPr>
            <w:r w:rsidRPr="00213AE1">
              <w:rPr>
                <w:szCs w:val="18"/>
              </w:rPr>
              <w:t>Communicate ideas</w:t>
            </w:r>
            <w:r>
              <w:rPr>
                <w:szCs w:val="18"/>
              </w:rPr>
              <w:t xml:space="preserve"> </w:t>
            </w:r>
            <w:r w:rsidRPr="00213AE1">
              <w:rPr>
                <w:szCs w:val="18"/>
              </w:rPr>
              <w:t>using scientific language and representa</w:t>
            </w:r>
            <w:r>
              <w:rPr>
                <w:szCs w:val="18"/>
              </w:rPr>
              <w:t>tions</w:t>
            </w:r>
          </w:p>
        </w:tc>
        <w:tc>
          <w:tcPr>
            <w:tcW w:w="348"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F664A9A" w14:textId="77777777" w:rsidR="00930256" w:rsidRPr="005943C3" w:rsidRDefault="00930256" w:rsidP="00D33934">
            <w:pPr>
              <w:pStyle w:val="Guide-Letters"/>
            </w:pPr>
            <w:r w:rsidRPr="005943C3">
              <w:t>C</w:t>
            </w:r>
          </w:p>
        </w:tc>
      </w:tr>
      <w:tr w:rsidR="00930256" w:rsidRPr="00780440" w14:paraId="3D961913" w14:textId="77777777" w:rsidTr="006B4E16">
        <w:tc>
          <w:tcPr>
            <w:tcW w:w="347" w:type="dxa"/>
            <w:vMerge/>
          </w:tcPr>
          <w:p w14:paraId="70AE08CA" w14:textId="77777777" w:rsidR="00930256" w:rsidRPr="00780440" w:rsidRDefault="00930256" w:rsidP="00D33934">
            <w:pPr>
              <w:pStyle w:val="Commentsline"/>
            </w:pPr>
          </w:p>
        </w:tc>
        <w:tc>
          <w:tcPr>
            <w:tcW w:w="2637" w:type="dxa"/>
            <w:tcMar>
              <w:right w:w="28" w:type="dxa"/>
            </w:tcMar>
          </w:tcPr>
          <w:p w14:paraId="5F942019" w14:textId="77777777" w:rsidR="00930256" w:rsidRPr="005943C3" w:rsidRDefault="00930256" w:rsidP="00930256">
            <w:pPr>
              <w:pStyle w:val="Guidebullet"/>
              <w:numPr>
                <w:ilvl w:val="0"/>
                <w:numId w:val="47"/>
              </w:numPr>
              <w:ind w:left="284" w:hanging="284"/>
            </w:pPr>
            <w:r>
              <w:rPr>
                <w:szCs w:val="18"/>
              </w:rPr>
              <w:t>Partially draws a food web for each wetland and partially describes the interactions between the living things</w:t>
            </w:r>
          </w:p>
        </w:tc>
        <w:tc>
          <w:tcPr>
            <w:tcW w:w="354" w:type="dxa"/>
            <w:vMerge/>
          </w:tcPr>
          <w:p w14:paraId="50A03C84" w14:textId="77777777" w:rsidR="00930256" w:rsidRPr="00780440" w:rsidRDefault="00930256" w:rsidP="00D33934">
            <w:pPr>
              <w:pStyle w:val="Commentsline"/>
            </w:pPr>
          </w:p>
        </w:tc>
        <w:tc>
          <w:tcPr>
            <w:tcW w:w="2799" w:type="dxa"/>
            <w:shd w:val="clear" w:color="auto" w:fill="auto"/>
            <w:tcMar>
              <w:top w:w="0" w:type="dxa"/>
              <w:left w:w="0" w:type="dxa"/>
              <w:right w:w="28" w:type="dxa"/>
            </w:tcMar>
          </w:tcPr>
          <w:p w14:paraId="2E3E8133" w14:textId="77777777" w:rsidR="00930256" w:rsidRPr="005943C3" w:rsidRDefault="00930256" w:rsidP="00930256">
            <w:pPr>
              <w:pStyle w:val="Guidebullet"/>
              <w:numPr>
                <w:ilvl w:val="0"/>
                <w:numId w:val="47"/>
              </w:numPr>
              <w:ind w:left="284" w:hanging="284"/>
            </w:pPr>
            <w:r>
              <w:rPr>
                <w:szCs w:val="18"/>
              </w:rPr>
              <w:t>Partially represents how each wetland fits into the water cycle and partially explains why the wetland is important</w:t>
            </w:r>
          </w:p>
        </w:tc>
        <w:tc>
          <w:tcPr>
            <w:tcW w:w="369" w:type="dxa"/>
            <w:vMerge/>
          </w:tcPr>
          <w:p w14:paraId="2EEF54ED" w14:textId="77777777" w:rsidR="00930256" w:rsidRPr="00780440" w:rsidRDefault="00930256" w:rsidP="00D33934">
            <w:pPr>
              <w:pStyle w:val="Commentsline"/>
            </w:pPr>
          </w:p>
        </w:tc>
        <w:tc>
          <w:tcPr>
            <w:tcW w:w="3826" w:type="dxa"/>
            <w:tcMar>
              <w:right w:w="28" w:type="dxa"/>
            </w:tcMar>
          </w:tcPr>
          <w:p w14:paraId="2E99C1F2" w14:textId="77777777" w:rsidR="00930256" w:rsidRPr="005943C3" w:rsidRDefault="00930256" w:rsidP="00930256">
            <w:pPr>
              <w:pStyle w:val="Guidebullet"/>
              <w:numPr>
                <w:ilvl w:val="0"/>
                <w:numId w:val="47"/>
              </w:numPr>
              <w:ind w:left="284" w:hanging="284"/>
            </w:pPr>
            <w:r>
              <w:rPr>
                <w:szCs w:val="18"/>
              </w:rPr>
              <w:t>Identifies threats and solutions to the wetland ‘under threat’ and describes how solutions might influence human activities and management practises</w:t>
            </w:r>
          </w:p>
        </w:tc>
        <w:tc>
          <w:tcPr>
            <w:tcW w:w="364" w:type="dxa"/>
            <w:vMerge/>
          </w:tcPr>
          <w:p w14:paraId="5BB21D15" w14:textId="77777777" w:rsidR="00930256" w:rsidRPr="00780440" w:rsidRDefault="00930256" w:rsidP="00D33934">
            <w:pPr>
              <w:pStyle w:val="Commentsline"/>
            </w:pPr>
          </w:p>
        </w:tc>
        <w:tc>
          <w:tcPr>
            <w:tcW w:w="2904" w:type="dxa"/>
            <w:tcBorders>
              <w:right w:val="single" w:sz="8" w:space="0" w:color="385623" w:themeColor="accent6" w:themeShade="80"/>
            </w:tcBorders>
            <w:shd w:val="clear" w:color="auto" w:fill="auto"/>
            <w:tcMar>
              <w:right w:w="28" w:type="dxa"/>
            </w:tcMar>
          </w:tcPr>
          <w:p w14:paraId="5B1282FF" w14:textId="77777777" w:rsidR="00930256" w:rsidRPr="005943C3" w:rsidRDefault="00930256" w:rsidP="00930256">
            <w:pPr>
              <w:pStyle w:val="Guidebullet"/>
              <w:numPr>
                <w:ilvl w:val="0"/>
                <w:numId w:val="47"/>
              </w:numPr>
              <w:ind w:left="284" w:hanging="284"/>
            </w:pPr>
            <w:r>
              <w:rPr>
                <w:szCs w:val="18"/>
              </w:rPr>
              <w:t>Communicates ideas using everyday language</w:t>
            </w:r>
          </w:p>
        </w:tc>
        <w:tc>
          <w:tcPr>
            <w:tcW w:w="348"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70385EB4" w14:textId="77777777" w:rsidR="00930256" w:rsidRPr="005943C3" w:rsidRDefault="00930256" w:rsidP="00D33934">
            <w:pPr>
              <w:pStyle w:val="Guide-Letters"/>
            </w:pPr>
            <w:r w:rsidRPr="005943C3">
              <w:t>D</w:t>
            </w:r>
          </w:p>
        </w:tc>
      </w:tr>
      <w:tr w:rsidR="00930256" w:rsidRPr="00780440" w14:paraId="370048B9" w14:textId="77777777" w:rsidTr="0002368A">
        <w:trPr>
          <w:trHeight w:val="1021"/>
        </w:trPr>
        <w:tc>
          <w:tcPr>
            <w:tcW w:w="347" w:type="dxa"/>
            <w:vMerge/>
            <w:tcBorders>
              <w:bottom w:val="single" w:sz="8" w:space="0" w:color="auto"/>
            </w:tcBorders>
          </w:tcPr>
          <w:p w14:paraId="424CC724" w14:textId="77777777" w:rsidR="00930256" w:rsidRPr="00780440" w:rsidRDefault="00930256" w:rsidP="00D33934">
            <w:pPr>
              <w:pStyle w:val="Commentsline"/>
            </w:pPr>
          </w:p>
        </w:tc>
        <w:tc>
          <w:tcPr>
            <w:tcW w:w="2637" w:type="dxa"/>
            <w:tcBorders>
              <w:bottom w:val="single" w:sz="8" w:space="0" w:color="auto"/>
            </w:tcBorders>
            <w:tcMar>
              <w:right w:w="28" w:type="dxa"/>
            </w:tcMar>
          </w:tcPr>
          <w:p w14:paraId="168096BC" w14:textId="77777777" w:rsidR="00930256" w:rsidRPr="005943C3" w:rsidRDefault="00930256" w:rsidP="00930256">
            <w:pPr>
              <w:pStyle w:val="Guidebullet"/>
              <w:numPr>
                <w:ilvl w:val="0"/>
                <w:numId w:val="47"/>
              </w:numPr>
              <w:ind w:left="284" w:hanging="284"/>
            </w:pPr>
            <w:r>
              <w:rPr>
                <w:szCs w:val="18"/>
              </w:rPr>
              <w:t>Recalls some interactions between living things</w:t>
            </w:r>
          </w:p>
        </w:tc>
        <w:tc>
          <w:tcPr>
            <w:tcW w:w="354" w:type="dxa"/>
            <w:vMerge/>
            <w:tcBorders>
              <w:bottom w:val="single" w:sz="8" w:space="0" w:color="auto"/>
            </w:tcBorders>
          </w:tcPr>
          <w:p w14:paraId="5E2357ED" w14:textId="77777777" w:rsidR="00930256" w:rsidRPr="00780440" w:rsidRDefault="00930256" w:rsidP="00D33934">
            <w:pPr>
              <w:pStyle w:val="Commentsline"/>
            </w:pPr>
          </w:p>
        </w:tc>
        <w:tc>
          <w:tcPr>
            <w:tcW w:w="2799" w:type="dxa"/>
            <w:tcBorders>
              <w:bottom w:val="single" w:sz="8" w:space="0" w:color="auto"/>
            </w:tcBorders>
            <w:shd w:val="clear" w:color="auto" w:fill="auto"/>
            <w:tcMar>
              <w:top w:w="0" w:type="dxa"/>
              <w:left w:w="0" w:type="dxa"/>
              <w:right w:w="28" w:type="dxa"/>
            </w:tcMar>
          </w:tcPr>
          <w:p w14:paraId="0CF110B1" w14:textId="77777777" w:rsidR="00930256" w:rsidRPr="005943C3" w:rsidRDefault="00930256" w:rsidP="00930256">
            <w:pPr>
              <w:pStyle w:val="Guidebullet"/>
              <w:numPr>
                <w:ilvl w:val="0"/>
                <w:numId w:val="47"/>
              </w:numPr>
              <w:ind w:left="284" w:hanging="284"/>
            </w:pPr>
            <w:r>
              <w:rPr>
                <w:szCs w:val="18"/>
              </w:rPr>
              <w:t>Recalls some parts of the water cycle and facts about wetlands</w:t>
            </w:r>
          </w:p>
        </w:tc>
        <w:tc>
          <w:tcPr>
            <w:tcW w:w="369" w:type="dxa"/>
            <w:vMerge/>
            <w:tcBorders>
              <w:bottom w:val="single" w:sz="8" w:space="0" w:color="auto"/>
            </w:tcBorders>
          </w:tcPr>
          <w:p w14:paraId="171A17DE" w14:textId="77777777" w:rsidR="00930256" w:rsidRPr="00780440" w:rsidRDefault="00930256" w:rsidP="00D33934">
            <w:pPr>
              <w:pStyle w:val="Commentsline"/>
            </w:pPr>
          </w:p>
        </w:tc>
        <w:tc>
          <w:tcPr>
            <w:tcW w:w="3826" w:type="dxa"/>
            <w:tcBorders>
              <w:bottom w:val="single" w:sz="8" w:space="0" w:color="auto"/>
            </w:tcBorders>
            <w:tcMar>
              <w:right w:w="28" w:type="dxa"/>
            </w:tcMar>
          </w:tcPr>
          <w:p w14:paraId="5F1250A6" w14:textId="77777777" w:rsidR="00930256" w:rsidRPr="005943C3" w:rsidRDefault="00930256" w:rsidP="00930256">
            <w:pPr>
              <w:pStyle w:val="Guidebullet"/>
              <w:numPr>
                <w:ilvl w:val="0"/>
                <w:numId w:val="47"/>
              </w:numPr>
              <w:ind w:left="284" w:hanging="284"/>
            </w:pPr>
            <w:r>
              <w:rPr>
                <w:szCs w:val="18"/>
              </w:rPr>
              <w:t>Statements about threats and solutions to the wetland</w:t>
            </w:r>
          </w:p>
        </w:tc>
        <w:tc>
          <w:tcPr>
            <w:tcW w:w="364" w:type="dxa"/>
            <w:vMerge/>
            <w:tcBorders>
              <w:bottom w:val="single" w:sz="8" w:space="0" w:color="auto"/>
            </w:tcBorders>
          </w:tcPr>
          <w:p w14:paraId="5CACE890" w14:textId="77777777" w:rsidR="00930256" w:rsidRPr="00780440" w:rsidRDefault="00930256" w:rsidP="00D33934">
            <w:pPr>
              <w:pStyle w:val="Commentsline"/>
            </w:pPr>
          </w:p>
        </w:tc>
        <w:tc>
          <w:tcPr>
            <w:tcW w:w="2904" w:type="dxa"/>
            <w:tcBorders>
              <w:bottom w:val="single" w:sz="8" w:space="0" w:color="auto"/>
              <w:right w:val="single" w:sz="8" w:space="0" w:color="385623" w:themeColor="accent6" w:themeShade="80"/>
            </w:tcBorders>
            <w:shd w:val="clear" w:color="auto" w:fill="auto"/>
            <w:tcMar>
              <w:right w:w="28" w:type="dxa"/>
            </w:tcMar>
          </w:tcPr>
          <w:p w14:paraId="7062CA9B" w14:textId="77777777" w:rsidR="00930256" w:rsidRPr="005943C3" w:rsidRDefault="00930256" w:rsidP="00930256">
            <w:pPr>
              <w:pStyle w:val="Guidebullet"/>
              <w:numPr>
                <w:ilvl w:val="0"/>
                <w:numId w:val="47"/>
              </w:numPr>
              <w:ind w:left="284" w:hanging="284"/>
            </w:pPr>
            <w:r>
              <w:t>Fragmented communication of ideas</w:t>
            </w:r>
          </w:p>
        </w:tc>
        <w:tc>
          <w:tcPr>
            <w:tcW w:w="348" w:type="dxa"/>
            <w:tcBorders>
              <w:top w:val="single" w:sz="8" w:space="0" w:color="385623" w:themeColor="accent6" w:themeShade="80"/>
              <w:left w:val="single" w:sz="8" w:space="0" w:color="385623" w:themeColor="accent6" w:themeShade="80"/>
              <w:bottom w:val="single" w:sz="8" w:space="0" w:color="auto"/>
              <w:right w:val="single" w:sz="8" w:space="0" w:color="385623" w:themeColor="accent6" w:themeShade="80"/>
            </w:tcBorders>
            <w:shd w:val="clear" w:color="auto" w:fill="FFFFFF" w:themeFill="background1"/>
            <w:vAlign w:val="center"/>
          </w:tcPr>
          <w:p w14:paraId="19038489" w14:textId="77777777" w:rsidR="00930256" w:rsidRPr="005943C3" w:rsidRDefault="00930256" w:rsidP="00D33934">
            <w:pPr>
              <w:pStyle w:val="Guide-Letters"/>
            </w:pPr>
            <w:r w:rsidRPr="005943C3">
              <w:t>E</w:t>
            </w:r>
          </w:p>
        </w:tc>
      </w:tr>
      <w:tr w:rsidR="00930256" w:rsidRPr="00780440" w14:paraId="545EE4C5" w14:textId="77777777" w:rsidTr="0002368A">
        <w:trPr>
          <w:trHeight w:val="907"/>
        </w:trPr>
        <w:tc>
          <w:tcPr>
            <w:tcW w:w="13948" w:type="dxa"/>
            <w:gridSpan w:val="9"/>
            <w:tcBorders>
              <w:top w:val="single" w:sz="8" w:space="0" w:color="auto"/>
              <w:left w:val="single" w:sz="8" w:space="0" w:color="auto"/>
              <w:bottom w:val="single" w:sz="8" w:space="0" w:color="auto"/>
              <w:right w:val="single" w:sz="8" w:space="0" w:color="auto"/>
            </w:tcBorders>
          </w:tcPr>
          <w:p w14:paraId="1860CB2B" w14:textId="7987A350" w:rsidR="00930256" w:rsidRPr="004C2465" w:rsidRDefault="00930256" w:rsidP="004C2465">
            <w:pPr>
              <w:pStyle w:val="Guide-Tableheader2"/>
            </w:pPr>
            <w:r w:rsidRPr="005943C3">
              <w:t>Teacher feedback:</w:t>
            </w:r>
          </w:p>
        </w:tc>
      </w:tr>
    </w:tbl>
    <w:p w14:paraId="65C4216B" w14:textId="77777777" w:rsidR="00E802E9" w:rsidRPr="0015369B" w:rsidRDefault="00E802E9" w:rsidP="00E802E9">
      <w:pPr>
        <w:pStyle w:val="Tabletext"/>
      </w:pPr>
    </w:p>
    <w:sectPr w:rsidR="00E802E9" w:rsidRPr="0015369B" w:rsidSect="00D33934">
      <w:headerReference w:type="default" r:id="rId215"/>
      <w:pgSz w:w="16838"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DCAB0" w14:textId="77777777" w:rsidR="008557E2" w:rsidRDefault="008557E2" w:rsidP="008B0AB4">
      <w:pPr>
        <w:spacing w:before="0" w:after="0" w:line="240" w:lineRule="auto"/>
      </w:pPr>
      <w:r>
        <w:separator/>
      </w:r>
    </w:p>
  </w:endnote>
  <w:endnote w:type="continuationSeparator" w:id="0">
    <w:p w14:paraId="41D24A19" w14:textId="77777777" w:rsidR="008557E2" w:rsidRDefault="008557E2"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4BE91" w14:textId="77777777" w:rsidR="008557E2" w:rsidRDefault="008557E2" w:rsidP="00C0059C">
    <w:pPr>
      <w:pStyle w:val="Footer"/>
    </w:pPr>
    <w:r>
      <w:rPr>
        <w:noProof/>
        <w:lang w:eastAsia="en-AU"/>
      </w:rPr>
      <mc:AlternateContent>
        <mc:Choice Requires="wps">
          <w:drawing>
            <wp:anchor distT="0" distB="0" distL="114300" distR="114300" simplePos="0" relativeHeight="251670528" behindDoc="1" locked="0" layoutInCell="1" allowOverlap="1" wp14:anchorId="4EE646C5" wp14:editId="7335C28A">
              <wp:simplePos x="0" y="0"/>
              <wp:positionH relativeFrom="margin">
                <wp:posOffset>5911850</wp:posOffset>
              </wp:positionH>
              <wp:positionV relativeFrom="paragraph">
                <wp:posOffset>5080</wp:posOffset>
              </wp:positionV>
              <wp:extent cx="287655" cy="287655"/>
              <wp:effectExtent l="0" t="0" r="17145" b="17145"/>
              <wp:wrapNone/>
              <wp:docPr id="67" name="Oval 67"/>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8290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A3FA4"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22C07">
                            <w:rPr>
                              <w:noProof/>
                              <w:color w:val="000000" w:themeColor="text1"/>
                            </w:rPr>
                            <w:t>60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155" style="position:absolute;margin-left:465.5pt;margin-top:.4pt;width:22.65pt;height:22.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" filled="f" strokecolor="#82901c" strokeweight="1pt">
              <v:stroke joinstyle="miter"/>
              <v:textbox inset="0,0,0,0">
                <w:txbxContent>
                  <w:p w14:paraId="204A3FA4"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22C07">
                      <w:rPr>
                        <w:noProof/>
                        <w:color w:val="000000" w:themeColor="text1"/>
                      </w:rPr>
                      <w:t>60</w:t>
                    </w:r>
                    <w:r w:rsidRPr="00F5050A">
                      <w:rPr>
                        <w:color w:val="000000" w:themeColor="text1"/>
                      </w:rPr>
                      <w:fldChar w:fldCharType="end"/>
                    </w:r>
                  </w:p>
                </w:txbxContent>
              </v:textbox>
              <w10:wrap anchorx="margin"/>
            </v:oval>
          </w:pict>
        </mc:Fallback>
      </mc:AlternateContent>
    </w:r>
    <w:r>
      <w:tab/>
    </w:r>
    <w:r w:rsidRPr="004375DB">
      <w:rPr>
        <w:rStyle w:val="FooterPageNumber"/>
      </w:rPr>
      <w:t>»</w:t>
    </w:r>
    <w:r>
      <w:t>Wetlands – Year 7</w:t>
    </w:r>
    <w:r w:rsidRPr="004375DB">
      <w:tab/>
    </w:r>
  </w:p>
  <w:p w14:paraId="15CF65C5" w14:textId="77777777" w:rsidR="008557E2" w:rsidRPr="00DC4362" w:rsidRDefault="008557E2" w:rsidP="00C0059C">
    <w:pPr>
      <w:pStyle w:val="Footer"/>
      <w:rPr>
        <w:rStyle w:val="FooterGBRMPA"/>
      </w:rPr>
    </w:pPr>
    <w:r>
      <w:tab/>
    </w:r>
    <w:r w:rsidRPr="00DC4362">
      <w:rPr>
        <w:rStyle w:val="FooterGBRMPA"/>
      </w:rPr>
      <w:t>Great Barrier Reef Marine Park Authority</w:t>
    </w:r>
  </w:p>
  <w:p w14:paraId="507FE6AB" w14:textId="77777777" w:rsidR="008557E2" w:rsidRPr="00C0059C" w:rsidRDefault="008557E2" w:rsidP="00C00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1D16E" w14:textId="77777777" w:rsidR="008557E2" w:rsidRDefault="008557E2" w:rsidP="00C0059C">
    <w:pPr>
      <w:pStyle w:val="Footer"/>
    </w:pPr>
    <w:r>
      <w:rPr>
        <w:noProof/>
        <w:lang w:eastAsia="en-AU"/>
      </w:rPr>
      <mc:AlternateContent>
        <mc:Choice Requires="wps">
          <w:drawing>
            <wp:anchor distT="0" distB="0" distL="114300" distR="114300" simplePos="0" relativeHeight="251668480" behindDoc="1" locked="0" layoutInCell="1" allowOverlap="1" wp14:anchorId="70751334" wp14:editId="38AC1016">
              <wp:simplePos x="0" y="0"/>
              <wp:positionH relativeFrom="margin">
                <wp:posOffset>5911850</wp:posOffset>
              </wp:positionH>
              <wp:positionV relativeFrom="paragraph">
                <wp:posOffset>36195</wp:posOffset>
              </wp:positionV>
              <wp:extent cx="288000" cy="288000"/>
              <wp:effectExtent l="0" t="0" r="17145" b="17145"/>
              <wp:wrapNone/>
              <wp:docPr id="65" name="Oval 6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8B399"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11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156" alt="Page number" style="position:absolute;margin-left:465.5pt;margin-top:2.85pt;width:22.7pt;height:2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" filled="f" strokecolor="#c3d600" strokeweight="1pt">
              <v:stroke joinstyle="miter"/>
              <v:textbox inset="0,0,0,0">
                <w:txbxContent>
                  <w:p w14:paraId="30E8B399"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11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Wetlands – Year 7</w:t>
    </w:r>
    <w:r w:rsidRPr="004375DB">
      <w:tab/>
    </w:r>
  </w:p>
  <w:p w14:paraId="2E2C4CB1" w14:textId="77777777" w:rsidR="008557E2" w:rsidRPr="00DC4362" w:rsidRDefault="008557E2"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391B" w14:textId="48EAF4BE" w:rsidR="008557E2" w:rsidRDefault="008557E2" w:rsidP="003147B4">
    <w:pPr>
      <w:pStyle w:val="Footer-Landscape"/>
    </w:pPr>
    <w:r>
      <w:rPr>
        <w:noProof/>
        <w:lang w:eastAsia="en-AU"/>
      </w:rPr>
      <mc:AlternateContent>
        <mc:Choice Requires="wps">
          <w:drawing>
            <wp:anchor distT="0" distB="0" distL="114300" distR="114300" simplePos="0" relativeHeight="251674624" behindDoc="1" locked="0" layoutInCell="1" allowOverlap="1" wp14:anchorId="6D94BBC5" wp14:editId="716BA021">
              <wp:simplePos x="0" y="0"/>
              <wp:positionH relativeFrom="margin">
                <wp:posOffset>8720455</wp:posOffset>
              </wp:positionH>
              <wp:positionV relativeFrom="paragraph">
                <wp:posOffset>36195</wp:posOffset>
              </wp:positionV>
              <wp:extent cx="288000" cy="288000"/>
              <wp:effectExtent l="0" t="0" r="17145" b="17145"/>
              <wp:wrapNone/>
              <wp:docPr id="1627" name="Oval 162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EC57F"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17</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7" o:spid="_x0000_s1157" alt="Page number" style="position:absolute;margin-left:686.65pt;margin-top:2.85pt;width:22.7pt;height:22.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" filled="f" strokecolor="#c3d600" strokeweight="1pt">
              <v:stroke joinstyle="miter"/>
              <v:textbox inset="0,0,0,0">
                <w:txbxContent>
                  <w:p w14:paraId="07AEC57F"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17</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Wetlands – Year 7</w:t>
    </w:r>
  </w:p>
  <w:p w14:paraId="045C8CDD" w14:textId="77777777" w:rsidR="008557E2" w:rsidRPr="00DC4362" w:rsidRDefault="008557E2" w:rsidP="003147B4">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74EEE" w14:textId="77777777" w:rsidR="008557E2" w:rsidRDefault="008557E2" w:rsidP="00180AC1">
    <w:pPr>
      <w:pStyle w:val="Footer"/>
    </w:pPr>
    <w:r>
      <w:rPr>
        <w:noProof/>
        <w:lang w:eastAsia="en-AU"/>
      </w:rPr>
      <mc:AlternateContent>
        <mc:Choice Requires="wps">
          <w:drawing>
            <wp:anchor distT="0" distB="0" distL="114300" distR="114300" simplePos="0" relativeHeight="251676672" behindDoc="1" locked="0" layoutInCell="1" allowOverlap="1" wp14:anchorId="1C7CFDD1" wp14:editId="5243651D">
              <wp:simplePos x="0" y="0"/>
              <wp:positionH relativeFrom="margin">
                <wp:posOffset>5911850</wp:posOffset>
              </wp:positionH>
              <wp:positionV relativeFrom="paragraph">
                <wp:posOffset>36195</wp:posOffset>
              </wp:positionV>
              <wp:extent cx="288000" cy="288000"/>
              <wp:effectExtent l="0" t="0" r="17145" b="17145"/>
              <wp:wrapNone/>
              <wp:docPr id="1776" name="Oval 1776"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B498E"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22</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76" o:spid="_x0000_s1158" alt="Page number" style="position:absolute;margin-left:465.5pt;margin-top:2.85pt;width:22.7pt;height:22.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" filled="f" strokecolor="#c3d600" strokeweight="1pt">
              <v:stroke joinstyle="miter"/>
              <v:textbox inset="0,0,0,0">
                <w:txbxContent>
                  <w:p w14:paraId="4E8B498E"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5816CE">
                      <w:rPr>
                        <w:noProof/>
                        <w:color w:val="000000" w:themeColor="text1"/>
                      </w:rPr>
                      <w:t>22</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Wetlands – Year 7</w:t>
    </w:r>
  </w:p>
  <w:p w14:paraId="07DBF61A" w14:textId="77777777" w:rsidR="008557E2" w:rsidRPr="00DC4362" w:rsidRDefault="008557E2" w:rsidP="00180AC1">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D258" w14:textId="77777777" w:rsidR="008557E2" w:rsidRDefault="008557E2" w:rsidP="001B0DD8">
    <w:pPr>
      <w:pStyle w:val="Footer-Landscape"/>
    </w:pPr>
    <w:r>
      <w:rPr>
        <w:noProof/>
        <w:lang w:eastAsia="en-AU"/>
      </w:rPr>
      <mc:AlternateContent>
        <mc:Choice Requires="wps">
          <w:drawing>
            <wp:anchor distT="0" distB="0" distL="114300" distR="114300" simplePos="0" relativeHeight="251680768" behindDoc="1" locked="0" layoutInCell="1" allowOverlap="1" wp14:anchorId="250E3F48" wp14:editId="42CB479E">
              <wp:simplePos x="0" y="0"/>
              <wp:positionH relativeFrom="margin">
                <wp:posOffset>8720455</wp:posOffset>
              </wp:positionH>
              <wp:positionV relativeFrom="paragraph">
                <wp:posOffset>36195</wp:posOffset>
              </wp:positionV>
              <wp:extent cx="288000" cy="288000"/>
              <wp:effectExtent l="0" t="0" r="17145" b="17145"/>
              <wp:wrapNone/>
              <wp:docPr id="1767" name="Oval 176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8FD9"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22C07">
                            <w:rPr>
                              <w:noProof/>
                              <w:color w:val="000000" w:themeColor="text1"/>
                            </w:rPr>
                            <w:t>69</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67" o:spid="_x0000_s1159" alt="Page number" style="position:absolute;margin-left:686.65pt;margin-top:2.85pt;width:22.7pt;height:22.7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" filled="f" strokecolor="#c3d600" strokeweight="1pt">
              <v:stroke joinstyle="miter"/>
              <v:textbox inset="0,0,0,0">
                <w:txbxContent>
                  <w:p w14:paraId="324E8FD9" w14:textId="77777777" w:rsidR="008557E2" w:rsidRPr="00F5050A" w:rsidRDefault="008557E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E22C07">
                      <w:rPr>
                        <w:noProof/>
                        <w:color w:val="000000" w:themeColor="text1"/>
                      </w:rPr>
                      <w:t>69</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Wetlands – Year 7</w:t>
    </w:r>
  </w:p>
  <w:p w14:paraId="71DF7812" w14:textId="77777777" w:rsidR="008557E2" w:rsidRPr="00DC4362" w:rsidRDefault="008557E2" w:rsidP="001B0DD8">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BF698" w14:textId="77777777" w:rsidR="008557E2" w:rsidRDefault="008557E2" w:rsidP="008B0AB4">
      <w:pPr>
        <w:spacing w:before="0" w:after="0" w:line="240" w:lineRule="auto"/>
      </w:pPr>
      <w:r>
        <w:separator/>
      </w:r>
    </w:p>
  </w:footnote>
  <w:footnote w:type="continuationSeparator" w:id="0">
    <w:p w14:paraId="28FC20ED" w14:textId="77777777" w:rsidR="008557E2" w:rsidRDefault="008557E2"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167CD" w14:textId="258AB70E" w:rsidR="008557E2" w:rsidRDefault="008557E2">
    <w:pPr>
      <w:pStyle w:val="Header"/>
    </w:pPr>
    <w:r>
      <w:rPr>
        <w:noProof/>
        <w:lang w:eastAsia="en-AU"/>
      </w:rPr>
      <w:drawing>
        <wp:anchor distT="0" distB="0" distL="114300" distR="114300" simplePos="0" relativeHeight="251672576" behindDoc="1" locked="0" layoutInCell="1" allowOverlap="1" wp14:anchorId="559D5ABE" wp14:editId="09643FB2">
          <wp:simplePos x="0" y="0"/>
          <wp:positionH relativeFrom="page">
            <wp:align>left</wp:align>
          </wp:positionH>
          <wp:positionV relativeFrom="page">
            <wp:align>top</wp:align>
          </wp:positionV>
          <wp:extent cx="7556400" cy="10717200"/>
          <wp:effectExtent l="0" t="0" r="6985" b="8255"/>
          <wp:wrapNone/>
          <wp:docPr id="1622" name="Picture 1622"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08DF3" w14:textId="361267D6" w:rsidR="008557E2" w:rsidRDefault="008557E2">
    <w:pPr>
      <w:pStyle w:val="Header"/>
    </w:pPr>
    <w:r>
      <w:rPr>
        <w:noProof/>
        <w:lang w:eastAsia="en-AU"/>
      </w:rPr>
      <w:drawing>
        <wp:anchor distT="0" distB="0" distL="114300" distR="114300" simplePos="0" relativeHeight="251665405" behindDoc="1" locked="0" layoutInCell="1" allowOverlap="1" wp14:anchorId="7B265E4C" wp14:editId="4594023D">
          <wp:simplePos x="0" y="0"/>
          <wp:positionH relativeFrom="page">
            <wp:align>left</wp:align>
          </wp:positionH>
          <wp:positionV relativeFrom="page">
            <wp:align>top</wp:align>
          </wp:positionV>
          <wp:extent cx="7552800" cy="10713600"/>
          <wp:effectExtent l="0" t="0" r="0" b="0"/>
          <wp:wrapNone/>
          <wp:docPr id="1604" name="Picture 160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3A849" w14:textId="74F838F3" w:rsidR="008557E2" w:rsidRDefault="008557E2">
    <w:pPr>
      <w:pStyle w:val="Header"/>
    </w:pPr>
    <w:r>
      <w:rPr>
        <w:noProof/>
        <w:lang w:eastAsia="en-AU"/>
      </w:rPr>
      <w:drawing>
        <wp:anchor distT="0" distB="0" distL="114300" distR="114300" simplePos="0" relativeHeight="251667455" behindDoc="1" locked="0" layoutInCell="1" allowOverlap="1" wp14:anchorId="71ADA841" wp14:editId="0A5E5A7A">
          <wp:simplePos x="0" y="0"/>
          <wp:positionH relativeFrom="page">
            <wp:align>left</wp:align>
          </wp:positionH>
          <wp:positionV relativeFrom="page">
            <wp:align>top</wp:align>
          </wp:positionV>
          <wp:extent cx="7552800" cy="10713600"/>
          <wp:effectExtent l="0" t="0" r="0" b="0"/>
          <wp:wrapNone/>
          <wp:docPr id="1625" name="Picture 1625"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6E8B" w14:textId="278B9DBC" w:rsidR="008557E2" w:rsidRDefault="008557E2">
    <w:pPr>
      <w:pStyle w:val="Header"/>
    </w:pPr>
    <w:r>
      <w:rPr>
        <w:noProof/>
        <w:lang w:eastAsia="en-AU"/>
      </w:rPr>
      <w:drawing>
        <wp:anchor distT="0" distB="0" distL="114300" distR="114300" simplePos="0" relativeHeight="251663355" behindDoc="1" locked="0" layoutInCell="1" allowOverlap="1" wp14:anchorId="322EF4B0" wp14:editId="7230B62D">
          <wp:simplePos x="0" y="0"/>
          <wp:positionH relativeFrom="page">
            <wp:align>left</wp:align>
          </wp:positionH>
          <wp:positionV relativeFrom="page">
            <wp:align>top</wp:align>
          </wp:positionV>
          <wp:extent cx="10681200" cy="7556400"/>
          <wp:effectExtent l="0" t="0" r="6350" b="6985"/>
          <wp:wrapNone/>
          <wp:docPr id="1777" name="Picture 1777"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2811" w14:textId="5478F787" w:rsidR="008557E2" w:rsidRDefault="008557E2">
    <w:pPr>
      <w:pStyle w:val="Header"/>
    </w:pPr>
    <w:r>
      <w:rPr>
        <w:noProof/>
        <w:lang w:eastAsia="en-AU"/>
      </w:rPr>
      <w:drawing>
        <wp:anchor distT="0" distB="0" distL="114300" distR="114300" simplePos="0" relativeHeight="251662330" behindDoc="1" locked="0" layoutInCell="1" allowOverlap="1" wp14:anchorId="3FBCDF8B" wp14:editId="3783BED1">
          <wp:simplePos x="0" y="0"/>
          <wp:positionH relativeFrom="page">
            <wp:align>left</wp:align>
          </wp:positionH>
          <wp:positionV relativeFrom="page">
            <wp:align>top</wp:align>
          </wp:positionV>
          <wp:extent cx="7552800" cy="10713600"/>
          <wp:effectExtent l="0" t="0" r="0" b="0"/>
          <wp:wrapNone/>
          <wp:docPr id="1779" name="Picture 1779"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BC9D4" w14:textId="77777777" w:rsidR="008557E2" w:rsidRDefault="008557E2">
    <w:pPr>
      <w:pStyle w:val="Header"/>
    </w:pPr>
    <w:r>
      <w:rPr>
        <w:noProof/>
        <w:lang w:eastAsia="en-AU"/>
      </w:rPr>
      <w:drawing>
        <wp:anchor distT="0" distB="0" distL="114300" distR="114300" simplePos="0" relativeHeight="251664380" behindDoc="1" locked="0" layoutInCell="1" allowOverlap="1" wp14:anchorId="549AB457" wp14:editId="744B737C">
          <wp:simplePos x="0" y="0"/>
          <wp:positionH relativeFrom="page">
            <wp:align>left</wp:align>
          </wp:positionH>
          <wp:positionV relativeFrom="page">
            <wp:align>top</wp:align>
          </wp:positionV>
          <wp:extent cx="7552800" cy="10713600"/>
          <wp:effectExtent l="0" t="0" r="0" b="0"/>
          <wp:wrapNone/>
          <wp:docPr id="1771" name="Picture 177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FD521" w14:textId="33E2542F" w:rsidR="008557E2" w:rsidRDefault="008557E2">
    <w:pPr>
      <w:pStyle w:val="Header"/>
    </w:pPr>
    <w:r>
      <w:rPr>
        <w:noProof/>
        <w:lang w:eastAsia="en-AU"/>
      </w:rPr>
      <w:drawing>
        <wp:anchor distT="0" distB="0" distL="114300" distR="114300" simplePos="0" relativeHeight="251661305" behindDoc="1" locked="0" layoutInCell="1" allowOverlap="1" wp14:anchorId="6E064C4F" wp14:editId="3AAE89BC">
          <wp:simplePos x="0" y="0"/>
          <wp:positionH relativeFrom="page">
            <wp:align>left</wp:align>
          </wp:positionH>
          <wp:positionV relativeFrom="page">
            <wp:align>top</wp:align>
          </wp:positionV>
          <wp:extent cx="10692000" cy="7563600"/>
          <wp:effectExtent l="0" t="0" r="0" b="0"/>
          <wp:wrapNone/>
          <wp:docPr id="1772" name="Picture 1772" descr="Reef guardians"/>
          <wp:cNvGraphicFramePr/>
          <a:graphic xmlns:a="http://schemas.openxmlformats.org/drawingml/2006/main">
            <a:graphicData uri="http://schemas.openxmlformats.org/drawingml/2006/picture">
              <pic:pic xmlns:pic="http://schemas.openxmlformats.org/drawingml/2006/picture">
                <pic:nvPicPr>
                  <pic:cNvPr id="255" name="Picture 255" descr="Reef guardians"/>
                  <pic:cNvPicPr/>
                </pic:nvPicPr>
                <pic:blipFill>
                  <a:blip r:embed="rId1">
                    <a:extLst>
                      <a:ext uri="{28A0092B-C50C-407E-A947-70E740481C1C}">
                        <a14:useLocalDpi xmlns:a14="http://schemas.microsoft.com/office/drawing/2010/main" val="0"/>
                      </a:ext>
                    </a:extLst>
                  </a:blip>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8B675" w14:textId="77777777" w:rsidR="008557E2" w:rsidRDefault="008557E2">
    <w:pPr>
      <w:pStyle w:val="Header"/>
    </w:pPr>
    <w:r>
      <w:rPr>
        <w:noProof/>
        <w:lang w:eastAsia="en-AU"/>
      </w:rPr>
      <w:drawing>
        <wp:anchor distT="0" distB="0" distL="114300" distR="114300" simplePos="0" relativeHeight="251684864" behindDoc="1" locked="0" layoutInCell="1" allowOverlap="1" wp14:anchorId="5726E988" wp14:editId="0AD9F83A">
          <wp:simplePos x="0" y="0"/>
          <wp:positionH relativeFrom="page">
            <wp:align>left</wp:align>
          </wp:positionH>
          <wp:positionV relativeFrom="page">
            <wp:align>top</wp:align>
          </wp:positionV>
          <wp:extent cx="2674800" cy="907200"/>
          <wp:effectExtent l="0" t="0" r="0" b="7620"/>
          <wp:wrapNone/>
          <wp:docPr id="293" name="Picture 29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D3"/>
    <w:multiLevelType w:val="hybridMultilevel"/>
    <w:tmpl w:val="62F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7C609A"/>
    <w:multiLevelType w:val="hybridMultilevel"/>
    <w:tmpl w:val="77D4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C846CA"/>
    <w:multiLevelType w:val="hybridMultilevel"/>
    <w:tmpl w:val="F5B0ED62"/>
    <w:lvl w:ilvl="0" w:tplc="31A86B90">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0AE1034F"/>
    <w:multiLevelType w:val="hybridMultilevel"/>
    <w:tmpl w:val="2D70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23C3F"/>
    <w:multiLevelType w:val="hybridMultilevel"/>
    <w:tmpl w:val="75AE27EC"/>
    <w:lvl w:ilvl="0" w:tplc="75F24522">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10704422"/>
    <w:multiLevelType w:val="hybridMultilevel"/>
    <w:tmpl w:val="F95A8046"/>
    <w:lvl w:ilvl="0" w:tplc="2AAA25EC">
      <w:start w:val="1"/>
      <w:numFmt w:val="bullet"/>
      <w:lvlText w:val=""/>
      <w:lvlJc w:val="left"/>
      <w:pPr>
        <w:ind w:left="1080" w:hanging="360"/>
      </w:pPr>
      <w:rPr>
        <w:rFonts w:ascii="Symbol" w:hAnsi="Symbol" w:hint="default"/>
        <w:color w:val="82901C"/>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F181602"/>
    <w:multiLevelType w:val="hybridMultilevel"/>
    <w:tmpl w:val="8BE2E1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BC1555"/>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210570CC"/>
    <w:multiLevelType w:val="hybridMultilevel"/>
    <w:tmpl w:val="BE40335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nsid w:val="22C4719C"/>
    <w:multiLevelType w:val="hybridMultilevel"/>
    <w:tmpl w:val="77E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D83517"/>
    <w:multiLevelType w:val="hybridMultilevel"/>
    <w:tmpl w:val="ECFC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551723"/>
    <w:multiLevelType w:val="hybridMultilevel"/>
    <w:tmpl w:val="B54A739E"/>
    <w:lvl w:ilvl="0" w:tplc="0BFACE34">
      <w:start w:val="1"/>
      <w:numFmt w:val="bullet"/>
      <w:pStyle w:val="Bullet2"/>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3">
    <w:nsid w:val="3408529F"/>
    <w:multiLevelType w:val="hybridMultilevel"/>
    <w:tmpl w:val="6E8C59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5646D7E"/>
    <w:multiLevelType w:val="hybridMultilevel"/>
    <w:tmpl w:val="F8824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CF7825"/>
    <w:multiLevelType w:val="hybridMultilevel"/>
    <w:tmpl w:val="E034E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35314C"/>
    <w:multiLevelType w:val="hybridMultilevel"/>
    <w:tmpl w:val="39DC349A"/>
    <w:lvl w:ilvl="0" w:tplc="BA54E0BC">
      <w:start w:val="1"/>
      <w:numFmt w:val="bullet"/>
      <w:pStyle w:val="TS-Bullet2"/>
      <w:lvlText w:val=""/>
      <w:lvlJc w:val="left"/>
      <w:pPr>
        <w:tabs>
          <w:tab w:val="num" w:pos="992"/>
        </w:tabs>
        <w:ind w:left="992" w:hanging="283"/>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3D0D6DBC"/>
    <w:multiLevelType w:val="hybridMultilevel"/>
    <w:tmpl w:val="E1DC6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67C34D9"/>
    <w:multiLevelType w:val="hybridMultilevel"/>
    <w:tmpl w:val="4BFEA2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7A05B6"/>
    <w:multiLevelType w:val="hybridMultilevel"/>
    <w:tmpl w:val="437C6B70"/>
    <w:lvl w:ilvl="0" w:tplc="A35EFD26">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C6B2F73"/>
    <w:multiLevelType w:val="hybridMultilevel"/>
    <w:tmpl w:val="B4D28A10"/>
    <w:lvl w:ilvl="0" w:tplc="8562709C">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5D7D6080"/>
    <w:multiLevelType w:val="hybridMultilevel"/>
    <w:tmpl w:val="9540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0C5A4A"/>
    <w:multiLevelType w:val="hybridMultilevel"/>
    <w:tmpl w:val="2438FE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1EF5313"/>
    <w:multiLevelType w:val="hybridMultilevel"/>
    <w:tmpl w:val="734C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0E4988"/>
    <w:multiLevelType w:val="hybridMultilevel"/>
    <w:tmpl w:val="2DA09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8D47C2"/>
    <w:multiLevelType w:val="hybridMultilevel"/>
    <w:tmpl w:val="AB0A288A"/>
    <w:lvl w:ilvl="0" w:tplc="A5F43604">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75F411F"/>
    <w:multiLevelType w:val="hybridMultilevel"/>
    <w:tmpl w:val="0CE87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AF1477"/>
    <w:multiLevelType w:val="hybridMultilevel"/>
    <w:tmpl w:val="5C7ED36C"/>
    <w:lvl w:ilvl="0" w:tplc="5CC45ED6">
      <w:start w:val="1"/>
      <w:numFmt w:val="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CC4500"/>
    <w:multiLevelType w:val="hybridMultilevel"/>
    <w:tmpl w:val="A570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4F6610"/>
    <w:multiLevelType w:val="hybridMultilevel"/>
    <w:tmpl w:val="8D2A154E"/>
    <w:lvl w:ilvl="0" w:tplc="3694167A">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7"/>
  </w:num>
  <w:num w:numId="2">
    <w:abstractNumId w:val="27"/>
    <w:lvlOverride w:ilvl="0">
      <w:startOverride w:val="1"/>
    </w:lvlOverride>
  </w:num>
  <w:num w:numId="3">
    <w:abstractNumId w:val="12"/>
  </w:num>
  <w:num w:numId="4">
    <w:abstractNumId w:val="2"/>
  </w:num>
  <w:num w:numId="5">
    <w:abstractNumId w:val="13"/>
  </w:num>
  <w:num w:numId="6">
    <w:abstractNumId w:val="21"/>
  </w:num>
  <w:num w:numId="7">
    <w:abstractNumId w:val="18"/>
  </w:num>
  <w:num w:numId="8">
    <w:abstractNumId w:val="1"/>
  </w:num>
  <w:num w:numId="9">
    <w:abstractNumId w:val="27"/>
    <w:lvlOverride w:ilvl="0">
      <w:startOverride w:val="1"/>
    </w:lvlOverride>
  </w:num>
  <w:num w:numId="10">
    <w:abstractNumId w:val="8"/>
  </w:num>
  <w:num w:numId="11">
    <w:abstractNumId w:val="0"/>
  </w:num>
  <w:num w:numId="12">
    <w:abstractNumId w:val="24"/>
  </w:num>
  <w:num w:numId="13">
    <w:abstractNumId w:val="27"/>
  </w:num>
  <w:num w:numId="14">
    <w:abstractNumId w:val="9"/>
  </w:num>
  <w:num w:numId="15">
    <w:abstractNumId w:val="27"/>
    <w:lvlOverride w:ilvl="0">
      <w:startOverride w:val="1"/>
    </w:lvlOverride>
  </w:num>
  <w:num w:numId="16">
    <w:abstractNumId w:val="27"/>
    <w:lvlOverride w:ilvl="0">
      <w:startOverride w:val="1"/>
    </w:lvlOverride>
  </w:num>
  <w:num w:numId="17">
    <w:abstractNumId w:val="6"/>
  </w:num>
  <w:num w:numId="18">
    <w:abstractNumId w:val="30"/>
  </w:num>
  <w:num w:numId="19">
    <w:abstractNumId w:val="23"/>
  </w:num>
  <w:num w:numId="20">
    <w:abstractNumId w:val="27"/>
    <w:lvlOverride w:ilvl="0">
      <w:startOverride w:val="1"/>
    </w:lvlOverride>
  </w:num>
  <w:num w:numId="21">
    <w:abstractNumId w:val="27"/>
    <w:lvlOverride w:ilvl="0">
      <w:startOverride w:val="1"/>
    </w:lvlOverride>
  </w:num>
  <w:num w:numId="22">
    <w:abstractNumId w:val="11"/>
  </w:num>
  <w:num w:numId="23">
    <w:abstractNumId w:val="7"/>
  </w:num>
  <w:num w:numId="24">
    <w:abstractNumId w:val="17"/>
  </w:num>
  <w:num w:numId="25">
    <w:abstractNumId w:val="28"/>
  </w:num>
  <w:num w:numId="26">
    <w:abstractNumId w:val="19"/>
  </w:num>
  <w:num w:numId="27">
    <w:abstractNumId w:val="15"/>
  </w:num>
  <w:num w:numId="28">
    <w:abstractNumId w:val="26"/>
  </w:num>
  <w:num w:numId="29">
    <w:abstractNumId w:val="14"/>
  </w:num>
  <w:num w:numId="30">
    <w:abstractNumId w:val="27"/>
    <w:lvlOverride w:ilvl="0">
      <w:startOverride w:val="1"/>
    </w:lvlOverride>
  </w:num>
  <w:num w:numId="31">
    <w:abstractNumId w:val="27"/>
    <w:lvlOverride w:ilvl="0">
      <w:startOverride w:val="1"/>
    </w:lvlOverride>
  </w:num>
  <w:num w:numId="32">
    <w:abstractNumId w:val="25"/>
  </w:num>
  <w:num w:numId="33">
    <w:abstractNumId w:val="10"/>
  </w:num>
  <w:num w:numId="34">
    <w:abstractNumId w:val="4"/>
  </w:num>
  <w:num w:numId="35">
    <w:abstractNumId w:val="27"/>
    <w:lvlOverride w:ilvl="0">
      <w:startOverride w:val="1"/>
    </w:lvlOverride>
  </w:num>
  <w:num w:numId="36">
    <w:abstractNumId w:val="27"/>
    <w:lvlOverride w:ilvl="0">
      <w:startOverride w:val="1"/>
    </w:lvlOverride>
  </w:num>
  <w:num w:numId="37">
    <w:abstractNumId w:val="5"/>
  </w:num>
  <w:num w:numId="38">
    <w:abstractNumId w:val="3"/>
  </w:num>
  <w:num w:numId="39">
    <w:abstractNumId w:val="16"/>
  </w:num>
  <w:num w:numId="40">
    <w:abstractNumId w:val="22"/>
    <w:lvlOverride w:ilvl="0">
      <w:startOverride w:val="1"/>
    </w:lvlOverride>
  </w:num>
  <w:num w:numId="41">
    <w:abstractNumId w:val="31"/>
  </w:num>
  <w:num w:numId="42">
    <w:abstractNumId w:val="16"/>
    <w:lvlOverride w:ilvl="0">
      <w:startOverride w:val="1"/>
    </w:lvlOverride>
  </w:num>
  <w:num w:numId="43">
    <w:abstractNumId w:val="22"/>
  </w:num>
  <w:num w:numId="44">
    <w:abstractNumId w:val="27"/>
    <w:lvlOverride w:ilvl="0">
      <w:startOverride w:val="1"/>
    </w:lvlOverride>
  </w:num>
  <w:num w:numId="45">
    <w:abstractNumId w:val="20"/>
  </w:num>
  <w:num w:numId="46">
    <w:abstractNumId w:val="20"/>
    <w:lvlOverride w:ilvl="0">
      <w:startOverride w:val="1"/>
    </w:lvlOverride>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0E12"/>
    <w:rsid w:val="000019A2"/>
    <w:rsid w:val="00005C7B"/>
    <w:rsid w:val="000063B5"/>
    <w:rsid w:val="00007855"/>
    <w:rsid w:val="0001055B"/>
    <w:rsid w:val="0001082F"/>
    <w:rsid w:val="00012A29"/>
    <w:rsid w:val="00014740"/>
    <w:rsid w:val="000207AF"/>
    <w:rsid w:val="00021435"/>
    <w:rsid w:val="0002212C"/>
    <w:rsid w:val="00022349"/>
    <w:rsid w:val="0002356A"/>
    <w:rsid w:val="0002368A"/>
    <w:rsid w:val="0002385B"/>
    <w:rsid w:val="00024321"/>
    <w:rsid w:val="0002433E"/>
    <w:rsid w:val="00026E9B"/>
    <w:rsid w:val="00027054"/>
    <w:rsid w:val="00027662"/>
    <w:rsid w:val="00030342"/>
    <w:rsid w:val="00030590"/>
    <w:rsid w:val="00030C6B"/>
    <w:rsid w:val="000318FA"/>
    <w:rsid w:val="00032865"/>
    <w:rsid w:val="00036AF2"/>
    <w:rsid w:val="00041158"/>
    <w:rsid w:val="00044EEB"/>
    <w:rsid w:val="00046968"/>
    <w:rsid w:val="00046CA0"/>
    <w:rsid w:val="00050EEB"/>
    <w:rsid w:val="00051235"/>
    <w:rsid w:val="00054B58"/>
    <w:rsid w:val="000551B0"/>
    <w:rsid w:val="00060BE3"/>
    <w:rsid w:val="00061401"/>
    <w:rsid w:val="00061B5D"/>
    <w:rsid w:val="00063726"/>
    <w:rsid w:val="00063B1F"/>
    <w:rsid w:val="00065189"/>
    <w:rsid w:val="0006649B"/>
    <w:rsid w:val="00066E27"/>
    <w:rsid w:val="00072CC6"/>
    <w:rsid w:val="000735D9"/>
    <w:rsid w:val="000737C8"/>
    <w:rsid w:val="000765BD"/>
    <w:rsid w:val="00077223"/>
    <w:rsid w:val="00077C43"/>
    <w:rsid w:val="00081068"/>
    <w:rsid w:val="0008340C"/>
    <w:rsid w:val="000843C0"/>
    <w:rsid w:val="00087A17"/>
    <w:rsid w:val="00091835"/>
    <w:rsid w:val="00092B33"/>
    <w:rsid w:val="00092D07"/>
    <w:rsid w:val="00093C03"/>
    <w:rsid w:val="00094680"/>
    <w:rsid w:val="000961A3"/>
    <w:rsid w:val="000962D3"/>
    <w:rsid w:val="0009739E"/>
    <w:rsid w:val="00097C9F"/>
    <w:rsid w:val="000A2A97"/>
    <w:rsid w:val="000A35CE"/>
    <w:rsid w:val="000A3FDE"/>
    <w:rsid w:val="000A507E"/>
    <w:rsid w:val="000A5FD4"/>
    <w:rsid w:val="000A6D1C"/>
    <w:rsid w:val="000B3FBE"/>
    <w:rsid w:val="000C14D5"/>
    <w:rsid w:val="000C176B"/>
    <w:rsid w:val="000C2F4A"/>
    <w:rsid w:val="000C5CC3"/>
    <w:rsid w:val="000D05E4"/>
    <w:rsid w:val="000D53E1"/>
    <w:rsid w:val="000E6540"/>
    <w:rsid w:val="000F0C30"/>
    <w:rsid w:val="000F1A81"/>
    <w:rsid w:val="000F361B"/>
    <w:rsid w:val="000F54F5"/>
    <w:rsid w:val="000F5B8C"/>
    <w:rsid w:val="001015AE"/>
    <w:rsid w:val="001029D7"/>
    <w:rsid w:val="00102B0F"/>
    <w:rsid w:val="00114B12"/>
    <w:rsid w:val="0011529F"/>
    <w:rsid w:val="0011618B"/>
    <w:rsid w:val="0012059F"/>
    <w:rsid w:val="00123867"/>
    <w:rsid w:val="0012391A"/>
    <w:rsid w:val="001250BD"/>
    <w:rsid w:val="00125FC6"/>
    <w:rsid w:val="00130C60"/>
    <w:rsid w:val="00131ED4"/>
    <w:rsid w:val="00132B27"/>
    <w:rsid w:val="00140D9C"/>
    <w:rsid w:val="00141E98"/>
    <w:rsid w:val="001446A2"/>
    <w:rsid w:val="00145D30"/>
    <w:rsid w:val="0015115C"/>
    <w:rsid w:val="00151949"/>
    <w:rsid w:val="00151EE7"/>
    <w:rsid w:val="00156B99"/>
    <w:rsid w:val="00161A71"/>
    <w:rsid w:val="001649BB"/>
    <w:rsid w:val="00165A71"/>
    <w:rsid w:val="001665C7"/>
    <w:rsid w:val="00166C80"/>
    <w:rsid w:val="001733DD"/>
    <w:rsid w:val="00174BCA"/>
    <w:rsid w:val="0017640C"/>
    <w:rsid w:val="00177B50"/>
    <w:rsid w:val="00180AC1"/>
    <w:rsid w:val="00184826"/>
    <w:rsid w:val="00184C27"/>
    <w:rsid w:val="00186674"/>
    <w:rsid w:val="00187150"/>
    <w:rsid w:val="00190704"/>
    <w:rsid w:val="00192306"/>
    <w:rsid w:val="00192ED0"/>
    <w:rsid w:val="00194332"/>
    <w:rsid w:val="001A163A"/>
    <w:rsid w:val="001A2619"/>
    <w:rsid w:val="001A37B7"/>
    <w:rsid w:val="001A42E7"/>
    <w:rsid w:val="001B0DD8"/>
    <w:rsid w:val="001B2AF8"/>
    <w:rsid w:val="001B3478"/>
    <w:rsid w:val="001B3E27"/>
    <w:rsid w:val="001C0034"/>
    <w:rsid w:val="001C03F9"/>
    <w:rsid w:val="001C1E98"/>
    <w:rsid w:val="001C1E9E"/>
    <w:rsid w:val="001C2755"/>
    <w:rsid w:val="001C28F4"/>
    <w:rsid w:val="001C52FE"/>
    <w:rsid w:val="001C672C"/>
    <w:rsid w:val="001D1EF3"/>
    <w:rsid w:val="001D31B8"/>
    <w:rsid w:val="001D342B"/>
    <w:rsid w:val="001D48A1"/>
    <w:rsid w:val="001D6ECE"/>
    <w:rsid w:val="001D7E20"/>
    <w:rsid w:val="001E0465"/>
    <w:rsid w:val="001E079A"/>
    <w:rsid w:val="001E0819"/>
    <w:rsid w:val="001E2E74"/>
    <w:rsid w:val="001E751A"/>
    <w:rsid w:val="001F0D12"/>
    <w:rsid w:val="001F26DE"/>
    <w:rsid w:val="001F30A0"/>
    <w:rsid w:val="001F531A"/>
    <w:rsid w:val="001F5D3F"/>
    <w:rsid w:val="001F6B58"/>
    <w:rsid w:val="001F72AE"/>
    <w:rsid w:val="00200A7A"/>
    <w:rsid w:val="00202FB4"/>
    <w:rsid w:val="00205104"/>
    <w:rsid w:val="00213AE1"/>
    <w:rsid w:val="00221C2A"/>
    <w:rsid w:val="00224FA5"/>
    <w:rsid w:val="00230121"/>
    <w:rsid w:val="0023087E"/>
    <w:rsid w:val="00231EB4"/>
    <w:rsid w:val="00232255"/>
    <w:rsid w:val="00233AF8"/>
    <w:rsid w:val="002415D2"/>
    <w:rsid w:val="0024548C"/>
    <w:rsid w:val="00245AD8"/>
    <w:rsid w:val="0025390F"/>
    <w:rsid w:val="002568E0"/>
    <w:rsid w:val="00257239"/>
    <w:rsid w:val="002619E3"/>
    <w:rsid w:val="002638DD"/>
    <w:rsid w:val="002642F7"/>
    <w:rsid w:val="00264CA8"/>
    <w:rsid w:val="002651AF"/>
    <w:rsid w:val="00266C08"/>
    <w:rsid w:val="0027061A"/>
    <w:rsid w:val="00272CBC"/>
    <w:rsid w:val="0027341B"/>
    <w:rsid w:val="00273E5E"/>
    <w:rsid w:val="00275CCF"/>
    <w:rsid w:val="00276F3F"/>
    <w:rsid w:val="002801D2"/>
    <w:rsid w:val="0028184F"/>
    <w:rsid w:val="00281EFF"/>
    <w:rsid w:val="002838C0"/>
    <w:rsid w:val="00284961"/>
    <w:rsid w:val="00284E08"/>
    <w:rsid w:val="00285179"/>
    <w:rsid w:val="002862C0"/>
    <w:rsid w:val="0029382B"/>
    <w:rsid w:val="00296035"/>
    <w:rsid w:val="00296D62"/>
    <w:rsid w:val="002A36C7"/>
    <w:rsid w:val="002A3F01"/>
    <w:rsid w:val="002A48EB"/>
    <w:rsid w:val="002A52C5"/>
    <w:rsid w:val="002A5685"/>
    <w:rsid w:val="002A7628"/>
    <w:rsid w:val="002B2EAD"/>
    <w:rsid w:val="002B5D64"/>
    <w:rsid w:val="002B6D0F"/>
    <w:rsid w:val="002C0C8A"/>
    <w:rsid w:val="002C5E10"/>
    <w:rsid w:val="002C7969"/>
    <w:rsid w:val="002D12F3"/>
    <w:rsid w:val="002D199E"/>
    <w:rsid w:val="002D662C"/>
    <w:rsid w:val="002D7FF9"/>
    <w:rsid w:val="002E2A7A"/>
    <w:rsid w:val="002E3F04"/>
    <w:rsid w:val="002E59F0"/>
    <w:rsid w:val="002E75F5"/>
    <w:rsid w:val="002E76FA"/>
    <w:rsid w:val="002F133A"/>
    <w:rsid w:val="002F2FB0"/>
    <w:rsid w:val="002F5343"/>
    <w:rsid w:val="002F5E93"/>
    <w:rsid w:val="002F6C4B"/>
    <w:rsid w:val="002F74B3"/>
    <w:rsid w:val="00302B0D"/>
    <w:rsid w:val="00302FB6"/>
    <w:rsid w:val="00303215"/>
    <w:rsid w:val="00304034"/>
    <w:rsid w:val="00305584"/>
    <w:rsid w:val="00310840"/>
    <w:rsid w:val="00310C33"/>
    <w:rsid w:val="0031151C"/>
    <w:rsid w:val="003147B4"/>
    <w:rsid w:val="003171C0"/>
    <w:rsid w:val="00321793"/>
    <w:rsid w:val="0032191F"/>
    <w:rsid w:val="00322D6D"/>
    <w:rsid w:val="003234A3"/>
    <w:rsid w:val="003238F7"/>
    <w:rsid w:val="0032619E"/>
    <w:rsid w:val="00327B1B"/>
    <w:rsid w:val="00327D7A"/>
    <w:rsid w:val="00330FCB"/>
    <w:rsid w:val="00331E74"/>
    <w:rsid w:val="00333D5A"/>
    <w:rsid w:val="00334AB9"/>
    <w:rsid w:val="003353EC"/>
    <w:rsid w:val="00335D8D"/>
    <w:rsid w:val="00336075"/>
    <w:rsid w:val="00340386"/>
    <w:rsid w:val="003411C8"/>
    <w:rsid w:val="0034136E"/>
    <w:rsid w:val="0034146D"/>
    <w:rsid w:val="00344519"/>
    <w:rsid w:val="00344563"/>
    <w:rsid w:val="00344BB5"/>
    <w:rsid w:val="00345E9F"/>
    <w:rsid w:val="0035010A"/>
    <w:rsid w:val="00350639"/>
    <w:rsid w:val="00351A01"/>
    <w:rsid w:val="003520CC"/>
    <w:rsid w:val="00353779"/>
    <w:rsid w:val="00354D1E"/>
    <w:rsid w:val="0035667E"/>
    <w:rsid w:val="0035672C"/>
    <w:rsid w:val="00356D2E"/>
    <w:rsid w:val="00356DCE"/>
    <w:rsid w:val="00360ACE"/>
    <w:rsid w:val="00360EEA"/>
    <w:rsid w:val="00362F4A"/>
    <w:rsid w:val="0036360E"/>
    <w:rsid w:val="0036483C"/>
    <w:rsid w:val="00371115"/>
    <w:rsid w:val="00371501"/>
    <w:rsid w:val="003750E3"/>
    <w:rsid w:val="00376441"/>
    <w:rsid w:val="003778B2"/>
    <w:rsid w:val="003820AA"/>
    <w:rsid w:val="003831DB"/>
    <w:rsid w:val="00385C07"/>
    <w:rsid w:val="00394A47"/>
    <w:rsid w:val="00395FBC"/>
    <w:rsid w:val="003962D1"/>
    <w:rsid w:val="00396CEA"/>
    <w:rsid w:val="003A0F9C"/>
    <w:rsid w:val="003A223C"/>
    <w:rsid w:val="003A3000"/>
    <w:rsid w:val="003A609B"/>
    <w:rsid w:val="003B32D0"/>
    <w:rsid w:val="003B69D8"/>
    <w:rsid w:val="003B6A66"/>
    <w:rsid w:val="003C0236"/>
    <w:rsid w:val="003C05F6"/>
    <w:rsid w:val="003C2857"/>
    <w:rsid w:val="003D0538"/>
    <w:rsid w:val="003D065F"/>
    <w:rsid w:val="003D3C58"/>
    <w:rsid w:val="003D3EB6"/>
    <w:rsid w:val="003D744F"/>
    <w:rsid w:val="003E2976"/>
    <w:rsid w:val="003E33D9"/>
    <w:rsid w:val="003E5794"/>
    <w:rsid w:val="003E7982"/>
    <w:rsid w:val="003E7DE8"/>
    <w:rsid w:val="003F0759"/>
    <w:rsid w:val="003F629D"/>
    <w:rsid w:val="003F70C4"/>
    <w:rsid w:val="00401375"/>
    <w:rsid w:val="0041050F"/>
    <w:rsid w:val="00410938"/>
    <w:rsid w:val="00412301"/>
    <w:rsid w:val="004146A3"/>
    <w:rsid w:val="00414C48"/>
    <w:rsid w:val="00414CDA"/>
    <w:rsid w:val="004166F5"/>
    <w:rsid w:val="004169E6"/>
    <w:rsid w:val="00421599"/>
    <w:rsid w:val="004220DF"/>
    <w:rsid w:val="0043111B"/>
    <w:rsid w:val="00435371"/>
    <w:rsid w:val="004375DB"/>
    <w:rsid w:val="00437A37"/>
    <w:rsid w:val="00441F02"/>
    <w:rsid w:val="0044215E"/>
    <w:rsid w:val="004422FE"/>
    <w:rsid w:val="00445680"/>
    <w:rsid w:val="004469E0"/>
    <w:rsid w:val="004512E0"/>
    <w:rsid w:val="00452C3D"/>
    <w:rsid w:val="0045303F"/>
    <w:rsid w:val="004545A5"/>
    <w:rsid w:val="00455ABB"/>
    <w:rsid w:val="00456302"/>
    <w:rsid w:val="00460B97"/>
    <w:rsid w:val="00463195"/>
    <w:rsid w:val="004654E9"/>
    <w:rsid w:val="004666A1"/>
    <w:rsid w:val="00466A7A"/>
    <w:rsid w:val="0047425F"/>
    <w:rsid w:val="00477FF7"/>
    <w:rsid w:val="0048262B"/>
    <w:rsid w:val="00487236"/>
    <w:rsid w:val="0049219C"/>
    <w:rsid w:val="00492CDE"/>
    <w:rsid w:val="0049332A"/>
    <w:rsid w:val="00493688"/>
    <w:rsid w:val="00495B42"/>
    <w:rsid w:val="004A0E4A"/>
    <w:rsid w:val="004A2389"/>
    <w:rsid w:val="004A2F05"/>
    <w:rsid w:val="004A3AB2"/>
    <w:rsid w:val="004A4DE4"/>
    <w:rsid w:val="004A67EC"/>
    <w:rsid w:val="004B0B8F"/>
    <w:rsid w:val="004B2A5A"/>
    <w:rsid w:val="004B414F"/>
    <w:rsid w:val="004B6BE8"/>
    <w:rsid w:val="004C0439"/>
    <w:rsid w:val="004C0E90"/>
    <w:rsid w:val="004C15D0"/>
    <w:rsid w:val="004C2465"/>
    <w:rsid w:val="004C2581"/>
    <w:rsid w:val="004C2612"/>
    <w:rsid w:val="004C4899"/>
    <w:rsid w:val="004C4F17"/>
    <w:rsid w:val="004C5285"/>
    <w:rsid w:val="004C6644"/>
    <w:rsid w:val="004D0903"/>
    <w:rsid w:val="004D1B19"/>
    <w:rsid w:val="004D1C55"/>
    <w:rsid w:val="004D5312"/>
    <w:rsid w:val="004D57BF"/>
    <w:rsid w:val="004D5AFB"/>
    <w:rsid w:val="004E4B09"/>
    <w:rsid w:val="004E4E2F"/>
    <w:rsid w:val="004E526C"/>
    <w:rsid w:val="004E5ACA"/>
    <w:rsid w:val="004F07CF"/>
    <w:rsid w:val="00500579"/>
    <w:rsid w:val="00500FCB"/>
    <w:rsid w:val="00501771"/>
    <w:rsid w:val="0050225B"/>
    <w:rsid w:val="005041C3"/>
    <w:rsid w:val="005121C3"/>
    <w:rsid w:val="005135B5"/>
    <w:rsid w:val="00513811"/>
    <w:rsid w:val="005155B2"/>
    <w:rsid w:val="005166A5"/>
    <w:rsid w:val="005200E4"/>
    <w:rsid w:val="0052051F"/>
    <w:rsid w:val="0052361C"/>
    <w:rsid w:val="00523637"/>
    <w:rsid w:val="00523913"/>
    <w:rsid w:val="00524033"/>
    <w:rsid w:val="00524D47"/>
    <w:rsid w:val="00533F81"/>
    <w:rsid w:val="005342DE"/>
    <w:rsid w:val="0053433B"/>
    <w:rsid w:val="00534E5D"/>
    <w:rsid w:val="0053660E"/>
    <w:rsid w:val="005377B9"/>
    <w:rsid w:val="00540E33"/>
    <w:rsid w:val="00541FCC"/>
    <w:rsid w:val="005553A7"/>
    <w:rsid w:val="005572A9"/>
    <w:rsid w:val="0056440B"/>
    <w:rsid w:val="005658D3"/>
    <w:rsid w:val="00566479"/>
    <w:rsid w:val="00566BBD"/>
    <w:rsid w:val="00566BE7"/>
    <w:rsid w:val="00567474"/>
    <w:rsid w:val="00567EE0"/>
    <w:rsid w:val="0057090C"/>
    <w:rsid w:val="005816CE"/>
    <w:rsid w:val="00583128"/>
    <w:rsid w:val="00584C56"/>
    <w:rsid w:val="00586318"/>
    <w:rsid w:val="00593F94"/>
    <w:rsid w:val="005947DA"/>
    <w:rsid w:val="005949DF"/>
    <w:rsid w:val="00595702"/>
    <w:rsid w:val="0059625A"/>
    <w:rsid w:val="005A00D9"/>
    <w:rsid w:val="005A02F9"/>
    <w:rsid w:val="005A3628"/>
    <w:rsid w:val="005A3727"/>
    <w:rsid w:val="005A5CA8"/>
    <w:rsid w:val="005A6720"/>
    <w:rsid w:val="005B1D2C"/>
    <w:rsid w:val="005B1FF7"/>
    <w:rsid w:val="005B23B4"/>
    <w:rsid w:val="005B4254"/>
    <w:rsid w:val="005B558D"/>
    <w:rsid w:val="005B5D8E"/>
    <w:rsid w:val="005B6007"/>
    <w:rsid w:val="005B7A9F"/>
    <w:rsid w:val="005C2AE5"/>
    <w:rsid w:val="005D13AB"/>
    <w:rsid w:val="005D238B"/>
    <w:rsid w:val="005D2C11"/>
    <w:rsid w:val="005D2D82"/>
    <w:rsid w:val="005D5453"/>
    <w:rsid w:val="005D54E0"/>
    <w:rsid w:val="005D70F4"/>
    <w:rsid w:val="005E039C"/>
    <w:rsid w:val="005E1851"/>
    <w:rsid w:val="005E50CE"/>
    <w:rsid w:val="005E7424"/>
    <w:rsid w:val="005F0B10"/>
    <w:rsid w:val="005F2B29"/>
    <w:rsid w:val="005F2C3A"/>
    <w:rsid w:val="005F64E7"/>
    <w:rsid w:val="005F7599"/>
    <w:rsid w:val="006010C3"/>
    <w:rsid w:val="006032F8"/>
    <w:rsid w:val="0060389D"/>
    <w:rsid w:val="00604A3B"/>
    <w:rsid w:val="00604BDA"/>
    <w:rsid w:val="0060626C"/>
    <w:rsid w:val="00610C28"/>
    <w:rsid w:val="00615BF3"/>
    <w:rsid w:val="00617532"/>
    <w:rsid w:val="00623CBC"/>
    <w:rsid w:val="00624323"/>
    <w:rsid w:val="006249BB"/>
    <w:rsid w:val="006316A7"/>
    <w:rsid w:val="00631D5F"/>
    <w:rsid w:val="00631EFF"/>
    <w:rsid w:val="00635EBB"/>
    <w:rsid w:val="006361AD"/>
    <w:rsid w:val="0063660F"/>
    <w:rsid w:val="00644BED"/>
    <w:rsid w:val="00646AA2"/>
    <w:rsid w:val="006537BF"/>
    <w:rsid w:val="00662845"/>
    <w:rsid w:val="00671062"/>
    <w:rsid w:val="00673ECA"/>
    <w:rsid w:val="006758CA"/>
    <w:rsid w:val="00675DF5"/>
    <w:rsid w:val="00676EDC"/>
    <w:rsid w:val="00683192"/>
    <w:rsid w:val="00683E12"/>
    <w:rsid w:val="00685824"/>
    <w:rsid w:val="00690AD7"/>
    <w:rsid w:val="00691913"/>
    <w:rsid w:val="00691AD9"/>
    <w:rsid w:val="006948B2"/>
    <w:rsid w:val="00694D65"/>
    <w:rsid w:val="00696532"/>
    <w:rsid w:val="00697945"/>
    <w:rsid w:val="006A01B3"/>
    <w:rsid w:val="006A0DDF"/>
    <w:rsid w:val="006A1566"/>
    <w:rsid w:val="006A21C4"/>
    <w:rsid w:val="006A2BAD"/>
    <w:rsid w:val="006A523C"/>
    <w:rsid w:val="006A564C"/>
    <w:rsid w:val="006A7B4F"/>
    <w:rsid w:val="006B1CF5"/>
    <w:rsid w:val="006B3E0E"/>
    <w:rsid w:val="006B4E16"/>
    <w:rsid w:val="006B6EDA"/>
    <w:rsid w:val="006B7988"/>
    <w:rsid w:val="006C10FB"/>
    <w:rsid w:val="006C5FCC"/>
    <w:rsid w:val="006D0D0F"/>
    <w:rsid w:val="006D240B"/>
    <w:rsid w:val="006D4FBC"/>
    <w:rsid w:val="006D503D"/>
    <w:rsid w:val="006D5801"/>
    <w:rsid w:val="006D72A2"/>
    <w:rsid w:val="006D7D6C"/>
    <w:rsid w:val="006E447B"/>
    <w:rsid w:val="006E4802"/>
    <w:rsid w:val="006E59DB"/>
    <w:rsid w:val="006F27E2"/>
    <w:rsid w:val="006F46B6"/>
    <w:rsid w:val="006F60E9"/>
    <w:rsid w:val="006F615C"/>
    <w:rsid w:val="006F6692"/>
    <w:rsid w:val="006F66CB"/>
    <w:rsid w:val="006F6A22"/>
    <w:rsid w:val="00700A81"/>
    <w:rsid w:val="00703597"/>
    <w:rsid w:val="00704E7E"/>
    <w:rsid w:val="00715B27"/>
    <w:rsid w:val="00715BA9"/>
    <w:rsid w:val="007164E8"/>
    <w:rsid w:val="0072097D"/>
    <w:rsid w:val="00724083"/>
    <w:rsid w:val="00724F0C"/>
    <w:rsid w:val="00735905"/>
    <w:rsid w:val="00737F4A"/>
    <w:rsid w:val="00742A72"/>
    <w:rsid w:val="00744749"/>
    <w:rsid w:val="00746B45"/>
    <w:rsid w:val="00751362"/>
    <w:rsid w:val="00752701"/>
    <w:rsid w:val="00760CBC"/>
    <w:rsid w:val="007618F6"/>
    <w:rsid w:val="007631C5"/>
    <w:rsid w:val="00763AEE"/>
    <w:rsid w:val="00765101"/>
    <w:rsid w:val="00771FEA"/>
    <w:rsid w:val="00773C3C"/>
    <w:rsid w:val="0077571D"/>
    <w:rsid w:val="00775D82"/>
    <w:rsid w:val="00784740"/>
    <w:rsid w:val="00785739"/>
    <w:rsid w:val="00787621"/>
    <w:rsid w:val="00790998"/>
    <w:rsid w:val="00792266"/>
    <w:rsid w:val="0079278F"/>
    <w:rsid w:val="00793777"/>
    <w:rsid w:val="00796290"/>
    <w:rsid w:val="007A62F4"/>
    <w:rsid w:val="007A7C82"/>
    <w:rsid w:val="007B1FFD"/>
    <w:rsid w:val="007B38D3"/>
    <w:rsid w:val="007B5026"/>
    <w:rsid w:val="007B6717"/>
    <w:rsid w:val="007C0998"/>
    <w:rsid w:val="007C099C"/>
    <w:rsid w:val="007C143C"/>
    <w:rsid w:val="007C32E0"/>
    <w:rsid w:val="007C638B"/>
    <w:rsid w:val="007D021D"/>
    <w:rsid w:val="007D0D8F"/>
    <w:rsid w:val="007D5430"/>
    <w:rsid w:val="007D5AC2"/>
    <w:rsid w:val="007E2A67"/>
    <w:rsid w:val="007E3F46"/>
    <w:rsid w:val="007E55D5"/>
    <w:rsid w:val="007E7583"/>
    <w:rsid w:val="007E7CBC"/>
    <w:rsid w:val="007F2DD1"/>
    <w:rsid w:val="007F3F0F"/>
    <w:rsid w:val="007F4EF6"/>
    <w:rsid w:val="00801437"/>
    <w:rsid w:val="008029AF"/>
    <w:rsid w:val="008066F1"/>
    <w:rsid w:val="00806AAE"/>
    <w:rsid w:val="00814982"/>
    <w:rsid w:val="008169B6"/>
    <w:rsid w:val="00817A88"/>
    <w:rsid w:val="008235D2"/>
    <w:rsid w:val="00824C20"/>
    <w:rsid w:val="00826055"/>
    <w:rsid w:val="00831CF4"/>
    <w:rsid w:val="0083522E"/>
    <w:rsid w:val="0083542B"/>
    <w:rsid w:val="00843A42"/>
    <w:rsid w:val="008517CD"/>
    <w:rsid w:val="0085446B"/>
    <w:rsid w:val="008553A0"/>
    <w:rsid w:val="008557E2"/>
    <w:rsid w:val="00857720"/>
    <w:rsid w:val="00857BE3"/>
    <w:rsid w:val="00863BDC"/>
    <w:rsid w:val="00864BDB"/>
    <w:rsid w:val="00865A3E"/>
    <w:rsid w:val="00866E30"/>
    <w:rsid w:val="008716F3"/>
    <w:rsid w:val="0087296F"/>
    <w:rsid w:val="00875F70"/>
    <w:rsid w:val="00880423"/>
    <w:rsid w:val="008818FC"/>
    <w:rsid w:val="00882449"/>
    <w:rsid w:val="0088293E"/>
    <w:rsid w:val="00882EBD"/>
    <w:rsid w:val="0089293E"/>
    <w:rsid w:val="00892D50"/>
    <w:rsid w:val="008946CA"/>
    <w:rsid w:val="00895D9F"/>
    <w:rsid w:val="008967DC"/>
    <w:rsid w:val="008968ED"/>
    <w:rsid w:val="008A1743"/>
    <w:rsid w:val="008A1954"/>
    <w:rsid w:val="008A2775"/>
    <w:rsid w:val="008A4E5F"/>
    <w:rsid w:val="008A6A6F"/>
    <w:rsid w:val="008B0AB4"/>
    <w:rsid w:val="008B2F84"/>
    <w:rsid w:val="008B4421"/>
    <w:rsid w:val="008C242A"/>
    <w:rsid w:val="008C3987"/>
    <w:rsid w:val="008C462E"/>
    <w:rsid w:val="008C7C51"/>
    <w:rsid w:val="008C7E2D"/>
    <w:rsid w:val="008D2207"/>
    <w:rsid w:val="008D32C2"/>
    <w:rsid w:val="008D4EE0"/>
    <w:rsid w:val="008D74F9"/>
    <w:rsid w:val="008D7BB2"/>
    <w:rsid w:val="008E16F6"/>
    <w:rsid w:val="008E2B8B"/>
    <w:rsid w:val="008E5862"/>
    <w:rsid w:val="008E63DB"/>
    <w:rsid w:val="008E6A37"/>
    <w:rsid w:val="008E79C8"/>
    <w:rsid w:val="008F06F8"/>
    <w:rsid w:val="008F1904"/>
    <w:rsid w:val="008F2843"/>
    <w:rsid w:val="008F28EC"/>
    <w:rsid w:val="008F6BF2"/>
    <w:rsid w:val="008F7A5C"/>
    <w:rsid w:val="00900083"/>
    <w:rsid w:val="009029E3"/>
    <w:rsid w:val="00905889"/>
    <w:rsid w:val="00906DF4"/>
    <w:rsid w:val="00907E9E"/>
    <w:rsid w:val="00907FE6"/>
    <w:rsid w:val="00915206"/>
    <w:rsid w:val="009164C5"/>
    <w:rsid w:val="00917AE6"/>
    <w:rsid w:val="00923BF7"/>
    <w:rsid w:val="00926320"/>
    <w:rsid w:val="00926494"/>
    <w:rsid w:val="00926921"/>
    <w:rsid w:val="00927B4D"/>
    <w:rsid w:val="00930256"/>
    <w:rsid w:val="0093405B"/>
    <w:rsid w:val="0094673A"/>
    <w:rsid w:val="00947683"/>
    <w:rsid w:val="0094796A"/>
    <w:rsid w:val="00951E7E"/>
    <w:rsid w:val="0095278E"/>
    <w:rsid w:val="00957D87"/>
    <w:rsid w:val="00963251"/>
    <w:rsid w:val="0096385A"/>
    <w:rsid w:val="00963A38"/>
    <w:rsid w:val="00966405"/>
    <w:rsid w:val="00970BB8"/>
    <w:rsid w:val="0097153E"/>
    <w:rsid w:val="009734AE"/>
    <w:rsid w:val="00975161"/>
    <w:rsid w:val="0097550B"/>
    <w:rsid w:val="009760DA"/>
    <w:rsid w:val="009767F9"/>
    <w:rsid w:val="0098283F"/>
    <w:rsid w:val="00982A14"/>
    <w:rsid w:val="00985149"/>
    <w:rsid w:val="00991951"/>
    <w:rsid w:val="00992028"/>
    <w:rsid w:val="00993183"/>
    <w:rsid w:val="009940C4"/>
    <w:rsid w:val="00994114"/>
    <w:rsid w:val="00996805"/>
    <w:rsid w:val="00996EE3"/>
    <w:rsid w:val="0099744A"/>
    <w:rsid w:val="009A028E"/>
    <w:rsid w:val="009A1B65"/>
    <w:rsid w:val="009A22C0"/>
    <w:rsid w:val="009A366B"/>
    <w:rsid w:val="009A37C8"/>
    <w:rsid w:val="009A4498"/>
    <w:rsid w:val="009A62CD"/>
    <w:rsid w:val="009A6934"/>
    <w:rsid w:val="009B0AAA"/>
    <w:rsid w:val="009B12AD"/>
    <w:rsid w:val="009B2C2C"/>
    <w:rsid w:val="009B354A"/>
    <w:rsid w:val="009C0CCA"/>
    <w:rsid w:val="009C4C12"/>
    <w:rsid w:val="009C57FB"/>
    <w:rsid w:val="009C76D1"/>
    <w:rsid w:val="009C7A16"/>
    <w:rsid w:val="009D32CE"/>
    <w:rsid w:val="009D35B7"/>
    <w:rsid w:val="009D3878"/>
    <w:rsid w:val="009D793D"/>
    <w:rsid w:val="009E4B42"/>
    <w:rsid w:val="009E4EEF"/>
    <w:rsid w:val="009E51CC"/>
    <w:rsid w:val="009E5B08"/>
    <w:rsid w:val="009E5F1B"/>
    <w:rsid w:val="009E6B69"/>
    <w:rsid w:val="009E76DB"/>
    <w:rsid w:val="009F1705"/>
    <w:rsid w:val="009F60CE"/>
    <w:rsid w:val="00A019EA"/>
    <w:rsid w:val="00A03041"/>
    <w:rsid w:val="00A03E05"/>
    <w:rsid w:val="00A05694"/>
    <w:rsid w:val="00A06AA6"/>
    <w:rsid w:val="00A10621"/>
    <w:rsid w:val="00A1541E"/>
    <w:rsid w:val="00A164FA"/>
    <w:rsid w:val="00A16C30"/>
    <w:rsid w:val="00A208F0"/>
    <w:rsid w:val="00A20AB4"/>
    <w:rsid w:val="00A2230D"/>
    <w:rsid w:val="00A2407A"/>
    <w:rsid w:val="00A25A3A"/>
    <w:rsid w:val="00A30ACB"/>
    <w:rsid w:val="00A32EE4"/>
    <w:rsid w:val="00A34339"/>
    <w:rsid w:val="00A35E13"/>
    <w:rsid w:val="00A362C0"/>
    <w:rsid w:val="00A37F2A"/>
    <w:rsid w:val="00A446D8"/>
    <w:rsid w:val="00A46135"/>
    <w:rsid w:val="00A50042"/>
    <w:rsid w:val="00A52534"/>
    <w:rsid w:val="00A53A77"/>
    <w:rsid w:val="00A54056"/>
    <w:rsid w:val="00A5617D"/>
    <w:rsid w:val="00A576B2"/>
    <w:rsid w:val="00A60FB0"/>
    <w:rsid w:val="00A71B15"/>
    <w:rsid w:val="00A72C58"/>
    <w:rsid w:val="00A72FBA"/>
    <w:rsid w:val="00A73155"/>
    <w:rsid w:val="00A741B2"/>
    <w:rsid w:val="00A75D06"/>
    <w:rsid w:val="00A7639A"/>
    <w:rsid w:val="00A82619"/>
    <w:rsid w:val="00A82C73"/>
    <w:rsid w:val="00A8328E"/>
    <w:rsid w:val="00A87198"/>
    <w:rsid w:val="00A87CA0"/>
    <w:rsid w:val="00A92484"/>
    <w:rsid w:val="00A92A2A"/>
    <w:rsid w:val="00A92EE6"/>
    <w:rsid w:val="00AA496B"/>
    <w:rsid w:val="00AA5CF2"/>
    <w:rsid w:val="00AB0003"/>
    <w:rsid w:val="00AB1D0C"/>
    <w:rsid w:val="00AB20B9"/>
    <w:rsid w:val="00AB21E0"/>
    <w:rsid w:val="00AB3364"/>
    <w:rsid w:val="00AB7411"/>
    <w:rsid w:val="00AB78BC"/>
    <w:rsid w:val="00AC3C21"/>
    <w:rsid w:val="00AC480F"/>
    <w:rsid w:val="00AD22A9"/>
    <w:rsid w:val="00AD4B62"/>
    <w:rsid w:val="00AD7FD6"/>
    <w:rsid w:val="00AE26B2"/>
    <w:rsid w:val="00AF0F7A"/>
    <w:rsid w:val="00AF1DA9"/>
    <w:rsid w:val="00AF31C9"/>
    <w:rsid w:val="00AF552C"/>
    <w:rsid w:val="00AF5D12"/>
    <w:rsid w:val="00B00AFF"/>
    <w:rsid w:val="00B052C1"/>
    <w:rsid w:val="00B06105"/>
    <w:rsid w:val="00B10405"/>
    <w:rsid w:val="00B10CFF"/>
    <w:rsid w:val="00B12B6C"/>
    <w:rsid w:val="00B165CB"/>
    <w:rsid w:val="00B21584"/>
    <w:rsid w:val="00B21D94"/>
    <w:rsid w:val="00B2421F"/>
    <w:rsid w:val="00B331F5"/>
    <w:rsid w:val="00B410F9"/>
    <w:rsid w:val="00B416C4"/>
    <w:rsid w:val="00B42ACB"/>
    <w:rsid w:val="00B435E4"/>
    <w:rsid w:val="00B446B5"/>
    <w:rsid w:val="00B469E1"/>
    <w:rsid w:val="00B4773D"/>
    <w:rsid w:val="00B47FAF"/>
    <w:rsid w:val="00B50CD0"/>
    <w:rsid w:val="00B54C2B"/>
    <w:rsid w:val="00B56421"/>
    <w:rsid w:val="00B573D5"/>
    <w:rsid w:val="00B578ED"/>
    <w:rsid w:val="00B61057"/>
    <w:rsid w:val="00B61677"/>
    <w:rsid w:val="00B633A9"/>
    <w:rsid w:val="00B640D4"/>
    <w:rsid w:val="00B64DEA"/>
    <w:rsid w:val="00B65E09"/>
    <w:rsid w:val="00B72BFF"/>
    <w:rsid w:val="00B7306D"/>
    <w:rsid w:val="00B73326"/>
    <w:rsid w:val="00B73A40"/>
    <w:rsid w:val="00B76E23"/>
    <w:rsid w:val="00B76EF2"/>
    <w:rsid w:val="00B80929"/>
    <w:rsid w:val="00B85D07"/>
    <w:rsid w:val="00B8615A"/>
    <w:rsid w:val="00B867BF"/>
    <w:rsid w:val="00B905EE"/>
    <w:rsid w:val="00B906D2"/>
    <w:rsid w:val="00B921C6"/>
    <w:rsid w:val="00B92506"/>
    <w:rsid w:val="00B93078"/>
    <w:rsid w:val="00B940F2"/>
    <w:rsid w:val="00B945FE"/>
    <w:rsid w:val="00BA1445"/>
    <w:rsid w:val="00BA2310"/>
    <w:rsid w:val="00BA3D3F"/>
    <w:rsid w:val="00BA4AE0"/>
    <w:rsid w:val="00BA6B54"/>
    <w:rsid w:val="00BA784A"/>
    <w:rsid w:val="00BB06FE"/>
    <w:rsid w:val="00BB3345"/>
    <w:rsid w:val="00BB5A99"/>
    <w:rsid w:val="00BB5FBA"/>
    <w:rsid w:val="00BB679F"/>
    <w:rsid w:val="00BC1C0E"/>
    <w:rsid w:val="00BC2D04"/>
    <w:rsid w:val="00BC57C0"/>
    <w:rsid w:val="00BC5843"/>
    <w:rsid w:val="00BC67E1"/>
    <w:rsid w:val="00BD030D"/>
    <w:rsid w:val="00BD0891"/>
    <w:rsid w:val="00BD0D7D"/>
    <w:rsid w:val="00BD0FA6"/>
    <w:rsid w:val="00BD1C45"/>
    <w:rsid w:val="00BD4A02"/>
    <w:rsid w:val="00BD5C23"/>
    <w:rsid w:val="00BE1B1E"/>
    <w:rsid w:val="00BE368D"/>
    <w:rsid w:val="00BE39FD"/>
    <w:rsid w:val="00BE4D90"/>
    <w:rsid w:val="00BF07BF"/>
    <w:rsid w:val="00BF4198"/>
    <w:rsid w:val="00BF6001"/>
    <w:rsid w:val="00BF6089"/>
    <w:rsid w:val="00BF6176"/>
    <w:rsid w:val="00C0059C"/>
    <w:rsid w:val="00C03E86"/>
    <w:rsid w:val="00C054E7"/>
    <w:rsid w:val="00C05791"/>
    <w:rsid w:val="00C061FA"/>
    <w:rsid w:val="00C07AE1"/>
    <w:rsid w:val="00C10160"/>
    <w:rsid w:val="00C113EE"/>
    <w:rsid w:val="00C1142A"/>
    <w:rsid w:val="00C14BCA"/>
    <w:rsid w:val="00C267BD"/>
    <w:rsid w:val="00C2744E"/>
    <w:rsid w:val="00C33324"/>
    <w:rsid w:val="00C337E5"/>
    <w:rsid w:val="00C33C8E"/>
    <w:rsid w:val="00C37D28"/>
    <w:rsid w:val="00C406ED"/>
    <w:rsid w:val="00C40EC4"/>
    <w:rsid w:val="00C41E9D"/>
    <w:rsid w:val="00C42846"/>
    <w:rsid w:val="00C4411F"/>
    <w:rsid w:val="00C454DE"/>
    <w:rsid w:val="00C45BA8"/>
    <w:rsid w:val="00C46D41"/>
    <w:rsid w:val="00C51CCA"/>
    <w:rsid w:val="00C51F78"/>
    <w:rsid w:val="00C52A7E"/>
    <w:rsid w:val="00C53348"/>
    <w:rsid w:val="00C536EF"/>
    <w:rsid w:val="00C53893"/>
    <w:rsid w:val="00C54CAC"/>
    <w:rsid w:val="00C6036A"/>
    <w:rsid w:val="00C626FD"/>
    <w:rsid w:val="00C6398F"/>
    <w:rsid w:val="00C648AB"/>
    <w:rsid w:val="00C6509A"/>
    <w:rsid w:val="00C668E1"/>
    <w:rsid w:val="00C73FC2"/>
    <w:rsid w:val="00C74909"/>
    <w:rsid w:val="00C7517C"/>
    <w:rsid w:val="00C754DF"/>
    <w:rsid w:val="00C75672"/>
    <w:rsid w:val="00C76CAA"/>
    <w:rsid w:val="00C83A72"/>
    <w:rsid w:val="00C869E8"/>
    <w:rsid w:val="00C93D47"/>
    <w:rsid w:val="00C93E7E"/>
    <w:rsid w:val="00C95020"/>
    <w:rsid w:val="00C95EB5"/>
    <w:rsid w:val="00C96A90"/>
    <w:rsid w:val="00CA0B3D"/>
    <w:rsid w:val="00CA5B97"/>
    <w:rsid w:val="00CA7B63"/>
    <w:rsid w:val="00CB23C1"/>
    <w:rsid w:val="00CB37E8"/>
    <w:rsid w:val="00CB38D8"/>
    <w:rsid w:val="00CB43AA"/>
    <w:rsid w:val="00CB55CA"/>
    <w:rsid w:val="00CB73F5"/>
    <w:rsid w:val="00CC0FC1"/>
    <w:rsid w:val="00CC1C90"/>
    <w:rsid w:val="00CC4A3A"/>
    <w:rsid w:val="00CC5341"/>
    <w:rsid w:val="00CC6805"/>
    <w:rsid w:val="00CD1CC2"/>
    <w:rsid w:val="00CD46B2"/>
    <w:rsid w:val="00CD64DE"/>
    <w:rsid w:val="00CE6606"/>
    <w:rsid w:val="00CE6698"/>
    <w:rsid w:val="00CE72F2"/>
    <w:rsid w:val="00CF02CB"/>
    <w:rsid w:val="00CF0FF8"/>
    <w:rsid w:val="00CF1277"/>
    <w:rsid w:val="00CF4D49"/>
    <w:rsid w:val="00CF5659"/>
    <w:rsid w:val="00D00950"/>
    <w:rsid w:val="00D01A84"/>
    <w:rsid w:val="00D0207D"/>
    <w:rsid w:val="00D064B2"/>
    <w:rsid w:val="00D07792"/>
    <w:rsid w:val="00D12D65"/>
    <w:rsid w:val="00D16E76"/>
    <w:rsid w:val="00D17B12"/>
    <w:rsid w:val="00D22E97"/>
    <w:rsid w:val="00D24F11"/>
    <w:rsid w:val="00D256A1"/>
    <w:rsid w:val="00D302FF"/>
    <w:rsid w:val="00D30A4A"/>
    <w:rsid w:val="00D318D8"/>
    <w:rsid w:val="00D322CE"/>
    <w:rsid w:val="00D33443"/>
    <w:rsid w:val="00D337E7"/>
    <w:rsid w:val="00D33934"/>
    <w:rsid w:val="00D4009D"/>
    <w:rsid w:val="00D436A4"/>
    <w:rsid w:val="00D44DD5"/>
    <w:rsid w:val="00D4597A"/>
    <w:rsid w:val="00D46959"/>
    <w:rsid w:val="00D50E9F"/>
    <w:rsid w:val="00D52A5F"/>
    <w:rsid w:val="00D53A11"/>
    <w:rsid w:val="00D55F9A"/>
    <w:rsid w:val="00D57D86"/>
    <w:rsid w:val="00D60748"/>
    <w:rsid w:val="00D60A11"/>
    <w:rsid w:val="00D61462"/>
    <w:rsid w:val="00D615BE"/>
    <w:rsid w:val="00D61FF5"/>
    <w:rsid w:val="00D62129"/>
    <w:rsid w:val="00D629C6"/>
    <w:rsid w:val="00D630FB"/>
    <w:rsid w:val="00D6687D"/>
    <w:rsid w:val="00D6789C"/>
    <w:rsid w:val="00D742F0"/>
    <w:rsid w:val="00D75641"/>
    <w:rsid w:val="00D757E9"/>
    <w:rsid w:val="00D7587B"/>
    <w:rsid w:val="00D75A0D"/>
    <w:rsid w:val="00D82573"/>
    <w:rsid w:val="00D82D8A"/>
    <w:rsid w:val="00D83DA1"/>
    <w:rsid w:val="00D8488A"/>
    <w:rsid w:val="00D87FAA"/>
    <w:rsid w:val="00D9073C"/>
    <w:rsid w:val="00D90F8A"/>
    <w:rsid w:val="00D917A2"/>
    <w:rsid w:val="00DA1BBC"/>
    <w:rsid w:val="00DA3D7A"/>
    <w:rsid w:val="00DA4AE0"/>
    <w:rsid w:val="00DA6A35"/>
    <w:rsid w:val="00DB0444"/>
    <w:rsid w:val="00DB1017"/>
    <w:rsid w:val="00DB2449"/>
    <w:rsid w:val="00DB2918"/>
    <w:rsid w:val="00DB2F93"/>
    <w:rsid w:val="00DB3A25"/>
    <w:rsid w:val="00DB4E96"/>
    <w:rsid w:val="00DC0B7B"/>
    <w:rsid w:val="00DC21B7"/>
    <w:rsid w:val="00DC2B2E"/>
    <w:rsid w:val="00DC4362"/>
    <w:rsid w:val="00DC65E5"/>
    <w:rsid w:val="00DD6B36"/>
    <w:rsid w:val="00DE145B"/>
    <w:rsid w:val="00DE3417"/>
    <w:rsid w:val="00DE43AA"/>
    <w:rsid w:val="00DE4CFA"/>
    <w:rsid w:val="00DF1D2A"/>
    <w:rsid w:val="00DF27B3"/>
    <w:rsid w:val="00DF4743"/>
    <w:rsid w:val="00DF54CE"/>
    <w:rsid w:val="00DF611E"/>
    <w:rsid w:val="00DF6995"/>
    <w:rsid w:val="00E04852"/>
    <w:rsid w:val="00E116B1"/>
    <w:rsid w:val="00E16261"/>
    <w:rsid w:val="00E22C07"/>
    <w:rsid w:val="00E23CA5"/>
    <w:rsid w:val="00E24AD4"/>
    <w:rsid w:val="00E27CD0"/>
    <w:rsid w:val="00E3160B"/>
    <w:rsid w:val="00E3173F"/>
    <w:rsid w:val="00E3204D"/>
    <w:rsid w:val="00E32EC8"/>
    <w:rsid w:val="00E36AD7"/>
    <w:rsid w:val="00E37A97"/>
    <w:rsid w:val="00E41A15"/>
    <w:rsid w:val="00E437DD"/>
    <w:rsid w:val="00E450D3"/>
    <w:rsid w:val="00E45AF1"/>
    <w:rsid w:val="00E46008"/>
    <w:rsid w:val="00E470B5"/>
    <w:rsid w:val="00E47A28"/>
    <w:rsid w:val="00E47DF5"/>
    <w:rsid w:val="00E52983"/>
    <w:rsid w:val="00E52A6E"/>
    <w:rsid w:val="00E541F3"/>
    <w:rsid w:val="00E554A7"/>
    <w:rsid w:val="00E57502"/>
    <w:rsid w:val="00E606AC"/>
    <w:rsid w:val="00E62A7D"/>
    <w:rsid w:val="00E63046"/>
    <w:rsid w:val="00E65311"/>
    <w:rsid w:val="00E670F6"/>
    <w:rsid w:val="00E6758B"/>
    <w:rsid w:val="00E70497"/>
    <w:rsid w:val="00E7235A"/>
    <w:rsid w:val="00E77062"/>
    <w:rsid w:val="00E802E9"/>
    <w:rsid w:val="00E81E0B"/>
    <w:rsid w:val="00E81F82"/>
    <w:rsid w:val="00E830EB"/>
    <w:rsid w:val="00E84C7E"/>
    <w:rsid w:val="00E85D36"/>
    <w:rsid w:val="00E85FF4"/>
    <w:rsid w:val="00E91DA5"/>
    <w:rsid w:val="00E92333"/>
    <w:rsid w:val="00E9677E"/>
    <w:rsid w:val="00EA56A0"/>
    <w:rsid w:val="00EA73CD"/>
    <w:rsid w:val="00EB0707"/>
    <w:rsid w:val="00EB2C70"/>
    <w:rsid w:val="00EB6BBD"/>
    <w:rsid w:val="00EB6ECB"/>
    <w:rsid w:val="00EB7063"/>
    <w:rsid w:val="00EB7CA9"/>
    <w:rsid w:val="00EC0FBE"/>
    <w:rsid w:val="00EC2360"/>
    <w:rsid w:val="00EC2D27"/>
    <w:rsid w:val="00ED5F82"/>
    <w:rsid w:val="00ED6FFB"/>
    <w:rsid w:val="00EE22B2"/>
    <w:rsid w:val="00EE249A"/>
    <w:rsid w:val="00EE431A"/>
    <w:rsid w:val="00EE4C46"/>
    <w:rsid w:val="00EE4CFF"/>
    <w:rsid w:val="00EF0FBB"/>
    <w:rsid w:val="00EF1116"/>
    <w:rsid w:val="00EF73B3"/>
    <w:rsid w:val="00F002CE"/>
    <w:rsid w:val="00F11197"/>
    <w:rsid w:val="00F13F36"/>
    <w:rsid w:val="00F15FB6"/>
    <w:rsid w:val="00F17810"/>
    <w:rsid w:val="00F210F0"/>
    <w:rsid w:val="00F21F00"/>
    <w:rsid w:val="00F22AAE"/>
    <w:rsid w:val="00F23B1C"/>
    <w:rsid w:val="00F27CA8"/>
    <w:rsid w:val="00F32AFB"/>
    <w:rsid w:val="00F36169"/>
    <w:rsid w:val="00F36F71"/>
    <w:rsid w:val="00F37D98"/>
    <w:rsid w:val="00F42143"/>
    <w:rsid w:val="00F42A0E"/>
    <w:rsid w:val="00F42E48"/>
    <w:rsid w:val="00F4397D"/>
    <w:rsid w:val="00F44FCD"/>
    <w:rsid w:val="00F5050A"/>
    <w:rsid w:val="00F54D25"/>
    <w:rsid w:val="00F554CB"/>
    <w:rsid w:val="00F5791B"/>
    <w:rsid w:val="00F602DE"/>
    <w:rsid w:val="00F61D58"/>
    <w:rsid w:val="00F62536"/>
    <w:rsid w:val="00F6521C"/>
    <w:rsid w:val="00F66A9D"/>
    <w:rsid w:val="00F70E10"/>
    <w:rsid w:val="00F76A28"/>
    <w:rsid w:val="00F824C7"/>
    <w:rsid w:val="00F83F09"/>
    <w:rsid w:val="00F862F1"/>
    <w:rsid w:val="00FA10F7"/>
    <w:rsid w:val="00FA1704"/>
    <w:rsid w:val="00FA2939"/>
    <w:rsid w:val="00FA7691"/>
    <w:rsid w:val="00FB06E1"/>
    <w:rsid w:val="00FB0BD1"/>
    <w:rsid w:val="00FB202A"/>
    <w:rsid w:val="00FB4788"/>
    <w:rsid w:val="00FB69AC"/>
    <w:rsid w:val="00FC04E4"/>
    <w:rsid w:val="00FC06F3"/>
    <w:rsid w:val="00FC0E74"/>
    <w:rsid w:val="00FC19BA"/>
    <w:rsid w:val="00FC46E8"/>
    <w:rsid w:val="00FC5741"/>
    <w:rsid w:val="00FC72F5"/>
    <w:rsid w:val="00FD0812"/>
    <w:rsid w:val="00FD4B87"/>
    <w:rsid w:val="00FD664B"/>
    <w:rsid w:val="00FD6B58"/>
    <w:rsid w:val="00FD7E93"/>
    <w:rsid w:val="00FE277D"/>
    <w:rsid w:val="00FE5252"/>
    <w:rsid w:val="00FE571A"/>
    <w:rsid w:val="00FE5DAF"/>
    <w:rsid w:val="00FE74A4"/>
    <w:rsid w:val="00FE794E"/>
    <w:rsid w:val="00FF64AB"/>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E90B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FB"/>
    <w:pPr>
      <w:spacing w:before="120" w:line="252" w:lineRule="auto"/>
    </w:pPr>
    <w:rPr>
      <w:rFonts w:ascii="Arial" w:hAnsi="Arial"/>
    </w:rPr>
  </w:style>
  <w:style w:type="paragraph" w:styleId="Heading1">
    <w:name w:val="heading 1"/>
    <w:basedOn w:val="Normal"/>
    <w:next w:val="Normal"/>
    <w:link w:val="Heading1Char"/>
    <w:uiPriority w:val="9"/>
    <w:qFormat/>
    <w:rsid w:val="004D5AFB"/>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4D5AFB"/>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4D5AFB"/>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21F00"/>
    <w:pPr>
      <w:keepNext/>
      <w:keepLines/>
      <w:spacing w:after="0"/>
      <w:outlineLvl w:val="3"/>
    </w:pPr>
    <w:rPr>
      <w:rFonts w:eastAsiaTheme="majorEastAsia" w:cstheme="majorBidi"/>
      <w:b/>
      <w:iCs/>
      <w:color w:val="000000" w:themeColor="text1"/>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D5AF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AFB"/>
    <w:pPr>
      <w:tabs>
        <w:tab w:val="center" w:pos="4513"/>
        <w:tab w:val="right" w:pos="9026"/>
      </w:tabs>
      <w:spacing w:after="0" w:line="240" w:lineRule="auto"/>
    </w:pPr>
  </w:style>
  <w:style w:type="character" w:customStyle="1" w:styleId="HeaderChar">
    <w:name w:val="Header Char"/>
    <w:basedOn w:val="DefaultParagraphFont"/>
    <w:link w:val="Header"/>
    <w:rsid w:val="004D5AFB"/>
    <w:rPr>
      <w:rFonts w:ascii="Arial" w:hAnsi="Arial"/>
    </w:rPr>
  </w:style>
  <w:style w:type="paragraph" w:styleId="Footer">
    <w:name w:val="footer"/>
    <w:basedOn w:val="Normal"/>
    <w:link w:val="FooterChar"/>
    <w:uiPriority w:val="99"/>
    <w:unhideWhenUsed/>
    <w:rsid w:val="004D5AFB"/>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4D5AFB"/>
    <w:rPr>
      <w:rFonts w:ascii="Arial" w:hAnsi="Arial"/>
      <w:sz w:val="18"/>
    </w:rPr>
  </w:style>
  <w:style w:type="paragraph" w:customStyle="1" w:styleId="Cover-Learningarea">
    <w:name w:val="Cover - Learning area"/>
    <w:basedOn w:val="Normal"/>
    <w:qFormat/>
    <w:rsid w:val="004D5AFB"/>
    <w:pPr>
      <w:spacing w:before="300"/>
    </w:pPr>
    <w:rPr>
      <w:b/>
      <w:color w:val="000000" w:themeColor="text1"/>
      <w:sz w:val="32"/>
    </w:rPr>
  </w:style>
  <w:style w:type="character" w:customStyle="1" w:styleId="Cover-Year">
    <w:name w:val="Cover - Year"/>
    <w:basedOn w:val="DefaultParagraphFont"/>
    <w:uiPriority w:val="1"/>
    <w:qFormat/>
    <w:rsid w:val="004D5AFB"/>
    <w:rPr>
      <w:sz w:val="36"/>
    </w:rPr>
  </w:style>
  <w:style w:type="paragraph" w:customStyle="1" w:styleId="Contents-Title">
    <w:name w:val="Contents - Title"/>
    <w:basedOn w:val="Normal"/>
    <w:next w:val="Normal"/>
    <w:qFormat/>
    <w:rsid w:val="004D5AFB"/>
    <w:pPr>
      <w:pageBreakBefore/>
    </w:pPr>
    <w:rPr>
      <w:b/>
      <w:color w:val="9CAB00"/>
      <w:sz w:val="24"/>
    </w:rPr>
  </w:style>
  <w:style w:type="paragraph" w:styleId="NoSpacing">
    <w:name w:val="No Spacing"/>
    <w:uiPriority w:val="1"/>
    <w:qFormat/>
    <w:rsid w:val="004D5AFB"/>
    <w:pPr>
      <w:spacing w:after="0" w:line="276" w:lineRule="auto"/>
    </w:pPr>
    <w:rPr>
      <w:rFonts w:ascii="Arial" w:hAnsi="Arial"/>
    </w:rPr>
  </w:style>
  <w:style w:type="character" w:customStyle="1" w:styleId="Heading1Char">
    <w:name w:val="Heading 1 Char"/>
    <w:basedOn w:val="DefaultParagraphFont"/>
    <w:link w:val="Heading1"/>
    <w:uiPriority w:val="9"/>
    <w:rsid w:val="004D5AFB"/>
    <w:rPr>
      <w:rFonts w:ascii="Arial Bold" w:eastAsiaTheme="majorEastAsia" w:hAnsi="Arial Bold" w:cstheme="majorBidi"/>
      <w:b/>
      <w:color w:val="004E72"/>
      <w:sz w:val="32"/>
      <w:szCs w:val="32"/>
    </w:rPr>
  </w:style>
  <w:style w:type="table" w:styleId="TableGrid">
    <w:name w:val="Table Grid"/>
    <w:basedOn w:val="TableNormal"/>
    <w:uiPriority w:val="39"/>
    <w:rsid w:val="004D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4D5AFB"/>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4D5AFB"/>
    <w:pPr>
      <w:spacing w:before="240" w:after="60"/>
    </w:pPr>
    <w:rPr>
      <w:b/>
    </w:rPr>
  </w:style>
  <w:style w:type="paragraph" w:customStyle="1" w:styleId="Tablepara1">
    <w:name w:val="Table para 1"/>
    <w:basedOn w:val="Normal"/>
    <w:qFormat/>
    <w:rsid w:val="004D5AFB"/>
    <w:pPr>
      <w:spacing w:before="60" w:after="140"/>
    </w:pPr>
  </w:style>
  <w:style w:type="paragraph" w:customStyle="1" w:styleId="Tablepara2">
    <w:name w:val="Table para 2"/>
    <w:basedOn w:val="Tablepara1"/>
    <w:qFormat/>
    <w:rsid w:val="004D5AFB"/>
    <w:pPr>
      <w:spacing w:before="20" w:after="20"/>
    </w:pPr>
  </w:style>
  <w:style w:type="paragraph" w:customStyle="1" w:styleId="Tablebullet1">
    <w:name w:val="Table bullet 1"/>
    <w:basedOn w:val="Tablepara2"/>
    <w:qFormat/>
    <w:rsid w:val="004D5AFB"/>
    <w:pPr>
      <w:numPr>
        <w:numId w:val="40"/>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4D5AFB"/>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4D5AFB"/>
    <w:rPr>
      <w:vanish/>
      <w:color w:val="BF8F00" w:themeColor="accent4" w:themeShade="BF"/>
    </w:rPr>
  </w:style>
  <w:style w:type="character" w:styleId="Hyperlink">
    <w:name w:val="Hyperlink"/>
    <w:basedOn w:val="DefaultParagraphFont"/>
    <w:uiPriority w:val="99"/>
    <w:unhideWhenUsed/>
    <w:rsid w:val="004D5AFB"/>
    <w:rPr>
      <w:i/>
      <w:color w:val="0000FF"/>
      <w:u w:val="none"/>
    </w:rPr>
  </w:style>
  <w:style w:type="paragraph" w:customStyle="1" w:styleId="Normalbullet1">
    <w:name w:val="Normal bullet 1"/>
    <w:basedOn w:val="Normal"/>
    <w:qFormat/>
    <w:rsid w:val="004D5AFB"/>
    <w:pPr>
      <w:numPr>
        <w:numId w:val="37"/>
      </w:numPr>
      <w:tabs>
        <w:tab w:val="left" w:pos="425"/>
      </w:tabs>
    </w:pPr>
  </w:style>
  <w:style w:type="character" w:customStyle="1" w:styleId="FooterGBRMPA">
    <w:name w:val="Footer GBRMPA"/>
    <w:basedOn w:val="DefaultParagraphFont"/>
    <w:uiPriority w:val="1"/>
    <w:qFormat/>
    <w:rsid w:val="004D5AFB"/>
    <w:rPr>
      <w:b/>
      <w:color w:val="004E72"/>
    </w:rPr>
  </w:style>
  <w:style w:type="character" w:customStyle="1" w:styleId="FooterPageNumber">
    <w:name w:val="Footer PageNumber"/>
    <w:basedOn w:val="DefaultParagraphFont"/>
    <w:uiPriority w:val="1"/>
    <w:qFormat/>
    <w:rsid w:val="004D5AFB"/>
    <w:rPr>
      <w:sz w:val="24"/>
    </w:rPr>
  </w:style>
  <w:style w:type="paragraph" w:styleId="TOC1">
    <w:name w:val="toc 1"/>
    <w:basedOn w:val="Normal"/>
    <w:next w:val="Normal"/>
    <w:autoRedefine/>
    <w:uiPriority w:val="39"/>
    <w:unhideWhenUsed/>
    <w:rsid w:val="004D5AFB"/>
    <w:pPr>
      <w:tabs>
        <w:tab w:val="right" w:leader="dot" w:pos="9639"/>
      </w:tabs>
      <w:spacing w:after="100"/>
    </w:pPr>
  </w:style>
  <w:style w:type="paragraph" w:customStyle="1" w:styleId="Heading1-Samepage">
    <w:name w:val="Heading 1 - Same page"/>
    <w:basedOn w:val="Heading1"/>
    <w:next w:val="Normal"/>
    <w:qFormat/>
    <w:rsid w:val="004D5AFB"/>
    <w:pPr>
      <w:pageBreakBefore w:val="0"/>
      <w:spacing w:before="600"/>
    </w:pPr>
  </w:style>
  <w:style w:type="paragraph" w:customStyle="1" w:styleId="Tablecellheading10pt">
    <w:name w:val="Table cell heading 10 pt"/>
    <w:basedOn w:val="Normal"/>
    <w:qFormat/>
    <w:rsid w:val="004D5AFB"/>
    <w:pPr>
      <w:spacing w:after="60" w:line="240" w:lineRule="auto"/>
    </w:pPr>
    <w:rPr>
      <w:b/>
      <w:sz w:val="20"/>
    </w:rPr>
  </w:style>
  <w:style w:type="paragraph" w:customStyle="1" w:styleId="Tablebullet110pt">
    <w:name w:val="Table bullet 1 10 pt"/>
    <w:basedOn w:val="Tablebullet1"/>
    <w:qFormat/>
    <w:rsid w:val="004D5AFB"/>
    <w:pPr>
      <w:numPr>
        <w:numId w:val="38"/>
      </w:numPr>
      <w:spacing w:after="60" w:line="240" w:lineRule="auto"/>
    </w:pPr>
    <w:rPr>
      <w:sz w:val="20"/>
    </w:rPr>
  </w:style>
  <w:style w:type="character" w:customStyle="1" w:styleId="Non-Descriptor">
    <w:name w:val="Non-Descriptor"/>
    <w:basedOn w:val="DefaultParagraphFont"/>
    <w:uiPriority w:val="1"/>
    <w:qFormat/>
    <w:rsid w:val="004D5AFB"/>
    <w:rPr>
      <w:color w:val="B4B4B4"/>
    </w:rPr>
  </w:style>
  <w:style w:type="paragraph" w:customStyle="1" w:styleId="QSEP-DIVcontentopenclose">
    <w:name w:val="QSEP - DIV content open/close"/>
    <w:basedOn w:val="Normal"/>
    <w:qFormat/>
    <w:rsid w:val="004D5AFB"/>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4D5AFB"/>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4D5AFB"/>
  </w:style>
  <w:style w:type="character" w:customStyle="1" w:styleId="Heading4Char">
    <w:name w:val="Heading 4 Char"/>
    <w:basedOn w:val="DefaultParagraphFont"/>
    <w:link w:val="Heading4"/>
    <w:uiPriority w:val="9"/>
    <w:rsid w:val="00F21F00"/>
    <w:rPr>
      <w:rFonts w:ascii="Arial" w:eastAsiaTheme="majorEastAsia" w:hAnsi="Arial" w:cstheme="majorBidi"/>
      <w:b/>
      <w:iCs/>
      <w:color w:val="000000" w:themeColor="text1"/>
      <w:sz w:val="20"/>
    </w:rPr>
  </w:style>
  <w:style w:type="paragraph" w:customStyle="1" w:styleId="Sourceline">
    <w:name w:val="Source line"/>
    <w:basedOn w:val="Normal"/>
    <w:qFormat/>
    <w:rsid w:val="004D5AFB"/>
    <w:rPr>
      <w:color w:val="808080" w:themeColor="background1" w:themeShade="80"/>
      <w:sz w:val="20"/>
    </w:rPr>
  </w:style>
  <w:style w:type="paragraph" w:customStyle="1" w:styleId="Normalbullet1subpara">
    <w:name w:val="Normal bullet 1 sub para"/>
    <w:basedOn w:val="Normal"/>
    <w:qFormat/>
    <w:rsid w:val="004D5AFB"/>
    <w:pPr>
      <w:ind w:left="425"/>
    </w:pPr>
  </w:style>
  <w:style w:type="paragraph" w:customStyle="1" w:styleId="Highlightnote">
    <w:name w:val="Highlight note"/>
    <w:basedOn w:val="Normal"/>
    <w:next w:val="Normal"/>
    <w:qFormat/>
    <w:rsid w:val="004D5AFB"/>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4D5AFB"/>
    <w:pPr>
      <w:spacing w:line="240" w:lineRule="auto"/>
      <w:jc w:val="center"/>
    </w:pPr>
    <w:rPr>
      <w:b/>
      <w:color w:val="9CAB00"/>
      <w:sz w:val="28"/>
    </w:rPr>
  </w:style>
  <w:style w:type="paragraph" w:customStyle="1" w:styleId="Tab-OFF">
    <w:name w:val="Tab - OFF"/>
    <w:basedOn w:val="Tab-ON"/>
    <w:qFormat/>
    <w:rsid w:val="004D5AFB"/>
    <w:rPr>
      <w:color w:val="BFBFBF" w:themeColor="background1" w:themeShade="BF"/>
    </w:rPr>
  </w:style>
  <w:style w:type="paragraph" w:customStyle="1" w:styleId="TS-Purpose">
    <w:name w:val="TS - Purpose"/>
    <w:basedOn w:val="Normal"/>
    <w:qFormat/>
    <w:rsid w:val="004D5AFB"/>
    <w:pPr>
      <w:tabs>
        <w:tab w:val="left" w:pos="1418"/>
      </w:tabs>
      <w:ind w:left="1418" w:hanging="1418"/>
    </w:pPr>
    <w:rPr>
      <w:color w:val="000000" w:themeColor="text1"/>
    </w:rPr>
  </w:style>
  <w:style w:type="paragraph" w:customStyle="1" w:styleId="TS-Lesson">
    <w:name w:val="TS - Lesson"/>
    <w:basedOn w:val="Normal"/>
    <w:qFormat/>
    <w:rsid w:val="004D5AFB"/>
    <w:pPr>
      <w:tabs>
        <w:tab w:val="left" w:pos="1304"/>
        <w:tab w:val="left" w:pos="1985"/>
      </w:tabs>
      <w:ind w:left="1304" w:hanging="1304"/>
      <w:outlineLvl w:val="1"/>
    </w:pPr>
  </w:style>
  <w:style w:type="paragraph" w:styleId="ListParagraph">
    <w:name w:val="List Paragraph"/>
    <w:basedOn w:val="Normal"/>
    <w:uiPriority w:val="34"/>
    <w:qFormat/>
    <w:rsid w:val="004D5AFB"/>
    <w:pPr>
      <w:ind w:left="720"/>
      <w:contextualSpacing/>
    </w:pPr>
  </w:style>
  <w:style w:type="paragraph" w:customStyle="1" w:styleId="TS-Numberedlist">
    <w:name w:val="TS - Numbered list"/>
    <w:basedOn w:val="Normal"/>
    <w:qFormat/>
    <w:rsid w:val="004D5AFB"/>
    <w:pPr>
      <w:numPr>
        <w:numId w:val="1"/>
      </w:numPr>
      <w:tabs>
        <w:tab w:val="left" w:pos="567"/>
      </w:tabs>
      <w:spacing w:before="160"/>
    </w:pPr>
  </w:style>
  <w:style w:type="paragraph" w:customStyle="1" w:styleId="TS-Heading3">
    <w:name w:val="TS - Heading 3"/>
    <w:basedOn w:val="Heading3"/>
    <w:qFormat/>
    <w:rsid w:val="004D5AFB"/>
    <w:pPr>
      <w:spacing w:after="200"/>
    </w:pPr>
  </w:style>
  <w:style w:type="paragraph" w:customStyle="1" w:styleId="TS-bulletsub-list">
    <w:name w:val="TS - bullet sub-list"/>
    <w:basedOn w:val="TS-Numberedlist"/>
    <w:qFormat/>
    <w:rsid w:val="004D5AFB"/>
    <w:pPr>
      <w:numPr>
        <w:ilvl w:val="1"/>
      </w:numPr>
      <w:tabs>
        <w:tab w:val="clear" w:pos="567"/>
        <w:tab w:val="left" w:pos="992"/>
      </w:tabs>
      <w:spacing w:before="0"/>
      <w:contextualSpacing/>
    </w:pPr>
  </w:style>
  <w:style w:type="paragraph" w:customStyle="1" w:styleId="TS-5Es">
    <w:name w:val="TS - 5 Es"/>
    <w:basedOn w:val="Normal"/>
    <w:qFormat/>
    <w:rsid w:val="004D5AFB"/>
    <w:pPr>
      <w:pageBreakBefore/>
    </w:pPr>
  </w:style>
  <w:style w:type="paragraph" w:customStyle="1" w:styleId="Sub-sectiontitlepage">
    <w:name w:val="Sub-section title page"/>
    <w:basedOn w:val="Heading1"/>
    <w:qFormat/>
    <w:rsid w:val="004D5AFB"/>
    <w:pPr>
      <w:spacing w:before="4000"/>
      <w:jc w:val="center"/>
    </w:pPr>
    <w:rPr>
      <w:color w:val="9CAB00"/>
      <w:sz w:val="40"/>
    </w:rPr>
  </w:style>
  <w:style w:type="paragraph" w:customStyle="1" w:styleId="Footer-Landscape">
    <w:name w:val="Footer - Landscape"/>
    <w:basedOn w:val="Footer"/>
    <w:qFormat/>
    <w:rsid w:val="004D5AFB"/>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4D5AFB"/>
    <w:pPr>
      <w:pageBreakBefore/>
      <w:spacing w:before="0"/>
    </w:pPr>
  </w:style>
  <w:style w:type="paragraph" w:customStyle="1" w:styleId="Cover-Version">
    <w:name w:val="Cover - Version"/>
    <w:basedOn w:val="Cover-Learningarea"/>
    <w:qFormat/>
    <w:rsid w:val="004D5AFB"/>
    <w:rPr>
      <w:b w:val="0"/>
      <w:i/>
      <w:color w:val="7F7F7F" w:themeColor="text1" w:themeTint="80"/>
      <w:sz w:val="22"/>
    </w:rPr>
  </w:style>
  <w:style w:type="paragraph" w:styleId="BalloonText">
    <w:name w:val="Balloon Text"/>
    <w:basedOn w:val="Normal"/>
    <w:link w:val="BalloonTextChar"/>
    <w:uiPriority w:val="99"/>
    <w:semiHidden/>
    <w:unhideWhenUsed/>
    <w:rsid w:val="004D5A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FB"/>
    <w:rPr>
      <w:rFonts w:ascii="Segoe UI" w:hAnsi="Segoe UI" w:cs="Segoe UI"/>
      <w:sz w:val="18"/>
      <w:szCs w:val="18"/>
    </w:rPr>
  </w:style>
  <w:style w:type="paragraph" w:styleId="NormalWeb">
    <w:name w:val="Normal (Web)"/>
    <w:basedOn w:val="Normal"/>
    <w:uiPriority w:val="99"/>
    <w:semiHidden/>
    <w:unhideWhenUsed/>
    <w:rsid w:val="004D5AF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4D5AFB"/>
    <w:rPr>
      <w:color w:val="954F72" w:themeColor="followedHyperlink"/>
      <w:u w:val="single"/>
    </w:rPr>
  </w:style>
  <w:style w:type="character" w:styleId="CommentReference">
    <w:name w:val="annotation reference"/>
    <w:basedOn w:val="DefaultParagraphFont"/>
    <w:uiPriority w:val="99"/>
    <w:semiHidden/>
    <w:unhideWhenUsed/>
    <w:rsid w:val="004D5AFB"/>
    <w:rPr>
      <w:sz w:val="16"/>
      <w:szCs w:val="16"/>
    </w:rPr>
  </w:style>
  <w:style w:type="paragraph" w:styleId="CommentText">
    <w:name w:val="annotation text"/>
    <w:basedOn w:val="Normal"/>
    <w:link w:val="CommentTextChar"/>
    <w:uiPriority w:val="99"/>
    <w:unhideWhenUsed/>
    <w:rsid w:val="004D5AFB"/>
    <w:pPr>
      <w:spacing w:line="240" w:lineRule="auto"/>
    </w:pPr>
    <w:rPr>
      <w:sz w:val="20"/>
      <w:szCs w:val="20"/>
    </w:rPr>
  </w:style>
  <w:style w:type="character" w:customStyle="1" w:styleId="CommentTextChar">
    <w:name w:val="Comment Text Char"/>
    <w:basedOn w:val="DefaultParagraphFont"/>
    <w:link w:val="CommentText"/>
    <w:uiPriority w:val="99"/>
    <w:rsid w:val="004D5AFB"/>
    <w:rPr>
      <w:rFonts w:ascii="Arial" w:hAnsi="Arial"/>
      <w:sz w:val="20"/>
      <w:szCs w:val="20"/>
    </w:rPr>
  </w:style>
  <w:style w:type="paragraph" w:styleId="CommentSubject">
    <w:name w:val="annotation subject"/>
    <w:basedOn w:val="CommentText"/>
    <w:next w:val="CommentText"/>
    <w:link w:val="CommentSubjectChar"/>
    <w:unhideWhenUsed/>
    <w:rsid w:val="004D5AFB"/>
    <w:rPr>
      <w:b/>
      <w:bCs/>
    </w:rPr>
  </w:style>
  <w:style w:type="character" w:customStyle="1" w:styleId="CommentSubjectChar">
    <w:name w:val="Comment Subject Char"/>
    <w:basedOn w:val="CommentTextChar"/>
    <w:link w:val="CommentSubject"/>
    <w:rsid w:val="004D5AFB"/>
    <w:rPr>
      <w:rFonts w:ascii="Arial" w:hAnsi="Arial"/>
      <w:b/>
      <w:bCs/>
      <w:sz w:val="20"/>
      <w:szCs w:val="20"/>
    </w:rPr>
  </w:style>
  <w:style w:type="paragraph" w:customStyle="1" w:styleId="Bullet2">
    <w:name w:val="Bullet2"/>
    <w:basedOn w:val="Normal"/>
    <w:link w:val="Bullet2Char"/>
    <w:qFormat/>
    <w:rsid w:val="00817A88"/>
    <w:pPr>
      <w:numPr>
        <w:numId w:val="3"/>
      </w:numPr>
      <w:tabs>
        <w:tab w:val="left" w:pos="736"/>
      </w:tabs>
      <w:spacing w:before="0" w:after="0" w:line="240" w:lineRule="auto"/>
      <w:ind w:left="747" w:right="-23" w:hanging="333"/>
    </w:pPr>
    <w:rPr>
      <w:rFonts w:eastAsia="Arial" w:cs="Arial"/>
      <w:sz w:val="18"/>
      <w:szCs w:val="18"/>
      <w:lang w:eastAsia="zh-CN"/>
    </w:rPr>
  </w:style>
  <w:style w:type="character" w:customStyle="1" w:styleId="Bullet2Char">
    <w:name w:val="Bullet2 Char"/>
    <w:link w:val="Bullet2"/>
    <w:rsid w:val="004D5AFB"/>
    <w:rPr>
      <w:rFonts w:ascii="Arial" w:eastAsia="Arial" w:hAnsi="Arial" w:cs="Arial"/>
      <w:sz w:val="18"/>
      <w:szCs w:val="18"/>
      <w:lang w:eastAsia="zh-CN"/>
    </w:rPr>
  </w:style>
  <w:style w:type="paragraph" w:customStyle="1" w:styleId="TableParagraph">
    <w:name w:val="Table Paragraph"/>
    <w:basedOn w:val="Normal"/>
    <w:uiPriority w:val="1"/>
    <w:qFormat/>
    <w:rsid w:val="004D5AFB"/>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4D5AFB"/>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4D5AFB"/>
    <w:pPr>
      <w:spacing w:after="120"/>
    </w:pPr>
  </w:style>
  <w:style w:type="character" w:customStyle="1" w:styleId="BodyTextChar">
    <w:name w:val="Body Text Char"/>
    <w:basedOn w:val="DefaultParagraphFont"/>
    <w:link w:val="BodyText"/>
    <w:uiPriority w:val="99"/>
    <w:rsid w:val="004D5AFB"/>
    <w:rPr>
      <w:rFonts w:ascii="Arial" w:hAnsi="Arial"/>
    </w:rPr>
  </w:style>
  <w:style w:type="character" w:customStyle="1" w:styleId="Publishingnote">
    <w:name w:val="Publishing note"/>
    <w:rsid w:val="004D5AFB"/>
    <w:rPr>
      <w:rFonts w:ascii="Arial" w:hAnsi="Arial"/>
      <w:b/>
      <w:i/>
      <w:color w:val="FF0000"/>
      <w:sz w:val="18"/>
      <w:szCs w:val="18"/>
    </w:rPr>
  </w:style>
  <w:style w:type="paragraph" w:customStyle="1" w:styleId="Tabletext">
    <w:name w:val="Table text"/>
    <w:basedOn w:val="Normal"/>
    <w:link w:val="TabletextChar"/>
    <w:uiPriority w:val="99"/>
    <w:rsid w:val="004D5AFB"/>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4D5AFB"/>
    <w:rPr>
      <w:rFonts w:ascii="Arial" w:eastAsia="Times New Roman" w:hAnsi="Arial" w:cs="Times New Roman"/>
      <w:sz w:val="18"/>
      <w:szCs w:val="18"/>
      <w:lang w:eastAsia="en-AU"/>
    </w:rPr>
  </w:style>
  <w:style w:type="paragraph" w:customStyle="1" w:styleId="Commentsline">
    <w:name w:val="Comments line"/>
    <w:basedOn w:val="Normal"/>
    <w:rsid w:val="004D5AFB"/>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4D5AFB"/>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4D5AFB"/>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4D5AFB"/>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4D5AFB"/>
    <w:pPr>
      <w:spacing w:after="120" w:line="240" w:lineRule="auto"/>
    </w:pPr>
    <w:rPr>
      <w:rFonts w:eastAsia="Arial Unicode MS" w:cs="Times New Roman"/>
      <w:lang w:eastAsia="en-AU"/>
    </w:rPr>
  </w:style>
  <w:style w:type="character" w:customStyle="1" w:styleId="Guidetomakingjudgments">
    <w:name w:val="Guide to making judgments"/>
    <w:rsid w:val="004D5AFB"/>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1"/>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character" w:customStyle="1" w:styleId="ACARAcode">
    <w:name w:val="ACARA code"/>
    <w:basedOn w:val="Hyperlink"/>
    <w:uiPriority w:val="1"/>
    <w:qFormat/>
    <w:rsid w:val="004D5AFB"/>
    <w:rPr>
      <w:rFonts w:cs="Arial"/>
      <w:i/>
      <w:color w:val="808080" w:themeColor="background1" w:themeShade="80"/>
      <w:szCs w:val="20"/>
      <w:u w:val="none"/>
      <w:shd w:val="clear" w:color="auto" w:fill="FFFFFF"/>
    </w:rPr>
  </w:style>
  <w:style w:type="paragraph" w:customStyle="1" w:styleId="Cover-Title1">
    <w:name w:val="Cover - Title 1"/>
    <w:basedOn w:val="Normal"/>
    <w:qFormat/>
    <w:rsid w:val="004D5AFB"/>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4D5AFB"/>
    <w:pPr>
      <w:spacing w:before="0" w:after="500"/>
    </w:pPr>
    <w:rPr>
      <w:rFonts w:ascii="Arial Black" w:hAnsi="Arial Black"/>
      <w:sz w:val="56"/>
    </w:rPr>
  </w:style>
  <w:style w:type="paragraph" w:customStyle="1" w:styleId="Footer-Cover">
    <w:name w:val="Footer - Cover"/>
    <w:basedOn w:val="Footer"/>
    <w:link w:val="Footer-CoverChar"/>
    <w:qFormat/>
    <w:rsid w:val="004D5AFB"/>
    <w:pPr>
      <w:tabs>
        <w:tab w:val="clear" w:pos="9072"/>
        <w:tab w:val="clear" w:pos="9639"/>
      </w:tabs>
    </w:pPr>
  </w:style>
  <w:style w:type="character" w:customStyle="1" w:styleId="Footer-CoverChar">
    <w:name w:val="Footer - Cover Char"/>
    <w:basedOn w:val="FooterChar"/>
    <w:link w:val="Footer-Cover"/>
    <w:rsid w:val="004D5AFB"/>
    <w:rPr>
      <w:rFonts w:ascii="Arial" w:hAnsi="Arial"/>
      <w:sz w:val="18"/>
    </w:rPr>
  </w:style>
  <w:style w:type="paragraph" w:customStyle="1" w:styleId="Guide-Tableheader1">
    <w:name w:val="Guide - Table header 1"/>
    <w:basedOn w:val="Normal"/>
    <w:link w:val="Guide-Tableheader1Char"/>
    <w:rsid w:val="004D5AFB"/>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4D5AFB"/>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4D5AFB"/>
    <w:rPr>
      <w:sz w:val="22"/>
    </w:rPr>
  </w:style>
  <w:style w:type="paragraph" w:customStyle="1" w:styleId="Guide-Purpose">
    <w:name w:val="Guide - Purpose"/>
    <w:basedOn w:val="Purpose"/>
    <w:qFormat/>
    <w:rsid w:val="004D5AFB"/>
    <w:pPr>
      <w:spacing w:before="80" w:after="80"/>
      <w:ind w:left="113"/>
    </w:pPr>
    <w:rPr>
      <w:sz w:val="18"/>
      <w:szCs w:val="18"/>
    </w:rPr>
  </w:style>
  <w:style w:type="paragraph" w:customStyle="1" w:styleId="Guide-Tableheader2">
    <w:name w:val="Guide - Table header 2"/>
    <w:basedOn w:val="Normal"/>
    <w:qFormat/>
    <w:rsid w:val="004D5AFB"/>
    <w:pPr>
      <w:spacing w:before="60"/>
    </w:pPr>
    <w:rPr>
      <w:b/>
      <w:sz w:val="18"/>
    </w:rPr>
  </w:style>
  <w:style w:type="paragraph" w:customStyle="1" w:styleId="Guide-Tabletext">
    <w:name w:val="Guide - Table text"/>
    <w:basedOn w:val="Normal"/>
    <w:qFormat/>
    <w:rsid w:val="004D5AFB"/>
    <w:pPr>
      <w:spacing w:before="100" w:after="100"/>
      <w:jc w:val="center"/>
    </w:pPr>
    <w:rPr>
      <w:rFonts w:eastAsia="Arial Unicode MS"/>
      <w:bCs/>
      <w:sz w:val="18"/>
    </w:rPr>
  </w:style>
  <w:style w:type="paragraph" w:customStyle="1" w:styleId="Guide-Title">
    <w:name w:val="Guide - Title"/>
    <w:basedOn w:val="Normal"/>
    <w:qFormat/>
    <w:rsid w:val="004D5AFB"/>
    <w:pPr>
      <w:spacing w:before="60" w:after="60"/>
    </w:pPr>
    <w:rPr>
      <w:rFonts w:eastAsia="SimSun"/>
      <w:b/>
      <w:lang w:eastAsia="zh-CN"/>
    </w:rPr>
  </w:style>
  <w:style w:type="paragraph" w:customStyle="1" w:styleId="Guidebullet">
    <w:name w:val="Guide bullet"/>
    <w:qFormat/>
    <w:rsid w:val="0002368A"/>
    <w:pPr>
      <w:tabs>
        <w:tab w:val="right" w:leader="dot" w:pos="15300"/>
      </w:tabs>
      <w:spacing w:before="240" w:after="0" w:line="252" w:lineRule="auto"/>
      <w:ind w:left="714" w:hanging="357"/>
    </w:pPr>
    <w:rPr>
      <w:rFonts w:ascii="Arial" w:hAnsi="Arial" w:cs="Arial"/>
      <w:sz w:val="18"/>
    </w:rPr>
  </w:style>
  <w:style w:type="paragraph" w:customStyle="1" w:styleId="Guidebullet-top">
    <w:name w:val="Guide bullet - top"/>
    <w:basedOn w:val="Guidebullet"/>
    <w:qFormat/>
    <w:rsid w:val="0002368A"/>
    <w:pPr>
      <w:spacing w:before="340"/>
      <w:ind w:left="284" w:hanging="284"/>
    </w:pPr>
  </w:style>
  <w:style w:type="paragraph" w:customStyle="1" w:styleId="Heading2-Newpage">
    <w:name w:val="Heading 2 - New page"/>
    <w:basedOn w:val="Heading2"/>
    <w:next w:val="Normal"/>
    <w:qFormat/>
    <w:rsid w:val="004D5AFB"/>
    <w:pPr>
      <w:pageBreakBefore/>
    </w:pPr>
  </w:style>
  <w:style w:type="paragraph" w:customStyle="1" w:styleId="Highlightbullet1">
    <w:name w:val="Highlight bullet 1"/>
    <w:basedOn w:val="Highlightnote"/>
    <w:qFormat/>
    <w:rsid w:val="004D5AFB"/>
    <w:pPr>
      <w:numPr>
        <w:numId w:val="41"/>
      </w:numPr>
      <w:tabs>
        <w:tab w:val="left" w:pos="425"/>
      </w:tabs>
    </w:pPr>
  </w:style>
  <w:style w:type="paragraph" w:customStyle="1" w:styleId="Normal-Aftercondensed">
    <w:name w:val="Normal - After condensed"/>
    <w:basedOn w:val="Normal"/>
    <w:next w:val="Normal"/>
    <w:qFormat/>
    <w:rsid w:val="004D5AFB"/>
    <w:pPr>
      <w:spacing w:after="80"/>
    </w:pPr>
  </w:style>
  <w:style w:type="paragraph" w:customStyle="1" w:styleId="Normal-Toppadding">
    <w:name w:val="Normal - Top padding"/>
    <w:basedOn w:val="Normal"/>
    <w:qFormat/>
    <w:rsid w:val="004D5AFB"/>
    <w:pPr>
      <w:spacing w:before="440"/>
    </w:pPr>
  </w:style>
  <w:style w:type="paragraph" w:customStyle="1" w:styleId="Normalbullet1-nospacing">
    <w:name w:val="Normal bullet 1 - no spacing"/>
    <w:basedOn w:val="Normalbullet1"/>
    <w:qFormat/>
    <w:rsid w:val="004D5AFB"/>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4D5AFB"/>
    <w:pPr>
      <w:spacing w:before="0" w:after="0"/>
    </w:pPr>
  </w:style>
  <w:style w:type="paragraph" w:customStyle="1" w:styleId="StyleTS-LessonLeft0cmHanging3cm">
    <w:name w:val="Style TS - Lesson + Left:  0 cm Hanging:  3 cm"/>
    <w:basedOn w:val="TS-Lesson"/>
    <w:rsid w:val="004D5AFB"/>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4D5AFB"/>
    <w:pPr>
      <w:spacing w:before="20" w:after="20"/>
    </w:pPr>
  </w:style>
  <w:style w:type="paragraph" w:customStyle="1" w:styleId="Tableheader3">
    <w:name w:val="Table header 3"/>
    <w:basedOn w:val="Tableheader0"/>
    <w:qFormat/>
    <w:rsid w:val="004D5AFB"/>
    <w:pPr>
      <w:spacing w:line="360" w:lineRule="auto"/>
      <w:jc w:val="center"/>
    </w:pPr>
  </w:style>
  <w:style w:type="paragraph" w:customStyle="1" w:styleId="Tablepara0">
    <w:name w:val="Table para 0"/>
    <w:basedOn w:val="Tablepara1"/>
    <w:next w:val="Tablepara1"/>
    <w:qFormat/>
    <w:rsid w:val="004D5AFB"/>
    <w:pPr>
      <w:spacing w:before="240"/>
    </w:pPr>
  </w:style>
  <w:style w:type="paragraph" w:customStyle="1" w:styleId="Tablepara10pt0">
    <w:name w:val="Table para 10 pt 0"/>
    <w:basedOn w:val="Normal"/>
    <w:qFormat/>
    <w:rsid w:val="004D5AFB"/>
    <w:pPr>
      <w:spacing w:before="0" w:after="120"/>
    </w:pPr>
    <w:rPr>
      <w:sz w:val="20"/>
    </w:rPr>
  </w:style>
  <w:style w:type="paragraph" w:customStyle="1" w:styleId="TS-BubbleNormal">
    <w:name w:val="TS - Bubble Normal"/>
    <w:basedOn w:val="Normal"/>
    <w:qFormat/>
    <w:rsid w:val="004D5AFB"/>
    <w:rPr>
      <w:color w:val="000000" w:themeColor="text1"/>
    </w:rPr>
  </w:style>
  <w:style w:type="paragraph" w:customStyle="1" w:styleId="TS-Bullet1">
    <w:name w:val="TS - Bullet 1"/>
    <w:basedOn w:val="Tablebullet1"/>
    <w:qFormat/>
    <w:rsid w:val="004D5AFB"/>
    <w:pPr>
      <w:tabs>
        <w:tab w:val="left" w:pos="425"/>
      </w:tabs>
      <w:ind w:left="426" w:hanging="284"/>
      <w:contextualSpacing w:val="0"/>
    </w:pPr>
  </w:style>
  <w:style w:type="paragraph" w:customStyle="1" w:styleId="TS-Bullet1subpara">
    <w:name w:val="TS - Bullet 1 sub para"/>
    <w:basedOn w:val="Normal"/>
    <w:qFormat/>
    <w:rsid w:val="004D5AFB"/>
    <w:pPr>
      <w:spacing w:before="60" w:after="120"/>
      <w:ind w:left="425"/>
    </w:pPr>
    <w:rPr>
      <w:color w:val="000000" w:themeColor="text1"/>
    </w:rPr>
  </w:style>
  <w:style w:type="paragraph" w:customStyle="1" w:styleId="TS-Bullet2">
    <w:name w:val="TS -Bullet 2"/>
    <w:basedOn w:val="TS-Bullet1"/>
    <w:qFormat/>
    <w:rsid w:val="001C03F9"/>
    <w:pPr>
      <w:numPr>
        <w:numId w:val="39"/>
      </w:numPr>
      <w:tabs>
        <w:tab w:val="left" w:pos="425"/>
        <w:tab w:val="left" w:pos="992"/>
      </w:tabs>
    </w:pPr>
  </w:style>
  <w:style w:type="paragraph" w:customStyle="1" w:styleId="TS-Bullet2-collapse">
    <w:name w:val="TS - Bullet 2 - collapse"/>
    <w:basedOn w:val="TS-Bullet2"/>
    <w:qFormat/>
    <w:rsid w:val="004D5AFB"/>
    <w:pPr>
      <w:ind w:left="993" w:hanging="284"/>
      <w:contextualSpacing/>
    </w:pPr>
  </w:style>
  <w:style w:type="paragraph" w:customStyle="1" w:styleId="TS-Heading4">
    <w:name w:val="TS - Heading 4"/>
    <w:basedOn w:val="TS-Heading3"/>
    <w:qFormat/>
    <w:rsid w:val="004D5AFB"/>
    <w:pPr>
      <w:spacing w:before="360" w:after="160"/>
    </w:pPr>
  </w:style>
  <w:style w:type="paragraph" w:styleId="TOC2">
    <w:name w:val="toc 2"/>
    <w:basedOn w:val="Normal"/>
    <w:next w:val="Normal"/>
    <w:autoRedefine/>
    <w:uiPriority w:val="39"/>
    <w:unhideWhenUsed/>
    <w:rsid w:val="004D5AFB"/>
    <w:pPr>
      <w:spacing w:after="100"/>
      <w:ind w:left="220"/>
    </w:pPr>
  </w:style>
  <w:style w:type="paragraph" w:customStyle="1" w:styleId="Cover-Yearlevel">
    <w:name w:val="Cover - Year level"/>
    <w:basedOn w:val="Cover-Learningarea"/>
    <w:qFormat/>
    <w:rsid w:val="004D5AFB"/>
  </w:style>
  <w:style w:type="paragraph" w:customStyle="1" w:styleId="TS-Numberedlistsubpara">
    <w:name w:val="TS - Numbered list sub para"/>
    <w:basedOn w:val="Normal"/>
    <w:qFormat/>
    <w:rsid w:val="004D5AFB"/>
    <w:pPr>
      <w:ind w:left="567"/>
    </w:pPr>
  </w:style>
  <w:style w:type="paragraph" w:customStyle="1" w:styleId="Table-NumberedList1">
    <w:name w:val="Table - Numbered List 1"/>
    <w:basedOn w:val="Normal"/>
    <w:qFormat/>
    <w:rsid w:val="00FA2939"/>
    <w:pPr>
      <w:numPr>
        <w:numId w:val="45"/>
      </w:numPr>
      <w:spacing w:after="0"/>
      <w:ind w:left="426" w:hanging="142"/>
      <w:contextualSpacing/>
    </w:pPr>
  </w:style>
  <w:style w:type="paragraph" w:customStyle="1" w:styleId="Resources-textboxsmallcollapsed">
    <w:name w:val="Resources - textbox small collapsed"/>
    <w:basedOn w:val="TS-BubbleNormal"/>
    <w:qFormat/>
    <w:rsid w:val="00F42A0E"/>
    <w:pPr>
      <w:spacing w:before="20" w:after="4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FB"/>
    <w:pPr>
      <w:spacing w:before="120" w:line="252" w:lineRule="auto"/>
    </w:pPr>
    <w:rPr>
      <w:rFonts w:ascii="Arial" w:hAnsi="Arial"/>
    </w:rPr>
  </w:style>
  <w:style w:type="paragraph" w:styleId="Heading1">
    <w:name w:val="heading 1"/>
    <w:basedOn w:val="Normal"/>
    <w:next w:val="Normal"/>
    <w:link w:val="Heading1Char"/>
    <w:uiPriority w:val="9"/>
    <w:qFormat/>
    <w:rsid w:val="004D5AFB"/>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4D5AFB"/>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4D5AFB"/>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F21F00"/>
    <w:pPr>
      <w:keepNext/>
      <w:keepLines/>
      <w:spacing w:after="0"/>
      <w:outlineLvl w:val="3"/>
    </w:pPr>
    <w:rPr>
      <w:rFonts w:eastAsiaTheme="majorEastAsia" w:cstheme="majorBidi"/>
      <w:b/>
      <w:iCs/>
      <w:color w:val="000000" w:themeColor="text1"/>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D5AF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AFB"/>
    <w:pPr>
      <w:tabs>
        <w:tab w:val="center" w:pos="4513"/>
        <w:tab w:val="right" w:pos="9026"/>
      </w:tabs>
      <w:spacing w:after="0" w:line="240" w:lineRule="auto"/>
    </w:pPr>
  </w:style>
  <w:style w:type="character" w:customStyle="1" w:styleId="HeaderChar">
    <w:name w:val="Header Char"/>
    <w:basedOn w:val="DefaultParagraphFont"/>
    <w:link w:val="Header"/>
    <w:rsid w:val="004D5AFB"/>
    <w:rPr>
      <w:rFonts w:ascii="Arial" w:hAnsi="Arial"/>
    </w:rPr>
  </w:style>
  <w:style w:type="paragraph" w:styleId="Footer">
    <w:name w:val="footer"/>
    <w:basedOn w:val="Normal"/>
    <w:link w:val="FooterChar"/>
    <w:uiPriority w:val="99"/>
    <w:unhideWhenUsed/>
    <w:rsid w:val="004D5AFB"/>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4D5AFB"/>
    <w:rPr>
      <w:rFonts w:ascii="Arial" w:hAnsi="Arial"/>
      <w:sz w:val="18"/>
    </w:rPr>
  </w:style>
  <w:style w:type="paragraph" w:customStyle="1" w:styleId="Cover-Learningarea">
    <w:name w:val="Cover - Learning area"/>
    <w:basedOn w:val="Normal"/>
    <w:qFormat/>
    <w:rsid w:val="004D5AFB"/>
    <w:pPr>
      <w:spacing w:before="300"/>
    </w:pPr>
    <w:rPr>
      <w:b/>
      <w:color w:val="000000" w:themeColor="text1"/>
      <w:sz w:val="32"/>
    </w:rPr>
  </w:style>
  <w:style w:type="character" w:customStyle="1" w:styleId="Cover-Year">
    <w:name w:val="Cover - Year"/>
    <w:basedOn w:val="DefaultParagraphFont"/>
    <w:uiPriority w:val="1"/>
    <w:qFormat/>
    <w:rsid w:val="004D5AFB"/>
    <w:rPr>
      <w:sz w:val="36"/>
    </w:rPr>
  </w:style>
  <w:style w:type="paragraph" w:customStyle="1" w:styleId="Contents-Title">
    <w:name w:val="Contents - Title"/>
    <w:basedOn w:val="Normal"/>
    <w:next w:val="Normal"/>
    <w:qFormat/>
    <w:rsid w:val="004D5AFB"/>
    <w:pPr>
      <w:pageBreakBefore/>
    </w:pPr>
    <w:rPr>
      <w:b/>
      <w:color w:val="9CAB00"/>
      <w:sz w:val="24"/>
    </w:rPr>
  </w:style>
  <w:style w:type="paragraph" w:styleId="NoSpacing">
    <w:name w:val="No Spacing"/>
    <w:uiPriority w:val="1"/>
    <w:qFormat/>
    <w:rsid w:val="004D5AFB"/>
    <w:pPr>
      <w:spacing w:after="0" w:line="276" w:lineRule="auto"/>
    </w:pPr>
    <w:rPr>
      <w:rFonts w:ascii="Arial" w:hAnsi="Arial"/>
    </w:rPr>
  </w:style>
  <w:style w:type="character" w:customStyle="1" w:styleId="Heading1Char">
    <w:name w:val="Heading 1 Char"/>
    <w:basedOn w:val="DefaultParagraphFont"/>
    <w:link w:val="Heading1"/>
    <w:uiPriority w:val="9"/>
    <w:rsid w:val="004D5AFB"/>
    <w:rPr>
      <w:rFonts w:ascii="Arial Bold" w:eastAsiaTheme="majorEastAsia" w:hAnsi="Arial Bold" w:cstheme="majorBidi"/>
      <w:b/>
      <w:color w:val="004E72"/>
      <w:sz w:val="32"/>
      <w:szCs w:val="32"/>
    </w:rPr>
  </w:style>
  <w:style w:type="table" w:styleId="TableGrid">
    <w:name w:val="Table Grid"/>
    <w:basedOn w:val="TableNormal"/>
    <w:uiPriority w:val="39"/>
    <w:rsid w:val="004D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4D5AFB"/>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4D5AFB"/>
    <w:pPr>
      <w:spacing w:before="240" w:after="60"/>
    </w:pPr>
    <w:rPr>
      <w:b/>
    </w:rPr>
  </w:style>
  <w:style w:type="paragraph" w:customStyle="1" w:styleId="Tablepara1">
    <w:name w:val="Table para 1"/>
    <w:basedOn w:val="Normal"/>
    <w:qFormat/>
    <w:rsid w:val="004D5AFB"/>
    <w:pPr>
      <w:spacing w:before="60" w:after="140"/>
    </w:pPr>
  </w:style>
  <w:style w:type="paragraph" w:customStyle="1" w:styleId="Tablepara2">
    <w:name w:val="Table para 2"/>
    <w:basedOn w:val="Tablepara1"/>
    <w:qFormat/>
    <w:rsid w:val="004D5AFB"/>
    <w:pPr>
      <w:spacing w:before="20" w:after="20"/>
    </w:pPr>
  </w:style>
  <w:style w:type="paragraph" w:customStyle="1" w:styleId="Tablebullet1">
    <w:name w:val="Table bullet 1"/>
    <w:basedOn w:val="Tablepara2"/>
    <w:qFormat/>
    <w:rsid w:val="004D5AFB"/>
    <w:pPr>
      <w:numPr>
        <w:numId w:val="40"/>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4D5AFB"/>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4D5AFB"/>
    <w:rPr>
      <w:vanish/>
      <w:color w:val="BF8F00" w:themeColor="accent4" w:themeShade="BF"/>
    </w:rPr>
  </w:style>
  <w:style w:type="character" w:styleId="Hyperlink">
    <w:name w:val="Hyperlink"/>
    <w:basedOn w:val="DefaultParagraphFont"/>
    <w:uiPriority w:val="99"/>
    <w:unhideWhenUsed/>
    <w:rsid w:val="004D5AFB"/>
    <w:rPr>
      <w:i/>
      <w:color w:val="0000FF"/>
      <w:u w:val="none"/>
    </w:rPr>
  </w:style>
  <w:style w:type="paragraph" w:customStyle="1" w:styleId="Normalbullet1">
    <w:name w:val="Normal bullet 1"/>
    <w:basedOn w:val="Normal"/>
    <w:qFormat/>
    <w:rsid w:val="004D5AFB"/>
    <w:pPr>
      <w:numPr>
        <w:numId w:val="37"/>
      </w:numPr>
      <w:tabs>
        <w:tab w:val="left" w:pos="425"/>
      </w:tabs>
    </w:pPr>
  </w:style>
  <w:style w:type="character" w:customStyle="1" w:styleId="FooterGBRMPA">
    <w:name w:val="Footer GBRMPA"/>
    <w:basedOn w:val="DefaultParagraphFont"/>
    <w:uiPriority w:val="1"/>
    <w:qFormat/>
    <w:rsid w:val="004D5AFB"/>
    <w:rPr>
      <w:b/>
      <w:color w:val="004E72"/>
    </w:rPr>
  </w:style>
  <w:style w:type="character" w:customStyle="1" w:styleId="FooterPageNumber">
    <w:name w:val="Footer PageNumber"/>
    <w:basedOn w:val="DefaultParagraphFont"/>
    <w:uiPriority w:val="1"/>
    <w:qFormat/>
    <w:rsid w:val="004D5AFB"/>
    <w:rPr>
      <w:sz w:val="24"/>
    </w:rPr>
  </w:style>
  <w:style w:type="paragraph" w:styleId="TOC1">
    <w:name w:val="toc 1"/>
    <w:basedOn w:val="Normal"/>
    <w:next w:val="Normal"/>
    <w:autoRedefine/>
    <w:uiPriority w:val="39"/>
    <w:unhideWhenUsed/>
    <w:rsid w:val="004D5AFB"/>
    <w:pPr>
      <w:tabs>
        <w:tab w:val="right" w:leader="dot" w:pos="9639"/>
      </w:tabs>
      <w:spacing w:after="100"/>
    </w:pPr>
  </w:style>
  <w:style w:type="paragraph" w:customStyle="1" w:styleId="Heading1-Samepage">
    <w:name w:val="Heading 1 - Same page"/>
    <w:basedOn w:val="Heading1"/>
    <w:next w:val="Normal"/>
    <w:qFormat/>
    <w:rsid w:val="004D5AFB"/>
    <w:pPr>
      <w:pageBreakBefore w:val="0"/>
      <w:spacing w:before="600"/>
    </w:pPr>
  </w:style>
  <w:style w:type="paragraph" w:customStyle="1" w:styleId="Tablecellheading10pt">
    <w:name w:val="Table cell heading 10 pt"/>
    <w:basedOn w:val="Normal"/>
    <w:qFormat/>
    <w:rsid w:val="004D5AFB"/>
    <w:pPr>
      <w:spacing w:after="60" w:line="240" w:lineRule="auto"/>
    </w:pPr>
    <w:rPr>
      <w:b/>
      <w:sz w:val="20"/>
    </w:rPr>
  </w:style>
  <w:style w:type="paragraph" w:customStyle="1" w:styleId="Tablebullet110pt">
    <w:name w:val="Table bullet 1 10 pt"/>
    <w:basedOn w:val="Tablebullet1"/>
    <w:qFormat/>
    <w:rsid w:val="004D5AFB"/>
    <w:pPr>
      <w:numPr>
        <w:numId w:val="38"/>
      </w:numPr>
      <w:spacing w:after="60" w:line="240" w:lineRule="auto"/>
    </w:pPr>
    <w:rPr>
      <w:sz w:val="20"/>
    </w:rPr>
  </w:style>
  <w:style w:type="character" w:customStyle="1" w:styleId="Non-Descriptor">
    <w:name w:val="Non-Descriptor"/>
    <w:basedOn w:val="DefaultParagraphFont"/>
    <w:uiPriority w:val="1"/>
    <w:qFormat/>
    <w:rsid w:val="004D5AFB"/>
    <w:rPr>
      <w:color w:val="B4B4B4"/>
    </w:rPr>
  </w:style>
  <w:style w:type="paragraph" w:customStyle="1" w:styleId="QSEP-DIVcontentopenclose">
    <w:name w:val="QSEP - DIV content open/close"/>
    <w:basedOn w:val="Normal"/>
    <w:qFormat/>
    <w:rsid w:val="004D5AFB"/>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4D5AFB"/>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4D5AFB"/>
  </w:style>
  <w:style w:type="character" w:customStyle="1" w:styleId="Heading4Char">
    <w:name w:val="Heading 4 Char"/>
    <w:basedOn w:val="DefaultParagraphFont"/>
    <w:link w:val="Heading4"/>
    <w:uiPriority w:val="9"/>
    <w:rsid w:val="00F21F00"/>
    <w:rPr>
      <w:rFonts w:ascii="Arial" w:eastAsiaTheme="majorEastAsia" w:hAnsi="Arial" w:cstheme="majorBidi"/>
      <w:b/>
      <w:iCs/>
      <w:color w:val="000000" w:themeColor="text1"/>
      <w:sz w:val="20"/>
    </w:rPr>
  </w:style>
  <w:style w:type="paragraph" w:customStyle="1" w:styleId="Sourceline">
    <w:name w:val="Source line"/>
    <w:basedOn w:val="Normal"/>
    <w:qFormat/>
    <w:rsid w:val="004D5AFB"/>
    <w:rPr>
      <w:color w:val="808080" w:themeColor="background1" w:themeShade="80"/>
      <w:sz w:val="20"/>
    </w:rPr>
  </w:style>
  <w:style w:type="paragraph" w:customStyle="1" w:styleId="Normalbullet1subpara">
    <w:name w:val="Normal bullet 1 sub para"/>
    <w:basedOn w:val="Normal"/>
    <w:qFormat/>
    <w:rsid w:val="004D5AFB"/>
    <w:pPr>
      <w:ind w:left="425"/>
    </w:pPr>
  </w:style>
  <w:style w:type="paragraph" w:customStyle="1" w:styleId="Highlightnote">
    <w:name w:val="Highlight note"/>
    <w:basedOn w:val="Normal"/>
    <w:next w:val="Normal"/>
    <w:qFormat/>
    <w:rsid w:val="004D5AFB"/>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4D5AFB"/>
    <w:pPr>
      <w:spacing w:line="240" w:lineRule="auto"/>
      <w:jc w:val="center"/>
    </w:pPr>
    <w:rPr>
      <w:b/>
      <w:color w:val="9CAB00"/>
      <w:sz w:val="28"/>
    </w:rPr>
  </w:style>
  <w:style w:type="paragraph" w:customStyle="1" w:styleId="Tab-OFF">
    <w:name w:val="Tab - OFF"/>
    <w:basedOn w:val="Tab-ON"/>
    <w:qFormat/>
    <w:rsid w:val="004D5AFB"/>
    <w:rPr>
      <w:color w:val="BFBFBF" w:themeColor="background1" w:themeShade="BF"/>
    </w:rPr>
  </w:style>
  <w:style w:type="paragraph" w:customStyle="1" w:styleId="TS-Purpose">
    <w:name w:val="TS - Purpose"/>
    <w:basedOn w:val="Normal"/>
    <w:qFormat/>
    <w:rsid w:val="004D5AFB"/>
    <w:pPr>
      <w:tabs>
        <w:tab w:val="left" w:pos="1418"/>
      </w:tabs>
      <w:ind w:left="1418" w:hanging="1418"/>
    </w:pPr>
    <w:rPr>
      <w:color w:val="000000" w:themeColor="text1"/>
    </w:rPr>
  </w:style>
  <w:style w:type="paragraph" w:customStyle="1" w:styleId="TS-Lesson">
    <w:name w:val="TS - Lesson"/>
    <w:basedOn w:val="Normal"/>
    <w:qFormat/>
    <w:rsid w:val="004D5AFB"/>
    <w:pPr>
      <w:tabs>
        <w:tab w:val="left" w:pos="1304"/>
        <w:tab w:val="left" w:pos="1985"/>
      </w:tabs>
      <w:ind w:left="1304" w:hanging="1304"/>
      <w:outlineLvl w:val="1"/>
    </w:pPr>
  </w:style>
  <w:style w:type="paragraph" w:styleId="ListParagraph">
    <w:name w:val="List Paragraph"/>
    <w:basedOn w:val="Normal"/>
    <w:uiPriority w:val="34"/>
    <w:qFormat/>
    <w:rsid w:val="004D5AFB"/>
    <w:pPr>
      <w:ind w:left="720"/>
      <w:contextualSpacing/>
    </w:pPr>
  </w:style>
  <w:style w:type="paragraph" w:customStyle="1" w:styleId="TS-Numberedlist">
    <w:name w:val="TS - Numbered list"/>
    <w:basedOn w:val="Normal"/>
    <w:qFormat/>
    <w:rsid w:val="004D5AFB"/>
    <w:pPr>
      <w:numPr>
        <w:numId w:val="1"/>
      </w:numPr>
      <w:tabs>
        <w:tab w:val="left" w:pos="567"/>
      </w:tabs>
      <w:spacing w:before="160"/>
    </w:pPr>
  </w:style>
  <w:style w:type="paragraph" w:customStyle="1" w:styleId="TS-Heading3">
    <w:name w:val="TS - Heading 3"/>
    <w:basedOn w:val="Heading3"/>
    <w:qFormat/>
    <w:rsid w:val="004D5AFB"/>
    <w:pPr>
      <w:spacing w:after="200"/>
    </w:pPr>
  </w:style>
  <w:style w:type="paragraph" w:customStyle="1" w:styleId="TS-bulletsub-list">
    <w:name w:val="TS - bullet sub-list"/>
    <w:basedOn w:val="TS-Numberedlist"/>
    <w:qFormat/>
    <w:rsid w:val="004D5AFB"/>
    <w:pPr>
      <w:numPr>
        <w:ilvl w:val="1"/>
      </w:numPr>
      <w:tabs>
        <w:tab w:val="clear" w:pos="567"/>
        <w:tab w:val="left" w:pos="992"/>
      </w:tabs>
      <w:spacing w:before="0"/>
      <w:contextualSpacing/>
    </w:pPr>
  </w:style>
  <w:style w:type="paragraph" w:customStyle="1" w:styleId="TS-5Es">
    <w:name w:val="TS - 5 Es"/>
    <w:basedOn w:val="Normal"/>
    <w:qFormat/>
    <w:rsid w:val="004D5AFB"/>
    <w:pPr>
      <w:pageBreakBefore/>
    </w:pPr>
  </w:style>
  <w:style w:type="paragraph" w:customStyle="1" w:styleId="Sub-sectiontitlepage">
    <w:name w:val="Sub-section title page"/>
    <w:basedOn w:val="Heading1"/>
    <w:qFormat/>
    <w:rsid w:val="004D5AFB"/>
    <w:pPr>
      <w:spacing w:before="4000"/>
      <w:jc w:val="center"/>
    </w:pPr>
    <w:rPr>
      <w:color w:val="9CAB00"/>
      <w:sz w:val="40"/>
    </w:rPr>
  </w:style>
  <w:style w:type="paragraph" w:customStyle="1" w:styleId="Footer-Landscape">
    <w:name w:val="Footer - Landscape"/>
    <w:basedOn w:val="Footer"/>
    <w:qFormat/>
    <w:rsid w:val="004D5AFB"/>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4D5AFB"/>
    <w:pPr>
      <w:pageBreakBefore/>
      <w:spacing w:before="0"/>
    </w:pPr>
  </w:style>
  <w:style w:type="paragraph" w:customStyle="1" w:styleId="Cover-Version">
    <w:name w:val="Cover - Version"/>
    <w:basedOn w:val="Cover-Learningarea"/>
    <w:qFormat/>
    <w:rsid w:val="004D5AFB"/>
    <w:rPr>
      <w:b w:val="0"/>
      <w:i/>
      <w:color w:val="7F7F7F" w:themeColor="text1" w:themeTint="80"/>
      <w:sz w:val="22"/>
    </w:rPr>
  </w:style>
  <w:style w:type="paragraph" w:styleId="BalloonText">
    <w:name w:val="Balloon Text"/>
    <w:basedOn w:val="Normal"/>
    <w:link w:val="BalloonTextChar"/>
    <w:uiPriority w:val="99"/>
    <w:semiHidden/>
    <w:unhideWhenUsed/>
    <w:rsid w:val="004D5A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FB"/>
    <w:rPr>
      <w:rFonts w:ascii="Segoe UI" w:hAnsi="Segoe UI" w:cs="Segoe UI"/>
      <w:sz w:val="18"/>
      <w:szCs w:val="18"/>
    </w:rPr>
  </w:style>
  <w:style w:type="paragraph" w:styleId="NormalWeb">
    <w:name w:val="Normal (Web)"/>
    <w:basedOn w:val="Normal"/>
    <w:uiPriority w:val="99"/>
    <w:semiHidden/>
    <w:unhideWhenUsed/>
    <w:rsid w:val="004D5AF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4D5AFB"/>
    <w:rPr>
      <w:color w:val="954F72" w:themeColor="followedHyperlink"/>
      <w:u w:val="single"/>
    </w:rPr>
  </w:style>
  <w:style w:type="character" w:styleId="CommentReference">
    <w:name w:val="annotation reference"/>
    <w:basedOn w:val="DefaultParagraphFont"/>
    <w:uiPriority w:val="99"/>
    <w:semiHidden/>
    <w:unhideWhenUsed/>
    <w:rsid w:val="004D5AFB"/>
    <w:rPr>
      <w:sz w:val="16"/>
      <w:szCs w:val="16"/>
    </w:rPr>
  </w:style>
  <w:style w:type="paragraph" w:styleId="CommentText">
    <w:name w:val="annotation text"/>
    <w:basedOn w:val="Normal"/>
    <w:link w:val="CommentTextChar"/>
    <w:uiPriority w:val="99"/>
    <w:unhideWhenUsed/>
    <w:rsid w:val="004D5AFB"/>
    <w:pPr>
      <w:spacing w:line="240" w:lineRule="auto"/>
    </w:pPr>
    <w:rPr>
      <w:sz w:val="20"/>
      <w:szCs w:val="20"/>
    </w:rPr>
  </w:style>
  <w:style w:type="character" w:customStyle="1" w:styleId="CommentTextChar">
    <w:name w:val="Comment Text Char"/>
    <w:basedOn w:val="DefaultParagraphFont"/>
    <w:link w:val="CommentText"/>
    <w:uiPriority w:val="99"/>
    <w:rsid w:val="004D5AFB"/>
    <w:rPr>
      <w:rFonts w:ascii="Arial" w:hAnsi="Arial"/>
      <w:sz w:val="20"/>
      <w:szCs w:val="20"/>
    </w:rPr>
  </w:style>
  <w:style w:type="paragraph" w:styleId="CommentSubject">
    <w:name w:val="annotation subject"/>
    <w:basedOn w:val="CommentText"/>
    <w:next w:val="CommentText"/>
    <w:link w:val="CommentSubjectChar"/>
    <w:unhideWhenUsed/>
    <w:rsid w:val="004D5AFB"/>
    <w:rPr>
      <w:b/>
      <w:bCs/>
    </w:rPr>
  </w:style>
  <w:style w:type="character" w:customStyle="1" w:styleId="CommentSubjectChar">
    <w:name w:val="Comment Subject Char"/>
    <w:basedOn w:val="CommentTextChar"/>
    <w:link w:val="CommentSubject"/>
    <w:rsid w:val="004D5AFB"/>
    <w:rPr>
      <w:rFonts w:ascii="Arial" w:hAnsi="Arial"/>
      <w:b/>
      <w:bCs/>
      <w:sz w:val="20"/>
      <w:szCs w:val="20"/>
    </w:rPr>
  </w:style>
  <w:style w:type="paragraph" w:customStyle="1" w:styleId="Bullet2">
    <w:name w:val="Bullet2"/>
    <w:basedOn w:val="Normal"/>
    <w:link w:val="Bullet2Char"/>
    <w:qFormat/>
    <w:rsid w:val="00817A88"/>
    <w:pPr>
      <w:numPr>
        <w:numId w:val="3"/>
      </w:numPr>
      <w:tabs>
        <w:tab w:val="left" w:pos="736"/>
      </w:tabs>
      <w:spacing w:before="0" w:after="0" w:line="240" w:lineRule="auto"/>
      <w:ind w:left="747" w:right="-23" w:hanging="333"/>
    </w:pPr>
    <w:rPr>
      <w:rFonts w:eastAsia="Arial" w:cs="Arial"/>
      <w:sz w:val="18"/>
      <w:szCs w:val="18"/>
      <w:lang w:eastAsia="zh-CN"/>
    </w:rPr>
  </w:style>
  <w:style w:type="character" w:customStyle="1" w:styleId="Bullet2Char">
    <w:name w:val="Bullet2 Char"/>
    <w:link w:val="Bullet2"/>
    <w:rsid w:val="004D5AFB"/>
    <w:rPr>
      <w:rFonts w:ascii="Arial" w:eastAsia="Arial" w:hAnsi="Arial" w:cs="Arial"/>
      <w:sz w:val="18"/>
      <w:szCs w:val="18"/>
      <w:lang w:eastAsia="zh-CN"/>
    </w:rPr>
  </w:style>
  <w:style w:type="paragraph" w:customStyle="1" w:styleId="TableParagraph">
    <w:name w:val="Table Paragraph"/>
    <w:basedOn w:val="Normal"/>
    <w:uiPriority w:val="1"/>
    <w:qFormat/>
    <w:rsid w:val="004D5AFB"/>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4D5AFB"/>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4D5AFB"/>
    <w:pPr>
      <w:spacing w:after="120"/>
    </w:pPr>
  </w:style>
  <w:style w:type="character" w:customStyle="1" w:styleId="BodyTextChar">
    <w:name w:val="Body Text Char"/>
    <w:basedOn w:val="DefaultParagraphFont"/>
    <w:link w:val="BodyText"/>
    <w:uiPriority w:val="99"/>
    <w:rsid w:val="004D5AFB"/>
    <w:rPr>
      <w:rFonts w:ascii="Arial" w:hAnsi="Arial"/>
    </w:rPr>
  </w:style>
  <w:style w:type="character" w:customStyle="1" w:styleId="Publishingnote">
    <w:name w:val="Publishing note"/>
    <w:rsid w:val="004D5AFB"/>
    <w:rPr>
      <w:rFonts w:ascii="Arial" w:hAnsi="Arial"/>
      <w:b/>
      <w:i/>
      <w:color w:val="FF0000"/>
      <w:sz w:val="18"/>
      <w:szCs w:val="18"/>
    </w:rPr>
  </w:style>
  <w:style w:type="paragraph" w:customStyle="1" w:styleId="Tabletext">
    <w:name w:val="Table text"/>
    <w:basedOn w:val="Normal"/>
    <w:link w:val="TabletextChar"/>
    <w:uiPriority w:val="99"/>
    <w:rsid w:val="004D5AFB"/>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4D5AFB"/>
    <w:rPr>
      <w:rFonts w:ascii="Arial" w:eastAsia="Times New Roman" w:hAnsi="Arial" w:cs="Times New Roman"/>
      <w:sz w:val="18"/>
      <w:szCs w:val="18"/>
      <w:lang w:eastAsia="en-AU"/>
    </w:rPr>
  </w:style>
  <w:style w:type="paragraph" w:customStyle="1" w:styleId="Commentsline">
    <w:name w:val="Comments line"/>
    <w:basedOn w:val="Normal"/>
    <w:rsid w:val="004D5AFB"/>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4D5AFB"/>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4D5AFB"/>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4D5AFB"/>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4D5AFB"/>
    <w:pPr>
      <w:spacing w:after="120" w:line="240" w:lineRule="auto"/>
    </w:pPr>
    <w:rPr>
      <w:rFonts w:eastAsia="Arial Unicode MS" w:cs="Times New Roman"/>
      <w:lang w:eastAsia="en-AU"/>
    </w:rPr>
  </w:style>
  <w:style w:type="character" w:customStyle="1" w:styleId="Guidetomakingjudgments">
    <w:name w:val="Guide to making judgments"/>
    <w:rsid w:val="004D5AFB"/>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1"/>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character" w:customStyle="1" w:styleId="ACARAcode">
    <w:name w:val="ACARA code"/>
    <w:basedOn w:val="Hyperlink"/>
    <w:uiPriority w:val="1"/>
    <w:qFormat/>
    <w:rsid w:val="004D5AFB"/>
    <w:rPr>
      <w:rFonts w:cs="Arial"/>
      <w:i/>
      <w:color w:val="808080" w:themeColor="background1" w:themeShade="80"/>
      <w:szCs w:val="20"/>
      <w:u w:val="none"/>
      <w:shd w:val="clear" w:color="auto" w:fill="FFFFFF"/>
    </w:rPr>
  </w:style>
  <w:style w:type="paragraph" w:customStyle="1" w:styleId="Cover-Title1">
    <w:name w:val="Cover - Title 1"/>
    <w:basedOn w:val="Normal"/>
    <w:qFormat/>
    <w:rsid w:val="004D5AFB"/>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4D5AFB"/>
    <w:pPr>
      <w:spacing w:before="0" w:after="500"/>
    </w:pPr>
    <w:rPr>
      <w:rFonts w:ascii="Arial Black" w:hAnsi="Arial Black"/>
      <w:sz w:val="56"/>
    </w:rPr>
  </w:style>
  <w:style w:type="paragraph" w:customStyle="1" w:styleId="Footer-Cover">
    <w:name w:val="Footer - Cover"/>
    <w:basedOn w:val="Footer"/>
    <w:link w:val="Footer-CoverChar"/>
    <w:qFormat/>
    <w:rsid w:val="004D5AFB"/>
    <w:pPr>
      <w:tabs>
        <w:tab w:val="clear" w:pos="9072"/>
        <w:tab w:val="clear" w:pos="9639"/>
      </w:tabs>
    </w:pPr>
  </w:style>
  <w:style w:type="character" w:customStyle="1" w:styleId="Footer-CoverChar">
    <w:name w:val="Footer - Cover Char"/>
    <w:basedOn w:val="FooterChar"/>
    <w:link w:val="Footer-Cover"/>
    <w:rsid w:val="004D5AFB"/>
    <w:rPr>
      <w:rFonts w:ascii="Arial" w:hAnsi="Arial"/>
      <w:sz w:val="18"/>
    </w:rPr>
  </w:style>
  <w:style w:type="paragraph" w:customStyle="1" w:styleId="Guide-Tableheader1">
    <w:name w:val="Guide - Table header 1"/>
    <w:basedOn w:val="Normal"/>
    <w:link w:val="Guide-Tableheader1Char"/>
    <w:rsid w:val="004D5AFB"/>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4D5AFB"/>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4D5AFB"/>
    <w:rPr>
      <w:sz w:val="22"/>
    </w:rPr>
  </w:style>
  <w:style w:type="paragraph" w:customStyle="1" w:styleId="Guide-Purpose">
    <w:name w:val="Guide - Purpose"/>
    <w:basedOn w:val="Purpose"/>
    <w:qFormat/>
    <w:rsid w:val="004D5AFB"/>
    <w:pPr>
      <w:spacing w:before="80" w:after="80"/>
      <w:ind w:left="113"/>
    </w:pPr>
    <w:rPr>
      <w:sz w:val="18"/>
      <w:szCs w:val="18"/>
    </w:rPr>
  </w:style>
  <w:style w:type="paragraph" w:customStyle="1" w:styleId="Guide-Tableheader2">
    <w:name w:val="Guide - Table header 2"/>
    <w:basedOn w:val="Normal"/>
    <w:qFormat/>
    <w:rsid w:val="004D5AFB"/>
    <w:pPr>
      <w:spacing w:before="60"/>
    </w:pPr>
    <w:rPr>
      <w:b/>
      <w:sz w:val="18"/>
    </w:rPr>
  </w:style>
  <w:style w:type="paragraph" w:customStyle="1" w:styleId="Guide-Tabletext">
    <w:name w:val="Guide - Table text"/>
    <w:basedOn w:val="Normal"/>
    <w:qFormat/>
    <w:rsid w:val="004D5AFB"/>
    <w:pPr>
      <w:spacing w:before="100" w:after="100"/>
      <w:jc w:val="center"/>
    </w:pPr>
    <w:rPr>
      <w:rFonts w:eastAsia="Arial Unicode MS"/>
      <w:bCs/>
      <w:sz w:val="18"/>
    </w:rPr>
  </w:style>
  <w:style w:type="paragraph" w:customStyle="1" w:styleId="Guide-Title">
    <w:name w:val="Guide - Title"/>
    <w:basedOn w:val="Normal"/>
    <w:qFormat/>
    <w:rsid w:val="004D5AFB"/>
    <w:pPr>
      <w:spacing w:before="60" w:after="60"/>
    </w:pPr>
    <w:rPr>
      <w:rFonts w:eastAsia="SimSun"/>
      <w:b/>
      <w:lang w:eastAsia="zh-CN"/>
    </w:rPr>
  </w:style>
  <w:style w:type="paragraph" w:customStyle="1" w:styleId="Guidebullet">
    <w:name w:val="Guide bullet"/>
    <w:qFormat/>
    <w:rsid w:val="0002368A"/>
    <w:pPr>
      <w:tabs>
        <w:tab w:val="right" w:leader="dot" w:pos="15300"/>
      </w:tabs>
      <w:spacing w:before="240" w:after="0" w:line="252" w:lineRule="auto"/>
      <w:ind w:left="714" w:hanging="357"/>
    </w:pPr>
    <w:rPr>
      <w:rFonts w:ascii="Arial" w:hAnsi="Arial" w:cs="Arial"/>
      <w:sz w:val="18"/>
    </w:rPr>
  </w:style>
  <w:style w:type="paragraph" w:customStyle="1" w:styleId="Guidebullet-top">
    <w:name w:val="Guide bullet - top"/>
    <w:basedOn w:val="Guidebullet"/>
    <w:qFormat/>
    <w:rsid w:val="0002368A"/>
    <w:pPr>
      <w:spacing w:before="340"/>
      <w:ind w:left="284" w:hanging="284"/>
    </w:pPr>
  </w:style>
  <w:style w:type="paragraph" w:customStyle="1" w:styleId="Heading2-Newpage">
    <w:name w:val="Heading 2 - New page"/>
    <w:basedOn w:val="Heading2"/>
    <w:next w:val="Normal"/>
    <w:qFormat/>
    <w:rsid w:val="004D5AFB"/>
    <w:pPr>
      <w:pageBreakBefore/>
    </w:pPr>
  </w:style>
  <w:style w:type="paragraph" w:customStyle="1" w:styleId="Highlightbullet1">
    <w:name w:val="Highlight bullet 1"/>
    <w:basedOn w:val="Highlightnote"/>
    <w:qFormat/>
    <w:rsid w:val="004D5AFB"/>
    <w:pPr>
      <w:numPr>
        <w:numId w:val="41"/>
      </w:numPr>
      <w:tabs>
        <w:tab w:val="left" w:pos="425"/>
      </w:tabs>
    </w:pPr>
  </w:style>
  <w:style w:type="paragraph" w:customStyle="1" w:styleId="Normal-Aftercondensed">
    <w:name w:val="Normal - After condensed"/>
    <w:basedOn w:val="Normal"/>
    <w:next w:val="Normal"/>
    <w:qFormat/>
    <w:rsid w:val="004D5AFB"/>
    <w:pPr>
      <w:spacing w:after="80"/>
    </w:pPr>
  </w:style>
  <w:style w:type="paragraph" w:customStyle="1" w:styleId="Normal-Toppadding">
    <w:name w:val="Normal - Top padding"/>
    <w:basedOn w:val="Normal"/>
    <w:qFormat/>
    <w:rsid w:val="004D5AFB"/>
    <w:pPr>
      <w:spacing w:before="440"/>
    </w:pPr>
  </w:style>
  <w:style w:type="paragraph" w:customStyle="1" w:styleId="Normalbullet1-nospacing">
    <w:name w:val="Normal bullet 1 - no spacing"/>
    <w:basedOn w:val="Normalbullet1"/>
    <w:qFormat/>
    <w:rsid w:val="004D5AFB"/>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4D5AFB"/>
    <w:pPr>
      <w:spacing w:before="0" w:after="0"/>
    </w:pPr>
  </w:style>
  <w:style w:type="paragraph" w:customStyle="1" w:styleId="StyleTS-LessonLeft0cmHanging3cm">
    <w:name w:val="Style TS - Lesson + Left:  0 cm Hanging:  3 cm"/>
    <w:basedOn w:val="TS-Lesson"/>
    <w:rsid w:val="004D5AFB"/>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4D5AFB"/>
    <w:pPr>
      <w:spacing w:before="20" w:after="20"/>
    </w:pPr>
  </w:style>
  <w:style w:type="paragraph" w:customStyle="1" w:styleId="Tableheader3">
    <w:name w:val="Table header 3"/>
    <w:basedOn w:val="Tableheader0"/>
    <w:qFormat/>
    <w:rsid w:val="004D5AFB"/>
    <w:pPr>
      <w:spacing w:line="360" w:lineRule="auto"/>
      <w:jc w:val="center"/>
    </w:pPr>
  </w:style>
  <w:style w:type="paragraph" w:customStyle="1" w:styleId="Tablepara0">
    <w:name w:val="Table para 0"/>
    <w:basedOn w:val="Tablepara1"/>
    <w:next w:val="Tablepara1"/>
    <w:qFormat/>
    <w:rsid w:val="004D5AFB"/>
    <w:pPr>
      <w:spacing w:before="240"/>
    </w:pPr>
  </w:style>
  <w:style w:type="paragraph" w:customStyle="1" w:styleId="Tablepara10pt0">
    <w:name w:val="Table para 10 pt 0"/>
    <w:basedOn w:val="Normal"/>
    <w:qFormat/>
    <w:rsid w:val="004D5AFB"/>
    <w:pPr>
      <w:spacing w:before="0" w:after="120"/>
    </w:pPr>
    <w:rPr>
      <w:sz w:val="20"/>
    </w:rPr>
  </w:style>
  <w:style w:type="paragraph" w:customStyle="1" w:styleId="TS-BubbleNormal">
    <w:name w:val="TS - Bubble Normal"/>
    <w:basedOn w:val="Normal"/>
    <w:qFormat/>
    <w:rsid w:val="004D5AFB"/>
    <w:rPr>
      <w:color w:val="000000" w:themeColor="text1"/>
    </w:rPr>
  </w:style>
  <w:style w:type="paragraph" w:customStyle="1" w:styleId="TS-Bullet1">
    <w:name w:val="TS - Bullet 1"/>
    <w:basedOn w:val="Tablebullet1"/>
    <w:qFormat/>
    <w:rsid w:val="004D5AFB"/>
    <w:pPr>
      <w:tabs>
        <w:tab w:val="left" w:pos="425"/>
      </w:tabs>
      <w:ind w:left="426" w:hanging="284"/>
      <w:contextualSpacing w:val="0"/>
    </w:pPr>
  </w:style>
  <w:style w:type="paragraph" w:customStyle="1" w:styleId="TS-Bullet1subpara">
    <w:name w:val="TS - Bullet 1 sub para"/>
    <w:basedOn w:val="Normal"/>
    <w:qFormat/>
    <w:rsid w:val="004D5AFB"/>
    <w:pPr>
      <w:spacing w:before="60" w:after="120"/>
      <w:ind w:left="425"/>
    </w:pPr>
    <w:rPr>
      <w:color w:val="000000" w:themeColor="text1"/>
    </w:rPr>
  </w:style>
  <w:style w:type="paragraph" w:customStyle="1" w:styleId="TS-Bullet2">
    <w:name w:val="TS -Bullet 2"/>
    <w:basedOn w:val="TS-Bullet1"/>
    <w:qFormat/>
    <w:rsid w:val="001C03F9"/>
    <w:pPr>
      <w:numPr>
        <w:numId w:val="39"/>
      </w:numPr>
      <w:tabs>
        <w:tab w:val="left" w:pos="425"/>
        <w:tab w:val="left" w:pos="992"/>
      </w:tabs>
    </w:pPr>
  </w:style>
  <w:style w:type="paragraph" w:customStyle="1" w:styleId="TS-Bullet2-collapse">
    <w:name w:val="TS - Bullet 2 - collapse"/>
    <w:basedOn w:val="TS-Bullet2"/>
    <w:qFormat/>
    <w:rsid w:val="004D5AFB"/>
    <w:pPr>
      <w:ind w:left="993" w:hanging="284"/>
      <w:contextualSpacing/>
    </w:pPr>
  </w:style>
  <w:style w:type="paragraph" w:customStyle="1" w:styleId="TS-Heading4">
    <w:name w:val="TS - Heading 4"/>
    <w:basedOn w:val="TS-Heading3"/>
    <w:qFormat/>
    <w:rsid w:val="004D5AFB"/>
    <w:pPr>
      <w:spacing w:before="360" w:after="160"/>
    </w:pPr>
  </w:style>
  <w:style w:type="paragraph" w:styleId="TOC2">
    <w:name w:val="toc 2"/>
    <w:basedOn w:val="Normal"/>
    <w:next w:val="Normal"/>
    <w:autoRedefine/>
    <w:uiPriority w:val="39"/>
    <w:unhideWhenUsed/>
    <w:rsid w:val="004D5AFB"/>
    <w:pPr>
      <w:spacing w:after="100"/>
      <w:ind w:left="220"/>
    </w:pPr>
  </w:style>
  <w:style w:type="paragraph" w:customStyle="1" w:styleId="Cover-Yearlevel">
    <w:name w:val="Cover - Year level"/>
    <w:basedOn w:val="Cover-Learningarea"/>
    <w:qFormat/>
    <w:rsid w:val="004D5AFB"/>
  </w:style>
  <w:style w:type="paragraph" w:customStyle="1" w:styleId="TS-Numberedlistsubpara">
    <w:name w:val="TS - Numbered list sub para"/>
    <w:basedOn w:val="Normal"/>
    <w:qFormat/>
    <w:rsid w:val="004D5AFB"/>
    <w:pPr>
      <w:ind w:left="567"/>
    </w:pPr>
  </w:style>
  <w:style w:type="paragraph" w:customStyle="1" w:styleId="Table-NumberedList1">
    <w:name w:val="Table - Numbered List 1"/>
    <w:basedOn w:val="Normal"/>
    <w:qFormat/>
    <w:rsid w:val="00FA2939"/>
    <w:pPr>
      <w:numPr>
        <w:numId w:val="45"/>
      </w:numPr>
      <w:spacing w:after="0"/>
      <w:ind w:left="426" w:hanging="142"/>
      <w:contextualSpacing/>
    </w:pPr>
  </w:style>
  <w:style w:type="paragraph" w:customStyle="1" w:styleId="Resources-textboxsmallcollapsed">
    <w:name w:val="Resources - textbox small collapsed"/>
    <w:basedOn w:val="TS-BubbleNormal"/>
    <w:qFormat/>
    <w:rsid w:val="00F42A0E"/>
    <w:pPr>
      <w:spacing w:before="20" w:after="4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103425341">
      <w:bodyDiv w:val="1"/>
      <w:marLeft w:val="0"/>
      <w:marRight w:val="0"/>
      <w:marTop w:val="0"/>
      <w:marBottom w:val="0"/>
      <w:divBdr>
        <w:top w:val="none" w:sz="0" w:space="0" w:color="auto"/>
        <w:left w:val="none" w:sz="0" w:space="0" w:color="auto"/>
        <w:bottom w:val="none" w:sz="0" w:space="0" w:color="auto"/>
        <w:right w:val="none" w:sz="0" w:space="0" w:color="auto"/>
      </w:divBdr>
      <w:divsChild>
        <w:div w:id="1047946776">
          <w:marLeft w:val="0"/>
          <w:marRight w:val="0"/>
          <w:marTop w:val="0"/>
          <w:marBottom w:val="150"/>
          <w:divBdr>
            <w:top w:val="none" w:sz="0" w:space="0" w:color="B1E296"/>
            <w:left w:val="none" w:sz="0" w:space="0" w:color="B1E296"/>
            <w:bottom w:val="single" w:sz="6" w:space="8" w:color="B1E296"/>
            <w:right w:val="none" w:sz="0" w:space="0" w:color="B1E296"/>
          </w:divBdr>
          <w:divsChild>
            <w:div w:id="1082794161">
              <w:marLeft w:val="0"/>
              <w:marRight w:val="0"/>
              <w:marTop w:val="0"/>
              <w:marBottom w:val="0"/>
              <w:divBdr>
                <w:top w:val="none" w:sz="0" w:space="0" w:color="auto"/>
                <w:left w:val="none" w:sz="0" w:space="0" w:color="auto"/>
                <w:bottom w:val="none" w:sz="0" w:space="0" w:color="auto"/>
                <w:right w:val="none" w:sz="0" w:space="0" w:color="auto"/>
              </w:divBdr>
            </w:div>
          </w:divsChild>
        </w:div>
        <w:div w:id="306055321">
          <w:marLeft w:val="0"/>
          <w:marRight w:val="0"/>
          <w:marTop w:val="0"/>
          <w:marBottom w:val="150"/>
          <w:divBdr>
            <w:top w:val="none" w:sz="0" w:space="0" w:color="B1E296"/>
            <w:left w:val="none" w:sz="0" w:space="0" w:color="B1E296"/>
            <w:bottom w:val="single" w:sz="6" w:space="8" w:color="B1E296"/>
            <w:right w:val="none" w:sz="0" w:space="0" w:color="B1E296"/>
          </w:divBdr>
          <w:divsChild>
            <w:div w:id="1007947107">
              <w:marLeft w:val="0"/>
              <w:marRight w:val="0"/>
              <w:marTop w:val="0"/>
              <w:marBottom w:val="0"/>
              <w:divBdr>
                <w:top w:val="none" w:sz="0" w:space="0" w:color="auto"/>
                <w:left w:val="none" w:sz="0" w:space="0" w:color="auto"/>
                <w:bottom w:val="none" w:sz="0" w:space="0" w:color="auto"/>
                <w:right w:val="none" w:sz="0" w:space="0" w:color="auto"/>
              </w:divBdr>
            </w:div>
          </w:divsChild>
        </w:div>
        <w:div w:id="1499999839">
          <w:marLeft w:val="0"/>
          <w:marRight w:val="0"/>
          <w:marTop w:val="0"/>
          <w:marBottom w:val="150"/>
          <w:divBdr>
            <w:top w:val="none" w:sz="0" w:space="0" w:color="auto"/>
            <w:left w:val="none" w:sz="0" w:space="0" w:color="auto"/>
            <w:bottom w:val="none" w:sz="0" w:space="0" w:color="auto"/>
            <w:right w:val="none" w:sz="0" w:space="0" w:color="auto"/>
          </w:divBdr>
        </w:div>
      </w:divsChild>
    </w:div>
    <w:div w:id="188840545">
      <w:bodyDiv w:val="1"/>
      <w:marLeft w:val="0"/>
      <w:marRight w:val="0"/>
      <w:marTop w:val="0"/>
      <w:marBottom w:val="0"/>
      <w:divBdr>
        <w:top w:val="none" w:sz="0" w:space="0" w:color="auto"/>
        <w:left w:val="none" w:sz="0" w:space="0" w:color="auto"/>
        <w:bottom w:val="none" w:sz="0" w:space="0" w:color="auto"/>
        <w:right w:val="none" w:sz="0" w:space="0" w:color="auto"/>
      </w:divBdr>
    </w:div>
    <w:div w:id="209803366">
      <w:bodyDiv w:val="1"/>
      <w:marLeft w:val="0"/>
      <w:marRight w:val="0"/>
      <w:marTop w:val="0"/>
      <w:marBottom w:val="0"/>
      <w:divBdr>
        <w:top w:val="none" w:sz="0" w:space="0" w:color="auto"/>
        <w:left w:val="none" w:sz="0" w:space="0" w:color="auto"/>
        <w:bottom w:val="none" w:sz="0" w:space="0" w:color="auto"/>
        <w:right w:val="none" w:sz="0" w:space="0" w:color="auto"/>
      </w:divBdr>
    </w:div>
    <w:div w:id="332804614">
      <w:bodyDiv w:val="1"/>
      <w:marLeft w:val="0"/>
      <w:marRight w:val="0"/>
      <w:marTop w:val="0"/>
      <w:marBottom w:val="0"/>
      <w:divBdr>
        <w:top w:val="none" w:sz="0" w:space="0" w:color="auto"/>
        <w:left w:val="none" w:sz="0" w:space="0" w:color="auto"/>
        <w:bottom w:val="none" w:sz="0" w:space="0" w:color="auto"/>
        <w:right w:val="none" w:sz="0" w:space="0" w:color="auto"/>
      </w:divBdr>
    </w:div>
    <w:div w:id="337927316">
      <w:bodyDiv w:val="1"/>
      <w:marLeft w:val="0"/>
      <w:marRight w:val="0"/>
      <w:marTop w:val="0"/>
      <w:marBottom w:val="0"/>
      <w:divBdr>
        <w:top w:val="none" w:sz="0" w:space="0" w:color="auto"/>
        <w:left w:val="none" w:sz="0" w:space="0" w:color="auto"/>
        <w:bottom w:val="none" w:sz="0" w:space="0" w:color="auto"/>
        <w:right w:val="none" w:sz="0" w:space="0" w:color="auto"/>
      </w:divBdr>
    </w:div>
    <w:div w:id="420104938">
      <w:bodyDiv w:val="1"/>
      <w:marLeft w:val="0"/>
      <w:marRight w:val="0"/>
      <w:marTop w:val="0"/>
      <w:marBottom w:val="0"/>
      <w:divBdr>
        <w:top w:val="none" w:sz="0" w:space="0" w:color="auto"/>
        <w:left w:val="none" w:sz="0" w:space="0" w:color="auto"/>
        <w:bottom w:val="none" w:sz="0" w:space="0" w:color="auto"/>
        <w:right w:val="none" w:sz="0" w:space="0" w:color="auto"/>
      </w:divBdr>
      <w:divsChild>
        <w:div w:id="685523146">
          <w:marLeft w:val="0"/>
          <w:marRight w:val="0"/>
          <w:marTop w:val="0"/>
          <w:marBottom w:val="150"/>
          <w:divBdr>
            <w:top w:val="none" w:sz="0" w:space="0" w:color="auto"/>
            <w:left w:val="none" w:sz="0" w:space="0" w:color="auto"/>
            <w:bottom w:val="none" w:sz="0" w:space="0" w:color="auto"/>
            <w:right w:val="none" w:sz="0" w:space="0" w:color="auto"/>
          </w:divBdr>
        </w:div>
      </w:divsChild>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651788036">
      <w:bodyDiv w:val="1"/>
      <w:marLeft w:val="0"/>
      <w:marRight w:val="0"/>
      <w:marTop w:val="0"/>
      <w:marBottom w:val="0"/>
      <w:divBdr>
        <w:top w:val="none" w:sz="0" w:space="0" w:color="auto"/>
        <w:left w:val="none" w:sz="0" w:space="0" w:color="auto"/>
        <w:bottom w:val="none" w:sz="0" w:space="0" w:color="auto"/>
        <w:right w:val="none" w:sz="0" w:space="0" w:color="auto"/>
      </w:divBdr>
    </w:div>
    <w:div w:id="754059859">
      <w:bodyDiv w:val="1"/>
      <w:marLeft w:val="0"/>
      <w:marRight w:val="0"/>
      <w:marTop w:val="0"/>
      <w:marBottom w:val="0"/>
      <w:divBdr>
        <w:top w:val="none" w:sz="0" w:space="0" w:color="auto"/>
        <w:left w:val="none" w:sz="0" w:space="0" w:color="auto"/>
        <w:bottom w:val="none" w:sz="0" w:space="0" w:color="auto"/>
        <w:right w:val="none" w:sz="0" w:space="0" w:color="auto"/>
      </w:divBdr>
    </w:div>
    <w:div w:id="776371224">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859703281">
      <w:bodyDiv w:val="1"/>
      <w:marLeft w:val="0"/>
      <w:marRight w:val="0"/>
      <w:marTop w:val="0"/>
      <w:marBottom w:val="0"/>
      <w:divBdr>
        <w:top w:val="none" w:sz="0" w:space="0" w:color="auto"/>
        <w:left w:val="none" w:sz="0" w:space="0" w:color="auto"/>
        <w:bottom w:val="none" w:sz="0" w:space="0" w:color="auto"/>
        <w:right w:val="none" w:sz="0" w:space="0" w:color="auto"/>
      </w:divBdr>
    </w:div>
    <w:div w:id="875193844">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350913477">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496874712">
      <w:bodyDiv w:val="1"/>
      <w:marLeft w:val="0"/>
      <w:marRight w:val="0"/>
      <w:marTop w:val="0"/>
      <w:marBottom w:val="0"/>
      <w:divBdr>
        <w:top w:val="none" w:sz="0" w:space="0" w:color="auto"/>
        <w:left w:val="none" w:sz="0" w:space="0" w:color="auto"/>
        <w:bottom w:val="none" w:sz="0" w:space="0" w:color="auto"/>
        <w:right w:val="none" w:sz="0" w:space="0" w:color="auto"/>
      </w:divBdr>
    </w:div>
    <w:div w:id="1758987521">
      <w:bodyDiv w:val="1"/>
      <w:marLeft w:val="0"/>
      <w:marRight w:val="0"/>
      <w:marTop w:val="0"/>
      <w:marBottom w:val="0"/>
      <w:divBdr>
        <w:top w:val="none" w:sz="0" w:space="0" w:color="auto"/>
        <w:left w:val="none" w:sz="0" w:space="0" w:color="auto"/>
        <w:bottom w:val="none" w:sz="0" w:space="0" w:color="auto"/>
        <w:right w:val="none" w:sz="0" w:space="0" w:color="auto"/>
      </w:divBdr>
    </w:div>
    <w:div w:id="1764571316">
      <w:bodyDiv w:val="1"/>
      <w:marLeft w:val="0"/>
      <w:marRight w:val="0"/>
      <w:marTop w:val="0"/>
      <w:marBottom w:val="0"/>
      <w:divBdr>
        <w:top w:val="none" w:sz="0" w:space="0" w:color="auto"/>
        <w:left w:val="none" w:sz="0" w:space="0" w:color="auto"/>
        <w:bottom w:val="none" w:sz="0" w:space="0" w:color="auto"/>
        <w:right w:val="none" w:sz="0" w:space="0" w:color="auto"/>
      </w:divBdr>
    </w:div>
    <w:div w:id="1768497084">
      <w:bodyDiv w:val="1"/>
      <w:marLeft w:val="0"/>
      <w:marRight w:val="0"/>
      <w:marTop w:val="0"/>
      <w:marBottom w:val="0"/>
      <w:divBdr>
        <w:top w:val="none" w:sz="0" w:space="0" w:color="auto"/>
        <w:left w:val="none" w:sz="0" w:space="0" w:color="auto"/>
        <w:bottom w:val="none" w:sz="0" w:space="0" w:color="auto"/>
        <w:right w:val="none" w:sz="0" w:space="0" w:color="auto"/>
      </w:divBdr>
    </w:div>
    <w:div w:id="1869372291">
      <w:bodyDiv w:val="1"/>
      <w:marLeft w:val="0"/>
      <w:marRight w:val="0"/>
      <w:marTop w:val="0"/>
      <w:marBottom w:val="0"/>
      <w:divBdr>
        <w:top w:val="none" w:sz="0" w:space="0" w:color="auto"/>
        <w:left w:val="none" w:sz="0" w:space="0" w:color="auto"/>
        <w:bottom w:val="none" w:sz="0" w:space="0" w:color="auto"/>
        <w:right w:val="none" w:sz="0" w:space="0" w:color="auto"/>
      </w:divBdr>
    </w:div>
    <w:div w:id="1889880967">
      <w:bodyDiv w:val="1"/>
      <w:marLeft w:val="0"/>
      <w:marRight w:val="0"/>
      <w:marTop w:val="0"/>
      <w:marBottom w:val="0"/>
      <w:divBdr>
        <w:top w:val="none" w:sz="0" w:space="0" w:color="auto"/>
        <w:left w:val="none" w:sz="0" w:space="0" w:color="auto"/>
        <w:bottom w:val="none" w:sz="0" w:space="0" w:color="auto"/>
        <w:right w:val="none" w:sz="0" w:space="0" w:color="auto"/>
      </w:divBdr>
    </w:div>
    <w:div w:id="1904682600">
      <w:bodyDiv w:val="1"/>
      <w:marLeft w:val="0"/>
      <w:marRight w:val="0"/>
      <w:marTop w:val="0"/>
      <w:marBottom w:val="0"/>
      <w:divBdr>
        <w:top w:val="none" w:sz="0" w:space="0" w:color="auto"/>
        <w:left w:val="none" w:sz="0" w:space="0" w:color="auto"/>
        <w:bottom w:val="none" w:sz="0" w:space="0" w:color="auto"/>
        <w:right w:val="none" w:sz="0" w:space="0" w:color="auto"/>
      </w:divBdr>
    </w:div>
    <w:div w:id="190988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brmpa.gov.au/" TargetMode="External"/><Relationship Id="rId21" Type="http://schemas.openxmlformats.org/officeDocument/2006/relationships/hyperlink" Target="http://www.australiancurriculum.edu.au/Home/CurriculumHistory" TargetMode="External"/><Relationship Id="rId42" Type="http://schemas.openxmlformats.org/officeDocument/2006/relationships/hyperlink" Target="http://wli.wwt.org.uk/" TargetMode="External"/><Relationship Id="rId63" Type="http://schemas.openxmlformats.org/officeDocument/2006/relationships/hyperlink" Target="http://www.australiancurriculum.edu.au/curriculum/contentdescription/ACSSU150" TargetMode="External"/><Relationship Id="rId84" Type="http://schemas.openxmlformats.org/officeDocument/2006/relationships/hyperlink" Target="http://elibrary.gbrmpa.gov.au/jspui/handle/11017/2855" TargetMode="External"/><Relationship Id="rId138" Type="http://schemas.openxmlformats.org/officeDocument/2006/relationships/hyperlink" Target="http://www.gbrmpa.gov.au" TargetMode="External"/><Relationship Id="rId159" Type="http://schemas.openxmlformats.org/officeDocument/2006/relationships/hyperlink" Target="http://www.naturalresources.sa.gov.au/adelaidemtloftyranges/about-us/our-regions-progress/monitoring-and-evaluation/schools" TargetMode="External"/><Relationship Id="rId170" Type="http://schemas.openxmlformats.org/officeDocument/2006/relationships/hyperlink" Target="http://www.testkits.com.au/green-low-cost-water-testing-kit/" TargetMode="External"/><Relationship Id="rId191" Type="http://schemas.openxmlformats.org/officeDocument/2006/relationships/hyperlink" Target="http://australianmuseum.net.au/document/streamwatch-water-bug-guide" TargetMode="External"/><Relationship Id="rId205" Type="http://schemas.openxmlformats.org/officeDocument/2006/relationships/image" Target="media/image7.JPG"/><Relationship Id="rId107" Type="http://schemas.openxmlformats.org/officeDocument/2006/relationships/hyperlink" Target="http://www.ehmp.org/HealthyWaterways/FloodInfo/FloodResources.aspx" TargetMode="External"/><Relationship Id="rId11" Type="http://schemas.openxmlformats.org/officeDocument/2006/relationships/footnotes" Target="footnotes.xml"/><Relationship Id="rId32" Type="http://schemas.openxmlformats.org/officeDocument/2006/relationships/hyperlink" Target="http://www.wetlandinfo.derm.qld.gov.au" TargetMode="External"/><Relationship Id="rId53" Type="http://schemas.openxmlformats.org/officeDocument/2006/relationships/hyperlink" Target="http://www.australiancurriculum.edu.au/curriculum/contentdescription/ACSIS125" TargetMode="External"/><Relationship Id="rId74" Type="http://schemas.openxmlformats.org/officeDocument/2006/relationships/header" Target="header5.xml"/><Relationship Id="rId128" Type="http://schemas.openxmlformats.org/officeDocument/2006/relationships/hyperlink" Target="http://wetlandinfo.ehp.qld.gov.au/wetlands/ecology/components/flora/flora-indicator-species-list.html" TargetMode="External"/><Relationship Id="rId149" Type="http://schemas.openxmlformats.org/officeDocument/2006/relationships/hyperlink" Target="https://www.youtube.com/watch?v=AXDlhG-3lRg" TargetMode="External"/><Relationship Id="rId5" Type="http://schemas.openxmlformats.org/officeDocument/2006/relationships/customXml" Target="../customXml/item5.xml"/><Relationship Id="rId95" Type="http://schemas.openxmlformats.org/officeDocument/2006/relationships/hyperlink" Target="http://www.wetlandcare.com.au/index.php/info-and-links/wca-publications/types-of-wetlands/" TargetMode="External"/><Relationship Id="rId160" Type="http://schemas.openxmlformats.org/officeDocument/2006/relationships/hyperlink" Target="http://nrmonline.nrm.gov.au/catalog/mql:2880" TargetMode="External"/><Relationship Id="rId181" Type="http://schemas.openxmlformats.org/officeDocument/2006/relationships/hyperlink" Target="http://www.environment.nsw.gov.au/waterwatch/getPublications.htm" TargetMode="External"/><Relationship Id="rId216" Type="http://schemas.openxmlformats.org/officeDocument/2006/relationships/fontTable" Target="fontTable.xml"/><Relationship Id="rId22" Type="http://schemas.openxmlformats.org/officeDocument/2006/relationships/hyperlink" Target="http://www.gbrmpa.gov.au" TargetMode="External"/><Relationship Id="rId43" Type="http://schemas.openxmlformats.org/officeDocument/2006/relationships/hyperlink" Target="http://wetlandinfo.ehp.qld.gov.au/resources/static/pdf/resources/reports/qw-rehab-guidlines-jan09.pdf" TargetMode="External"/><Relationship Id="rId64" Type="http://schemas.openxmlformats.org/officeDocument/2006/relationships/hyperlink" Target="http://www.australiancurriculum.edu.au/curriculum/contentdescription/ACSHE226" TargetMode="External"/><Relationship Id="rId118" Type="http://schemas.openxmlformats.org/officeDocument/2006/relationships/hyperlink" Target="http://www.wetlandcare.com.au/index.php/info-and-links/wca-publications/types-of-wetlands/" TargetMode="External"/><Relationship Id="rId139" Type="http://schemas.openxmlformats.org/officeDocument/2006/relationships/hyperlink" Target="https://www.youtube.com/watch?v=4nJgIBeux6Y" TargetMode="External"/><Relationship Id="rId85" Type="http://schemas.openxmlformats.org/officeDocument/2006/relationships/hyperlink" Target="http://www.gbrmpa.gov.au" TargetMode="External"/><Relationship Id="rId150" Type="http://schemas.openxmlformats.org/officeDocument/2006/relationships/hyperlink" Target="http://www.gbrmpa.gov.au" TargetMode="External"/><Relationship Id="rId171" Type="http://schemas.openxmlformats.org/officeDocument/2006/relationships/hyperlink" Target="http://www.awa.asn.au/AWA_MBRR/Publications/Teacher_Resources/Investigating_our_local_waterway_Years_6_7.aspx" TargetMode="External"/><Relationship Id="rId192" Type="http://schemas.openxmlformats.org/officeDocument/2006/relationships/hyperlink" Target="http://www.gbrmpa.gov.au/resources-and-publications/student-and-teacher-resources/reef-beat-series" TargetMode="External"/><Relationship Id="rId206" Type="http://schemas.openxmlformats.org/officeDocument/2006/relationships/image" Target="media/image8.jpeg"/><Relationship Id="rId12" Type="http://schemas.openxmlformats.org/officeDocument/2006/relationships/endnotes" Target="endnotes.xml"/><Relationship Id="rId33" Type="http://schemas.openxmlformats.org/officeDocument/2006/relationships/hyperlink" Target="http://www.healthywaterways.org" TargetMode="External"/><Relationship Id="rId108" Type="http://schemas.openxmlformats.org/officeDocument/2006/relationships/hyperlink" Target="https://publications.qld.gov.au/dataset/waterwise-education-resources" TargetMode="External"/><Relationship Id="rId129" Type="http://schemas.openxmlformats.org/officeDocument/2006/relationships/hyperlink" Target="http://www.kidzone.ws/animals/animal_classes.htm" TargetMode="External"/><Relationship Id="rId54" Type="http://schemas.openxmlformats.org/officeDocument/2006/relationships/hyperlink" Target="http://www.australiancurriculum.edu.au/curriculum/contentdescription/ACSIS126" TargetMode="External"/><Relationship Id="rId75" Type="http://schemas.openxmlformats.org/officeDocument/2006/relationships/footer" Target="footer4.xml"/><Relationship Id="rId96" Type="http://schemas.openxmlformats.org/officeDocument/2006/relationships/hyperlink" Target="http://wetlandinfo.ehp.qld.gov.au/resources/static/pdf/resources/brochures-posters/qwp-qld-wonderful-wetlands-brochure.pdf" TargetMode="External"/><Relationship Id="rId140" Type="http://schemas.openxmlformats.org/officeDocument/2006/relationships/hyperlink" Target="http://www.gbrmpa.gov.au" TargetMode="External"/><Relationship Id="rId161" Type="http://schemas.openxmlformats.org/officeDocument/2006/relationships/hyperlink" Target="http://www.naturalresources.sa.gov.au/adelaidemtloftyranges/about-us/our-regions-progress/monitoring-and-evaluation/schools" TargetMode="External"/><Relationship Id="rId182" Type="http://schemas.openxmlformats.org/officeDocument/2006/relationships/hyperlink" Target="http://www.naturalresources.sa.gov.au/adelaidemtloftyranges/about-us/our-regions-progress/monitoring-and-evaluation/schools" TargetMode="External"/><Relationship Id="rId217"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hyperlink" Target="http://education.qld.gov.au/health/safety/hazards/curriculum-activities.html" TargetMode="External"/><Relationship Id="rId119" Type="http://schemas.openxmlformats.org/officeDocument/2006/relationships/hyperlink" Target="http://elibrary.gbrmpa.gov.au/jspui/handle/11017/2855" TargetMode="External"/><Relationship Id="rId44" Type="http://schemas.openxmlformats.org/officeDocument/2006/relationships/hyperlink" Target="http://www.naturalresources.sa.gov.au/files/sharedassets/adelaide_and_mt_lofty_ranges/monitoring_and_evaluation/schools/amlr-me-schools-fresh-water-quality-teacher-resource-pack-gen.pdf" TargetMode="External"/><Relationship Id="rId65" Type="http://schemas.openxmlformats.org/officeDocument/2006/relationships/hyperlink" Target="http://www.australiancurriculum.edu.au/curriculum/contentdescription/ACSHE135" TargetMode="External"/><Relationship Id="rId86" Type="http://schemas.openxmlformats.org/officeDocument/2006/relationships/hyperlink" Target="http://www.wetlandcare.com.au" TargetMode="External"/><Relationship Id="rId130" Type="http://schemas.openxmlformats.org/officeDocument/2006/relationships/hyperlink" Target="http://www.scootle.edu.au/ec/viewing/L1144/index.html" TargetMode="External"/><Relationship Id="rId151" Type="http://schemas.openxmlformats.org/officeDocument/2006/relationships/hyperlink" Target="http://www.abc.net.au/catalyst/stories/4122587.htm" TargetMode="External"/><Relationship Id="rId172" Type="http://schemas.openxmlformats.org/officeDocument/2006/relationships/hyperlink" Target="http://education.qld.gov.au/curriculum/area/science/animals-ed.html" TargetMode="External"/><Relationship Id="rId193" Type="http://schemas.openxmlformats.org/officeDocument/2006/relationships/hyperlink" Target="http://wetlandinfo.ehp.qld.gov.au/wetlands/resources/pictorial-conceptual-models.html" TargetMode="External"/><Relationship Id="rId207" Type="http://schemas.openxmlformats.org/officeDocument/2006/relationships/image" Target="media/image9.jpeg"/><Relationship Id="rId13" Type="http://schemas.openxmlformats.org/officeDocument/2006/relationships/header" Target="header1.xml"/><Relationship Id="rId109" Type="http://schemas.openxmlformats.org/officeDocument/2006/relationships/hyperlink" Target="https://publications.qld.gov.au/storage/f/2014-12-15T04%3A06%3A38.203Z/the-water-cycle-poster.pdf" TargetMode="External"/><Relationship Id="rId34" Type="http://schemas.openxmlformats.org/officeDocument/2006/relationships/hyperlink" Target="http://www.middleschoolscience.com" TargetMode="External"/><Relationship Id="rId55" Type="http://schemas.openxmlformats.org/officeDocument/2006/relationships/hyperlink" Target="http://www.australiancurriculum.edu.au/curriculum/contentdescription/ACSIS133" TargetMode="External"/><Relationship Id="rId76" Type="http://schemas.openxmlformats.org/officeDocument/2006/relationships/header" Target="header6.xml"/><Relationship Id="rId97" Type="http://schemas.openxmlformats.org/officeDocument/2006/relationships/hyperlink" Target="http://elibrary.gbrmpa.gov.au/jspui/handle/11017/2855" TargetMode="External"/><Relationship Id="rId120" Type="http://schemas.openxmlformats.org/officeDocument/2006/relationships/hyperlink" Target="http://www.gbrmpa.gov.au" TargetMode="External"/><Relationship Id="rId141" Type="http://schemas.openxmlformats.org/officeDocument/2006/relationships/hyperlink" Target="https://www.youtube.com/watch?v=AXDlhG-3lRg" TargetMode="External"/><Relationship Id="rId7" Type="http://schemas.openxmlformats.org/officeDocument/2006/relationships/styles" Target="styles.xml"/><Relationship Id="rId162" Type="http://schemas.openxmlformats.org/officeDocument/2006/relationships/hyperlink" Target="http://water.usgs.gov/edu/waterquality.html" TargetMode="External"/><Relationship Id="rId183" Type="http://schemas.openxmlformats.org/officeDocument/2006/relationships/hyperlink" Target="http://australianmuseum.net.au/document/streamwatch-water-bug-guide" TargetMode="External"/><Relationship Id="rId24" Type="http://schemas.openxmlformats.org/officeDocument/2006/relationships/hyperlink" Target="http://www.australiancurriculum.edu.au" TargetMode="External"/><Relationship Id="rId45" Type="http://schemas.openxmlformats.org/officeDocument/2006/relationships/header" Target="header3.xml"/><Relationship Id="rId66" Type="http://schemas.openxmlformats.org/officeDocument/2006/relationships/hyperlink" Target="http://www.australiancurriculum.edu.au/curriculum/contentdescription/ACSHE136" TargetMode="External"/><Relationship Id="rId87" Type="http://schemas.openxmlformats.org/officeDocument/2006/relationships/hyperlink" Target="http://wli.wwt.org.uk/" TargetMode="External"/><Relationship Id="rId110" Type="http://schemas.openxmlformats.org/officeDocument/2006/relationships/hyperlink" Target="https://publications.qld.gov.au/storage/f/2014-12-15T04%3A07%3A39.016Z/total-water-cycle-management.pdf" TargetMode="External"/><Relationship Id="rId131" Type="http://schemas.openxmlformats.org/officeDocument/2006/relationships/hyperlink" Target="https://ecokids.ca/take-action/play-and-learn" TargetMode="External"/><Relationship Id="rId152" Type="http://schemas.openxmlformats.org/officeDocument/2006/relationships/hyperlink" Target="http://www.dpi.nsw.gov.au/fisheries/pests-diseases/freshwater-pests/species/tilapia" TargetMode="External"/><Relationship Id="rId173" Type="http://schemas.openxmlformats.org/officeDocument/2006/relationships/hyperlink" Target="http://www.naturalresources.sa.gov.au/adelaidemtloftyranges/about-us/our-regions-progress/monitoring-and-evaluation/schools" TargetMode="External"/><Relationship Id="rId194" Type="http://schemas.openxmlformats.org/officeDocument/2006/relationships/hyperlink" Target="http://www.ozcoasts.gov.au/conceptual_mods/cm_build.jsp" TargetMode="External"/><Relationship Id="rId208" Type="http://schemas.openxmlformats.org/officeDocument/2006/relationships/image" Target="media/image10.jpeg"/><Relationship Id="rId14" Type="http://schemas.openxmlformats.org/officeDocument/2006/relationships/header" Target="header2.xml"/><Relationship Id="rId30" Type="http://schemas.openxmlformats.org/officeDocument/2006/relationships/hyperlink" Target="http://www.ecokids.ca" TargetMode="External"/><Relationship Id="rId35" Type="http://schemas.openxmlformats.org/officeDocument/2006/relationships/hyperlink" Target="http://www.biologycorner.com" TargetMode="External"/><Relationship Id="rId56" Type="http://schemas.openxmlformats.org/officeDocument/2006/relationships/header" Target="header4.xml"/><Relationship Id="rId77" Type="http://schemas.openxmlformats.org/officeDocument/2006/relationships/image" Target="media/image5.png"/><Relationship Id="rId100" Type="http://schemas.openxmlformats.org/officeDocument/2006/relationships/hyperlink" Target="http://www.environment.gov.au/water/wetlands/about" TargetMode="External"/><Relationship Id="rId105" Type="http://schemas.openxmlformats.org/officeDocument/2006/relationships/hyperlink" Target="https://publications.qld.gov.au/storage/f/2014-12-15T04%3A06%3A38.203Z/the-water-cycle-poster.pdf" TargetMode="External"/><Relationship Id="rId126" Type="http://schemas.openxmlformats.org/officeDocument/2006/relationships/hyperlink" Target="http://australianmuseum.net.au/wild-kids-animals-of-freshwater-habitats" TargetMode="External"/><Relationship Id="rId147" Type="http://schemas.openxmlformats.org/officeDocument/2006/relationships/hyperlink" Target="http://www.pestsmart.org.au/pest-animal-species/tilapia/" TargetMode="External"/><Relationship Id="rId168" Type="http://schemas.openxmlformats.org/officeDocument/2006/relationships/hyperlink" Target="http://water.usgs.gov/edu/waterquality.html" TargetMode="External"/><Relationship Id="rId8" Type="http://schemas.microsoft.com/office/2007/relationships/stylesWithEffects" Target="stylesWithEffects.xml"/><Relationship Id="rId51" Type="http://schemas.openxmlformats.org/officeDocument/2006/relationships/hyperlink" Target="http://www.australiancurriculum.edu.au/curriculum/contentdescription/ACSHE120" TargetMode="External"/><Relationship Id="rId72" Type="http://schemas.openxmlformats.org/officeDocument/2006/relationships/hyperlink" Target="http://www.australiancurriculum.edu.au/curriculum/contentdescription/ACSHE121" TargetMode="External"/><Relationship Id="rId93" Type="http://schemas.openxmlformats.org/officeDocument/2006/relationships/hyperlink" Target="http://wetlandinfo.ehp.qld.gov.au/wetlands/what-are-wetlands/definitions-classification/" TargetMode="External"/><Relationship Id="rId98" Type="http://schemas.openxmlformats.org/officeDocument/2006/relationships/hyperlink" Target="http://www.gbrmpa.gov.au/" TargetMode="External"/><Relationship Id="rId121" Type="http://schemas.openxmlformats.org/officeDocument/2006/relationships/hyperlink" Target="http://australianmuseum.net.au/wild-kids-animals-of-freshwater-habitats" TargetMode="External"/><Relationship Id="rId142" Type="http://schemas.openxmlformats.org/officeDocument/2006/relationships/hyperlink" Target="http://www.abc.net.au/catalyst/stories/4122587.htm" TargetMode="External"/><Relationship Id="rId163" Type="http://schemas.openxmlformats.org/officeDocument/2006/relationships/hyperlink" Target="http://www.mdba.gov.au/education/teachers/lesson-plans" TargetMode="External"/><Relationship Id="rId184" Type="http://schemas.openxmlformats.org/officeDocument/2006/relationships/hyperlink" Target="http://www.testkits.com.au/green-low-cost-water-testing-kit/" TargetMode="External"/><Relationship Id="rId189" Type="http://schemas.openxmlformats.org/officeDocument/2006/relationships/hyperlink" Target="http://www.environment.nsw.gov.au/waterwatch/getPublications.htm" TargetMode="External"/><Relationship Id="rId3" Type="http://schemas.openxmlformats.org/officeDocument/2006/relationships/customXml" Target="../customXml/item3.xml"/><Relationship Id="rId214" Type="http://schemas.openxmlformats.org/officeDocument/2006/relationships/hyperlink" Target="http://www.australiancurriculum.edu.au/glossary/popup?a=S&amp;t=Environment" TargetMode="External"/><Relationship Id="rId25" Type="http://schemas.openxmlformats.org/officeDocument/2006/relationships/hyperlink" Target="http://www.gbrmpa.gov.au" TargetMode="External"/><Relationship Id="rId46" Type="http://schemas.openxmlformats.org/officeDocument/2006/relationships/footer" Target="footer2.xml"/><Relationship Id="rId67" Type="http://schemas.openxmlformats.org/officeDocument/2006/relationships/hyperlink" Target="http://www.australiancurriculum.edu.au/studentdiversity/student-diversity-advice" TargetMode="External"/><Relationship Id="rId116" Type="http://schemas.openxmlformats.org/officeDocument/2006/relationships/hyperlink" Target="https://www.youtube.com/watch?v=wBdwGxo0_kA" TargetMode="External"/><Relationship Id="rId137" Type="http://schemas.openxmlformats.org/officeDocument/2006/relationships/hyperlink" Target="https://www.youtube.com/watch?v=4nJgIBeux6Y" TargetMode="External"/><Relationship Id="rId158" Type="http://schemas.openxmlformats.org/officeDocument/2006/relationships/hyperlink" Target="https://www.youtube.com/watch?v=AXDlhG-3lRg" TargetMode="External"/><Relationship Id="rId20" Type="http://schemas.openxmlformats.org/officeDocument/2006/relationships/hyperlink" Target="https://creativecommons.org/licenses/by/4.0" TargetMode="External"/><Relationship Id="rId41" Type="http://schemas.openxmlformats.org/officeDocument/2006/relationships/hyperlink" Target="http://www.gullivermedia.com.au/resources-for-schools/for-schools.php" TargetMode="External"/><Relationship Id="rId62" Type="http://schemas.openxmlformats.org/officeDocument/2006/relationships/hyperlink" Target="http://www.australiancurriculum.edu.au/curriculum/contentdescription/ACSSU149" TargetMode="External"/><Relationship Id="rId83" Type="http://schemas.openxmlformats.org/officeDocument/2006/relationships/hyperlink" Target="http://www.ramsar.org/gallery" TargetMode="External"/><Relationship Id="rId88" Type="http://schemas.openxmlformats.org/officeDocument/2006/relationships/hyperlink" Target="https://www.environment.gov.au/cgi-bin/wetlands/alphablist.pl" TargetMode="External"/><Relationship Id="rId111" Type="http://schemas.openxmlformats.org/officeDocument/2006/relationships/hyperlink" Target="http://www.ehmp.org/HealthyWaterways/FloodInfo/FloodResources.aspx" TargetMode="External"/><Relationship Id="rId132" Type="http://schemas.openxmlformats.org/officeDocument/2006/relationships/hyperlink" Target="http://elibrary.gbrmpa.gov.au/jspui/handle/11017/2855" TargetMode="External"/><Relationship Id="rId153" Type="http://schemas.openxmlformats.org/officeDocument/2006/relationships/hyperlink" Target="http://www.pestsmart.org.au/pest-animal-species/tilapia/" TargetMode="External"/><Relationship Id="rId174" Type="http://schemas.openxmlformats.org/officeDocument/2006/relationships/hyperlink" Target="http://www.nrm.gov.au/regional/regional-nrm-organisations" TargetMode="External"/><Relationship Id="rId179" Type="http://schemas.openxmlformats.org/officeDocument/2006/relationships/hyperlink" Target="http://nrmonline.nrm.gov.au/catalog/mql:2880" TargetMode="External"/><Relationship Id="rId195" Type="http://schemas.openxmlformats.org/officeDocument/2006/relationships/hyperlink" Target="http://www.gbrmpa.gov.au/resources-and-publications/student-and-teacher-resources/reef-beat-series" TargetMode="External"/><Relationship Id="rId209" Type="http://schemas.openxmlformats.org/officeDocument/2006/relationships/image" Target="media/image11.jpeg"/><Relationship Id="rId190" Type="http://schemas.openxmlformats.org/officeDocument/2006/relationships/hyperlink" Target="http://www.naturalresources.sa.gov.au/adelaidemtloftyranges/about-us/our-regions-progress/monitoring-and-evaluation/schools" TargetMode="External"/><Relationship Id="rId204" Type="http://schemas.openxmlformats.org/officeDocument/2006/relationships/hyperlink" Target="http://www.middleschoolscience.com" TargetMode="External"/><Relationship Id="rId15" Type="http://schemas.openxmlformats.org/officeDocument/2006/relationships/footer" Target="footer1.xml"/><Relationship Id="rId36" Type="http://schemas.openxmlformats.org/officeDocument/2006/relationships/hyperlink" Target="http://www.environment.gov.au/water/information/education" TargetMode="External"/><Relationship Id="rId57" Type="http://schemas.openxmlformats.org/officeDocument/2006/relationships/footer" Target="footer3.xml"/><Relationship Id="rId106" Type="http://schemas.openxmlformats.org/officeDocument/2006/relationships/hyperlink" Target="https://publications.qld.gov.au/storage/f/2014-12-15T04%3A07%3A39.016Z/total-water-cycle-management.pdf" TargetMode="External"/><Relationship Id="rId127" Type="http://schemas.openxmlformats.org/officeDocument/2006/relationships/hyperlink" Target="http://wetlandinfo.ehp.qld.gov.au/wetlands/ecology/components/fauna/fauna-indicator-species-list.html" TargetMode="External"/><Relationship Id="rId10" Type="http://schemas.openxmlformats.org/officeDocument/2006/relationships/webSettings" Target="webSettings.xml"/><Relationship Id="rId31" Type="http://schemas.openxmlformats.org/officeDocument/2006/relationships/hyperlink" Target="http://www.gbrmpa.gov.au" TargetMode="External"/><Relationship Id="rId52" Type="http://schemas.openxmlformats.org/officeDocument/2006/relationships/hyperlink" Target="http://www.australiancurriculum.edu.au/curriculum/contentdescription/ACSHE121" TargetMode="External"/><Relationship Id="rId73" Type="http://schemas.openxmlformats.org/officeDocument/2006/relationships/hyperlink" Target="http://www.australiancurriculum.edu.au/curriculum/contentdescription/ACSIS133" TargetMode="External"/><Relationship Id="rId78" Type="http://schemas.openxmlformats.org/officeDocument/2006/relationships/hyperlink" Target="http://www.gbrmpa.gov.au" TargetMode="External"/><Relationship Id="rId94" Type="http://schemas.openxmlformats.org/officeDocument/2006/relationships/hyperlink" Target="http://www.environment.gov.au/water/wetlands/about" TargetMode="External"/><Relationship Id="rId99" Type="http://schemas.openxmlformats.org/officeDocument/2006/relationships/hyperlink" Target="http://wetlandinfo.ehp.qld.gov.au/wetlands/what-are-wetlands/definitions-classification/" TargetMode="External"/><Relationship Id="rId101" Type="http://schemas.openxmlformats.org/officeDocument/2006/relationships/hyperlink" Target="http://www.wetlandcare.com.au/index.php/info-and-links/wca-publications/types-of-wetlands/" TargetMode="External"/><Relationship Id="rId122" Type="http://schemas.openxmlformats.org/officeDocument/2006/relationships/hyperlink" Target="http://wetlandinfo.ehp.qld.gov.au/wetlands/ecology/components/fauna/fauna-indicator-species-list.html" TargetMode="External"/><Relationship Id="rId143" Type="http://schemas.openxmlformats.org/officeDocument/2006/relationships/hyperlink" Target="https://www.youtube.com/watch?v=AXDlhG-3lRg" TargetMode="External"/><Relationship Id="rId148" Type="http://schemas.openxmlformats.org/officeDocument/2006/relationships/hyperlink" Target="http://www.pestsmart.org.au/pest-animal-species/tilapia/" TargetMode="External"/><Relationship Id="rId164" Type="http://schemas.openxmlformats.org/officeDocument/2006/relationships/hyperlink" Target="https://www.youtube.com/watch?v=AXDlhG-3lRg" TargetMode="External"/><Relationship Id="rId169" Type="http://schemas.openxmlformats.org/officeDocument/2006/relationships/hyperlink" Target="http://www.testkits.com.au/green-low-cost-water-testing-kit/" TargetMode="External"/><Relationship Id="rId185" Type="http://schemas.openxmlformats.org/officeDocument/2006/relationships/hyperlink" Target="http://www.awa.asn.au/AWA_MBRR/Publications/Teacher_Resources/Investigating_our_local_waterway_Years_6_7.aspx"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nrmonline.nrm.gov.au/catalog/mql:2879" TargetMode="External"/><Relationship Id="rId210" Type="http://schemas.openxmlformats.org/officeDocument/2006/relationships/image" Target="media/image12.jpeg"/><Relationship Id="rId215" Type="http://schemas.openxmlformats.org/officeDocument/2006/relationships/header" Target="header8.xml"/><Relationship Id="rId26" Type="http://schemas.openxmlformats.org/officeDocument/2006/relationships/hyperlink" Target="http://www.gbrmpa.gov.au/" TargetMode="External"/><Relationship Id="rId47" Type="http://schemas.openxmlformats.org/officeDocument/2006/relationships/hyperlink" Target="http://www.australiancurriculum.edu.au/curriculum/contentdescription/ACSSU111" TargetMode="External"/><Relationship Id="rId68" Type="http://schemas.openxmlformats.org/officeDocument/2006/relationships/hyperlink" Target="http://education.qld.gov.au/curriculum/framework/p-12/" TargetMode="External"/><Relationship Id="rId89" Type="http://schemas.openxmlformats.org/officeDocument/2006/relationships/hyperlink" Target="http://www.wetlandinfo.derm.qld.gov.au" TargetMode="External"/><Relationship Id="rId112" Type="http://schemas.openxmlformats.org/officeDocument/2006/relationships/hyperlink" Target="https://www.youtube.com/watch?v=wBdwGxo0_kA" TargetMode="External"/><Relationship Id="rId133" Type="http://schemas.openxmlformats.org/officeDocument/2006/relationships/hyperlink" Target="http://www.scootle.edu.au/ec/viewing/L1144/index.html" TargetMode="External"/><Relationship Id="rId154" Type="http://schemas.openxmlformats.org/officeDocument/2006/relationships/hyperlink" Target="http://www.pestsmart.org.au/pest-animal-species/tilapia/" TargetMode="External"/><Relationship Id="rId175" Type="http://schemas.openxmlformats.org/officeDocument/2006/relationships/hyperlink" Target="http://www.nrm.gov.au/regional/regional-nrm-organisations" TargetMode="External"/><Relationship Id="rId196" Type="http://schemas.openxmlformats.org/officeDocument/2006/relationships/hyperlink" Target="http://wetlandinfo.ehp.qld.gov.au/wetlands/resources/pictorial-conceptual-models.html" TargetMode="External"/><Relationship Id="rId200" Type="http://schemas.openxmlformats.org/officeDocument/2006/relationships/hyperlink" Target="http://www.wetlandcare.com.au/index.php/info-and-links/wca-publications/types-of-wetlands/" TargetMode="External"/><Relationship Id="rId16" Type="http://schemas.openxmlformats.org/officeDocument/2006/relationships/image" Target="media/image3.png"/><Relationship Id="rId37" Type="http://schemas.openxmlformats.org/officeDocument/2006/relationships/hyperlink" Target="http://water.usgs.gov/edu/waterquality.html" TargetMode="External"/><Relationship Id="rId58" Type="http://schemas.openxmlformats.org/officeDocument/2006/relationships/hyperlink" Target="http://www.australiancurriculum.edu.au/curriculum/contentdescription/ACSSU094" TargetMode="External"/><Relationship Id="rId79" Type="http://schemas.openxmlformats.org/officeDocument/2006/relationships/hyperlink" Target="http://www.wetlandcare.com.au" TargetMode="External"/><Relationship Id="rId102" Type="http://schemas.openxmlformats.org/officeDocument/2006/relationships/hyperlink" Target="http://wetlandinfo.ehp.qld.gov.au/resources/static/pdf/resources/brochures-posters/qwp-qld-wonderful-wetlands-brochure.pdf" TargetMode="External"/><Relationship Id="rId123" Type="http://schemas.openxmlformats.org/officeDocument/2006/relationships/hyperlink" Target="http://wetlandinfo.ehp.qld.gov.au/wetlands/ecology/components/flora/flora-indicator-species-list.html" TargetMode="External"/><Relationship Id="rId144" Type="http://schemas.openxmlformats.org/officeDocument/2006/relationships/hyperlink" Target="http://www.gbrmpa.gov.au" TargetMode="External"/><Relationship Id="rId90" Type="http://schemas.openxmlformats.org/officeDocument/2006/relationships/hyperlink" Target="http://www.ramsar.org/gallery" TargetMode="External"/><Relationship Id="rId165" Type="http://schemas.openxmlformats.org/officeDocument/2006/relationships/hyperlink" Target="http://www.naturalresources.sa.gov.au/adelaidemtloftyranges/about-us/our-regions-progress/monitoring-and-evaluation/schools" TargetMode="External"/><Relationship Id="rId186" Type="http://schemas.openxmlformats.org/officeDocument/2006/relationships/hyperlink" Target="http://www.naturalresources.sa.gov.au/adelaidemtloftyranges/about-us/our-regions-progress/monitoring-and-evaluation/schools" TargetMode="External"/><Relationship Id="rId211" Type="http://schemas.openxmlformats.org/officeDocument/2006/relationships/image" Target="media/image13.png"/><Relationship Id="rId27" Type="http://schemas.openxmlformats.org/officeDocument/2006/relationships/hyperlink" Target="http://www.nrm.gov.au/regional/regional-nrm-organisations" TargetMode="External"/><Relationship Id="rId48" Type="http://schemas.openxmlformats.org/officeDocument/2006/relationships/hyperlink" Target="http://www.australiancurriculum.edu.au/curriculum/contentdescription/ACSSU112" TargetMode="External"/><Relationship Id="rId69" Type="http://schemas.openxmlformats.org/officeDocument/2006/relationships/hyperlink" Target="http://www.australiancurriculum.edu.au/curriculum/contentdescription/ACSSU112" TargetMode="External"/><Relationship Id="rId113" Type="http://schemas.openxmlformats.org/officeDocument/2006/relationships/hyperlink" Target="http://www.gbrmpa.gov.au/" TargetMode="External"/><Relationship Id="rId134" Type="http://schemas.openxmlformats.org/officeDocument/2006/relationships/hyperlink" Target="https://ecokids.ca/take-action/play-and-learn" TargetMode="External"/><Relationship Id="rId80" Type="http://schemas.openxmlformats.org/officeDocument/2006/relationships/hyperlink" Target="http://wli.wwt.org.uk/" TargetMode="External"/><Relationship Id="rId155" Type="http://schemas.openxmlformats.org/officeDocument/2006/relationships/hyperlink" Target="http://www.mdba.gov.au/education/teachers/lesson-plans" TargetMode="External"/><Relationship Id="rId176" Type="http://schemas.openxmlformats.org/officeDocument/2006/relationships/hyperlink" Target="http://www.testkits.com.au/green-low-cost-water-testing-kit/" TargetMode="External"/><Relationship Id="rId197" Type="http://schemas.openxmlformats.org/officeDocument/2006/relationships/hyperlink" Target="http://www.ozcoasts.gov.au/conceptual_mods/cm_build.jsp" TargetMode="External"/><Relationship Id="rId201" Type="http://schemas.openxmlformats.org/officeDocument/2006/relationships/image" Target="media/image6.jpeg"/><Relationship Id="rId17" Type="http://schemas.openxmlformats.org/officeDocument/2006/relationships/hyperlink" Target="http://www.creativecommons.org/licenses/by-nc-sa/3.0/" TargetMode="External"/><Relationship Id="rId38" Type="http://schemas.openxmlformats.org/officeDocument/2006/relationships/hyperlink" Target="http://water.usgs.gov/edu/photo-gallery.html" TargetMode="External"/><Relationship Id="rId59" Type="http://schemas.openxmlformats.org/officeDocument/2006/relationships/hyperlink" Target="http://www.australiancurriculum.edu.au/curriculum/contentdescription/ACSHE099" TargetMode="External"/><Relationship Id="rId103" Type="http://schemas.openxmlformats.org/officeDocument/2006/relationships/hyperlink" Target="http://elibrary.gbrmpa.gov.au/jspui/handle/11017/2855" TargetMode="External"/><Relationship Id="rId124" Type="http://schemas.openxmlformats.org/officeDocument/2006/relationships/hyperlink" Target="http://www.kidzone.ws/animals/animal_classes.htm" TargetMode="External"/><Relationship Id="rId70" Type="http://schemas.openxmlformats.org/officeDocument/2006/relationships/hyperlink" Target="http://www.australiancurriculum.edu.au/curriculum/contentdescription/ACSSU222" TargetMode="External"/><Relationship Id="rId91" Type="http://schemas.openxmlformats.org/officeDocument/2006/relationships/hyperlink" Target="http://elibrary.gbrmpa.gov.au/jspui/handle/11017/2855" TargetMode="External"/><Relationship Id="rId145" Type="http://schemas.openxmlformats.org/officeDocument/2006/relationships/hyperlink" Target="http://www.abc.net.au/catalyst/stories/4122587.htm" TargetMode="External"/><Relationship Id="rId166" Type="http://schemas.openxmlformats.org/officeDocument/2006/relationships/hyperlink" Target="http://nrmonline.nrm.gov.au/catalog/mql:2880" TargetMode="External"/><Relationship Id="rId187" Type="http://schemas.openxmlformats.org/officeDocument/2006/relationships/hyperlink" Target="http://nrmonline.nrm.gov.au/catalog/mql:2880" TargetMode="External"/><Relationship Id="rId1" Type="http://schemas.openxmlformats.org/officeDocument/2006/relationships/customXml" Target="../customXml/item1.xml"/><Relationship Id="rId212" Type="http://schemas.openxmlformats.org/officeDocument/2006/relationships/image" Target="media/image14.jpeg"/><Relationship Id="rId28" Type="http://schemas.openxmlformats.org/officeDocument/2006/relationships/hyperlink" Target="http://www.catchmentdetox.net.au/" TargetMode="External"/><Relationship Id="rId49" Type="http://schemas.openxmlformats.org/officeDocument/2006/relationships/hyperlink" Target="http://www.australiancurriculum.edu.au/curriculum/contentdescription/ACSSU222" TargetMode="External"/><Relationship Id="rId114" Type="http://schemas.openxmlformats.org/officeDocument/2006/relationships/hyperlink" Target="http://www.wetlandcare.com.au/index.php/info-and-links/wca-publications/types-of-wetlands/" TargetMode="External"/><Relationship Id="rId60" Type="http://schemas.openxmlformats.org/officeDocument/2006/relationships/hyperlink" Target="http://www.australiancurriculum.edu.au/curriculum/contentdescription/ACSHE100" TargetMode="External"/><Relationship Id="rId81" Type="http://schemas.openxmlformats.org/officeDocument/2006/relationships/hyperlink" Target="https://www.environment.gov.au/cgi-bin/wetlands/alphablist.pl" TargetMode="External"/><Relationship Id="rId135" Type="http://schemas.openxmlformats.org/officeDocument/2006/relationships/hyperlink" Target="http://elibrary.gbrmpa.gov.au/jspui/handle/11017/2855" TargetMode="External"/><Relationship Id="rId156" Type="http://schemas.openxmlformats.org/officeDocument/2006/relationships/hyperlink" Target="https://www.youtube.com/watch?v=AXDlhG-3lRg" TargetMode="External"/><Relationship Id="rId177" Type="http://schemas.openxmlformats.org/officeDocument/2006/relationships/hyperlink" Target="http://www.awa.asn.au/AWA_MBRR/Publications/Teacher_Resources/Investigating_our_local_waterway_Years_6_7.aspx" TargetMode="External"/><Relationship Id="rId198" Type="http://schemas.openxmlformats.org/officeDocument/2006/relationships/header" Target="header7.xml"/><Relationship Id="rId202" Type="http://schemas.openxmlformats.org/officeDocument/2006/relationships/hyperlink" Target="http://www.sciencecastle.com" TargetMode="External"/><Relationship Id="rId18" Type="http://schemas.openxmlformats.org/officeDocument/2006/relationships/hyperlink" Target="http://www.creativecommons.org/licenses/by-nc-sa/3.0/legalcode" TargetMode="External"/><Relationship Id="rId39" Type="http://schemas.openxmlformats.org/officeDocument/2006/relationships/hyperlink" Target="http://www.sustainableschools.qld.edu.au/steamscene/StreamScene.swf" TargetMode="External"/><Relationship Id="rId50" Type="http://schemas.openxmlformats.org/officeDocument/2006/relationships/hyperlink" Target="http://www.australiancurriculum.edu.au/curriculum/contentdescription/ACSHE223" TargetMode="External"/><Relationship Id="rId104" Type="http://schemas.openxmlformats.org/officeDocument/2006/relationships/hyperlink" Target="https://publications.qld.gov.au/dataset/waterwise-education-resources" TargetMode="External"/><Relationship Id="rId125" Type="http://schemas.openxmlformats.org/officeDocument/2006/relationships/hyperlink" Target="http://www.gbrmpa.gov.au" TargetMode="External"/><Relationship Id="rId146" Type="http://schemas.openxmlformats.org/officeDocument/2006/relationships/hyperlink" Target="http://www.dpi.nsw.gov.au/fisheries/pests-diseases/freshwater-pests/species/tilapia" TargetMode="External"/><Relationship Id="rId167" Type="http://schemas.openxmlformats.org/officeDocument/2006/relationships/hyperlink" Target="http://www.naturalresources.sa.gov.au/adelaidemtloftyranges/about-us/our-regions-progress/monitoring-and-evaluation/schools" TargetMode="External"/><Relationship Id="rId188" Type="http://schemas.openxmlformats.org/officeDocument/2006/relationships/hyperlink" Target="http://nrmonline.nrm.gov.au/catalog/mql:2879" TargetMode="External"/><Relationship Id="rId71" Type="http://schemas.openxmlformats.org/officeDocument/2006/relationships/hyperlink" Target="http://www.australiancurriculum.edu.au/curriculum/contentdescription/ACSHE120" TargetMode="External"/><Relationship Id="rId92" Type="http://schemas.openxmlformats.org/officeDocument/2006/relationships/hyperlink" Target="http://www.gbrmpa.gov.au/" TargetMode="External"/><Relationship Id="rId213" Type="http://schemas.openxmlformats.org/officeDocument/2006/relationships/hyperlink" Target="http://www.australiancurriculum.edu.au/glossary/popup?a=S&amp;t=Environment" TargetMode="External"/><Relationship Id="rId2" Type="http://schemas.openxmlformats.org/officeDocument/2006/relationships/customXml" Target="../customXml/item2.xml"/><Relationship Id="rId29" Type="http://schemas.openxmlformats.org/officeDocument/2006/relationships/hyperlink" Target="http://www.environment.gov.au" TargetMode="External"/><Relationship Id="rId40" Type="http://schemas.openxmlformats.org/officeDocument/2006/relationships/hyperlink" Target="http://www.wetlandcare.com.au/" TargetMode="External"/><Relationship Id="rId115" Type="http://schemas.openxmlformats.org/officeDocument/2006/relationships/hyperlink" Target="http://elibrary.gbrmpa.gov.au/jspui/handle/11017/2855" TargetMode="External"/><Relationship Id="rId136" Type="http://schemas.openxmlformats.org/officeDocument/2006/relationships/hyperlink" Target="https://www.youtube.com/watch?v=4nJgIBeux6Y" TargetMode="External"/><Relationship Id="rId157" Type="http://schemas.openxmlformats.org/officeDocument/2006/relationships/hyperlink" Target="http://www.mdba.gov.au/education/teachers/lesson-plans" TargetMode="External"/><Relationship Id="rId178" Type="http://schemas.openxmlformats.org/officeDocument/2006/relationships/hyperlink" Target="http://www.naturalresources.sa.gov.au/adelaidemtloftyranges/about-us/our-regions-progress/monitoring-and-evaluation/schools" TargetMode="External"/><Relationship Id="rId61" Type="http://schemas.openxmlformats.org/officeDocument/2006/relationships/hyperlink" Target="http://www.australiancurriculum.edu.au/curriculum/contentdescription/ACSHE220" TargetMode="External"/><Relationship Id="rId82" Type="http://schemas.openxmlformats.org/officeDocument/2006/relationships/hyperlink" Target="http://www.wetlandinfo.derm.qld.gov.au" TargetMode="External"/><Relationship Id="rId199" Type="http://schemas.openxmlformats.org/officeDocument/2006/relationships/footer" Target="footer5.xml"/><Relationship Id="rId203" Type="http://schemas.openxmlformats.org/officeDocument/2006/relationships/hyperlink" Target="http://shapeoflife.org/" TargetMode="External"/><Relationship Id="rId19" Type="http://schemas.openxmlformats.org/officeDocument/2006/relationships/hyperlink" Target="http://www.australiancurriculum.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PROJ-292-69</_dlc_DocId>
    <_dlc_DocIdUrl xmlns="8ccc4631-9afc-4718-b120-5e2e37a03cc7">
      <Url>http://thedock.gbrmpa.gov.au/sites/Projects/P000079/_layouts/DocIdRedir.aspx?ID=PROJ-292-69</Url>
      <Description>PROJ-292-69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5B0E-620E-4227-93AA-A8D1B826F554}">
  <ds:schemaRefs>
    <ds:schemaRef ds:uri="http://schemas.microsoft.com/sharepoint/events"/>
  </ds:schemaRefs>
</ds:datastoreItem>
</file>

<file path=customXml/itemProps2.xml><?xml version="1.0" encoding="utf-8"?>
<ds:datastoreItem xmlns:ds="http://schemas.openxmlformats.org/officeDocument/2006/customXml" ds:itemID="{4AEA0F42-D1D0-45A6-9082-BB4CF925121B}">
  <ds:schemaRefs>
    <ds:schemaRef ds:uri="http://schemas.microsoft.com/sharepoint/v3/contenttype/forms"/>
  </ds:schemaRefs>
</ds:datastoreItem>
</file>

<file path=customXml/itemProps3.xml><?xml version="1.0" encoding="utf-8"?>
<ds:datastoreItem xmlns:ds="http://schemas.openxmlformats.org/officeDocument/2006/customXml" ds:itemID="{FB14F260-BE2E-4B2C-99EC-B74B647E93EE}">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8ccc4631-9afc-4718-b120-5e2e37a03cc7"/>
    <ds:schemaRef ds:uri="http://www.w3.org/XML/1998/namespace"/>
    <ds:schemaRef ds:uri="http://purl.org/dc/terms/"/>
  </ds:schemaRefs>
</ds:datastoreItem>
</file>

<file path=customXml/itemProps4.xml><?xml version="1.0" encoding="utf-8"?>
<ds:datastoreItem xmlns:ds="http://schemas.openxmlformats.org/officeDocument/2006/customXml" ds:itemID="{4A15FBD8-D546-4F71-B44B-F86DF8287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A10D2F-88FA-49C8-B4AA-FC0BAA18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0</TotalTime>
  <Pages>23</Pages>
  <Words>12267</Words>
  <Characters>69926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Year 7 unit</vt:lpstr>
    </vt:vector>
  </TitlesOfParts>
  <Company>Queensland Government</Company>
  <LinksUpToDate>false</LinksUpToDate>
  <CharactersWithSpaces>82029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unit</dc:title>
  <dc:creator>LAMMERS, Paula</dc:creator>
  <cp:lastModifiedBy>Joanna Ruxton</cp:lastModifiedBy>
  <cp:revision>2</cp:revision>
  <cp:lastPrinted>2015-09-24T00:51:00Z</cp:lastPrinted>
  <dcterms:created xsi:type="dcterms:W3CDTF">2016-03-07T02:23:00Z</dcterms:created>
  <dcterms:modified xsi:type="dcterms:W3CDTF">2016-03-07T02:23:00Z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Order">
    <vt:r8>6900</vt:r8>
  </property>
  <property fmtid="{D5CDD505-2E9C-101B-9397-08002B2CF9AE}" pid="4" name="TaxCatchAll">
    <vt:lpwstr/>
  </property>
  <property fmtid="{D5CDD505-2E9C-101B-9397-08002B2CF9AE}" pid="5" name="a2118650a77a4a97b805ceb1a6b3e3dc">
    <vt:lpwstr/>
  </property>
  <property fmtid="{D5CDD505-2E9C-101B-9397-08002B2CF9AE}" pid="6" name="ProjectPhase">
    <vt:lpwstr/>
  </property>
  <property fmtid="{D5CDD505-2E9C-101B-9397-08002B2CF9AE}" pid="7" name="_dlc_DocIdItemGuid">
    <vt:lpwstr>76ffb7c7-74f4-4d39-b415-77b2c6d9c37c</vt:lpwstr>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{986c2bf5-191a-44e5-8124-de0df548ea1c}</vt:lpwstr>
  </property>
  <property fmtid="{D5CDD505-2E9C-101B-9397-08002B2CF9AE}" pid="11" name="RecordPoint_ActiveItemUniqueId">
    <vt:lpwstr>{76ffb7c7-74f4-4d39-b415-77b2c6d9c37c}</vt:lpwstr>
  </property>
  <property fmtid="{D5CDD505-2E9C-101B-9397-08002B2CF9AE}" pid="12" name="RecordPoint_ActiveItemWebId">
    <vt:lpwstr>{bf4ff08d-266c-40dc-b948-c58d817db46b}</vt:lpwstr>
  </property>
  <property fmtid="{D5CDD505-2E9C-101B-9397-08002B2CF9AE}" pid="13" name="RecordPoint_SubmissionCompleted">
    <vt:lpwstr>2016-02-25T00:00:17.8869867+10:00</vt:lpwstr>
  </property>
  <property fmtid="{D5CDD505-2E9C-101B-9397-08002B2CF9AE}" pid="14" name="RecordPoint_RecordNumberSubmitted">
    <vt:lpwstr>R0000147804</vt:lpwstr>
  </property>
  <property fmtid="{D5CDD505-2E9C-101B-9397-08002B2CF9AE}" pid="15" name="IconOverlay">
    <vt:lpwstr/>
  </property>
</Properties>
</file>