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72F65" w14:textId="77777777" w:rsidR="00005E5D" w:rsidRDefault="00E12D59" w:rsidP="00203F49">
      <w:pPr>
        <w:pStyle w:val="MonthYear"/>
      </w:pPr>
      <w:bookmarkStart w:id="0" w:name="_GoBack"/>
      <w:bookmarkEnd w:id="0"/>
      <w:r>
        <w:t>DECEMBER</w:t>
      </w:r>
      <w:r w:rsidR="00B340BF">
        <w:t xml:space="preserve"> 2014</w:t>
      </w:r>
    </w:p>
    <w:p w14:paraId="38272F66" w14:textId="77777777" w:rsidR="00B971D7" w:rsidRPr="00205972" w:rsidRDefault="009B0170" w:rsidP="00254B51">
      <w:pPr>
        <w:pStyle w:val="Bodytextitalics"/>
        <w:tabs>
          <w:tab w:val="left" w:pos="6130"/>
        </w:tabs>
        <w:spacing w:before="120" w:after="40"/>
        <w:rPr>
          <w:color w:val="365F91"/>
        </w:rPr>
      </w:pPr>
      <w:r w:rsidRPr="00205972">
        <w:rPr>
          <w:color w:val="365F91"/>
        </w:rPr>
        <w:t>Obj</w:t>
      </w:r>
      <w:r w:rsidR="00F72C55" w:rsidRPr="00205972">
        <w:rPr>
          <w:color w:val="365F91"/>
        </w:rPr>
        <w:t>ective</w:t>
      </w:r>
    </w:p>
    <w:p w14:paraId="38272F67" w14:textId="77777777" w:rsidR="00850DA2" w:rsidRPr="0017522E" w:rsidRDefault="00B971D7" w:rsidP="008A536F">
      <w:pPr>
        <w:pStyle w:val="Bodytextitalics"/>
        <w:spacing w:before="120" w:after="40"/>
        <w:rPr>
          <w:color w:val="365F91"/>
        </w:rPr>
      </w:pPr>
      <w:r w:rsidRPr="00205972">
        <w:rPr>
          <w:color w:val="365F91"/>
        </w:rPr>
        <w:t xml:space="preserve">To provide a framework for the </w:t>
      </w:r>
      <w:r w:rsidR="000841B8" w:rsidRPr="00205972">
        <w:rPr>
          <w:color w:val="365F91"/>
        </w:rPr>
        <w:t xml:space="preserve">management </w:t>
      </w:r>
      <w:r w:rsidR="000841B8" w:rsidRPr="0017522E">
        <w:rPr>
          <w:color w:val="365F91"/>
        </w:rPr>
        <w:t>and</w:t>
      </w:r>
      <w:r w:rsidRPr="0017522E">
        <w:rPr>
          <w:color w:val="365F91"/>
        </w:rPr>
        <w:t xml:space="preserve"> use of </w:t>
      </w:r>
      <w:r w:rsidR="00DC59D5" w:rsidRPr="0017522E">
        <w:rPr>
          <w:color w:val="365F91"/>
        </w:rPr>
        <w:t xml:space="preserve">tourism and recreational </w:t>
      </w:r>
      <w:r w:rsidR="00DB1A7D" w:rsidRPr="0017522E">
        <w:rPr>
          <w:color w:val="365F91"/>
        </w:rPr>
        <w:t xml:space="preserve">vessel </w:t>
      </w:r>
      <w:r w:rsidRPr="0017522E">
        <w:rPr>
          <w:color w:val="365F91"/>
        </w:rPr>
        <w:t xml:space="preserve">moorings </w:t>
      </w:r>
      <w:r w:rsidR="000841B8" w:rsidRPr="0017522E">
        <w:rPr>
          <w:color w:val="365F91"/>
        </w:rPr>
        <w:t xml:space="preserve">that protects the environment and promotes ecologically sustainable access </w:t>
      </w:r>
      <w:r w:rsidR="00710900" w:rsidRPr="0017522E">
        <w:rPr>
          <w:color w:val="365F91"/>
        </w:rPr>
        <w:t>to</w:t>
      </w:r>
      <w:r w:rsidR="000841B8" w:rsidRPr="0017522E">
        <w:rPr>
          <w:color w:val="365F91"/>
        </w:rPr>
        <w:t xml:space="preserve"> the Great Barrier Reef</w:t>
      </w:r>
      <w:r w:rsidR="00C7587C" w:rsidRPr="0017522E">
        <w:rPr>
          <w:color w:val="365F91"/>
        </w:rPr>
        <w:t xml:space="preserve">. </w:t>
      </w:r>
    </w:p>
    <w:p w14:paraId="38272F68" w14:textId="77777777" w:rsidR="00846556" w:rsidRPr="0017522E" w:rsidRDefault="005E1BB9" w:rsidP="008A536F">
      <w:pPr>
        <w:pStyle w:val="Bodytextitalics"/>
        <w:spacing w:before="120" w:after="40"/>
        <w:rPr>
          <w:color w:val="365F91"/>
        </w:rPr>
      </w:pPr>
      <w:r w:rsidRPr="0017522E">
        <w:rPr>
          <w:color w:val="365F91"/>
        </w:rPr>
        <w:t>Target a</w:t>
      </w:r>
      <w:r w:rsidR="0048383C" w:rsidRPr="0017522E">
        <w:rPr>
          <w:color w:val="365F91"/>
        </w:rPr>
        <w:t>udience</w:t>
      </w:r>
    </w:p>
    <w:p w14:paraId="38272F69" w14:textId="79B28204" w:rsidR="001662BC" w:rsidRPr="0017522E" w:rsidRDefault="001939A3" w:rsidP="008A536F">
      <w:pPr>
        <w:pStyle w:val="Bodytextitalics"/>
        <w:spacing w:before="120" w:after="40"/>
        <w:rPr>
          <w:color w:val="365F91"/>
        </w:rPr>
      </w:pPr>
      <w:r w:rsidRPr="0017522E">
        <w:rPr>
          <w:color w:val="365F91"/>
        </w:rPr>
        <w:t xml:space="preserve">This </w:t>
      </w:r>
      <w:r w:rsidR="00FF5784" w:rsidRPr="0017522E">
        <w:rPr>
          <w:color w:val="365F91"/>
        </w:rPr>
        <w:t>p</w:t>
      </w:r>
      <w:r w:rsidRPr="0017522E">
        <w:rPr>
          <w:color w:val="365F91"/>
        </w:rPr>
        <w:t>olicy will</w:t>
      </w:r>
      <w:r w:rsidR="00600F04" w:rsidRPr="0017522E">
        <w:rPr>
          <w:color w:val="365F91"/>
        </w:rPr>
        <w:t xml:space="preserve"> guide delegates </w:t>
      </w:r>
      <w:r w:rsidR="00934414" w:rsidRPr="0017522E">
        <w:rPr>
          <w:color w:val="365F91"/>
        </w:rPr>
        <w:t>consi</w:t>
      </w:r>
      <w:r w:rsidR="00934191" w:rsidRPr="0017522E">
        <w:rPr>
          <w:color w:val="365F91"/>
        </w:rPr>
        <w:t>dering applications for mooring</w:t>
      </w:r>
      <w:r w:rsidR="00934414" w:rsidRPr="0017522E">
        <w:rPr>
          <w:color w:val="365F91"/>
        </w:rPr>
        <w:t xml:space="preserve"> </w:t>
      </w:r>
      <w:r w:rsidR="006B28F2" w:rsidRPr="0017522E">
        <w:rPr>
          <w:color w:val="365F91"/>
        </w:rPr>
        <w:t>permissions and</w:t>
      </w:r>
      <w:r w:rsidRPr="0017522E">
        <w:rPr>
          <w:color w:val="365F91"/>
        </w:rPr>
        <w:t xml:space="preserve"> inform commercial and non-commercial </w:t>
      </w:r>
      <w:r w:rsidR="00BA5E7E" w:rsidRPr="0017522E">
        <w:rPr>
          <w:color w:val="365F91"/>
        </w:rPr>
        <w:t xml:space="preserve">users </w:t>
      </w:r>
      <w:r w:rsidR="00600F04" w:rsidRPr="0017522E">
        <w:rPr>
          <w:color w:val="365F91"/>
        </w:rPr>
        <w:t>about</w:t>
      </w:r>
      <w:r w:rsidR="001C0764" w:rsidRPr="0017522E">
        <w:rPr>
          <w:color w:val="365F91"/>
        </w:rPr>
        <w:t xml:space="preserve"> </w:t>
      </w:r>
      <w:r w:rsidR="00167DC5" w:rsidRPr="0017522E">
        <w:rPr>
          <w:color w:val="365F91"/>
        </w:rPr>
        <w:t xml:space="preserve">management arrangements for </w:t>
      </w:r>
      <w:r w:rsidR="001C0764" w:rsidRPr="0017522E">
        <w:rPr>
          <w:color w:val="365F91"/>
        </w:rPr>
        <w:t xml:space="preserve">public </w:t>
      </w:r>
      <w:r w:rsidR="00600F04" w:rsidRPr="0017522E">
        <w:rPr>
          <w:color w:val="365F91"/>
        </w:rPr>
        <w:t>and</w:t>
      </w:r>
      <w:r w:rsidR="001C0764" w:rsidRPr="0017522E">
        <w:rPr>
          <w:color w:val="365F91"/>
        </w:rPr>
        <w:t xml:space="preserve"> private moorings</w:t>
      </w:r>
      <w:r w:rsidR="00BA5E7E" w:rsidRPr="0017522E">
        <w:rPr>
          <w:color w:val="365F91"/>
        </w:rPr>
        <w:t xml:space="preserve"> </w:t>
      </w:r>
      <w:r w:rsidR="00710900" w:rsidRPr="0017522E">
        <w:rPr>
          <w:color w:val="365F91"/>
        </w:rPr>
        <w:t>i</w:t>
      </w:r>
      <w:r w:rsidR="00BA5E7E" w:rsidRPr="0017522E">
        <w:rPr>
          <w:color w:val="365F91"/>
        </w:rPr>
        <w:t>n the Great Barrier Reef</w:t>
      </w:r>
      <w:r w:rsidRPr="0017522E">
        <w:rPr>
          <w:color w:val="365F91"/>
        </w:rPr>
        <w:t>.</w:t>
      </w:r>
    </w:p>
    <w:p w14:paraId="38272F6A" w14:textId="77777777" w:rsidR="00094EE9" w:rsidRPr="0017522E" w:rsidRDefault="0048383C" w:rsidP="008A536F">
      <w:pPr>
        <w:pStyle w:val="Heading1"/>
        <w:spacing w:before="120" w:after="40"/>
        <w:jc w:val="left"/>
        <w:rPr>
          <w:b w:val="0"/>
          <w:sz w:val="30"/>
          <w:szCs w:val="30"/>
        </w:rPr>
      </w:pPr>
      <w:r w:rsidRPr="0017522E">
        <w:rPr>
          <w:b w:val="0"/>
          <w:sz w:val="30"/>
          <w:szCs w:val="30"/>
        </w:rPr>
        <w:t>Purpose</w:t>
      </w:r>
      <w:r w:rsidR="00796867" w:rsidRPr="0017522E">
        <w:rPr>
          <w:b w:val="0"/>
          <w:sz w:val="30"/>
          <w:szCs w:val="30"/>
        </w:rPr>
        <w:t xml:space="preserve"> </w:t>
      </w:r>
    </w:p>
    <w:p w14:paraId="38272F6B" w14:textId="77777777" w:rsidR="001662BC" w:rsidRPr="0017522E" w:rsidRDefault="001C0764" w:rsidP="008A536F">
      <w:pPr>
        <w:pStyle w:val="BodyTextNumbering"/>
        <w:spacing w:before="120"/>
        <w:ind w:left="357" w:hanging="357"/>
      </w:pPr>
      <w:r w:rsidRPr="0017522E">
        <w:t xml:space="preserve">The Great Barrier Reef Marine Park Authority </w:t>
      </w:r>
      <w:r w:rsidR="00CD6767" w:rsidRPr="0017522E">
        <w:t>and the Queensland Parks and Wildlife Ser</w:t>
      </w:r>
      <w:r w:rsidR="00254B51" w:rsidRPr="0017522E">
        <w:t>vice (</w:t>
      </w:r>
      <w:r w:rsidR="00A35EC0" w:rsidRPr="0017522E">
        <w:t xml:space="preserve">the </w:t>
      </w:r>
      <w:r w:rsidR="00043737" w:rsidRPr="0017522E">
        <w:t>managing agencies</w:t>
      </w:r>
      <w:r w:rsidR="00254B51" w:rsidRPr="0017522E">
        <w:t xml:space="preserve">) </w:t>
      </w:r>
      <w:r w:rsidRPr="0017522E">
        <w:t xml:space="preserve">support the use of </w:t>
      </w:r>
      <w:r w:rsidR="00F5572A" w:rsidRPr="0017522E">
        <w:t xml:space="preserve">public </w:t>
      </w:r>
      <w:r w:rsidR="00600F04" w:rsidRPr="0017522E">
        <w:t xml:space="preserve">and private </w:t>
      </w:r>
      <w:r w:rsidRPr="0017522E">
        <w:t xml:space="preserve">moorings in the </w:t>
      </w:r>
      <w:r w:rsidR="000E151E" w:rsidRPr="0017522E">
        <w:t xml:space="preserve">Great Barrier Reef </w:t>
      </w:r>
      <w:r w:rsidR="002F238A" w:rsidRPr="0017522E">
        <w:t>to provide</w:t>
      </w:r>
      <w:r w:rsidRPr="0017522E">
        <w:t xml:space="preserve"> </w:t>
      </w:r>
      <w:r w:rsidR="006647D0" w:rsidRPr="0017522E">
        <w:t xml:space="preserve">ecologically sustainable and equitable </w:t>
      </w:r>
      <w:r w:rsidRPr="0017522E">
        <w:t>access opportunities</w:t>
      </w:r>
      <w:r w:rsidR="000052CB" w:rsidRPr="0017522E">
        <w:t xml:space="preserve"> while preventing environmental harm to sensitive environments</w:t>
      </w:r>
      <w:r w:rsidRPr="0017522E">
        <w:t>.</w:t>
      </w:r>
      <w:r w:rsidR="00934414" w:rsidRPr="0017522E">
        <w:t xml:space="preserve"> </w:t>
      </w:r>
    </w:p>
    <w:p w14:paraId="38272F6C" w14:textId="77777777" w:rsidR="0048383C" w:rsidRPr="0017522E" w:rsidRDefault="00380B59" w:rsidP="008A536F">
      <w:pPr>
        <w:pStyle w:val="Heading1"/>
        <w:spacing w:before="120" w:after="40"/>
        <w:jc w:val="left"/>
        <w:rPr>
          <w:b w:val="0"/>
          <w:sz w:val="30"/>
          <w:szCs w:val="30"/>
        </w:rPr>
      </w:pPr>
      <w:r w:rsidRPr="0017522E">
        <w:rPr>
          <w:b w:val="0"/>
          <w:sz w:val="30"/>
          <w:szCs w:val="30"/>
        </w:rPr>
        <w:t>Related legislation / standards / p</w:t>
      </w:r>
      <w:r w:rsidR="0048383C" w:rsidRPr="0017522E">
        <w:rPr>
          <w:b w:val="0"/>
          <w:sz w:val="30"/>
          <w:szCs w:val="30"/>
        </w:rPr>
        <w:t>olicy</w:t>
      </w:r>
    </w:p>
    <w:p w14:paraId="38272F6D" w14:textId="77777777" w:rsidR="003B2BB5" w:rsidRPr="003B2BB5" w:rsidRDefault="003B2BB5" w:rsidP="003B2BB5">
      <w:pPr>
        <w:pStyle w:val="BodyTextNumbering"/>
        <w:numPr>
          <w:ilvl w:val="0"/>
          <w:numId w:val="0"/>
        </w:numPr>
        <w:spacing w:before="120"/>
      </w:pPr>
      <w:r w:rsidRPr="0017522E">
        <w:t>Commonwealth</w:t>
      </w:r>
    </w:p>
    <w:p w14:paraId="38272F6E" w14:textId="77777777" w:rsidR="001C0764" w:rsidRPr="0046705C" w:rsidRDefault="001C0764" w:rsidP="008A536F">
      <w:pPr>
        <w:pStyle w:val="BodyTextNumbering"/>
        <w:spacing w:before="120"/>
        <w:ind w:left="357" w:hanging="357"/>
      </w:pPr>
      <w:r w:rsidRPr="00DC578F">
        <w:rPr>
          <w:i/>
        </w:rPr>
        <w:t>Great Barrier Reef Marine Park Act 1975</w:t>
      </w:r>
    </w:p>
    <w:p w14:paraId="38272F6F" w14:textId="37B3F699" w:rsidR="001C0764" w:rsidRPr="00F93CD0" w:rsidRDefault="001C0764" w:rsidP="008A536F">
      <w:pPr>
        <w:pStyle w:val="BodyTextNumbering"/>
        <w:spacing w:before="120"/>
        <w:ind w:left="357" w:hanging="357"/>
      </w:pPr>
      <w:r w:rsidRPr="00F93CD0">
        <w:t xml:space="preserve">Great Barrier Reef Marine Park Regulations </w:t>
      </w:r>
      <w:r w:rsidR="00745B2C" w:rsidRPr="00F93CD0">
        <w:t>2019</w:t>
      </w:r>
    </w:p>
    <w:p w14:paraId="38272F70" w14:textId="77777777" w:rsidR="001C0764" w:rsidRPr="00E0204C" w:rsidRDefault="001C0764" w:rsidP="008A536F">
      <w:pPr>
        <w:pStyle w:val="BodyTextNumbering"/>
        <w:spacing w:before="120"/>
        <w:ind w:left="357" w:hanging="357"/>
        <w:rPr>
          <w:i/>
        </w:rPr>
      </w:pPr>
      <w:r w:rsidRPr="00F93CD0">
        <w:t>Great Barrier Reef Marine Park Zoning Plan 2003</w:t>
      </w:r>
    </w:p>
    <w:p w14:paraId="38272F71" w14:textId="77777777" w:rsidR="001C0764" w:rsidRPr="00C069F4" w:rsidRDefault="001C0764" w:rsidP="008A536F">
      <w:pPr>
        <w:pStyle w:val="BodyTextNumbering"/>
        <w:spacing w:before="120"/>
        <w:ind w:left="357" w:hanging="357"/>
      </w:pPr>
      <w:r w:rsidRPr="00C069F4">
        <w:t xml:space="preserve">Cairns Area Plan of Management </w:t>
      </w:r>
      <w:r w:rsidR="00B340BF" w:rsidRPr="00C069F4">
        <w:t>1998</w:t>
      </w:r>
    </w:p>
    <w:p w14:paraId="38272F72" w14:textId="77777777" w:rsidR="001C0764" w:rsidRPr="00C069F4" w:rsidRDefault="001C0764" w:rsidP="008A536F">
      <w:pPr>
        <w:pStyle w:val="BodyTextNumbering"/>
        <w:spacing w:before="120"/>
        <w:ind w:left="357" w:hanging="357"/>
      </w:pPr>
      <w:r w:rsidRPr="00C069F4">
        <w:t>Hinchinbrook Plan of Management 2004</w:t>
      </w:r>
      <w:r w:rsidR="003A349D" w:rsidRPr="00C069F4">
        <w:t xml:space="preserve"> </w:t>
      </w:r>
    </w:p>
    <w:p w14:paraId="38272F73" w14:textId="77777777" w:rsidR="001C0764" w:rsidRPr="00C069F4" w:rsidRDefault="001C0764" w:rsidP="008A536F">
      <w:pPr>
        <w:pStyle w:val="BodyTextNumbering"/>
        <w:spacing w:before="120"/>
        <w:ind w:left="357" w:hanging="357"/>
      </w:pPr>
      <w:r w:rsidRPr="00C069F4">
        <w:t xml:space="preserve">Whitsundays Plan of Management </w:t>
      </w:r>
      <w:r w:rsidR="00B340BF" w:rsidRPr="00C069F4">
        <w:t>1998</w:t>
      </w:r>
    </w:p>
    <w:p w14:paraId="38272F74" w14:textId="77777777" w:rsidR="00D53F16" w:rsidRPr="00C069F4" w:rsidRDefault="00D53F16" w:rsidP="008A536F">
      <w:pPr>
        <w:pStyle w:val="BodyTextNumbering"/>
        <w:spacing w:before="120"/>
        <w:ind w:left="357" w:hanging="357"/>
      </w:pPr>
      <w:r w:rsidRPr="00C069F4">
        <w:t>Marine Tourism Contingency Plan for the Great Barrier Reef Marine Park</w:t>
      </w:r>
    </w:p>
    <w:p w14:paraId="38272F75" w14:textId="0E081072" w:rsidR="001C0764" w:rsidRPr="00936E0A" w:rsidRDefault="001C0764" w:rsidP="008A536F">
      <w:pPr>
        <w:pStyle w:val="BodyTextNumbering"/>
        <w:spacing w:before="120"/>
        <w:ind w:left="357" w:hanging="357"/>
      </w:pPr>
      <w:r w:rsidRPr="00936E0A">
        <w:t>Environmental Impact Management</w:t>
      </w:r>
      <w:r w:rsidR="005B4630">
        <w:t>: Permission System (policy)</w:t>
      </w:r>
    </w:p>
    <w:p w14:paraId="38272F77" w14:textId="77777777" w:rsidR="003B2BB5" w:rsidRPr="003B2BB5" w:rsidRDefault="003B2BB5" w:rsidP="003B2BB5">
      <w:pPr>
        <w:pStyle w:val="BodyTextNumbering"/>
        <w:numPr>
          <w:ilvl w:val="0"/>
          <w:numId w:val="0"/>
        </w:numPr>
      </w:pPr>
      <w:r>
        <w:t>Queensland</w:t>
      </w:r>
    </w:p>
    <w:p w14:paraId="38272F78" w14:textId="77777777" w:rsidR="001C0764" w:rsidRPr="0046705C" w:rsidRDefault="0025205F" w:rsidP="008A536F">
      <w:pPr>
        <w:pStyle w:val="BodyTextNumbering"/>
        <w:spacing w:before="120"/>
        <w:ind w:left="357" w:hanging="357"/>
      </w:pPr>
      <w:r w:rsidRPr="00DC578F">
        <w:rPr>
          <w:i/>
        </w:rPr>
        <w:t>Marine Park</w:t>
      </w:r>
      <w:r w:rsidR="00FF5784" w:rsidRPr="00DC578F">
        <w:rPr>
          <w:i/>
        </w:rPr>
        <w:t>s</w:t>
      </w:r>
      <w:r w:rsidR="001C0764" w:rsidRPr="00DC578F">
        <w:rPr>
          <w:i/>
        </w:rPr>
        <w:t xml:space="preserve"> Act </w:t>
      </w:r>
      <w:r w:rsidR="00E91276" w:rsidRPr="00DC578F">
        <w:rPr>
          <w:i/>
        </w:rPr>
        <w:t>2004</w:t>
      </w:r>
    </w:p>
    <w:p w14:paraId="38272F79" w14:textId="77777777" w:rsidR="001C0764" w:rsidRPr="00C069F4" w:rsidRDefault="0025205F" w:rsidP="008A536F">
      <w:pPr>
        <w:pStyle w:val="BodyTextNumbering"/>
        <w:spacing w:before="120"/>
        <w:ind w:left="357" w:hanging="357"/>
      </w:pPr>
      <w:r w:rsidRPr="00C069F4">
        <w:t>Marine Park</w:t>
      </w:r>
      <w:r w:rsidR="00FF5784" w:rsidRPr="00C069F4">
        <w:t>s</w:t>
      </w:r>
      <w:r w:rsidR="001C0764" w:rsidRPr="00C069F4">
        <w:t xml:space="preserve"> Regulation 2006</w:t>
      </w:r>
    </w:p>
    <w:p w14:paraId="38272F7A" w14:textId="77777777" w:rsidR="00BA2DF9" w:rsidRDefault="00BA2DF9" w:rsidP="008A536F">
      <w:pPr>
        <w:pStyle w:val="BodyTextNumbering"/>
        <w:spacing w:before="120"/>
        <w:ind w:left="357" w:hanging="357"/>
      </w:pPr>
      <w:r w:rsidRPr="00C069F4">
        <w:t>Marine Parks (Great Barrier Reef Coast) Zoning Plan 2004</w:t>
      </w:r>
    </w:p>
    <w:p w14:paraId="38272F7B" w14:textId="77777777" w:rsidR="00EA645B" w:rsidRPr="00ED3D52" w:rsidRDefault="00EA645B" w:rsidP="00EA645B">
      <w:pPr>
        <w:pStyle w:val="BodyTextNumbering"/>
        <w:spacing w:before="120"/>
        <w:ind w:left="357" w:hanging="357"/>
      </w:pPr>
      <w:r w:rsidRPr="00ED3D52">
        <w:rPr>
          <w:i/>
        </w:rPr>
        <w:t>Transport Operations (Marine Safety) Act 1</w:t>
      </w:r>
      <w:r w:rsidR="00334868" w:rsidRPr="00ED3D52">
        <w:rPr>
          <w:i/>
        </w:rPr>
        <w:t>994</w:t>
      </w:r>
    </w:p>
    <w:p w14:paraId="38272F7C" w14:textId="77777777" w:rsidR="00EA645B" w:rsidRPr="00ED3D52" w:rsidRDefault="00EA645B" w:rsidP="00EA645B">
      <w:pPr>
        <w:pStyle w:val="BodyTextNumbering"/>
        <w:spacing w:before="120"/>
        <w:ind w:left="357" w:hanging="357"/>
      </w:pPr>
      <w:r w:rsidRPr="00ED3D52">
        <w:rPr>
          <w:i/>
        </w:rPr>
        <w:t>Fisheries Act 199</w:t>
      </w:r>
      <w:r w:rsidR="00334868" w:rsidRPr="00ED3D52">
        <w:rPr>
          <w:i/>
        </w:rPr>
        <w:t>4</w:t>
      </w:r>
    </w:p>
    <w:p w14:paraId="38272F7D" w14:textId="77777777" w:rsidR="00EA645B" w:rsidRPr="00ED3D52" w:rsidRDefault="00EA645B" w:rsidP="00EA645B">
      <w:pPr>
        <w:pStyle w:val="BodyTextNumbering"/>
        <w:spacing w:before="120"/>
        <w:ind w:left="357" w:hanging="357"/>
      </w:pPr>
      <w:r w:rsidRPr="00ED3D52">
        <w:rPr>
          <w:i/>
        </w:rPr>
        <w:t>Sustainable Planning Act 200</w:t>
      </w:r>
      <w:r w:rsidR="00334868" w:rsidRPr="00ED3D52">
        <w:rPr>
          <w:i/>
        </w:rPr>
        <w:t>9</w:t>
      </w:r>
    </w:p>
    <w:p w14:paraId="38272F7E" w14:textId="77777777" w:rsidR="00D86AC1" w:rsidRDefault="00D86AC1" w:rsidP="008A536F">
      <w:pPr>
        <w:pStyle w:val="Heading1"/>
        <w:spacing w:before="120" w:after="40"/>
        <w:ind w:right="-136"/>
        <w:jc w:val="left"/>
        <w:rPr>
          <w:b w:val="0"/>
          <w:sz w:val="4"/>
          <w:szCs w:val="4"/>
          <w:lang w:val="en-AU"/>
        </w:rPr>
      </w:pPr>
    </w:p>
    <w:p w14:paraId="38272F7F" w14:textId="77777777" w:rsidR="0048383C" w:rsidRPr="00944561" w:rsidRDefault="0048383C" w:rsidP="00835157">
      <w:pPr>
        <w:pStyle w:val="Heading1"/>
        <w:keepNext/>
        <w:spacing w:before="120" w:after="40"/>
        <w:ind w:right="-136"/>
        <w:jc w:val="left"/>
        <w:rPr>
          <w:sz w:val="30"/>
          <w:szCs w:val="30"/>
        </w:rPr>
      </w:pPr>
      <w:r w:rsidRPr="00944561">
        <w:rPr>
          <w:b w:val="0"/>
          <w:sz w:val="30"/>
          <w:szCs w:val="30"/>
        </w:rPr>
        <w:t>Context</w:t>
      </w:r>
      <w:r w:rsidR="00796867" w:rsidRPr="00944561">
        <w:rPr>
          <w:sz w:val="30"/>
          <w:szCs w:val="30"/>
        </w:rPr>
        <w:t xml:space="preserve"> </w:t>
      </w:r>
    </w:p>
    <w:p w14:paraId="38272F80" w14:textId="77777777" w:rsidR="00B17248" w:rsidRDefault="00B17248" w:rsidP="00835157">
      <w:pPr>
        <w:pStyle w:val="BodyTextNumbering"/>
        <w:keepNext/>
        <w:spacing w:before="120"/>
        <w:ind w:left="357" w:hanging="357"/>
      </w:pPr>
      <w:r>
        <w:t xml:space="preserve">In 1981 the Great Barrier Reef was inscribed on the World Heritage Area List of the Convention Concerning the Protection of the World Cultural and Natural Heritage on the basis of its natural outstanding universal value. </w:t>
      </w:r>
    </w:p>
    <w:p w14:paraId="38272F81" w14:textId="77777777" w:rsidR="00D34527" w:rsidRPr="0017522E" w:rsidRDefault="005D23B2" w:rsidP="008A536F">
      <w:pPr>
        <w:pStyle w:val="BodyTextNumbering"/>
        <w:spacing w:before="120"/>
        <w:ind w:left="357" w:hanging="357"/>
      </w:pPr>
      <w:r>
        <w:t xml:space="preserve">The managing </w:t>
      </w:r>
      <w:r w:rsidR="00B32F0F">
        <w:t>a</w:t>
      </w:r>
      <w:r>
        <w:t xml:space="preserve">gencies work in partnership with Traditional Owners, the tourism industry, the fishing industry, scientists, local government and </w:t>
      </w:r>
      <w:r w:rsidRPr="0017522E">
        <w:t xml:space="preserve">community groups to conserve </w:t>
      </w:r>
      <w:r w:rsidR="00B17248" w:rsidRPr="0017522E">
        <w:t xml:space="preserve">the environment, </w:t>
      </w:r>
      <w:r w:rsidRPr="0017522E">
        <w:t xml:space="preserve">biodiversity and heritage values </w:t>
      </w:r>
      <w:r w:rsidR="00B17248" w:rsidRPr="0017522E">
        <w:t xml:space="preserve">of the </w:t>
      </w:r>
      <w:r w:rsidR="00710900" w:rsidRPr="0017522E">
        <w:t>Great Barrier Reef</w:t>
      </w:r>
      <w:r w:rsidR="00B17248" w:rsidRPr="0017522E">
        <w:t xml:space="preserve"> </w:t>
      </w:r>
      <w:r w:rsidRPr="0017522E">
        <w:t xml:space="preserve">and promote </w:t>
      </w:r>
      <w:r w:rsidR="000052CB" w:rsidRPr="0017522E">
        <w:t xml:space="preserve">ecologically </w:t>
      </w:r>
      <w:r w:rsidRPr="0017522E">
        <w:t xml:space="preserve">sustainable use. </w:t>
      </w:r>
      <w:r w:rsidR="00797B84" w:rsidRPr="0017522E">
        <w:t xml:space="preserve">The </w:t>
      </w:r>
      <w:r w:rsidR="00B32F0F" w:rsidRPr="0017522E">
        <w:t>m</w:t>
      </w:r>
      <w:r w:rsidR="00797B84" w:rsidRPr="0017522E">
        <w:t xml:space="preserve">anaging </w:t>
      </w:r>
      <w:r w:rsidR="00B32F0F" w:rsidRPr="0017522E">
        <w:lastRenderedPageBreak/>
        <w:t>a</w:t>
      </w:r>
      <w:r w:rsidR="00797B84" w:rsidRPr="0017522E">
        <w:t xml:space="preserve">gencies acknowledge the continuing sea country management and custodianship of the </w:t>
      </w:r>
      <w:r w:rsidR="00710900" w:rsidRPr="0017522E">
        <w:t>Great Barrier Reef</w:t>
      </w:r>
      <w:r w:rsidR="00797B84" w:rsidRPr="0017522E">
        <w:t xml:space="preserve"> by</w:t>
      </w:r>
      <w:r w:rsidR="00D34527" w:rsidRPr="0017522E">
        <w:t xml:space="preserve"> Aboriginal and Torres Strait Islander Traditional Owner</w:t>
      </w:r>
      <w:r w:rsidR="00797B84" w:rsidRPr="0017522E">
        <w:t>s</w:t>
      </w:r>
      <w:r w:rsidR="00D34527" w:rsidRPr="0017522E">
        <w:t>.</w:t>
      </w:r>
    </w:p>
    <w:p w14:paraId="38272F82" w14:textId="77777777" w:rsidR="00797B84" w:rsidRPr="0017522E" w:rsidRDefault="009620DC" w:rsidP="008A536F">
      <w:pPr>
        <w:pStyle w:val="BodyTextNumbering"/>
        <w:spacing w:before="120"/>
        <w:ind w:left="357" w:hanging="357"/>
      </w:pPr>
      <w:r w:rsidRPr="0017522E">
        <w:t>The Australian Government has an international responsibility to protect, conserve, present and transmit the outstanding universal value of the</w:t>
      </w:r>
      <w:r w:rsidR="00710900" w:rsidRPr="0017522E">
        <w:t xml:space="preserve"> Great Barrier Reef </w:t>
      </w:r>
      <w:r w:rsidRPr="0017522E">
        <w:t xml:space="preserve">World Heritage Area to future generations. </w:t>
      </w:r>
      <w:r w:rsidR="00797B84" w:rsidRPr="0017522E">
        <w:t xml:space="preserve">The managing agencies acknowledge that tourism operators provide the primary vehicle for the presentation of the </w:t>
      </w:r>
      <w:r w:rsidR="006B7F92" w:rsidRPr="0017522E">
        <w:t xml:space="preserve">Great Barrier Reef </w:t>
      </w:r>
      <w:r w:rsidR="00797B84" w:rsidRPr="0017522E">
        <w:t>World Heritage Area to visitors.</w:t>
      </w:r>
    </w:p>
    <w:p w14:paraId="38272F83" w14:textId="77777777" w:rsidR="0021727A" w:rsidRPr="0017522E" w:rsidRDefault="00F5572A" w:rsidP="00ED72EC">
      <w:pPr>
        <w:pStyle w:val="BodyTextNumbering"/>
        <w:spacing w:before="120"/>
        <w:ind w:left="357" w:hanging="357"/>
      </w:pPr>
      <w:r w:rsidRPr="0017522E">
        <w:t xml:space="preserve">Moorings </w:t>
      </w:r>
      <w:r w:rsidR="00BA5E7E" w:rsidRPr="0017522E">
        <w:t xml:space="preserve">promote environmental protection by reducing or eliminating the need to anchor </w:t>
      </w:r>
      <w:r w:rsidR="0021727A" w:rsidRPr="0017522E">
        <w:t xml:space="preserve">in and adjacent to sensitive habitats </w:t>
      </w:r>
      <w:r w:rsidR="00BA5E7E" w:rsidRPr="0017522E">
        <w:t xml:space="preserve">and </w:t>
      </w:r>
      <w:r w:rsidR="00DE1853" w:rsidRPr="0017522E">
        <w:t xml:space="preserve">they </w:t>
      </w:r>
      <w:r w:rsidRPr="0017522E">
        <w:t>provide</w:t>
      </w:r>
      <w:r w:rsidR="00600F04" w:rsidRPr="0017522E">
        <w:t xml:space="preserve"> safety and</w:t>
      </w:r>
      <w:r w:rsidRPr="0017522E">
        <w:t xml:space="preserve"> convenience for vessels </w:t>
      </w:r>
      <w:r w:rsidR="00DE1853" w:rsidRPr="0017522E">
        <w:t xml:space="preserve">in </w:t>
      </w:r>
      <w:r w:rsidRPr="0017522E">
        <w:t xml:space="preserve">the </w:t>
      </w:r>
      <w:r w:rsidR="00710900" w:rsidRPr="0017522E">
        <w:t>Great Barrier Reef</w:t>
      </w:r>
      <w:r w:rsidRPr="0017522E">
        <w:t xml:space="preserve">. </w:t>
      </w:r>
    </w:p>
    <w:p w14:paraId="38272F84" w14:textId="77777777" w:rsidR="0021727A" w:rsidRDefault="00D34527" w:rsidP="00ED72EC">
      <w:pPr>
        <w:pStyle w:val="BodyTextNumbering"/>
        <w:spacing w:before="120"/>
        <w:ind w:left="357" w:hanging="357"/>
      </w:pPr>
      <w:r w:rsidRPr="0017522E">
        <w:t xml:space="preserve">Moorings also enable the presentation of the </w:t>
      </w:r>
      <w:r w:rsidR="00710900" w:rsidRPr="0017522E">
        <w:t xml:space="preserve">Great Barrier Reef </w:t>
      </w:r>
      <w:r w:rsidRPr="0017522E">
        <w:t xml:space="preserve">World Heritage </w:t>
      </w:r>
      <w:r w:rsidR="005D23B2" w:rsidRPr="0017522E">
        <w:t>Area</w:t>
      </w:r>
      <w:r w:rsidRPr="0017522E">
        <w:t xml:space="preserve"> to visitors</w:t>
      </w:r>
      <w:r w:rsidR="00C9447B" w:rsidRPr="0017522E">
        <w:t xml:space="preserve"> as they</w:t>
      </w:r>
      <w:r w:rsidR="00C9447B">
        <w:t xml:space="preserve"> allow vessels to access</w:t>
      </w:r>
      <w:r w:rsidR="00797097">
        <w:t xml:space="preserve"> individual reefs more closely</w:t>
      </w:r>
      <w:r>
        <w:t xml:space="preserve">. </w:t>
      </w:r>
      <w:r w:rsidR="00BC7005">
        <w:t>These</w:t>
      </w:r>
      <w:r w:rsidR="00F5572A" w:rsidRPr="00170DC9">
        <w:t xml:space="preserve"> are benefits </w:t>
      </w:r>
      <w:r>
        <w:t>to the</w:t>
      </w:r>
      <w:r w:rsidR="00BB41D9">
        <w:t xml:space="preserve"> </w:t>
      </w:r>
      <w:r w:rsidR="00043737">
        <w:t>managing agencies</w:t>
      </w:r>
      <w:r w:rsidR="00972662">
        <w:t xml:space="preserve">, </w:t>
      </w:r>
      <w:r w:rsidR="00C73DF1">
        <w:t xml:space="preserve">as well as </w:t>
      </w:r>
      <w:r w:rsidR="00972662">
        <w:t xml:space="preserve">commercial and </w:t>
      </w:r>
      <w:r w:rsidR="00094BBF">
        <w:t>non-commercial</w:t>
      </w:r>
      <w:r w:rsidR="00972662">
        <w:t xml:space="preserve"> </w:t>
      </w:r>
      <w:r w:rsidR="00167DC5">
        <w:t xml:space="preserve">mooring </w:t>
      </w:r>
      <w:r w:rsidR="00972662">
        <w:t>users</w:t>
      </w:r>
      <w:r w:rsidR="00F5572A" w:rsidRPr="00170DC9">
        <w:t>.</w:t>
      </w:r>
      <w:r w:rsidR="00972662">
        <w:t xml:space="preserve"> </w:t>
      </w:r>
    </w:p>
    <w:p w14:paraId="38272F85" w14:textId="77777777" w:rsidR="0021727A" w:rsidRDefault="008966B1" w:rsidP="00ED72EC">
      <w:pPr>
        <w:pStyle w:val="BodyTextNumbering"/>
        <w:spacing w:before="120"/>
        <w:ind w:left="357" w:hanging="357"/>
      </w:pPr>
      <w:r>
        <w:t xml:space="preserve">Conversely, </w:t>
      </w:r>
      <w:r w:rsidR="00972662">
        <w:t xml:space="preserve">moorings </w:t>
      </w:r>
      <w:r w:rsidR="00C73DF1">
        <w:t>will have a</w:t>
      </w:r>
      <w:r w:rsidR="009F1F36">
        <w:t xml:space="preserve"> local</w:t>
      </w:r>
      <w:r w:rsidR="00C73DF1">
        <w:t xml:space="preserve"> environmental impact </w:t>
      </w:r>
      <w:r w:rsidR="00B84E04">
        <w:t>at the site</w:t>
      </w:r>
      <w:r w:rsidR="00C73DF1">
        <w:t xml:space="preserve"> they are installed</w:t>
      </w:r>
      <w:r w:rsidR="00B84E04">
        <w:t>,</w:t>
      </w:r>
      <w:r w:rsidR="00B84E04" w:rsidRPr="00B84E04">
        <w:t xml:space="preserve"> </w:t>
      </w:r>
      <w:r w:rsidR="00FD4697">
        <w:t xml:space="preserve">and </w:t>
      </w:r>
      <w:r w:rsidR="00B84E04">
        <w:t>may impact on amenity and</w:t>
      </w:r>
      <w:r w:rsidR="00C73DF1">
        <w:t xml:space="preserve"> </w:t>
      </w:r>
      <w:r w:rsidR="00600F04">
        <w:t>limit</w:t>
      </w:r>
      <w:r w:rsidR="00972662">
        <w:t xml:space="preserve"> access </w:t>
      </w:r>
      <w:r w:rsidR="00167DC5">
        <w:t xml:space="preserve">by others </w:t>
      </w:r>
      <w:r w:rsidR="00972662">
        <w:t xml:space="preserve">to </w:t>
      </w:r>
      <w:r w:rsidR="00B84E04">
        <w:t>that</w:t>
      </w:r>
      <w:r w:rsidR="00972662">
        <w:t xml:space="preserve"> site. </w:t>
      </w:r>
    </w:p>
    <w:p w14:paraId="38272F86" w14:textId="77777777" w:rsidR="00F5572A" w:rsidRDefault="00972662" w:rsidP="00ED72EC">
      <w:pPr>
        <w:pStyle w:val="BodyTextNumbering"/>
        <w:spacing w:before="120"/>
        <w:ind w:left="357" w:hanging="357"/>
      </w:pPr>
      <w:r>
        <w:t>Th</w:t>
      </w:r>
      <w:r w:rsidR="00FF5784">
        <w:t>is p</w:t>
      </w:r>
      <w:r>
        <w:t>olicy aims to manage moorings appropriately to minimise environmental impacts and promot</w:t>
      </w:r>
      <w:r w:rsidR="00352E10">
        <w:t>e</w:t>
      </w:r>
      <w:r>
        <w:t xml:space="preserve"> responsible installation </w:t>
      </w:r>
      <w:r w:rsidR="00976AE3">
        <w:t xml:space="preserve">and operation </w:t>
      </w:r>
      <w:r w:rsidR="008966B1">
        <w:t xml:space="preserve">of moorings in the </w:t>
      </w:r>
      <w:r w:rsidR="00710900">
        <w:t>Great Barrier Reef</w:t>
      </w:r>
      <w:r>
        <w:t xml:space="preserve">. </w:t>
      </w:r>
    </w:p>
    <w:p w14:paraId="38272F87" w14:textId="77777777" w:rsidR="003C6D68" w:rsidRPr="00ED3D52" w:rsidRDefault="003C6D68" w:rsidP="001868B6">
      <w:pPr>
        <w:pStyle w:val="BodyTextNumbering"/>
        <w:spacing w:before="120"/>
        <w:ind w:left="357" w:hanging="357"/>
      </w:pPr>
      <w:r w:rsidRPr="00ED3D52">
        <w:t>For the Great Barrier Reef, a complementary arrangement exists where the managing agencies often jointly assess permissions for access to areas within both the Commonwealth jurisdiction, specifically the Great Barrier Reef Marine Park, and areas within Queensland jurisdiction, specifically the Great Barrier Reef Coast Marine Park. This policy applies to the Great Barrier Reef Marine Park and the Great Barrier Reef Coast Marine Park exc</w:t>
      </w:r>
      <w:r w:rsidR="00851C51" w:rsidRPr="00ED3D52">
        <w:t>lud</w:t>
      </w:r>
      <w:r w:rsidRPr="00ED3D52">
        <w:t>ing the internal waters of Queensland</w:t>
      </w:r>
      <w:r w:rsidR="00851C51" w:rsidRPr="00ED3D52">
        <w:t>.</w:t>
      </w:r>
    </w:p>
    <w:p w14:paraId="38272F88" w14:textId="77777777" w:rsidR="00B32F0F" w:rsidRPr="00B47402" w:rsidRDefault="00B32F0F" w:rsidP="001868B6">
      <w:pPr>
        <w:pStyle w:val="BodyTextNumbering"/>
        <w:ind w:left="357" w:hanging="357"/>
      </w:pPr>
      <w:r w:rsidRPr="00ED3D52">
        <w:t>Site-specific management refers to a range of site management arrangements and</w:t>
      </w:r>
      <w:r>
        <w:t xml:space="preserve"> site plans throughout the Great Barrier Reef which the managing agencies have developed and implemented</w:t>
      </w:r>
      <w:r>
        <w:rPr>
          <w:lang w:val="en"/>
        </w:rPr>
        <w:t xml:space="preserve">. </w:t>
      </w:r>
      <w:r>
        <w:t>Site-specific management may be implemented by the managing agencies where: a site has particular environmental, social, cultural or heritage values that require additional protection; there is potential for a high level of conflicting use; and where there is potential for an installation or operation to</w:t>
      </w:r>
      <w:r w:rsidRPr="009A4544">
        <w:t xml:space="preserve"> </w:t>
      </w:r>
      <w:r>
        <w:t>impede</w:t>
      </w:r>
      <w:r w:rsidRPr="009A4544">
        <w:t xml:space="preserve"> </w:t>
      </w:r>
      <w:r>
        <w:t xml:space="preserve">the </w:t>
      </w:r>
      <w:r w:rsidRPr="009A4544">
        <w:t>reasonable</w:t>
      </w:r>
      <w:r>
        <w:t xml:space="preserve"> </w:t>
      </w:r>
      <w:r w:rsidRPr="009A4544">
        <w:t>use</w:t>
      </w:r>
      <w:r>
        <w:t xml:space="preserve"> of, or access to, part of the Great Barrier Reef</w:t>
      </w:r>
      <w:r w:rsidRPr="009A4544">
        <w:t>.</w:t>
      </w:r>
      <w:r>
        <w:t xml:space="preserve"> </w:t>
      </w:r>
    </w:p>
    <w:p w14:paraId="38272F89" w14:textId="77777777" w:rsidR="00B32F0F" w:rsidRDefault="00B32F0F" w:rsidP="001868B6">
      <w:pPr>
        <w:pStyle w:val="BodyTextNumbering"/>
        <w:spacing w:before="120"/>
        <w:ind w:left="357" w:hanging="357"/>
      </w:pPr>
      <w:r>
        <w:t>Plans of Management are one method used by the managing agencies to protect and conserve the values of a particular area of the Great Barrier Reef. In general, the Plans of Management limit the number of private moorings that are permitted in Planning Areas, although additional moorings for weather (northerly moorings associated with an existing permitted mooring) are provided for under the Cairns Area Plan of Management. Site planning and public advertising may be required by the Great Barrier Reef Marine Park Authority as part of assessing any permission for private moorings in Planning Areas.</w:t>
      </w:r>
    </w:p>
    <w:p w14:paraId="38272F8A" w14:textId="77777777" w:rsidR="00170DC9" w:rsidRDefault="00170DC9" w:rsidP="00DB1A7D">
      <w:pPr>
        <w:pStyle w:val="BodyTextNumbering"/>
        <w:spacing w:before="120"/>
        <w:ind w:left="357" w:hanging="357"/>
      </w:pPr>
      <w:r>
        <w:t>Th</w:t>
      </w:r>
      <w:r w:rsidR="00F5572A">
        <w:t>is</w:t>
      </w:r>
      <w:r>
        <w:t xml:space="preserve"> </w:t>
      </w:r>
      <w:r w:rsidR="00FF5784">
        <w:t>p</w:t>
      </w:r>
      <w:r>
        <w:t>olicy provides a framework for the installation</w:t>
      </w:r>
      <w:r w:rsidR="00352E10">
        <w:t>, maintenance</w:t>
      </w:r>
      <w:r w:rsidR="00972BA6">
        <w:t xml:space="preserve">, </w:t>
      </w:r>
      <w:r w:rsidR="00EE3B3B">
        <w:t xml:space="preserve">undertaking of works and </w:t>
      </w:r>
      <w:r>
        <w:t>operation</w:t>
      </w:r>
      <w:r w:rsidR="00EE3B3B">
        <w:t xml:space="preserve"> </w:t>
      </w:r>
      <w:r w:rsidR="00972BA6">
        <w:t>of</w:t>
      </w:r>
      <w:r w:rsidR="006C2498">
        <w:t xml:space="preserve"> </w:t>
      </w:r>
      <w:r w:rsidR="0040166D">
        <w:t xml:space="preserve">the following types of </w:t>
      </w:r>
      <w:r w:rsidR="00DB1A7D">
        <w:t xml:space="preserve">vessel </w:t>
      </w:r>
      <w:r>
        <w:t>moorings</w:t>
      </w:r>
      <w:r w:rsidR="00A53219">
        <w:t>:</w:t>
      </w:r>
    </w:p>
    <w:p w14:paraId="38272F8B" w14:textId="77777777" w:rsidR="00A53219" w:rsidRDefault="00FF5784" w:rsidP="00ED72EC">
      <w:pPr>
        <w:pStyle w:val="BodyTextNumbering"/>
        <w:numPr>
          <w:ilvl w:val="1"/>
          <w:numId w:val="4"/>
        </w:numPr>
        <w:spacing w:before="120"/>
        <w:ind w:left="1134" w:hanging="425"/>
      </w:pPr>
      <w:r>
        <w:t>p</w:t>
      </w:r>
      <w:r w:rsidR="00A53219">
        <w:t>ublic moorings</w:t>
      </w:r>
      <w:r w:rsidR="009F1F36">
        <w:t xml:space="preserve"> </w:t>
      </w:r>
    </w:p>
    <w:p w14:paraId="38272F8C" w14:textId="77777777" w:rsidR="009632DB" w:rsidRDefault="00FF5784" w:rsidP="009632DB">
      <w:pPr>
        <w:pStyle w:val="BodyTextNumbering"/>
        <w:numPr>
          <w:ilvl w:val="1"/>
          <w:numId w:val="4"/>
        </w:numPr>
        <w:spacing w:before="120"/>
        <w:ind w:left="1134" w:hanging="425"/>
      </w:pPr>
      <w:r>
        <w:t>p</w:t>
      </w:r>
      <w:r w:rsidR="00A53219">
        <w:t>rivate moorings</w:t>
      </w:r>
      <w:r w:rsidR="00731E56">
        <w:t xml:space="preserve"> </w:t>
      </w:r>
      <w:r w:rsidR="00124CE1">
        <w:t xml:space="preserve">— </w:t>
      </w:r>
      <w:r w:rsidR="00352E10">
        <w:t>including</w:t>
      </w:r>
      <w:r w:rsidR="00BA5E7E">
        <w:t xml:space="preserve"> commercial </w:t>
      </w:r>
      <w:r w:rsidR="00352E10">
        <w:t xml:space="preserve">and </w:t>
      </w:r>
      <w:r w:rsidR="00282AA4">
        <w:t>non-commercial</w:t>
      </w:r>
      <w:r w:rsidR="00A53219">
        <w:t>.</w:t>
      </w:r>
    </w:p>
    <w:p w14:paraId="38272F8D" w14:textId="77777777" w:rsidR="00CE5061" w:rsidRPr="00944561" w:rsidRDefault="00380B59" w:rsidP="00ED72EC">
      <w:pPr>
        <w:pStyle w:val="Heading1"/>
        <w:spacing w:before="120" w:after="40"/>
        <w:ind w:left="357" w:right="-136" w:hanging="357"/>
        <w:jc w:val="left"/>
        <w:rPr>
          <w:b w:val="0"/>
          <w:sz w:val="30"/>
          <w:szCs w:val="30"/>
        </w:rPr>
      </w:pPr>
      <w:r w:rsidRPr="00944561">
        <w:rPr>
          <w:b w:val="0"/>
          <w:sz w:val="30"/>
          <w:szCs w:val="30"/>
        </w:rPr>
        <w:t>General p</w:t>
      </w:r>
      <w:r w:rsidR="00CE5061" w:rsidRPr="00944561">
        <w:rPr>
          <w:b w:val="0"/>
          <w:sz w:val="30"/>
          <w:szCs w:val="30"/>
        </w:rPr>
        <w:t>rinciples</w:t>
      </w:r>
      <w:r w:rsidR="00F72C55" w:rsidRPr="00944561">
        <w:rPr>
          <w:b w:val="0"/>
          <w:sz w:val="30"/>
          <w:szCs w:val="30"/>
        </w:rPr>
        <w:t xml:space="preserve"> </w:t>
      </w:r>
    </w:p>
    <w:p w14:paraId="38272F8E" w14:textId="77777777" w:rsidR="008C29D8" w:rsidRDefault="008C29D8" w:rsidP="008C29D8">
      <w:pPr>
        <w:pStyle w:val="BodyTextNumbering"/>
        <w:spacing w:before="120"/>
        <w:ind w:left="357" w:hanging="357"/>
        <w:rPr>
          <w:lang w:val="en-US"/>
        </w:rPr>
      </w:pPr>
      <w:r w:rsidRPr="00A53219">
        <w:rPr>
          <w:lang w:val="en-US"/>
        </w:rPr>
        <w:t xml:space="preserve">This </w:t>
      </w:r>
      <w:r>
        <w:rPr>
          <w:lang w:val="en-US"/>
        </w:rPr>
        <w:t>p</w:t>
      </w:r>
      <w:r w:rsidRPr="00A53219">
        <w:rPr>
          <w:lang w:val="en-US"/>
        </w:rPr>
        <w:t xml:space="preserve">olicy </w:t>
      </w:r>
      <w:r>
        <w:rPr>
          <w:lang w:val="en-US"/>
        </w:rPr>
        <w:t>is</w:t>
      </w:r>
      <w:r w:rsidRPr="00A53219">
        <w:rPr>
          <w:lang w:val="en-US"/>
        </w:rPr>
        <w:t xml:space="preserve"> subject to the </w:t>
      </w:r>
      <w:r w:rsidRPr="00A35EC0">
        <w:rPr>
          <w:i/>
          <w:lang w:val="en-US"/>
        </w:rPr>
        <w:t>Great Barrier Reef Marine Park Act</w:t>
      </w:r>
      <w:r>
        <w:rPr>
          <w:lang w:val="en-US"/>
        </w:rPr>
        <w:t xml:space="preserve"> </w:t>
      </w:r>
      <w:r w:rsidRPr="00CC0D21">
        <w:rPr>
          <w:i/>
          <w:lang w:val="en-US"/>
        </w:rPr>
        <w:t xml:space="preserve">1975 </w:t>
      </w:r>
      <w:r w:rsidRPr="00BE548C">
        <w:rPr>
          <w:lang w:val="en-US"/>
        </w:rPr>
        <w:t>(Cth)</w:t>
      </w:r>
      <w:r w:rsidRPr="00CC0D21">
        <w:rPr>
          <w:i/>
          <w:lang w:val="en-US"/>
        </w:rPr>
        <w:t xml:space="preserve"> </w:t>
      </w:r>
      <w:r>
        <w:rPr>
          <w:lang w:val="en-US"/>
        </w:rPr>
        <w:t xml:space="preserve">and </w:t>
      </w:r>
      <w:r w:rsidRPr="00A35EC0">
        <w:rPr>
          <w:i/>
          <w:lang w:val="en-US"/>
        </w:rPr>
        <w:t>Marine Parks Act</w:t>
      </w:r>
      <w:r>
        <w:rPr>
          <w:i/>
          <w:lang w:val="en-US"/>
        </w:rPr>
        <w:t xml:space="preserve"> 2004 </w:t>
      </w:r>
      <w:r w:rsidRPr="00BE548C">
        <w:rPr>
          <w:lang w:val="en-US"/>
        </w:rPr>
        <w:t>(Qld)</w:t>
      </w:r>
      <w:r>
        <w:rPr>
          <w:lang w:val="en-US"/>
        </w:rPr>
        <w:t xml:space="preserve"> and all legislative instruments made pursuant to these Acts. </w:t>
      </w:r>
      <w:r w:rsidRPr="00486A94">
        <w:rPr>
          <w:lang w:val="en-US"/>
        </w:rPr>
        <w:t>This policy is not intended to extend the jurisdiction of either managing agency</w:t>
      </w:r>
      <w:r>
        <w:rPr>
          <w:lang w:val="en-US"/>
        </w:rPr>
        <w:t>.</w:t>
      </w:r>
      <w:r w:rsidR="00DA7646">
        <w:rPr>
          <w:lang w:val="en-US"/>
        </w:rPr>
        <w:t xml:space="preserve">  </w:t>
      </w:r>
    </w:p>
    <w:p w14:paraId="38272F8F" w14:textId="77777777" w:rsidR="008C29D8" w:rsidRPr="00ED3D52" w:rsidRDefault="008C29D8" w:rsidP="008C29D8">
      <w:pPr>
        <w:pStyle w:val="BodyTextNumbering"/>
        <w:spacing w:before="120"/>
        <w:ind w:left="357" w:hanging="357"/>
        <w:rPr>
          <w:lang w:val="en-US"/>
        </w:rPr>
      </w:pPr>
      <w:r w:rsidRPr="00ED3D52">
        <w:rPr>
          <w:lang w:val="en-US"/>
        </w:rPr>
        <w:t xml:space="preserve">This policy should also be read in conjunction with other applicable managing agencies’ </w:t>
      </w:r>
      <w:r w:rsidR="00851C51" w:rsidRPr="00ED3D52">
        <w:rPr>
          <w:lang w:val="en-US"/>
        </w:rPr>
        <w:t xml:space="preserve">legislation, </w:t>
      </w:r>
      <w:r w:rsidRPr="00ED3D52">
        <w:rPr>
          <w:lang w:val="en-US"/>
        </w:rPr>
        <w:t>policies and the supporting information sheet</w:t>
      </w:r>
      <w:r w:rsidR="00486A94" w:rsidRPr="00ED3D52">
        <w:rPr>
          <w:vertAlign w:val="superscript"/>
          <w:lang w:val="en-US"/>
        </w:rPr>
        <w:t>1</w:t>
      </w:r>
      <w:r w:rsidRPr="00ED3D52">
        <w:rPr>
          <w:lang w:val="en-US"/>
        </w:rPr>
        <w:t>.</w:t>
      </w:r>
      <w:r w:rsidR="00851C51" w:rsidRPr="00ED3D52">
        <w:rPr>
          <w:lang w:val="en-US"/>
        </w:rPr>
        <w:t xml:space="preserve"> For example, the </w:t>
      </w:r>
      <w:r w:rsidR="00851C51" w:rsidRPr="00ED3D52">
        <w:rPr>
          <w:i/>
          <w:lang w:val="en-US"/>
        </w:rPr>
        <w:t>Transport Operations (Marine Safety) Act 1994 (Qld)</w:t>
      </w:r>
      <w:r w:rsidR="00851C51" w:rsidRPr="00ED3D52">
        <w:rPr>
          <w:lang w:val="en-US"/>
        </w:rPr>
        <w:t xml:space="preserve">, the </w:t>
      </w:r>
      <w:r w:rsidR="00851C51" w:rsidRPr="00ED3D52">
        <w:rPr>
          <w:i/>
          <w:lang w:val="en-US"/>
        </w:rPr>
        <w:t>Fisheries Act 1994 (Qld)</w:t>
      </w:r>
      <w:r w:rsidR="00851C51" w:rsidRPr="00ED3D52">
        <w:rPr>
          <w:lang w:val="en-US"/>
        </w:rPr>
        <w:t xml:space="preserve"> and the Management of declared Fish Habitat Areas</w:t>
      </w:r>
      <w:r w:rsidR="00334868" w:rsidRPr="00ED3D52">
        <w:rPr>
          <w:lang w:val="en-US"/>
        </w:rPr>
        <w:t>: departmental policy position</w:t>
      </w:r>
      <w:r w:rsidR="009D07BE" w:rsidRPr="00ED3D52">
        <w:rPr>
          <w:lang w:val="en-US"/>
        </w:rPr>
        <w:t xml:space="preserve"> </w:t>
      </w:r>
      <w:r w:rsidR="00334868" w:rsidRPr="00ED3D52">
        <w:rPr>
          <w:lang w:val="en-US"/>
        </w:rPr>
        <w:t>(Qld)</w:t>
      </w:r>
      <w:r w:rsidR="00851C51" w:rsidRPr="00ED3D52">
        <w:rPr>
          <w:lang w:val="en-US"/>
        </w:rPr>
        <w:t>.</w:t>
      </w:r>
    </w:p>
    <w:p w14:paraId="38272F90" w14:textId="77777777" w:rsidR="00205C19" w:rsidRPr="00ED3D52" w:rsidRDefault="00205C19" w:rsidP="008C29D8">
      <w:pPr>
        <w:pStyle w:val="BodyTextNumbering"/>
        <w:spacing w:before="120"/>
        <w:ind w:left="357" w:hanging="357"/>
        <w:rPr>
          <w:lang w:val="en-US"/>
        </w:rPr>
      </w:pPr>
      <w:r w:rsidRPr="00ED3D52">
        <w:rPr>
          <w:lang w:val="en-US"/>
        </w:rPr>
        <w:t xml:space="preserve">In this policy where a reference is made to the “the Acts” or “the Regulations”, it is intended that the applicable Commonwealth or State Act or Regulation will apply to the particular circumstance. </w:t>
      </w:r>
    </w:p>
    <w:p w14:paraId="38272F91" w14:textId="77777777" w:rsidR="002F5197" w:rsidRPr="0017522E" w:rsidRDefault="002F5197" w:rsidP="002F5197">
      <w:pPr>
        <w:pStyle w:val="BodyTextNumbering"/>
        <w:spacing w:before="120"/>
        <w:ind w:left="357" w:hanging="357"/>
        <w:rPr>
          <w:lang w:val="en-US"/>
        </w:rPr>
      </w:pPr>
      <w:r w:rsidRPr="00ED3D52">
        <w:rPr>
          <w:lang w:val="en-US"/>
        </w:rPr>
        <w:t>This policy covers single and multi-point mooring systems (including a fore and aft mooring system) for tourism and recreational vessels but does not cover moorings that are used as a structural component of a pontoon or other marine facility, or temporary</w:t>
      </w:r>
      <w:r w:rsidRPr="0017522E">
        <w:rPr>
          <w:lang w:val="en-US"/>
        </w:rPr>
        <w:t xml:space="preserve"> cyclone moorings for ships.</w:t>
      </w:r>
    </w:p>
    <w:p w14:paraId="38272F92" w14:textId="01F0BC31" w:rsidR="00824E07" w:rsidRPr="00A53219" w:rsidRDefault="005A78FE" w:rsidP="00ED72EC">
      <w:pPr>
        <w:pStyle w:val="BodyTextNumbering"/>
        <w:spacing w:before="120"/>
        <w:ind w:left="357" w:hanging="357"/>
      </w:pPr>
      <w:r>
        <w:lastRenderedPageBreak/>
        <w:t>A</w:t>
      </w:r>
      <w:r w:rsidR="000841B8" w:rsidRPr="00A53219">
        <w:t xml:space="preserve"> public mooring </w:t>
      </w:r>
      <w:r>
        <w:t>may</w:t>
      </w:r>
      <w:r w:rsidR="000841B8" w:rsidRPr="00A53219">
        <w:t xml:space="preserve"> be installed in the </w:t>
      </w:r>
      <w:r w:rsidR="00710900">
        <w:t>Great Barrier Reef</w:t>
      </w:r>
      <w:r w:rsidR="00B60411">
        <w:t>,</w:t>
      </w:r>
      <w:r w:rsidR="000841B8" w:rsidRPr="00A53219">
        <w:t xml:space="preserve"> </w:t>
      </w:r>
      <w:r>
        <w:t xml:space="preserve">by or for the </w:t>
      </w:r>
      <w:r w:rsidR="005B4630">
        <w:t>managing agencies</w:t>
      </w:r>
      <w:r w:rsidR="00B60411">
        <w:t>,</w:t>
      </w:r>
      <w:r>
        <w:t xml:space="preserve"> </w:t>
      </w:r>
      <w:r w:rsidR="000841B8" w:rsidRPr="00A53219">
        <w:t xml:space="preserve">where there is a demonstrated need to reduce damage caused by anchoring or </w:t>
      </w:r>
      <w:r w:rsidR="00DE6390">
        <w:t xml:space="preserve">to </w:t>
      </w:r>
      <w:r w:rsidR="000841B8" w:rsidRPr="00A53219">
        <w:t>provide for equitable public access.</w:t>
      </w:r>
    </w:p>
    <w:p w14:paraId="38272F93" w14:textId="77777777" w:rsidR="00CE7273" w:rsidRPr="00ED3D52" w:rsidRDefault="00DB4DCD" w:rsidP="00ED72EC">
      <w:pPr>
        <w:pStyle w:val="BodyTextNumbering"/>
        <w:spacing w:before="120"/>
        <w:ind w:left="357" w:hanging="357"/>
      </w:pPr>
      <w:r w:rsidRPr="00ED3D52">
        <w:t xml:space="preserve">In deciding whether to grant a permission </w:t>
      </w:r>
      <w:r w:rsidR="005A78FE" w:rsidRPr="00ED3D52">
        <w:t>for</w:t>
      </w:r>
      <w:r w:rsidR="000841B8" w:rsidRPr="00ED3D52">
        <w:t xml:space="preserve"> a </w:t>
      </w:r>
      <w:r w:rsidR="00AE0FC4" w:rsidRPr="00ED3D52">
        <w:t>private</w:t>
      </w:r>
      <w:r w:rsidR="000841B8" w:rsidRPr="00ED3D52">
        <w:t xml:space="preserve"> mooring to be installed </w:t>
      </w:r>
      <w:r w:rsidR="00710900" w:rsidRPr="00ED3D52">
        <w:t>in the Great Barrier Reef</w:t>
      </w:r>
      <w:r w:rsidRPr="00ED3D52">
        <w:t xml:space="preserve">, the managing agencies may consider whether </w:t>
      </w:r>
      <w:r w:rsidR="00CE7273" w:rsidRPr="00ED3D52">
        <w:t xml:space="preserve">a public mooring </w:t>
      </w:r>
      <w:r w:rsidR="00A07C56" w:rsidRPr="00ED3D52">
        <w:t xml:space="preserve">would be </w:t>
      </w:r>
      <w:r w:rsidR="00A43453" w:rsidRPr="00ED3D52">
        <w:t xml:space="preserve">more </w:t>
      </w:r>
      <w:r w:rsidR="00CE7273" w:rsidRPr="00ED3D52">
        <w:t xml:space="preserve">appropriate </w:t>
      </w:r>
      <w:r w:rsidR="00310546" w:rsidRPr="00ED3D52">
        <w:t>in that location</w:t>
      </w:r>
      <w:r w:rsidR="00CE7273" w:rsidRPr="00ED3D52">
        <w:t>.</w:t>
      </w:r>
    </w:p>
    <w:p w14:paraId="38272F94" w14:textId="77777777" w:rsidR="008747D9" w:rsidRPr="0017522E" w:rsidRDefault="004743C5" w:rsidP="00ED72EC">
      <w:pPr>
        <w:pStyle w:val="BodyTextNumbering"/>
        <w:spacing w:before="120"/>
        <w:ind w:left="357" w:hanging="357"/>
        <w:rPr>
          <w:lang w:val="en-US"/>
        </w:rPr>
      </w:pPr>
      <w:r w:rsidRPr="00ED3D52">
        <w:rPr>
          <w:lang w:val="en-US"/>
        </w:rPr>
        <w:t>In granting a permission</w:t>
      </w:r>
      <w:r w:rsidR="005A78FE" w:rsidRPr="0017522E">
        <w:rPr>
          <w:lang w:val="en-US"/>
        </w:rPr>
        <w:t xml:space="preserve"> for a </w:t>
      </w:r>
      <w:r w:rsidR="00C16001" w:rsidRPr="0017522E">
        <w:rPr>
          <w:lang w:val="en-US"/>
        </w:rPr>
        <w:t>private</w:t>
      </w:r>
      <w:r w:rsidR="005A78FE" w:rsidRPr="0017522E">
        <w:rPr>
          <w:lang w:val="en-US"/>
        </w:rPr>
        <w:t xml:space="preserve"> mooring</w:t>
      </w:r>
      <w:r w:rsidRPr="0017522E">
        <w:rPr>
          <w:lang w:val="en-US"/>
        </w:rPr>
        <w:t>,</w:t>
      </w:r>
      <w:r w:rsidR="008747D9" w:rsidRPr="0017522E">
        <w:rPr>
          <w:lang w:val="en-US"/>
        </w:rPr>
        <w:t xml:space="preserve"> the </w:t>
      </w:r>
      <w:r w:rsidR="00043737" w:rsidRPr="0017522E">
        <w:rPr>
          <w:lang w:val="en-US"/>
        </w:rPr>
        <w:t>managing agencies</w:t>
      </w:r>
      <w:r w:rsidR="00CC7DBA" w:rsidRPr="0017522E">
        <w:rPr>
          <w:lang w:val="en-US"/>
        </w:rPr>
        <w:t xml:space="preserve"> </w:t>
      </w:r>
      <w:r w:rsidR="008747D9" w:rsidRPr="0017522E">
        <w:rPr>
          <w:lang w:val="en-US"/>
        </w:rPr>
        <w:t xml:space="preserve">do not </w:t>
      </w:r>
      <w:r w:rsidR="00F7083D" w:rsidRPr="0017522E">
        <w:rPr>
          <w:lang w:val="en-US"/>
        </w:rPr>
        <w:t>express</w:t>
      </w:r>
      <w:r w:rsidR="008747D9" w:rsidRPr="0017522E">
        <w:rPr>
          <w:lang w:val="en-US"/>
        </w:rPr>
        <w:t xml:space="preserve"> </w:t>
      </w:r>
      <w:r w:rsidR="005A78FE" w:rsidRPr="0017522E">
        <w:rPr>
          <w:lang w:val="en-US"/>
        </w:rPr>
        <w:t xml:space="preserve">or imply </w:t>
      </w:r>
      <w:r w:rsidR="006D031C" w:rsidRPr="0017522E">
        <w:rPr>
          <w:lang w:val="en-US"/>
        </w:rPr>
        <w:t xml:space="preserve">that the permittee has </w:t>
      </w:r>
      <w:r w:rsidR="008747D9" w:rsidRPr="0017522E">
        <w:rPr>
          <w:lang w:val="en-US"/>
        </w:rPr>
        <w:t xml:space="preserve">any property right or entitlement to any part of the </w:t>
      </w:r>
      <w:r w:rsidR="002C2A96" w:rsidRPr="0017522E">
        <w:rPr>
          <w:lang w:val="en-US"/>
        </w:rPr>
        <w:t>Great Barrier Reef</w:t>
      </w:r>
      <w:r w:rsidRPr="0017522E">
        <w:rPr>
          <w:lang w:val="en-US"/>
        </w:rPr>
        <w:t xml:space="preserve"> </w:t>
      </w:r>
      <w:r w:rsidR="00F7083D" w:rsidRPr="0017522E">
        <w:rPr>
          <w:lang w:val="en-US"/>
        </w:rPr>
        <w:t>within, or upon which,</w:t>
      </w:r>
      <w:r w:rsidR="008747D9" w:rsidRPr="0017522E">
        <w:rPr>
          <w:lang w:val="en-US"/>
        </w:rPr>
        <w:t xml:space="preserve"> the mooring is to be installe</w:t>
      </w:r>
      <w:r w:rsidR="0090274E" w:rsidRPr="0017522E">
        <w:rPr>
          <w:lang w:val="en-US"/>
        </w:rPr>
        <w:t>d, noting that the mooring</w:t>
      </w:r>
      <w:r w:rsidR="005422FE" w:rsidRPr="0017522E">
        <w:rPr>
          <w:lang w:val="en-US"/>
        </w:rPr>
        <w:t xml:space="preserve"> </w:t>
      </w:r>
      <w:r w:rsidR="00056E1B" w:rsidRPr="0017522E">
        <w:rPr>
          <w:lang w:val="en-US"/>
        </w:rPr>
        <w:t xml:space="preserve">buoy, </w:t>
      </w:r>
      <w:r w:rsidR="005422FE" w:rsidRPr="0017522E">
        <w:rPr>
          <w:lang w:val="en-US"/>
        </w:rPr>
        <w:t>tackle</w:t>
      </w:r>
      <w:r w:rsidR="0090274E" w:rsidRPr="0017522E">
        <w:rPr>
          <w:lang w:val="en-US"/>
        </w:rPr>
        <w:t xml:space="preserve"> </w:t>
      </w:r>
      <w:r w:rsidR="00056E1B" w:rsidRPr="0017522E">
        <w:rPr>
          <w:lang w:val="en-US"/>
        </w:rPr>
        <w:t>and point of attachment</w:t>
      </w:r>
      <w:r w:rsidR="0090274E" w:rsidRPr="0017522E">
        <w:rPr>
          <w:lang w:val="en-US"/>
        </w:rPr>
        <w:t xml:space="preserve"> to the sea</w:t>
      </w:r>
      <w:r w:rsidR="00124CE1" w:rsidRPr="0017522E">
        <w:rPr>
          <w:lang w:val="en-US"/>
        </w:rPr>
        <w:t>-</w:t>
      </w:r>
      <w:r w:rsidR="0090274E" w:rsidRPr="0017522E">
        <w:rPr>
          <w:lang w:val="en-US"/>
        </w:rPr>
        <w:t>bed are private property</w:t>
      </w:r>
      <w:r w:rsidR="002C2A96" w:rsidRPr="0017522E">
        <w:rPr>
          <w:lang w:val="en-US"/>
        </w:rPr>
        <w:t xml:space="preserve"> of the permittee</w:t>
      </w:r>
      <w:r w:rsidR="0090274E" w:rsidRPr="0017522E">
        <w:rPr>
          <w:lang w:val="en-US"/>
        </w:rPr>
        <w:t>.</w:t>
      </w:r>
    </w:p>
    <w:p w14:paraId="38272F95" w14:textId="77777777" w:rsidR="009A4544" w:rsidRPr="0017522E" w:rsidRDefault="00AE0FC4" w:rsidP="00ED72EC">
      <w:pPr>
        <w:pStyle w:val="BodyTextNumbering"/>
        <w:spacing w:before="120"/>
        <w:ind w:left="357" w:hanging="357"/>
        <w:rPr>
          <w:lang w:val="en-US"/>
        </w:rPr>
      </w:pPr>
      <w:r w:rsidRPr="0017522E">
        <w:rPr>
          <w:lang w:val="en-US"/>
        </w:rPr>
        <w:t xml:space="preserve">The </w:t>
      </w:r>
      <w:r w:rsidR="00043737" w:rsidRPr="0017522E">
        <w:rPr>
          <w:lang w:val="en-US"/>
        </w:rPr>
        <w:t>managing agencies</w:t>
      </w:r>
      <w:r w:rsidR="00DC578F" w:rsidRPr="0017522E">
        <w:rPr>
          <w:lang w:val="en-US"/>
        </w:rPr>
        <w:t xml:space="preserve"> </w:t>
      </w:r>
      <w:r w:rsidR="00DA2A99" w:rsidRPr="0017522E">
        <w:rPr>
          <w:lang w:val="en-US"/>
        </w:rPr>
        <w:t xml:space="preserve">will prioritise </w:t>
      </w:r>
      <w:r w:rsidRPr="0017522E">
        <w:rPr>
          <w:lang w:val="en-US"/>
        </w:rPr>
        <w:t>c</w:t>
      </w:r>
      <w:r w:rsidR="009A4544" w:rsidRPr="0017522E">
        <w:rPr>
          <w:lang w:val="en-US"/>
        </w:rPr>
        <w:t xml:space="preserve">ompliance </w:t>
      </w:r>
      <w:r w:rsidR="00DA2A99" w:rsidRPr="0017522E">
        <w:rPr>
          <w:lang w:val="en-US"/>
        </w:rPr>
        <w:t xml:space="preserve">activities </w:t>
      </w:r>
      <w:r w:rsidR="00785929" w:rsidRPr="0017522E">
        <w:rPr>
          <w:lang w:val="en-US"/>
        </w:rPr>
        <w:t xml:space="preserve">relating to private moorings </w:t>
      </w:r>
      <w:r w:rsidR="00DA2A99" w:rsidRPr="0017522E">
        <w:rPr>
          <w:lang w:val="en-US"/>
        </w:rPr>
        <w:t xml:space="preserve">based on any </w:t>
      </w:r>
      <w:r w:rsidR="00FD0D62" w:rsidRPr="0017522E">
        <w:rPr>
          <w:lang w:val="en-US"/>
        </w:rPr>
        <w:t>compliance</w:t>
      </w:r>
      <w:r w:rsidR="009A4544" w:rsidRPr="0017522E">
        <w:rPr>
          <w:lang w:val="en-US"/>
        </w:rPr>
        <w:t xml:space="preserve"> risks </w:t>
      </w:r>
      <w:r w:rsidR="00DA2A99" w:rsidRPr="0017522E">
        <w:rPr>
          <w:lang w:val="en-US"/>
        </w:rPr>
        <w:t xml:space="preserve">that are </w:t>
      </w:r>
      <w:r w:rsidR="00C16001" w:rsidRPr="0017522E">
        <w:rPr>
          <w:lang w:val="en-US"/>
        </w:rPr>
        <w:t xml:space="preserve">identified with </w:t>
      </w:r>
      <w:r w:rsidR="00FD0D62" w:rsidRPr="0017522E">
        <w:rPr>
          <w:lang w:val="en-US"/>
        </w:rPr>
        <w:t>particular</w:t>
      </w:r>
      <w:r w:rsidR="009A4544" w:rsidRPr="0017522E">
        <w:rPr>
          <w:lang w:val="en-US"/>
        </w:rPr>
        <w:t xml:space="preserve"> moorings</w:t>
      </w:r>
      <w:r w:rsidR="00C9363E" w:rsidRPr="0017522E">
        <w:rPr>
          <w:lang w:val="en-US"/>
        </w:rPr>
        <w:t>.</w:t>
      </w:r>
      <w:r w:rsidR="00DA2A99" w:rsidRPr="0017522E">
        <w:rPr>
          <w:lang w:val="en-US"/>
        </w:rPr>
        <w:t xml:space="preserve"> </w:t>
      </w:r>
      <w:r w:rsidR="00C9363E" w:rsidRPr="0017522E">
        <w:rPr>
          <w:lang w:val="en-US"/>
        </w:rPr>
        <w:t>For example</w:t>
      </w:r>
      <w:r w:rsidR="00124CE1" w:rsidRPr="0017522E">
        <w:rPr>
          <w:lang w:val="en-US"/>
        </w:rPr>
        <w:t>,</w:t>
      </w:r>
      <w:r w:rsidR="00C9363E" w:rsidRPr="0017522E">
        <w:rPr>
          <w:lang w:val="en-US"/>
        </w:rPr>
        <w:t xml:space="preserve"> unpermitted</w:t>
      </w:r>
      <w:r w:rsidR="00FD0D62" w:rsidRPr="0017522E">
        <w:rPr>
          <w:lang w:val="en-US"/>
        </w:rPr>
        <w:t xml:space="preserve"> moorings</w:t>
      </w:r>
      <w:r w:rsidR="00C9363E" w:rsidRPr="0017522E">
        <w:rPr>
          <w:lang w:val="en-US"/>
        </w:rPr>
        <w:t xml:space="preserve"> or private moorings that have been incorrectly installed and are impacting on the</w:t>
      </w:r>
      <w:r w:rsidR="00FD0D62" w:rsidRPr="0017522E">
        <w:rPr>
          <w:lang w:val="en-US"/>
        </w:rPr>
        <w:t xml:space="preserve"> environment</w:t>
      </w:r>
      <w:r w:rsidR="00C9363E" w:rsidRPr="0017522E">
        <w:rPr>
          <w:lang w:val="en-US"/>
        </w:rPr>
        <w:t xml:space="preserve"> </w:t>
      </w:r>
      <w:r w:rsidR="00976AE3" w:rsidRPr="0017522E">
        <w:rPr>
          <w:lang w:val="en-US"/>
        </w:rPr>
        <w:t>would have</w:t>
      </w:r>
      <w:r w:rsidR="00C9363E" w:rsidRPr="0017522E">
        <w:rPr>
          <w:lang w:val="en-US"/>
        </w:rPr>
        <w:t xml:space="preserve"> higher priority</w:t>
      </w:r>
      <w:r w:rsidR="00976AE3" w:rsidRPr="0017522E">
        <w:rPr>
          <w:lang w:val="en-US"/>
        </w:rPr>
        <w:t xml:space="preserve"> for compliance activities</w:t>
      </w:r>
      <w:r w:rsidR="003F7709" w:rsidRPr="0017522E">
        <w:rPr>
          <w:lang w:val="en-US"/>
        </w:rPr>
        <w:t xml:space="preserve"> </w:t>
      </w:r>
      <w:r w:rsidR="00DC59D5" w:rsidRPr="0017522E">
        <w:rPr>
          <w:lang w:val="en-US"/>
        </w:rPr>
        <w:t xml:space="preserve">than permitted moorings that may not be displaying their mooring reference number. </w:t>
      </w:r>
    </w:p>
    <w:p w14:paraId="38272F96" w14:textId="77777777" w:rsidR="00465E82" w:rsidRPr="008A536F" w:rsidRDefault="00465E82" w:rsidP="008A536F">
      <w:pPr>
        <w:pStyle w:val="Subheading"/>
        <w:rPr>
          <w:rFonts w:ascii="Arial" w:hAnsi="Arial" w:cs="Arial"/>
          <w:b/>
          <w:i/>
          <w:sz w:val="22"/>
          <w:szCs w:val="22"/>
        </w:rPr>
      </w:pPr>
      <w:r w:rsidRPr="008A536F">
        <w:rPr>
          <w:rFonts w:ascii="Arial" w:hAnsi="Arial" w:cs="Arial"/>
          <w:b/>
          <w:i/>
          <w:sz w:val="22"/>
          <w:szCs w:val="22"/>
        </w:rPr>
        <w:t>Best practice moorings management</w:t>
      </w:r>
    </w:p>
    <w:p w14:paraId="38272F97" w14:textId="77777777" w:rsidR="00F3106B" w:rsidRPr="00310546" w:rsidRDefault="00715E67" w:rsidP="00ED72EC">
      <w:pPr>
        <w:pStyle w:val="BodyTextNumbering"/>
        <w:spacing w:before="120"/>
        <w:ind w:left="426" w:hanging="426"/>
      </w:pPr>
      <w:r>
        <w:rPr>
          <w:lang w:val="en-US"/>
        </w:rPr>
        <w:t xml:space="preserve">The </w:t>
      </w:r>
      <w:r w:rsidR="00043737">
        <w:rPr>
          <w:lang w:val="en-US"/>
        </w:rPr>
        <w:t>managing agencies</w:t>
      </w:r>
      <w:r w:rsidR="00CC7DBA">
        <w:rPr>
          <w:lang w:val="en-US"/>
        </w:rPr>
        <w:t xml:space="preserve"> </w:t>
      </w:r>
      <w:r>
        <w:rPr>
          <w:lang w:val="en-US"/>
        </w:rPr>
        <w:t>encourage best practice design, insta</w:t>
      </w:r>
      <w:r w:rsidR="00AE0FC4">
        <w:rPr>
          <w:lang w:val="en-US"/>
        </w:rPr>
        <w:t xml:space="preserve">llation and operation of </w:t>
      </w:r>
      <w:r>
        <w:rPr>
          <w:lang w:val="en-US"/>
        </w:rPr>
        <w:t>moorings</w:t>
      </w:r>
      <w:r w:rsidR="00310546">
        <w:rPr>
          <w:lang w:val="en-US"/>
        </w:rPr>
        <w:t xml:space="preserve"> </w:t>
      </w:r>
      <w:r w:rsidR="00710900">
        <w:rPr>
          <w:lang w:val="en-US"/>
        </w:rPr>
        <w:t>in the Great Barrier Reef</w:t>
      </w:r>
      <w:r w:rsidR="006D3AC7">
        <w:rPr>
          <w:lang w:val="en-US"/>
        </w:rPr>
        <w:t xml:space="preserve"> and continuous improvement as conditions and best practices change over time</w:t>
      </w:r>
      <w:r>
        <w:rPr>
          <w:lang w:val="en-US"/>
        </w:rPr>
        <w:t>.</w:t>
      </w:r>
    </w:p>
    <w:p w14:paraId="38272F98" w14:textId="77777777" w:rsidR="00310546" w:rsidRDefault="00785929" w:rsidP="00ED72EC">
      <w:pPr>
        <w:pStyle w:val="BodyTextNumbering"/>
        <w:spacing w:before="120"/>
        <w:ind w:left="426" w:hanging="426"/>
      </w:pPr>
      <w:r w:rsidRPr="00A53219">
        <w:t xml:space="preserve">In </w:t>
      </w:r>
      <w:r w:rsidR="001D35F1">
        <w:t>addition to the mandatory and discretionary considerations under</w:t>
      </w:r>
      <w:r w:rsidR="00B32676">
        <w:t xml:space="preserve"> </w:t>
      </w:r>
      <w:r w:rsidR="00A26999" w:rsidRPr="00A23B40">
        <w:t>R</w:t>
      </w:r>
      <w:r w:rsidR="00CC7DBA" w:rsidRPr="00A23B40">
        <w:t>egulations</w:t>
      </w:r>
      <w:r w:rsidR="001D35F1">
        <w:t xml:space="preserve">, when </w:t>
      </w:r>
      <w:r w:rsidR="00F64836">
        <w:t>assessing an application for</w:t>
      </w:r>
      <w:r w:rsidR="00EB0844">
        <w:t xml:space="preserve"> a permission for</w:t>
      </w:r>
      <w:r w:rsidR="00EB0844" w:rsidRPr="00A53219">
        <w:t xml:space="preserve"> </w:t>
      </w:r>
      <w:r w:rsidRPr="00A53219">
        <w:t xml:space="preserve">a </w:t>
      </w:r>
      <w:r>
        <w:t xml:space="preserve">private </w:t>
      </w:r>
      <w:r w:rsidRPr="00A53219">
        <w:t xml:space="preserve">mooring the </w:t>
      </w:r>
      <w:r w:rsidR="00BB4A4A">
        <w:t xml:space="preserve">requirements of the </w:t>
      </w:r>
      <w:r w:rsidR="00043737">
        <w:t>managing agencies</w:t>
      </w:r>
      <w:r w:rsidR="00DC578F">
        <w:t xml:space="preserve"> </w:t>
      </w:r>
      <w:r w:rsidR="00334868">
        <w:t xml:space="preserve">may </w:t>
      </w:r>
      <w:r w:rsidR="00BB4A4A">
        <w:t>include, but are not limited to</w:t>
      </w:r>
      <w:r w:rsidR="00310546">
        <w:t>:</w:t>
      </w:r>
    </w:p>
    <w:p w14:paraId="38272F99" w14:textId="77777777" w:rsidR="00FD0D62" w:rsidRDefault="00FF5784" w:rsidP="008A536F">
      <w:pPr>
        <w:pStyle w:val="BodyTextNumbering"/>
        <w:numPr>
          <w:ilvl w:val="1"/>
          <w:numId w:val="4"/>
        </w:numPr>
        <w:spacing w:before="120"/>
      </w:pPr>
      <w:r>
        <w:t>c</w:t>
      </w:r>
      <w:r w:rsidR="00FD0D62">
        <w:t xml:space="preserve">onsideration as to whether </w:t>
      </w:r>
      <w:r w:rsidR="00F64836">
        <w:t>the</w:t>
      </w:r>
      <w:r w:rsidR="00FD0D62">
        <w:t xml:space="preserve"> mooring is required at the p</w:t>
      </w:r>
      <w:r w:rsidR="00F64836">
        <w:t>roposed</w:t>
      </w:r>
      <w:r w:rsidR="00FD0D62">
        <w:t xml:space="preserve"> location</w:t>
      </w:r>
    </w:p>
    <w:p w14:paraId="38272F9A" w14:textId="77777777" w:rsidR="00785929" w:rsidRPr="00ED3D52" w:rsidRDefault="00FF5784" w:rsidP="008A536F">
      <w:pPr>
        <w:pStyle w:val="BodyTextNumbering"/>
        <w:numPr>
          <w:ilvl w:val="1"/>
          <w:numId w:val="4"/>
        </w:numPr>
        <w:spacing w:before="120"/>
      </w:pPr>
      <w:r>
        <w:t>c</w:t>
      </w:r>
      <w:r w:rsidR="00785929" w:rsidRPr="00A53219">
        <w:t>onsider</w:t>
      </w:r>
      <w:r w:rsidR="00310546">
        <w:t>ation as to</w:t>
      </w:r>
      <w:r w:rsidR="00785929" w:rsidRPr="00A53219">
        <w:t xml:space="preserve"> whether the mooring design incorporates best practice to minimise </w:t>
      </w:r>
      <w:r w:rsidR="00785929" w:rsidRPr="00ED3D52">
        <w:t xml:space="preserve">environmental impacts </w:t>
      </w:r>
    </w:p>
    <w:p w14:paraId="38272F9B" w14:textId="77777777" w:rsidR="003C6D68" w:rsidRPr="00ED3D52" w:rsidRDefault="003C6D68" w:rsidP="003C6D68">
      <w:pPr>
        <w:pStyle w:val="BodyTextNumbering"/>
        <w:numPr>
          <w:ilvl w:val="1"/>
          <w:numId w:val="4"/>
        </w:numPr>
        <w:spacing w:before="120"/>
      </w:pPr>
      <w:r w:rsidRPr="00ED3D52">
        <w:rPr>
          <w:lang w:val="en-US"/>
        </w:rPr>
        <w:t>consideration of the intended use of that private mooring</w:t>
      </w:r>
    </w:p>
    <w:p w14:paraId="38272F9C" w14:textId="77777777" w:rsidR="00310546" w:rsidRPr="00310546" w:rsidRDefault="00FF5784" w:rsidP="008A536F">
      <w:pPr>
        <w:pStyle w:val="BodyTextNumbering"/>
        <w:numPr>
          <w:ilvl w:val="1"/>
          <w:numId w:val="4"/>
        </w:numPr>
        <w:spacing w:before="120"/>
      </w:pPr>
      <w:r w:rsidRPr="00ED3D52">
        <w:t>w</w:t>
      </w:r>
      <w:r w:rsidR="00374936" w:rsidRPr="00ED3D52">
        <w:t>here the application is to continue an existing permission, t</w:t>
      </w:r>
      <w:r w:rsidR="00F64836" w:rsidRPr="00ED3D52">
        <w:t xml:space="preserve">he </w:t>
      </w:r>
      <w:r w:rsidR="001D35F1" w:rsidRPr="00ED3D52">
        <w:t>permittee</w:t>
      </w:r>
      <w:r w:rsidR="001D35F1">
        <w:t xml:space="preserve"> </w:t>
      </w:r>
      <w:r w:rsidR="006D3AC7">
        <w:t xml:space="preserve">demonstrates </w:t>
      </w:r>
      <w:r w:rsidR="00BB4A4A">
        <w:t>with a current compliance certificate, that</w:t>
      </w:r>
      <w:r w:rsidR="00BB4A4A" w:rsidRPr="0075045F">
        <w:t xml:space="preserve"> </w:t>
      </w:r>
      <w:r w:rsidR="00715E67" w:rsidRPr="0075045F">
        <w:t xml:space="preserve">appropriate and ongoing maintenance of </w:t>
      </w:r>
      <w:r w:rsidR="00BB4A4A">
        <w:t>the</w:t>
      </w:r>
      <w:r w:rsidR="00DA2A99">
        <w:t xml:space="preserve"> private</w:t>
      </w:r>
      <w:r w:rsidR="00F64836">
        <w:t xml:space="preserve"> </w:t>
      </w:r>
      <w:r w:rsidR="00715E67" w:rsidRPr="0075045F">
        <w:t>mooring</w:t>
      </w:r>
      <w:r w:rsidR="00F64836">
        <w:t xml:space="preserve"> </w:t>
      </w:r>
      <w:r w:rsidR="00BB4A4A">
        <w:t>has been undertaken following installation</w:t>
      </w:r>
      <w:r w:rsidR="009F1F36">
        <w:t>.</w:t>
      </w:r>
      <w:r w:rsidR="00715E67" w:rsidRPr="0075045F">
        <w:t xml:space="preserve"> </w:t>
      </w:r>
    </w:p>
    <w:p w14:paraId="38272F9D" w14:textId="77777777" w:rsidR="00BE3850" w:rsidRPr="00BB4A4A" w:rsidRDefault="00465E82" w:rsidP="00BC269A">
      <w:pPr>
        <w:pStyle w:val="BodyTextNumbering"/>
        <w:spacing w:before="120"/>
        <w:ind w:left="426" w:hanging="426"/>
        <w:rPr>
          <w:lang w:val="en-US"/>
        </w:rPr>
      </w:pPr>
      <w:r>
        <w:rPr>
          <w:lang w:val="en-US"/>
        </w:rPr>
        <w:t xml:space="preserve">The </w:t>
      </w:r>
      <w:r w:rsidR="00043737">
        <w:rPr>
          <w:lang w:val="en-US"/>
        </w:rPr>
        <w:t>managing agencies</w:t>
      </w:r>
      <w:r w:rsidR="00CC7DBA">
        <w:rPr>
          <w:lang w:val="en-US"/>
        </w:rPr>
        <w:t xml:space="preserve"> </w:t>
      </w:r>
      <w:r w:rsidR="00310546">
        <w:rPr>
          <w:lang w:val="en-US"/>
        </w:rPr>
        <w:t xml:space="preserve">promote responsible reef practices in relation to </w:t>
      </w:r>
      <w:r w:rsidR="00914672">
        <w:rPr>
          <w:lang w:val="en-US"/>
        </w:rPr>
        <w:t xml:space="preserve">the use of all </w:t>
      </w:r>
      <w:r w:rsidR="00310546">
        <w:rPr>
          <w:lang w:val="en-US"/>
        </w:rPr>
        <w:t>moorings</w:t>
      </w:r>
      <w:r w:rsidRPr="00310546">
        <w:rPr>
          <w:lang w:val="en-US"/>
        </w:rPr>
        <w:t>.</w:t>
      </w:r>
      <w:r w:rsidR="00B418A3">
        <w:rPr>
          <w:lang w:val="en-US"/>
        </w:rPr>
        <w:t xml:space="preserve"> </w:t>
      </w:r>
    </w:p>
    <w:p w14:paraId="38272F9E" w14:textId="77777777" w:rsidR="006A2849" w:rsidRPr="008A536F" w:rsidRDefault="005E1BB9" w:rsidP="00BC269A">
      <w:pPr>
        <w:pStyle w:val="Heading1"/>
        <w:keepNext/>
        <w:spacing w:before="120" w:after="40"/>
        <w:ind w:right="-136"/>
        <w:jc w:val="left"/>
        <w:rPr>
          <w:b w:val="0"/>
          <w:sz w:val="30"/>
          <w:szCs w:val="30"/>
        </w:rPr>
      </w:pPr>
      <w:r w:rsidRPr="008A536F">
        <w:rPr>
          <w:b w:val="0"/>
          <w:sz w:val="30"/>
          <w:szCs w:val="30"/>
        </w:rPr>
        <w:t>Specific p</w:t>
      </w:r>
      <w:r w:rsidR="006A2849" w:rsidRPr="008A536F">
        <w:rPr>
          <w:b w:val="0"/>
          <w:sz w:val="30"/>
          <w:szCs w:val="30"/>
        </w:rPr>
        <w:t>rinciples</w:t>
      </w:r>
      <w:r w:rsidRPr="008A536F">
        <w:rPr>
          <w:b w:val="0"/>
          <w:sz w:val="30"/>
          <w:szCs w:val="30"/>
        </w:rPr>
        <w:t xml:space="preserve"> </w:t>
      </w:r>
    </w:p>
    <w:p w14:paraId="38272F9F" w14:textId="77777777" w:rsidR="006A2849" w:rsidRPr="00205972" w:rsidRDefault="00420C46" w:rsidP="008A536F">
      <w:pPr>
        <w:pStyle w:val="Subheading"/>
        <w:rPr>
          <w:rFonts w:ascii="Arial" w:hAnsi="Arial"/>
          <w:color w:val="000000"/>
          <w:sz w:val="20"/>
          <w:szCs w:val="32"/>
        </w:rPr>
      </w:pPr>
      <w:r w:rsidRPr="008A536F">
        <w:rPr>
          <w:rFonts w:ascii="Arial" w:hAnsi="Arial" w:cs="Arial"/>
          <w:b/>
          <w:i/>
          <w:sz w:val="22"/>
          <w:szCs w:val="22"/>
        </w:rPr>
        <w:t xml:space="preserve">Site-specific </w:t>
      </w:r>
      <w:r w:rsidR="00B47402" w:rsidRPr="008A536F">
        <w:rPr>
          <w:rFonts w:ascii="Arial" w:hAnsi="Arial" w:cs="Arial"/>
          <w:b/>
          <w:i/>
          <w:sz w:val="22"/>
          <w:szCs w:val="22"/>
        </w:rPr>
        <w:t>management</w:t>
      </w:r>
      <w:r w:rsidR="00B47402" w:rsidRPr="00205972">
        <w:rPr>
          <w:rFonts w:ascii="Arial" w:hAnsi="Arial"/>
          <w:color w:val="000000"/>
          <w:sz w:val="20"/>
          <w:szCs w:val="32"/>
        </w:rPr>
        <w:t xml:space="preserve"> </w:t>
      </w:r>
      <w:r w:rsidR="006A2849" w:rsidRPr="00205972">
        <w:rPr>
          <w:rFonts w:ascii="Arial" w:hAnsi="Arial"/>
          <w:color w:val="000000"/>
          <w:sz w:val="20"/>
          <w:szCs w:val="32"/>
        </w:rPr>
        <w:t xml:space="preserve"> </w:t>
      </w:r>
    </w:p>
    <w:p w14:paraId="38272FA0" w14:textId="77777777" w:rsidR="00F623CA" w:rsidRPr="00ED3D52" w:rsidRDefault="00F623CA" w:rsidP="00ED72EC">
      <w:pPr>
        <w:pStyle w:val="BodyTextNumbering"/>
        <w:spacing w:before="120"/>
        <w:ind w:left="426" w:hanging="426"/>
      </w:pPr>
      <w:r w:rsidRPr="009A4544">
        <w:t xml:space="preserve">Where </w:t>
      </w:r>
      <w:r w:rsidR="003E7C79">
        <w:t xml:space="preserve">site-specific </w:t>
      </w:r>
      <w:r w:rsidR="003E7C79" w:rsidRPr="00ED3D52">
        <w:t xml:space="preserve">management </w:t>
      </w:r>
      <w:r w:rsidR="00D86AC1" w:rsidRPr="00ED3D52">
        <w:t xml:space="preserve">applies to a particular part of </w:t>
      </w:r>
      <w:r w:rsidRPr="00ED3D52">
        <w:t>the</w:t>
      </w:r>
      <w:r w:rsidR="00710900" w:rsidRPr="00ED3D52">
        <w:t xml:space="preserve"> Great Barrier Reef</w:t>
      </w:r>
      <w:r w:rsidR="004743C5" w:rsidRPr="00ED3D52">
        <w:t>,</w:t>
      </w:r>
      <w:r w:rsidRPr="00ED3D52">
        <w:t xml:space="preserve"> the </w:t>
      </w:r>
      <w:r w:rsidR="00043737" w:rsidRPr="00ED3D52">
        <w:t>managing agencies</w:t>
      </w:r>
      <w:r w:rsidR="00F26C34" w:rsidRPr="00ED3D52">
        <w:t xml:space="preserve"> </w:t>
      </w:r>
      <w:r w:rsidRPr="00ED3D52">
        <w:t>will ensure that:</w:t>
      </w:r>
    </w:p>
    <w:p w14:paraId="38272FA1" w14:textId="77777777" w:rsidR="00F623CA" w:rsidRPr="009A4544" w:rsidRDefault="00BE5CBC" w:rsidP="00ED72EC">
      <w:pPr>
        <w:pStyle w:val="BodyTextNumbering"/>
        <w:numPr>
          <w:ilvl w:val="1"/>
          <w:numId w:val="4"/>
        </w:numPr>
        <w:spacing w:before="120"/>
        <w:ind w:left="1134" w:hanging="425"/>
      </w:pPr>
      <w:r>
        <w:t>N</w:t>
      </w:r>
      <w:r w:rsidR="003B2CB3">
        <w:t xml:space="preserve">ew </w:t>
      </w:r>
      <w:r w:rsidR="00EE289D">
        <w:t>m</w:t>
      </w:r>
      <w:r w:rsidR="00F623CA" w:rsidRPr="009A4544">
        <w:t>oorings are</w:t>
      </w:r>
      <w:r w:rsidR="00FD0D62">
        <w:t xml:space="preserve"> </w:t>
      </w:r>
      <w:r w:rsidR="00FD0D62" w:rsidRPr="009A4544">
        <w:t xml:space="preserve">installed </w:t>
      </w:r>
      <w:r w:rsidR="00F623CA" w:rsidRPr="009A4544">
        <w:t xml:space="preserve">in accordance with </w:t>
      </w:r>
      <w:r w:rsidR="00E1052C" w:rsidRPr="009A4544">
        <w:t xml:space="preserve">the requirement of </w:t>
      </w:r>
      <w:r w:rsidR="0007316F">
        <w:t xml:space="preserve">the site </w:t>
      </w:r>
      <w:r w:rsidR="00914672">
        <w:t>management arrangements</w:t>
      </w:r>
      <w:r w:rsidR="0007316F">
        <w:t xml:space="preserve"> or site plan</w:t>
      </w:r>
      <w:r>
        <w:t>.</w:t>
      </w:r>
    </w:p>
    <w:p w14:paraId="38272FA2" w14:textId="77777777" w:rsidR="00F623CA" w:rsidRPr="0017522E" w:rsidRDefault="00BE5CBC" w:rsidP="00ED72EC">
      <w:pPr>
        <w:pStyle w:val="BodyTextNumbering"/>
        <w:numPr>
          <w:ilvl w:val="1"/>
          <w:numId w:val="4"/>
        </w:numPr>
        <w:spacing w:before="120"/>
        <w:ind w:left="1134" w:hanging="425"/>
      </w:pPr>
      <w:r w:rsidRPr="0017522E">
        <w:t>E</w:t>
      </w:r>
      <w:r w:rsidR="00F623CA" w:rsidRPr="0017522E">
        <w:t xml:space="preserve">xisting </w:t>
      </w:r>
      <w:r w:rsidR="003F7709" w:rsidRPr="0017522E">
        <w:t>private</w:t>
      </w:r>
      <w:r w:rsidR="00FD1299" w:rsidRPr="0017522E">
        <w:t xml:space="preserve"> </w:t>
      </w:r>
      <w:r w:rsidR="00F623CA" w:rsidRPr="0017522E">
        <w:t>moorings</w:t>
      </w:r>
      <w:r w:rsidR="00914672" w:rsidRPr="0017522E">
        <w:t xml:space="preserve"> </w:t>
      </w:r>
      <w:r w:rsidR="003E7C79" w:rsidRPr="0017522E">
        <w:t xml:space="preserve">deemed by the </w:t>
      </w:r>
      <w:r w:rsidR="00043737" w:rsidRPr="0017522E">
        <w:t>managing agencies</w:t>
      </w:r>
      <w:r w:rsidR="003E7C79" w:rsidRPr="0017522E">
        <w:t xml:space="preserve"> to be</w:t>
      </w:r>
      <w:r w:rsidR="00F623CA" w:rsidRPr="0017522E">
        <w:t xml:space="preserve"> inconsistent with th</w:t>
      </w:r>
      <w:r w:rsidR="001F3698" w:rsidRPr="0017522E">
        <w:t>e</w:t>
      </w:r>
      <w:r w:rsidR="00F623CA" w:rsidRPr="0017522E">
        <w:t xml:space="preserve"> </w:t>
      </w:r>
      <w:r w:rsidR="0007316F" w:rsidRPr="0017522E">
        <w:t xml:space="preserve">site management arrangements or </w:t>
      </w:r>
      <w:r w:rsidR="00F623CA" w:rsidRPr="0017522E">
        <w:t>site plan are relocated or removed</w:t>
      </w:r>
      <w:r w:rsidR="008D321A" w:rsidRPr="0017522E">
        <w:t>, following c</w:t>
      </w:r>
      <w:r w:rsidR="0007316F" w:rsidRPr="0017522E">
        <w:t>onsultation with permittees of private moorings</w:t>
      </w:r>
      <w:r w:rsidR="008D321A" w:rsidRPr="0017522E">
        <w:t>, as required</w:t>
      </w:r>
      <w:r w:rsidRPr="0017522E">
        <w:t>.</w:t>
      </w:r>
    </w:p>
    <w:p w14:paraId="38272FA3" w14:textId="77777777" w:rsidR="00F623CA" w:rsidRPr="0017522E" w:rsidRDefault="008D321A" w:rsidP="00BC269A">
      <w:pPr>
        <w:pStyle w:val="BodyTextNumbering"/>
        <w:spacing w:before="120"/>
        <w:ind w:left="426" w:hanging="426"/>
      </w:pPr>
      <w:r w:rsidRPr="0017522E">
        <w:t xml:space="preserve">The </w:t>
      </w:r>
      <w:r w:rsidR="00043737" w:rsidRPr="0017522E">
        <w:t>managing agencies</w:t>
      </w:r>
      <w:r w:rsidR="00F26C34" w:rsidRPr="0017522E">
        <w:t xml:space="preserve"> </w:t>
      </w:r>
      <w:r w:rsidR="00F623CA" w:rsidRPr="0017522E">
        <w:t>may prohibit anchoring</w:t>
      </w:r>
      <w:r w:rsidR="006D3AC7" w:rsidRPr="0017522E">
        <w:t xml:space="preserve"> and installation of other moorings and structures</w:t>
      </w:r>
      <w:r w:rsidR="00F623CA" w:rsidRPr="0017522E">
        <w:t xml:space="preserve"> within </w:t>
      </w:r>
      <w:r w:rsidR="003B2CB3" w:rsidRPr="0017522E">
        <w:t xml:space="preserve">a </w:t>
      </w:r>
      <w:r w:rsidR="00FD0D62" w:rsidRPr="0017522E">
        <w:t>specified</w:t>
      </w:r>
      <w:r w:rsidR="00F623CA" w:rsidRPr="0017522E">
        <w:t xml:space="preserve"> radius </w:t>
      </w:r>
      <w:r w:rsidR="00FD0D62" w:rsidRPr="0017522E">
        <w:t>(</w:t>
      </w:r>
      <w:r w:rsidR="00A47E49" w:rsidRPr="0017522E">
        <w:t>generally</w:t>
      </w:r>
      <w:r w:rsidR="00FD0D62" w:rsidRPr="0017522E">
        <w:t xml:space="preserve"> </w:t>
      </w:r>
      <w:r w:rsidR="006D3AC7" w:rsidRPr="0017522E">
        <w:t xml:space="preserve">a minimum of </w:t>
      </w:r>
      <w:r w:rsidR="00FD0D62" w:rsidRPr="0017522E">
        <w:t>50</w:t>
      </w:r>
      <w:r w:rsidR="00FF5784" w:rsidRPr="0017522E">
        <w:t xml:space="preserve"> </w:t>
      </w:r>
      <w:r w:rsidR="00FD0D62" w:rsidRPr="0017522E">
        <w:t xml:space="preserve">metres) </w:t>
      </w:r>
      <w:r w:rsidR="00F623CA" w:rsidRPr="0017522E">
        <w:t>of an</w:t>
      </w:r>
      <w:r w:rsidR="00EE289D" w:rsidRPr="0017522E">
        <w:t>y</w:t>
      </w:r>
      <w:r w:rsidR="00F623CA" w:rsidRPr="0017522E">
        <w:t xml:space="preserve"> mooring if </w:t>
      </w:r>
      <w:r w:rsidR="001939A3" w:rsidRPr="0017522E">
        <w:t>it</w:t>
      </w:r>
      <w:r w:rsidR="00F623CA" w:rsidRPr="0017522E">
        <w:t xml:space="preserve"> is considered appropriate for resource management</w:t>
      </w:r>
      <w:r w:rsidR="002F5197">
        <w:t>,</w:t>
      </w:r>
      <w:r w:rsidR="00F623CA" w:rsidRPr="0017522E">
        <w:t xml:space="preserve"> conflict resolution purposes</w:t>
      </w:r>
      <w:r w:rsidR="002F5197">
        <w:t>, or the protection and ecological sustainable use of the Great Barrier Reef</w:t>
      </w:r>
      <w:r w:rsidR="00F623CA" w:rsidRPr="0017522E">
        <w:t>.</w:t>
      </w:r>
    </w:p>
    <w:p w14:paraId="38272FA4" w14:textId="77777777" w:rsidR="00BC1608" w:rsidRPr="0017522E" w:rsidRDefault="009B752D" w:rsidP="008A536F">
      <w:pPr>
        <w:pStyle w:val="Subheading"/>
        <w:rPr>
          <w:rFonts w:ascii="Arial" w:hAnsi="Arial" w:cs="Arial"/>
          <w:b/>
          <w:i/>
          <w:sz w:val="22"/>
          <w:szCs w:val="22"/>
        </w:rPr>
      </w:pPr>
      <w:r w:rsidRPr="0017522E">
        <w:rPr>
          <w:rFonts w:ascii="Arial" w:hAnsi="Arial" w:cs="Arial"/>
          <w:b/>
          <w:i/>
          <w:sz w:val="22"/>
          <w:szCs w:val="22"/>
        </w:rPr>
        <w:t>P</w:t>
      </w:r>
      <w:r w:rsidR="00BC1608" w:rsidRPr="0017522E">
        <w:rPr>
          <w:rFonts w:ascii="Arial" w:hAnsi="Arial" w:cs="Arial"/>
          <w:b/>
          <w:i/>
          <w:sz w:val="22"/>
          <w:szCs w:val="22"/>
        </w:rPr>
        <w:t xml:space="preserve">ublic moorings </w:t>
      </w:r>
    </w:p>
    <w:p w14:paraId="38272FA5" w14:textId="77777777" w:rsidR="00A223AA" w:rsidRPr="0017522E" w:rsidRDefault="003E7C79" w:rsidP="00ED72EC">
      <w:pPr>
        <w:pStyle w:val="BodyTextNumbering"/>
        <w:spacing w:before="120"/>
        <w:ind w:left="426" w:hanging="426"/>
      </w:pPr>
      <w:r w:rsidRPr="0017522E">
        <w:t xml:space="preserve">It is </w:t>
      </w:r>
      <w:r w:rsidR="007020E9" w:rsidRPr="0017522E">
        <w:t xml:space="preserve">the intention of the managing agencies </w:t>
      </w:r>
      <w:r w:rsidRPr="0017522E">
        <w:t>that p</w:t>
      </w:r>
      <w:r w:rsidR="00A223AA" w:rsidRPr="0017522E">
        <w:t xml:space="preserve">ublic moorings are available </w:t>
      </w:r>
      <w:r w:rsidR="00A223AA" w:rsidRPr="0017522E">
        <w:rPr>
          <w:lang w:val="en"/>
        </w:rPr>
        <w:t>to vessels in the order that the</w:t>
      </w:r>
      <w:r w:rsidR="005E6D2A" w:rsidRPr="0017522E">
        <w:rPr>
          <w:lang w:val="en"/>
        </w:rPr>
        <w:t xml:space="preserve"> vessels</w:t>
      </w:r>
      <w:r w:rsidR="00A223AA" w:rsidRPr="0017522E">
        <w:rPr>
          <w:lang w:val="en"/>
        </w:rPr>
        <w:t xml:space="preserve"> arrive, without </w:t>
      </w:r>
      <w:hyperlink r:id="rId12" w:tooltip="Bias" w:history="1">
        <w:r w:rsidR="00A223AA" w:rsidRPr="0017522E">
          <w:rPr>
            <w:rStyle w:val="Hyperlink"/>
            <w:color w:val="auto"/>
            <w:u w:val="none"/>
            <w:lang w:val="en"/>
          </w:rPr>
          <w:t>bias</w:t>
        </w:r>
      </w:hyperlink>
      <w:r w:rsidR="00A223AA" w:rsidRPr="0017522E">
        <w:rPr>
          <w:lang w:val="en"/>
        </w:rPr>
        <w:t xml:space="preserve"> or preference</w:t>
      </w:r>
      <w:r w:rsidR="00A223AA" w:rsidRPr="0017522E">
        <w:t>.</w:t>
      </w:r>
    </w:p>
    <w:p w14:paraId="38272FA6" w14:textId="77777777" w:rsidR="007020E9" w:rsidRDefault="00DE08F9" w:rsidP="00ED72EC">
      <w:pPr>
        <w:pStyle w:val="BodyTextNumbering"/>
        <w:spacing w:before="120"/>
        <w:ind w:left="426" w:hanging="426"/>
      </w:pPr>
      <w:r>
        <w:t>P</w:t>
      </w:r>
      <w:r w:rsidR="00BC1608" w:rsidRPr="00465E82">
        <w:t xml:space="preserve">ublic moorings are to be used in accordance with </w:t>
      </w:r>
      <w:r w:rsidR="001939A3">
        <w:t>certain parameters</w:t>
      </w:r>
      <w:r w:rsidRPr="00DE08F9">
        <w:t xml:space="preserve"> </w:t>
      </w:r>
      <w:r>
        <w:t>to prevent moorings dragging and damaging the environment, to reduce costs of repair to damaged moorings and to provide for equitable use</w:t>
      </w:r>
      <w:r w:rsidR="001939A3">
        <w:t xml:space="preserve">. </w:t>
      </w:r>
    </w:p>
    <w:p w14:paraId="38272FA7" w14:textId="77777777" w:rsidR="003E7C79" w:rsidRDefault="001939A3" w:rsidP="00ED72EC">
      <w:pPr>
        <w:pStyle w:val="BodyTextNumbering"/>
        <w:spacing w:before="120"/>
        <w:ind w:left="426" w:hanging="426"/>
      </w:pPr>
      <w:r>
        <w:lastRenderedPageBreak/>
        <w:t xml:space="preserve">The </w:t>
      </w:r>
      <w:r w:rsidR="00043737">
        <w:t>managing agencies</w:t>
      </w:r>
      <w:r w:rsidR="00A47E49">
        <w:t xml:space="preserve"> </w:t>
      </w:r>
      <w:r w:rsidR="00DA2A99">
        <w:t>may</w:t>
      </w:r>
      <w:r>
        <w:t xml:space="preserve"> systematically update information displayed on public mooring</w:t>
      </w:r>
      <w:r w:rsidR="005E6D2A">
        <w:t xml:space="preserve"> buoys or tags</w:t>
      </w:r>
      <w:r w:rsidR="00DA2A99">
        <w:t>,</w:t>
      </w:r>
      <w:r>
        <w:t xml:space="preserve"> as</w:t>
      </w:r>
      <w:r w:rsidR="00DA2A99">
        <w:t xml:space="preserve"> deemed</w:t>
      </w:r>
      <w:r>
        <w:t xml:space="preserve"> necessary</w:t>
      </w:r>
      <w:r w:rsidR="005E6D2A">
        <w:t>,</w:t>
      </w:r>
      <w:r>
        <w:t xml:space="preserve"> to promote responsible use</w:t>
      </w:r>
      <w:r w:rsidR="003E7C79">
        <w:t>.</w:t>
      </w:r>
      <w:r w:rsidR="00083E92">
        <w:t xml:space="preserve"> The </w:t>
      </w:r>
      <w:r w:rsidR="00043737">
        <w:t>managing agencies</w:t>
      </w:r>
      <w:r w:rsidR="00F26C34">
        <w:t xml:space="preserve"> </w:t>
      </w:r>
      <w:r w:rsidR="00083E92">
        <w:t>require that:</w:t>
      </w:r>
    </w:p>
    <w:p w14:paraId="38272FA8" w14:textId="77777777" w:rsidR="00BC1608" w:rsidRPr="00465E82" w:rsidRDefault="00BE5CBC" w:rsidP="00ED72EC">
      <w:pPr>
        <w:pStyle w:val="BodyTextNumbering"/>
        <w:numPr>
          <w:ilvl w:val="1"/>
          <w:numId w:val="4"/>
        </w:numPr>
        <w:spacing w:before="120"/>
        <w:ind w:left="1134" w:hanging="425"/>
      </w:pPr>
      <w:r>
        <w:t>P</w:t>
      </w:r>
      <w:r w:rsidR="00BC1608" w:rsidRPr="00465E82">
        <w:t xml:space="preserve">ublic moorings </w:t>
      </w:r>
      <w:r w:rsidR="00083E92">
        <w:t>are</w:t>
      </w:r>
      <w:r w:rsidR="00BC1608" w:rsidRPr="00465E82">
        <w:t xml:space="preserve"> used in accordance with any limits</w:t>
      </w:r>
      <w:r w:rsidR="00DE6390">
        <w:t>, including time limits</w:t>
      </w:r>
      <w:r w:rsidR="00F266FE">
        <w:t>,</w:t>
      </w:r>
      <w:r w:rsidR="00DE6390">
        <w:t xml:space="preserve"> structural capacity,</w:t>
      </w:r>
      <w:r w:rsidR="00BC1608" w:rsidRPr="00465E82">
        <w:t xml:space="preserve"> </w:t>
      </w:r>
      <w:r w:rsidR="00CB795C">
        <w:t>and any other</w:t>
      </w:r>
      <w:r w:rsidR="00BC1608" w:rsidRPr="00465E82">
        <w:t xml:space="preserve"> conditions stated</w:t>
      </w:r>
      <w:r w:rsidR="002A63A6">
        <w:t xml:space="preserve"> </w:t>
      </w:r>
      <w:r w:rsidR="00BC1608" w:rsidRPr="00465E82">
        <w:t>on the mooring buoy</w:t>
      </w:r>
      <w:r w:rsidR="002A63A6">
        <w:t xml:space="preserve"> or</w:t>
      </w:r>
      <w:r w:rsidR="00BC1608" w:rsidRPr="00465E82">
        <w:t xml:space="preserve"> the mooring tag</w:t>
      </w:r>
      <w:r w:rsidR="0062530F" w:rsidRPr="00465E82">
        <w:t>.</w:t>
      </w:r>
    </w:p>
    <w:p w14:paraId="38272FA9" w14:textId="77777777" w:rsidR="00BC1608" w:rsidRPr="00465E82" w:rsidRDefault="00083E92" w:rsidP="00ED72EC">
      <w:pPr>
        <w:pStyle w:val="BodyTextNumbering"/>
        <w:numPr>
          <w:ilvl w:val="1"/>
          <w:numId w:val="4"/>
        </w:numPr>
        <w:spacing w:before="120"/>
        <w:ind w:left="1134" w:hanging="425"/>
      </w:pPr>
      <w:r>
        <w:t xml:space="preserve">A </w:t>
      </w:r>
      <w:r w:rsidR="00FF5784">
        <w:t>p</w:t>
      </w:r>
      <w:r w:rsidR="00BC1608" w:rsidRPr="00465E82">
        <w:t xml:space="preserve">ublic mooring must not be used by more than one </w:t>
      </w:r>
      <w:r w:rsidR="00A0171F" w:rsidRPr="00465E82">
        <w:t xml:space="preserve">vessel </w:t>
      </w:r>
      <w:r w:rsidR="00BC1608" w:rsidRPr="00465E82">
        <w:t xml:space="preserve">at any time, with the exception of </w:t>
      </w:r>
      <w:r w:rsidR="0047126D">
        <w:t xml:space="preserve">a </w:t>
      </w:r>
      <w:r w:rsidR="005B061B">
        <w:t>tender</w:t>
      </w:r>
      <w:r w:rsidR="005B061B" w:rsidRPr="00465E82">
        <w:t xml:space="preserve"> </w:t>
      </w:r>
      <w:r w:rsidR="0047126D">
        <w:t>vessel attached to a primary vessel</w:t>
      </w:r>
      <w:r w:rsidR="00BC1608" w:rsidRPr="00465E82">
        <w:t>.</w:t>
      </w:r>
    </w:p>
    <w:p w14:paraId="38272FAA" w14:textId="0B70448C" w:rsidR="00DE6390" w:rsidRDefault="00DE6390" w:rsidP="00ED72EC">
      <w:pPr>
        <w:pStyle w:val="BodyTextNumbering"/>
        <w:spacing w:before="120"/>
        <w:ind w:left="426" w:hanging="426"/>
      </w:pPr>
      <w:r>
        <w:t>It is an offence under the</w:t>
      </w:r>
      <w:r w:rsidR="0005035F">
        <w:t xml:space="preserve"> </w:t>
      </w:r>
      <w:r w:rsidR="0005035F" w:rsidRPr="00F93CD0">
        <w:t xml:space="preserve">Great Barrier Reef Marine Park Regulations </w:t>
      </w:r>
      <w:r w:rsidR="005B4630" w:rsidRPr="00F93CD0">
        <w:t>2019</w:t>
      </w:r>
      <w:r w:rsidR="005B4630">
        <w:t xml:space="preserve"> </w:t>
      </w:r>
      <w:r>
        <w:t xml:space="preserve">to </w:t>
      </w:r>
      <w:r w:rsidR="00474FFA">
        <w:t xml:space="preserve">remove, </w:t>
      </w:r>
      <w:r>
        <w:t xml:space="preserve">misuse </w:t>
      </w:r>
      <w:r w:rsidR="00474FFA">
        <w:t xml:space="preserve">or damage </w:t>
      </w:r>
      <w:r>
        <w:t>a public mooring</w:t>
      </w:r>
      <w:r w:rsidR="00785929">
        <w:t xml:space="preserve"> and </w:t>
      </w:r>
      <w:r w:rsidR="00474FFA">
        <w:t xml:space="preserve">penalties apply </w:t>
      </w:r>
      <w:r w:rsidR="005A1B51">
        <w:t xml:space="preserve">to </w:t>
      </w:r>
      <w:r w:rsidR="00595864">
        <w:t xml:space="preserve">a </w:t>
      </w:r>
      <w:r w:rsidR="005A1B51">
        <w:t>person</w:t>
      </w:r>
      <w:r w:rsidR="00474FFA">
        <w:t xml:space="preserve"> who commit</w:t>
      </w:r>
      <w:r w:rsidR="005A1B51">
        <w:t xml:space="preserve">s </w:t>
      </w:r>
      <w:r w:rsidR="009F3230">
        <w:t xml:space="preserve">such </w:t>
      </w:r>
      <w:r w:rsidR="005A1B51">
        <w:t>an offence</w:t>
      </w:r>
      <w:r>
        <w:t>.</w:t>
      </w:r>
    </w:p>
    <w:p w14:paraId="38272FAB" w14:textId="77777777" w:rsidR="00BC1608" w:rsidRDefault="00BC1608" w:rsidP="00ED72EC">
      <w:pPr>
        <w:pStyle w:val="BodyTextNumbering"/>
        <w:spacing w:before="120"/>
        <w:ind w:left="426" w:hanging="426"/>
      </w:pPr>
      <w:r w:rsidRPr="00465E82">
        <w:t xml:space="preserve">The </w:t>
      </w:r>
      <w:r w:rsidR="00043737">
        <w:t>managing agencies</w:t>
      </w:r>
      <w:r w:rsidR="003463CE">
        <w:t xml:space="preserve"> </w:t>
      </w:r>
      <w:r w:rsidRPr="00465E82">
        <w:t>may br</w:t>
      </w:r>
      <w:r w:rsidR="004743C5" w:rsidRPr="00465E82">
        <w:t>oaden</w:t>
      </w:r>
      <w:r w:rsidRPr="00465E82">
        <w:t xml:space="preserve"> </w:t>
      </w:r>
      <w:r w:rsidR="006C6EA6">
        <w:t xml:space="preserve">such </w:t>
      </w:r>
      <w:r w:rsidRPr="00465E82">
        <w:t>public mooring arrangements to enable some public moorings to be dedicated to a particular user</w:t>
      </w:r>
      <w:r w:rsidR="00076F3E" w:rsidRPr="00465E82">
        <w:t>,</w:t>
      </w:r>
      <w:r w:rsidRPr="00465E82">
        <w:t xml:space="preserve"> or group of users</w:t>
      </w:r>
      <w:r w:rsidR="00076F3E" w:rsidRPr="00465E82">
        <w:t>,</w:t>
      </w:r>
      <w:r w:rsidRPr="00465E82">
        <w:t xml:space="preserve"> for part of the day</w:t>
      </w:r>
      <w:r w:rsidR="009B752D">
        <w:t>.</w:t>
      </w:r>
    </w:p>
    <w:p w14:paraId="38272FAC" w14:textId="77777777" w:rsidR="00D72465" w:rsidRPr="0017522E" w:rsidRDefault="00286720" w:rsidP="00ED72EC">
      <w:pPr>
        <w:pStyle w:val="BodyTextNumbering"/>
        <w:spacing w:before="120"/>
        <w:ind w:left="426" w:hanging="426"/>
      </w:pPr>
      <w:r w:rsidRPr="00286720">
        <w:t>With provision of appropriate funding, t</w:t>
      </w:r>
      <w:r w:rsidR="00D72465" w:rsidRPr="00286720">
        <w:t xml:space="preserve">he </w:t>
      </w:r>
      <w:r w:rsidR="00043737">
        <w:t>managing agencies</w:t>
      </w:r>
      <w:r w:rsidR="00076A21">
        <w:t xml:space="preserve"> </w:t>
      </w:r>
      <w:r w:rsidR="00D72465" w:rsidRPr="00286720">
        <w:t xml:space="preserve">may install and maintain more public </w:t>
      </w:r>
      <w:r w:rsidR="00D72465" w:rsidRPr="0017522E">
        <w:t>moorings in high use areas to minimise damage to the environment.</w:t>
      </w:r>
    </w:p>
    <w:p w14:paraId="38272FAD" w14:textId="77777777" w:rsidR="00BC1608" w:rsidRPr="0017522E" w:rsidRDefault="00BC1608" w:rsidP="00ED72EC">
      <w:pPr>
        <w:pStyle w:val="BodyTextNumbering"/>
        <w:spacing w:before="120"/>
        <w:ind w:left="426" w:hanging="426"/>
      </w:pPr>
      <w:r w:rsidRPr="0017522E">
        <w:t xml:space="preserve">The </w:t>
      </w:r>
      <w:r w:rsidR="00043737" w:rsidRPr="0017522E">
        <w:t>managing agencies</w:t>
      </w:r>
      <w:r w:rsidR="00076A21" w:rsidRPr="0017522E">
        <w:t xml:space="preserve"> </w:t>
      </w:r>
      <w:r w:rsidRPr="0017522E">
        <w:t>may contrac</w:t>
      </w:r>
      <w:r w:rsidR="00076F3E" w:rsidRPr="0017522E">
        <w:t xml:space="preserve">t </w:t>
      </w:r>
      <w:r w:rsidR="00125D51" w:rsidRPr="0017522E">
        <w:t xml:space="preserve">to an external provider </w:t>
      </w:r>
      <w:r w:rsidR="00076F3E" w:rsidRPr="0017522E">
        <w:t xml:space="preserve">the installation, maintenance and </w:t>
      </w:r>
      <w:r w:rsidRPr="0017522E">
        <w:t xml:space="preserve">management of public moorings </w:t>
      </w:r>
      <w:r w:rsidR="00710900" w:rsidRPr="0017522E">
        <w:t>within the Great Barrier Reef</w:t>
      </w:r>
      <w:r w:rsidRPr="0017522E">
        <w:t>.</w:t>
      </w:r>
    </w:p>
    <w:p w14:paraId="38272FAE" w14:textId="77777777" w:rsidR="007020E9" w:rsidRPr="0017522E" w:rsidRDefault="007020E9" w:rsidP="00ED72EC">
      <w:pPr>
        <w:pStyle w:val="BodyTextNumbering"/>
        <w:spacing w:before="120"/>
        <w:ind w:left="426" w:hanging="426"/>
      </w:pPr>
      <w:r w:rsidRPr="0017522E">
        <w:t xml:space="preserve">The </w:t>
      </w:r>
      <w:r w:rsidR="00B32F0F" w:rsidRPr="0017522E">
        <w:t>m</w:t>
      </w:r>
      <w:r w:rsidRPr="0017522E">
        <w:t xml:space="preserve">anaging </w:t>
      </w:r>
      <w:r w:rsidR="00B32F0F" w:rsidRPr="0017522E">
        <w:t>a</w:t>
      </w:r>
      <w:r w:rsidRPr="0017522E">
        <w:t xml:space="preserve">gencies will require Part 5 notifications for the installation, maintenance and management of public moorings, consistent with the </w:t>
      </w:r>
      <w:r w:rsidRPr="00E0204C">
        <w:rPr>
          <w:i/>
        </w:rPr>
        <w:t>G</w:t>
      </w:r>
      <w:r w:rsidR="004E7905" w:rsidRPr="00E0204C">
        <w:rPr>
          <w:i/>
        </w:rPr>
        <w:t xml:space="preserve">reat Barrier Reef Marine Park </w:t>
      </w:r>
      <w:r w:rsidRPr="00E0204C">
        <w:rPr>
          <w:i/>
        </w:rPr>
        <w:t>Zoning Plan 2003</w:t>
      </w:r>
      <w:r w:rsidR="00B32F0F" w:rsidRPr="0017522E">
        <w:t xml:space="preserve">. </w:t>
      </w:r>
    </w:p>
    <w:p w14:paraId="38272FAF" w14:textId="77777777" w:rsidR="00BC1608" w:rsidRPr="0017522E" w:rsidRDefault="009B752D" w:rsidP="00B07719">
      <w:pPr>
        <w:pStyle w:val="Subheading"/>
        <w:keepNext/>
        <w:rPr>
          <w:rFonts w:ascii="Arial" w:hAnsi="Arial" w:cs="Arial"/>
          <w:b/>
          <w:i/>
          <w:sz w:val="22"/>
          <w:szCs w:val="22"/>
        </w:rPr>
      </w:pPr>
      <w:r w:rsidRPr="0017522E">
        <w:rPr>
          <w:rFonts w:ascii="Arial" w:hAnsi="Arial" w:cs="Arial"/>
          <w:b/>
          <w:i/>
          <w:sz w:val="22"/>
          <w:szCs w:val="22"/>
        </w:rPr>
        <w:t>P</w:t>
      </w:r>
      <w:r w:rsidR="00022576" w:rsidRPr="0017522E">
        <w:rPr>
          <w:rFonts w:ascii="Arial" w:hAnsi="Arial" w:cs="Arial"/>
          <w:b/>
          <w:i/>
          <w:sz w:val="22"/>
          <w:szCs w:val="22"/>
        </w:rPr>
        <w:t>rivate</w:t>
      </w:r>
      <w:r w:rsidR="00BC1608" w:rsidRPr="0017522E">
        <w:rPr>
          <w:rFonts w:ascii="Arial" w:hAnsi="Arial" w:cs="Arial"/>
          <w:b/>
          <w:i/>
          <w:sz w:val="22"/>
          <w:szCs w:val="22"/>
        </w:rPr>
        <w:t xml:space="preserve"> moorings </w:t>
      </w:r>
    </w:p>
    <w:p w14:paraId="38272FB0" w14:textId="77777777" w:rsidR="005422FE" w:rsidRPr="00056E1B" w:rsidRDefault="00076F3E" w:rsidP="00BC269A">
      <w:pPr>
        <w:pStyle w:val="BodyTextNumbering"/>
        <w:spacing w:before="120"/>
        <w:ind w:left="426" w:hanging="426"/>
        <w:rPr>
          <w:lang w:val="en-US"/>
        </w:rPr>
      </w:pPr>
      <w:r w:rsidRPr="0017522E">
        <w:t>P</w:t>
      </w:r>
      <w:r w:rsidR="00DA7B1E" w:rsidRPr="0017522E">
        <w:t>ermittees</w:t>
      </w:r>
      <w:r w:rsidR="00022576" w:rsidRPr="0017522E">
        <w:t xml:space="preserve"> of </w:t>
      </w:r>
      <w:r w:rsidR="007020E9" w:rsidRPr="0017522E">
        <w:t xml:space="preserve">permitted </w:t>
      </w:r>
      <w:r w:rsidR="00022576" w:rsidRPr="0017522E">
        <w:t>private</w:t>
      </w:r>
      <w:r w:rsidRPr="00056E1B">
        <w:t xml:space="preserve"> moorings are encouraged by the </w:t>
      </w:r>
      <w:r w:rsidR="00043737">
        <w:t>managing agencies</w:t>
      </w:r>
      <w:r w:rsidR="00083E92" w:rsidRPr="00056E1B">
        <w:t>, through responsible reef practices,</w:t>
      </w:r>
      <w:r w:rsidR="00DA7B1E" w:rsidRPr="00056E1B">
        <w:t xml:space="preserve"> to share their moorings with other </w:t>
      </w:r>
      <w:r w:rsidR="00413CF0" w:rsidRPr="00056E1B">
        <w:t>user</w:t>
      </w:r>
      <w:r w:rsidR="008D6131" w:rsidRPr="00056E1B">
        <w:t>s</w:t>
      </w:r>
      <w:r w:rsidR="00542A39">
        <w:t>. Use</w:t>
      </w:r>
      <w:r w:rsidR="005422FE" w:rsidRPr="00056E1B">
        <w:t xml:space="preserve"> </w:t>
      </w:r>
      <w:r w:rsidR="00542A39">
        <w:t xml:space="preserve">of moorings by others </w:t>
      </w:r>
      <w:r w:rsidR="005422FE" w:rsidRPr="00056E1B">
        <w:t xml:space="preserve">must </w:t>
      </w:r>
      <w:r w:rsidR="00542A39">
        <w:t xml:space="preserve">be </w:t>
      </w:r>
      <w:r w:rsidR="005422FE" w:rsidRPr="00056E1B">
        <w:t>negotiate</w:t>
      </w:r>
      <w:r w:rsidR="00542A39">
        <w:t>d</w:t>
      </w:r>
      <w:r w:rsidR="005422FE" w:rsidRPr="00056E1B">
        <w:t xml:space="preserve"> with the permittee as </w:t>
      </w:r>
      <w:r w:rsidR="00056E1B">
        <w:rPr>
          <w:lang w:val="en-US"/>
        </w:rPr>
        <w:t>the mooring buoy, tackle and point of attachment to the sea</w:t>
      </w:r>
      <w:r w:rsidR="00124CE1">
        <w:rPr>
          <w:lang w:val="en-US"/>
        </w:rPr>
        <w:t>-</w:t>
      </w:r>
      <w:r w:rsidR="00056E1B">
        <w:rPr>
          <w:lang w:val="en-US"/>
        </w:rPr>
        <w:t xml:space="preserve">bed are </w:t>
      </w:r>
      <w:r w:rsidR="00542A39">
        <w:rPr>
          <w:lang w:val="en-US"/>
        </w:rPr>
        <w:t>the</w:t>
      </w:r>
      <w:r w:rsidR="00FD4697">
        <w:rPr>
          <w:lang w:val="en-US"/>
        </w:rPr>
        <w:t xml:space="preserve"> permittee’s</w:t>
      </w:r>
      <w:r w:rsidR="00542A39">
        <w:rPr>
          <w:lang w:val="en-US"/>
        </w:rPr>
        <w:t xml:space="preserve"> </w:t>
      </w:r>
      <w:r w:rsidR="00056E1B">
        <w:rPr>
          <w:lang w:val="en-US"/>
        </w:rPr>
        <w:t>private property</w:t>
      </w:r>
      <w:r w:rsidR="005422FE" w:rsidRPr="00056E1B">
        <w:rPr>
          <w:lang w:val="en-US"/>
        </w:rPr>
        <w:t xml:space="preserve">. Unauthorised use is a civil matter between the permittee and </w:t>
      </w:r>
      <w:r w:rsidR="00A47E49" w:rsidRPr="00056E1B">
        <w:rPr>
          <w:lang w:val="en-US"/>
        </w:rPr>
        <w:t xml:space="preserve">the </w:t>
      </w:r>
      <w:r w:rsidR="005422FE" w:rsidRPr="00056E1B">
        <w:rPr>
          <w:lang w:val="en-US"/>
        </w:rPr>
        <w:t xml:space="preserve">other user.  </w:t>
      </w:r>
    </w:p>
    <w:p w14:paraId="38272FB1" w14:textId="77777777" w:rsidR="00E1504B" w:rsidRDefault="00673DC7" w:rsidP="00BC269A">
      <w:pPr>
        <w:pStyle w:val="BodyTextNumbering"/>
        <w:spacing w:before="120"/>
        <w:ind w:left="426" w:hanging="426"/>
      </w:pPr>
      <w:r>
        <w:t>P</w:t>
      </w:r>
      <w:r w:rsidR="00E1504B">
        <w:t>ermittee</w:t>
      </w:r>
      <w:r>
        <w:t>s</w:t>
      </w:r>
      <w:r w:rsidR="00E1504B">
        <w:t xml:space="preserve"> must maintain the appropriate level of public indemnity insurance</w:t>
      </w:r>
      <w:r w:rsidR="004C4DA7">
        <w:t xml:space="preserve"> </w:t>
      </w:r>
      <w:r w:rsidR="00936E0A">
        <w:t>identified in</w:t>
      </w:r>
      <w:r w:rsidR="005A1B51">
        <w:t xml:space="preserve"> </w:t>
      </w:r>
      <w:r w:rsidR="00BE5CBC">
        <w:t xml:space="preserve">the </w:t>
      </w:r>
      <w:r w:rsidR="004C4DA7">
        <w:t>permission</w:t>
      </w:r>
      <w:r w:rsidR="00936E0A">
        <w:t>.</w:t>
      </w:r>
    </w:p>
    <w:p w14:paraId="38272FB2" w14:textId="77777777" w:rsidR="008411C6" w:rsidRPr="009B752D" w:rsidRDefault="008411C6" w:rsidP="0046705C">
      <w:pPr>
        <w:pStyle w:val="Subheading2"/>
        <w:keepNext/>
        <w:spacing w:beforeLines="80" w:before="192" w:after="96"/>
        <w:rPr>
          <w:szCs w:val="20"/>
        </w:rPr>
      </w:pPr>
      <w:r w:rsidRPr="009B752D">
        <w:rPr>
          <w:szCs w:val="20"/>
        </w:rPr>
        <w:t>Moorings register</w:t>
      </w:r>
    </w:p>
    <w:p w14:paraId="38272FB3" w14:textId="77777777" w:rsidR="008411C6" w:rsidRPr="00465E82" w:rsidRDefault="00D86AC1" w:rsidP="00BC269A">
      <w:pPr>
        <w:pStyle w:val="BodyTextNumbering"/>
        <w:keepNext/>
        <w:spacing w:before="120"/>
        <w:ind w:left="426" w:hanging="426"/>
      </w:pPr>
      <w:r w:rsidRPr="00E744F7">
        <w:t>The</w:t>
      </w:r>
      <w:r w:rsidRPr="004743C5">
        <w:rPr>
          <w:b/>
        </w:rPr>
        <w:t xml:space="preserve"> </w:t>
      </w:r>
      <w:r w:rsidRPr="00ED3D52">
        <w:t xml:space="preserve">managing agencies will keep, and make publicly available, a register of permitted private moorings </w:t>
      </w:r>
      <w:r w:rsidRPr="00ED3D52">
        <w:rPr>
          <w:rFonts w:cs="Arial"/>
        </w:rPr>
        <w:t xml:space="preserve">to assist users to make arrangements with mooring permittees for use of any private mooring. </w:t>
      </w:r>
      <w:r w:rsidRPr="00ED3D52">
        <w:t>The register may detail the following</w:t>
      </w:r>
      <w:r w:rsidRPr="00465E82">
        <w:t xml:space="preserve"> information</w:t>
      </w:r>
      <w:r w:rsidR="008411C6" w:rsidRPr="00465E82">
        <w:t>:</w:t>
      </w:r>
    </w:p>
    <w:p w14:paraId="38272FB4" w14:textId="77777777" w:rsidR="008411C6" w:rsidRPr="00465E82" w:rsidRDefault="00730EB7" w:rsidP="008A536F">
      <w:pPr>
        <w:pStyle w:val="BodyTextNumbering"/>
        <w:numPr>
          <w:ilvl w:val="1"/>
          <w:numId w:val="4"/>
        </w:numPr>
        <w:spacing w:before="120"/>
      </w:pPr>
      <w:r>
        <w:t>m</w:t>
      </w:r>
      <w:r w:rsidR="008411C6" w:rsidRPr="00465E82">
        <w:t xml:space="preserve">ooring reference number for each </w:t>
      </w:r>
      <w:r w:rsidR="004F0682">
        <w:t>private</w:t>
      </w:r>
      <w:r w:rsidR="008411C6" w:rsidRPr="00465E82">
        <w:t xml:space="preserve"> mooring</w:t>
      </w:r>
    </w:p>
    <w:p w14:paraId="38272FB5" w14:textId="77777777" w:rsidR="008411C6" w:rsidRPr="00465E82" w:rsidRDefault="00730EB7" w:rsidP="008A536F">
      <w:pPr>
        <w:pStyle w:val="BodyTextNumbering"/>
        <w:numPr>
          <w:ilvl w:val="1"/>
          <w:numId w:val="4"/>
        </w:numPr>
        <w:spacing w:before="120"/>
      </w:pPr>
      <w:r>
        <w:t>s</w:t>
      </w:r>
      <w:r w:rsidR="00076F3E" w:rsidRPr="00465E82">
        <w:t>pecific l</w:t>
      </w:r>
      <w:r w:rsidR="008411C6" w:rsidRPr="00465E82">
        <w:t xml:space="preserve">ocation of each </w:t>
      </w:r>
      <w:r w:rsidR="004F0682">
        <w:t xml:space="preserve">private </w:t>
      </w:r>
      <w:r w:rsidR="008411C6" w:rsidRPr="00465E82">
        <w:t xml:space="preserve">mooring by </w:t>
      </w:r>
      <w:r w:rsidR="00732C12">
        <w:t xml:space="preserve">Differential </w:t>
      </w:r>
      <w:r w:rsidR="008411C6" w:rsidRPr="00465E82">
        <w:t>Global Positioning System (</w:t>
      </w:r>
      <w:r w:rsidR="00732C12">
        <w:t>D</w:t>
      </w:r>
      <w:r w:rsidR="008411C6" w:rsidRPr="00465E82">
        <w:t>GPS) coordinates</w:t>
      </w:r>
      <w:r w:rsidR="00BC6288" w:rsidRPr="00BC6288">
        <w:t xml:space="preserve"> </w:t>
      </w:r>
      <w:r w:rsidR="00BC6288" w:rsidRPr="00465E82">
        <w:t>and reef name</w:t>
      </w:r>
    </w:p>
    <w:p w14:paraId="38272FB6" w14:textId="77777777" w:rsidR="008411C6" w:rsidRPr="00465E82" w:rsidRDefault="00730EB7" w:rsidP="008A536F">
      <w:pPr>
        <w:pStyle w:val="BodyTextNumbering"/>
        <w:numPr>
          <w:ilvl w:val="1"/>
          <w:numId w:val="4"/>
        </w:numPr>
        <w:spacing w:before="120"/>
      </w:pPr>
      <w:r>
        <w:t>c</w:t>
      </w:r>
      <w:r w:rsidR="008411C6" w:rsidRPr="00465E82">
        <w:t>ontact details of the mooring permittee</w:t>
      </w:r>
      <w:r w:rsidR="0089554A" w:rsidRPr="00465E82">
        <w:t xml:space="preserve">, </w:t>
      </w:r>
      <w:r w:rsidR="008411C6" w:rsidRPr="00465E82">
        <w:t>where applicable</w:t>
      </w:r>
    </w:p>
    <w:p w14:paraId="38272FB7" w14:textId="77777777" w:rsidR="008411C6" w:rsidRPr="00465E82" w:rsidRDefault="00730EB7" w:rsidP="008A536F">
      <w:pPr>
        <w:pStyle w:val="BodyTextNumbering"/>
        <w:numPr>
          <w:ilvl w:val="1"/>
          <w:numId w:val="4"/>
        </w:numPr>
        <w:spacing w:before="120"/>
      </w:pPr>
      <w:r>
        <w:t>a</w:t>
      </w:r>
      <w:r w:rsidR="008411C6" w:rsidRPr="00465E82">
        <w:t>ny other relevant information.</w:t>
      </w:r>
    </w:p>
    <w:p w14:paraId="38272FB8" w14:textId="77777777" w:rsidR="00BC6288" w:rsidRPr="00606B2F" w:rsidRDefault="009B752D" w:rsidP="00ED72EC">
      <w:pPr>
        <w:pStyle w:val="BodyTextNumbering"/>
        <w:spacing w:before="120"/>
        <w:ind w:left="426" w:hanging="426"/>
      </w:pPr>
      <w:r w:rsidRPr="00606B2F">
        <w:t xml:space="preserve">The </w:t>
      </w:r>
      <w:r w:rsidR="00043737" w:rsidRPr="00606B2F">
        <w:t>managing agencies</w:t>
      </w:r>
      <w:r w:rsidR="003463CE" w:rsidRPr="00606B2F">
        <w:t xml:space="preserve"> </w:t>
      </w:r>
      <w:r w:rsidRPr="00606B2F">
        <w:t>may extend the moorings register to include relevant details about public moorings</w:t>
      </w:r>
      <w:r w:rsidR="001939A3" w:rsidRPr="00606B2F">
        <w:t xml:space="preserve">, such as </w:t>
      </w:r>
      <w:r w:rsidR="003463CE" w:rsidRPr="00606B2F">
        <w:t>D</w:t>
      </w:r>
      <w:r w:rsidR="001939A3" w:rsidRPr="00606B2F">
        <w:t>GPS location and mooring class, to allow mooring users to easily locate suitable public moorings</w:t>
      </w:r>
      <w:r w:rsidRPr="00606B2F">
        <w:t>.</w:t>
      </w:r>
    </w:p>
    <w:p w14:paraId="38272FB9" w14:textId="77777777" w:rsidR="00251763" w:rsidRPr="00606B2F" w:rsidRDefault="00251763" w:rsidP="00ED72EC">
      <w:pPr>
        <w:pStyle w:val="Subheading2"/>
        <w:spacing w:beforeLines="80" w:before="192" w:after="96"/>
        <w:ind w:left="426" w:hanging="426"/>
        <w:rPr>
          <w:szCs w:val="20"/>
        </w:rPr>
      </w:pPr>
      <w:r w:rsidRPr="00606B2F">
        <w:rPr>
          <w:szCs w:val="20"/>
        </w:rPr>
        <w:t>Uninstalled moorings</w:t>
      </w:r>
    </w:p>
    <w:p w14:paraId="38272FBA" w14:textId="77777777" w:rsidR="00251763" w:rsidRPr="00606B2F" w:rsidRDefault="00673DC7" w:rsidP="00ED72EC">
      <w:pPr>
        <w:pStyle w:val="BodyTextNumbering"/>
        <w:spacing w:before="120"/>
        <w:ind w:left="426" w:hanging="426"/>
      </w:pPr>
      <w:r>
        <w:t>A</w:t>
      </w:r>
      <w:r w:rsidR="005A1B51" w:rsidRPr="00606B2F">
        <w:t xml:space="preserve"> </w:t>
      </w:r>
      <w:r w:rsidR="004F0682" w:rsidRPr="00606B2F">
        <w:t>private</w:t>
      </w:r>
      <w:r w:rsidR="00251763" w:rsidRPr="00606B2F">
        <w:t xml:space="preserve"> mooring</w:t>
      </w:r>
      <w:r w:rsidR="001D6DF4" w:rsidRPr="00606B2F">
        <w:t xml:space="preserve"> </w:t>
      </w:r>
      <w:r w:rsidR="00F2506A">
        <w:t>should</w:t>
      </w:r>
      <w:r>
        <w:t xml:space="preserve"> be</w:t>
      </w:r>
      <w:r w:rsidRPr="00606B2F">
        <w:t xml:space="preserve"> </w:t>
      </w:r>
      <w:r w:rsidR="00251763" w:rsidRPr="00606B2F">
        <w:t xml:space="preserve">installed within six months of </w:t>
      </w:r>
      <w:r w:rsidR="0047126D" w:rsidRPr="00606B2F">
        <w:t>the permission</w:t>
      </w:r>
      <w:r w:rsidR="001D6DF4" w:rsidRPr="00606B2F">
        <w:t xml:space="preserve"> being granted.</w:t>
      </w:r>
      <w:r w:rsidR="00083E92" w:rsidRPr="00606B2F">
        <w:t xml:space="preserve"> </w:t>
      </w:r>
      <w:r w:rsidR="005A1B51" w:rsidRPr="00606B2F">
        <w:t>R</w:t>
      </w:r>
      <w:r w:rsidR="00251763" w:rsidRPr="00606B2F">
        <w:t>equest</w:t>
      </w:r>
      <w:r w:rsidR="00D34237" w:rsidRPr="00606B2F">
        <w:t>s</w:t>
      </w:r>
      <w:r w:rsidR="00251763" w:rsidRPr="00606B2F">
        <w:t xml:space="preserve"> for an extension of the six</w:t>
      </w:r>
      <w:r w:rsidR="00A745CC" w:rsidRPr="00606B2F">
        <w:t xml:space="preserve"> </w:t>
      </w:r>
      <w:r w:rsidR="00251763" w:rsidRPr="00606B2F">
        <w:t>month timeframe</w:t>
      </w:r>
      <w:r w:rsidR="00D34237" w:rsidRPr="00606B2F">
        <w:t xml:space="preserve"> </w:t>
      </w:r>
      <w:r>
        <w:t xml:space="preserve">to the managing agencies </w:t>
      </w:r>
      <w:r w:rsidR="005A1B51" w:rsidRPr="00606B2F">
        <w:t xml:space="preserve">must be in writing and </w:t>
      </w:r>
      <w:r w:rsidR="00282EF3" w:rsidRPr="00606B2F">
        <w:t xml:space="preserve">will </w:t>
      </w:r>
      <w:r w:rsidR="00D34237" w:rsidRPr="00606B2F">
        <w:t>be considered</w:t>
      </w:r>
      <w:r w:rsidR="00251763" w:rsidRPr="00606B2F">
        <w:t xml:space="preserve"> on a case-by-case basis.</w:t>
      </w:r>
      <w:r w:rsidR="00AE3172" w:rsidRPr="00606B2F">
        <w:t xml:space="preserve"> </w:t>
      </w:r>
    </w:p>
    <w:p w14:paraId="38272FBB" w14:textId="77777777" w:rsidR="00251763" w:rsidRPr="00606B2F" w:rsidRDefault="00251763" w:rsidP="00ED72EC">
      <w:pPr>
        <w:pStyle w:val="BodyTextNumbering"/>
        <w:spacing w:before="120"/>
        <w:ind w:left="426" w:hanging="426"/>
      </w:pPr>
      <w:r w:rsidRPr="00606B2F">
        <w:t xml:space="preserve">The </w:t>
      </w:r>
      <w:r w:rsidR="00043737" w:rsidRPr="00606B2F">
        <w:t>managing agencies</w:t>
      </w:r>
      <w:r w:rsidR="00076A21" w:rsidRPr="00606B2F">
        <w:t xml:space="preserve"> </w:t>
      </w:r>
      <w:r w:rsidR="00282EF3" w:rsidRPr="00606B2F">
        <w:t xml:space="preserve">may </w:t>
      </w:r>
      <w:r w:rsidRPr="00606B2F">
        <w:t xml:space="preserve">revoke </w:t>
      </w:r>
      <w:r w:rsidR="00554F0A" w:rsidRPr="00606B2F">
        <w:t xml:space="preserve">a </w:t>
      </w:r>
      <w:r w:rsidR="0047126D" w:rsidRPr="00606B2F">
        <w:t>permission</w:t>
      </w:r>
      <w:r w:rsidRPr="00606B2F">
        <w:t xml:space="preserve"> for </w:t>
      </w:r>
      <w:r w:rsidR="00035D72" w:rsidRPr="00606B2F">
        <w:t xml:space="preserve">a </w:t>
      </w:r>
      <w:r w:rsidR="004F0682" w:rsidRPr="00606B2F">
        <w:t xml:space="preserve">private </w:t>
      </w:r>
      <w:r w:rsidRPr="00606B2F">
        <w:t>mooring that</w:t>
      </w:r>
      <w:r w:rsidR="00035D72" w:rsidRPr="00606B2F">
        <w:t xml:space="preserve"> is</w:t>
      </w:r>
      <w:r w:rsidRPr="00606B2F">
        <w:t xml:space="preserve"> not installed in the</w:t>
      </w:r>
      <w:r w:rsidR="00710900">
        <w:t xml:space="preserve"> Great Barrier Reef</w:t>
      </w:r>
      <w:r w:rsidR="00076A21" w:rsidRPr="00606B2F">
        <w:t xml:space="preserve"> </w:t>
      </w:r>
      <w:r w:rsidR="00276902" w:rsidRPr="00606B2F">
        <w:t>with</w:t>
      </w:r>
      <w:r w:rsidRPr="00606B2F">
        <w:t xml:space="preserve">in </w:t>
      </w:r>
      <w:r w:rsidR="00D34237" w:rsidRPr="00606B2F">
        <w:t xml:space="preserve">six months </w:t>
      </w:r>
      <w:r w:rsidR="00125D51">
        <w:t xml:space="preserve">of the permission being granted </w:t>
      </w:r>
      <w:r w:rsidR="00D34237" w:rsidRPr="00606B2F">
        <w:t xml:space="preserve">or </w:t>
      </w:r>
      <w:r w:rsidRPr="00606B2F">
        <w:t>an</w:t>
      </w:r>
      <w:r w:rsidR="00D34237" w:rsidRPr="00606B2F">
        <w:t>other</w:t>
      </w:r>
      <w:r w:rsidRPr="00606B2F">
        <w:t xml:space="preserve"> agreed timeframe.</w:t>
      </w:r>
    </w:p>
    <w:p w14:paraId="38272FBC" w14:textId="77777777" w:rsidR="00D8240A" w:rsidRPr="00606B2F" w:rsidRDefault="00D8240A" w:rsidP="00835157">
      <w:pPr>
        <w:pStyle w:val="Subheading2"/>
        <w:keepNext/>
        <w:spacing w:beforeLines="80" w:before="192" w:after="96"/>
        <w:rPr>
          <w:szCs w:val="20"/>
        </w:rPr>
      </w:pPr>
      <w:r w:rsidRPr="00606B2F">
        <w:rPr>
          <w:szCs w:val="20"/>
        </w:rPr>
        <w:t>Mooring design</w:t>
      </w:r>
      <w:r w:rsidR="003069E6" w:rsidRPr="00606B2F">
        <w:rPr>
          <w:szCs w:val="20"/>
        </w:rPr>
        <w:t xml:space="preserve"> and identification</w:t>
      </w:r>
    </w:p>
    <w:p w14:paraId="38272FBD" w14:textId="77777777" w:rsidR="00D8240A" w:rsidRPr="00424285" w:rsidRDefault="009B7B3A" w:rsidP="00835157">
      <w:pPr>
        <w:pStyle w:val="BodyTextNumbering"/>
        <w:keepNext/>
        <w:spacing w:before="120"/>
        <w:ind w:left="426" w:hanging="426"/>
      </w:pPr>
      <w:r w:rsidRPr="00BC269A">
        <w:t>Depending on the type of mooring</w:t>
      </w:r>
      <w:r w:rsidR="00EC77DE" w:rsidRPr="00BC269A">
        <w:t>, its location and intended use,</w:t>
      </w:r>
      <w:r w:rsidR="00EC77DE" w:rsidRPr="000A229F">
        <w:t xml:space="preserve"> p</w:t>
      </w:r>
      <w:r w:rsidR="00673DC7" w:rsidRPr="00AE3D6E">
        <w:t xml:space="preserve">ermittees must </w:t>
      </w:r>
      <w:r w:rsidR="00BD5EE3" w:rsidRPr="00AE3D6E">
        <w:t xml:space="preserve">provide </w:t>
      </w:r>
      <w:r w:rsidR="00D8240A" w:rsidRPr="00AE3D6E">
        <w:t>a</w:t>
      </w:r>
      <w:r w:rsidR="006C5DD3" w:rsidRPr="00AE3D6E">
        <w:t xml:space="preserve"> </w:t>
      </w:r>
      <w:r w:rsidR="0093709D" w:rsidRPr="00731CC6">
        <w:t>design drawing</w:t>
      </w:r>
      <w:r w:rsidR="00595864" w:rsidRPr="00424285">
        <w:t xml:space="preserve"> </w:t>
      </w:r>
      <w:r w:rsidRPr="00424285">
        <w:t xml:space="preserve">or schematic drawing </w:t>
      </w:r>
      <w:r w:rsidR="00673DC7" w:rsidRPr="00424285">
        <w:t>for the</w:t>
      </w:r>
      <w:r w:rsidR="00DE3C0C" w:rsidRPr="00424285">
        <w:t xml:space="preserve"> mooring</w:t>
      </w:r>
      <w:r w:rsidR="00424285" w:rsidRPr="00424285">
        <w:t xml:space="preserve"> which is t</w:t>
      </w:r>
      <w:r w:rsidR="009F1F36" w:rsidRPr="00424285">
        <w:t>o be approved by the managing agencies prior to the installation of a private mooring, or when otherwise requested</w:t>
      </w:r>
      <w:r w:rsidR="00D21D20" w:rsidRPr="00424285">
        <w:t>:</w:t>
      </w:r>
    </w:p>
    <w:p w14:paraId="38272FBE" w14:textId="77777777" w:rsidR="00D723A2" w:rsidRPr="00424285" w:rsidRDefault="008D34B9" w:rsidP="004D265F">
      <w:pPr>
        <w:pStyle w:val="BodyTextNumbering"/>
        <w:numPr>
          <w:ilvl w:val="1"/>
          <w:numId w:val="4"/>
        </w:numPr>
        <w:spacing w:before="120"/>
      </w:pPr>
      <w:r w:rsidRPr="00424285">
        <w:t xml:space="preserve">The </w:t>
      </w:r>
      <w:r w:rsidR="00043737" w:rsidRPr="00424285">
        <w:t>managing agencies</w:t>
      </w:r>
      <w:r w:rsidR="00076A21" w:rsidRPr="00424285">
        <w:t xml:space="preserve"> </w:t>
      </w:r>
      <w:r w:rsidRPr="00424285">
        <w:t>may requ</w:t>
      </w:r>
      <w:r w:rsidR="00892988" w:rsidRPr="00424285">
        <w:t>est</w:t>
      </w:r>
      <w:r w:rsidRPr="00424285">
        <w:t xml:space="preserve"> modifications to the design</w:t>
      </w:r>
      <w:r w:rsidR="005536D8" w:rsidRPr="00424285">
        <w:t xml:space="preserve"> and </w:t>
      </w:r>
      <w:r w:rsidR="004D265F" w:rsidRPr="00424285">
        <w:t>location</w:t>
      </w:r>
      <w:r w:rsidRPr="00424285">
        <w:t xml:space="preserve"> of the mooring</w:t>
      </w:r>
      <w:r w:rsidR="00D723A2" w:rsidRPr="00424285">
        <w:t xml:space="preserve">, </w:t>
      </w:r>
      <w:r w:rsidR="001A02C4" w:rsidRPr="00424285">
        <w:t>or a different standard of mooring</w:t>
      </w:r>
      <w:r w:rsidR="00D723A2" w:rsidRPr="00424285">
        <w:t xml:space="preserve">, </w:t>
      </w:r>
      <w:r w:rsidR="00166A0A" w:rsidRPr="00424285">
        <w:t xml:space="preserve">to </w:t>
      </w:r>
      <w:r w:rsidR="00413CF0" w:rsidRPr="00424285">
        <w:t xml:space="preserve">minimise potential impacts to the environment from the </w:t>
      </w:r>
      <w:r w:rsidR="00521CEC" w:rsidRPr="00424285">
        <w:t>construction and operation</w:t>
      </w:r>
      <w:r w:rsidR="00413CF0" w:rsidRPr="00424285">
        <w:t xml:space="preserve"> of the mooring</w:t>
      </w:r>
      <w:r w:rsidR="004D265F" w:rsidRPr="00424285">
        <w:t xml:space="preserve"> and meet best practice</w:t>
      </w:r>
      <w:r w:rsidR="00413CF0" w:rsidRPr="00424285">
        <w:t>.</w:t>
      </w:r>
    </w:p>
    <w:p w14:paraId="38272FBF" w14:textId="77777777" w:rsidR="00195969" w:rsidRPr="00BC269A" w:rsidRDefault="00A112DB" w:rsidP="00BC269A">
      <w:pPr>
        <w:pStyle w:val="BodyTextNumbering"/>
        <w:numPr>
          <w:ilvl w:val="1"/>
          <w:numId w:val="4"/>
        </w:numPr>
        <w:spacing w:before="120"/>
      </w:pPr>
      <w:r>
        <w:t>Additional elements</w:t>
      </w:r>
      <w:r w:rsidR="00731CC6" w:rsidRPr="00BC269A">
        <w:t xml:space="preserve"> required for an </w:t>
      </w:r>
      <w:r w:rsidR="00731CC6" w:rsidRPr="0017522E">
        <w:t xml:space="preserve">assessment </w:t>
      </w:r>
      <w:r w:rsidR="009A2897" w:rsidRPr="0017522E">
        <w:t xml:space="preserve">may </w:t>
      </w:r>
      <w:r w:rsidR="00731CC6" w:rsidRPr="0017522E">
        <w:t>include maximum operating conditions (wind and weather), vessel parameters (length, hull configuration),</w:t>
      </w:r>
      <w:r w:rsidR="00731CC6" w:rsidRPr="00BC269A">
        <w:t xml:space="preserve"> </w:t>
      </w:r>
      <w:r>
        <w:t xml:space="preserve">and </w:t>
      </w:r>
      <w:r w:rsidR="00731CC6" w:rsidRPr="00BC269A">
        <w:t xml:space="preserve">operating parameters (single point </w:t>
      </w:r>
      <w:r w:rsidR="00976AE3">
        <w:t>versus</w:t>
      </w:r>
      <w:r w:rsidR="00731CC6" w:rsidRPr="00BC269A">
        <w:t xml:space="preserve"> a fore and aft</w:t>
      </w:r>
      <w:r w:rsidR="00976AE3">
        <w:t xml:space="preserve"> moorings </w:t>
      </w:r>
      <w:r w:rsidR="00731CC6" w:rsidRPr="00BC269A">
        <w:t>system</w:t>
      </w:r>
      <w:r w:rsidR="00731CC6">
        <w:t>)</w:t>
      </w:r>
      <w:r w:rsidR="00731CC6" w:rsidRPr="00BC269A">
        <w:t>.</w:t>
      </w:r>
    </w:p>
    <w:p w14:paraId="38272FC0" w14:textId="77777777" w:rsidR="00BD5EE3" w:rsidRPr="00B07719" w:rsidRDefault="00BD5EE3" w:rsidP="00ED72EC">
      <w:pPr>
        <w:pStyle w:val="BodyTextNumbering"/>
        <w:spacing w:before="120"/>
        <w:ind w:left="426" w:hanging="426"/>
        <w:rPr>
          <w:lang w:val="en-US"/>
        </w:rPr>
      </w:pPr>
      <w:r>
        <w:t>T</w:t>
      </w:r>
      <w:r w:rsidR="00BE0049" w:rsidRPr="00606B2F">
        <w:t>he</w:t>
      </w:r>
      <w:r w:rsidR="00BE0049" w:rsidRPr="00606B2F">
        <w:rPr>
          <w:b/>
        </w:rPr>
        <w:t xml:space="preserve"> </w:t>
      </w:r>
      <w:r w:rsidR="00043737" w:rsidRPr="00606B2F">
        <w:t>managing agencies</w:t>
      </w:r>
      <w:r w:rsidR="00076A21" w:rsidRPr="00606B2F">
        <w:t xml:space="preserve"> </w:t>
      </w:r>
      <w:r w:rsidR="00990127" w:rsidRPr="00606B2F">
        <w:t xml:space="preserve">require that all </w:t>
      </w:r>
      <w:r w:rsidR="004F0682" w:rsidRPr="00606B2F">
        <w:t>private</w:t>
      </w:r>
      <w:r w:rsidR="00990127" w:rsidRPr="00606B2F">
        <w:t xml:space="preserve"> moorings in the</w:t>
      </w:r>
      <w:r w:rsidR="00710900">
        <w:t xml:space="preserve"> Great Barrier Reef</w:t>
      </w:r>
      <w:r w:rsidR="00990127" w:rsidRPr="00606B2F">
        <w:t xml:space="preserve"> include a minimum standard of identification</w:t>
      </w:r>
      <w:r w:rsidR="00332B99" w:rsidRPr="00332B99">
        <w:t xml:space="preserve"> </w:t>
      </w:r>
      <w:r w:rsidR="00332B99">
        <w:t xml:space="preserve">which is </w:t>
      </w:r>
      <w:r w:rsidR="00332B99" w:rsidRPr="00606B2F">
        <w:t>legible and visible at all times</w:t>
      </w:r>
      <w:r w:rsidR="00990127" w:rsidRPr="00606B2F">
        <w:t xml:space="preserve">. </w:t>
      </w:r>
    </w:p>
    <w:p w14:paraId="38272FC1" w14:textId="77777777" w:rsidR="00167206" w:rsidRPr="00606B2F" w:rsidRDefault="00167206" w:rsidP="00B07719">
      <w:pPr>
        <w:pStyle w:val="BodyTextNumbering"/>
        <w:numPr>
          <w:ilvl w:val="1"/>
          <w:numId w:val="4"/>
        </w:numPr>
        <w:spacing w:before="120"/>
        <w:rPr>
          <w:lang w:val="en-US"/>
        </w:rPr>
      </w:pPr>
      <w:r w:rsidRPr="00606B2F">
        <w:t xml:space="preserve">For the purpose of identification, the </w:t>
      </w:r>
      <w:r w:rsidR="00043737" w:rsidRPr="00606B2F">
        <w:t>managing agencies</w:t>
      </w:r>
      <w:r w:rsidR="00076A21" w:rsidRPr="00606B2F">
        <w:t xml:space="preserve"> </w:t>
      </w:r>
      <w:r w:rsidRPr="00606B2F">
        <w:t>issue unique mooring reference numbers which must be displayed on the mooring buoy or mooring tag.</w:t>
      </w:r>
    </w:p>
    <w:p w14:paraId="38272FC2" w14:textId="77777777" w:rsidR="00990127" w:rsidRPr="00606B2F" w:rsidRDefault="006A22FC" w:rsidP="00816CED">
      <w:pPr>
        <w:pStyle w:val="BodyTextNumbering"/>
        <w:numPr>
          <w:ilvl w:val="1"/>
          <w:numId w:val="4"/>
        </w:numPr>
        <w:spacing w:before="120"/>
        <w:rPr>
          <w:lang w:val="en-US"/>
        </w:rPr>
      </w:pPr>
      <w:r w:rsidRPr="00606B2F">
        <w:t xml:space="preserve">The </w:t>
      </w:r>
      <w:r w:rsidR="00043737" w:rsidRPr="00606B2F">
        <w:t>managing agencies</w:t>
      </w:r>
      <w:r w:rsidR="00076A21" w:rsidRPr="00606B2F">
        <w:t xml:space="preserve"> </w:t>
      </w:r>
      <w:r w:rsidR="00424285">
        <w:t xml:space="preserve">also </w:t>
      </w:r>
      <w:r w:rsidRPr="00606B2F">
        <w:t xml:space="preserve">recognise </w:t>
      </w:r>
      <w:r w:rsidR="00BD5EE3">
        <w:t>m</w:t>
      </w:r>
      <w:r w:rsidR="001F57C2" w:rsidRPr="00606B2F">
        <w:t xml:space="preserve">ooring buoys </w:t>
      </w:r>
      <w:r w:rsidR="00BD5EE3">
        <w:t xml:space="preserve">that </w:t>
      </w:r>
      <w:r w:rsidR="001F57C2" w:rsidRPr="00606B2F">
        <w:t>are coloured, designed and numbered in accordance with Maritime Safety Queensland’s requirements</w:t>
      </w:r>
      <w:r w:rsidR="00976AE3">
        <w:t xml:space="preserve"> and their reference numbers will be recorded in the moorings register</w:t>
      </w:r>
      <w:r w:rsidR="00332B99">
        <w:t>.</w:t>
      </w:r>
    </w:p>
    <w:p w14:paraId="38272FC3" w14:textId="77777777" w:rsidR="00413CF0" w:rsidRPr="00606B2F" w:rsidRDefault="00413CF0" w:rsidP="00BE548C">
      <w:pPr>
        <w:pStyle w:val="Subheading2"/>
        <w:keepNext/>
        <w:keepLines/>
        <w:spacing w:beforeLines="80" w:before="192" w:after="96"/>
        <w:rPr>
          <w:szCs w:val="20"/>
        </w:rPr>
      </w:pPr>
      <w:r w:rsidRPr="0038121D">
        <w:rPr>
          <w:szCs w:val="20"/>
        </w:rPr>
        <w:t xml:space="preserve">Mooring </w:t>
      </w:r>
      <w:r w:rsidRPr="00D31E44">
        <w:rPr>
          <w:szCs w:val="20"/>
        </w:rPr>
        <w:t>installation</w:t>
      </w:r>
      <w:r w:rsidR="00D31E44">
        <w:rPr>
          <w:szCs w:val="20"/>
        </w:rPr>
        <w:t>,</w:t>
      </w:r>
      <w:r w:rsidRPr="00D31E44">
        <w:rPr>
          <w:szCs w:val="20"/>
        </w:rPr>
        <w:t xml:space="preserve"> </w:t>
      </w:r>
      <w:r w:rsidR="0032038A">
        <w:rPr>
          <w:szCs w:val="20"/>
        </w:rPr>
        <w:t>operation</w:t>
      </w:r>
      <w:r w:rsidR="00D31E44">
        <w:rPr>
          <w:szCs w:val="20"/>
        </w:rPr>
        <w:t xml:space="preserve"> and removal</w:t>
      </w:r>
    </w:p>
    <w:p w14:paraId="38272FC4" w14:textId="77777777" w:rsidR="00990436" w:rsidRPr="00606B2F" w:rsidRDefault="00E872D6" w:rsidP="00ED72EC">
      <w:pPr>
        <w:pStyle w:val="BodyTextNumbering"/>
        <w:spacing w:before="120"/>
        <w:ind w:left="426" w:hanging="426"/>
      </w:pPr>
      <w:r>
        <w:t>To ensure</w:t>
      </w:r>
      <w:r w:rsidR="00343EAA">
        <w:t xml:space="preserve"> private mooring</w:t>
      </w:r>
      <w:r w:rsidR="0032038A">
        <w:t>s</w:t>
      </w:r>
      <w:r w:rsidR="00343EAA">
        <w:t xml:space="preserve"> </w:t>
      </w:r>
      <w:r w:rsidR="0032038A">
        <w:t>are</w:t>
      </w:r>
      <w:r w:rsidR="00343EAA">
        <w:t xml:space="preserve"> </w:t>
      </w:r>
      <w:r w:rsidR="0032038A">
        <w:t>located</w:t>
      </w:r>
      <w:r w:rsidR="00343EAA">
        <w:t xml:space="preserve"> in the agreed position and </w:t>
      </w:r>
      <w:r w:rsidR="0032038A">
        <w:t xml:space="preserve">that all </w:t>
      </w:r>
      <w:r w:rsidR="006D491E">
        <w:t xml:space="preserve">works on private moorings </w:t>
      </w:r>
      <w:r w:rsidR="0032038A">
        <w:t>are conducted in</w:t>
      </w:r>
      <w:r w:rsidRPr="00606B2F">
        <w:t xml:space="preserve"> an environmentally appropriate manner</w:t>
      </w:r>
      <w:r>
        <w:t>, t</w:t>
      </w:r>
      <w:r w:rsidR="00DE3C0C" w:rsidRPr="00606B2F">
        <w:t>he</w:t>
      </w:r>
      <w:r w:rsidR="00DE3C0C" w:rsidRPr="00606B2F">
        <w:rPr>
          <w:b/>
        </w:rPr>
        <w:t xml:space="preserve"> </w:t>
      </w:r>
      <w:r w:rsidR="00043737" w:rsidRPr="00606B2F">
        <w:t>managing agencies</w:t>
      </w:r>
      <w:r w:rsidR="00DE3C0C" w:rsidRPr="00606B2F" w:rsidDel="00DE3C0C">
        <w:t xml:space="preserve"> </w:t>
      </w:r>
      <w:r w:rsidR="003069E6" w:rsidRPr="00606B2F">
        <w:t>require supervis</w:t>
      </w:r>
      <w:r w:rsidR="00FF0793">
        <w:t>ion</w:t>
      </w:r>
      <w:r w:rsidR="003069E6" w:rsidRPr="00606B2F">
        <w:t xml:space="preserve"> by an autho</w:t>
      </w:r>
      <w:r w:rsidR="006542D5" w:rsidRPr="00606B2F">
        <w:t xml:space="preserve">rised person </w:t>
      </w:r>
      <w:r>
        <w:t>unless alternative arrangements are approved by the managing agencies</w:t>
      </w:r>
      <w:r w:rsidR="001048B6" w:rsidRPr="00606B2F">
        <w:t>.</w:t>
      </w:r>
      <w:r w:rsidR="00203F49" w:rsidRPr="00606B2F">
        <w:t xml:space="preserve"> The following </w:t>
      </w:r>
      <w:r w:rsidR="005F6089">
        <w:t xml:space="preserve">generally </w:t>
      </w:r>
      <w:r w:rsidR="00203F49" w:rsidRPr="00606B2F">
        <w:t>outlines the requirements</w:t>
      </w:r>
      <w:r w:rsidR="00C1596C">
        <w:t xml:space="preserve"> for works</w:t>
      </w:r>
      <w:r w:rsidR="00203F49" w:rsidRPr="00606B2F">
        <w:t>:</w:t>
      </w:r>
      <w:r w:rsidR="001048B6" w:rsidRPr="00606B2F">
        <w:t xml:space="preserve"> </w:t>
      </w:r>
    </w:p>
    <w:p w14:paraId="38272FC5" w14:textId="77777777" w:rsidR="00990436" w:rsidRPr="00606B2F" w:rsidRDefault="00990436" w:rsidP="008A536F">
      <w:pPr>
        <w:pStyle w:val="BodyTextNumbering"/>
        <w:numPr>
          <w:ilvl w:val="1"/>
          <w:numId w:val="4"/>
        </w:numPr>
        <w:spacing w:before="120"/>
        <w:rPr>
          <w:color w:val="auto"/>
        </w:rPr>
      </w:pPr>
      <w:r w:rsidRPr="00606B2F">
        <w:t xml:space="preserve">Works that do not require supervision by an authorised </w:t>
      </w:r>
      <w:r w:rsidR="00F80988" w:rsidRPr="00606B2F">
        <w:t>person</w:t>
      </w:r>
      <w:r w:rsidR="001F57C2" w:rsidRPr="00606B2F">
        <w:t xml:space="preserve"> may include but are not limited to,</w:t>
      </w:r>
      <w:r w:rsidRPr="00606B2F">
        <w:t xml:space="preserve"> general maintenance work such as cleaning </w:t>
      </w:r>
      <w:r w:rsidR="00D53F16" w:rsidRPr="00606B2F">
        <w:t>or</w:t>
      </w:r>
      <w:r w:rsidRPr="00606B2F">
        <w:t xml:space="preserve"> conducting a general inspection</w:t>
      </w:r>
      <w:r w:rsidR="00730EB7" w:rsidRPr="00606B2F">
        <w:t xml:space="preserve"> and</w:t>
      </w:r>
      <w:r w:rsidRPr="00606B2F">
        <w:t xml:space="preserve"> replacement of shackles, chain, rope or float</w:t>
      </w:r>
      <w:r w:rsidRPr="00606B2F">
        <w:rPr>
          <w:color w:val="auto"/>
        </w:rPr>
        <w:t>.</w:t>
      </w:r>
      <w:r w:rsidR="00313F9C">
        <w:rPr>
          <w:color w:val="auto"/>
        </w:rPr>
        <w:t xml:space="preserve"> </w:t>
      </w:r>
    </w:p>
    <w:p w14:paraId="38272FC6" w14:textId="77777777" w:rsidR="000E087D" w:rsidRPr="000A229F" w:rsidRDefault="00343EAA" w:rsidP="008A536F">
      <w:pPr>
        <w:pStyle w:val="BodyTextNumbering"/>
        <w:numPr>
          <w:ilvl w:val="1"/>
          <w:numId w:val="4"/>
        </w:numPr>
        <w:spacing w:before="120"/>
        <w:rPr>
          <w:color w:val="auto"/>
        </w:rPr>
      </w:pPr>
      <w:r w:rsidRPr="000A229F">
        <w:t>W</w:t>
      </w:r>
      <w:r w:rsidR="00990436" w:rsidRPr="000A229F">
        <w:t xml:space="preserve">orks that require supervision by an authorised </w:t>
      </w:r>
      <w:r w:rsidR="00F80988" w:rsidRPr="000A229F">
        <w:t>person</w:t>
      </w:r>
      <w:r w:rsidR="001F57C2" w:rsidRPr="000A229F">
        <w:t xml:space="preserve"> may</w:t>
      </w:r>
      <w:r w:rsidR="00990436" w:rsidRPr="000A229F">
        <w:t xml:space="preserve"> include </w:t>
      </w:r>
      <w:r w:rsidR="001F57C2" w:rsidRPr="000A229F">
        <w:t xml:space="preserve">but are not limited to, </w:t>
      </w:r>
      <w:r w:rsidR="0032038A" w:rsidRPr="00BC269A">
        <w:t xml:space="preserve">installation, </w:t>
      </w:r>
      <w:r w:rsidR="00990436" w:rsidRPr="000A229F">
        <w:t>relocation or removal of the mooring</w:t>
      </w:r>
      <w:r w:rsidR="0032038A" w:rsidRPr="00BC269A">
        <w:t>;</w:t>
      </w:r>
      <w:r w:rsidR="0032038A" w:rsidRPr="000A229F">
        <w:t xml:space="preserve"> </w:t>
      </w:r>
      <w:r w:rsidR="0032038A" w:rsidRPr="00BC269A">
        <w:t xml:space="preserve">replacement of mooring block/anchor; </w:t>
      </w:r>
      <w:r w:rsidR="00990436" w:rsidRPr="000A229F">
        <w:t>design changes or upgrade of a mooring.</w:t>
      </w:r>
      <w:r w:rsidR="00436837" w:rsidRPr="000A229F">
        <w:t xml:space="preserve"> </w:t>
      </w:r>
      <w:r w:rsidR="0032038A" w:rsidRPr="00BC269A">
        <w:t>These</w:t>
      </w:r>
      <w:r w:rsidR="00436837" w:rsidRPr="000A229F">
        <w:t xml:space="preserve"> works </w:t>
      </w:r>
      <w:r w:rsidR="0032038A" w:rsidRPr="00BC269A">
        <w:rPr>
          <w:color w:val="auto"/>
        </w:rPr>
        <w:t>have</w:t>
      </w:r>
      <w:r w:rsidR="00436837" w:rsidRPr="000A229F">
        <w:rPr>
          <w:color w:val="auto"/>
        </w:rPr>
        <w:t xml:space="preserve"> the potential to cause damage to the environment.</w:t>
      </w:r>
    </w:p>
    <w:p w14:paraId="38272FC7" w14:textId="77777777" w:rsidR="0032038A" w:rsidRPr="00606B2F" w:rsidRDefault="0032038A" w:rsidP="00BC269A">
      <w:pPr>
        <w:pStyle w:val="BodyTextNumbering"/>
        <w:spacing w:before="120"/>
        <w:ind w:left="426" w:hanging="426"/>
      </w:pPr>
      <w:r w:rsidRPr="00AE3D6E">
        <w:t xml:space="preserve">Within a </w:t>
      </w:r>
      <w:r w:rsidRPr="0017522E">
        <w:t>specified period after installation or relocation of a mooring,</w:t>
      </w:r>
      <w:r w:rsidR="006C2498">
        <w:t xml:space="preserve"> or as requested by the m</w:t>
      </w:r>
      <w:r w:rsidR="009A2897" w:rsidRPr="0017522E">
        <w:t>anagin</w:t>
      </w:r>
      <w:r w:rsidR="006C2498">
        <w:t>g a</w:t>
      </w:r>
      <w:r w:rsidR="009A2897" w:rsidRPr="0017522E">
        <w:t>genc</w:t>
      </w:r>
      <w:r w:rsidR="006C2498">
        <w:t>ies</w:t>
      </w:r>
      <w:r w:rsidR="009A2897" w:rsidRPr="0017522E">
        <w:t>,</w:t>
      </w:r>
      <w:r w:rsidRPr="0017522E">
        <w:t xml:space="preserve"> permittees must lodge a compliance certificate </w:t>
      </w:r>
      <w:r w:rsidR="00EC77DE" w:rsidRPr="0017522E">
        <w:t>certified by a</w:t>
      </w:r>
      <w:r w:rsidR="001E3DED" w:rsidRPr="0017522E">
        <w:t>n</w:t>
      </w:r>
      <w:r w:rsidR="00EC77DE" w:rsidRPr="0017522E">
        <w:t xml:space="preserve"> </w:t>
      </w:r>
      <w:r w:rsidR="001E3DED" w:rsidRPr="0017522E">
        <w:t>appropriately</w:t>
      </w:r>
      <w:r w:rsidR="00EC77DE" w:rsidRPr="0017522E">
        <w:t xml:space="preserve"> experienced person</w:t>
      </w:r>
      <w:r w:rsidRPr="0017522E">
        <w:t>. The compliance cert</w:t>
      </w:r>
      <w:r w:rsidR="006C2498">
        <w:t>ificate must verify the mooring</w:t>
      </w:r>
      <w:r w:rsidRPr="0017522E">
        <w:t xml:space="preserve"> DGPS location, the mooring reference</w:t>
      </w:r>
      <w:r w:rsidRPr="00606B2F">
        <w:t xml:space="preserve"> number and that </w:t>
      </w:r>
      <w:r w:rsidRPr="00606B2F">
        <w:rPr>
          <w:lang w:val="en-US"/>
        </w:rPr>
        <w:t>the mooring has been installed and maintained in accordance with the approved design drawing</w:t>
      </w:r>
      <w:r w:rsidR="00424285">
        <w:rPr>
          <w:lang w:val="en-US"/>
        </w:rPr>
        <w:t xml:space="preserve"> or schematic drawing</w:t>
      </w:r>
      <w:r w:rsidRPr="00606B2F">
        <w:rPr>
          <w:lang w:val="en-US"/>
        </w:rPr>
        <w:t>.</w:t>
      </w:r>
    </w:p>
    <w:p w14:paraId="38272FC8" w14:textId="77777777" w:rsidR="0038121D" w:rsidRPr="00C1596C" w:rsidRDefault="0038121D" w:rsidP="00BC269A">
      <w:pPr>
        <w:pStyle w:val="BodyTextNumbering"/>
        <w:numPr>
          <w:ilvl w:val="1"/>
          <w:numId w:val="4"/>
        </w:numPr>
        <w:spacing w:before="120"/>
      </w:pPr>
      <w:r w:rsidRPr="00C1596C">
        <w:t>The</w:t>
      </w:r>
      <w:r w:rsidRPr="00C1596C">
        <w:rPr>
          <w:b/>
        </w:rPr>
        <w:t xml:space="preserve"> </w:t>
      </w:r>
      <w:r w:rsidRPr="00C1596C">
        <w:t xml:space="preserve">managing agencies may grant a permission for the temporary relocation of a private mooring, following a severe environmental incident, in accordance with the </w:t>
      </w:r>
      <w:r w:rsidRPr="00C1596C">
        <w:rPr>
          <w:color w:val="auto"/>
        </w:rPr>
        <w:t>Regulations</w:t>
      </w:r>
      <w:r w:rsidRPr="00C1596C">
        <w:t xml:space="preserve"> and </w:t>
      </w:r>
      <w:r w:rsidRPr="00C1596C">
        <w:rPr>
          <w:color w:val="auto"/>
        </w:rPr>
        <w:t xml:space="preserve">any other relevant policies such as </w:t>
      </w:r>
      <w:r w:rsidRPr="00C1596C">
        <w:t>the</w:t>
      </w:r>
      <w:r w:rsidR="00C46631">
        <w:t xml:space="preserve"> </w:t>
      </w:r>
      <w:r w:rsidRPr="00C1596C">
        <w:t xml:space="preserve">Marine Tourism Contingency </w:t>
      </w:r>
      <w:r w:rsidR="00486A94" w:rsidRPr="00C1596C">
        <w:t>Plan</w:t>
      </w:r>
      <w:r w:rsidR="00334868">
        <w:t xml:space="preserve"> for the Great Barrier Reef Marine Park</w:t>
      </w:r>
      <w:r w:rsidR="00215FD2">
        <w:t xml:space="preserve"> (Marine Tourism Contingency Plan)</w:t>
      </w:r>
      <w:r w:rsidR="00215FD2">
        <w:rPr>
          <w:vertAlign w:val="superscript"/>
        </w:rPr>
        <w:t xml:space="preserve"> 2</w:t>
      </w:r>
      <w:r w:rsidRPr="00C1596C">
        <w:t>.</w:t>
      </w:r>
    </w:p>
    <w:p w14:paraId="38272FC9" w14:textId="77777777" w:rsidR="0032038A" w:rsidRDefault="0032038A" w:rsidP="00ED72EC">
      <w:pPr>
        <w:pStyle w:val="BodyTextNumbering"/>
        <w:spacing w:before="120"/>
        <w:ind w:left="426" w:hanging="426"/>
      </w:pPr>
      <w:r>
        <w:t>To</w:t>
      </w:r>
      <w:r w:rsidRPr="00AF554F">
        <w:t xml:space="preserve"> </w:t>
      </w:r>
      <w:r>
        <w:t xml:space="preserve">reduce the risk posed to the environment by breakage or dragging of the moorings, the managing agencies require that moorings are regularly maintained and that </w:t>
      </w:r>
      <w:r w:rsidRPr="00606B2F">
        <w:t>each mooring is inspected by a</w:t>
      </w:r>
      <w:r w:rsidR="001E3DED">
        <w:t>n</w:t>
      </w:r>
      <w:r w:rsidRPr="00606B2F">
        <w:t xml:space="preserve"> </w:t>
      </w:r>
      <w:r w:rsidR="001E3DED">
        <w:t>appropriately</w:t>
      </w:r>
      <w:r w:rsidR="00465003">
        <w:t xml:space="preserve"> experienced</w:t>
      </w:r>
      <w:r w:rsidRPr="00606B2F">
        <w:t xml:space="preserve"> person</w:t>
      </w:r>
      <w:r w:rsidR="00465003">
        <w:t>. T</w:t>
      </w:r>
      <w:r w:rsidRPr="00606B2F">
        <w:t xml:space="preserve">he permittee </w:t>
      </w:r>
      <w:r w:rsidR="00465003">
        <w:t xml:space="preserve">will be required to </w:t>
      </w:r>
      <w:r w:rsidRPr="00606B2F">
        <w:t xml:space="preserve">provide a compliance certificate, obtained in the preceding 12 months, upon request by the managing agencies or with any application to continue or transfer a mooring permission. </w:t>
      </w:r>
    </w:p>
    <w:p w14:paraId="38272FCA" w14:textId="77777777" w:rsidR="00861FC3" w:rsidRPr="00AE3D6E" w:rsidRDefault="009B752D" w:rsidP="008A536F">
      <w:pPr>
        <w:pStyle w:val="Subheading2"/>
        <w:spacing w:beforeLines="80" w:before="192" w:after="96"/>
        <w:rPr>
          <w:szCs w:val="20"/>
        </w:rPr>
      </w:pPr>
      <w:r w:rsidRPr="000A229F">
        <w:rPr>
          <w:szCs w:val="20"/>
        </w:rPr>
        <w:t xml:space="preserve">Mooring </w:t>
      </w:r>
      <w:r w:rsidR="00465003" w:rsidRPr="00BC269A">
        <w:rPr>
          <w:szCs w:val="20"/>
        </w:rPr>
        <w:t>de-tackling</w:t>
      </w:r>
    </w:p>
    <w:p w14:paraId="38272FCB" w14:textId="77777777" w:rsidR="00503789" w:rsidRPr="009A2656" w:rsidRDefault="009B752D" w:rsidP="009415CC">
      <w:pPr>
        <w:pStyle w:val="BodyTextNumbering"/>
        <w:spacing w:before="120"/>
        <w:ind w:left="426" w:hanging="426"/>
      </w:pPr>
      <w:r w:rsidRPr="009A2656">
        <w:t xml:space="preserve">The </w:t>
      </w:r>
      <w:r w:rsidR="00043737" w:rsidRPr="009A2656">
        <w:t>managing agencies</w:t>
      </w:r>
      <w:r w:rsidR="00076A21" w:rsidRPr="009A2656">
        <w:t xml:space="preserve"> </w:t>
      </w:r>
      <w:r w:rsidRPr="009A2656">
        <w:t xml:space="preserve">may consider </w:t>
      </w:r>
      <w:r w:rsidR="00503789" w:rsidRPr="009A2656">
        <w:t xml:space="preserve">modifying the </w:t>
      </w:r>
      <w:r w:rsidR="00D30DEB" w:rsidRPr="009A2656">
        <w:t>mooring notification approval</w:t>
      </w:r>
      <w:r w:rsidR="00503789" w:rsidRPr="009A2656">
        <w:t xml:space="preserve"> </w:t>
      </w:r>
      <w:r w:rsidR="00C74699" w:rsidRPr="009A2656">
        <w:t xml:space="preserve">to </w:t>
      </w:r>
      <w:r w:rsidR="00503789" w:rsidRPr="009A2656">
        <w:t xml:space="preserve">require or allow </w:t>
      </w:r>
      <w:r w:rsidR="00785929" w:rsidRPr="009A2656">
        <w:t xml:space="preserve">the </w:t>
      </w:r>
      <w:r w:rsidRPr="009A2656">
        <w:t xml:space="preserve">de-tackling of </w:t>
      </w:r>
      <w:r w:rsidR="006B4ABE" w:rsidRPr="009A2656">
        <w:t xml:space="preserve">a </w:t>
      </w:r>
      <w:r w:rsidR="0040166D" w:rsidRPr="009A2656">
        <w:t>permitted</w:t>
      </w:r>
      <w:r w:rsidRPr="009A2656">
        <w:t xml:space="preserve"> mooring </w:t>
      </w:r>
      <w:r w:rsidR="00E1504B" w:rsidRPr="009A2656">
        <w:t>in certain circumstances</w:t>
      </w:r>
      <w:r w:rsidR="00503789" w:rsidRPr="009A2656">
        <w:t>.</w:t>
      </w:r>
      <w:r w:rsidR="00E1504B" w:rsidRPr="009A2656">
        <w:t xml:space="preserve"> </w:t>
      </w:r>
      <w:r w:rsidR="00503789" w:rsidRPr="009A2656">
        <w:t>F</w:t>
      </w:r>
      <w:r w:rsidR="00E1504B" w:rsidRPr="009A2656">
        <w:t xml:space="preserve">or example </w:t>
      </w:r>
      <w:r w:rsidR="00503789" w:rsidRPr="009A2656">
        <w:t xml:space="preserve">this may be appropriate where: </w:t>
      </w:r>
    </w:p>
    <w:p w14:paraId="38272FCC" w14:textId="77777777" w:rsidR="00503789" w:rsidRPr="009A2656" w:rsidRDefault="00730EB7" w:rsidP="008A536F">
      <w:pPr>
        <w:pStyle w:val="BodyTextNumbering"/>
        <w:numPr>
          <w:ilvl w:val="1"/>
          <w:numId w:val="4"/>
        </w:numPr>
        <w:spacing w:before="120"/>
      </w:pPr>
      <w:r w:rsidRPr="009A2656">
        <w:t>a</w:t>
      </w:r>
      <w:r w:rsidR="00503789" w:rsidRPr="009A2656">
        <w:t xml:space="preserve"> permission has been granted for a temporary relocation of a permitted mooring </w:t>
      </w:r>
      <w:r w:rsidR="009B752D" w:rsidRPr="009A2656">
        <w:t>under the</w:t>
      </w:r>
      <w:r w:rsidR="00503789" w:rsidRPr="009A2656">
        <w:t xml:space="preserve"> </w:t>
      </w:r>
      <w:r w:rsidR="008E6F70" w:rsidRPr="009A2656">
        <w:rPr>
          <w:color w:val="auto"/>
        </w:rPr>
        <w:t>Regulations</w:t>
      </w:r>
      <w:r w:rsidR="00503789" w:rsidRPr="009A2656">
        <w:t xml:space="preserve"> and the</w:t>
      </w:r>
      <w:r w:rsidR="009B752D" w:rsidRPr="009A2656">
        <w:t xml:space="preserve"> Marine Tourism Contingency </w:t>
      </w:r>
      <w:r w:rsidR="00486A94" w:rsidRPr="009A2656">
        <w:t>Plan</w:t>
      </w:r>
      <w:r w:rsidR="00503789" w:rsidRPr="009A2656">
        <w:t>;</w:t>
      </w:r>
      <w:r w:rsidR="009B752D" w:rsidRPr="009A2656">
        <w:t xml:space="preserve"> or </w:t>
      </w:r>
    </w:p>
    <w:p w14:paraId="38272FCD" w14:textId="77777777" w:rsidR="009B752D" w:rsidRPr="00606B2F" w:rsidRDefault="00730EB7" w:rsidP="008A536F">
      <w:pPr>
        <w:pStyle w:val="BodyTextNumbering"/>
        <w:numPr>
          <w:ilvl w:val="1"/>
          <w:numId w:val="4"/>
        </w:numPr>
        <w:spacing w:before="120"/>
      </w:pPr>
      <w:r w:rsidRPr="00606B2F">
        <w:t>a</w:t>
      </w:r>
      <w:r w:rsidR="009B752D" w:rsidRPr="00606B2F">
        <w:t xml:space="preserve"> permittee demonstrate</w:t>
      </w:r>
      <w:r w:rsidR="00503789" w:rsidRPr="00606B2F">
        <w:t>s</w:t>
      </w:r>
      <w:r w:rsidR="009B752D" w:rsidRPr="00606B2F">
        <w:t xml:space="preserve"> an operational or environmental need not</w:t>
      </w:r>
      <w:r w:rsidR="001939A3" w:rsidRPr="00606B2F">
        <w:t xml:space="preserve"> to</w:t>
      </w:r>
      <w:r w:rsidR="009B752D" w:rsidRPr="00606B2F">
        <w:t xml:space="preserve"> operate</w:t>
      </w:r>
      <w:r w:rsidR="00CF0442" w:rsidRPr="00606B2F">
        <w:t xml:space="preserve"> to the mooring</w:t>
      </w:r>
      <w:r w:rsidR="001939A3" w:rsidRPr="00606B2F">
        <w:t xml:space="preserve"> temporarily</w:t>
      </w:r>
      <w:r w:rsidR="00CF0442" w:rsidRPr="00606B2F">
        <w:t xml:space="preserve">, </w:t>
      </w:r>
      <w:r w:rsidR="009B752D" w:rsidRPr="00606B2F">
        <w:t>with the</w:t>
      </w:r>
      <w:r w:rsidR="0012211A" w:rsidRPr="00606B2F">
        <w:t xml:space="preserve"> intention of returning to and using </w:t>
      </w:r>
      <w:r w:rsidR="009B752D" w:rsidRPr="00606B2F">
        <w:t>the site.</w:t>
      </w:r>
    </w:p>
    <w:p w14:paraId="38272FCE" w14:textId="4A064FF9" w:rsidR="009B752D" w:rsidRDefault="00503789" w:rsidP="009415CC">
      <w:pPr>
        <w:pStyle w:val="BodyTextNumbering"/>
        <w:spacing w:before="120"/>
        <w:ind w:left="426" w:hanging="426"/>
      </w:pPr>
      <w:r w:rsidRPr="00606B2F">
        <w:t>Generally</w:t>
      </w:r>
      <w:r w:rsidR="00CF2703">
        <w:t>,</w:t>
      </w:r>
      <w:r w:rsidR="006B4ABE" w:rsidRPr="00606B2F">
        <w:t xml:space="preserve"> the </w:t>
      </w:r>
      <w:r w:rsidR="00043737" w:rsidRPr="00606B2F">
        <w:t>managing agencies</w:t>
      </w:r>
      <w:r w:rsidR="008E6F70" w:rsidRPr="00606B2F">
        <w:t xml:space="preserve"> </w:t>
      </w:r>
      <w:r w:rsidR="006B4ABE" w:rsidRPr="00606B2F">
        <w:t xml:space="preserve">will </w:t>
      </w:r>
      <w:r w:rsidR="00D30DEB" w:rsidRPr="00606B2F">
        <w:t>only</w:t>
      </w:r>
      <w:r w:rsidR="006B4ABE" w:rsidRPr="00606B2F">
        <w:t xml:space="preserve"> </w:t>
      </w:r>
      <w:r w:rsidR="00D30DEB" w:rsidRPr="00606B2F">
        <w:t xml:space="preserve">allow the </w:t>
      </w:r>
      <w:r w:rsidRPr="00606B2F">
        <w:t xml:space="preserve">de-tackling of a </w:t>
      </w:r>
      <w:r w:rsidR="009A1F4A" w:rsidRPr="00606B2F">
        <w:t>private</w:t>
      </w:r>
      <w:r w:rsidRPr="00606B2F">
        <w:t xml:space="preserve"> mooring</w:t>
      </w:r>
      <w:r w:rsidR="009A1F4A" w:rsidRPr="00606B2F">
        <w:t>,</w:t>
      </w:r>
      <w:r w:rsidRPr="00606B2F">
        <w:t xml:space="preserve"> for a period </w:t>
      </w:r>
      <w:r w:rsidR="00D30DEB" w:rsidRPr="00606B2F">
        <w:t xml:space="preserve">no </w:t>
      </w:r>
      <w:r w:rsidRPr="00606B2F">
        <w:t xml:space="preserve">greater than two years. </w:t>
      </w:r>
      <w:r w:rsidR="00C00EA8" w:rsidRPr="00606B2F">
        <w:t>Where the permittee applies for an extension to th</w:t>
      </w:r>
      <w:r w:rsidR="00D954F3" w:rsidRPr="00606B2F">
        <w:t>is</w:t>
      </w:r>
      <w:r w:rsidR="00C00EA8" w:rsidRPr="00606B2F">
        <w:t xml:space="preserve"> timeframe, the </w:t>
      </w:r>
      <w:r w:rsidR="00043737" w:rsidRPr="00606B2F">
        <w:t>managing agencies</w:t>
      </w:r>
      <w:r w:rsidR="008E6F70" w:rsidRPr="00606B2F">
        <w:t xml:space="preserve"> </w:t>
      </w:r>
      <w:r w:rsidR="00C00EA8" w:rsidRPr="00606B2F">
        <w:t>will consider such applications</w:t>
      </w:r>
      <w:r w:rsidR="00785929" w:rsidRPr="00606B2F">
        <w:t xml:space="preserve"> on a case-by-case basis</w:t>
      </w:r>
      <w:r w:rsidRPr="00606B2F">
        <w:t xml:space="preserve">. In some circumstances, the </w:t>
      </w:r>
      <w:r w:rsidR="00043737" w:rsidRPr="00606B2F">
        <w:t>managing agencies</w:t>
      </w:r>
      <w:r w:rsidR="008E6F70" w:rsidRPr="00606B2F">
        <w:t xml:space="preserve"> </w:t>
      </w:r>
      <w:r w:rsidR="00CF0442" w:rsidRPr="00606B2F">
        <w:t>may</w:t>
      </w:r>
      <w:r w:rsidRPr="00606B2F">
        <w:t xml:space="preserve"> decide to</w:t>
      </w:r>
      <w:r w:rsidR="008E7CFC" w:rsidRPr="00606B2F">
        <w:t xml:space="preserve"> suspend or</w:t>
      </w:r>
      <w:r w:rsidR="00CF0442" w:rsidRPr="00606B2F">
        <w:t xml:space="preserve"> revoke th</w:t>
      </w:r>
      <w:r w:rsidRPr="00606B2F">
        <w:t>e</w:t>
      </w:r>
      <w:r w:rsidR="00CF0442" w:rsidRPr="00606B2F">
        <w:t xml:space="preserve"> </w:t>
      </w:r>
      <w:r w:rsidRPr="00606B2F">
        <w:t>relevant</w:t>
      </w:r>
      <w:r w:rsidR="00CF0442" w:rsidRPr="00606B2F">
        <w:t xml:space="preserve"> permission</w:t>
      </w:r>
      <w:r w:rsidR="009B752D" w:rsidRPr="00606B2F">
        <w:t>.</w:t>
      </w:r>
    </w:p>
    <w:p w14:paraId="38272FD0" w14:textId="77777777" w:rsidR="009B752D" w:rsidRPr="00606B2F" w:rsidRDefault="009B752D" w:rsidP="009415CC">
      <w:pPr>
        <w:pStyle w:val="Subheading2"/>
        <w:keepNext/>
        <w:spacing w:before="96" w:after="96"/>
        <w:ind w:left="426" w:hanging="426"/>
      </w:pPr>
      <w:r w:rsidRPr="00606B2F">
        <w:t>Compliance matters</w:t>
      </w:r>
    </w:p>
    <w:p w14:paraId="38272FD1" w14:textId="77777777" w:rsidR="00424285" w:rsidRPr="00606B2F" w:rsidRDefault="00424285" w:rsidP="00424285">
      <w:pPr>
        <w:pStyle w:val="BodyTextNumbering"/>
        <w:spacing w:before="120"/>
        <w:ind w:left="426" w:hanging="426"/>
      </w:pPr>
      <w:r w:rsidRPr="00606B2F">
        <w:rPr>
          <w:color w:val="auto"/>
        </w:rPr>
        <w:t xml:space="preserve">The managing agencies may take appropriate action, such as </w:t>
      </w:r>
      <w:r>
        <w:rPr>
          <w:color w:val="auto"/>
        </w:rPr>
        <w:t xml:space="preserve">suspending or revoking a permission or </w:t>
      </w:r>
      <w:r w:rsidRPr="00606B2F">
        <w:rPr>
          <w:color w:val="auto"/>
        </w:rPr>
        <w:t>issuing infringement notices, to ensure a</w:t>
      </w:r>
      <w:r>
        <w:rPr>
          <w:color w:val="auto"/>
        </w:rPr>
        <w:t xml:space="preserve"> </w:t>
      </w:r>
      <w:r w:rsidRPr="00606B2F">
        <w:rPr>
          <w:color w:val="auto"/>
        </w:rPr>
        <w:t xml:space="preserve">private mooring remains compliant with the conditions of the relevant permission and compliant with other management arrangements such as Plans of Management. </w:t>
      </w:r>
    </w:p>
    <w:p w14:paraId="38272FD2" w14:textId="77777777" w:rsidR="00267AA4" w:rsidRDefault="00F04917" w:rsidP="00267AA4">
      <w:pPr>
        <w:pStyle w:val="BodyTextNumbering"/>
        <w:spacing w:before="120"/>
        <w:ind w:left="426" w:hanging="426"/>
      </w:pPr>
      <w:r w:rsidRPr="00606B2F">
        <w:t>T</w:t>
      </w:r>
      <w:r w:rsidR="001939A3" w:rsidRPr="00606B2F">
        <w:t xml:space="preserve">he </w:t>
      </w:r>
      <w:r w:rsidR="00043737" w:rsidRPr="00606B2F">
        <w:t>managing agencies</w:t>
      </w:r>
      <w:r w:rsidR="00B32F0F">
        <w:t xml:space="preserve"> </w:t>
      </w:r>
      <w:r w:rsidR="003004A9" w:rsidRPr="00606B2F">
        <w:t>will continue t</w:t>
      </w:r>
      <w:r w:rsidR="006B4ABE" w:rsidRPr="00606B2F">
        <w:t>o</w:t>
      </w:r>
      <w:r w:rsidR="003004A9" w:rsidRPr="00606B2F">
        <w:t xml:space="preserve"> identif</w:t>
      </w:r>
      <w:r w:rsidR="006B4ABE" w:rsidRPr="00606B2F">
        <w:t>y</w:t>
      </w:r>
      <w:r w:rsidR="00267AA4">
        <w:t xml:space="preserve"> and respond to</w:t>
      </w:r>
      <w:r w:rsidR="003004A9" w:rsidRPr="00606B2F">
        <w:t xml:space="preserve"> non-compliant and unpermitted moorings during </w:t>
      </w:r>
      <w:r w:rsidR="001B6244" w:rsidRPr="00606B2F">
        <w:t>patrols</w:t>
      </w:r>
      <w:r w:rsidR="00267AA4">
        <w:t>.</w:t>
      </w:r>
    </w:p>
    <w:p w14:paraId="38272FD3" w14:textId="77777777" w:rsidR="001939A3" w:rsidRPr="00606B2F" w:rsidRDefault="00F04917" w:rsidP="00267AA4">
      <w:pPr>
        <w:pStyle w:val="BodyTextNumbering"/>
        <w:spacing w:before="120"/>
        <w:ind w:left="426" w:hanging="426"/>
      </w:pPr>
      <w:r w:rsidRPr="00606B2F">
        <w:t xml:space="preserve">The </w:t>
      </w:r>
      <w:r w:rsidR="00043737" w:rsidRPr="00606B2F">
        <w:t>managing agencies</w:t>
      </w:r>
      <w:r w:rsidR="008E6F70" w:rsidRPr="00606B2F">
        <w:t xml:space="preserve"> </w:t>
      </w:r>
      <w:r w:rsidR="0012211A" w:rsidRPr="00606B2F">
        <w:t>may</w:t>
      </w:r>
      <w:r w:rsidRPr="00606B2F">
        <w:t xml:space="preserve"> </w:t>
      </w:r>
      <w:r w:rsidR="001939A3" w:rsidRPr="00606B2F">
        <w:t>develop and</w:t>
      </w:r>
      <w:r w:rsidRPr="00606B2F">
        <w:t xml:space="preserve"> implement</w:t>
      </w:r>
      <w:r w:rsidR="001716AD" w:rsidRPr="00606B2F">
        <w:t xml:space="preserve"> </w:t>
      </w:r>
      <w:r w:rsidR="00C9447B">
        <w:t xml:space="preserve">an </w:t>
      </w:r>
      <w:r w:rsidR="001716AD" w:rsidRPr="00606B2F">
        <w:t>audit regime</w:t>
      </w:r>
      <w:r w:rsidR="001868B6">
        <w:t xml:space="preserve"> or compliance plan</w:t>
      </w:r>
      <w:r w:rsidRPr="00606B2F">
        <w:t xml:space="preserve"> for private moorings</w:t>
      </w:r>
      <w:r w:rsidR="00C9447B">
        <w:t xml:space="preserve"> to ensure </w:t>
      </w:r>
      <w:r w:rsidR="00486A94">
        <w:t>ongoing compliance with management arrangements</w:t>
      </w:r>
      <w:r w:rsidR="00EA3B20" w:rsidRPr="00606B2F">
        <w:t>.</w:t>
      </w:r>
      <w:r w:rsidR="001939A3" w:rsidRPr="00606B2F">
        <w:t xml:space="preserve"> </w:t>
      </w:r>
    </w:p>
    <w:p w14:paraId="38272FD4" w14:textId="77777777" w:rsidR="001279AD" w:rsidRPr="00606B2F" w:rsidRDefault="00DC75AA" w:rsidP="009415CC">
      <w:pPr>
        <w:pStyle w:val="BodyTextNumbering"/>
        <w:spacing w:before="120"/>
        <w:ind w:left="426" w:hanging="426"/>
        <w:rPr>
          <w:color w:val="auto"/>
        </w:rPr>
      </w:pPr>
      <w:r w:rsidRPr="009A2656">
        <w:t xml:space="preserve">Where a permission for a private mooring has been suspended due to </w:t>
      </w:r>
      <w:r w:rsidR="00195F8E" w:rsidRPr="009A2656">
        <w:rPr>
          <w:color w:val="auto"/>
        </w:rPr>
        <w:t>the permittee failing to</w:t>
      </w:r>
      <w:r w:rsidRPr="009A2656">
        <w:t xml:space="preserve"> provid</w:t>
      </w:r>
      <w:r w:rsidR="00195F8E" w:rsidRPr="009A2656">
        <w:rPr>
          <w:color w:val="auto"/>
        </w:rPr>
        <w:t>e</w:t>
      </w:r>
      <w:r w:rsidRPr="009A2656">
        <w:t xml:space="preserve"> a compliance certificate, the suspended permission may be re-instated</w:t>
      </w:r>
      <w:r w:rsidR="00195F8E" w:rsidRPr="009A2656">
        <w:rPr>
          <w:color w:val="auto"/>
        </w:rPr>
        <w:t xml:space="preserve"> by the </w:t>
      </w:r>
      <w:r w:rsidR="00043737" w:rsidRPr="009A2656">
        <w:rPr>
          <w:color w:val="auto"/>
        </w:rPr>
        <w:t>managing agencies</w:t>
      </w:r>
      <w:r w:rsidR="008E6F70" w:rsidRPr="009A2656">
        <w:rPr>
          <w:color w:val="auto"/>
        </w:rPr>
        <w:t xml:space="preserve"> </w:t>
      </w:r>
      <w:r w:rsidRPr="009A2656">
        <w:t xml:space="preserve">upon provision of </w:t>
      </w:r>
      <w:r w:rsidR="00675971" w:rsidRPr="009A2656">
        <w:t>a</w:t>
      </w:r>
      <w:r w:rsidRPr="009A2656">
        <w:t xml:space="preserve"> compliance certificate.</w:t>
      </w:r>
      <w:r w:rsidR="00195F8E" w:rsidRPr="009A2656">
        <w:rPr>
          <w:color w:val="auto"/>
        </w:rPr>
        <w:t xml:space="preserve"> </w:t>
      </w:r>
      <w:r w:rsidR="001279AD" w:rsidRPr="009A2656">
        <w:rPr>
          <w:color w:val="auto"/>
        </w:rPr>
        <w:t>The</w:t>
      </w:r>
      <w:r w:rsidR="001279AD" w:rsidRPr="00606B2F">
        <w:rPr>
          <w:color w:val="auto"/>
        </w:rPr>
        <w:t xml:space="preserve"> </w:t>
      </w:r>
      <w:r w:rsidR="00043737" w:rsidRPr="00606B2F">
        <w:rPr>
          <w:color w:val="auto"/>
        </w:rPr>
        <w:t>managing agencies</w:t>
      </w:r>
      <w:r w:rsidR="008E6F70" w:rsidRPr="00606B2F">
        <w:rPr>
          <w:color w:val="auto"/>
        </w:rPr>
        <w:t xml:space="preserve"> </w:t>
      </w:r>
      <w:r w:rsidR="001279AD" w:rsidRPr="00606B2F">
        <w:rPr>
          <w:color w:val="auto"/>
        </w:rPr>
        <w:t>m</w:t>
      </w:r>
      <w:r w:rsidR="00C108F9" w:rsidRPr="00606B2F">
        <w:rPr>
          <w:color w:val="auto"/>
        </w:rPr>
        <w:t>a</w:t>
      </w:r>
      <w:r w:rsidR="001279AD" w:rsidRPr="00606B2F">
        <w:rPr>
          <w:color w:val="auto"/>
        </w:rPr>
        <w:t xml:space="preserve">y revoke </w:t>
      </w:r>
      <w:r w:rsidR="000C3BC4" w:rsidRPr="00606B2F">
        <w:rPr>
          <w:color w:val="auto"/>
        </w:rPr>
        <w:t xml:space="preserve">a </w:t>
      </w:r>
      <w:r w:rsidR="001279AD" w:rsidRPr="00606B2F">
        <w:rPr>
          <w:color w:val="auto"/>
        </w:rPr>
        <w:t>suspended permission</w:t>
      </w:r>
      <w:r w:rsidR="000C3BC4" w:rsidRPr="00606B2F">
        <w:rPr>
          <w:color w:val="auto"/>
        </w:rPr>
        <w:t xml:space="preserve"> </w:t>
      </w:r>
      <w:r w:rsidR="001279AD" w:rsidRPr="00606B2F">
        <w:rPr>
          <w:color w:val="auto"/>
        </w:rPr>
        <w:t xml:space="preserve">after a </w:t>
      </w:r>
      <w:r w:rsidR="000C3BC4" w:rsidRPr="00606B2F">
        <w:rPr>
          <w:color w:val="auto"/>
        </w:rPr>
        <w:t xml:space="preserve">specified </w:t>
      </w:r>
      <w:r w:rsidR="001279AD" w:rsidRPr="00606B2F">
        <w:rPr>
          <w:color w:val="auto"/>
        </w:rPr>
        <w:t>period of non-compliance</w:t>
      </w:r>
      <w:r w:rsidR="00077DA9">
        <w:rPr>
          <w:color w:val="auto"/>
        </w:rPr>
        <w:t xml:space="preserve"> and in accordance with the Regulations</w:t>
      </w:r>
      <w:r w:rsidR="001279AD" w:rsidRPr="00606B2F">
        <w:rPr>
          <w:color w:val="auto"/>
        </w:rPr>
        <w:t xml:space="preserve">. </w:t>
      </w:r>
    </w:p>
    <w:p w14:paraId="38272FD5" w14:textId="77777777" w:rsidR="0052160E" w:rsidRPr="00606B2F" w:rsidRDefault="00EA3B20" w:rsidP="009415CC">
      <w:pPr>
        <w:pStyle w:val="BodyTextNumbering"/>
        <w:spacing w:before="120"/>
        <w:ind w:left="426" w:hanging="426"/>
        <w:rPr>
          <w:color w:val="auto"/>
        </w:rPr>
      </w:pPr>
      <w:r w:rsidRPr="00606B2F">
        <w:rPr>
          <w:color w:val="auto"/>
        </w:rPr>
        <w:t xml:space="preserve">The </w:t>
      </w:r>
      <w:r w:rsidR="00043737" w:rsidRPr="00606B2F">
        <w:rPr>
          <w:color w:val="auto"/>
        </w:rPr>
        <w:t>managing agencies</w:t>
      </w:r>
      <w:r w:rsidR="008E6F70" w:rsidRPr="00606B2F">
        <w:rPr>
          <w:color w:val="auto"/>
        </w:rPr>
        <w:t xml:space="preserve"> </w:t>
      </w:r>
      <w:r w:rsidRPr="00606B2F">
        <w:rPr>
          <w:color w:val="auto"/>
        </w:rPr>
        <w:t xml:space="preserve">may issue an order </w:t>
      </w:r>
      <w:r w:rsidR="00757AE6" w:rsidRPr="00606B2F">
        <w:rPr>
          <w:color w:val="auto"/>
        </w:rPr>
        <w:t>to remove,</w:t>
      </w:r>
      <w:r w:rsidR="00FB73FD" w:rsidRPr="00606B2F">
        <w:rPr>
          <w:color w:val="auto"/>
        </w:rPr>
        <w:t xml:space="preserve"> or </w:t>
      </w:r>
      <w:r w:rsidR="00FC2912" w:rsidRPr="00606B2F">
        <w:rPr>
          <w:color w:val="auto"/>
        </w:rPr>
        <w:t>may</w:t>
      </w:r>
      <w:r w:rsidR="00077DA9">
        <w:rPr>
          <w:color w:val="auto"/>
        </w:rPr>
        <w:t xml:space="preserve"> </w:t>
      </w:r>
      <w:r w:rsidR="00FB73FD" w:rsidRPr="00606B2F">
        <w:rPr>
          <w:color w:val="auto"/>
        </w:rPr>
        <w:t>remove</w:t>
      </w:r>
      <w:r w:rsidR="000F2645" w:rsidRPr="00606B2F">
        <w:rPr>
          <w:color w:val="auto"/>
        </w:rPr>
        <w:t xml:space="preserve"> </w:t>
      </w:r>
      <w:r w:rsidR="006C6EA6" w:rsidRPr="00606B2F">
        <w:rPr>
          <w:color w:val="auto"/>
        </w:rPr>
        <w:t xml:space="preserve">through </w:t>
      </w:r>
      <w:r w:rsidR="000F2645" w:rsidRPr="00606B2F">
        <w:rPr>
          <w:color w:val="auto"/>
        </w:rPr>
        <w:t xml:space="preserve">the </w:t>
      </w:r>
      <w:r w:rsidR="001D27E0" w:rsidRPr="00606B2F">
        <w:rPr>
          <w:color w:val="auto"/>
        </w:rPr>
        <w:t>Field</w:t>
      </w:r>
      <w:r w:rsidR="000F2645" w:rsidRPr="00606B2F">
        <w:rPr>
          <w:color w:val="auto"/>
        </w:rPr>
        <w:t xml:space="preserve"> Management Program</w:t>
      </w:r>
      <w:r w:rsidR="00B943F3" w:rsidRPr="00606B2F">
        <w:rPr>
          <w:color w:val="auto"/>
        </w:rPr>
        <w:t>,</w:t>
      </w:r>
      <w:r w:rsidRPr="00606B2F">
        <w:rPr>
          <w:color w:val="auto"/>
        </w:rPr>
        <w:t xml:space="preserve"> any unpermitted or non-compliant mooring from the</w:t>
      </w:r>
      <w:r w:rsidR="00710900">
        <w:rPr>
          <w:color w:val="auto"/>
        </w:rPr>
        <w:t xml:space="preserve"> Great Barrier Reef</w:t>
      </w:r>
      <w:r w:rsidR="00894A34" w:rsidRPr="00606B2F">
        <w:rPr>
          <w:color w:val="auto"/>
        </w:rPr>
        <w:t>.</w:t>
      </w:r>
      <w:r w:rsidR="00236D38" w:rsidRPr="00606B2F">
        <w:rPr>
          <w:color w:val="auto"/>
        </w:rPr>
        <w:t xml:space="preserve"> </w:t>
      </w:r>
      <w:r w:rsidR="00B943F3" w:rsidRPr="00606B2F">
        <w:rPr>
          <w:color w:val="auto"/>
        </w:rPr>
        <w:t>The</w:t>
      </w:r>
      <w:r w:rsidR="00894A34" w:rsidRPr="00606B2F">
        <w:rPr>
          <w:color w:val="auto"/>
        </w:rPr>
        <w:t xml:space="preserve"> </w:t>
      </w:r>
      <w:r w:rsidR="00043737" w:rsidRPr="00606B2F">
        <w:rPr>
          <w:color w:val="auto"/>
        </w:rPr>
        <w:t>managing agencies</w:t>
      </w:r>
      <w:r w:rsidR="002F7520">
        <w:rPr>
          <w:color w:val="auto"/>
        </w:rPr>
        <w:t>, in accordance with the Regulations,</w:t>
      </w:r>
      <w:r w:rsidR="008E6F70" w:rsidRPr="00606B2F">
        <w:rPr>
          <w:color w:val="auto"/>
        </w:rPr>
        <w:t xml:space="preserve"> </w:t>
      </w:r>
      <w:r w:rsidR="00B943F3" w:rsidRPr="00606B2F">
        <w:rPr>
          <w:color w:val="auto"/>
        </w:rPr>
        <w:t xml:space="preserve">may </w:t>
      </w:r>
      <w:r w:rsidR="00236D38" w:rsidRPr="00606B2F">
        <w:rPr>
          <w:color w:val="auto"/>
        </w:rPr>
        <w:t xml:space="preserve">prioritise the removal of </w:t>
      </w:r>
      <w:r w:rsidR="00894A34" w:rsidRPr="00606B2F">
        <w:rPr>
          <w:color w:val="auto"/>
        </w:rPr>
        <w:t xml:space="preserve">any </w:t>
      </w:r>
      <w:r w:rsidR="00236D38" w:rsidRPr="00606B2F">
        <w:rPr>
          <w:color w:val="auto"/>
        </w:rPr>
        <w:t>m</w:t>
      </w:r>
      <w:r w:rsidR="00757AE6" w:rsidRPr="00606B2F">
        <w:rPr>
          <w:color w:val="auto"/>
        </w:rPr>
        <w:t>ooring</w:t>
      </w:r>
      <w:r w:rsidR="00236D38" w:rsidRPr="00606B2F">
        <w:rPr>
          <w:color w:val="auto"/>
        </w:rPr>
        <w:t xml:space="preserve"> that </w:t>
      </w:r>
      <w:r w:rsidR="00894A34" w:rsidRPr="00606B2F">
        <w:rPr>
          <w:color w:val="auto"/>
        </w:rPr>
        <w:t>is</w:t>
      </w:r>
      <w:r w:rsidR="00236D38" w:rsidRPr="00606B2F">
        <w:rPr>
          <w:color w:val="auto"/>
        </w:rPr>
        <w:t xml:space="preserve"> </w:t>
      </w:r>
      <w:r w:rsidR="00FC2912" w:rsidRPr="00606B2F">
        <w:rPr>
          <w:color w:val="auto"/>
        </w:rPr>
        <w:t xml:space="preserve">causing environmental harm, </w:t>
      </w:r>
      <w:r w:rsidR="00757AE6" w:rsidRPr="00606B2F">
        <w:rPr>
          <w:color w:val="auto"/>
        </w:rPr>
        <w:t xml:space="preserve">displacing other users or </w:t>
      </w:r>
      <w:r w:rsidR="00AD6ADE" w:rsidRPr="00606B2F">
        <w:rPr>
          <w:color w:val="auto"/>
        </w:rPr>
        <w:t xml:space="preserve">adversely </w:t>
      </w:r>
      <w:r w:rsidR="00757AE6" w:rsidRPr="00606B2F">
        <w:rPr>
          <w:color w:val="auto"/>
        </w:rPr>
        <w:t>impacting on amenity</w:t>
      </w:r>
      <w:r w:rsidR="002F7520">
        <w:rPr>
          <w:color w:val="auto"/>
        </w:rPr>
        <w:t>.</w:t>
      </w:r>
      <w:r w:rsidR="00443F71" w:rsidRPr="00606B2F">
        <w:rPr>
          <w:color w:val="auto"/>
        </w:rPr>
        <w:t xml:space="preserve"> </w:t>
      </w:r>
      <w:r w:rsidR="00B943F3" w:rsidRPr="00606B2F">
        <w:rPr>
          <w:color w:val="auto"/>
        </w:rPr>
        <w:t>The</w:t>
      </w:r>
      <w:r w:rsidR="00822C2D" w:rsidRPr="00606B2F">
        <w:t xml:space="preserve"> </w:t>
      </w:r>
      <w:r w:rsidR="00043737" w:rsidRPr="00606B2F">
        <w:t>managing agencies</w:t>
      </w:r>
      <w:r w:rsidR="008E6F70" w:rsidRPr="00606B2F">
        <w:t xml:space="preserve"> </w:t>
      </w:r>
      <w:r w:rsidR="00675971" w:rsidRPr="00606B2F">
        <w:t xml:space="preserve">may </w:t>
      </w:r>
      <w:r w:rsidR="009A1F4A" w:rsidRPr="00606B2F">
        <w:rPr>
          <w:color w:val="auto"/>
        </w:rPr>
        <w:t xml:space="preserve">seek to </w:t>
      </w:r>
      <w:r w:rsidR="00EE2171" w:rsidRPr="00606B2F">
        <w:rPr>
          <w:color w:val="auto"/>
        </w:rPr>
        <w:t>recover costs associated with the removal of</w:t>
      </w:r>
      <w:r w:rsidR="00FC2912" w:rsidRPr="00606B2F">
        <w:rPr>
          <w:color w:val="auto"/>
        </w:rPr>
        <w:t xml:space="preserve"> unpermitted and</w:t>
      </w:r>
      <w:r w:rsidR="00EE2171" w:rsidRPr="00606B2F">
        <w:rPr>
          <w:color w:val="auto"/>
        </w:rPr>
        <w:t xml:space="preserve"> non-compliant moorings</w:t>
      </w:r>
      <w:r w:rsidR="00FC2912" w:rsidRPr="00606B2F">
        <w:rPr>
          <w:color w:val="auto"/>
        </w:rPr>
        <w:t xml:space="preserve"> where the mooring owner can be identified</w:t>
      </w:r>
      <w:r w:rsidR="00EE2171" w:rsidRPr="00606B2F">
        <w:rPr>
          <w:color w:val="auto"/>
        </w:rPr>
        <w:t>.</w:t>
      </w:r>
    </w:p>
    <w:p w14:paraId="38272FD6" w14:textId="77777777" w:rsidR="00EA3B20" w:rsidRPr="00606B2F" w:rsidRDefault="0012211A" w:rsidP="00BE548C">
      <w:pPr>
        <w:pStyle w:val="Subheading2"/>
        <w:keepNext/>
        <w:spacing w:beforeLines="80" w:before="192" w:after="96"/>
        <w:rPr>
          <w:szCs w:val="20"/>
        </w:rPr>
      </w:pPr>
      <w:r w:rsidRPr="00606B2F">
        <w:rPr>
          <w:szCs w:val="20"/>
        </w:rPr>
        <w:t>M</w:t>
      </w:r>
      <w:r w:rsidR="00EA3B20" w:rsidRPr="00606B2F">
        <w:rPr>
          <w:szCs w:val="20"/>
        </w:rPr>
        <w:t>atters</w:t>
      </w:r>
      <w:r w:rsidRPr="00606B2F">
        <w:rPr>
          <w:szCs w:val="20"/>
        </w:rPr>
        <w:t xml:space="preserve"> relating to mooring permissions</w:t>
      </w:r>
    </w:p>
    <w:p w14:paraId="38272FD7" w14:textId="77777777" w:rsidR="00602544" w:rsidRPr="0017522E" w:rsidRDefault="002F5197" w:rsidP="009415CC">
      <w:pPr>
        <w:pStyle w:val="BodyTextNumbering"/>
        <w:spacing w:before="120"/>
        <w:ind w:left="426" w:hanging="426"/>
      </w:pPr>
      <w:r>
        <w:t xml:space="preserve">In accordance with the </w:t>
      </w:r>
      <w:r w:rsidRPr="0017522E">
        <w:t>Regulations</w:t>
      </w:r>
      <w:r>
        <w:t>, t</w:t>
      </w:r>
      <w:r w:rsidR="00EA3B20" w:rsidRPr="00606B2F">
        <w:t>he</w:t>
      </w:r>
      <w:r w:rsidR="00EA3B20" w:rsidRPr="00606B2F">
        <w:rPr>
          <w:b/>
        </w:rPr>
        <w:t xml:space="preserve"> </w:t>
      </w:r>
      <w:r w:rsidR="00043737" w:rsidRPr="00606B2F">
        <w:t>managing agencies</w:t>
      </w:r>
      <w:r w:rsidR="008E6F70" w:rsidRPr="00606B2F">
        <w:t xml:space="preserve"> </w:t>
      </w:r>
      <w:r w:rsidR="00EA3B20" w:rsidRPr="00606B2F">
        <w:t xml:space="preserve">will assess applications for </w:t>
      </w:r>
      <w:r w:rsidR="0012211A" w:rsidRPr="00606B2F">
        <w:t>permission</w:t>
      </w:r>
      <w:r w:rsidR="00EA3B20" w:rsidRPr="00606B2F">
        <w:t xml:space="preserve">s to </w:t>
      </w:r>
      <w:r w:rsidR="00832667" w:rsidRPr="00606B2F">
        <w:t>install</w:t>
      </w:r>
      <w:r w:rsidR="00C1596C">
        <w:t>,</w:t>
      </w:r>
      <w:r w:rsidR="00BB4783" w:rsidRPr="00606B2F">
        <w:t xml:space="preserve"> operate</w:t>
      </w:r>
      <w:r w:rsidR="00C1596C">
        <w:t>, relocate and remove</w:t>
      </w:r>
      <w:r w:rsidR="00BB4783" w:rsidRPr="00606B2F">
        <w:t xml:space="preserve"> </w:t>
      </w:r>
      <w:r w:rsidR="00832667" w:rsidRPr="00606B2F">
        <w:t xml:space="preserve">private </w:t>
      </w:r>
      <w:r w:rsidR="00BB4783" w:rsidRPr="00606B2F">
        <w:t>moorings</w:t>
      </w:r>
      <w:r w:rsidR="00FB73FD" w:rsidRPr="00606B2F">
        <w:t xml:space="preserve"> on a case-by-case basis</w:t>
      </w:r>
      <w:r w:rsidR="00BB4783" w:rsidRPr="00606B2F">
        <w:t xml:space="preserve"> </w:t>
      </w:r>
      <w:r w:rsidR="00EA3B20" w:rsidRPr="00606B2F">
        <w:t>unless otherwise stated</w:t>
      </w:r>
      <w:r w:rsidR="00EA3B20" w:rsidRPr="0017522E">
        <w:t>.</w:t>
      </w:r>
      <w:r w:rsidR="00016BDB" w:rsidRPr="0017522E">
        <w:t xml:space="preserve"> </w:t>
      </w:r>
    </w:p>
    <w:p w14:paraId="38272FD8" w14:textId="77777777" w:rsidR="00602544" w:rsidRPr="0017522E" w:rsidRDefault="009D07BE" w:rsidP="009415CC">
      <w:pPr>
        <w:pStyle w:val="BodyTextNumbering"/>
        <w:spacing w:before="120"/>
        <w:ind w:left="426" w:hanging="426"/>
      </w:pPr>
      <w:r>
        <w:t>In an a</w:t>
      </w:r>
      <w:r w:rsidR="00602544" w:rsidRPr="0017522E">
        <w:t>ssessment of applications for mooring permissions</w:t>
      </w:r>
      <w:r>
        <w:t>, the managing agencies</w:t>
      </w:r>
      <w:r w:rsidR="00602544" w:rsidRPr="0017522E">
        <w:t xml:space="preserve"> will consider matters of national environmental significance</w:t>
      </w:r>
      <w:r w:rsidR="00D23B83">
        <w:t>, including the outstanding universal value of the Great Barrier Reef World Heritage Area</w:t>
      </w:r>
      <w:r w:rsidR="00602544" w:rsidRPr="0017522E">
        <w:t xml:space="preserve">. </w:t>
      </w:r>
    </w:p>
    <w:p w14:paraId="38272FD9" w14:textId="77777777" w:rsidR="00CF0442" w:rsidRPr="00606B2F" w:rsidRDefault="00CF0442" w:rsidP="009415CC">
      <w:pPr>
        <w:pStyle w:val="BodyTextNumbering"/>
        <w:spacing w:before="120"/>
        <w:ind w:left="426" w:hanging="426"/>
      </w:pPr>
      <w:r w:rsidRPr="00606B2F">
        <w:t xml:space="preserve">The </w:t>
      </w:r>
      <w:r w:rsidR="00043737" w:rsidRPr="00606B2F">
        <w:t>managing agencies</w:t>
      </w:r>
      <w:r w:rsidR="008E6F70" w:rsidRPr="00606B2F">
        <w:t xml:space="preserve"> </w:t>
      </w:r>
      <w:r w:rsidRPr="00606B2F">
        <w:t xml:space="preserve">will assess </w:t>
      </w:r>
      <w:r w:rsidR="00395409" w:rsidRPr="00606B2F">
        <w:t>routine</w:t>
      </w:r>
      <w:r w:rsidRPr="00606B2F">
        <w:t xml:space="preserve"> applications</w:t>
      </w:r>
      <w:r w:rsidR="0052160E" w:rsidRPr="00606B2F">
        <w:t xml:space="preserve"> for </w:t>
      </w:r>
      <w:r w:rsidR="0052160E" w:rsidRPr="00606B2F">
        <w:rPr>
          <w:color w:val="auto"/>
        </w:rPr>
        <w:t>private</w:t>
      </w:r>
      <w:r w:rsidR="0052160E" w:rsidRPr="00606B2F">
        <w:t xml:space="preserve"> mooring permissions that are not received under the Marine Tourism Contingency </w:t>
      </w:r>
      <w:r w:rsidR="00E946B8" w:rsidRPr="00606B2F">
        <w:t>Plan</w:t>
      </w:r>
      <w:r w:rsidR="0052160E" w:rsidRPr="00606B2F">
        <w:t>,</w:t>
      </w:r>
      <w:r w:rsidRPr="00606B2F">
        <w:t xml:space="preserve"> </w:t>
      </w:r>
      <w:r w:rsidR="0052160E" w:rsidRPr="00606B2F">
        <w:t>in</w:t>
      </w:r>
      <w:r w:rsidRPr="00606B2F">
        <w:t xml:space="preserve"> the order that they are received without bias or preference.</w:t>
      </w:r>
    </w:p>
    <w:p w14:paraId="38272FDA" w14:textId="7F654C8C" w:rsidR="001B6244" w:rsidRPr="00606B2F" w:rsidRDefault="001B6244" w:rsidP="009415CC">
      <w:pPr>
        <w:pStyle w:val="BodyTextNumbering"/>
        <w:spacing w:before="120"/>
        <w:ind w:left="426" w:hanging="426"/>
      </w:pPr>
      <w:r w:rsidRPr="00606B2F">
        <w:t xml:space="preserve">The </w:t>
      </w:r>
      <w:r w:rsidR="00C9447B">
        <w:t xml:space="preserve">process of allocating </w:t>
      </w:r>
      <w:r w:rsidRPr="00606B2F">
        <w:t>special permissions</w:t>
      </w:r>
      <w:r w:rsidR="0052160E" w:rsidRPr="00606B2F">
        <w:t xml:space="preserve"> for moorings</w:t>
      </w:r>
      <w:r w:rsidRPr="00606B2F">
        <w:t xml:space="preserve"> through </w:t>
      </w:r>
      <w:r w:rsidR="00FD415B" w:rsidRPr="00606B2F">
        <w:t>an</w:t>
      </w:r>
      <w:r w:rsidRPr="00606B2F">
        <w:t xml:space="preserve"> expression of interest process</w:t>
      </w:r>
      <w:r w:rsidR="00FD415B" w:rsidRPr="00606B2F">
        <w:t xml:space="preserve"> </w:t>
      </w:r>
      <w:r w:rsidR="00E946B8">
        <w:t xml:space="preserve">is </w:t>
      </w:r>
      <w:r w:rsidR="00FD415B" w:rsidRPr="00606B2F">
        <w:t xml:space="preserve">identified in the </w:t>
      </w:r>
      <w:r w:rsidR="00C9447B">
        <w:t xml:space="preserve">Great Barrier Reef Marine Park </w:t>
      </w:r>
      <w:r w:rsidR="008E6F70" w:rsidRPr="00606B2F">
        <w:rPr>
          <w:color w:val="auto"/>
        </w:rPr>
        <w:t>Regulations</w:t>
      </w:r>
      <w:r w:rsidR="00F93CD0">
        <w:rPr>
          <w:color w:val="auto"/>
        </w:rPr>
        <w:t xml:space="preserve"> 2019</w:t>
      </w:r>
      <w:r w:rsidRPr="00606B2F">
        <w:t>.</w:t>
      </w:r>
      <w:r w:rsidR="00052BBC" w:rsidRPr="00606B2F">
        <w:t xml:space="preserve"> </w:t>
      </w:r>
      <w:r w:rsidR="00F81FD1">
        <w:t>T</w:t>
      </w:r>
      <w:r w:rsidRPr="00606B2F">
        <w:t xml:space="preserve">he </w:t>
      </w:r>
      <w:r w:rsidR="00043737" w:rsidRPr="00606B2F">
        <w:t>managing agencies</w:t>
      </w:r>
      <w:r w:rsidR="00BB6C85" w:rsidRPr="00606B2F">
        <w:t xml:space="preserve"> </w:t>
      </w:r>
      <w:r w:rsidR="00C9447B">
        <w:t>joint</w:t>
      </w:r>
      <w:r w:rsidR="00FB5826">
        <w:t>ly</w:t>
      </w:r>
      <w:r w:rsidR="00C9447B">
        <w:t xml:space="preserve"> asses</w:t>
      </w:r>
      <w:r w:rsidR="00E946B8">
        <w:t>s</w:t>
      </w:r>
      <w:r w:rsidR="00C9447B">
        <w:t xml:space="preserve"> the </w:t>
      </w:r>
      <w:r w:rsidRPr="00606B2F">
        <w:t xml:space="preserve">expressions of interest in accordance with </w:t>
      </w:r>
      <w:r w:rsidR="00052BBC" w:rsidRPr="00606B2F">
        <w:t xml:space="preserve">the </w:t>
      </w:r>
      <w:r w:rsidRPr="00606B2F">
        <w:t>selection criteria and</w:t>
      </w:r>
      <w:r w:rsidR="00E946B8">
        <w:t>,</w:t>
      </w:r>
      <w:r w:rsidRPr="00606B2F">
        <w:t xml:space="preserve"> </w:t>
      </w:r>
      <w:r w:rsidR="00E946B8" w:rsidRPr="00606B2F">
        <w:t>following that process</w:t>
      </w:r>
      <w:r w:rsidR="00E946B8">
        <w:t>,</w:t>
      </w:r>
      <w:r w:rsidR="00E946B8" w:rsidRPr="00606B2F">
        <w:t xml:space="preserve"> </w:t>
      </w:r>
      <w:r w:rsidRPr="00606B2F">
        <w:t>may only offer the opportunity to the highest ranked applicant</w:t>
      </w:r>
      <w:r w:rsidR="0052160E" w:rsidRPr="00606B2F">
        <w:t xml:space="preserve"> for each</w:t>
      </w:r>
      <w:r w:rsidR="00107A4A" w:rsidRPr="00606B2F">
        <w:t xml:space="preserve"> available </w:t>
      </w:r>
      <w:r w:rsidR="0052160E" w:rsidRPr="00606B2F">
        <w:t>special</w:t>
      </w:r>
      <w:r w:rsidR="00966730" w:rsidRPr="00606B2F">
        <w:t xml:space="preserve"> permission</w:t>
      </w:r>
      <w:r w:rsidRPr="00606B2F">
        <w:t>.</w:t>
      </w:r>
    </w:p>
    <w:p w14:paraId="38272FDB" w14:textId="77777777" w:rsidR="00B7194D" w:rsidRPr="00606B2F" w:rsidRDefault="00B7194D" w:rsidP="009415CC">
      <w:pPr>
        <w:pStyle w:val="BodyTextNumbering"/>
        <w:spacing w:before="120"/>
        <w:ind w:left="426" w:hanging="426"/>
      </w:pPr>
      <w:r w:rsidRPr="00606B2F">
        <w:t xml:space="preserve">The </w:t>
      </w:r>
      <w:r w:rsidR="00043737" w:rsidRPr="00606B2F">
        <w:t>managing agencies</w:t>
      </w:r>
      <w:r w:rsidR="00BB6C85" w:rsidRPr="00606B2F">
        <w:t xml:space="preserve"> </w:t>
      </w:r>
      <w:r w:rsidRPr="00606B2F">
        <w:t xml:space="preserve">will not accept any application for the continuation or transfer of any </w:t>
      </w:r>
      <w:r w:rsidR="00454C43" w:rsidRPr="00606B2F">
        <w:t>mooring permission</w:t>
      </w:r>
      <w:r w:rsidRPr="00606B2F">
        <w:t xml:space="preserve"> unless a </w:t>
      </w:r>
      <w:r w:rsidR="00FB5826">
        <w:t xml:space="preserve">current </w:t>
      </w:r>
      <w:r w:rsidRPr="00606B2F">
        <w:t xml:space="preserve">compliance certificate, obtained in the preceding 12 months, is provided at the time of application. </w:t>
      </w:r>
      <w:r w:rsidR="00894A34" w:rsidRPr="00606B2F">
        <w:t>An</w:t>
      </w:r>
      <w:r w:rsidRPr="00606B2F">
        <w:t xml:space="preserve"> application</w:t>
      </w:r>
      <w:r w:rsidR="00894A34" w:rsidRPr="00606B2F">
        <w:t xml:space="preserve"> that is</w:t>
      </w:r>
      <w:r w:rsidRPr="00606B2F">
        <w:t xml:space="preserve"> </w:t>
      </w:r>
      <w:r w:rsidR="00E87528" w:rsidRPr="00606B2F">
        <w:t xml:space="preserve">not </w:t>
      </w:r>
      <w:r w:rsidRPr="00606B2F">
        <w:t>accompanied by a compliance certificate will</w:t>
      </w:r>
      <w:r w:rsidR="00894A34" w:rsidRPr="00606B2F">
        <w:t xml:space="preserve"> not</w:t>
      </w:r>
      <w:r w:rsidRPr="00606B2F">
        <w:t xml:space="preserve"> be considered </w:t>
      </w:r>
      <w:r w:rsidR="00052BBC" w:rsidRPr="00606B2F">
        <w:t xml:space="preserve">by the </w:t>
      </w:r>
      <w:r w:rsidR="00043737" w:rsidRPr="00606B2F">
        <w:t>managing agencies</w:t>
      </w:r>
      <w:r w:rsidR="00BB6C85" w:rsidRPr="00606B2F">
        <w:t xml:space="preserve"> </w:t>
      </w:r>
      <w:r w:rsidR="00052BBC" w:rsidRPr="00606B2F">
        <w:t xml:space="preserve">to be </w:t>
      </w:r>
      <w:r w:rsidR="00894A34" w:rsidRPr="00606B2F">
        <w:t xml:space="preserve">a </w:t>
      </w:r>
      <w:r w:rsidRPr="00606B2F">
        <w:t xml:space="preserve">valid application and will </w:t>
      </w:r>
      <w:r w:rsidR="00E87528" w:rsidRPr="00606B2F">
        <w:t xml:space="preserve">not </w:t>
      </w:r>
      <w:r w:rsidRPr="00606B2F">
        <w:t>be accepted for assessment.</w:t>
      </w:r>
      <w:r w:rsidR="00310045" w:rsidRPr="00606B2F">
        <w:t xml:space="preserve"> An application for a</w:t>
      </w:r>
      <w:r w:rsidR="00203F49" w:rsidRPr="00606B2F">
        <w:t xml:space="preserve"> private mooring</w:t>
      </w:r>
      <w:r w:rsidR="00310045" w:rsidRPr="00606B2F">
        <w:t xml:space="preserve"> permission must also include the </w:t>
      </w:r>
      <w:r w:rsidR="0093709D" w:rsidRPr="00606B2F">
        <w:t>design drawing</w:t>
      </w:r>
      <w:r w:rsidR="00310045" w:rsidRPr="00606B2F">
        <w:t xml:space="preserve"> </w:t>
      </w:r>
      <w:r w:rsidR="00424285">
        <w:t xml:space="preserve">or schematic drawing </w:t>
      </w:r>
      <w:r w:rsidR="00310045" w:rsidRPr="00606B2F">
        <w:t>of the mooring.</w:t>
      </w:r>
      <w:r w:rsidR="00203F49" w:rsidRPr="00606B2F">
        <w:t xml:space="preserve"> The following </w:t>
      </w:r>
      <w:r w:rsidR="005C098D">
        <w:t xml:space="preserve">matters </w:t>
      </w:r>
      <w:r w:rsidR="00203F49" w:rsidRPr="00606B2F">
        <w:t xml:space="preserve">should be considered </w:t>
      </w:r>
      <w:r w:rsidR="005C098D">
        <w:t>when applying for a continuation or transfer of permission</w:t>
      </w:r>
      <w:r w:rsidR="00203F49" w:rsidRPr="00606B2F">
        <w:t>:</w:t>
      </w:r>
    </w:p>
    <w:p w14:paraId="38272FDC" w14:textId="77777777" w:rsidR="00125D51" w:rsidRDefault="00B7194D" w:rsidP="008A536F">
      <w:pPr>
        <w:pStyle w:val="BodyTextNumbering"/>
        <w:numPr>
          <w:ilvl w:val="1"/>
          <w:numId w:val="4"/>
        </w:numPr>
        <w:spacing w:before="120"/>
      </w:pPr>
      <w:r w:rsidRPr="00606B2F">
        <w:t xml:space="preserve">Where a </w:t>
      </w:r>
      <w:r w:rsidR="0012211A" w:rsidRPr="00606B2F">
        <w:t>permission</w:t>
      </w:r>
      <w:r w:rsidRPr="00606B2F">
        <w:t xml:space="preserve"> expires prior to a valid application </w:t>
      </w:r>
      <w:r w:rsidR="00454C43" w:rsidRPr="00606B2F">
        <w:t xml:space="preserve">for continuation </w:t>
      </w:r>
      <w:r w:rsidRPr="00606B2F">
        <w:t xml:space="preserve">being </w:t>
      </w:r>
      <w:r w:rsidR="00894A34" w:rsidRPr="00606B2F">
        <w:t xml:space="preserve">received by the </w:t>
      </w:r>
      <w:r w:rsidR="00043737" w:rsidRPr="00606B2F">
        <w:t>managing agencies</w:t>
      </w:r>
      <w:r w:rsidR="004D265F">
        <w:t>, the managing agencies</w:t>
      </w:r>
      <w:r w:rsidR="00BB6C85" w:rsidRPr="00606B2F">
        <w:t xml:space="preserve"> </w:t>
      </w:r>
      <w:r w:rsidRPr="00606B2F">
        <w:t xml:space="preserve">may direct the </w:t>
      </w:r>
      <w:r w:rsidR="00052BBC" w:rsidRPr="00606B2F">
        <w:t>permittee</w:t>
      </w:r>
      <w:r w:rsidRPr="00606B2F">
        <w:t xml:space="preserve"> to de-tackle or remove the mooring</w:t>
      </w:r>
      <w:r w:rsidR="005C098D">
        <w:t xml:space="preserve"> subject to the Regulations</w:t>
      </w:r>
      <w:r w:rsidRPr="00606B2F">
        <w:t xml:space="preserve">. </w:t>
      </w:r>
    </w:p>
    <w:p w14:paraId="38272FDD" w14:textId="77777777" w:rsidR="005C098D" w:rsidRDefault="005C098D" w:rsidP="008A536F">
      <w:pPr>
        <w:pStyle w:val="BodyTextNumbering"/>
        <w:numPr>
          <w:ilvl w:val="1"/>
          <w:numId w:val="4"/>
        </w:numPr>
        <w:spacing w:before="120"/>
      </w:pPr>
      <w:r>
        <w:t>It will be a condition of the permission that a current compliance certificate must be provided to the managing agencies upon request</w:t>
      </w:r>
      <w:r w:rsidR="009D07BE">
        <w:t>.</w:t>
      </w:r>
    </w:p>
    <w:p w14:paraId="38272FDE" w14:textId="77777777" w:rsidR="008F0669" w:rsidRPr="000A229F" w:rsidRDefault="00B7194D" w:rsidP="008A536F">
      <w:pPr>
        <w:pStyle w:val="BodyTextNumbering"/>
        <w:numPr>
          <w:ilvl w:val="1"/>
          <w:numId w:val="4"/>
        </w:numPr>
        <w:spacing w:before="120"/>
      </w:pPr>
      <w:r w:rsidRPr="00AE3D6E">
        <w:t xml:space="preserve">If </w:t>
      </w:r>
      <w:r w:rsidR="00E87528" w:rsidRPr="00731CC6">
        <w:t>a</w:t>
      </w:r>
      <w:r w:rsidRPr="00731CC6">
        <w:t xml:space="preserve"> permittee fails to supply a compliance certificate upon request, the </w:t>
      </w:r>
      <w:r w:rsidR="00043737" w:rsidRPr="000A229F">
        <w:t>managing agencies</w:t>
      </w:r>
      <w:r w:rsidR="00BB6C85" w:rsidRPr="000A229F">
        <w:t xml:space="preserve"> </w:t>
      </w:r>
      <w:r w:rsidRPr="000A229F">
        <w:t>may suspend and/or revoke the</w:t>
      </w:r>
      <w:r w:rsidR="00E87528" w:rsidRPr="000A229F">
        <w:t xml:space="preserve"> relevant</w:t>
      </w:r>
      <w:r w:rsidRPr="000A229F">
        <w:t xml:space="preserve"> permission and direct the permittee to de-tackle or remove the mooring</w:t>
      </w:r>
      <w:r w:rsidR="005C098D">
        <w:t xml:space="preserve"> subject to the Regulations</w:t>
      </w:r>
      <w:r w:rsidRPr="000A229F">
        <w:t xml:space="preserve">. </w:t>
      </w:r>
    </w:p>
    <w:p w14:paraId="38272FDF" w14:textId="77777777" w:rsidR="00B7194D" w:rsidRPr="00606B2F" w:rsidRDefault="0052160E" w:rsidP="008A536F">
      <w:pPr>
        <w:pStyle w:val="BodyTextNumbering"/>
        <w:numPr>
          <w:ilvl w:val="1"/>
          <w:numId w:val="4"/>
        </w:numPr>
        <w:spacing w:before="120"/>
      </w:pPr>
      <w:r w:rsidRPr="00606B2F">
        <w:t xml:space="preserve">A permitted beach hire operation or a permitted pontoon operation (a parent operation) may include one or more moorings for ancillary vessels. </w:t>
      </w:r>
      <w:r w:rsidR="00224BCC" w:rsidRPr="00606B2F">
        <w:t>Permissions for ancillary vessel m</w:t>
      </w:r>
      <w:r w:rsidR="00B7194D" w:rsidRPr="00606B2F">
        <w:t>ooring</w:t>
      </w:r>
      <w:r w:rsidR="00224BCC" w:rsidRPr="00606B2F">
        <w:t>s</w:t>
      </w:r>
      <w:r w:rsidR="00B7194D" w:rsidRPr="00606B2F">
        <w:t xml:space="preserve"> will only be </w:t>
      </w:r>
      <w:r w:rsidR="008F0669" w:rsidRPr="00606B2F">
        <w:t xml:space="preserve">considered for </w:t>
      </w:r>
      <w:r w:rsidR="00B7194D" w:rsidRPr="00606B2F">
        <w:t>transfer</w:t>
      </w:r>
      <w:r w:rsidR="008F0669" w:rsidRPr="00606B2F">
        <w:t>,</w:t>
      </w:r>
      <w:r w:rsidR="00B7194D" w:rsidRPr="00606B2F">
        <w:t xml:space="preserve"> </w:t>
      </w:r>
      <w:r w:rsidR="00E87528" w:rsidRPr="00606B2F">
        <w:t>from one permittee to another</w:t>
      </w:r>
      <w:r w:rsidR="008F0669" w:rsidRPr="00606B2F">
        <w:t>,</w:t>
      </w:r>
      <w:r w:rsidR="00E87528" w:rsidRPr="00606B2F">
        <w:t xml:space="preserve"> </w:t>
      </w:r>
      <w:r w:rsidR="00B7194D" w:rsidRPr="00606B2F">
        <w:t>with th</w:t>
      </w:r>
      <w:r w:rsidRPr="00606B2F">
        <w:t>at</w:t>
      </w:r>
      <w:r w:rsidR="00B7194D" w:rsidRPr="00606B2F">
        <w:t xml:space="preserve"> parent operation.</w:t>
      </w:r>
    </w:p>
    <w:p w14:paraId="38272FE0" w14:textId="77777777" w:rsidR="008A1323" w:rsidRPr="00606B2F" w:rsidRDefault="008A1323" w:rsidP="008A536F">
      <w:pPr>
        <w:pStyle w:val="BodyTextNumbering"/>
        <w:numPr>
          <w:ilvl w:val="1"/>
          <w:numId w:val="4"/>
        </w:numPr>
        <w:spacing w:before="120"/>
      </w:pPr>
      <w:r w:rsidRPr="00606B2F">
        <w:t>Where a permission includes an additional mooring for weather provided for under the Cairns Area Plan of Management (i.e. northerly moorings associated with an existing permitted mooring), the additional mooring can’t be split and transferred separately</w:t>
      </w:r>
      <w:r w:rsidR="00C1090D" w:rsidRPr="00606B2F">
        <w:t xml:space="preserve"> from the existing mooring</w:t>
      </w:r>
      <w:r w:rsidRPr="00606B2F">
        <w:t>.</w:t>
      </w:r>
    </w:p>
    <w:p w14:paraId="38272FE1" w14:textId="77777777" w:rsidR="00EA3B20" w:rsidRPr="00606B2F" w:rsidRDefault="00AD6ADE" w:rsidP="008A536F">
      <w:pPr>
        <w:pStyle w:val="BodyTextNumbering"/>
        <w:numPr>
          <w:ilvl w:val="1"/>
          <w:numId w:val="4"/>
        </w:numPr>
        <w:spacing w:before="120"/>
      </w:pPr>
      <w:r w:rsidRPr="00606B2F">
        <w:t>When</w:t>
      </w:r>
      <w:r w:rsidR="00EA3B20" w:rsidRPr="00606B2F">
        <w:t xml:space="preserve"> grant</w:t>
      </w:r>
      <w:r w:rsidRPr="00606B2F">
        <w:t xml:space="preserve">ing </w:t>
      </w:r>
      <w:r w:rsidR="00C67CDB" w:rsidRPr="00606B2F">
        <w:t xml:space="preserve">a </w:t>
      </w:r>
      <w:r w:rsidR="004F0682" w:rsidRPr="00606B2F">
        <w:t>permission for</w:t>
      </w:r>
      <w:r w:rsidR="00C67CDB" w:rsidRPr="00606B2F">
        <w:t xml:space="preserve"> a</w:t>
      </w:r>
      <w:r w:rsidR="004F0682" w:rsidRPr="00606B2F">
        <w:t xml:space="preserve"> private </w:t>
      </w:r>
      <w:r w:rsidR="00EA3B20" w:rsidRPr="00606B2F">
        <w:t>mooring</w:t>
      </w:r>
      <w:r w:rsidRPr="00606B2F">
        <w:t xml:space="preserve">, the </w:t>
      </w:r>
      <w:r w:rsidR="00C67CDB" w:rsidRPr="00606B2F">
        <w:t>term</w:t>
      </w:r>
      <w:r w:rsidR="00BE7E91" w:rsidRPr="00606B2F">
        <w:t xml:space="preserve"> of the permission</w:t>
      </w:r>
      <w:r w:rsidR="00C67CDB" w:rsidRPr="00606B2F">
        <w:t xml:space="preserve"> will be</w:t>
      </w:r>
      <w:r w:rsidRPr="00606B2F">
        <w:t xml:space="preserve"> </w:t>
      </w:r>
      <w:r w:rsidR="00EA3B20" w:rsidRPr="00606B2F">
        <w:t xml:space="preserve">for </w:t>
      </w:r>
      <w:r w:rsidR="004F0682" w:rsidRPr="00606B2F">
        <w:t xml:space="preserve">a period of </w:t>
      </w:r>
      <w:r w:rsidR="00EA3B20" w:rsidRPr="00606B2F">
        <w:t>up to six years unless otherwise stated.</w:t>
      </w:r>
      <w:r w:rsidR="00E87528" w:rsidRPr="00606B2F">
        <w:t xml:space="preserve"> </w:t>
      </w:r>
      <w:r w:rsidR="00A02DDF" w:rsidRPr="00606B2F">
        <w:t>A h</w:t>
      </w:r>
      <w:r w:rsidR="00EA3B20" w:rsidRPr="00606B2F">
        <w:t xml:space="preserve">igh </w:t>
      </w:r>
      <w:r w:rsidR="001B6244" w:rsidRPr="00606B2F">
        <w:t>s</w:t>
      </w:r>
      <w:r w:rsidR="00EA3B20" w:rsidRPr="00606B2F">
        <w:t xml:space="preserve">tandard </w:t>
      </w:r>
      <w:r w:rsidR="001B6244" w:rsidRPr="00606B2F">
        <w:t>t</w:t>
      </w:r>
      <w:r w:rsidR="00EA3B20" w:rsidRPr="00606B2F">
        <w:t xml:space="preserve">ourism </w:t>
      </w:r>
      <w:r w:rsidR="001B6244" w:rsidRPr="00606B2F">
        <w:t>o</w:t>
      </w:r>
      <w:r w:rsidR="00EA3B20" w:rsidRPr="00606B2F">
        <w:t xml:space="preserve">perator may apply for </w:t>
      </w:r>
      <w:r w:rsidR="00606B2F">
        <w:t xml:space="preserve">a </w:t>
      </w:r>
      <w:r w:rsidR="00D86AC1">
        <w:t xml:space="preserve">    </w:t>
      </w:r>
      <w:r w:rsidR="00606B2F" w:rsidRPr="00606B2F">
        <w:t>15</w:t>
      </w:r>
      <w:r w:rsidR="00606B2F">
        <w:t>-</w:t>
      </w:r>
      <w:r w:rsidR="00EA3B20" w:rsidRPr="00606B2F">
        <w:t xml:space="preserve">year </w:t>
      </w:r>
      <w:r w:rsidR="0047126D" w:rsidRPr="00606B2F">
        <w:t>permission</w:t>
      </w:r>
      <w:r w:rsidR="00EA3B20" w:rsidRPr="00606B2F">
        <w:t xml:space="preserve"> for</w:t>
      </w:r>
      <w:r w:rsidR="00BE7E91" w:rsidRPr="00606B2F">
        <w:t xml:space="preserve"> a</w:t>
      </w:r>
      <w:r w:rsidR="003B7F9D" w:rsidRPr="00606B2F">
        <w:t xml:space="preserve"> private</w:t>
      </w:r>
      <w:r w:rsidR="00EA3B20" w:rsidRPr="00606B2F">
        <w:t xml:space="preserve"> mooring operated in conjunction with the </w:t>
      </w:r>
      <w:r w:rsidR="00FC2912" w:rsidRPr="00606B2F">
        <w:t xml:space="preserve">certified </w:t>
      </w:r>
      <w:r w:rsidR="00966730" w:rsidRPr="00606B2F">
        <w:t>tourism product</w:t>
      </w:r>
      <w:r w:rsidR="00EA3B20" w:rsidRPr="00606B2F">
        <w:t>.</w:t>
      </w:r>
    </w:p>
    <w:p w14:paraId="38272FE2" w14:textId="77777777" w:rsidR="006C5F35" w:rsidRPr="00606B2F" w:rsidRDefault="006C5F35" w:rsidP="008A536F">
      <w:pPr>
        <w:pStyle w:val="Subheading2"/>
        <w:spacing w:beforeLines="80" w:before="192" w:after="96"/>
        <w:rPr>
          <w:szCs w:val="20"/>
        </w:rPr>
      </w:pPr>
      <w:r w:rsidRPr="00606B2F">
        <w:rPr>
          <w:szCs w:val="20"/>
        </w:rPr>
        <w:t>Mooring related fees and charges</w:t>
      </w:r>
    </w:p>
    <w:p w14:paraId="38272FE3" w14:textId="77777777" w:rsidR="006C5F35" w:rsidRPr="00606B2F" w:rsidRDefault="006C5F35" w:rsidP="00A44A67">
      <w:pPr>
        <w:pStyle w:val="BodyTextNumbering"/>
        <w:spacing w:before="120"/>
        <w:ind w:left="426" w:hanging="426"/>
      </w:pPr>
      <w:r w:rsidRPr="00606B2F">
        <w:t>A</w:t>
      </w:r>
      <w:r w:rsidR="00C67CDB" w:rsidRPr="00606B2F">
        <w:t>n</w:t>
      </w:r>
      <w:r w:rsidRPr="00606B2F">
        <w:t xml:space="preserve"> applica</w:t>
      </w:r>
      <w:r w:rsidR="00C67CDB" w:rsidRPr="00606B2F">
        <w:t>nt</w:t>
      </w:r>
      <w:r w:rsidRPr="00606B2F">
        <w:t xml:space="preserve"> for </w:t>
      </w:r>
      <w:r w:rsidR="00C67CDB" w:rsidRPr="00606B2F">
        <w:t xml:space="preserve">a permission for a </w:t>
      </w:r>
      <w:r w:rsidR="00A02DDF" w:rsidRPr="00606B2F">
        <w:t xml:space="preserve">private </w:t>
      </w:r>
      <w:r w:rsidR="003B7F9D" w:rsidRPr="00606B2F">
        <w:t>mooring</w:t>
      </w:r>
      <w:r w:rsidRPr="00606B2F">
        <w:t xml:space="preserve"> </w:t>
      </w:r>
      <w:r w:rsidR="00C67CDB" w:rsidRPr="00606B2F">
        <w:t>is</w:t>
      </w:r>
      <w:r w:rsidRPr="00606B2F">
        <w:t xml:space="preserve"> required to pay </w:t>
      </w:r>
      <w:r w:rsidR="005630C9" w:rsidRPr="00606B2F">
        <w:t xml:space="preserve">a </w:t>
      </w:r>
      <w:r w:rsidRPr="00606B2F">
        <w:t xml:space="preserve">permit application assessment fee in accordance with the Regulations. </w:t>
      </w:r>
    </w:p>
    <w:p w14:paraId="38272FE4" w14:textId="77777777" w:rsidR="006C5F35" w:rsidRPr="00606B2F" w:rsidRDefault="00E354E9" w:rsidP="00A44A67">
      <w:pPr>
        <w:pStyle w:val="BodyTextNumbering"/>
        <w:spacing w:before="120"/>
        <w:ind w:left="426" w:hanging="426"/>
      </w:pPr>
      <w:r>
        <w:t>T</w:t>
      </w:r>
      <w:r w:rsidRPr="00606B2F">
        <w:t xml:space="preserve">he </w:t>
      </w:r>
      <w:r w:rsidR="00043737" w:rsidRPr="00606B2F">
        <w:t>managing agencies</w:t>
      </w:r>
      <w:r w:rsidR="00BB6C85" w:rsidRPr="00606B2F">
        <w:t xml:space="preserve"> </w:t>
      </w:r>
      <w:r w:rsidR="00997BFF" w:rsidRPr="00606B2F">
        <w:t>may</w:t>
      </w:r>
      <w:r w:rsidR="006C5F35" w:rsidRPr="00606B2F">
        <w:t xml:space="preserve"> </w:t>
      </w:r>
      <w:r w:rsidR="00C67CDB" w:rsidRPr="00606B2F">
        <w:t xml:space="preserve">seek to </w:t>
      </w:r>
      <w:r w:rsidR="006C5F35" w:rsidRPr="00606B2F">
        <w:t xml:space="preserve">recover </w:t>
      </w:r>
      <w:r w:rsidR="00310045" w:rsidRPr="00606B2F">
        <w:t xml:space="preserve">reasonable </w:t>
      </w:r>
      <w:r w:rsidR="006C5F35" w:rsidRPr="00606B2F">
        <w:t>costs</w:t>
      </w:r>
      <w:r w:rsidR="005630C9" w:rsidRPr="00606B2F">
        <w:t xml:space="preserve"> from permittees,</w:t>
      </w:r>
      <w:r w:rsidR="006C5F35" w:rsidRPr="00606B2F">
        <w:t xml:space="preserve"> </w:t>
      </w:r>
      <w:r w:rsidR="00675971" w:rsidRPr="00606B2F">
        <w:t>for</w:t>
      </w:r>
      <w:r w:rsidR="006C5F35" w:rsidRPr="00606B2F">
        <w:t xml:space="preserve"> preparing site plans, site surveys and supervision of installation</w:t>
      </w:r>
      <w:r w:rsidR="00224BCC" w:rsidRPr="00606B2F">
        <w:t>, relocation</w:t>
      </w:r>
      <w:r w:rsidR="006C5F35" w:rsidRPr="00606B2F">
        <w:t xml:space="preserve"> or removal of moorings.</w:t>
      </w:r>
    </w:p>
    <w:p w14:paraId="38272FE5" w14:textId="77777777" w:rsidR="006C5F35" w:rsidRPr="0075045F" w:rsidRDefault="00C67CDB" w:rsidP="00A44A67">
      <w:pPr>
        <w:pStyle w:val="BodyTextNumbering"/>
        <w:spacing w:before="120"/>
        <w:ind w:left="426" w:hanging="426"/>
      </w:pPr>
      <w:r w:rsidRPr="00606B2F">
        <w:t>A p</w:t>
      </w:r>
      <w:r w:rsidR="003B7F9D" w:rsidRPr="00606B2F">
        <w:t xml:space="preserve">ermittee with </w:t>
      </w:r>
      <w:r w:rsidRPr="00606B2F">
        <w:t xml:space="preserve">a permission for a </w:t>
      </w:r>
      <w:r w:rsidR="003B7F9D" w:rsidRPr="00606B2F">
        <w:t>private</w:t>
      </w:r>
      <w:r w:rsidR="006C5F35" w:rsidRPr="00606B2F">
        <w:t xml:space="preserve"> mooring</w:t>
      </w:r>
      <w:r w:rsidRPr="00606B2F">
        <w:t xml:space="preserve"> i</w:t>
      </w:r>
      <w:r w:rsidR="006C5F35" w:rsidRPr="00606B2F">
        <w:t>s responsible</w:t>
      </w:r>
      <w:r w:rsidR="000C2F65" w:rsidRPr="00606B2F">
        <w:t xml:space="preserve"> under the permission</w:t>
      </w:r>
      <w:r w:rsidR="006C5F35" w:rsidRPr="00606B2F">
        <w:t xml:space="preserve"> for the costs associated with the installation, ongoing maintenance and removal of their mooring, including obtaining</w:t>
      </w:r>
      <w:r w:rsidR="006C5F35" w:rsidRPr="0075045F">
        <w:t xml:space="preserve"> compliance certificates and </w:t>
      </w:r>
      <w:r w:rsidR="0093709D">
        <w:t>design drawing</w:t>
      </w:r>
      <w:r w:rsidR="006C5F35" w:rsidRPr="0075045F">
        <w:t>s</w:t>
      </w:r>
      <w:r w:rsidR="00424285">
        <w:t xml:space="preserve"> and schematic drawings</w:t>
      </w:r>
      <w:r w:rsidR="006C5F35" w:rsidRPr="0075045F">
        <w:t>.</w:t>
      </w:r>
      <w:r w:rsidR="008E6F70" w:rsidRPr="008E6F70">
        <w:t xml:space="preserve"> </w:t>
      </w:r>
    </w:p>
    <w:p w14:paraId="38272FE7" w14:textId="77777777" w:rsidR="005571E5" w:rsidRPr="008A536F" w:rsidRDefault="001B265D" w:rsidP="008A536F">
      <w:pPr>
        <w:pStyle w:val="Heading1"/>
        <w:jc w:val="left"/>
        <w:rPr>
          <w:b w:val="0"/>
          <w:sz w:val="30"/>
          <w:szCs w:val="30"/>
        </w:rPr>
      </w:pPr>
      <w:r w:rsidRPr="008A536F">
        <w:rPr>
          <w:b w:val="0"/>
          <w:sz w:val="30"/>
          <w:szCs w:val="30"/>
        </w:rPr>
        <w:t>Implementation</w:t>
      </w:r>
      <w:r w:rsidR="00796867" w:rsidRPr="008A536F">
        <w:rPr>
          <w:b w:val="0"/>
          <w:sz w:val="30"/>
          <w:szCs w:val="30"/>
        </w:rPr>
        <w:t xml:space="preserve"> </w:t>
      </w:r>
    </w:p>
    <w:p w14:paraId="38272FE8" w14:textId="77777777" w:rsidR="00E946B8" w:rsidRDefault="00E946B8" w:rsidP="00A44A67">
      <w:pPr>
        <w:pStyle w:val="BodyTextNumbering"/>
        <w:spacing w:before="120"/>
        <w:ind w:left="426" w:hanging="426"/>
      </w:pPr>
      <w:r>
        <w:t>The managing agencies will continue to permit private moorings in line with this policy.</w:t>
      </w:r>
    </w:p>
    <w:p w14:paraId="38272FE9" w14:textId="77777777" w:rsidR="00446FC6" w:rsidRDefault="000620D2" w:rsidP="00A44A67">
      <w:pPr>
        <w:pStyle w:val="BodyTextNumbering"/>
        <w:spacing w:before="120"/>
        <w:ind w:left="426" w:hanging="426"/>
      </w:pPr>
      <w:r>
        <w:t xml:space="preserve">The managing agencies intend to develop </w:t>
      </w:r>
      <w:r w:rsidR="00446FC6">
        <w:t>and implement an audit regime or compliance plan for private moorings.</w:t>
      </w:r>
    </w:p>
    <w:p w14:paraId="38272FEA" w14:textId="77777777" w:rsidR="00CA1826" w:rsidRDefault="000620D2" w:rsidP="00A44A67">
      <w:pPr>
        <w:pStyle w:val="BodyTextNumbering"/>
        <w:spacing w:before="120"/>
        <w:ind w:left="426" w:hanging="426"/>
      </w:pPr>
      <w:r>
        <w:t>The managing agencies will r</w:t>
      </w:r>
      <w:r w:rsidR="00CA1826">
        <w:t>eview the number of private</w:t>
      </w:r>
      <w:r w:rsidR="00CA1826" w:rsidRPr="0075045F">
        <w:t xml:space="preserve"> moorings installed in the</w:t>
      </w:r>
      <w:r w:rsidR="00710900">
        <w:t xml:space="preserve"> Great Barrier Reef</w:t>
      </w:r>
      <w:r w:rsidR="00BB6C85">
        <w:t xml:space="preserve"> </w:t>
      </w:r>
      <w:r w:rsidR="00107A4A">
        <w:t>to ensure moorings data</w:t>
      </w:r>
      <w:r w:rsidR="00CA1826">
        <w:t xml:space="preserve"> including location, con</w:t>
      </w:r>
      <w:r w:rsidR="00107A4A">
        <w:t xml:space="preserve">figuration, </w:t>
      </w:r>
      <w:r w:rsidR="00CA1826">
        <w:t>status, and the moorings register are accurate and up-to-date.</w:t>
      </w:r>
    </w:p>
    <w:p w14:paraId="38272FEB" w14:textId="77777777" w:rsidR="002A70E0" w:rsidRDefault="00107A4A" w:rsidP="00A44A67">
      <w:pPr>
        <w:pStyle w:val="BodyTextNumbering"/>
        <w:spacing w:before="120"/>
        <w:ind w:left="426" w:hanging="426"/>
      </w:pPr>
      <w:r>
        <w:t xml:space="preserve">In any review of the Plans of Management, </w:t>
      </w:r>
      <w:r w:rsidR="000620D2">
        <w:t xml:space="preserve">the Great Barrier Reef Marine Park Authority will </w:t>
      </w:r>
      <w:r>
        <w:t>e</w:t>
      </w:r>
      <w:r w:rsidR="00CA1826">
        <w:t xml:space="preserve">nsure all private </w:t>
      </w:r>
      <w:r w:rsidR="002A70E0" w:rsidRPr="0075045F">
        <w:t xml:space="preserve">moorings that are installed within the </w:t>
      </w:r>
      <w:r w:rsidR="00476EBD">
        <w:t>Planning</w:t>
      </w:r>
      <w:r w:rsidR="00BB6C85">
        <w:t xml:space="preserve"> Area </w:t>
      </w:r>
      <w:r w:rsidR="00CA1826">
        <w:t>are accounted for</w:t>
      </w:r>
      <w:r>
        <w:t xml:space="preserve"> </w:t>
      </w:r>
      <w:r w:rsidR="00CA1826">
        <w:t>while maintaining ecologically sustainable limits on the number of moorings that may be permitted in the future</w:t>
      </w:r>
      <w:r w:rsidR="002A70E0">
        <w:t>.</w:t>
      </w:r>
    </w:p>
    <w:p w14:paraId="38272FEC" w14:textId="77777777" w:rsidR="002A70E0" w:rsidRDefault="000620D2" w:rsidP="00A44A67">
      <w:pPr>
        <w:pStyle w:val="BodyTextNumbering"/>
        <w:spacing w:before="120"/>
        <w:ind w:left="426" w:hanging="426"/>
      </w:pPr>
      <w:r>
        <w:t xml:space="preserve">The managing </w:t>
      </w:r>
      <w:r w:rsidR="00267AA4">
        <w:t>agencies intend</w:t>
      </w:r>
      <w:r>
        <w:t xml:space="preserve"> to explore</w:t>
      </w:r>
      <w:r w:rsidRPr="00901272">
        <w:t xml:space="preserve"> </w:t>
      </w:r>
      <w:r>
        <w:t>ways to</w:t>
      </w:r>
      <w:r w:rsidR="00832667" w:rsidRPr="00901272">
        <w:t xml:space="preserve"> </w:t>
      </w:r>
      <w:r>
        <w:t>expedite</w:t>
      </w:r>
      <w:r w:rsidRPr="00901272">
        <w:t xml:space="preserve"> </w:t>
      </w:r>
      <w:r w:rsidR="00832667" w:rsidRPr="00901272">
        <w:t>the process to remove unpermitted moorings.</w:t>
      </w:r>
    </w:p>
    <w:p w14:paraId="38272FED" w14:textId="77777777" w:rsidR="001D6F90" w:rsidRPr="0075045F" w:rsidRDefault="000620D2" w:rsidP="00A44A67">
      <w:pPr>
        <w:pStyle w:val="BodyTextNumbering"/>
        <w:spacing w:before="120"/>
        <w:ind w:left="426" w:hanging="426"/>
      </w:pPr>
      <w:r>
        <w:t>The managing agencies will i</w:t>
      </w:r>
      <w:r w:rsidR="001D6F90">
        <w:t>nv</w:t>
      </w:r>
      <w:r>
        <w:t>estigate ways to assist and streamline permit assessment applications.</w:t>
      </w:r>
    </w:p>
    <w:p w14:paraId="38272FEE" w14:textId="77777777" w:rsidR="005E3B20" w:rsidRDefault="000620D2" w:rsidP="00A44A67">
      <w:pPr>
        <w:pStyle w:val="BodyTextNumbering"/>
        <w:spacing w:before="120"/>
        <w:ind w:left="426" w:hanging="426"/>
      </w:pPr>
      <w:r>
        <w:t>Where appropriate, the managing agencies will s</w:t>
      </w:r>
      <w:r w:rsidR="000C2F65">
        <w:t>eek approval for legislative change</w:t>
      </w:r>
      <w:r w:rsidR="005E3B20">
        <w:t xml:space="preserve"> where necessary to fa</w:t>
      </w:r>
      <w:r w:rsidR="00644F07">
        <w:t>cilitate implementation of the p</w:t>
      </w:r>
      <w:r w:rsidR="005E3B20">
        <w:t>olicy.</w:t>
      </w:r>
    </w:p>
    <w:p w14:paraId="38272FEF" w14:textId="77777777" w:rsidR="00D86AC1" w:rsidRDefault="00D86AC1" w:rsidP="008A536F">
      <w:pPr>
        <w:pStyle w:val="Heading1"/>
        <w:jc w:val="left"/>
        <w:rPr>
          <w:b w:val="0"/>
          <w:sz w:val="2"/>
          <w:szCs w:val="2"/>
          <w:lang w:val="en-AU"/>
        </w:rPr>
      </w:pPr>
    </w:p>
    <w:p w14:paraId="38272FF0" w14:textId="77777777" w:rsidR="00D86AC1" w:rsidRDefault="00D86AC1" w:rsidP="008A536F">
      <w:pPr>
        <w:pStyle w:val="Heading1"/>
        <w:jc w:val="left"/>
        <w:rPr>
          <w:b w:val="0"/>
          <w:sz w:val="2"/>
          <w:szCs w:val="2"/>
          <w:lang w:val="en-AU"/>
        </w:rPr>
      </w:pPr>
    </w:p>
    <w:p w14:paraId="38272FF1" w14:textId="77777777" w:rsidR="00D86AC1" w:rsidRDefault="00D86AC1" w:rsidP="008A536F">
      <w:pPr>
        <w:pStyle w:val="Heading1"/>
        <w:jc w:val="left"/>
        <w:rPr>
          <w:b w:val="0"/>
          <w:sz w:val="2"/>
          <w:szCs w:val="2"/>
          <w:lang w:val="en-AU"/>
        </w:rPr>
      </w:pPr>
    </w:p>
    <w:p w14:paraId="38272FF2" w14:textId="77777777" w:rsidR="00D86AC1" w:rsidRDefault="00D86AC1" w:rsidP="008A536F">
      <w:pPr>
        <w:pStyle w:val="Heading1"/>
        <w:jc w:val="left"/>
        <w:rPr>
          <w:b w:val="0"/>
          <w:sz w:val="2"/>
          <w:szCs w:val="2"/>
          <w:lang w:val="en-AU"/>
        </w:rPr>
      </w:pPr>
    </w:p>
    <w:p w14:paraId="38272FF3" w14:textId="77777777" w:rsidR="00D86AC1" w:rsidRDefault="00D86AC1" w:rsidP="008A536F">
      <w:pPr>
        <w:pStyle w:val="Heading1"/>
        <w:jc w:val="left"/>
        <w:rPr>
          <w:b w:val="0"/>
          <w:sz w:val="2"/>
          <w:szCs w:val="2"/>
          <w:lang w:val="en-AU"/>
        </w:rPr>
      </w:pPr>
    </w:p>
    <w:p w14:paraId="38272FF4" w14:textId="77777777" w:rsidR="00CE5061" w:rsidRPr="008A536F" w:rsidRDefault="00886B36" w:rsidP="008A536F">
      <w:pPr>
        <w:pStyle w:val="Heading1"/>
        <w:jc w:val="left"/>
        <w:rPr>
          <w:b w:val="0"/>
          <w:sz w:val="30"/>
          <w:szCs w:val="30"/>
        </w:rPr>
      </w:pPr>
      <w:r w:rsidRPr="008A536F">
        <w:rPr>
          <w:b w:val="0"/>
          <w:sz w:val="30"/>
          <w:szCs w:val="30"/>
        </w:rPr>
        <w:t>Definitions</w:t>
      </w:r>
    </w:p>
    <w:p w14:paraId="38272FF5" w14:textId="77777777" w:rsidR="008F6D9A" w:rsidRDefault="008F6D9A" w:rsidP="0062750C">
      <w:pPr>
        <w:pStyle w:val="BodyTextNumbering"/>
        <w:numPr>
          <w:ilvl w:val="0"/>
          <w:numId w:val="0"/>
        </w:numPr>
        <w:spacing w:before="120"/>
      </w:pPr>
      <w:r w:rsidRPr="00480DD9">
        <w:rPr>
          <w:b/>
          <w:i/>
        </w:rPr>
        <w:t>Act</w:t>
      </w:r>
      <w:r w:rsidR="0062750C">
        <w:rPr>
          <w:b/>
          <w:i/>
        </w:rPr>
        <w:t>s</w:t>
      </w:r>
      <w:r w:rsidRPr="00480DD9">
        <w:t xml:space="preserve"> means the </w:t>
      </w:r>
      <w:r w:rsidRPr="00582118">
        <w:rPr>
          <w:i/>
        </w:rPr>
        <w:t>Great Barrier Reef Marine Park Act 1975</w:t>
      </w:r>
      <w:r w:rsidRPr="00480DD9">
        <w:t xml:space="preserve"> </w:t>
      </w:r>
      <w:r w:rsidR="00A35EC0" w:rsidRPr="00BE548C">
        <w:t>(Cth)</w:t>
      </w:r>
      <w:r w:rsidR="00A35EC0" w:rsidRPr="00A35EC0">
        <w:rPr>
          <w:i/>
        </w:rPr>
        <w:t xml:space="preserve"> </w:t>
      </w:r>
      <w:r w:rsidR="0062750C">
        <w:t xml:space="preserve">and the </w:t>
      </w:r>
      <w:r w:rsidR="0062750C" w:rsidRPr="00A35EC0">
        <w:rPr>
          <w:i/>
        </w:rPr>
        <w:t>Marine Parks Act 2004</w:t>
      </w:r>
      <w:r w:rsidR="00A35EC0">
        <w:rPr>
          <w:i/>
        </w:rPr>
        <w:t xml:space="preserve"> </w:t>
      </w:r>
      <w:r w:rsidR="00A35EC0" w:rsidRPr="00BE548C">
        <w:t>(Qld)</w:t>
      </w:r>
      <w:r w:rsidRPr="00480DD9">
        <w:t xml:space="preserve"> </w:t>
      </w:r>
      <w:r w:rsidR="00E354E9" w:rsidRPr="00480DD9">
        <w:t>as amended from time</w:t>
      </w:r>
      <w:r w:rsidR="002F7520">
        <w:t>-</w:t>
      </w:r>
      <w:r w:rsidR="00E354E9" w:rsidRPr="00480DD9">
        <w:t>to</w:t>
      </w:r>
      <w:r w:rsidR="002F7520">
        <w:t>-</w:t>
      </w:r>
      <w:r w:rsidR="00E354E9" w:rsidRPr="00480DD9">
        <w:t>time</w:t>
      </w:r>
      <w:r w:rsidR="00E354E9">
        <w:t>.</w:t>
      </w:r>
    </w:p>
    <w:p w14:paraId="38272FF6" w14:textId="77777777" w:rsidR="00BE7E91" w:rsidRPr="00D86411" w:rsidRDefault="00170A69" w:rsidP="008A536F">
      <w:pPr>
        <w:pStyle w:val="BodyTextNumbering"/>
        <w:numPr>
          <w:ilvl w:val="0"/>
          <w:numId w:val="0"/>
        </w:numPr>
        <w:spacing w:before="120"/>
      </w:pPr>
      <w:r>
        <w:rPr>
          <w:b/>
          <w:i/>
        </w:rPr>
        <w:t xml:space="preserve">Ancillary </w:t>
      </w:r>
      <w:r w:rsidR="00A0171F">
        <w:rPr>
          <w:b/>
          <w:i/>
        </w:rPr>
        <w:t xml:space="preserve">vessel </w:t>
      </w:r>
      <w:r>
        <w:t xml:space="preserve">means a small </w:t>
      </w:r>
      <w:r w:rsidR="00A0171F">
        <w:t>vessel, other than the primary vessel, which</w:t>
      </w:r>
      <w:r>
        <w:t xml:space="preserve"> provides services to the passengers of the primary </w:t>
      </w:r>
      <w:r w:rsidR="00A0171F">
        <w:t xml:space="preserve">vessel </w:t>
      </w:r>
      <w:r>
        <w:t xml:space="preserve">and is only operated within </w:t>
      </w:r>
      <w:r w:rsidR="00872CA7">
        <w:t>three</w:t>
      </w:r>
      <w:r>
        <w:t xml:space="preserve"> nautical miles of the primary </w:t>
      </w:r>
      <w:r w:rsidR="00A0171F">
        <w:t>vessel</w:t>
      </w:r>
      <w:r>
        <w:t>.</w:t>
      </w:r>
    </w:p>
    <w:p w14:paraId="5748569B" w14:textId="27AB3F6E" w:rsidR="004323BD" w:rsidRPr="004323BD" w:rsidRDefault="00987957" w:rsidP="004323BD">
      <w:pPr>
        <w:outlineLvl w:val="1"/>
        <w:rPr>
          <w:rFonts w:ascii="Arial" w:hAnsi="Arial"/>
          <w:color w:val="000000"/>
          <w:sz w:val="20"/>
          <w:szCs w:val="32"/>
        </w:rPr>
      </w:pPr>
      <w:r w:rsidRPr="00987957">
        <w:rPr>
          <w:b/>
          <w:i/>
        </w:rPr>
        <w:t>Appropriately experienced person</w:t>
      </w:r>
      <w:r>
        <w:t xml:space="preserve"> </w:t>
      </w:r>
      <w:r w:rsidR="004323BD" w:rsidRPr="004323BD">
        <w:rPr>
          <w:rFonts w:ascii="Arial" w:hAnsi="Arial"/>
          <w:color w:val="000000"/>
          <w:sz w:val="20"/>
          <w:szCs w:val="32"/>
        </w:rPr>
        <w:t>means a person who meets one or more of the following criteria:</w:t>
      </w:r>
    </w:p>
    <w:p w14:paraId="0D2F6EB3" w14:textId="0CD991E9" w:rsidR="004323BD" w:rsidRPr="004323BD" w:rsidRDefault="004323BD" w:rsidP="004323BD">
      <w:pPr>
        <w:pStyle w:val="ListParagraph"/>
        <w:numPr>
          <w:ilvl w:val="0"/>
          <w:numId w:val="35"/>
        </w:numPr>
        <w:outlineLvl w:val="1"/>
        <w:rPr>
          <w:rFonts w:ascii="Arial" w:hAnsi="Arial"/>
          <w:color w:val="000000"/>
          <w:sz w:val="20"/>
          <w:szCs w:val="32"/>
        </w:rPr>
      </w:pPr>
      <w:r w:rsidRPr="004323BD">
        <w:rPr>
          <w:rFonts w:ascii="Arial" w:hAnsi="Arial"/>
          <w:color w:val="000000"/>
          <w:sz w:val="20"/>
          <w:szCs w:val="32"/>
        </w:rPr>
        <w:t>Registered Professional Engineer of Queensland; or</w:t>
      </w:r>
    </w:p>
    <w:p w14:paraId="6FB69334" w14:textId="4950D114" w:rsidR="004323BD" w:rsidRPr="004323BD" w:rsidRDefault="004323BD" w:rsidP="004323BD">
      <w:pPr>
        <w:pStyle w:val="ListParagraph"/>
        <w:numPr>
          <w:ilvl w:val="0"/>
          <w:numId w:val="35"/>
        </w:numPr>
        <w:outlineLvl w:val="1"/>
        <w:rPr>
          <w:rFonts w:ascii="Arial" w:hAnsi="Arial"/>
          <w:color w:val="000000"/>
          <w:sz w:val="20"/>
          <w:szCs w:val="32"/>
        </w:rPr>
      </w:pPr>
      <w:r w:rsidRPr="004323BD">
        <w:rPr>
          <w:rFonts w:ascii="Arial" w:hAnsi="Arial"/>
          <w:color w:val="000000"/>
          <w:sz w:val="20"/>
          <w:szCs w:val="32"/>
        </w:rPr>
        <w:t xml:space="preserve">moorings or marine contractor with relevant experience in the installation and maintenance of moorings; or </w:t>
      </w:r>
    </w:p>
    <w:p w14:paraId="783C625D" w14:textId="77777777" w:rsidR="004323BD" w:rsidRDefault="004323BD" w:rsidP="004323BD">
      <w:pPr>
        <w:pStyle w:val="ListParagraph"/>
        <w:numPr>
          <w:ilvl w:val="0"/>
          <w:numId w:val="35"/>
        </w:numPr>
        <w:spacing w:before="120"/>
        <w:outlineLvl w:val="1"/>
        <w:rPr>
          <w:rFonts w:ascii="Arial" w:hAnsi="Arial"/>
          <w:color w:val="000000"/>
          <w:sz w:val="20"/>
          <w:szCs w:val="32"/>
        </w:rPr>
      </w:pPr>
      <w:r w:rsidRPr="004323BD">
        <w:rPr>
          <w:rFonts w:ascii="Arial" w:hAnsi="Arial"/>
          <w:color w:val="000000"/>
          <w:sz w:val="20"/>
          <w:szCs w:val="32"/>
        </w:rPr>
        <w:t>complies with the Occupational Diving Work Code of Practice 2005, as amended from time to time, (relating to Divemaster (PADI) or Dive Controller (SSI) qualifications or higher) and approved by the managing agencies as having demonstrated competencies in mooring and maintenance, or</w:t>
      </w:r>
    </w:p>
    <w:p w14:paraId="38272FFB" w14:textId="319A8723" w:rsidR="00987957" w:rsidRPr="004323BD" w:rsidRDefault="004323BD" w:rsidP="004323BD">
      <w:pPr>
        <w:pStyle w:val="ListParagraph"/>
        <w:numPr>
          <w:ilvl w:val="0"/>
          <w:numId w:val="35"/>
        </w:numPr>
        <w:spacing w:before="120"/>
        <w:outlineLvl w:val="1"/>
        <w:rPr>
          <w:szCs w:val="32"/>
        </w:rPr>
      </w:pPr>
      <w:r w:rsidRPr="004323BD">
        <w:rPr>
          <w:rFonts w:ascii="Arial" w:hAnsi="Arial"/>
          <w:sz w:val="20"/>
        </w:rPr>
        <w:t>approved by the managing agencies as having demonstrated competencies in mooring maintenance</w:t>
      </w:r>
      <w:r>
        <w:rPr>
          <w:rFonts w:ascii="Arial" w:hAnsi="Arial"/>
          <w:sz w:val="20"/>
        </w:rPr>
        <w:t>.</w:t>
      </w:r>
      <w:r w:rsidR="00987957" w:rsidRPr="004323BD">
        <w:rPr>
          <w:szCs w:val="32"/>
        </w:rPr>
        <w:t xml:space="preserve"> </w:t>
      </w:r>
    </w:p>
    <w:p w14:paraId="38272FFC" w14:textId="77777777" w:rsidR="0097058C" w:rsidRPr="0075045F" w:rsidRDefault="0097058C" w:rsidP="008A536F">
      <w:pPr>
        <w:pStyle w:val="BodyTextNumbering"/>
        <w:numPr>
          <w:ilvl w:val="0"/>
          <w:numId w:val="0"/>
        </w:numPr>
        <w:spacing w:before="120"/>
      </w:pPr>
      <w:r>
        <w:rPr>
          <w:b/>
          <w:i/>
        </w:rPr>
        <w:t xml:space="preserve">Authorised person </w:t>
      </w:r>
      <w:r>
        <w:t xml:space="preserve">means an officer of the </w:t>
      </w:r>
      <w:r w:rsidR="00043737">
        <w:t>managing agencies</w:t>
      </w:r>
      <w:r w:rsidRPr="0075045F">
        <w:t xml:space="preserve">, or a person acting on behalf of the </w:t>
      </w:r>
      <w:r w:rsidR="00043737">
        <w:t>managing agencies</w:t>
      </w:r>
      <w:r w:rsidR="00BB6C85">
        <w:t xml:space="preserve">. </w:t>
      </w:r>
    </w:p>
    <w:p w14:paraId="38272FFD" w14:textId="77777777" w:rsidR="00BE7E91" w:rsidRPr="006960D0" w:rsidRDefault="00BE7E91" w:rsidP="008A536F">
      <w:pPr>
        <w:pStyle w:val="BodyTextNumbering"/>
        <w:numPr>
          <w:ilvl w:val="0"/>
          <w:numId w:val="0"/>
        </w:numPr>
        <w:spacing w:before="120"/>
      </w:pPr>
      <w:r>
        <w:rPr>
          <w:b/>
          <w:i/>
        </w:rPr>
        <w:t xml:space="preserve">Certified tourism product </w:t>
      </w:r>
      <w:r>
        <w:t>means a nature-based tour</w:t>
      </w:r>
      <w:r w:rsidR="00976AE3">
        <w:t xml:space="preserve"> or accommodation</w:t>
      </w:r>
      <w:r>
        <w:t xml:space="preserve"> which has been certified as being ecologically, culturally and socially sustainable by an independent body, whose certification scheme is recognised by the </w:t>
      </w:r>
      <w:r w:rsidR="000F0843">
        <w:t>Great Barrier Reef Marine Park Authority</w:t>
      </w:r>
      <w:r>
        <w:t xml:space="preserve">. Operators with certified tourism products may join the </w:t>
      </w:r>
      <w:r w:rsidR="000F0843">
        <w:t>Great Barrier Reef Marine Park Authority</w:t>
      </w:r>
      <w:r w:rsidR="00BB6C85">
        <w:t xml:space="preserve"> </w:t>
      </w:r>
      <w:r w:rsidR="00872CA7">
        <w:t>high standard tourism</w:t>
      </w:r>
      <w:r>
        <w:t xml:space="preserve"> program.</w:t>
      </w:r>
    </w:p>
    <w:p w14:paraId="38272FFE" w14:textId="77777777" w:rsidR="006C5DD3" w:rsidRPr="0075045F" w:rsidRDefault="006C5DD3" w:rsidP="008A536F">
      <w:pPr>
        <w:pStyle w:val="BodyTextNumbering"/>
        <w:numPr>
          <w:ilvl w:val="0"/>
          <w:numId w:val="0"/>
        </w:numPr>
        <w:spacing w:before="120"/>
      </w:pPr>
      <w:r>
        <w:rPr>
          <w:b/>
          <w:i/>
        </w:rPr>
        <w:t xml:space="preserve">Compliance certificate </w:t>
      </w:r>
      <w:r>
        <w:t>means</w:t>
      </w:r>
      <w:r w:rsidRPr="0097058C">
        <w:t xml:space="preserve"> </w:t>
      </w:r>
      <w:r>
        <w:t>a certificate of compliance</w:t>
      </w:r>
      <w:r w:rsidR="00424285">
        <w:t xml:space="preserve"> </w:t>
      </w:r>
      <w:r>
        <w:t xml:space="preserve">for a </w:t>
      </w:r>
      <w:r w:rsidR="00D83B91">
        <w:t xml:space="preserve">permitted </w:t>
      </w:r>
      <w:r w:rsidRPr="0075045F">
        <w:t xml:space="preserve">mooring system approved by </w:t>
      </w:r>
      <w:r w:rsidR="00424285">
        <w:t>a</w:t>
      </w:r>
      <w:r w:rsidR="00F80988">
        <w:t>n</w:t>
      </w:r>
      <w:r w:rsidR="00424285">
        <w:t xml:space="preserve"> </w:t>
      </w:r>
      <w:r w:rsidR="00366DAE">
        <w:t>appropriately</w:t>
      </w:r>
      <w:r w:rsidR="00424285">
        <w:t xml:space="preserve"> experienced</w:t>
      </w:r>
      <w:r w:rsidRPr="0075045F">
        <w:t xml:space="preserve"> person, which demonstrates that the mooring has been installed and maintained in accordance with the </w:t>
      </w:r>
      <w:r w:rsidR="00311FA4">
        <w:t xml:space="preserve">approved </w:t>
      </w:r>
      <w:r w:rsidR="0093709D">
        <w:t>design drawing</w:t>
      </w:r>
      <w:r w:rsidR="00424285">
        <w:t xml:space="preserve"> or approved schematic drawing</w:t>
      </w:r>
      <w:r w:rsidRPr="0075045F">
        <w:t>.</w:t>
      </w:r>
    </w:p>
    <w:p w14:paraId="38272FFF" w14:textId="77777777" w:rsidR="00984B78" w:rsidRPr="00893DA2" w:rsidRDefault="00140611" w:rsidP="00BC269A">
      <w:pPr>
        <w:pStyle w:val="BodyTextNumbering"/>
        <w:numPr>
          <w:ilvl w:val="0"/>
          <w:numId w:val="0"/>
        </w:numPr>
        <w:spacing w:before="120"/>
      </w:pPr>
      <w:r w:rsidRPr="00B463E1">
        <w:rPr>
          <w:b/>
          <w:i/>
        </w:rPr>
        <w:t xml:space="preserve">Design drawing </w:t>
      </w:r>
      <w:r w:rsidRPr="00B463E1">
        <w:t>means</w:t>
      </w:r>
      <w:r w:rsidR="009B7B3A">
        <w:t xml:space="preserve"> </w:t>
      </w:r>
      <w:r w:rsidRPr="00E354E9">
        <w:t>a technical drawing of a mooring system approved or certified by</w:t>
      </w:r>
      <w:r w:rsidR="00893DA2">
        <w:t xml:space="preserve"> </w:t>
      </w:r>
      <w:r w:rsidRPr="00B463E1">
        <w:t>a</w:t>
      </w:r>
      <w:r w:rsidR="0057538F" w:rsidRPr="00B463E1">
        <w:t xml:space="preserve"> </w:t>
      </w:r>
      <w:r w:rsidR="00CD1B50" w:rsidRPr="00B463E1">
        <w:t>Registered</w:t>
      </w:r>
      <w:r w:rsidR="0057538F" w:rsidRPr="00B463E1">
        <w:t xml:space="preserve"> Professional Engineer of Queensland (RPEQ</w:t>
      </w:r>
      <w:r w:rsidR="00481C6A" w:rsidRPr="00B463E1">
        <w:t>)</w:t>
      </w:r>
      <w:r w:rsidR="009B7B3A">
        <w:t>.</w:t>
      </w:r>
    </w:p>
    <w:p w14:paraId="38273000" w14:textId="77777777" w:rsidR="00EC711F" w:rsidRPr="006960D0" w:rsidRDefault="00EC711F" w:rsidP="008A536F">
      <w:pPr>
        <w:pStyle w:val="BodyTextNumbering"/>
        <w:numPr>
          <w:ilvl w:val="0"/>
          <w:numId w:val="0"/>
        </w:numPr>
        <w:spacing w:before="120"/>
        <w:rPr>
          <w:i/>
        </w:rPr>
      </w:pPr>
      <w:r>
        <w:rPr>
          <w:b/>
          <w:i/>
        </w:rPr>
        <w:t xml:space="preserve">De-tackling </w:t>
      </w:r>
      <w:r w:rsidRPr="006960D0">
        <w:t xml:space="preserve">means the </w:t>
      </w:r>
      <w:r>
        <w:t xml:space="preserve">temporary </w:t>
      </w:r>
      <w:r w:rsidRPr="006960D0">
        <w:t xml:space="preserve">removal of </w:t>
      </w:r>
      <w:r w:rsidR="00A32D98">
        <w:t xml:space="preserve">all </w:t>
      </w:r>
      <w:r w:rsidRPr="006960D0">
        <w:t>the mooring tackle including chains,</w:t>
      </w:r>
      <w:r w:rsidR="00A32D98">
        <w:t xml:space="preserve"> shackles,</w:t>
      </w:r>
      <w:r w:rsidRPr="006960D0">
        <w:t xml:space="preserve"> ropes</w:t>
      </w:r>
      <w:r w:rsidR="00A32D98">
        <w:t xml:space="preserve"> and</w:t>
      </w:r>
      <w:r w:rsidRPr="006960D0">
        <w:t xml:space="preserve"> buoys from the structure fixing the mooring to the seabed</w:t>
      </w:r>
      <w:r>
        <w:t>.</w:t>
      </w:r>
    </w:p>
    <w:p w14:paraId="38273001" w14:textId="77777777" w:rsidR="004E2920" w:rsidRDefault="004E2920" w:rsidP="004E2920">
      <w:pPr>
        <w:pStyle w:val="BodyTextNumbering"/>
        <w:numPr>
          <w:ilvl w:val="0"/>
          <w:numId w:val="0"/>
        </w:numPr>
        <w:spacing w:before="120"/>
      </w:pPr>
      <w:r>
        <w:rPr>
          <w:b/>
          <w:i/>
        </w:rPr>
        <w:t>Field</w:t>
      </w:r>
      <w:r w:rsidRPr="003C1CB3">
        <w:rPr>
          <w:b/>
          <w:i/>
        </w:rPr>
        <w:t xml:space="preserve"> Management Program</w:t>
      </w:r>
      <w:r>
        <w:t xml:space="preserve"> i</w:t>
      </w:r>
      <w:r w:rsidRPr="003C1CB3">
        <w:t xml:space="preserve">s </w:t>
      </w:r>
      <w:r w:rsidR="006C6EA6">
        <w:t xml:space="preserve">a joint program </w:t>
      </w:r>
      <w:r>
        <w:t xml:space="preserve">conducted by the </w:t>
      </w:r>
      <w:r w:rsidR="00043737">
        <w:t>managing agencies</w:t>
      </w:r>
      <w:r w:rsidR="00311FA4">
        <w:t xml:space="preserve"> </w:t>
      </w:r>
      <w:r>
        <w:t xml:space="preserve">under the </w:t>
      </w:r>
      <w:r w:rsidRPr="00A35EC0">
        <w:t>Great Barrier Reef Intergovernmental Agreement 2009. T</w:t>
      </w:r>
      <w:r>
        <w:t xml:space="preserve">he Field Management Program is </w:t>
      </w:r>
      <w:r w:rsidRPr="003C1CB3">
        <w:t xml:space="preserve">responsible for planning and executing field </w:t>
      </w:r>
      <w:r w:rsidR="006C6EA6">
        <w:t xml:space="preserve">management and </w:t>
      </w:r>
      <w:r w:rsidRPr="003C1CB3">
        <w:t xml:space="preserve">operations in the </w:t>
      </w:r>
      <w:r w:rsidR="00606B2F">
        <w:t xml:space="preserve">Great Barrier Reef Marine Park (Commonwealth) </w:t>
      </w:r>
      <w:r w:rsidRPr="003C1CB3">
        <w:t xml:space="preserve">and </w:t>
      </w:r>
      <w:r w:rsidR="00606B2F">
        <w:t>Great Barrier Reef Coast Marine Park (Queensland)</w:t>
      </w:r>
      <w:r w:rsidR="00311FA4">
        <w:t xml:space="preserve">, </w:t>
      </w:r>
      <w:r w:rsidRPr="003C1CB3">
        <w:t xml:space="preserve">Commonwealth islands and </w:t>
      </w:r>
      <w:r w:rsidR="006C6EA6">
        <w:t>Queensland</w:t>
      </w:r>
      <w:r w:rsidRPr="003C1CB3">
        <w:t xml:space="preserve"> island national parks</w:t>
      </w:r>
      <w:r w:rsidR="006C6EA6">
        <w:t xml:space="preserve"> in the Great Barrier Reef World Herit</w:t>
      </w:r>
      <w:r w:rsidR="00311FA4">
        <w:t>a</w:t>
      </w:r>
      <w:r w:rsidR="006C6EA6">
        <w:t>ge Area</w:t>
      </w:r>
      <w:r w:rsidRPr="003C1CB3">
        <w:t>.</w:t>
      </w:r>
      <w:r>
        <w:t xml:space="preserve"> </w:t>
      </w:r>
    </w:p>
    <w:p w14:paraId="38273002" w14:textId="77777777" w:rsidR="0033118E" w:rsidRPr="00ED3D52" w:rsidRDefault="00575E46" w:rsidP="008A536F">
      <w:pPr>
        <w:pStyle w:val="BodyTextNumbering"/>
        <w:numPr>
          <w:ilvl w:val="0"/>
          <w:numId w:val="0"/>
        </w:numPr>
        <w:spacing w:before="120"/>
      </w:pPr>
      <w:r>
        <w:rPr>
          <w:b/>
          <w:i/>
        </w:rPr>
        <w:t>Fore and aft mooring system</w:t>
      </w:r>
      <w:r>
        <w:t xml:space="preserve"> means two</w:t>
      </w:r>
      <w:r w:rsidR="00F00E36">
        <w:t xml:space="preserve"> or three</w:t>
      </w:r>
      <w:r>
        <w:t xml:space="preserve"> </w:t>
      </w:r>
      <w:r w:rsidRPr="0075045F">
        <w:t xml:space="preserve">moorings installed in close proximity to each other </w:t>
      </w:r>
      <w:r w:rsidR="001E57B6">
        <w:t>to provide stability for the moored vessel. A fore and aft system comprises one</w:t>
      </w:r>
      <w:r w:rsidRPr="0075045F">
        <w:t xml:space="preserve"> mooring </w:t>
      </w:r>
      <w:r w:rsidR="006960D0">
        <w:t xml:space="preserve">for the bow of the vessel </w:t>
      </w:r>
      <w:r w:rsidRPr="0075045F">
        <w:t xml:space="preserve">and </w:t>
      </w:r>
      <w:r w:rsidR="00F00E36">
        <w:t>one or two</w:t>
      </w:r>
      <w:r w:rsidR="006960D0">
        <w:t xml:space="preserve"> </w:t>
      </w:r>
      <w:r w:rsidRPr="0075045F">
        <w:t>mooring</w:t>
      </w:r>
      <w:r w:rsidR="00F00E36">
        <w:t>s</w:t>
      </w:r>
      <w:r w:rsidRPr="0075045F">
        <w:t xml:space="preserve"> for</w:t>
      </w:r>
      <w:r w:rsidR="001E57B6">
        <w:t xml:space="preserve"> the stern of the vessel</w:t>
      </w:r>
      <w:r w:rsidRPr="0075045F">
        <w:t xml:space="preserve">. For the purpose of all provisions in this </w:t>
      </w:r>
      <w:r w:rsidR="00644F07">
        <w:t>p</w:t>
      </w:r>
      <w:r w:rsidRPr="0075045F">
        <w:t xml:space="preserve">olicy a fore and </w:t>
      </w:r>
      <w:r w:rsidRPr="00ED3D52">
        <w:t>aft mooring system is considered as a single mooring.</w:t>
      </w:r>
    </w:p>
    <w:p w14:paraId="38273003" w14:textId="77777777" w:rsidR="003C6D68" w:rsidRPr="00ED3D52" w:rsidRDefault="003C6D68" w:rsidP="003C6D68">
      <w:pPr>
        <w:pStyle w:val="BodyTextNumbering"/>
        <w:numPr>
          <w:ilvl w:val="0"/>
          <w:numId w:val="0"/>
        </w:numPr>
        <w:spacing w:before="120"/>
      </w:pPr>
      <w:r w:rsidRPr="00ED3D52">
        <w:rPr>
          <w:b/>
          <w:i/>
        </w:rPr>
        <w:t>Great Barrier Reef</w:t>
      </w:r>
      <w:r w:rsidRPr="00ED3D52">
        <w:t xml:space="preserve"> for the purpose of this policy means the Great Barrier Reef Marine Park and the Great Barrier Reef Coast Marine Park exc</w:t>
      </w:r>
      <w:r w:rsidR="00595D49" w:rsidRPr="00ED3D52">
        <w:t>luding</w:t>
      </w:r>
      <w:r w:rsidRPr="00ED3D52">
        <w:t xml:space="preserve"> the internal waters of Queensland.</w:t>
      </w:r>
      <w:r w:rsidRPr="00ED3D52" w:rsidDel="007047D2">
        <w:t xml:space="preserve"> </w:t>
      </w:r>
    </w:p>
    <w:p w14:paraId="38273004" w14:textId="77777777" w:rsidR="000E2504" w:rsidRPr="00ED3D52" w:rsidRDefault="000E2504" w:rsidP="008A536F">
      <w:pPr>
        <w:pStyle w:val="BodyTextNumbering"/>
        <w:numPr>
          <w:ilvl w:val="0"/>
          <w:numId w:val="0"/>
        </w:numPr>
        <w:spacing w:before="120"/>
      </w:pPr>
      <w:r w:rsidRPr="00ED3D52">
        <w:rPr>
          <w:b/>
          <w:i/>
        </w:rPr>
        <w:t xml:space="preserve">Great Barrier Reef Coast Marine Park </w:t>
      </w:r>
      <w:r w:rsidRPr="00ED3D52">
        <w:t xml:space="preserve">means the </w:t>
      </w:r>
      <w:r w:rsidR="00A00632" w:rsidRPr="00ED3D52">
        <w:t>Queensland</w:t>
      </w:r>
      <w:r w:rsidRPr="00ED3D52">
        <w:t xml:space="preserve"> </w:t>
      </w:r>
      <w:r w:rsidR="0025205F" w:rsidRPr="00ED3D52">
        <w:t>M</w:t>
      </w:r>
      <w:r w:rsidRPr="00ED3D52">
        <w:t xml:space="preserve">arine </w:t>
      </w:r>
      <w:r w:rsidR="0025205F" w:rsidRPr="00ED3D52">
        <w:t>P</w:t>
      </w:r>
      <w:r w:rsidRPr="00ED3D52">
        <w:t xml:space="preserve">ark established pursuant to the </w:t>
      </w:r>
      <w:r w:rsidR="0025205F" w:rsidRPr="00ED3D52">
        <w:rPr>
          <w:i/>
        </w:rPr>
        <w:t>Marine Park</w:t>
      </w:r>
      <w:r w:rsidR="00644F07" w:rsidRPr="00ED3D52">
        <w:rPr>
          <w:i/>
        </w:rPr>
        <w:t>s</w:t>
      </w:r>
      <w:r w:rsidRPr="00ED3D52">
        <w:rPr>
          <w:i/>
        </w:rPr>
        <w:t xml:space="preserve"> Act 2004 </w:t>
      </w:r>
      <w:r w:rsidRPr="00ED3D52">
        <w:t>(Qld)</w:t>
      </w:r>
      <w:r w:rsidR="003F6032" w:rsidRPr="00ED3D52">
        <w:t xml:space="preserve"> as amended from time</w:t>
      </w:r>
      <w:r w:rsidR="002F7520" w:rsidRPr="00ED3D52">
        <w:t>-</w:t>
      </w:r>
      <w:r w:rsidR="003F6032" w:rsidRPr="00ED3D52">
        <w:t>to</w:t>
      </w:r>
      <w:r w:rsidR="002F7520" w:rsidRPr="00ED3D52">
        <w:t>-</w:t>
      </w:r>
      <w:r w:rsidR="003F6032" w:rsidRPr="00ED3D52">
        <w:t>time</w:t>
      </w:r>
      <w:r w:rsidRPr="00ED3D52">
        <w:t>.</w:t>
      </w:r>
    </w:p>
    <w:p w14:paraId="38273005" w14:textId="77777777" w:rsidR="0052063D" w:rsidRPr="00ED3D52" w:rsidRDefault="0052063D" w:rsidP="008A536F">
      <w:pPr>
        <w:pStyle w:val="BodyTextNumbering"/>
        <w:numPr>
          <w:ilvl w:val="0"/>
          <w:numId w:val="0"/>
        </w:numPr>
        <w:spacing w:before="120"/>
      </w:pPr>
      <w:r w:rsidRPr="00ED3D52">
        <w:rPr>
          <w:b/>
          <w:i/>
        </w:rPr>
        <w:t xml:space="preserve">Great Barrier Reef Marine Park </w:t>
      </w:r>
      <w:r w:rsidRPr="00ED3D52">
        <w:t xml:space="preserve">means the Commonwealth Great Barrier Reef Marine Park established by the </w:t>
      </w:r>
      <w:r w:rsidRPr="00ED3D52">
        <w:rPr>
          <w:i/>
        </w:rPr>
        <w:t xml:space="preserve">Great Barrier Reef Marine Park Act 1975 </w:t>
      </w:r>
      <w:r w:rsidRPr="00ED3D52">
        <w:t>(Cth) as amended from time to time.</w:t>
      </w:r>
    </w:p>
    <w:p w14:paraId="38273006" w14:textId="77777777" w:rsidR="004E2920" w:rsidRPr="00ED3D52" w:rsidRDefault="004E2920" w:rsidP="008A536F">
      <w:pPr>
        <w:pStyle w:val="BodyTextNumbering"/>
        <w:numPr>
          <w:ilvl w:val="0"/>
          <w:numId w:val="0"/>
        </w:numPr>
        <w:spacing w:before="120"/>
      </w:pPr>
      <w:r w:rsidRPr="00ED3D52">
        <w:rPr>
          <w:b/>
          <w:i/>
        </w:rPr>
        <w:t xml:space="preserve">Great Barrier Reef World Heritage Area </w:t>
      </w:r>
      <w:r w:rsidR="00B17248" w:rsidRPr="00ED3D52">
        <w:t xml:space="preserve">refers to </w:t>
      </w:r>
      <w:r w:rsidR="00AA4142" w:rsidRPr="00ED3D52">
        <w:t>the area as defined</w:t>
      </w:r>
      <w:r w:rsidR="006555FD" w:rsidRPr="00ED3D52">
        <w:t xml:space="preserve"> in</w:t>
      </w:r>
      <w:r w:rsidR="00A54083" w:rsidRPr="00ED3D52">
        <w:t xml:space="preserve"> Schedule 1 of</w:t>
      </w:r>
      <w:r w:rsidR="006555FD" w:rsidRPr="00ED3D52">
        <w:t xml:space="preserve"> the </w:t>
      </w:r>
      <w:r w:rsidR="00BB6C85" w:rsidRPr="00ED3D52">
        <w:rPr>
          <w:i/>
        </w:rPr>
        <w:t>Great Barrier Reef Marine Park Act 1975</w:t>
      </w:r>
      <w:r w:rsidR="00A35EC0" w:rsidRPr="00ED3D52">
        <w:rPr>
          <w:i/>
        </w:rPr>
        <w:t xml:space="preserve"> </w:t>
      </w:r>
      <w:r w:rsidR="00A35EC0" w:rsidRPr="00ED3D52">
        <w:t>(Cth)</w:t>
      </w:r>
      <w:r w:rsidR="00BB6C85" w:rsidRPr="00ED3D52">
        <w:t>.</w:t>
      </w:r>
    </w:p>
    <w:p w14:paraId="38273007" w14:textId="77777777" w:rsidR="00934414" w:rsidRPr="00ED3D52" w:rsidRDefault="00934414" w:rsidP="008A536F">
      <w:pPr>
        <w:pStyle w:val="BodyTextNumbering"/>
        <w:numPr>
          <w:ilvl w:val="0"/>
          <w:numId w:val="0"/>
        </w:numPr>
        <w:spacing w:before="120"/>
      </w:pPr>
      <w:r w:rsidRPr="00ED3D52">
        <w:rPr>
          <w:b/>
          <w:i/>
        </w:rPr>
        <w:t xml:space="preserve">High standard tourism </w:t>
      </w:r>
      <w:r w:rsidR="007D4CD6" w:rsidRPr="00ED3D52">
        <w:rPr>
          <w:b/>
          <w:i/>
        </w:rPr>
        <w:t>operator</w:t>
      </w:r>
      <w:r w:rsidR="007B2FE7" w:rsidRPr="00ED3D52">
        <w:rPr>
          <w:b/>
          <w:i/>
        </w:rPr>
        <w:t>s</w:t>
      </w:r>
      <w:r w:rsidR="00E778B6" w:rsidRPr="00ED3D52">
        <w:rPr>
          <w:i/>
        </w:rPr>
        <w:t xml:space="preserve"> </w:t>
      </w:r>
      <w:r w:rsidRPr="00ED3D52">
        <w:t>means permittee</w:t>
      </w:r>
      <w:r w:rsidR="007B2FE7" w:rsidRPr="00ED3D52">
        <w:t>s</w:t>
      </w:r>
      <w:r w:rsidRPr="00ED3D52">
        <w:t xml:space="preserve"> </w:t>
      </w:r>
      <w:r w:rsidR="007D4CD6" w:rsidRPr="00ED3D52">
        <w:t>of a</w:t>
      </w:r>
      <w:r w:rsidR="00E778B6" w:rsidRPr="00ED3D52">
        <w:t xml:space="preserve"> tourism program</w:t>
      </w:r>
      <w:r w:rsidR="007D4CD6" w:rsidRPr="00ED3D52">
        <w:t xml:space="preserve"> that has been</w:t>
      </w:r>
      <w:r w:rsidR="00E778B6" w:rsidRPr="00ED3D52">
        <w:t xml:space="preserve"> </w:t>
      </w:r>
      <w:r w:rsidRPr="00ED3D52">
        <w:t xml:space="preserve">certified by an independent certification scheme recognised by the </w:t>
      </w:r>
      <w:r w:rsidR="00043737" w:rsidRPr="00ED3D52">
        <w:t>managing agencies</w:t>
      </w:r>
      <w:r w:rsidR="00936EBD" w:rsidRPr="00ED3D52">
        <w:t xml:space="preserve"> </w:t>
      </w:r>
      <w:r w:rsidRPr="00ED3D52">
        <w:t xml:space="preserve">who contributes to </w:t>
      </w:r>
      <w:r w:rsidR="009D5A6D" w:rsidRPr="00ED3D52">
        <w:t xml:space="preserve">Great Barrier Reef resilience </w:t>
      </w:r>
      <w:r w:rsidRPr="00ED3D52">
        <w:t xml:space="preserve">and presents the values of the </w:t>
      </w:r>
      <w:r w:rsidR="009D5A6D" w:rsidRPr="00ED3D52">
        <w:t xml:space="preserve">Great Barrier Reef </w:t>
      </w:r>
      <w:r w:rsidR="00936EBD" w:rsidRPr="00ED3D52">
        <w:t xml:space="preserve">World Heritage Area </w:t>
      </w:r>
      <w:r w:rsidRPr="00ED3D52">
        <w:t>to a high standard.</w:t>
      </w:r>
    </w:p>
    <w:p w14:paraId="38273008" w14:textId="77777777" w:rsidR="009F4BC3" w:rsidRDefault="009F4BC3" w:rsidP="008A536F">
      <w:pPr>
        <w:pStyle w:val="BodyTextNumbering"/>
        <w:numPr>
          <w:ilvl w:val="0"/>
          <w:numId w:val="0"/>
        </w:numPr>
        <w:spacing w:before="120"/>
        <w:rPr>
          <w:b/>
          <w:i/>
        </w:rPr>
      </w:pPr>
      <w:r w:rsidRPr="00ED3D52">
        <w:rPr>
          <w:b/>
          <w:i/>
        </w:rPr>
        <w:t>Internal waters of Queensland</w:t>
      </w:r>
      <w:r w:rsidRPr="00ED3D52">
        <w:t xml:space="preserve"> means waters of Queensland on the landward side of the territorial sea baseline.</w:t>
      </w:r>
    </w:p>
    <w:p w14:paraId="38273009" w14:textId="77777777" w:rsidR="00CD6767" w:rsidRPr="00CD6767" w:rsidRDefault="00CD6767" w:rsidP="008A536F">
      <w:pPr>
        <w:pStyle w:val="BodyTextNumbering"/>
        <w:numPr>
          <w:ilvl w:val="0"/>
          <w:numId w:val="0"/>
        </w:numPr>
        <w:spacing w:before="120"/>
        <w:rPr>
          <w:i/>
        </w:rPr>
      </w:pPr>
      <w:r>
        <w:rPr>
          <w:b/>
          <w:i/>
        </w:rPr>
        <w:t xml:space="preserve">Managing </w:t>
      </w:r>
      <w:r w:rsidR="000F0843">
        <w:rPr>
          <w:b/>
          <w:i/>
        </w:rPr>
        <w:t xml:space="preserve">agencies </w:t>
      </w:r>
      <w:r w:rsidR="00936EBD" w:rsidRPr="00311FA4">
        <w:t>refers to</w:t>
      </w:r>
      <w:r w:rsidRPr="00311FA4">
        <w:t xml:space="preserve"> the </w:t>
      </w:r>
      <w:r w:rsidR="00C7587C" w:rsidRPr="00311FA4">
        <w:t xml:space="preserve">principal partner agencies in the management of the Great Barrier Reef, being the </w:t>
      </w:r>
      <w:r w:rsidRPr="00311FA4">
        <w:t xml:space="preserve">Great Barrier Reef Marine Park </w:t>
      </w:r>
      <w:r w:rsidR="00936EBD" w:rsidRPr="00311FA4">
        <w:t xml:space="preserve">Authority </w:t>
      </w:r>
      <w:r w:rsidRPr="00311FA4">
        <w:t>and the Queensland Parks and Wildlife Service.</w:t>
      </w:r>
      <w:r>
        <w:rPr>
          <w:i/>
        </w:rPr>
        <w:t xml:space="preserve"> </w:t>
      </w:r>
    </w:p>
    <w:p w14:paraId="3827300A" w14:textId="77777777" w:rsidR="00B32F0F" w:rsidRPr="0017522E" w:rsidRDefault="00B32F0F" w:rsidP="008A536F">
      <w:pPr>
        <w:pStyle w:val="BodyTextNumbering"/>
        <w:numPr>
          <w:ilvl w:val="0"/>
          <w:numId w:val="0"/>
        </w:numPr>
        <w:spacing w:before="120"/>
        <w:rPr>
          <w:b/>
          <w:i/>
        </w:rPr>
      </w:pPr>
      <w:r w:rsidRPr="0017522E">
        <w:rPr>
          <w:b/>
          <w:i/>
        </w:rPr>
        <w:t>Matters of national environmental significance</w:t>
      </w:r>
      <w:r w:rsidR="009422D7" w:rsidRPr="0017522E">
        <w:rPr>
          <w:sz w:val="19"/>
          <w:szCs w:val="19"/>
        </w:rPr>
        <w:t xml:space="preserve"> are those matters defined in the </w:t>
      </w:r>
      <w:r w:rsidR="009422D7" w:rsidRPr="0017522E">
        <w:rPr>
          <w:iCs/>
          <w:sz w:val="19"/>
          <w:szCs w:val="19"/>
        </w:rPr>
        <w:t>Environment Protection and Biodiversity Conservation Act 1999</w:t>
      </w:r>
      <w:r w:rsidR="009422D7" w:rsidRPr="0017522E">
        <w:rPr>
          <w:i/>
          <w:iCs/>
          <w:sz w:val="19"/>
          <w:szCs w:val="19"/>
        </w:rPr>
        <w:t>.</w:t>
      </w:r>
    </w:p>
    <w:p w14:paraId="3827300B" w14:textId="77777777" w:rsidR="00424285" w:rsidRDefault="002F238A" w:rsidP="008A536F">
      <w:pPr>
        <w:pStyle w:val="BodyTextNumbering"/>
        <w:numPr>
          <w:ilvl w:val="0"/>
          <w:numId w:val="0"/>
        </w:numPr>
        <w:spacing w:before="120"/>
      </w:pPr>
      <w:r w:rsidRPr="0017522E">
        <w:rPr>
          <w:b/>
          <w:i/>
        </w:rPr>
        <w:t xml:space="preserve">Mooring </w:t>
      </w:r>
      <w:r w:rsidRPr="0017522E">
        <w:t xml:space="preserve">means a permanently located facility that is designed solely for mooring a vessel and </w:t>
      </w:r>
      <w:r w:rsidR="00125D51" w:rsidRPr="0017522E">
        <w:t xml:space="preserve">may </w:t>
      </w:r>
      <w:r w:rsidRPr="0017522E">
        <w:t xml:space="preserve">include </w:t>
      </w:r>
      <w:r w:rsidR="00A00632" w:rsidRPr="0017522E">
        <w:t>a</w:t>
      </w:r>
      <w:r w:rsidR="00A00632">
        <w:t xml:space="preserve"> floating</w:t>
      </w:r>
      <w:r w:rsidRPr="0075045F">
        <w:t xml:space="preserve"> buoy, </w:t>
      </w:r>
      <w:r w:rsidR="001F1589">
        <w:t xml:space="preserve">tag, </w:t>
      </w:r>
      <w:r w:rsidRPr="0075045F">
        <w:t xml:space="preserve">tackle and </w:t>
      </w:r>
      <w:r w:rsidR="00A00632">
        <w:t>a structure fixing the mooring</w:t>
      </w:r>
      <w:r w:rsidRPr="0075045F">
        <w:t xml:space="preserve"> to the seabed.</w:t>
      </w:r>
      <w:r w:rsidR="001E57B6">
        <w:t xml:space="preserve"> </w:t>
      </w:r>
    </w:p>
    <w:p w14:paraId="3827300C" w14:textId="77777777" w:rsidR="0097058C" w:rsidRPr="0075045F" w:rsidRDefault="00575E46" w:rsidP="008A536F">
      <w:pPr>
        <w:pStyle w:val="BodyTextNumbering"/>
        <w:numPr>
          <w:ilvl w:val="0"/>
          <w:numId w:val="0"/>
        </w:numPr>
        <w:spacing w:before="120"/>
      </w:pPr>
      <w:r>
        <w:rPr>
          <w:b/>
          <w:i/>
        </w:rPr>
        <w:t>Mooring buoy</w:t>
      </w:r>
      <w:r w:rsidR="0097058C">
        <w:rPr>
          <w:b/>
        </w:rPr>
        <w:t xml:space="preserve"> </w:t>
      </w:r>
      <w:r>
        <w:t xml:space="preserve">means a surface float attached to </w:t>
      </w:r>
      <w:r w:rsidRPr="0075045F">
        <w:t>the mooring to assist in locating and identifying the mooring.</w:t>
      </w:r>
    </w:p>
    <w:p w14:paraId="3827300D" w14:textId="77777777" w:rsidR="00D30DEB" w:rsidRPr="00D30DEB" w:rsidRDefault="00D30DEB" w:rsidP="008A536F">
      <w:pPr>
        <w:pStyle w:val="BodyTextNumbering"/>
        <w:numPr>
          <w:ilvl w:val="0"/>
          <w:numId w:val="0"/>
        </w:numPr>
        <w:spacing w:before="120"/>
        <w:rPr>
          <w:szCs w:val="20"/>
        </w:rPr>
      </w:pPr>
      <w:r w:rsidRPr="00D30DEB">
        <w:rPr>
          <w:b/>
          <w:i/>
          <w:szCs w:val="20"/>
        </w:rPr>
        <w:t xml:space="preserve">Mooring notification approval </w:t>
      </w:r>
      <w:r w:rsidRPr="00D30DEB">
        <w:rPr>
          <w:szCs w:val="20"/>
        </w:rPr>
        <w:t xml:space="preserve">is a written approval from the </w:t>
      </w:r>
      <w:r w:rsidR="00043737">
        <w:rPr>
          <w:szCs w:val="20"/>
        </w:rPr>
        <w:t>managing agencies</w:t>
      </w:r>
      <w:r w:rsidR="00936EBD">
        <w:rPr>
          <w:szCs w:val="20"/>
        </w:rPr>
        <w:t xml:space="preserve"> </w:t>
      </w:r>
      <w:r w:rsidRPr="00D30DEB">
        <w:rPr>
          <w:szCs w:val="20"/>
        </w:rPr>
        <w:t xml:space="preserve">that contains mooring details including: the mooring reference number; the </w:t>
      </w:r>
      <w:r w:rsidR="00936EBD">
        <w:rPr>
          <w:szCs w:val="20"/>
        </w:rPr>
        <w:t>D</w:t>
      </w:r>
      <w:r w:rsidRPr="00D30DEB">
        <w:rPr>
          <w:szCs w:val="20"/>
        </w:rPr>
        <w:t>GPS location and datum; the design; the type; the status; and particulars of the design drawing</w:t>
      </w:r>
      <w:r w:rsidR="00424285">
        <w:rPr>
          <w:szCs w:val="20"/>
        </w:rPr>
        <w:t xml:space="preserve"> or schematic drawing</w:t>
      </w:r>
      <w:r w:rsidRPr="00D30DEB">
        <w:rPr>
          <w:szCs w:val="20"/>
        </w:rPr>
        <w:t>.</w:t>
      </w:r>
    </w:p>
    <w:p w14:paraId="3827300E" w14:textId="77777777" w:rsidR="00170A69" w:rsidRPr="0075045F" w:rsidRDefault="00170A69" w:rsidP="008A536F">
      <w:pPr>
        <w:pStyle w:val="BodyTextNumbering"/>
        <w:numPr>
          <w:ilvl w:val="0"/>
          <w:numId w:val="0"/>
        </w:numPr>
        <w:spacing w:before="120"/>
      </w:pPr>
      <w:r>
        <w:rPr>
          <w:b/>
          <w:i/>
        </w:rPr>
        <w:t xml:space="preserve">Mooring reference number </w:t>
      </w:r>
      <w:r>
        <w:t xml:space="preserve">means the unique number prescribed for each </w:t>
      </w:r>
      <w:r w:rsidRPr="0075045F">
        <w:t xml:space="preserve">mooring by the </w:t>
      </w:r>
      <w:r w:rsidR="00043737">
        <w:t>managing agencies</w:t>
      </w:r>
      <w:r w:rsidRPr="0075045F">
        <w:t>.</w:t>
      </w:r>
    </w:p>
    <w:p w14:paraId="3827300F" w14:textId="77777777" w:rsidR="008747D9" w:rsidRPr="0075045F" w:rsidRDefault="008747D9" w:rsidP="008A536F">
      <w:pPr>
        <w:pStyle w:val="BodyTextNumbering"/>
        <w:numPr>
          <w:ilvl w:val="0"/>
          <w:numId w:val="0"/>
        </w:numPr>
        <w:spacing w:before="120"/>
      </w:pPr>
      <w:r>
        <w:rPr>
          <w:b/>
          <w:i/>
        </w:rPr>
        <w:t xml:space="preserve">Moorings register </w:t>
      </w:r>
      <w:r>
        <w:t xml:space="preserve">means a </w:t>
      </w:r>
      <w:r w:rsidR="0062750C">
        <w:t xml:space="preserve">publicly available </w:t>
      </w:r>
      <w:r>
        <w:t xml:space="preserve">database of </w:t>
      </w:r>
      <w:r w:rsidR="001E57B6">
        <w:t>private</w:t>
      </w:r>
      <w:r>
        <w:t xml:space="preserve"> </w:t>
      </w:r>
      <w:r w:rsidR="00A00632">
        <w:t>moorings</w:t>
      </w:r>
      <w:r w:rsidR="00E778B6">
        <w:t>,</w:t>
      </w:r>
      <w:r w:rsidR="00A00632">
        <w:t xml:space="preserve"> </w:t>
      </w:r>
      <w:r w:rsidR="00710900">
        <w:t xml:space="preserve">which are installed </w:t>
      </w:r>
      <w:r w:rsidRPr="0075045F">
        <w:t>in the</w:t>
      </w:r>
      <w:r w:rsidR="00710900">
        <w:t xml:space="preserve"> Great Barrier Reef</w:t>
      </w:r>
      <w:r w:rsidRPr="0075045F">
        <w:t>.</w:t>
      </w:r>
    </w:p>
    <w:p w14:paraId="38273010" w14:textId="1623A967" w:rsidR="00606B2F" w:rsidRDefault="008F6D9A" w:rsidP="008A536F">
      <w:pPr>
        <w:pStyle w:val="BodyTextNumbering"/>
        <w:numPr>
          <w:ilvl w:val="0"/>
          <w:numId w:val="0"/>
        </w:numPr>
        <w:spacing w:before="120"/>
      </w:pPr>
      <w:r w:rsidRPr="0062750C">
        <w:rPr>
          <w:b/>
          <w:i/>
        </w:rPr>
        <w:t>Permission</w:t>
      </w:r>
      <w:r w:rsidR="00606B2F">
        <w:rPr>
          <w:i/>
        </w:rPr>
        <w:t xml:space="preserve"> </w:t>
      </w:r>
      <w:r w:rsidR="003B2BB5" w:rsidRPr="00480DD9">
        <w:t xml:space="preserve">means a document issued by the </w:t>
      </w:r>
      <w:r w:rsidR="003B2BB5">
        <w:t xml:space="preserve">Great Barrier Reef Marine Park </w:t>
      </w:r>
      <w:r w:rsidR="003B2BB5" w:rsidRPr="00480DD9">
        <w:t>Authority and</w:t>
      </w:r>
      <w:r w:rsidR="003B2BB5">
        <w:t>/or</w:t>
      </w:r>
      <w:r w:rsidR="003B2BB5" w:rsidRPr="00480DD9">
        <w:t xml:space="preserve"> </w:t>
      </w:r>
      <w:r w:rsidR="003B2BB5">
        <w:t xml:space="preserve">the </w:t>
      </w:r>
      <w:r w:rsidR="003B2BB5" w:rsidRPr="004323BD">
        <w:t>Queensland Parks and Wildlife Service</w:t>
      </w:r>
      <w:r w:rsidR="003B2BB5" w:rsidRPr="00413A1A">
        <w:t xml:space="preserve"> which details the </w:t>
      </w:r>
      <w:r w:rsidR="003B2BB5">
        <w:t>permission</w:t>
      </w:r>
      <w:r w:rsidR="003B2BB5" w:rsidRPr="00413A1A">
        <w:t xml:space="preserve">(s) granted by the </w:t>
      </w:r>
      <w:r w:rsidR="003B2BB5">
        <w:t xml:space="preserve">Great Barrier Reef Marine Park </w:t>
      </w:r>
      <w:r w:rsidR="003B2BB5" w:rsidRPr="00413A1A">
        <w:t xml:space="preserve">Authority to which </w:t>
      </w:r>
      <w:r w:rsidR="003B2BB5" w:rsidRPr="00311C97">
        <w:t xml:space="preserve">Part </w:t>
      </w:r>
      <w:r w:rsidR="006A7A93" w:rsidRPr="00311C97">
        <w:t xml:space="preserve">3 </w:t>
      </w:r>
      <w:r w:rsidR="003B2BB5" w:rsidRPr="00311C97">
        <w:t xml:space="preserve">of the </w:t>
      </w:r>
      <w:r w:rsidR="003B2BB5" w:rsidRPr="00F93CD0">
        <w:t>Great Barrier Reef Marine Park Regulations</w:t>
      </w:r>
      <w:r w:rsidR="00313F9C" w:rsidRPr="00F93CD0">
        <w:t xml:space="preserve"> </w:t>
      </w:r>
      <w:r w:rsidR="006A7A93" w:rsidRPr="00F93CD0">
        <w:t>2019</w:t>
      </w:r>
      <w:r w:rsidR="006A7A93" w:rsidRPr="00413A1A">
        <w:t xml:space="preserve"> </w:t>
      </w:r>
      <w:r w:rsidR="00313F9C">
        <w:t xml:space="preserve">(Cth) </w:t>
      </w:r>
      <w:r w:rsidR="003B2BB5" w:rsidRPr="00413A1A">
        <w:t>applies and</w:t>
      </w:r>
      <w:r w:rsidR="00313F9C">
        <w:t>/or</w:t>
      </w:r>
      <w:r w:rsidR="003B2BB5" w:rsidRPr="00413A1A">
        <w:t xml:space="preserve"> any </w:t>
      </w:r>
      <w:r w:rsidR="003B2BB5">
        <w:t>Queensland permission</w:t>
      </w:r>
      <w:r w:rsidR="003B2BB5" w:rsidRPr="00413A1A">
        <w:t xml:space="preserve">(s) granted by </w:t>
      </w:r>
      <w:r w:rsidR="003B2BB5">
        <w:t xml:space="preserve">the </w:t>
      </w:r>
      <w:r w:rsidR="003B2BB5" w:rsidRPr="004323BD">
        <w:t>Queensland Parks and Wildlife Service</w:t>
      </w:r>
      <w:r w:rsidR="003B2BB5" w:rsidRPr="00413A1A">
        <w:t xml:space="preserve"> under the </w:t>
      </w:r>
      <w:r w:rsidR="003B2BB5" w:rsidRPr="00413A1A">
        <w:rPr>
          <w:i/>
        </w:rPr>
        <w:t>Marine Parks</w:t>
      </w:r>
      <w:r w:rsidR="003B2BB5" w:rsidRPr="00080D6F">
        <w:rPr>
          <w:b/>
          <w:i/>
        </w:rPr>
        <w:t xml:space="preserve"> </w:t>
      </w:r>
      <w:r w:rsidR="003B2BB5" w:rsidRPr="00413A1A">
        <w:rPr>
          <w:i/>
        </w:rPr>
        <w:t xml:space="preserve">Act 2004 </w:t>
      </w:r>
      <w:r w:rsidR="003B2BB5" w:rsidRPr="00BE548C">
        <w:t>(Qld)</w:t>
      </w:r>
      <w:r w:rsidR="00606B2F" w:rsidRPr="00313F9C">
        <w:t>.</w:t>
      </w:r>
    </w:p>
    <w:p w14:paraId="38273011" w14:textId="77777777" w:rsidR="00FE389E" w:rsidRDefault="008F6D9A" w:rsidP="008A536F">
      <w:pPr>
        <w:pStyle w:val="BodyTextNumbering"/>
        <w:numPr>
          <w:ilvl w:val="0"/>
          <w:numId w:val="0"/>
        </w:numPr>
        <w:spacing w:before="120"/>
        <w:rPr>
          <w:i/>
        </w:rPr>
      </w:pPr>
      <w:r w:rsidRPr="000E0E5B">
        <w:rPr>
          <w:b/>
          <w:i/>
        </w:rPr>
        <w:t>Permittee</w:t>
      </w:r>
      <w:r w:rsidRPr="000E0E5B">
        <w:rPr>
          <w:i/>
        </w:rPr>
        <w:t xml:space="preserve"> </w:t>
      </w:r>
      <w:r w:rsidRPr="009469CE">
        <w:t xml:space="preserve">means a person, company or entity issued a </w:t>
      </w:r>
      <w:r w:rsidR="0047126D">
        <w:t>permission</w:t>
      </w:r>
      <w:r w:rsidRPr="0075045F">
        <w:t xml:space="preserve"> by the </w:t>
      </w:r>
      <w:r w:rsidR="00043737">
        <w:t>managing agencies</w:t>
      </w:r>
      <w:r w:rsidRPr="0075045F">
        <w:rPr>
          <w:i/>
        </w:rPr>
        <w:t>.</w:t>
      </w:r>
    </w:p>
    <w:p w14:paraId="38273012" w14:textId="77777777" w:rsidR="007B2FE7" w:rsidRPr="007B2FE7" w:rsidRDefault="007B2FE7" w:rsidP="007B2FE7">
      <w:pPr>
        <w:shd w:val="clear" w:color="auto" w:fill="FFFFFF"/>
        <w:spacing w:before="120" w:after="40"/>
        <w:rPr>
          <w:rFonts w:ascii="Arial" w:hAnsi="Arial" w:cs="Arial"/>
          <w:i/>
          <w:sz w:val="20"/>
          <w:szCs w:val="20"/>
        </w:rPr>
      </w:pPr>
      <w:r>
        <w:rPr>
          <w:rFonts w:ascii="Arial" w:hAnsi="Arial" w:cs="Arial"/>
          <w:b/>
          <w:i/>
          <w:sz w:val="20"/>
          <w:szCs w:val="20"/>
        </w:rPr>
        <w:t xml:space="preserve">Planning Area </w:t>
      </w:r>
      <w:r w:rsidRPr="007B2FE7">
        <w:rPr>
          <w:rFonts w:ascii="Arial" w:hAnsi="Arial" w:cs="Arial"/>
          <w:sz w:val="20"/>
          <w:szCs w:val="20"/>
        </w:rPr>
        <w:t xml:space="preserve">means an area of the </w:t>
      </w:r>
      <w:r w:rsidR="00A35EC0" w:rsidRPr="00CC0D21">
        <w:rPr>
          <w:rFonts w:ascii="Arial" w:hAnsi="Arial" w:cs="Arial"/>
          <w:sz w:val="20"/>
          <w:szCs w:val="20"/>
        </w:rPr>
        <w:t>Great Barrier Reef</w:t>
      </w:r>
      <w:r w:rsidR="00710900">
        <w:rPr>
          <w:rFonts w:ascii="Arial" w:hAnsi="Arial" w:cs="Arial"/>
          <w:sz w:val="20"/>
          <w:szCs w:val="20"/>
        </w:rPr>
        <w:t xml:space="preserve"> Marine Park</w:t>
      </w:r>
      <w:r w:rsidR="00CC0D21" w:rsidRPr="00CC0D21">
        <w:rPr>
          <w:rFonts w:ascii="Arial" w:hAnsi="Arial" w:cs="Arial"/>
          <w:sz w:val="20"/>
          <w:szCs w:val="20"/>
        </w:rPr>
        <w:t xml:space="preserve"> </w:t>
      </w:r>
      <w:r w:rsidRPr="007B2FE7">
        <w:rPr>
          <w:rFonts w:ascii="Arial" w:hAnsi="Arial" w:cs="Arial"/>
          <w:sz w:val="20"/>
          <w:szCs w:val="20"/>
        </w:rPr>
        <w:t>for which a Plan of Management has been developed</w:t>
      </w:r>
      <w:r>
        <w:rPr>
          <w:rFonts w:ascii="Arial" w:hAnsi="Arial" w:cs="Arial"/>
          <w:i/>
          <w:sz w:val="20"/>
          <w:szCs w:val="20"/>
        </w:rPr>
        <w:t xml:space="preserve">. </w:t>
      </w:r>
    </w:p>
    <w:p w14:paraId="38273013" w14:textId="77777777" w:rsidR="007B2FE7" w:rsidRPr="00A32D98" w:rsidRDefault="007B2FE7" w:rsidP="007B2FE7">
      <w:pPr>
        <w:shd w:val="clear" w:color="auto" w:fill="FFFFFF"/>
        <w:spacing w:before="120" w:after="40"/>
        <w:rPr>
          <w:b/>
          <w:i/>
          <w:sz w:val="20"/>
          <w:szCs w:val="20"/>
        </w:rPr>
      </w:pPr>
      <w:r w:rsidRPr="00A32D98">
        <w:rPr>
          <w:rFonts w:ascii="Arial" w:hAnsi="Arial" w:cs="Arial"/>
          <w:b/>
          <w:i/>
          <w:sz w:val="20"/>
          <w:szCs w:val="20"/>
        </w:rPr>
        <w:t>Plans of Management</w:t>
      </w:r>
      <w:r w:rsidRPr="00A32D98">
        <w:rPr>
          <w:b/>
          <w:i/>
          <w:sz w:val="20"/>
          <w:szCs w:val="20"/>
        </w:rPr>
        <w:t xml:space="preserve"> </w:t>
      </w:r>
      <w:r>
        <w:rPr>
          <w:rFonts w:ascii="Arial" w:hAnsi="Arial" w:cs="Arial"/>
          <w:color w:val="333333"/>
          <w:sz w:val="20"/>
          <w:szCs w:val="20"/>
          <w:lang w:val="en"/>
        </w:rPr>
        <w:t xml:space="preserve">has the meaning given by the </w:t>
      </w:r>
      <w:r w:rsidRPr="00CC0D21">
        <w:rPr>
          <w:rFonts w:ascii="Arial" w:hAnsi="Arial" w:cs="Arial"/>
          <w:i/>
          <w:color w:val="333333"/>
          <w:sz w:val="20"/>
          <w:szCs w:val="20"/>
          <w:lang w:val="en"/>
        </w:rPr>
        <w:t xml:space="preserve">Great Barrier Reef Marine Park Act 1975 </w:t>
      </w:r>
      <w:r w:rsidRPr="00BE548C">
        <w:rPr>
          <w:rFonts w:ascii="Arial" w:hAnsi="Arial" w:cs="Arial"/>
          <w:color w:val="333333"/>
          <w:sz w:val="20"/>
          <w:szCs w:val="20"/>
          <w:lang w:val="en"/>
        </w:rPr>
        <w:t>(Cth)</w:t>
      </w:r>
      <w:r w:rsidR="00CC0D21" w:rsidRPr="00BE548C">
        <w:rPr>
          <w:rFonts w:ascii="Arial" w:hAnsi="Arial" w:cs="Arial"/>
          <w:color w:val="333333"/>
          <w:sz w:val="20"/>
          <w:szCs w:val="20"/>
          <w:lang w:val="en"/>
        </w:rPr>
        <w:t>.</w:t>
      </w:r>
      <w:r w:rsidR="00CC0D21">
        <w:rPr>
          <w:rFonts w:ascii="Arial" w:hAnsi="Arial" w:cs="Arial"/>
          <w:i/>
          <w:color w:val="333333"/>
          <w:sz w:val="20"/>
          <w:szCs w:val="20"/>
          <w:lang w:val="en"/>
        </w:rPr>
        <w:t xml:space="preserve"> </w:t>
      </w:r>
    </w:p>
    <w:p w14:paraId="38273014" w14:textId="77777777" w:rsidR="00FE389E" w:rsidRPr="00FE389E" w:rsidRDefault="00F5572A" w:rsidP="008A536F">
      <w:pPr>
        <w:pStyle w:val="BodyTextNumbering"/>
        <w:numPr>
          <w:ilvl w:val="0"/>
          <w:numId w:val="0"/>
        </w:numPr>
        <w:spacing w:before="120"/>
        <w:rPr>
          <w:i/>
        </w:rPr>
      </w:pPr>
      <w:r>
        <w:rPr>
          <w:b/>
          <w:i/>
          <w:szCs w:val="20"/>
        </w:rPr>
        <w:t>Private</w:t>
      </w:r>
      <w:r w:rsidR="008708FA" w:rsidRPr="008708FA">
        <w:rPr>
          <w:b/>
          <w:i/>
          <w:szCs w:val="20"/>
        </w:rPr>
        <w:t xml:space="preserve"> mooring</w:t>
      </w:r>
      <w:r w:rsidR="008708FA" w:rsidRPr="008708FA">
        <w:rPr>
          <w:szCs w:val="20"/>
        </w:rPr>
        <w:t xml:space="preserve"> </w:t>
      </w:r>
      <w:r w:rsidR="00A32D98">
        <w:rPr>
          <w:szCs w:val="20"/>
        </w:rPr>
        <w:t>has the sa</w:t>
      </w:r>
      <w:r w:rsidR="00C34573">
        <w:rPr>
          <w:szCs w:val="20"/>
        </w:rPr>
        <w:t>me meaning as permitted mooring</w:t>
      </w:r>
      <w:r w:rsidR="00A32D98">
        <w:rPr>
          <w:szCs w:val="20"/>
        </w:rPr>
        <w:t xml:space="preserve"> defined in the</w:t>
      </w:r>
      <w:r w:rsidR="00914BB2">
        <w:rPr>
          <w:szCs w:val="20"/>
        </w:rPr>
        <w:t xml:space="preserve"> </w:t>
      </w:r>
      <w:r w:rsidR="00E946B8">
        <w:rPr>
          <w:szCs w:val="20"/>
        </w:rPr>
        <w:t xml:space="preserve">Great Barrier Reef Marine Park </w:t>
      </w:r>
      <w:r w:rsidR="00914BB2" w:rsidRPr="00E34231">
        <w:rPr>
          <w:szCs w:val="20"/>
        </w:rPr>
        <w:t>Regulations</w:t>
      </w:r>
      <w:r w:rsidR="00DE6390" w:rsidRPr="00E34231">
        <w:t>.</w:t>
      </w:r>
    </w:p>
    <w:p w14:paraId="38273015" w14:textId="77777777" w:rsidR="001E57B6" w:rsidRDefault="008708FA" w:rsidP="008A536F">
      <w:pPr>
        <w:pStyle w:val="BodyTextNumbering"/>
        <w:numPr>
          <w:ilvl w:val="0"/>
          <w:numId w:val="0"/>
        </w:numPr>
        <w:spacing w:before="120"/>
        <w:rPr>
          <w:rFonts w:cs="Arial"/>
        </w:rPr>
      </w:pPr>
      <w:r w:rsidRPr="00CA6E99">
        <w:rPr>
          <w:b/>
          <w:i/>
          <w:szCs w:val="20"/>
        </w:rPr>
        <w:t>Public mooring</w:t>
      </w:r>
      <w:r w:rsidRPr="008708FA">
        <w:rPr>
          <w:szCs w:val="20"/>
        </w:rPr>
        <w:t xml:space="preserve"> </w:t>
      </w:r>
      <w:r w:rsidR="003F6032" w:rsidRPr="001E57B6">
        <w:t>has the meaning given in the</w:t>
      </w:r>
      <w:r w:rsidR="00E946B8" w:rsidRPr="00E946B8">
        <w:rPr>
          <w:szCs w:val="20"/>
        </w:rPr>
        <w:t xml:space="preserve"> </w:t>
      </w:r>
      <w:r w:rsidR="00E946B8">
        <w:rPr>
          <w:szCs w:val="20"/>
        </w:rPr>
        <w:t>Great Barrier Reef Marine Park</w:t>
      </w:r>
      <w:r w:rsidR="003F6032" w:rsidRPr="001E57B6">
        <w:t xml:space="preserve"> </w:t>
      </w:r>
      <w:r w:rsidR="00313F9C" w:rsidRPr="00BC269A">
        <w:t>Regulations</w:t>
      </w:r>
      <w:r w:rsidR="003F6032" w:rsidRPr="00E508EA">
        <w:t>.</w:t>
      </w:r>
      <w:r w:rsidR="003F6032" w:rsidRPr="001E57B6">
        <w:t xml:space="preserve"> </w:t>
      </w:r>
    </w:p>
    <w:p w14:paraId="38273016" w14:textId="77777777" w:rsidR="007B2FE7" w:rsidRPr="00C80973" w:rsidRDefault="007B2FE7" w:rsidP="008A536F">
      <w:pPr>
        <w:pStyle w:val="BodyTextNumbering"/>
        <w:numPr>
          <w:ilvl w:val="0"/>
          <w:numId w:val="0"/>
        </w:numPr>
        <w:spacing w:before="120"/>
        <w:rPr>
          <w:rFonts w:cs="Arial"/>
        </w:rPr>
      </w:pPr>
      <w:r>
        <w:rPr>
          <w:b/>
          <w:i/>
        </w:rPr>
        <w:t xml:space="preserve">Queensland Marine Park </w:t>
      </w:r>
      <w:r>
        <w:t xml:space="preserve">means the marine park established pursuant to the </w:t>
      </w:r>
      <w:r>
        <w:rPr>
          <w:i/>
        </w:rPr>
        <w:t xml:space="preserve">Marine Parks Act 2004 </w:t>
      </w:r>
      <w:r w:rsidRPr="00BE548C">
        <w:t>(Qld)</w:t>
      </w:r>
      <w:r>
        <w:rPr>
          <w:i/>
        </w:rPr>
        <w:t xml:space="preserve"> </w:t>
      </w:r>
      <w:r>
        <w:t xml:space="preserve">and </w:t>
      </w:r>
      <w:r w:rsidRPr="00D41235">
        <w:t>Marine Parks Regulation 2006</w:t>
      </w:r>
      <w:r>
        <w:rPr>
          <w:i/>
        </w:rPr>
        <w:t xml:space="preserve"> </w:t>
      </w:r>
      <w:r w:rsidRPr="00BE548C">
        <w:t>(Qld).</w:t>
      </w:r>
    </w:p>
    <w:p w14:paraId="38273017" w14:textId="77777777" w:rsidR="00FB5826" w:rsidRPr="00D41235" w:rsidRDefault="00FB5826" w:rsidP="00C80973">
      <w:pPr>
        <w:pStyle w:val="BodyTextNumbering"/>
        <w:numPr>
          <w:ilvl w:val="0"/>
          <w:numId w:val="0"/>
        </w:numPr>
        <w:spacing w:before="120"/>
        <w:rPr>
          <w:rFonts w:cs="Arial"/>
          <w:i/>
          <w:szCs w:val="20"/>
        </w:rPr>
      </w:pPr>
      <w:r>
        <w:rPr>
          <w:rFonts w:cs="Arial"/>
          <w:b/>
          <w:i/>
          <w:szCs w:val="20"/>
        </w:rPr>
        <w:t xml:space="preserve">Reef users </w:t>
      </w:r>
      <w:r w:rsidRPr="009D3586">
        <w:rPr>
          <w:rFonts w:cs="Arial"/>
          <w:szCs w:val="20"/>
        </w:rPr>
        <w:t>mean users of the Great Barrier Reef</w:t>
      </w:r>
    </w:p>
    <w:p w14:paraId="38273018" w14:textId="77777777" w:rsidR="00CD1B50" w:rsidRPr="00C80973" w:rsidRDefault="00CD1B50" w:rsidP="00C80973">
      <w:pPr>
        <w:pStyle w:val="BodyTextNumbering"/>
        <w:numPr>
          <w:ilvl w:val="0"/>
          <w:numId w:val="0"/>
        </w:numPr>
        <w:spacing w:before="120"/>
        <w:rPr>
          <w:rFonts w:cs="Arial"/>
        </w:rPr>
      </w:pPr>
      <w:r w:rsidRPr="00395FF2">
        <w:rPr>
          <w:rFonts w:cs="Arial"/>
          <w:b/>
          <w:i/>
          <w:szCs w:val="20"/>
        </w:rPr>
        <w:t xml:space="preserve">Registered Professional Engineer of Queensland </w:t>
      </w:r>
      <w:r w:rsidR="00395FF2" w:rsidRPr="00395FF2">
        <w:rPr>
          <w:rFonts w:cs="Arial"/>
          <w:szCs w:val="20"/>
        </w:rPr>
        <w:t xml:space="preserve">means an </w:t>
      </w:r>
      <w:r w:rsidR="00C80973">
        <w:rPr>
          <w:rFonts w:cs="Arial"/>
          <w:szCs w:val="20"/>
        </w:rPr>
        <w:t xml:space="preserve">engineer certified </w:t>
      </w:r>
      <w:r w:rsidR="00395FF2">
        <w:rPr>
          <w:rFonts w:cs="Arial"/>
          <w:szCs w:val="20"/>
        </w:rPr>
        <w:t xml:space="preserve">under the </w:t>
      </w:r>
      <w:r w:rsidR="00395FF2" w:rsidRPr="00BC269A">
        <w:rPr>
          <w:rFonts w:cs="Arial"/>
          <w:i/>
          <w:szCs w:val="20"/>
        </w:rPr>
        <w:t>Professional Engineers Act 2002</w:t>
      </w:r>
      <w:r w:rsidR="00395FF2">
        <w:rPr>
          <w:rFonts w:cs="Arial"/>
          <w:szCs w:val="20"/>
        </w:rPr>
        <w:t xml:space="preserve"> (Qld), as amended from time</w:t>
      </w:r>
      <w:r w:rsidR="00E508EA">
        <w:rPr>
          <w:rFonts w:cs="Arial"/>
          <w:szCs w:val="20"/>
        </w:rPr>
        <w:t>-</w:t>
      </w:r>
      <w:r w:rsidR="00395FF2">
        <w:rPr>
          <w:rFonts w:cs="Arial"/>
          <w:szCs w:val="20"/>
        </w:rPr>
        <w:t>to</w:t>
      </w:r>
      <w:r w:rsidR="00E508EA">
        <w:rPr>
          <w:rFonts w:cs="Arial"/>
          <w:szCs w:val="20"/>
        </w:rPr>
        <w:t>-</w:t>
      </w:r>
      <w:r w:rsidR="00395FF2">
        <w:rPr>
          <w:rFonts w:cs="Arial"/>
          <w:szCs w:val="20"/>
        </w:rPr>
        <w:t>time</w:t>
      </w:r>
      <w:r w:rsidR="00C80973">
        <w:rPr>
          <w:rFonts w:cs="Arial"/>
          <w:szCs w:val="20"/>
        </w:rPr>
        <w:t xml:space="preserve">, or someone acting </w:t>
      </w:r>
      <w:r w:rsidR="00E508EA">
        <w:rPr>
          <w:rFonts w:cs="Arial"/>
          <w:szCs w:val="20"/>
        </w:rPr>
        <w:t xml:space="preserve">under </w:t>
      </w:r>
      <w:r w:rsidR="00C80973">
        <w:rPr>
          <w:rFonts w:cs="Arial"/>
          <w:szCs w:val="20"/>
        </w:rPr>
        <w:t>the direct supervision</w:t>
      </w:r>
      <w:r w:rsidR="00E508EA">
        <w:rPr>
          <w:rFonts w:cs="Arial"/>
          <w:szCs w:val="20"/>
        </w:rPr>
        <w:t xml:space="preserve"> of a </w:t>
      </w:r>
      <w:r w:rsidR="00C80973">
        <w:rPr>
          <w:rFonts w:cs="Arial"/>
          <w:szCs w:val="20"/>
        </w:rPr>
        <w:t>registered professional engineer.</w:t>
      </w:r>
      <w:r w:rsidR="00395FF2">
        <w:rPr>
          <w:rFonts w:cs="Arial"/>
          <w:szCs w:val="20"/>
        </w:rPr>
        <w:t xml:space="preserve"> </w:t>
      </w:r>
      <w:r w:rsidR="00395FF2" w:rsidRPr="00395FF2">
        <w:rPr>
          <w:rFonts w:cs="Arial"/>
          <w:szCs w:val="20"/>
        </w:rPr>
        <w:t xml:space="preserve"> </w:t>
      </w:r>
    </w:p>
    <w:p w14:paraId="38273019" w14:textId="71269F6B" w:rsidR="008D321A" w:rsidRPr="00D41235" w:rsidRDefault="008D321A" w:rsidP="008A536F">
      <w:pPr>
        <w:pStyle w:val="BodyTextNumbering"/>
        <w:numPr>
          <w:ilvl w:val="0"/>
          <w:numId w:val="0"/>
        </w:numPr>
        <w:spacing w:before="120"/>
      </w:pPr>
      <w:r w:rsidRPr="00BC269A">
        <w:rPr>
          <w:b/>
        </w:rPr>
        <w:t>Regulations</w:t>
      </w:r>
      <w:r>
        <w:rPr>
          <w:b/>
          <w:i/>
        </w:rPr>
        <w:t xml:space="preserve"> </w:t>
      </w:r>
      <w:r w:rsidRPr="00C46631">
        <w:t>means the</w:t>
      </w:r>
      <w:r>
        <w:rPr>
          <w:i/>
        </w:rPr>
        <w:t xml:space="preserve"> </w:t>
      </w:r>
      <w:r w:rsidRPr="00F93CD0">
        <w:t xml:space="preserve">Great Barrier Reef Marine </w:t>
      </w:r>
      <w:r w:rsidR="00E354E9" w:rsidRPr="00F93CD0">
        <w:t>Regulations</w:t>
      </w:r>
      <w:r w:rsidR="00175842" w:rsidRPr="00F93CD0">
        <w:t xml:space="preserve"> </w:t>
      </w:r>
      <w:r w:rsidR="006A7A93" w:rsidRPr="00F93CD0">
        <w:t>2019</w:t>
      </w:r>
      <w:r w:rsidR="006A7A93" w:rsidRPr="00D41235">
        <w:t xml:space="preserve"> </w:t>
      </w:r>
      <w:r w:rsidR="00175842" w:rsidRPr="00D41235">
        <w:t xml:space="preserve">(Cth) </w:t>
      </w:r>
      <w:r w:rsidRPr="00D41235">
        <w:t xml:space="preserve">and the </w:t>
      </w:r>
      <w:r w:rsidRPr="00E0204C">
        <w:rPr>
          <w:i/>
        </w:rPr>
        <w:t>Marine Park</w:t>
      </w:r>
      <w:r w:rsidR="00E354E9" w:rsidRPr="00E0204C">
        <w:rPr>
          <w:i/>
        </w:rPr>
        <w:t>s</w:t>
      </w:r>
      <w:r w:rsidRPr="00E0204C">
        <w:rPr>
          <w:i/>
        </w:rPr>
        <w:t xml:space="preserve"> Regulations</w:t>
      </w:r>
      <w:r w:rsidR="00E354E9" w:rsidRPr="00E0204C">
        <w:rPr>
          <w:i/>
        </w:rPr>
        <w:t xml:space="preserve"> 2006</w:t>
      </w:r>
      <w:r w:rsidR="00175842" w:rsidRPr="00D41235">
        <w:t xml:space="preserve"> (Qld)</w:t>
      </w:r>
      <w:r w:rsidRPr="00D41235">
        <w:t>.</w:t>
      </w:r>
    </w:p>
    <w:p w14:paraId="3827301A" w14:textId="77777777" w:rsidR="009B7B3A" w:rsidRPr="006F1A55" w:rsidRDefault="009B7B3A" w:rsidP="009B7B3A">
      <w:pPr>
        <w:pStyle w:val="BodyTextNumbering"/>
        <w:numPr>
          <w:ilvl w:val="0"/>
          <w:numId w:val="0"/>
        </w:numPr>
        <w:spacing w:before="120"/>
        <w:rPr>
          <w:b/>
          <w:i/>
        </w:rPr>
      </w:pPr>
      <w:r>
        <w:rPr>
          <w:b/>
          <w:i/>
        </w:rPr>
        <w:t>S</w:t>
      </w:r>
      <w:r w:rsidRPr="006F1A55">
        <w:rPr>
          <w:b/>
          <w:i/>
        </w:rPr>
        <w:t xml:space="preserve">chematic drawing </w:t>
      </w:r>
      <w:r w:rsidRPr="006F1A55">
        <w:t>means a drawing of the mooring system which shows the main elements of the mooring system including (as relevant), the block/screw-pin/anchor, shackles, riser line, tackle, subsurface buoy, and materials from which eac</w:t>
      </w:r>
      <w:r w:rsidR="00EC77DE">
        <w:t>h component will be constructed</w:t>
      </w:r>
      <w:r w:rsidRPr="006F1A55">
        <w:t xml:space="preserve">. </w:t>
      </w:r>
    </w:p>
    <w:p w14:paraId="3827301B" w14:textId="77777777" w:rsidR="008F6D9A" w:rsidRPr="00480DD9" w:rsidRDefault="008F6D9A" w:rsidP="008A536F">
      <w:pPr>
        <w:pStyle w:val="BodyTextNumbering"/>
        <w:numPr>
          <w:ilvl w:val="0"/>
          <w:numId w:val="0"/>
        </w:numPr>
        <w:spacing w:before="120"/>
        <w:rPr>
          <w:i/>
        </w:rPr>
      </w:pPr>
      <w:r w:rsidRPr="005C5679">
        <w:rPr>
          <w:b/>
          <w:i/>
        </w:rPr>
        <w:t>Severe environmental incident</w:t>
      </w:r>
      <w:r w:rsidRPr="00480DD9">
        <w:rPr>
          <w:i/>
        </w:rPr>
        <w:t xml:space="preserve"> </w:t>
      </w:r>
      <w:r w:rsidR="00A32D98" w:rsidRPr="002440DA">
        <w:t>means an incident, or series of incidents</w:t>
      </w:r>
      <w:r w:rsidR="00286E8C">
        <w:t>,</w:t>
      </w:r>
      <w:r w:rsidR="00A32D98">
        <w:t xml:space="preserve"> </w:t>
      </w:r>
      <w:r w:rsidR="00A32D98" w:rsidRPr="002440DA">
        <w:t>which degrades an area in the</w:t>
      </w:r>
      <w:r w:rsidR="00710900">
        <w:t xml:space="preserve"> Great Barrier Reef</w:t>
      </w:r>
      <w:r w:rsidR="00936EBD">
        <w:t xml:space="preserve"> </w:t>
      </w:r>
      <w:r w:rsidR="00A32D98" w:rsidRPr="002440DA">
        <w:t>to such a degree that it significantly affects the ability of the permittee to conduct the original permitted tourist program at that site. Examples include</w:t>
      </w:r>
      <w:r w:rsidR="00A32D98">
        <w:t xml:space="preserve"> extreme cases of: c</w:t>
      </w:r>
      <w:r w:rsidR="00A32D98" w:rsidRPr="002440DA">
        <w:t xml:space="preserve">oral bleaching, coral disease outbreaks, crown-of-thorns starfish infestations, cyclones, storm surges, extreme flood events, oil and chemical spills and </w:t>
      </w:r>
      <w:r w:rsidR="00A32D98">
        <w:t>vessel</w:t>
      </w:r>
      <w:r w:rsidR="00A32D98" w:rsidRPr="002440DA">
        <w:t xml:space="preserve"> groundings. A severe environmental incident does not include changes to</w:t>
      </w:r>
      <w:r w:rsidR="00710900">
        <w:t xml:space="preserve"> Great Barrier Reef</w:t>
      </w:r>
      <w:r w:rsidR="00A32D98" w:rsidRPr="002440DA">
        <w:t xml:space="preserve"> ecosystems that are transitory or ephemeral in nature, such as the movement of sand cays and fluctuations in migratory animal populations.</w:t>
      </w:r>
      <w:r w:rsidRPr="00480DD9">
        <w:rPr>
          <w:i/>
        </w:rPr>
        <w:t xml:space="preserve"> </w:t>
      </w:r>
    </w:p>
    <w:p w14:paraId="3827301C" w14:textId="77777777" w:rsidR="003C6D68" w:rsidRPr="00A14CF0" w:rsidRDefault="00A14CF0" w:rsidP="003C6D68">
      <w:pPr>
        <w:pStyle w:val="BodyTextNumbering"/>
        <w:numPr>
          <w:ilvl w:val="0"/>
          <w:numId w:val="0"/>
        </w:numPr>
        <w:spacing w:before="120"/>
      </w:pPr>
      <w:r>
        <w:rPr>
          <w:b/>
          <w:i/>
        </w:rPr>
        <w:t xml:space="preserve">Site management arrangements </w:t>
      </w:r>
      <w:r>
        <w:t>are</w:t>
      </w:r>
      <w:r w:rsidR="00313A89" w:rsidRPr="00313A89">
        <w:t xml:space="preserve"> localised plans for use of a particular site</w:t>
      </w:r>
      <w:r w:rsidR="00313A89">
        <w:t xml:space="preserve"> outside a Planning Area</w:t>
      </w:r>
      <w:r w:rsidR="00313A89" w:rsidRPr="00313A89">
        <w:t xml:space="preserve">. They identify significant values of the specific site and describe current management arrangements for these sites concentrating on specific use issues and cumulative impacts at the </w:t>
      </w:r>
      <w:r w:rsidR="00313A89" w:rsidRPr="00ED3D52">
        <w:t>site.</w:t>
      </w:r>
      <w:r w:rsidR="003C6D68" w:rsidRPr="00ED3D52">
        <w:t xml:space="preserve"> For Queensland legislation, site management arrangements also include the legislative requirements of declared Fish Habitat Areas (FHA) as prescribed under the </w:t>
      </w:r>
      <w:r w:rsidR="003C6D68" w:rsidRPr="00ED3D52">
        <w:rPr>
          <w:i/>
        </w:rPr>
        <w:t>Fisheries Act 1994</w:t>
      </w:r>
      <w:r w:rsidR="003C6D68" w:rsidRPr="00ED3D52">
        <w:t xml:space="preserve"> (Qld). Note that these include a prohibition on the installation of private moorings in declared FHA “A” management areas and significant limitations in “B” management areas.</w:t>
      </w:r>
    </w:p>
    <w:p w14:paraId="3827301D" w14:textId="77777777" w:rsidR="00A14CF0" w:rsidRPr="00E21D71" w:rsidRDefault="00A14CF0" w:rsidP="008A536F">
      <w:pPr>
        <w:pStyle w:val="BodyTextNumbering"/>
        <w:numPr>
          <w:ilvl w:val="0"/>
          <w:numId w:val="0"/>
        </w:numPr>
        <w:spacing w:before="120"/>
      </w:pPr>
      <w:r>
        <w:rPr>
          <w:b/>
          <w:i/>
        </w:rPr>
        <w:t>Site plans</w:t>
      </w:r>
      <w:r w:rsidR="00313A89">
        <w:rPr>
          <w:b/>
          <w:i/>
        </w:rPr>
        <w:t xml:space="preserve"> </w:t>
      </w:r>
      <w:r w:rsidR="00313A89" w:rsidRPr="00313A89">
        <w:t>are</w:t>
      </w:r>
      <w:r w:rsidR="00313A89">
        <w:t xml:space="preserve"> localised plans for use of a particular site within a Planning Area. </w:t>
      </w:r>
      <w:r w:rsidR="00313A89" w:rsidRPr="00313A89">
        <w:t xml:space="preserve">They identify significant values of the specific site and describe current management arrangements for these sites concentrating on specific use issues and cumulative impacts at the </w:t>
      </w:r>
      <w:r w:rsidR="00313A89" w:rsidRPr="00E21D71">
        <w:t>site.</w:t>
      </w:r>
    </w:p>
    <w:p w14:paraId="3827301E" w14:textId="71BEC541" w:rsidR="00FB73FD" w:rsidRPr="00E21D71" w:rsidRDefault="00CF0442" w:rsidP="008A536F">
      <w:pPr>
        <w:pStyle w:val="BodyTextNumbering"/>
        <w:numPr>
          <w:ilvl w:val="0"/>
          <w:numId w:val="0"/>
        </w:numPr>
        <w:spacing w:before="120"/>
      </w:pPr>
      <w:r w:rsidRPr="00E21D71">
        <w:rPr>
          <w:b/>
          <w:i/>
        </w:rPr>
        <w:t xml:space="preserve">Special </w:t>
      </w:r>
      <w:r w:rsidR="00FB73FD" w:rsidRPr="00E21D71">
        <w:rPr>
          <w:b/>
          <w:i/>
        </w:rPr>
        <w:t>permission</w:t>
      </w:r>
      <w:r w:rsidR="001E57B6" w:rsidRPr="00E21D71">
        <w:rPr>
          <w:b/>
          <w:i/>
        </w:rPr>
        <w:t xml:space="preserve"> </w:t>
      </w:r>
      <w:r w:rsidR="00F266FE" w:rsidRPr="00E21D71">
        <w:t xml:space="preserve">has the meaning given by the </w:t>
      </w:r>
      <w:r w:rsidR="00FF5F48" w:rsidRPr="00F93CD0">
        <w:t xml:space="preserve">Great Barrier Reef Marine Park </w:t>
      </w:r>
      <w:r w:rsidR="00F266FE" w:rsidRPr="00F93CD0">
        <w:t>Regulations</w:t>
      </w:r>
      <w:r w:rsidR="00313F9C" w:rsidRPr="00F93CD0">
        <w:t xml:space="preserve"> </w:t>
      </w:r>
      <w:r w:rsidR="006A7A93" w:rsidRPr="00F93CD0">
        <w:t>2019</w:t>
      </w:r>
      <w:r w:rsidR="006A7A93">
        <w:t xml:space="preserve"> </w:t>
      </w:r>
      <w:r w:rsidR="00313F9C">
        <w:t>(Cth)</w:t>
      </w:r>
      <w:r w:rsidR="001E57B6" w:rsidRPr="00E21D71">
        <w:t xml:space="preserve">. </w:t>
      </w:r>
    </w:p>
    <w:p w14:paraId="3827301F" w14:textId="77777777" w:rsidR="00076F3E" w:rsidRPr="00E21D71" w:rsidRDefault="00076F3E" w:rsidP="008A536F">
      <w:pPr>
        <w:pStyle w:val="BodyTextNumbering"/>
        <w:numPr>
          <w:ilvl w:val="0"/>
          <w:numId w:val="0"/>
        </w:numPr>
        <w:spacing w:before="120"/>
      </w:pPr>
      <w:r w:rsidRPr="00E21D71">
        <w:rPr>
          <w:b/>
          <w:i/>
        </w:rPr>
        <w:t xml:space="preserve">Structural capacity </w:t>
      </w:r>
      <w:r w:rsidRPr="00E21D71">
        <w:t>means the maximum vessel length and maximum wind speed that a mooring can safely withstand.</w:t>
      </w:r>
    </w:p>
    <w:p w14:paraId="38273020" w14:textId="77777777" w:rsidR="002A63A6" w:rsidRPr="00E21D71" w:rsidRDefault="002A63A6" w:rsidP="008A536F">
      <w:pPr>
        <w:pStyle w:val="BodyTextNumbering"/>
        <w:numPr>
          <w:ilvl w:val="0"/>
          <w:numId w:val="0"/>
        </w:numPr>
        <w:spacing w:before="120"/>
      </w:pPr>
      <w:r w:rsidRPr="00E21D71">
        <w:rPr>
          <w:b/>
          <w:i/>
        </w:rPr>
        <w:t xml:space="preserve">Vessel </w:t>
      </w:r>
      <w:r w:rsidRPr="00E21D71">
        <w:t>has the meaning given in the Act</w:t>
      </w:r>
      <w:r w:rsidR="0062750C" w:rsidRPr="00E21D71">
        <w:t>s</w:t>
      </w:r>
      <w:r w:rsidRPr="00E21D71">
        <w:t>.</w:t>
      </w:r>
    </w:p>
    <w:p w14:paraId="38273021" w14:textId="77777777" w:rsidR="007B2FE7" w:rsidRPr="002A63A6" w:rsidRDefault="007B2FE7" w:rsidP="007B2FE7">
      <w:pPr>
        <w:pStyle w:val="BodyTextNumbering"/>
        <w:numPr>
          <w:ilvl w:val="0"/>
          <w:numId w:val="0"/>
        </w:numPr>
        <w:spacing w:before="120"/>
      </w:pPr>
      <w:r w:rsidRPr="00E21D71">
        <w:rPr>
          <w:b/>
          <w:i/>
        </w:rPr>
        <w:t>Zone</w:t>
      </w:r>
      <w:r w:rsidRPr="00E21D71">
        <w:t xml:space="preserve"> has the meaning given </w:t>
      </w:r>
      <w:r w:rsidR="00A649FE">
        <w:t>in</w:t>
      </w:r>
      <w:r w:rsidR="00A649FE" w:rsidRPr="00E21D71">
        <w:t xml:space="preserve"> </w:t>
      </w:r>
      <w:r w:rsidRPr="00E21D71">
        <w:t>the Act</w:t>
      </w:r>
      <w:r w:rsidR="0062750C" w:rsidRPr="00E21D71">
        <w:t>s</w:t>
      </w:r>
      <w:r w:rsidRPr="00E21D71">
        <w:t>.</w:t>
      </w:r>
    </w:p>
    <w:p w14:paraId="38273022" w14:textId="77777777" w:rsidR="00BD5E39" w:rsidRPr="00BD5E39" w:rsidRDefault="00BD5E39" w:rsidP="008A536F">
      <w:pPr>
        <w:pStyle w:val="BodyTextNumbering"/>
        <w:numPr>
          <w:ilvl w:val="0"/>
          <w:numId w:val="0"/>
        </w:numPr>
        <w:spacing w:before="120"/>
        <w:ind w:left="360" w:hanging="360"/>
      </w:pPr>
      <w:r w:rsidRPr="00BD5E39">
        <w:rPr>
          <w:b/>
          <w:i/>
        </w:rPr>
        <w:t>Zoning Plan</w:t>
      </w:r>
      <w:r w:rsidRPr="00BD5E39">
        <w:t xml:space="preserve"> </w:t>
      </w:r>
      <w:r w:rsidR="0062750C">
        <w:t xml:space="preserve">has the meaning given </w:t>
      </w:r>
      <w:r w:rsidR="00A649FE">
        <w:t xml:space="preserve">in </w:t>
      </w:r>
      <w:r w:rsidR="0062750C">
        <w:t xml:space="preserve">the Acts. </w:t>
      </w:r>
    </w:p>
    <w:p w14:paraId="38273023" w14:textId="77777777" w:rsidR="00A44A67" w:rsidRPr="00BC269A" w:rsidRDefault="00A44A67" w:rsidP="008A536F">
      <w:pPr>
        <w:pStyle w:val="Heading1"/>
        <w:jc w:val="left"/>
        <w:rPr>
          <w:b w:val="0"/>
          <w:sz w:val="4"/>
          <w:szCs w:val="4"/>
        </w:rPr>
      </w:pPr>
    </w:p>
    <w:p w14:paraId="38273025" w14:textId="77777777" w:rsidR="0072104F" w:rsidRPr="008D6410" w:rsidRDefault="00380B59" w:rsidP="008A536F">
      <w:pPr>
        <w:pStyle w:val="Heading1"/>
        <w:jc w:val="left"/>
      </w:pPr>
      <w:r w:rsidRPr="008A536F">
        <w:rPr>
          <w:b w:val="0"/>
          <w:sz w:val="30"/>
          <w:szCs w:val="30"/>
        </w:rPr>
        <w:t>Supporting i</w:t>
      </w:r>
      <w:r w:rsidR="0072104F" w:rsidRPr="008A536F">
        <w:rPr>
          <w:b w:val="0"/>
          <w:sz w:val="30"/>
          <w:szCs w:val="30"/>
        </w:rPr>
        <w:t>nformation</w:t>
      </w:r>
      <w:r w:rsidR="00796867">
        <w:t xml:space="preserve"> </w:t>
      </w:r>
    </w:p>
    <w:p w14:paraId="38273026" w14:textId="3EA23258" w:rsidR="00486A94" w:rsidRPr="00E34231" w:rsidRDefault="00486A94" w:rsidP="00486A94">
      <w:pPr>
        <w:pStyle w:val="BodyTextNumbering"/>
        <w:numPr>
          <w:ilvl w:val="0"/>
          <w:numId w:val="12"/>
        </w:numPr>
        <w:spacing w:before="120"/>
        <w:ind w:left="284" w:hanging="284"/>
      </w:pPr>
      <w:r>
        <w:t>Australian Government Great Barrier Reef Marine Park Authority (2014)</w:t>
      </w:r>
      <w:r w:rsidR="00E0204C">
        <w:t>,</w:t>
      </w:r>
      <w:r>
        <w:t xml:space="preserve"> Supporting i</w:t>
      </w:r>
      <w:r w:rsidRPr="00E34231">
        <w:t xml:space="preserve">nformation </w:t>
      </w:r>
      <w:r>
        <w:t>to the Policy on Mo</w:t>
      </w:r>
      <w:r w:rsidRPr="00E34231">
        <w:t>orings in the Great Barrier Reef</w:t>
      </w:r>
      <w:r>
        <w:t>.</w:t>
      </w:r>
    </w:p>
    <w:p w14:paraId="38273027" w14:textId="6F722AD0" w:rsidR="00B73252" w:rsidRPr="00E34231" w:rsidRDefault="008747D9" w:rsidP="00486A94">
      <w:pPr>
        <w:pStyle w:val="BodyTextNumbering"/>
        <w:numPr>
          <w:ilvl w:val="0"/>
          <w:numId w:val="12"/>
        </w:numPr>
        <w:spacing w:before="120"/>
        <w:ind w:left="284" w:hanging="284"/>
      </w:pPr>
      <w:r>
        <w:t>Australian Government Great Barrier Reef Marine Park Authority (201</w:t>
      </w:r>
      <w:r w:rsidR="00D53F16">
        <w:t>4</w:t>
      </w:r>
      <w:r>
        <w:t>)</w:t>
      </w:r>
      <w:r w:rsidR="00E0204C">
        <w:t>,</w:t>
      </w:r>
      <w:r>
        <w:t xml:space="preserve"> </w:t>
      </w:r>
      <w:r w:rsidRPr="00E34231">
        <w:t>Marine Tourism Contingency Plan for the Great Barrier Reef Marine Park.</w:t>
      </w:r>
    </w:p>
    <w:p w14:paraId="38273028" w14:textId="77777777" w:rsidR="00CE3C07" w:rsidRDefault="00CE3C07" w:rsidP="00286E8C">
      <w:pPr>
        <w:pStyle w:val="Heading1"/>
        <w:spacing w:before="120"/>
        <w:ind w:right="-136"/>
        <w:jc w:val="left"/>
        <w:rPr>
          <w:b w:val="0"/>
          <w:sz w:val="30"/>
          <w:szCs w:val="30"/>
          <w:lang w:val="en-AU"/>
        </w:rPr>
      </w:pPr>
    </w:p>
    <w:p w14:paraId="38273029" w14:textId="77777777" w:rsidR="00CE3C07" w:rsidRDefault="00CE3C07">
      <w:pPr>
        <w:rPr>
          <w:bCs/>
          <w:color w:val="006187"/>
          <w:sz w:val="30"/>
          <w:szCs w:val="30"/>
          <w:lang w:eastAsia="x-none"/>
        </w:rPr>
      </w:pPr>
      <w:r>
        <w:rPr>
          <w:b/>
          <w:sz w:val="30"/>
          <w:szCs w:val="30"/>
        </w:rPr>
        <w:br w:type="page"/>
      </w:r>
    </w:p>
    <w:p w14:paraId="3827302A" w14:textId="77777777" w:rsidR="00CE5061" w:rsidRPr="008A536F" w:rsidRDefault="00380B59" w:rsidP="00286E8C">
      <w:pPr>
        <w:pStyle w:val="Heading1"/>
        <w:spacing w:before="120"/>
        <w:ind w:right="-136"/>
        <w:jc w:val="left"/>
        <w:rPr>
          <w:b w:val="0"/>
          <w:sz w:val="30"/>
          <w:szCs w:val="30"/>
        </w:rPr>
      </w:pPr>
      <w:r w:rsidRPr="008A536F">
        <w:rPr>
          <w:b w:val="0"/>
          <w:sz w:val="30"/>
          <w:szCs w:val="30"/>
        </w:rPr>
        <w:t>Further i</w:t>
      </w:r>
      <w:r w:rsidR="00CE5061" w:rsidRPr="008A536F">
        <w:rPr>
          <w:b w:val="0"/>
          <w:sz w:val="30"/>
          <w:szCs w:val="30"/>
        </w:rPr>
        <w:t xml:space="preserve">nformation </w:t>
      </w:r>
    </w:p>
    <w:p w14:paraId="3827302B" w14:textId="282E6AAC" w:rsidR="008747D9" w:rsidRDefault="008747D9" w:rsidP="00286E8C">
      <w:pPr>
        <w:pStyle w:val="FurtherInformationText"/>
        <w:spacing w:before="0" w:after="60"/>
      </w:pPr>
      <w:r>
        <w:t>Director</w:t>
      </w:r>
      <w:r w:rsidR="00A32D98">
        <w:t>,</w:t>
      </w:r>
      <w:r>
        <w:t xml:space="preserve"> </w:t>
      </w:r>
      <w:r w:rsidR="00E0204C">
        <w:t>Policy and Planning</w:t>
      </w:r>
    </w:p>
    <w:p w14:paraId="3827302C" w14:textId="77777777" w:rsidR="008747D9" w:rsidRDefault="008747D9" w:rsidP="00286E8C">
      <w:pPr>
        <w:pStyle w:val="FurtherInformationText"/>
        <w:spacing w:before="0" w:after="60"/>
      </w:pPr>
      <w:r>
        <w:t>07 4750 07</w:t>
      </w:r>
      <w:r w:rsidR="002F0526">
        <w:t>00</w:t>
      </w:r>
    </w:p>
    <w:p w14:paraId="3827302D" w14:textId="17BF1E0E" w:rsidR="008747D9" w:rsidRPr="00C53E2A" w:rsidRDefault="00E0204C" w:rsidP="00286E8C">
      <w:pPr>
        <w:pStyle w:val="FurtherInformationText"/>
        <w:spacing w:before="0" w:after="60"/>
      </w:pPr>
      <w:r>
        <w:t>assessments</w:t>
      </w:r>
      <w:r w:rsidR="008747D9">
        <w:t>@gbrmpa.gov.au</w:t>
      </w:r>
    </w:p>
    <w:p w14:paraId="3827302E" w14:textId="77777777" w:rsidR="008747D9" w:rsidRPr="00C53E2A" w:rsidRDefault="008747D9" w:rsidP="00286E8C">
      <w:pPr>
        <w:pStyle w:val="Subheading2"/>
        <w:spacing w:beforeLines="0" w:before="120" w:afterLines="0" w:after="60"/>
      </w:pPr>
      <w:r w:rsidRPr="00C53E2A">
        <w:t>Great Barrier Reef Marine Park Authority</w:t>
      </w:r>
    </w:p>
    <w:p w14:paraId="3827302F" w14:textId="19F0C333" w:rsidR="008747D9" w:rsidRPr="00C53E2A" w:rsidRDefault="00E0204C" w:rsidP="00286E8C">
      <w:pPr>
        <w:pStyle w:val="FurtherInformationText"/>
        <w:spacing w:before="0" w:after="60"/>
      </w:pPr>
      <w:r>
        <w:t>280</w:t>
      </w:r>
      <w:r w:rsidR="008747D9" w:rsidRPr="00C53E2A">
        <w:t xml:space="preserve"> Flinders Street </w:t>
      </w:r>
    </w:p>
    <w:p w14:paraId="38273030" w14:textId="77777777" w:rsidR="008747D9" w:rsidRPr="00C53E2A" w:rsidRDefault="00A1601D" w:rsidP="00286E8C">
      <w:pPr>
        <w:pStyle w:val="FurtherInformationText"/>
        <w:spacing w:before="0" w:after="60"/>
      </w:pPr>
      <w:r>
        <w:t>PO B</w:t>
      </w:r>
      <w:r w:rsidR="008747D9" w:rsidRPr="00C53E2A">
        <w:t>ox 1379</w:t>
      </w:r>
    </w:p>
    <w:p w14:paraId="38273031" w14:textId="77777777" w:rsidR="008747D9" w:rsidRPr="00C53E2A" w:rsidRDefault="008747D9" w:rsidP="00286E8C">
      <w:pPr>
        <w:pStyle w:val="FurtherInformationText"/>
        <w:spacing w:before="0" w:after="60"/>
      </w:pPr>
      <w:r w:rsidRPr="00C53E2A">
        <w:t>Townsville Qld 4810</w:t>
      </w:r>
    </w:p>
    <w:p w14:paraId="38273032" w14:textId="77777777" w:rsidR="008747D9" w:rsidRPr="00C53E2A" w:rsidRDefault="008747D9" w:rsidP="00286E8C">
      <w:pPr>
        <w:pStyle w:val="FurtherInformationText"/>
        <w:spacing w:before="0" w:after="60"/>
      </w:pPr>
      <w:r w:rsidRPr="00C53E2A">
        <w:t>Australia</w:t>
      </w:r>
    </w:p>
    <w:p w14:paraId="38273033" w14:textId="77777777" w:rsidR="008747D9" w:rsidRPr="00C53E2A" w:rsidRDefault="008747D9" w:rsidP="00286E8C">
      <w:pPr>
        <w:pStyle w:val="FurtherInformationText"/>
        <w:spacing w:before="0" w:after="60"/>
      </w:pPr>
      <w:r w:rsidRPr="00C53E2A">
        <w:t>Phone + 61 7 4750 0700</w:t>
      </w:r>
    </w:p>
    <w:p w14:paraId="38273034" w14:textId="77777777" w:rsidR="008747D9" w:rsidRPr="00C53E2A" w:rsidRDefault="008747D9" w:rsidP="00286E8C">
      <w:pPr>
        <w:pStyle w:val="FurtherInformationText"/>
        <w:spacing w:before="0" w:after="60"/>
      </w:pPr>
      <w:r w:rsidRPr="00C53E2A">
        <w:t>Fax + 61 7 4772 6093</w:t>
      </w:r>
    </w:p>
    <w:p w14:paraId="38273035" w14:textId="77777777" w:rsidR="008747D9" w:rsidRPr="00C53E2A" w:rsidRDefault="008747D9" w:rsidP="00286E8C">
      <w:pPr>
        <w:pStyle w:val="FurtherInformationText"/>
        <w:spacing w:before="0" w:after="60"/>
      </w:pPr>
      <w:r w:rsidRPr="00C53E2A">
        <w:t xml:space="preserve">email </w:t>
      </w:r>
      <w:hyperlink r:id="rId13" w:history="1">
        <w:r w:rsidR="00A44A67" w:rsidRPr="00E678FC">
          <w:rPr>
            <w:rStyle w:val="Hyperlink"/>
          </w:rPr>
          <w:t>info@gbrmpa.gov.au</w:t>
        </w:r>
      </w:hyperlink>
      <w:r w:rsidR="00A44A67">
        <w:t xml:space="preserve"> </w:t>
      </w:r>
    </w:p>
    <w:p w14:paraId="38273036" w14:textId="77777777" w:rsidR="008747D9" w:rsidRDefault="00DA434A" w:rsidP="00286E8C">
      <w:pPr>
        <w:pStyle w:val="FurtherInformationText"/>
        <w:spacing w:before="0" w:after="120"/>
      </w:pPr>
      <w:hyperlink r:id="rId14" w:history="1">
        <w:r w:rsidR="00A44A67" w:rsidRPr="00E678FC">
          <w:rPr>
            <w:rStyle w:val="Hyperlink"/>
          </w:rPr>
          <w:t>www.gbrmpa.gov.au</w:t>
        </w:r>
      </w:hyperlink>
    </w:p>
    <w:p w14:paraId="38273037" w14:textId="77777777" w:rsidR="00A44A67" w:rsidRDefault="00A44A67" w:rsidP="00286E8C">
      <w:pPr>
        <w:pStyle w:val="FurtherInformationText"/>
        <w:spacing w:before="0" w:after="120"/>
      </w:pPr>
    </w:p>
    <w:tbl>
      <w:tblPr>
        <w:tblW w:w="4925" w:type="pct"/>
        <w:shd w:val="clear" w:color="auto" w:fill="C6D9F1"/>
        <w:tblLook w:val="04A0" w:firstRow="1" w:lastRow="0" w:firstColumn="1" w:lastColumn="0" w:noHBand="0" w:noVBand="1"/>
        <w:tblCaption w:val="Dpcument control information"/>
        <w:tblDescription w:val="A table which provides the control information for this document. Specifically, when it was last reviewed, when the next review is, whom is the &quot;document custodian&quot; is - Manager, Policy and Sustainable Development, and the document this one replaces - Policy on Moorings in the Great Barrier Reef Marine Park 2005"/>
      </w:tblPr>
      <w:tblGrid>
        <w:gridCol w:w="2022"/>
        <w:gridCol w:w="4848"/>
        <w:gridCol w:w="1382"/>
        <w:gridCol w:w="1348"/>
      </w:tblGrid>
      <w:tr w:rsidR="008747D9" w:rsidRPr="00205972" w14:paraId="38273039" w14:textId="77777777" w:rsidTr="006B28F2">
        <w:trPr>
          <w:trHeight w:val="274"/>
        </w:trPr>
        <w:tc>
          <w:tcPr>
            <w:tcW w:w="5000" w:type="pct"/>
            <w:gridSpan w:val="4"/>
            <w:tcBorders>
              <w:top w:val="single" w:sz="12" w:space="0" w:color="006187"/>
              <w:bottom w:val="single" w:sz="2" w:space="0" w:color="006187"/>
            </w:tcBorders>
            <w:shd w:val="clear" w:color="auto" w:fill="C6D9F1"/>
            <w:vAlign w:val="center"/>
            <w:hideMark/>
          </w:tcPr>
          <w:p w14:paraId="38273038" w14:textId="77777777" w:rsidR="008747D9" w:rsidRPr="00205972" w:rsidRDefault="008747D9" w:rsidP="00AE56CC">
            <w:pPr>
              <w:rPr>
                <w:rFonts w:ascii="Arial" w:hAnsi="Arial" w:cs="Arial"/>
                <w:b/>
                <w:i/>
                <w:color w:val="005782"/>
                <w:sz w:val="16"/>
                <w:szCs w:val="16"/>
              </w:rPr>
            </w:pPr>
            <w:r w:rsidRPr="00205972">
              <w:rPr>
                <w:rFonts w:ascii="Arial" w:hAnsi="Arial" w:cs="Arial"/>
                <w:b/>
                <w:i/>
                <w:color w:val="005782"/>
                <w:sz w:val="16"/>
                <w:szCs w:val="16"/>
              </w:rPr>
              <w:t>Document control information</w:t>
            </w:r>
          </w:p>
        </w:tc>
      </w:tr>
      <w:tr w:rsidR="008747D9" w:rsidRPr="00205972" w14:paraId="3827303E" w14:textId="77777777" w:rsidTr="006B28F2">
        <w:trPr>
          <w:trHeight w:val="274"/>
        </w:trPr>
        <w:tc>
          <w:tcPr>
            <w:tcW w:w="1053" w:type="pct"/>
            <w:tcBorders>
              <w:top w:val="single" w:sz="2" w:space="0" w:color="006187"/>
            </w:tcBorders>
            <w:shd w:val="clear" w:color="auto" w:fill="C6D9F1"/>
            <w:vAlign w:val="center"/>
            <w:hideMark/>
          </w:tcPr>
          <w:p w14:paraId="3827303A" w14:textId="77777777" w:rsidR="008747D9" w:rsidRPr="00205972" w:rsidRDefault="008747D9" w:rsidP="00AE56CC">
            <w:pPr>
              <w:rPr>
                <w:rFonts w:ascii="Arial" w:hAnsi="Arial" w:cs="Arial"/>
                <w:i/>
                <w:color w:val="005782"/>
                <w:sz w:val="16"/>
                <w:szCs w:val="16"/>
              </w:rPr>
            </w:pPr>
            <w:r w:rsidRPr="00205972">
              <w:rPr>
                <w:rFonts w:ascii="Arial" w:hAnsi="Arial" w:cs="Arial"/>
                <w:i/>
                <w:color w:val="005782"/>
                <w:sz w:val="16"/>
                <w:szCs w:val="16"/>
              </w:rPr>
              <w:t>Approved by:</w:t>
            </w:r>
          </w:p>
        </w:tc>
        <w:tc>
          <w:tcPr>
            <w:tcW w:w="2525" w:type="pct"/>
            <w:tcBorders>
              <w:top w:val="single" w:sz="2" w:space="0" w:color="006187"/>
            </w:tcBorders>
            <w:shd w:val="clear" w:color="auto" w:fill="C6D9F1"/>
            <w:vAlign w:val="center"/>
            <w:hideMark/>
          </w:tcPr>
          <w:p w14:paraId="3827303B" w14:textId="77777777" w:rsidR="008747D9" w:rsidRPr="00205972" w:rsidRDefault="0062065F" w:rsidP="00E34231">
            <w:pPr>
              <w:rPr>
                <w:rFonts w:ascii="Arial" w:hAnsi="Arial" w:cs="Arial"/>
                <w:color w:val="005782"/>
                <w:sz w:val="16"/>
                <w:szCs w:val="16"/>
              </w:rPr>
            </w:pPr>
            <w:r>
              <w:rPr>
                <w:rFonts w:ascii="Arial" w:hAnsi="Arial" w:cs="Arial"/>
                <w:color w:val="005782"/>
                <w:sz w:val="16"/>
                <w:szCs w:val="16"/>
              </w:rPr>
              <w:t>MPA - Decision 2014-235-8</w:t>
            </w:r>
          </w:p>
        </w:tc>
        <w:tc>
          <w:tcPr>
            <w:tcW w:w="720" w:type="pct"/>
            <w:tcBorders>
              <w:top w:val="single" w:sz="2" w:space="0" w:color="006187"/>
            </w:tcBorders>
            <w:shd w:val="clear" w:color="auto" w:fill="C6D9F1"/>
            <w:vAlign w:val="center"/>
            <w:hideMark/>
          </w:tcPr>
          <w:p w14:paraId="3827303C" w14:textId="77777777" w:rsidR="008747D9" w:rsidRPr="00205972" w:rsidRDefault="008747D9" w:rsidP="00AE56CC">
            <w:pPr>
              <w:rPr>
                <w:rFonts w:ascii="Arial" w:hAnsi="Arial" w:cs="Arial"/>
                <w:i/>
                <w:color w:val="005782"/>
                <w:sz w:val="16"/>
                <w:szCs w:val="16"/>
              </w:rPr>
            </w:pPr>
            <w:r w:rsidRPr="00205972">
              <w:rPr>
                <w:rFonts w:ascii="Arial" w:hAnsi="Arial" w:cs="Arial"/>
                <w:i/>
                <w:color w:val="005782"/>
                <w:sz w:val="16"/>
                <w:szCs w:val="16"/>
              </w:rPr>
              <w:t>Approved date:</w:t>
            </w:r>
          </w:p>
        </w:tc>
        <w:tc>
          <w:tcPr>
            <w:tcW w:w="702" w:type="pct"/>
            <w:tcBorders>
              <w:top w:val="single" w:sz="2" w:space="0" w:color="006187"/>
            </w:tcBorders>
            <w:shd w:val="clear" w:color="auto" w:fill="C6D9F1"/>
            <w:vAlign w:val="center"/>
          </w:tcPr>
          <w:p w14:paraId="3827303D" w14:textId="77777777" w:rsidR="008747D9" w:rsidRPr="00205972" w:rsidRDefault="0062065F" w:rsidP="0062065F">
            <w:pPr>
              <w:rPr>
                <w:rFonts w:ascii="Arial" w:hAnsi="Arial" w:cs="Arial"/>
                <w:color w:val="005782"/>
                <w:sz w:val="16"/>
                <w:szCs w:val="16"/>
              </w:rPr>
            </w:pPr>
            <w:r>
              <w:rPr>
                <w:rFonts w:ascii="Arial" w:hAnsi="Arial" w:cs="Arial"/>
                <w:color w:val="005782"/>
                <w:sz w:val="16"/>
                <w:szCs w:val="16"/>
              </w:rPr>
              <w:t>3-Dec-14</w:t>
            </w:r>
          </w:p>
        </w:tc>
      </w:tr>
      <w:tr w:rsidR="006A7A93" w:rsidRPr="00205972" w14:paraId="092533B3" w14:textId="77777777" w:rsidTr="006B28F2">
        <w:trPr>
          <w:trHeight w:val="274"/>
        </w:trPr>
        <w:tc>
          <w:tcPr>
            <w:tcW w:w="1053" w:type="pct"/>
            <w:shd w:val="clear" w:color="auto" w:fill="C6D9F1"/>
            <w:vAlign w:val="center"/>
          </w:tcPr>
          <w:p w14:paraId="7B16260A" w14:textId="7D9C497D" w:rsidR="006A7A93" w:rsidRPr="00205972" w:rsidRDefault="006A7A93" w:rsidP="00AE56CC">
            <w:pPr>
              <w:rPr>
                <w:rFonts w:ascii="Arial" w:hAnsi="Arial" w:cs="Arial"/>
                <w:i/>
                <w:color w:val="005782"/>
                <w:sz w:val="16"/>
                <w:szCs w:val="16"/>
              </w:rPr>
            </w:pPr>
            <w:r>
              <w:rPr>
                <w:rFonts w:ascii="Arial" w:hAnsi="Arial" w:cs="Arial"/>
                <w:i/>
                <w:color w:val="005782"/>
                <w:sz w:val="16"/>
                <w:szCs w:val="16"/>
              </w:rPr>
              <w:t>Minor amendment approved by:</w:t>
            </w:r>
          </w:p>
        </w:tc>
        <w:tc>
          <w:tcPr>
            <w:tcW w:w="2525" w:type="pct"/>
            <w:shd w:val="clear" w:color="auto" w:fill="C6D9F1"/>
            <w:vAlign w:val="center"/>
          </w:tcPr>
          <w:p w14:paraId="1BBE4D77" w14:textId="0C68CC2E" w:rsidR="006A7A93" w:rsidRDefault="004323BD" w:rsidP="00F1588D">
            <w:pPr>
              <w:rPr>
                <w:rFonts w:ascii="Arial" w:hAnsi="Arial" w:cs="Arial"/>
                <w:color w:val="005782"/>
                <w:sz w:val="16"/>
                <w:szCs w:val="16"/>
              </w:rPr>
            </w:pPr>
            <w:r>
              <w:rPr>
                <w:rFonts w:ascii="Arial" w:hAnsi="Arial" w:cs="Arial"/>
                <w:color w:val="005782"/>
                <w:sz w:val="16"/>
                <w:szCs w:val="16"/>
              </w:rPr>
              <w:t>General Manager</w:t>
            </w:r>
            <w:r w:rsidR="00CF2703">
              <w:rPr>
                <w:rFonts w:ascii="Arial" w:hAnsi="Arial" w:cs="Arial"/>
                <w:color w:val="005782"/>
                <w:sz w:val="16"/>
                <w:szCs w:val="16"/>
              </w:rPr>
              <w:t>, Reef Protection</w:t>
            </w:r>
          </w:p>
        </w:tc>
        <w:tc>
          <w:tcPr>
            <w:tcW w:w="720" w:type="pct"/>
            <w:shd w:val="clear" w:color="auto" w:fill="C6D9F1"/>
            <w:vAlign w:val="center"/>
          </w:tcPr>
          <w:p w14:paraId="6EAE7D35" w14:textId="36114DC7" w:rsidR="006A7A93" w:rsidRPr="00205972" w:rsidRDefault="00F1588D" w:rsidP="00AE56CC">
            <w:pPr>
              <w:rPr>
                <w:rFonts w:ascii="Arial" w:hAnsi="Arial" w:cs="Arial"/>
                <w:i/>
                <w:color w:val="005782"/>
                <w:sz w:val="16"/>
                <w:szCs w:val="16"/>
              </w:rPr>
            </w:pPr>
            <w:r>
              <w:rPr>
                <w:rFonts w:ascii="Arial" w:hAnsi="Arial" w:cs="Arial"/>
                <w:i/>
                <w:color w:val="005782"/>
                <w:sz w:val="16"/>
                <w:szCs w:val="16"/>
              </w:rPr>
              <w:t>Approved date:</w:t>
            </w:r>
          </w:p>
        </w:tc>
        <w:tc>
          <w:tcPr>
            <w:tcW w:w="702" w:type="pct"/>
            <w:shd w:val="clear" w:color="auto" w:fill="C6D9F1"/>
            <w:vAlign w:val="center"/>
          </w:tcPr>
          <w:p w14:paraId="37065630" w14:textId="1752C107" w:rsidR="006A7A93" w:rsidRDefault="000E4982" w:rsidP="0062065F">
            <w:pPr>
              <w:rPr>
                <w:rFonts w:ascii="Arial" w:hAnsi="Arial" w:cs="Arial"/>
                <w:color w:val="005782"/>
                <w:sz w:val="16"/>
                <w:szCs w:val="16"/>
              </w:rPr>
            </w:pPr>
            <w:r>
              <w:rPr>
                <w:rFonts w:ascii="Arial" w:hAnsi="Arial" w:cs="Arial"/>
                <w:color w:val="005782"/>
                <w:sz w:val="16"/>
                <w:szCs w:val="16"/>
              </w:rPr>
              <w:t>14</w:t>
            </w:r>
            <w:r w:rsidR="006B28F2" w:rsidRPr="00421394">
              <w:rPr>
                <w:rFonts w:ascii="Arial" w:hAnsi="Arial" w:cs="Arial"/>
                <w:color w:val="005782"/>
                <w:sz w:val="16"/>
                <w:szCs w:val="16"/>
              </w:rPr>
              <w:t>-Aug-19</w:t>
            </w:r>
          </w:p>
        </w:tc>
      </w:tr>
      <w:tr w:rsidR="006B28F2" w:rsidRPr="00205972" w14:paraId="0BAE616D" w14:textId="77777777" w:rsidTr="006B28F2">
        <w:trPr>
          <w:trHeight w:val="274"/>
        </w:trPr>
        <w:tc>
          <w:tcPr>
            <w:tcW w:w="1053" w:type="pct"/>
            <w:shd w:val="clear" w:color="auto" w:fill="C6D9F1"/>
            <w:vAlign w:val="center"/>
          </w:tcPr>
          <w:p w14:paraId="0CFE4861" w14:textId="6627F453" w:rsidR="006B28F2" w:rsidRDefault="006B28F2" w:rsidP="00AE56CC">
            <w:pPr>
              <w:rPr>
                <w:rFonts w:ascii="Arial" w:hAnsi="Arial" w:cs="Arial"/>
                <w:i/>
                <w:color w:val="005782"/>
                <w:sz w:val="16"/>
                <w:szCs w:val="16"/>
              </w:rPr>
            </w:pPr>
            <w:r>
              <w:rPr>
                <w:rFonts w:ascii="Arial" w:hAnsi="Arial" w:cs="Arial"/>
                <w:i/>
                <w:color w:val="005782"/>
                <w:sz w:val="16"/>
                <w:szCs w:val="16"/>
              </w:rPr>
              <w:t>Note</w:t>
            </w:r>
          </w:p>
        </w:tc>
        <w:tc>
          <w:tcPr>
            <w:tcW w:w="3947" w:type="pct"/>
            <w:gridSpan w:val="3"/>
            <w:shd w:val="clear" w:color="auto" w:fill="C6D9F1"/>
            <w:vAlign w:val="center"/>
          </w:tcPr>
          <w:p w14:paraId="25DC3372" w14:textId="3E4AE785" w:rsidR="006B28F2" w:rsidRPr="006B28F2" w:rsidRDefault="006B28F2" w:rsidP="0062065F">
            <w:pPr>
              <w:rPr>
                <w:rFonts w:ascii="Arial" w:hAnsi="Arial" w:cs="Arial"/>
                <w:color w:val="005782"/>
                <w:sz w:val="16"/>
                <w:szCs w:val="16"/>
                <w:highlight w:val="yellow"/>
              </w:rPr>
            </w:pPr>
            <w:r w:rsidRPr="006B28F2">
              <w:rPr>
                <w:rFonts w:ascii="Arial" w:hAnsi="Arial" w:cs="Arial"/>
                <w:color w:val="005782"/>
                <w:sz w:val="16"/>
                <w:szCs w:val="16"/>
              </w:rPr>
              <w:t>Minor</w:t>
            </w:r>
            <w:r>
              <w:rPr>
                <w:rFonts w:ascii="Arial" w:hAnsi="Arial" w:cs="Arial"/>
                <w:color w:val="005782"/>
                <w:sz w:val="16"/>
                <w:szCs w:val="16"/>
              </w:rPr>
              <w:t xml:space="preserve"> amendments to reflect Great Barrier Reef Marine Park Regulations 2019 and to amend the definition of </w:t>
            </w:r>
            <w:r>
              <w:rPr>
                <w:rFonts w:ascii="Arial" w:hAnsi="Arial" w:cs="Arial"/>
                <w:i/>
                <w:iCs/>
                <w:color w:val="005782"/>
                <w:sz w:val="16"/>
                <w:szCs w:val="16"/>
              </w:rPr>
              <w:t>appropriately experienced person</w:t>
            </w:r>
            <w:r>
              <w:rPr>
                <w:rFonts w:ascii="Arial" w:hAnsi="Arial" w:cs="Arial"/>
                <w:color w:val="005782"/>
                <w:sz w:val="16"/>
                <w:szCs w:val="16"/>
              </w:rPr>
              <w:t>. Full review yet to be conducted</w:t>
            </w:r>
          </w:p>
        </w:tc>
      </w:tr>
      <w:tr w:rsidR="008747D9" w:rsidRPr="00205972" w14:paraId="38273041" w14:textId="77777777" w:rsidTr="00205972">
        <w:trPr>
          <w:trHeight w:val="274"/>
        </w:trPr>
        <w:tc>
          <w:tcPr>
            <w:tcW w:w="1053" w:type="pct"/>
            <w:shd w:val="clear" w:color="auto" w:fill="C6D9F1"/>
            <w:vAlign w:val="center"/>
            <w:hideMark/>
          </w:tcPr>
          <w:p w14:paraId="3827303F" w14:textId="77777777" w:rsidR="008747D9" w:rsidRPr="00205972" w:rsidRDefault="008747D9" w:rsidP="00AE56CC">
            <w:pPr>
              <w:rPr>
                <w:rFonts w:ascii="Arial" w:hAnsi="Arial" w:cs="Arial"/>
                <w:i/>
                <w:color w:val="005782"/>
                <w:sz w:val="16"/>
                <w:szCs w:val="16"/>
              </w:rPr>
            </w:pPr>
            <w:r w:rsidRPr="00205972">
              <w:rPr>
                <w:rFonts w:ascii="Arial" w:hAnsi="Arial" w:cs="Arial"/>
                <w:i/>
                <w:color w:val="005782"/>
                <w:sz w:val="16"/>
                <w:szCs w:val="16"/>
              </w:rPr>
              <w:t>Last reviewed:</w:t>
            </w:r>
          </w:p>
        </w:tc>
        <w:tc>
          <w:tcPr>
            <w:tcW w:w="3947" w:type="pct"/>
            <w:gridSpan w:val="3"/>
            <w:shd w:val="clear" w:color="auto" w:fill="C6D9F1"/>
            <w:vAlign w:val="center"/>
          </w:tcPr>
          <w:p w14:paraId="38273040" w14:textId="77777777" w:rsidR="008747D9" w:rsidRPr="00205972" w:rsidRDefault="0062065F" w:rsidP="0062065F">
            <w:pPr>
              <w:rPr>
                <w:rFonts w:ascii="Arial" w:hAnsi="Arial" w:cs="Arial"/>
                <w:color w:val="005782"/>
                <w:sz w:val="16"/>
                <w:szCs w:val="16"/>
              </w:rPr>
            </w:pPr>
            <w:r>
              <w:rPr>
                <w:rFonts w:ascii="Arial" w:hAnsi="Arial" w:cs="Arial"/>
                <w:color w:val="005782"/>
                <w:sz w:val="16"/>
                <w:szCs w:val="16"/>
              </w:rPr>
              <w:t>3-Dec-14</w:t>
            </w:r>
          </w:p>
        </w:tc>
      </w:tr>
      <w:tr w:rsidR="008747D9" w:rsidRPr="00205972" w14:paraId="38273044" w14:textId="77777777" w:rsidTr="00205972">
        <w:trPr>
          <w:trHeight w:val="274"/>
        </w:trPr>
        <w:tc>
          <w:tcPr>
            <w:tcW w:w="1053" w:type="pct"/>
            <w:shd w:val="clear" w:color="auto" w:fill="C6D9F1"/>
            <w:vAlign w:val="center"/>
            <w:hideMark/>
          </w:tcPr>
          <w:p w14:paraId="38273042" w14:textId="77777777" w:rsidR="008747D9" w:rsidRPr="00205972" w:rsidRDefault="008747D9" w:rsidP="00AE56CC">
            <w:pPr>
              <w:rPr>
                <w:rFonts w:ascii="Arial" w:hAnsi="Arial" w:cs="Arial"/>
                <w:i/>
                <w:color w:val="005782"/>
                <w:sz w:val="16"/>
                <w:szCs w:val="16"/>
              </w:rPr>
            </w:pPr>
            <w:r w:rsidRPr="00205972">
              <w:rPr>
                <w:rFonts w:ascii="Arial" w:hAnsi="Arial" w:cs="Arial"/>
                <w:i/>
                <w:color w:val="005782"/>
                <w:sz w:val="16"/>
                <w:szCs w:val="16"/>
              </w:rPr>
              <w:t>Next review:</w:t>
            </w:r>
          </w:p>
        </w:tc>
        <w:tc>
          <w:tcPr>
            <w:tcW w:w="3947" w:type="pct"/>
            <w:gridSpan w:val="3"/>
            <w:shd w:val="clear" w:color="auto" w:fill="C6D9F1"/>
            <w:vAlign w:val="center"/>
          </w:tcPr>
          <w:p w14:paraId="38273043" w14:textId="77777777" w:rsidR="008747D9" w:rsidRPr="00205972" w:rsidRDefault="0062065F" w:rsidP="00730EB7">
            <w:pPr>
              <w:rPr>
                <w:rFonts w:ascii="Arial" w:hAnsi="Arial" w:cs="Arial"/>
                <w:color w:val="005782"/>
                <w:sz w:val="16"/>
                <w:szCs w:val="16"/>
              </w:rPr>
            </w:pPr>
            <w:r>
              <w:rPr>
                <w:rFonts w:ascii="Arial" w:hAnsi="Arial" w:cs="Arial"/>
                <w:color w:val="005782"/>
                <w:sz w:val="16"/>
                <w:szCs w:val="16"/>
              </w:rPr>
              <w:t>3-Dec-18</w:t>
            </w:r>
          </w:p>
        </w:tc>
      </w:tr>
      <w:tr w:rsidR="008747D9" w:rsidRPr="00205972" w14:paraId="38273047" w14:textId="77777777" w:rsidTr="006B28F2">
        <w:trPr>
          <w:trHeight w:val="274"/>
        </w:trPr>
        <w:tc>
          <w:tcPr>
            <w:tcW w:w="1053" w:type="pct"/>
            <w:shd w:val="clear" w:color="auto" w:fill="C6D9F1"/>
            <w:vAlign w:val="center"/>
            <w:hideMark/>
          </w:tcPr>
          <w:p w14:paraId="38273045" w14:textId="77777777" w:rsidR="008747D9" w:rsidRPr="00205972" w:rsidRDefault="008747D9" w:rsidP="00AE56CC">
            <w:pPr>
              <w:rPr>
                <w:rFonts w:ascii="Arial" w:hAnsi="Arial" w:cs="Arial"/>
                <w:i/>
                <w:color w:val="005782"/>
                <w:sz w:val="16"/>
                <w:szCs w:val="16"/>
              </w:rPr>
            </w:pPr>
            <w:r w:rsidRPr="00205972">
              <w:rPr>
                <w:rFonts w:ascii="Arial" w:hAnsi="Arial" w:cs="Arial"/>
                <w:i/>
                <w:color w:val="005782"/>
                <w:sz w:val="16"/>
                <w:szCs w:val="16"/>
              </w:rPr>
              <w:t>Created:</w:t>
            </w:r>
          </w:p>
        </w:tc>
        <w:tc>
          <w:tcPr>
            <w:tcW w:w="3947" w:type="pct"/>
            <w:gridSpan w:val="3"/>
            <w:shd w:val="clear" w:color="auto" w:fill="C6D9F1"/>
            <w:vAlign w:val="center"/>
          </w:tcPr>
          <w:p w14:paraId="38273046" w14:textId="77777777" w:rsidR="008747D9" w:rsidRPr="00205972" w:rsidRDefault="0062065F" w:rsidP="00997BFF">
            <w:pPr>
              <w:rPr>
                <w:rFonts w:ascii="Arial" w:hAnsi="Arial" w:cs="Arial"/>
                <w:color w:val="005782"/>
                <w:sz w:val="16"/>
                <w:szCs w:val="16"/>
              </w:rPr>
            </w:pPr>
            <w:r>
              <w:rPr>
                <w:rFonts w:ascii="Arial" w:hAnsi="Arial" w:cs="Arial"/>
                <w:color w:val="005782"/>
                <w:sz w:val="16"/>
                <w:szCs w:val="16"/>
              </w:rPr>
              <w:t>2002</w:t>
            </w:r>
          </w:p>
        </w:tc>
      </w:tr>
      <w:tr w:rsidR="008747D9" w:rsidRPr="00205972" w14:paraId="3827304A" w14:textId="77777777" w:rsidTr="006B28F2">
        <w:trPr>
          <w:trHeight w:val="274"/>
        </w:trPr>
        <w:tc>
          <w:tcPr>
            <w:tcW w:w="1053" w:type="pct"/>
            <w:shd w:val="clear" w:color="auto" w:fill="C6D9F1"/>
            <w:vAlign w:val="center"/>
            <w:hideMark/>
          </w:tcPr>
          <w:p w14:paraId="38273048" w14:textId="77777777" w:rsidR="008747D9" w:rsidRPr="00205972" w:rsidRDefault="008747D9" w:rsidP="00AE56CC">
            <w:pPr>
              <w:rPr>
                <w:rFonts w:ascii="Arial" w:hAnsi="Arial" w:cs="Arial"/>
                <w:i/>
                <w:color w:val="005782"/>
                <w:sz w:val="16"/>
                <w:szCs w:val="16"/>
              </w:rPr>
            </w:pPr>
            <w:r w:rsidRPr="00205972">
              <w:rPr>
                <w:rFonts w:ascii="Arial" w:hAnsi="Arial" w:cs="Arial"/>
                <w:i/>
                <w:color w:val="005782"/>
                <w:sz w:val="16"/>
                <w:szCs w:val="16"/>
              </w:rPr>
              <w:t>Document custodian:</w:t>
            </w:r>
          </w:p>
        </w:tc>
        <w:tc>
          <w:tcPr>
            <w:tcW w:w="3947" w:type="pct"/>
            <w:gridSpan w:val="3"/>
            <w:shd w:val="clear" w:color="auto" w:fill="C6D9F1"/>
            <w:vAlign w:val="center"/>
            <w:hideMark/>
          </w:tcPr>
          <w:p w14:paraId="38273049" w14:textId="06381A9A" w:rsidR="008747D9" w:rsidRPr="00205972" w:rsidRDefault="000974D9" w:rsidP="006A7A93">
            <w:pPr>
              <w:rPr>
                <w:rFonts w:ascii="Arial" w:hAnsi="Arial" w:cs="Arial"/>
                <w:color w:val="005782"/>
                <w:sz w:val="16"/>
                <w:szCs w:val="16"/>
              </w:rPr>
            </w:pPr>
            <w:r>
              <w:rPr>
                <w:rFonts w:ascii="Arial" w:hAnsi="Arial" w:cs="Arial"/>
                <w:color w:val="005782"/>
                <w:sz w:val="16"/>
                <w:szCs w:val="16"/>
              </w:rPr>
              <w:t xml:space="preserve">Director, </w:t>
            </w:r>
            <w:r w:rsidR="006A7A93">
              <w:rPr>
                <w:rFonts w:ascii="Arial" w:hAnsi="Arial" w:cs="Arial"/>
                <w:color w:val="005782"/>
                <w:sz w:val="16"/>
                <w:szCs w:val="16"/>
              </w:rPr>
              <w:t>Policy and Planning</w:t>
            </w:r>
            <w:r>
              <w:rPr>
                <w:rFonts w:ascii="Arial" w:hAnsi="Arial" w:cs="Arial"/>
                <w:color w:val="005782"/>
                <w:sz w:val="16"/>
                <w:szCs w:val="16"/>
              </w:rPr>
              <w:t xml:space="preserve"> (</w:t>
            </w:r>
            <w:r w:rsidR="006A7A93">
              <w:rPr>
                <w:rFonts w:ascii="Arial" w:hAnsi="Arial" w:cs="Arial"/>
                <w:color w:val="005782"/>
                <w:sz w:val="16"/>
                <w:szCs w:val="16"/>
              </w:rPr>
              <w:t>PN710</w:t>
            </w:r>
            <w:r>
              <w:rPr>
                <w:rFonts w:ascii="Arial" w:hAnsi="Arial" w:cs="Arial"/>
                <w:color w:val="005782"/>
                <w:sz w:val="16"/>
                <w:szCs w:val="16"/>
              </w:rPr>
              <w:t>)</w:t>
            </w:r>
          </w:p>
        </w:tc>
      </w:tr>
      <w:tr w:rsidR="008747D9" w:rsidRPr="00205972" w14:paraId="3827304D" w14:textId="77777777" w:rsidTr="006B28F2">
        <w:trPr>
          <w:trHeight w:val="274"/>
        </w:trPr>
        <w:tc>
          <w:tcPr>
            <w:tcW w:w="1053" w:type="pct"/>
            <w:tcBorders>
              <w:bottom w:val="single" w:sz="4" w:space="0" w:color="auto"/>
            </w:tcBorders>
            <w:shd w:val="clear" w:color="auto" w:fill="C6D9F1"/>
            <w:vAlign w:val="center"/>
            <w:hideMark/>
          </w:tcPr>
          <w:p w14:paraId="3827304B" w14:textId="77777777" w:rsidR="008747D9" w:rsidRPr="00205972" w:rsidRDefault="008747D9" w:rsidP="00AE56CC">
            <w:pPr>
              <w:rPr>
                <w:rFonts w:ascii="Arial" w:hAnsi="Arial" w:cs="Arial"/>
                <w:i/>
                <w:color w:val="005782"/>
                <w:sz w:val="16"/>
                <w:szCs w:val="16"/>
              </w:rPr>
            </w:pPr>
            <w:r w:rsidRPr="00205972">
              <w:rPr>
                <w:rFonts w:ascii="Arial" w:hAnsi="Arial" w:cs="Arial"/>
                <w:i/>
                <w:color w:val="005782"/>
                <w:sz w:val="16"/>
                <w:szCs w:val="16"/>
              </w:rPr>
              <w:t>Replaces:</w:t>
            </w:r>
          </w:p>
        </w:tc>
        <w:tc>
          <w:tcPr>
            <w:tcW w:w="3947" w:type="pct"/>
            <w:gridSpan w:val="3"/>
            <w:tcBorders>
              <w:bottom w:val="single" w:sz="4" w:space="0" w:color="auto"/>
            </w:tcBorders>
            <w:shd w:val="clear" w:color="auto" w:fill="C6D9F1"/>
            <w:vAlign w:val="center"/>
            <w:hideMark/>
          </w:tcPr>
          <w:p w14:paraId="3827304C" w14:textId="77777777" w:rsidR="008747D9" w:rsidRPr="00205972" w:rsidRDefault="00684ADF" w:rsidP="008747D9">
            <w:pPr>
              <w:rPr>
                <w:rFonts w:ascii="Arial" w:hAnsi="Arial" w:cs="Arial"/>
                <w:color w:val="005782"/>
                <w:sz w:val="16"/>
                <w:szCs w:val="16"/>
                <w:highlight w:val="yellow"/>
              </w:rPr>
            </w:pPr>
            <w:r w:rsidRPr="00205972">
              <w:rPr>
                <w:rFonts w:ascii="Arial" w:hAnsi="Arial" w:cs="Arial"/>
                <w:color w:val="005782"/>
                <w:sz w:val="16"/>
                <w:szCs w:val="16"/>
              </w:rPr>
              <w:t xml:space="preserve">Policy on Moorings in the Great Barrier Reef Marine Park </w:t>
            </w:r>
            <w:r w:rsidR="0062065F">
              <w:rPr>
                <w:rFonts w:ascii="Arial" w:hAnsi="Arial" w:cs="Arial"/>
                <w:color w:val="005782"/>
                <w:sz w:val="16"/>
                <w:szCs w:val="16"/>
              </w:rPr>
              <w:t xml:space="preserve">dated </w:t>
            </w:r>
            <w:r w:rsidRPr="00205972">
              <w:rPr>
                <w:rFonts w:ascii="Arial" w:hAnsi="Arial" w:cs="Arial"/>
                <w:color w:val="005782"/>
                <w:sz w:val="16"/>
                <w:szCs w:val="16"/>
              </w:rPr>
              <w:t>2005</w:t>
            </w:r>
          </w:p>
        </w:tc>
      </w:tr>
    </w:tbl>
    <w:p w14:paraId="3827304E" w14:textId="77777777" w:rsidR="00A44480" w:rsidRPr="00AC24F5" w:rsidRDefault="00A44480" w:rsidP="00FB5826">
      <w:pPr>
        <w:tabs>
          <w:tab w:val="left" w:pos="5490"/>
        </w:tabs>
      </w:pPr>
    </w:p>
    <w:sectPr w:rsidR="00A44480" w:rsidRPr="00AC24F5" w:rsidSect="00D35EBC">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252" w:right="1080" w:bottom="1440" w:left="1080" w:header="568" w:footer="816"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273059" w14:textId="77777777" w:rsidR="00AA3265" w:rsidRDefault="00AA3265" w:rsidP="0072104F">
      <w:r>
        <w:separator/>
      </w:r>
    </w:p>
    <w:p w14:paraId="3827305A" w14:textId="77777777" w:rsidR="00AA3265" w:rsidRDefault="00AA3265"/>
    <w:p w14:paraId="3827305B" w14:textId="77777777" w:rsidR="00AA3265" w:rsidRDefault="00AA3265"/>
    <w:p w14:paraId="3827305C" w14:textId="77777777" w:rsidR="00AA3265" w:rsidRDefault="00AA3265" w:rsidP="00A34BFD"/>
    <w:p w14:paraId="3827305D" w14:textId="77777777" w:rsidR="00AA3265" w:rsidRDefault="00AA3265" w:rsidP="00A34BFD"/>
  </w:endnote>
  <w:endnote w:type="continuationSeparator" w:id="0">
    <w:p w14:paraId="3827305E" w14:textId="77777777" w:rsidR="00AA3265" w:rsidRDefault="00AA3265" w:rsidP="0072104F">
      <w:r>
        <w:continuationSeparator/>
      </w:r>
    </w:p>
    <w:p w14:paraId="3827305F" w14:textId="77777777" w:rsidR="00AA3265" w:rsidRDefault="00AA3265"/>
    <w:p w14:paraId="38273060" w14:textId="77777777" w:rsidR="00AA3265" w:rsidRDefault="00AA3265"/>
    <w:p w14:paraId="38273061" w14:textId="77777777" w:rsidR="00AA3265" w:rsidRDefault="00AA3265" w:rsidP="00A34BFD"/>
    <w:p w14:paraId="38273062" w14:textId="77777777" w:rsidR="00AA3265" w:rsidRDefault="00AA3265" w:rsidP="00A34B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TC Avant Garde Gothic">
    <w:altName w:val="Century Gothic"/>
    <w:charset w:val="00"/>
    <w:family w:val="swiss"/>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C28267" w14:textId="77777777" w:rsidR="000C0F2D" w:rsidRDefault="000C0F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273064" w14:textId="3DDAA7C9" w:rsidR="00893DA2" w:rsidRDefault="0062065F" w:rsidP="00D35EBC">
    <w:pPr>
      <w:jc w:val="center"/>
    </w:pPr>
    <w:r>
      <w:rPr>
        <w:noProof/>
      </w:rPr>
      <mc:AlternateContent>
        <mc:Choice Requires="wps">
          <w:drawing>
            <wp:anchor distT="0" distB="0" distL="114300" distR="114300" simplePos="0" relativeHeight="251657728" behindDoc="1" locked="0" layoutInCell="0" allowOverlap="1" wp14:anchorId="3827306C" wp14:editId="67CB899E">
              <wp:simplePos x="0" y="0"/>
              <wp:positionH relativeFrom="page">
                <wp:posOffset>4584700</wp:posOffset>
              </wp:positionH>
              <wp:positionV relativeFrom="page">
                <wp:posOffset>10191750</wp:posOffset>
              </wp:positionV>
              <wp:extent cx="1365250" cy="252730"/>
              <wp:effectExtent l="0" t="0" r="6350" b="1397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73082" w14:textId="71DD37F8" w:rsidR="00893DA2" w:rsidRDefault="00893DA2" w:rsidP="000E485A">
                          <w:pPr>
                            <w:widowControl w:val="0"/>
                            <w:autoSpaceDE w:val="0"/>
                            <w:autoSpaceDN w:val="0"/>
                            <w:adjustRightInd w:val="0"/>
                            <w:ind w:left="20" w:right="-24"/>
                            <w:rPr>
                              <w:rFonts w:ascii="Arial Narrow" w:hAnsi="Arial Narrow" w:cs="Arial Narrow"/>
                              <w:color w:val="000000"/>
                              <w:sz w:val="16"/>
                              <w:szCs w:val="16"/>
                            </w:rPr>
                          </w:pPr>
                          <w:r>
                            <w:rPr>
                              <w:rFonts w:ascii="Arial Narrow" w:hAnsi="Arial Narrow" w:cs="Arial Narrow"/>
                              <w:color w:val="006187"/>
                              <w:sz w:val="16"/>
                              <w:szCs w:val="16"/>
                            </w:rPr>
                            <w:t xml:space="preserve">Document No: </w:t>
                          </w:r>
                          <w:r w:rsidR="0062065F">
                            <w:rPr>
                              <w:rFonts w:ascii="Arial Narrow" w:hAnsi="Arial Narrow" w:cs="Arial Narrow"/>
                              <w:color w:val="006187"/>
                              <w:sz w:val="16"/>
                              <w:szCs w:val="16"/>
                            </w:rPr>
                            <w:t>100403</w:t>
                          </w:r>
                          <w:r>
                            <w:rPr>
                              <w:rFonts w:ascii="Arial Narrow" w:hAnsi="Arial Narrow" w:cs="Arial Narrow"/>
                              <w:color w:val="006187"/>
                              <w:spacing w:val="36"/>
                              <w:sz w:val="16"/>
                              <w:szCs w:val="16"/>
                            </w:rPr>
                            <w:t xml:space="preserve"> </w:t>
                          </w:r>
                          <w:r>
                            <w:rPr>
                              <w:rFonts w:ascii="Arial Narrow" w:hAnsi="Arial Narrow" w:cs="Arial Narrow"/>
                              <w:color w:val="006187"/>
                              <w:sz w:val="16"/>
                              <w:szCs w:val="16"/>
                            </w:rPr>
                            <w:t xml:space="preserve">Revision: </w:t>
                          </w:r>
                          <w:r w:rsidR="006B28F2">
                            <w:rPr>
                              <w:rFonts w:ascii="Arial Narrow" w:hAnsi="Arial Narrow" w:cs="Arial Narrow"/>
                              <w:color w:val="006187"/>
                              <w:sz w:val="16"/>
                              <w:szCs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27306C" id="_x0000_t202" coordsize="21600,21600" o:spt="202" path="m,l,21600r21600,l21600,xe">
              <v:stroke joinstyle="miter"/>
              <v:path gradientshapeok="t" o:connecttype="rect"/>
            </v:shapetype>
            <v:shape id="Text Box 4" o:spid="_x0000_s1026" type="#_x0000_t202" style="position:absolute;left:0;text-align:left;margin-left:361pt;margin-top:802.5pt;width:107.5pt;height:19.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tZrQIAAKk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" o:allowincell="f" filled="f" stroked="f">
              <v:textbox inset="0,0,0,0">
                <w:txbxContent>
                  <w:p w14:paraId="38273082" w14:textId="71DD37F8" w:rsidR="00893DA2" w:rsidRDefault="00893DA2" w:rsidP="000E485A">
                    <w:pPr>
                      <w:widowControl w:val="0"/>
                      <w:autoSpaceDE w:val="0"/>
                      <w:autoSpaceDN w:val="0"/>
                      <w:adjustRightInd w:val="0"/>
                      <w:ind w:left="20" w:right="-24"/>
                      <w:rPr>
                        <w:rFonts w:ascii="Arial Narrow" w:hAnsi="Arial Narrow" w:cs="Arial Narrow"/>
                        <w:color w:val="000000"/>
                        <w:sz w:val="16"/>
                        <w:szCs w:val="16"/>
                      </w:rPr>
                    </w:pPr>
                    <w:r>
                      <w:rPr>
                        <w:rFonts w:ascii="Arial Narrow" w:hAnsi="Arial Narrow" w:cs="Arial Narrow"/>
                        <w:color w:val="006187"/>
                        <w:sz w:val="16"/>
                        <w:szCs w:val="16"/>
                      </w:rPr>
                      <w:t xml:space="preserve">Document No: </w:t>
                    </w:r>
                    <w:r w:rsidR="0062065F">
                      <w:rPr>
                        <w:rFonts w:ascii="Arial Narrow" w:hAnsi="Arial Narrow" w:cs="Arial Narrow"/>
                        <w:color w:val="006187"/>
                        <w:sz w:val="16"/>
                        <w:szCs w:val="16"/>
                      </w:rPr>
                      <w:t>100403</w:t>
                    </w:r>
                    <w:r>
                      <w:rPr>
                        <w:rFonts w:ascii="Arial Narrow" w:hAnsi="Arial Narrow" w:cs="Arial Narrow"/>
                        <w:color w:val="006187"/>
                        <w:spacing w:val="36"/>
                        <w:sz w:val="16"/>
                        <w:szCs w:val="16"/>
                      </w:rPr>
                      <w:t xml:space="preserve"> </w:t>
                    </w:r>
                    <w:r>
                      <w:rPr>
                        <w:rFonts w:ascii="Arial Narrow" w:hAnsi="Arial Narrow" w:cs="Arial Narrow"/>
                        <w:color w:val="006187"/>
                        <w:sz w:val="16"/>
                        <w:szCs w:val="16"/>
                      </w:rPr>
                      <w:t xml:space="preserve">Revision: </w:t>
                    </w:r>
                    <w:r w:rsidR="006B28F2">
                      <w:rPr>
                        <w:rFonts w:ascii="Arial Narrow" w:hAnsi="Arial Narrow" w:cs="Arial Narrow"/>
                        <w:color w:val="006187"/>
                        <w:sz w:val="16"/>
                        <w:szCs w:val="16"/>
                      </w:rPr>
                      <w:t>1</w:t>
                    </w:r>
                  </w:p>
                </w:txbxContent>
              </v:textbox>
              <w10:wrap anchorx="page" anchory="page"/>
            </v:shape>
          </w:pict>
        </mc:Fallback>
      </mc:AlternateContent>
    </w:r>
    <w:r w:rsidR="00D677CA">
      <w:rPr>
        <w:noProof/>
      </w:rPr>
      <mc:AlternateContent>
        <mc:Choice Requires="wps">
          <w:drawing>
            <wp:anchor distT="0" distB="0" distL="114300" distR="114300" simplePos="0" relativeHeight="251656704" behindDoc="1" locked="0" layoutInCell="0" allowOverlap="1" wp14:anchorId="3827306E" wp14:editId="066B5C33">
              <wp:simplePos x="0" y="0"/>
              <wp:positionH relativeFrom="page">
                <wp:posOffset>650875</wp:posOffset>
              </wp:positionH>
              <wp:positionV relativeFrom="page">
                <wp:posOffset>10182860</wp:posOffset>
              </wp:positionV>
              <wp:extent cx="3888105" cy="243840"/>
              <wp:effectExtent l="0" t="0" r="17145" b="381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73083" w14:textId="77777777" w:rsidR="00893DA2" w:rsidRDefault="00893DA2" w:rsidP="000E485A">
                          <w:pPr>
                            <w:widowControl w:val="0"/>
                            <w:autoSpaceDE w:val="0"/>
                            <w:autoSpaceDN w:val="0"/>
                            <w:adjustRightInd w:val="0"/>
                            <w:ind w:left="20" w:right="-24"/>
                            <w:rPr>
                              <w:rFonts w:ascii="Arial Narrow" w:hAnsi="Arial Narrow" w:cs="Arial Narrow"/>
                              <w:color w:val="000000"/>
                              <w:sz w:val="16"/>
                              <w:szCs w:val="16"/>
                            </w:rPr>
                          </w:pPr>
                          <w:r>
                            <w:rPr>
                              <w:rFonts w:ascii="Arial" w:hAnsi="Arial" w:cs="Arial"/>
                              <w:b/>
                              <w:bCs/>
                              <w:color w:val="006187"/>
                              <w:sz w:val="16"/>
                              <w:szCs w:val="16"/>
                            </w:rPr>
                            <w:t xml:space="preserve">CAUTION: </w:t>
                          </w:r>
                          <w:r w:rsidRPr="000E485A">
                            <w:rPr>
                              <w:rFonts w:ascii="Arial Narrow" w:hAnsi="Arial Narrow" w:cs="Arial Narrow"/>
                              <w:color w:val="006187"/>
                              <w:sz w:val="16"/>
                              <w:szCs w:val="16"/>
                            </w:rPr>
                            <w:t>Only the electronic</w:t>
                          </w:r>
                          <w:r>
                            <w:rPr>
                              <w:rFonts w:ascii="Arial Narrow" w:hAnsi="Arial Narrow" w:cs="Arial Narrow"/>
                              <w:color w:val="006187"/>
                              <w:sz w:val="16"/>
                              <w:szCs w:val="16"/>
                            </w:rPr>
                            <w:t xml:space="preserve"> copy of this document accessed via the GBRM</w:t>
                          </w:r>
                          <w:r>
                            <w:rPr>
                              <w:rFonts w:ascii="Arial Narrow" w:hAnsi="Arial Narrow" w:cs="Arial Narrow"/>
                              <w:color w:val="006187"/>
                              <w:spacing w:val="-10"/>
                              <w:sz w:val="16"/>
                              <w:szCs w:val="16"/>
                            </w:rPr>
                            <w:t>P</w:t>
                          </w:r>
                          <w:r>
                            <w:rPr>
                              <w:rFonts w:ascii="Arial Narrow" w:hAnsi="Arial Narrow" w:cs="Arial Narrow"/>
                              <w:color w:val="006187"/>
                              <w:sz w:val="16"/>
                              <w:szCs w:val="16"/>
                            </w:rPr>
                            <w:t>A</w:t>
                          </w:r>
                          <w:r>
                            <w:rPr>
                              <w:rFonts w:ascii="Arial Narrow" w:hAnsi="Arial Narrow" w:cs="Arial Narrow"/>
                              <w:color w:val="006187"/>
                              <w:spacing w:val="-7"/>
                              <w:sz w:val="16"/>
                              <w:szCs w:val="16"/>
                            </w:rPr>
                            <w:t xml:space="preserve"> </w:t>
                          </w:r>
                          <w:r>
                            <w:rPr>
                              <w:rFonts w:ascii="Arial Narrow" w:hAnsi="Arial Narrow" w:cs="Arial Narrow"/>
                              <w:color w:val="006187"/>
                              <w:sz w:val="16"/>
                              <w:szCs w:val="16"/>
                            </w:rPr>
                            <w:t>website is controlled.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7306E" id="Text Box 3" o:spid="_x0000_s1027" type="#_x0000_t202" style="position:absolute;left:0;text-align:left;margin-left:51.25pt;margin-top:801.8pt;width:306.15pt;height:19.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" o:allowincell="f" filled="f" stroked="f">
              <v:textbox inset="0,0,0,0">
                <w:txbxContent>
                  <w:p w14:paraId="38273083" w14:textId="77777777" w:rsidR="00893DA2" w:rsidRDefault="00893DA2" w:rsidP="000E485A">
                    <w:pPr>
                      <w:widowControl w:val="0"/>
                      <w:autoSpaceDE w:val="0"/>
                      <w:autoSpaceDN w:val="0"/>
                      <w:adjustRightInd w:val="0"/>
                      <w:ind w:left="20" w:right="-24"/>
                      <w:rPr>
                        <w:rFonts w:ascii="Arial Narrow" w:hAnsi="Arial Narrow" w:cs="Arial Narrow"/>
                        <w:color w:val="000000"/>
                        <w:sz w:val="16"/>
                        <w:szCs w:val="16"/>
                      </w:rPr>
                    </w:pPr>
                    <w:r>
                      <w:rPr>
                        <w:rFonts w:ascii="Arial" w:hAnsi="Arial" w:cs="Arial"/>
                        <w:b/>
                        <w:bCs/>
                        <w:color w:val="006187"/>
                        <w:sz w:val="16"/>
                        <w:szCs w:val="16"/>
                      </w:rPr>
                      <w:t xml:space="preserve">CAUTION: </w:t>
                    </w:r>
                    <w:r w:rsidRPr="000E485A">
                      <w:rPr>
                        <w:rFonts w:ascii="Arial Narrow" w:hAnsi="Arial Narrow" w:cs="Arial Narrow"/>
                        <w:color w:val="006187"/>
                        <w:sz w:val="16"/>
                        <w:szCs w:val="16"/>
                      </w:rPr>
                      <w:t>Only the electronic</w:t>
                    </w:r>
                    <w:r>
                      <w:rPr>
                        <w:rFonts w:ascii="Arial Narrow" w:hAnsi="Arial Narrow" w:cs="Arial Narrow"/>
                        <w:color w:val="006187"/>
                        <w:sz w:val="16"/>
                        <w:szCs w:val="16"/>
                      </w:rPr>
                      <w:t xml:space="preserve"> copy of this document accessed via the GBRM</w:t>
                    </w:r>
                    <w:r>
                      <w:rPr>
                        <w:rFonts w:ascii="Arial Narrow" w:hAnsi="Arial Narrow" w:cs="Arial Narrow"/>
                        <w:color w:val="006187"/>
                        <w:spacing w:val="-10"/>
                        <w:sz w:val="16"/>
                        <w:szCs w:val="16"/>
                      </w:rPr>
                      <w:t>P</w:t>
                    </w:r>
                    <w:r>
                      <w:rPr>
                        <w:rFonts w:ascii="Arial Narrow" w:hAnsi="Arial Narrow" w:cs="Arial Narrow"/>
                        <w:color w:val="006187"/>
                        <w:sz w:val="16"/>
                        <w:szCs w:val="16"/>
                      </w:rPr>
                      <w:t>A</w:t>
                    </w:r>
                    <w:r>
                      <w:rPr>
                        <w:rFonts w:ascii="Arial Narrow" w:hAnsi="Arial Narrow" w:cs="Arial Narrow"/>
                        <w:color w:val="006187"/>
                        <w:spacing w:val="-7"/>
                        <w:sz w:val="16"/>
                        <w:szCs w:val="16"/>
                      </w:rPr>
                      <w:t xml:space="preserve"> </w:t>
                    </w:r>
                    <w:r>
                      <w:rPr>
                        <w:rFonts w:ascii="Arial Narrow" w:hAnsi="Arial Narrow" w:cs="Arial Narrow"/>
                        <w:color w:val="006187"/>
                        <w:sz w:val="16"/>
                        <w:szCs w:val="16"/>
                      </w:rPr>
                      <w:t>website is controlled.</w:t>
                    </w:r>
                  </w:p>
                </w:txbxContent>
              </v:textbox>
              <w10:wrap anchorx="page" anchory="page"/>
            </v:shape>
          </w:pict>
        </mc:Fallback>
      </mc:AlternateContent>
    </w:r>
    <w:r w:rsidR="00D677CA">
      <w:rPr>
        <w:noProof/>
      </w:rPr>
      <mc:AlternateContent>
        <mc:Choice Requires="wps">
          <w:drawing>
            <wp:anchor distT="4294967295" distB="4294967295" distL="114300" distR="114300" simplePos="0" relativeHeight="251659776" behindDoc="1" locked="0" layoutInCell="1" allowOverlap="1" wp14:anchorId="38273070" wp14:editId="5FBCD649">
              <wp:simplePos x="0" y="0"/>
              <wp:positionH relativeFrom="column">
                <wp:posOffset>-34925</wp:posOffset>
              </wp:positionH>
              <wp:positionV relativeFrom="paragraph">
                <wp:posOffset>179704</wp:posOffset>
              </wp:positionV>
              <wp:extent cx="6247765" cy="0"/>
              <wp:effectExtent l="0" t="0" r="19685" b="19050"/>
              <wp:wrapNone/>
              <wp:docPr id="9" name="AutoShape 6" descr="Footer format" title="Blu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7765" cy="0"/>
                      </a:xfrm>
                      <a:prstGeom prst="straightConnector1">
                        <a:avLst/>
                      </a:prstGeom>
                      <a:noFill/>
                      <a:ln w="9525">
                        <a:solidFill>
                          <a:srgbClr val="00618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942288" id="_x0000_t32" coordsize="21600,21600" o:spt="32" o:oned="t" path="m,l21600,21600e" filled="f">
              <v:path arrowok="t" fillok="f" o:connecttype="none"/>
              <o:lock v:ext="edit" shapetype="t"/>
            </v:shapetype>
            <v:shape id="AutoShape 6" o:spid="_x0000_s1026" type="#_x0000_t32" alt="Title: Blue line - Description: Footer format" style="position:absolute;margin-left:-2.75pt;margin-top:14.15pt;width:491.95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" strokecolor="#006187"/>
          </w:pict>
        </mc:Fallback>
      </mc:AlternateContent>
    </w:r>
    <w:r w:rsidR="00D677CA">
      <w:rPr>
        <w:noProof/>
      </w:rPr>
      <mc:AlternateContent>
        <mc:Choice Requires="wps">
          <w:drawing>
            <wp:anchor distT="0" distB="0" distL="114300" distR="114300" simplePos="0" relativeHeight="251658752" behindDoc="1" locked="0" layoutInCell="0" allowOverlap="1" wp14:anchorId="38273072" wp14:editId="6A758C7A">
              <wp:simplePos x="0" y="0"/>
              <wp:positionH relativeFrom="page">
                <wp:posOffset>5951855</wp:posOffset>
              </wp:positionH>
              <wp:positionV relativeFrom="page">
                <wp:posOffset>10182860</wp:posOffset>
              </wp:positionV>
              <wp:extent cx="946785" cy="252730"/>
              <wp:effectExtent l="0" t="0" r="5715" b="1397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73084" w14:textId="6F77D225" w:rsidR="00893DA2" w:rsidRDefault="00893DA2" w:rsidP="000E485A">
                          <w:pPr>
                            <w:widowControl w:val="0"/>
                            <w:autoSpaceDE w:val="0"/>
                            <w:autoSpaceDN w:val="0"/>
                            <w:adjustRightInd w:val="0"/>
                            <w:ind w:left="20" w:right="-24"/>
                            <w:rPr>
                              <w:rFonts w:ascii="Arial Narrow" w:hAnsi="Arial Narrow" w:cs="Arial Narrow"/>
                              <w:color w:val="000000"/>
                              <w:sz w:val="16"/>
                              <w:szCs w:val="16"/>
                            </w:rPr>
                          </w:pPr>
                          <w:r>
                            <w:rPr>
                              <w:rFonts w:ascii="Arial Narrow" w:hAnsi="Arial Narrow" w:cs="Arial Narrow"/>
                              <w:color w:val="006187"/>
                              <w:sz w:val="16"/>
                              <w:szCs w:val="16"/>
                            </w:rPr>
                            <w:t xml:space="preserve">Approved Date: </w:t>
                          </w:r>
                          <w:r w:rsidR="000C0F2D">
                            <w:rPr>
                              <w:rFonts w:ascii="Arial Narrow" w:hAnsi="Arial Narrow" w:cs="Arial Narrow"/>
                              <w:color w:val="006187"/>
                              <w:sz w:val="16"/>
                              <w:szCs w:val="16"/>
                            </w:rPr>
                            <w:t>16/</w:t>
                          </w:r>
                          <w:r w:rsidR="006B28F2">
                            <w:rPr>
                              <w:rFonts w:ascii="Arial Narrow" w:hAnsi="Arial Narrow" w:cs="Arial Narrow"/>
                              <w:color w:val="006187"/>
                              <w:sz w:val="16"/>
                              <w:szCs w:val="16"/>
                            </w:rPr>
                            <w:t>08/19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73072" id="Text Box 5" o:spid="_x0000_s1028" type="#_x0000_t202" style="position:absolute;left:0;text-align:left;margin-left:468.65pt;margin-top:801.8pt;width:74.55pt;height:19.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" o:allowincell="f" filled="f" stroked="f">
              <v:textbox inset="0,0,0,0">
                <w:txbxContent>
                  <w:p w14:paraId="38273084" w14:textId="6F77D225" w:rsidR="00893DA2" w:rsidRDefault="00893DA2" w:rsidP="000E485A">
                    <w:pPr>
                      <w:widowControl w:val="0"/>
                      <w:autoSpaceDE w:val="0"/>
                      <w:autoSpaceDN w:val="0"/>
                      <w:adjustRightInd w:val="0"/>
                      <w:ind w:left="20" w:right="-24"/>
                      <w:rPr>
                        <w:rFonts w:ascii="Arial Narrow" w:hAnsi="Arial Narrow" w:cs="Arial Narrow"/>
                        <w:color w:val="000000"/>
                        <w:sz w:val="16"/>
                        <w:szCs w:val="16"/>
                      </w:rPr>
                    </w:pPr>
                    <w:r>
                      <w:rPr>
                        <w:rFonts w:ascii="Arial Narrow" w:hAnsi="Arial Narrow" w:cs="Arial Narrow"/>
                        <w:color w:val="006187"/>
                        <w:sz w:val="16"/>
                        <w:szCs w:val="16"/>
                      </w:rPr>
                      <w:t xml:space="preserve">Approved Date: </w:t>
                    </w:r>
                    <w:r w:rsidR="000C0F2D">
                      <w:rPr>
                        <w:rFonts w:ascii="Arial Narrow" w:hAnsi="Arial Narrow" w:cs="Arial Narrow"/>
                        <w:color w:val="006187"/>
                        <w:sz w:val="16"/>
                        <w:szCs w:val="16"/>
                      </w:rPr>
                      <w:t>16/</w:t>
                    </w:r>
                    <w:r w:rsidR="006B28F2">
                      <w:rPr>
                        <w:rFonts w:ascii="Arial Narrow" w:hAnsi="Arial Narrow" w:cs="Arial Narrow"/>
                        <w:color w:val="006187"/>
                        <w:sz w:val="16"/>
                        <w:szCs w:val="16"/>
                      </w:rPr>
                      <w:t>08/19</w:t>
                    </w:r>
                  </w:p>
                </w:txbxContent>
              </v:textbox>
              <w10:wrap anchorx="page" anchory="page"/>
            </v:shape>
          </w:pict>
        </mc:Fallback>
      </mc:AlternateContent>
    </w:r>
    <w:r w:rsidR="00893DA2" w:rsidRPr="00A43453">
      <w:rPr>
        <w:sz w:val="22"/>
        <w:szCs w:val="22"/>
      </w:rPr>
      <w:fldChar w:fldCharType="begin"/>
    </w:r>
    <w:r w:rsidR="00893DA2" w:rsidRPr="00A43453">
      <w:rPr>
        <w:sz w:val="22"/>
        <w:szCs w:val="22"/>
      </w:rPr>
      <w:instrText xml:space="preserve"> PAGE </w:instrText>
    </w:r>
    <w:r w:rsidR="00893DA2" w:rsidRPr="00A43453">
      <w:rPr>
        <w:sz w:val="22"/>
        <w:szCs w:val="22"/>
      </w:rPr>
      <w:fldChar w:fldCharType="separate"/>
    </w:r>
    <w:r w:rsidR="00DA434A">
      <w:rPr>
        <w:noProof/>
        <w:sz w:val="22"/>
        <w:szCs w:val="22"/>
      </w:rPr>
      <w:t>3</w:t>
    </w:r>
    <w:r w:rsidR="00893DA2" w:rsidRPr="00A43453">
      <w:rPr>
        <w:sz w:val="22"/>
        <w:szCs w:val="22"/>
      </w:rPr>
      <w:fldChar w:fldCharType="end"/>
    </w:r>
    <w:r w:rsidR="00893DA2" w:rsidRPr="00D35EBC">
      <w:rPr>
        <w:sz w:val="22"/>
        <w:szCs w:val="22"/>
      </w:rPr>
      <w:t xml:space="preserve"> of </w:t>
    </w:r>
    <w:r w:rsidR="00893DA2" w:rsidRPr="00D35EBC">
      <w:rPr>
        <w:sz w:val="22"/>
        <w:szCs w:val="22"/>
      </w:rPr>
      <w:fldChar w:fldCharType="begin"/>
    </w:r>
    <w:r w:rsidR="00893DA2" w:rsidRPr="00D35EBC">
      <w:rPr>
        <w:sz w:val="22"/>
        <w:szCs w:val="22"/>
      </w:rPr>
      <w:instrText xml:space="preserve"> NUMPAGES  </w:instrText>
    </w:r>
    <w:r w:rsidR="00893DA2" w:rsidRPr="00D35EBC">
      <w:rPr>
        <w:sz w:val="22"/>
        <w:szCs w:val="22"/>
      </w:rPr>
      <w:fldChar w:fldCharType="separate"/>
    </w:r>
    <w:r w:rsidR="00DA434A">
      <w:rPr>
        <w:noProof/>
        <w:sz w:val="22"/>
        <w:szCs w:val="22"/>
      </w:rPr>
      <w:t>3</w:t>
    </w:r>
    <w:r w:rsidR="00893DA2" w:rsidRPr="00D35EBC">
      <w:rPr>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273069" w14:textId="5A0345B5" w:rsidR="00893DA2" w:rsidRDefault="0062065F" w:rsidP="00AD1107">
    <w:pPr>
      <w:jc w:val="center"/>
    </w:pPr>
    <w:r>
      <w:rPr>
        <w:noProof/>
      </w:rPr>
      <mc:AlternateContent>
        <mc:Choice Requires="wps">
          <w:drawing>
            <wp:anchor distT="0" distB="0" distL="114300" distR="114300" simplePos="0" relativeHeight="251653632" behindDoc="1" locked="0" layoutInCell="0" allowOverlap="1" wp14:anchorId="3827307A" wp14:editId="6B8D4918">
              <wp:simplePos x="0" y="0"/>
              <wp:positionH relativeFrom="page">
                <wp:posOffset>4584700</wp:posOffset>
              </wp:positionH>
              <wp:positionV relativeFrom="page">
                <wp:posOffset>10191750</wp:posOffset>
              </wp:positionV>
              <wp:extent cx="1365250" cy="252730"/>
              <wp:effectExtent l="0" t="0" r="6350" b="13970"/>
              <wp:wrapNone/>
              <wp:docPr id="3" name="Text Box 8" descr="Document number and Revision number" title="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73086" w14:textId="49034FEC" w:rsidR="00893DA2" w:rsidRDefault="00893DA2" w:rsidP="00AD1107">
                          <w:pPr>
                            <w:widowControl w:val="0"/>
                            <w:autoSpaceDE w:val="0"/>
                            <w:autoSpaceDN w:val="0"/>
                            <w:adjustRightInd w:val="0"/>
                            <w:ind w:left="20" w:right="-24"/>
                            <w:rPr>
                              <w:rFonts w:ascii="Arial Narrow" w:hAnsi="Arial Narrow" w:cs="Arial Narrow"/>
                              <w:color w:val="000000"/>
                              <w:sz w:val="16"/>
                              <w:szCs w:val="16"/>
                            </w:rPr>
                          </w:pPr>
                          <w:r>
                            <w:rPr>
                              <w:rFonts w:ascii="Arial Narrow" w:hAnsi="Arial Narrow" w:cs="Arial Narrow"/>
                              <w:color w:val="006187"/>
                              <w:sz w:val="16"/>
                              <w:szCs w:val="16"/>
                            </w:rPr>
                            <w:t xml:space="preserve">Document No: </w:t>
                          </w:r>
                          <w:r w:rsidR="0062065F">
                            <w:rPr>
                              <w:rFonts w:ascii="Arial Narrow" w:hAnsi="Arial Narrow" w:cs="Arial Narrow"/>
                              <w:color w:val="006187"/>
                              <w:sz w:val="16"/>
                              <w:szCs w:val="16"/>
                            </w:rPr>
                            <w:t xml:space="preserve">100403 </w:t>
                          </w:r>
                          <w:r>
                            <w:rPr>
                              <w:rFonts w:ascii="Arial Narrow" w:hAnsi="Arial Narrow" w:cs="Arial Narrow"/>
                              <w:color w:val="006187"/>
                              <w:sz w:val="16"/>
                              <w:szCs w:val="16"/>
                            </w:rPr>
                            <w:t>Revision</w:t>
                          </w:r>
                          <w:r w:rsidR="0062065F">
                            <w:rPr>
                              <w:rFonts w:ascii="Arial Narrow" w:hAnsi="Arial Narrow" w:cs="Arial Narrow"/>
                              <w:color w:val="006187"/>
                              <w:sz w:val="16"/>
                              <w:szCs w:val="16"/>
                            </w:rPr>
                            <w:t xml:space="preserve">: </w:t>
                          </w:r>
                          <w:r w:rsidR="006B28F2">
                            <w:rPr>
                              <w:rFonts w:ascii="Arial Narrow" w:hAnsi="Arial Narrow" w:cs="Arial Narrow"/>
                              <w:color w:val="006187"/>
                              <w:sz w:val="16"/>
                              <w:szCs w:val="16"/>
                            </w:rPr>
                            <w:t>1</w:t>
                          </w:r>
                          <w:r>
                            <w:rPr>
                              <w:rFonts w:ascii="Arial Narrow" w:hAnsi="Arial Narrow" w:cs="Arial Narrow"/>
                              <w:color w:val="006187"/>
                              <w:sz w:val="16"/>
                              <w:szCs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27307A" id="_x0000_t202" coordsize="21600,21600" o:spt="202" path="m,l,21600r21600,l21600,xe">
              <v:stroke joinstyle="miter"/>
              <v:path gradientshapeok="t" o:connecttype="rect"/>
            </v:shapetype>
            <v:shape id="Text Box 8" o:spid="_x0000_s1030" type="#_x0000_t202" alt="Title: Footer - Description: Document number and Revision number" style="position:absolute;left:0;text-align:left;margin-left:361pt;margin-top:802.5pt;width:107.5pt;height:19.9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" o:allowincell="f" filled="f" stroked="f">
              <v:textbox inset="0,0,0,0">
                <w:txbxContent>
                  <w:p w14:paraId="38273086" w14:textId="49034FEC" w:rsidR="00893DA2" w:rsidRDefault="00893DA2" w:rsidP="00AD1107">
                    <w:pPr>
                      <w:widowControl w:val="0"/>
                      <w:autoSpaceDE w:val="0"/>
                      <w:autoSpaceDN w:val="0"/>
                      <w:adjustRightInd w:val="0"/>
                      <w:ind w:left="20" w:right="-24"/>
                      <w:rPr>
                        <w:rFonts w:ascii="Arial Narrow" w:hAnsi="Arial Narrow" w:cs="Arial Narrow"/>
                        <w:color w:val="000000"/>
                        <w:sz w:val="16"/>
                        <w:szCs w:val="16"/>
                      </w:rPr>
                    </w:pPr>
                    <w:r>
                      <w:rPr>
                        <w:rFonts w:ascii="Arial Narrow" w:hAnsi="Arial Narrow" w:cs="Arial Narrow"/>
                        <w:color w:val="006187"/>
                        <w:sz w:val="16"/>
                        <w:szCs w:val="16"/>
                      </w:rPr>
                      <w:t xml:space="preserve">Document No: </w:t>
                    </w:r>
                    <w:r w:rsidR="0062065F">
                      <w:rPr>
                        <w:rFonts w:ascii="Arial Narrow" w:hAnsi="Arial Narrow" w:cs="Arial Narrow"/>
                        <w:color w:val="006187"/>
                        <w:sz w:val="16"/>
                        <w:szCs w:val="16"/>
                      </w:rPr>
                      <w:t xml:space="preserve">100403 </w:t>
                    </w:r>
                    <w:r>
                      <w:rPr>
                        <w:rFonts w:ascii="Arial Narrow" w:hAnsi="Arial Narrow" w:cs="Arial Narrow"/>
                        <w:color w:val="006187"/>
                        <w:sz w:val="16"/>
                        <w:szCs w:val="16"/>
                      </w:rPr>
                      <w:t>Revision</w:t>
                    </w:r>
                    <w:r w:rsidR="0062065F">
                      <w:rPr>
                        <w:rFonts w:ascii="Arial Narrow" w:hAnsi="Arial Narrow" w:cs="Arial Narrow"/>
                        <w:color w:val="006187"/>
                        <w:sz w:val="16"/>
                        <w:szCs w:val="16"/>
                      </w:rPr>
                      <w:t xml:space="preserve">: </w:t>
                    </w:r>
                    <w:r w:rsidR="006B28F2">
                      <w:rPr>
                        <w:rFonts w:ascii="Arial Narrow" w:hAnsi="Arial Narrow" w:cs="Arial Narrow"/>
                        <w:color w:val="006187"/>
                        <w:sz w:val="16"/>
                        <w:szCs w:val="16"/>
                      </w:rPr>
                      <w:t>1</w:t>
                    </w:r>
                    <w:r>
                      <w:rPr>
                        <w:rFonts w:ascii="Arial Narrow" w:hAnsi="Arial Narrow" w:cs="Arial Narrow"/>
                        <w:color w:val="006187"/>
                        <w:sz w:val="16"/>
                        <w:szCs w:val="16"/>
                      </w:rPr>
                      <w:t xml:space="preserve">: </w:t>
                    </w:r>
                  </w:p>
                </w:txbxContent>
              </v:textbox>
              <w10:wrap anchorx="page" anchory="page"/>
            </v:shape>
          </w:pict>
        </mc:Fallback>
      </mc:AlternateContent>
    </w:r>
    <w:r w:rsidR="00D677CA">
      <w:rPr>
        <w:noProof/>
      </w:rPr>
      <mc:AlternateContent>
        <mc:Choice Requires="wps">
          <w:drawing>
            <wp:anchor distT="0" distB="0" distL="114300" distR="114300" simplePos="0" relativeHeight="251651584" behindDoc="1" locked="0" layoutInCell="0" allowOverlap="1" wp14:anchorId="3827307C" wp14:editId="263A008D">
              <wp:simplePos x="0" y="0"/>
              <wp:positionH relativeFrom="page">
                <wp:posOffset>5951855</wp:posOffset>
              </wp:positionH>
              <wp:positionV relativeFrom="page">
                <wp:posOffset>10182860</wp:posOffset>
              </wp:positionV>
              <wp:extent cx="946785" cy="252730"/>
              <wp:effectExtent l="0" t="0" r="5715" b="13970"/>
              <wp:wrapNone/>
              <wp:docPr id="5" name="Text Box 9" descr="Approved Date of policy" title="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73087" w14:textId="356CA86C" w:rsidR="00893DA2" w:rsidRDefault="00893DA2" w:rsidP="00AD1107">
                          <w:pPr>
                            <w:widowControl w:val="0"/>
                            <w:autoSpaceDE w:val="0"/>
                            <w:autoSpaceDN w:val="0"/>
                            <w:adjustRightInd w:val="0"/>
                            <w:ind w:left="20" w:right="-24"/>
                            <w:rPr>
                              <w:rFonts w:ascii="Arial Narrow" w:hAnsi="Arial Narrow" w:cs="Arial Narrow"/>
                              <w:color w:val="000000"/>
                              <w:sz w:val="16"/>
                              <w:szCs w:val="16"/>
                            </w:rPr>
                          </w:pPr>
                          <w:r>
                            <w:rPr>
                              <w:rFonts w:ascii="Arial Narrow" w:hAnsi="Arial Narrow" w:cs="Arial Narrow"/>
                              <w:color w:val="006187"/>
                              <w:sz w:val="16"/>
                              <w:szCs w:val="16"/>
                            </w:rPr>
                            <w:t xml:space="preserve">Approved Date: </w:t>
                          </w:r>
                          <w:r w:rsidR="000C0F2D">
                            <w:rPr>
                              <w:rFonts w:ascii="Arial Narrow" w:hAnsi="Arial Narrow" w:cs="Arial Narrow"/>
                              <w:color w:val="006187"/>
                              <w:sz w:val="16"/>
                              <w:szCs w:val="16"/>
                            </w:rPr>
                            <w:t>16</w:t>
                          </w:r>
                          <w:r w:rsidR="006B28F2">
                            <w:rPr>
                              <w:rFonts w:ascii="Arial Narrow" w:hAnsi="Arial Narrow" w:cs="Arial Narrow"/>
                              <w:color w:val="006187"/>
                              <w:sz w:val="16"/>
                              <w:szCs w:val="16"/>
                            </w:rPr>
                            <w:t>/08/19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7307C" id="Text Box 9" o:spid="_x0000_s1031" type="#_x0000_t202" alt="Title: Footer - Description: Approved Date of policy" style="position:absolute;left:0;text-align:left;margin-left:468.65pt;margin-top:801.8pt;width:74.55pt;height:19.9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" o:allowincell="f" filled="f" stroked="f">
              <v:textbox inset="0,0,0,0">
                <w:txbxContent>
                  <w:p w14:paraId="38273087" w14:textId="356CA86C" w:rsidR="00893DA2" w:rsidRDefault="00893DA2" w:rsidP="00AD1107">
                    <w:pPr>
                      <w:widowControl w:val="0"/>
                      <w:autoSpaceDE w:val="0"/>
                      <w:autoSpaceDN w:val="0"/>
                      <w:adjustRightInd w:val="0"/>
                      <w:ind w:left="20" w:right="-24"/>
                      <w:rPr>
                        <w:rFonts w:ascii="Arial Narrow" w:hAnsi="Arial Narrow" w:cs="Arial Narrow"/>
                        <w:color w:val="000000"/>
                        <w:sz w:val="16"/>
                        <w:szCs w:val="16"/>
                      </w:rPr>
                    </w:pPr>
                    <w:r>
                      <w:rPr>
                        <w:rFonts w:ascii="Arial Narrow" w:hAnsi="Arial Narrow" w:cs="Arial Narrow"/>
                        <w:color w:val="006187"/>
                        <w:sz w:val="16"/>
                        <w:szCs w:val="16"/>
                      </w:rPr>
                      <w:t xml:space="preserve">Approved Date: </w:t>
                    </w:r>
                    <w:r w:rsidR="000C0F2D">
                      <w:rPr>
                        <w:rFonts w:ascii="Arial Narrow" w:hAnsi="Arial Narrow" w:cs="Arial Narrow"/>
                        <w:color w:val="006187"/>
                        <w:sz w:val="16"/>
                        <w:szCs w:val="16"/>
                      </w:rPr>
                      <w:t>16</w:t>
                    </w:r>
                    <w:r w:rsidR="006B28F2">
                      <w:rPr>
                        <w:rFonts w:ascii="Arial Narrow" w:hAnsi="Arial Narrow" w:cs="Arial Narrow"/>
                        <w:color w:val="006187"/>
                        <w:sz w:val="16"/>
                        <w:szCs w:val="16"/>
                      </w:rPr>
                      <w:t>/08/19</w:t>
                    </w:r>
                  </w:p>
                </w:txbxContent>
              </v:textbox>
              <w10:wrap anchorx="page" anchory="page"/>
            </v:shape>
          </w:pict>
        </mc:Fallback>
      </mc:AlternateContent>
    </w:r>
    <w:r w:rsidR="00D677CA">
      <w:rPr>
        <w:noProof/>
      </w:rPr>
      <mc:AlternateContent>
        <mc:Choice Requires="wps">
          <w:drawing>
            <wp:anchor distT="0" distB="0" distL="114300" distR="114300" simplePos="0" relativeHeight="251652608" behindDoc="1" locked="0" layoutInCell="0" allowOverlap="1" wp14:anchorId="3827307E" wp14:editId="1A33EB2E">
              <wp:simplePos x="0" y="0"/>
              <wp:positionH relativeFrom="page">
                <wp:posOffset>650875</wp:posOffset>
              </wp:positionH>
              <wp:positionV relativeFrom="page">
                <wp:posOffset>10191750</wp:posOffset>
              </wp:positionV>
              <wp:extent cx="3888105" cy="243840"/>
              <wp:effectExtent l="0" t="0" r="17145" b="3810"/>
              <wp:wrapNone/>
              <wp:docPr id="4" name="Text Box 7" descr="Caution Only the electronic copy of this document access via the GBRMPA website is controlled" title="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73088" w14:textId="77777777" w:rsidR="00893DA2" w:rsidRDefault="00893DA2" w:rsidP="00AD1107">
                          <w:pPr>
                            <w:widowControl w:val="0"/>
                            <w:autoSpaceDE w:val="0"/>
                            <w:autoSpaceDN w:val="0"/>
                            <w:adjustRightInd w:val="0"/>
                            <w:ind w:left="20" w:right="-24"/>
                            <w:rPr>
                              <w:rFonts w:ascii="Arial Narrow" w:hAnsi="Arial Narrow" w:cs="Arial Narrow"/>
                              <w:color w:val="000000"/>
                              <w:sz w:val="16"/>
                              <w:szCs w:val="16"/>
                            </w:rPr>
                          </w:pPr>
                          <w:r>
                            <w:rPr>
                              <w:rFonts w:ascii="Arial" w:hAnsi="Arial" w:cs="Arial"/>
                              <w:b/>
                              <w:bCs/>
                              <w:color w:val="006187"/>
                              <w:sz w:val="16"/>
                              <w:szCs w:val="16"/>
                            </w:rPr>
                            <w:t xml:space="preserve">CAUTION: </w:t>
                          </w:r>
                          <w:r>
                            <w:rPr>
                              <w:rFonts w:ascii="Arial Narrow" w:hAnsi="Arial Narrow" w:cs="Arial Narrow"/>
                              <w:color w:val="006187"/>
                              <w:sz w:val="16"/>
                              <w:szCs w:val="16"/>
                            </w:rPr>
                            <w:t>Only the electronic copy of this document accessed via the GBRM</w:t>
                          </w:r>
                          <w:r>
                            <w:rPr>
                              <w:rFonts w:ascii="Arial Narrow" w:hAnsi="Arial Narrow" w:cs="Arial Narrow"/>
                              <w:color w:val="006187"/>
                              <w:spacing w:val="-10"/>
                              <w:sz w:val="16"/>
                              <w:szCs w:val="16"/>
                            </w:rPr>
                            <w:t>P</w:t>
                          </w:r>
                          <w:r>
                            <w:rPr>
                              <w:rFonts w:ascii="Arial Narrow" w:hAnsi="Arial Narrow" w:cs="Arial Narrow"/>
                              <w:color w:val="006187"/>
                              <w:sz w:val="16"/>
                              <w:szCs w:val="16"/>
                            </w:rPr>
                            <w:t>A</w:t>
                          </w:r>
                          <w:r>
                            <w:rPr>
                              <w:rFonts w:ascii="Arial Narrow" w:hAnsi="Arial Narrow" w:cs="Arial Narrow"/>
                              <w:color w:val="006187"/>
                              <w:spacing w:val="-7"/>
                              <w:sz w:val="16"/>
                              <w:szCs w:val="16"/>
                            </w:rPr>
                            <w:t xml:space="preserve"> </w:t>
                          </w:r>
                          <w:r>
                            <w:rPr>
                              <w:rFonts w:ascii="Arial Narrow" w:hAnsi="Arial Narrow" w:cs="Arial Narrow"/>
                              <w:color w:val="006187"/>
                              <w:sz w:val="16"/>
                              <w:szCs w:val="16"/>
                            </w:rPr>
                            <w:t>website is controlled.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7307E" id="Text Box 7" o:spid="_x0000_s1032" type="#_x0000_t202" alt="Title: Footer - Description: Caution Only the electronic copy of this document access via the GBRMPA website is controlled" style="position:absolute;left:0;text-align:left;margin-left:51.25pt;margin-top:802.5pt;width:306.15pt;height:19.2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" o:allowincell="f" filled="f" stroked="f">
              <v:textbox inset="0,0,0,0">
                <w:txbxContent>
                  <w:p w14:paraId="38273088" w14:textId="77777777" w:rsidR="00893DA2" w:rsidRDefault="00893DA2" w:rsidP="00AD1107">
                    <w:pPr>
                      <w:widowControl w:val="0"/>
                      <w:autoSpaceDE w:val="0"/>
                      <w:autoSpaceDN w:val="0"/>
                      <w:adjustRightInd w:val="0"/>
                      <w:ind w:left="20" w:right="-24"/>
                      <w:rPr>
                        <w:rFonts w:ascii="Arial Narrow" w:hAnsi="Arial Narrow" w:cs="Arial Narrow"/>
                        <w:color w:val="000000"/>
                        <w:sz w:val="16"/>
                        <w:szCs w:val="16"/>
                      </w:rPr>
                    </w:pPr>
                    <w:r>
                      <w:rPr>
                        <w:rFonts w:ascii="Arial" w:hAnsi="Arial" w:cs="Arial"/>
                        <w:b/>
                        <w:bCs/>
                        <w:color w:val="006187"/>
                        <w:sz w:val="16"/>
                        <w:szCs w:val="16"/>
                      </w:rPr>
                      <w:t xml:space="preserve">CAUTION: </w:t>
                    </w:r>
                    <w:r>
                      <w:rPr>
                        <w:rFonts w:ascii="Arial Narrow" w:hAnsi="Arial Narrow" w:cs="Arial Narrow"/>
                        <w:color w:val="006187"/>
                        <w:sz w:val="16"/>
                        <w:szCs w:val="16"/>
                      </w:rPr>
                      <w:t>Only the electronic copy of this document accessed via the GBRM</w:t>
                    </w:r>
                    <w:r>
                      <w:rPr>
                        <w:rFonts w:ascii="Arial Narrow" w:hAnsi="Arial Narrow" w:cs="Arial Narrow"/>
                        <w:color w:val="006187"/>
                        <w:spacing w:val="-10"/>
                        <w:sz w:val="16"/>
                        <w:szCs w:val="16"/>
                      </w:rPr>
                      <w:t>P</w:t>
                    </w:r>
                    <w:r>
                      <w:rPr>
                        <w:rFonts w:ascii="Arial Narrow" w:hAnsi="Arial Narrow" w:cs="Arial Narrow"/>
                        <w:color w:val="006187"/>
                        <w:sz w:val="16"/>
                        <w:szCs w:val="16"/>
                      </w:rPr>
                      <w:t>A</w:t>
                    </w:r>
                    <w:r>
                      <w:rPr>
                        <w:rFonts w:ascii="Arial Narrow" w:hAnsi="Arial Narrow" w:cs="Arial Narrow"/>
                        <w:color w:val="006187"/>
                        <w:spacing w:val="-7"/>
                        <w:sz w:val="16"/>
                        <w:szCs w:val="16"/>
                      </w:rPr>
                      <w:t xml:space="preserve"> </w:t>
                    </w:r>
                    <w:r>
                      <w:rPr>
                        <w:rFonts w:ascii="Arial Narrow" w:hAnsi="Arial Narrow" w:cs="Arial Narrow"/>
                        <w:color w:val="006187"/>
                        <w:sz w:val="16"/>
                        <w:szCs w:val="16"/>
                      </w:rPr>
                      <w:t>website is controlled.</w:t>
                    </w:r>
                  </w:p>
                </w:txbxContent>
              </v:textbox>
              <w10:wrap anchorx="page" anchory="page"/>
            </v:shape>
          </w:pict>
        </mc:Fallback>
      </mc:AlternateContent>
    </w:r>
    <w:r w:rsidR="00893DA2" w:rsidRPr="00785929">
      <w:rPr>
        <w:sz w:val="22"/>
        <w:szCs w:val="22"/>
      </w:rPr>
      <w:fldChar w:fldCharType="begin"/>
    </w:r>
    <w:r w:rsidR="00893DA2" w:rsidRPr="00785929">
      <w:rPr>
        <w:sz w:val="22"/>
        <w:szCs w:val="22"/>
      </w:rPr>
      <w:instrText xml:space="preserve"> PAGE </w:instrText>
    </w:r>
    <w:r w:rsidR="00893DA2" w:rsidRPr="00785929">
      <w:rPr>
        <w:sz w:val="22"/>
        <w:szCs w:val="22"/>
      </w:rPr>
      <w:fldChar w:fldCharType="separate"/>
    </w:r>
    <w:r w:rsidR="00DA434A">
      <w:rPr>
        <w:noProof/>
        <w:sz w:val="22"/>
        <w:szCs w:val="22"/>
      </w:rPr>
      <w:t>1</w:t>
    </w:r>
    <w:r w:rsidR="00893DA2" w:rsidRPr="00785929">
      <w:rPr>
        <w:sz w:val="22"/>
        <w:szCs w:val="22"/>
      </w:rPr>
      <w:fldChar w:fldCharType="end"/>
    </w:r>
    <w:r w:rsidR="00893DA2">
      <w:rPr>
        <w:sz w:val="22"/>
        <w:szCs w:val="22"/>
      </w:rPr>
      <w:t xml:space="preserve"> of </w:t>
    </w:r>
    <w:r w:rsidR="00893DA2">
      <w:rPr>
        <w:sz w:val="22"/>
        <w:szCs w:val="22"/>
      </w:rPr>
      <w:fldChar w:fldCharType="begin"/>
    </w:r>
    <w:r w:rsidR="00893DA2">
      <w:rPr>
        <w:sz w:val="22"/>
        <w:szCs w:val="22"/>
      </w:rPr>
      <w:instrText xml:space="preserve"> NUMPAGES  </w:instrText>
    </w:r>
    <w:r w:rsidR="00893DA2">
      <w:rPr>
        <w:sz w:val="22"/>
        <w:szCs w:val="22"/>
      </w:rPr>
      <w:fldChar w:fldCharType="separate"/>
    </w:r>
    <w:r w:rsidR="00DA434A">
      <w:rPr>
        <w:noProof/>
        <w:sz w:val="22"/>
        <w:szCs w:val="22"/>
      </w:rPr>
      <w:t>1</w:t>
    </w:r>
    <w:r w:rsidR="00893DA2">
      <w:rPr>
        <w:sz w:val="22"/>
        <w:szCs w:val="22"/>
      </w:rPr>
      <w:fldChar w:fldCharType="end"/>
    </w:r>
    <w:r w:rsidR="00D677CA">
      <w:rPr>
        <w:noProof/>
      </w:rPr>
      <mc:AlternateContent>
        <mc:Choice Requires="wps">
          <w:drawing>
            <wp:anchor distT="4294967295" distB="4294967295" distL="114300" distR="114300" simplePos="0" relativeHeight="251654656" behindDoc="1" locked="0" layoutInCell="1" allowOverlap="1" wp14:anchorId="38273080" wp14:editId="54D201E7">
              <wp:simplePos x="0" y="0"/>
              <wp:positionH relativeFrom="column">
                <wp:posOffset>-34925</wp:posOffset>
              </wp:positionH>
              <wp:positionV relativeFrom="paragraph">
                <wp:posOffset>194944</wp:posOffset>
              </wp:positionV>
              <wp:extent cx="6247765" cy="0"/>
              <wp:effectExtent l="0" t="0" r="19685" b="19050"/>
              <wp:wrapNone/>
              <wp:docPr id="2" name="AutoShape 10" descr="Footer format" title="Blu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7765" cy="0"/>
                      </a:xfrm>
                      <a:prstGeom prst="straightConnector1">
                        <a:avLst/>
                      </a:prstGeom>
                      <a:noFill/>
                      <a:ln w="9525">
                        <a:solidFill>
                          <a:srgbClr val="00618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DF4002" id="_x0000_t32" coordsize="21600,21600" o:spt="32" o:oned="t" path="m,l21600,21600e" filled="f">
              <v:path arrowok="t" fillok="f" o:connecttype="none"/>
              <o:lock v:ext="edit" shapetype="t"/>
            </v:shapetype>
            <v:shape id="AutoShape 10" o:spid="_x0000_s1026" type="#_x0000_t32" alt="Title: Blue line - Description: Footer format" style="position:absolute;margin-left:-2.75pt;margin-top:15.35pt;width:491.95pt;height:0;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" strokecolor="#006187"/>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27304F" w14:textId="77777777" w:rsidR="00AA3265" w:rsidRDefault="00AA3265" w:rsidP="0072104F">
      <w:r>
        <w:separator/>
      </w:r>
    </w:p>
    <w:p w14:paraId="38273050" w14:textId="77777777" w:rsidR="00AA3265" w:rsidRDefault="00AA3265"/>
    <w:p w14:paraId="38273051" w14:textId="77777777" w:rsidR="00AA3265" w:rsidRDefault="00AA3265"/>
    <w:p w14:paraId="38273052" w14:textId="77777777" w:rsidR="00AA3265" w:rsidRDefault="00AA3265" w:rsidP="00A34BFD"/>
    <w:p w14:paraId="38273053" w14:textId="77777777" w:rsidR="00AA3265" w:rsidRDefault="00AA3265" w:rsidP="00A34BFD"/>
  </w:footnote>
  <w:footnote w:type="continuationSeparator" w:id="0">
    <w:p w14:paraId="38273054" w14:textId="77777777" w:rsidR="00AA3265" w:rsidRDefault="00AA3265" w:rsidP="0072104F">
      <w:r>
        <w:continuationSeparator/>
      </w:r>
    </w:p>
    <w:p w14:paraId="38273055" w14:textId="77777777" w:rsidR="00AA3265" w:rsidRDefault="00AA3265"/>
    <w:p w14:paraId="38273056" w14:textId="77777777" w:rsidR="00AA3265" w:rsidRDefault="00AA3265"/>
    <w:p w14:paraId="38273057" w14:textId="77777777" w:rsidR="00AA3265" w:rsidRDefault="00AA3265" w:rsidP="00A34BFD"/>
    <w:p w14:paraId="38273058" w14:textId="77777777" w:rsidR="00AA3265" w:rsidRDefault="00AA3265" w:rsidP="00A34BF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F1011" w14:textId="77777777" w:rsidR="000C0F2D" w:rsidRDefault="000C0F2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273063" w14:textId="77777777" w:rsidR="00893DA2" w:rsidRDefault="00D677CA" w:rsidP="006A6196">
    <w:pPr>
      <w:pStyle w:val="PolicyHeadingPageTop"/>
    </w:pPr>
    <w:r>
      <w:rPr>
        <w:noProof/>
      </w:rPr>
      <mc:AlternateContent>
        <mc:Choice Requires="wps">
          <w:drawing>
            <wp:anchor distT="4294967295" distB="4294967295" distL="114300" distR="114300" simplePos="0" relativeHeight="251660800" behindDoc="1" locked="0" layoutInCell="1" allowOverlap="1" wp14:anchorId="3827306A" wp14:editId="4DE5110A">
              <wp:simplePos x="0" y="0"/>
              <wp:positionH relativeFrom="column">
                <wp:posOffset>-34925</wp:posOffset>
              </wp:positionH>
              <wp:positionV relativeFrom="paragraph">
                <wp:posOffset>191769</wp:posOffset>
              </wp:positionV>
              <wp:extent cx="6247765" cy="0"/>
              <wp:effectExtent l="0" t="0" r="19685" b="19050"/>
              <wp:wrapNone/>
              <wp:docPr id="11" name="AutoShape 11" descr="Heading format" title="Blu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7765" cy="0"/>
                      </a:xfrm>
                      <a:prstGeom prst="straightConnector1">
                        <a:avLst/>
                      </a:prstGeom>
                      <a:noFill/>
                      <a:ln w="9525">
                        <a:solidFill>
                          <a:srgbClr val="00618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6FC581" id="_x0000_t32" coordsize="21600,21600" o:spt="32" o:oned="t" path="m,l21600,21600e" filled="f">
              <v:path arrowok="t" fillok="f" o:connecttype="none"/>
              <o:lock v:ext="edit" shapetype="t"/>
            </v:shapetype>
            <v:shape id="AutoShape 11" o:spid="_x0000_s1026" type="#_x0000_t32" alt="Title: Blue line - Description: Heading format" style="position:absolute;margin-left:-2.75pt;margin-top:15.1pt;width:491.95pt;height:0;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" strokecolor="#006187"/>
          </w:pict>
        </mc:Fallback>
      </mc:AlternateContent>
    </w:r>
    <w:r w:rsidR="00893DA2" w:rsidRPr="00AD1107">
      <w:rPr>
        <w:b/>
        <w:bCs/>
        <w:spacing w:val="40"/>
      </w:rPr>
      <w:t>Policy</w:t>
    </w:r>
    <w:r w:rsidR="00893DA2" w:rsidRPr="00AD1107">
      <w:rPr>
        <w:b/>
        <w:bCs/>
        <w:spacing w:val="44"/>
      </w:rPr>
      <w:t xml:space="preserve"> </w:t>
    </w:r>
    <w:r w:rsidR="00893DA2">
      <w:rPr>
        <w:b/>
        <w:bCs/>
      </w:rPr>
      <w:t>–</w:t>
    </w:r>
    <w:r w:rsidR="00893DA2" w:rsidRPr="00AD1107">
      <w:rPr>
        <w:b/>
        <w:bCs/>
        <w:spacing w:val="44"/>
      </w:rPr>
      <w:t xml:space="preserve"> </w:t>
    </w:r>
    <w:r w:rsidR="00893DA2">
      <w:t xml:space="preserve">Moorings in the Great Barrier Reef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273065" w14:textId="5C471084" w:rsidR="00893DA2" w:rsidRDefault="00CF2703">
    <w:pPr>
      <w:pStyle w:val="Header"/>
    </w:pPr>
    <w:r>
      <w:rPr>
        <w:noProof/>
      </w:rPr>
      <mc:AlternateContent>
        <mc:Choice Requires="wpg">
          <w:drawing>
            <wp:anchor distT="0" distB="0" distL="114300" distR="114300" simplePos="0" relativeHeight="251662848" behindDoc="0" locked="0" layoutInCell="1" allowOverlap="1" wp14:anchorId="1F9F22E8" wp14:editId="6925F3F3">
              <wp:simplePos x="0" y="0"/>
              <wp:positionH relativeFrom="column">
                <wp:posOffset>-771525</wp:posOffset>
              </wp:positionH>
              <wp:positionV relativeFrom="paragraph">
                <wp:posOffset>-408305</wp:posOffset>
              </wp:positionV>
              <wp:extent cx="7639050" cy="1714500"/>
              <wp:effectExtent l="0" t="0" r="0" b="0"/>
              <wp:wrapSquare wrapText="bothSides"/>
              <wp:docPr id="1" name="Group 1" descr="GBRMPA Policy Banner" title="GBRMPA Policy Banner"/>
              <wp:cNvGraphicFramePr/>
              <a:graphic xmlns:a="http://schemas.openxmlformats.org/drawingml/2006/main">
                <a:graphicData uri="http://schemas.microsoft.com/office/word/2010/wordprocessingGroup">
                  <wpg:wgp>
                    <wpg:cNvGrpSpPr/>
                    <wpg:grpSpPr>
                      <a:xfrm>
                        <a:off x="0" y="0"/>
                        <a:ext cx="7639050" cy="1714500"/>
                        <a:chOff x="0" y="0"/>
                        <a:chExt cx="7639050" cy="1714500"/>
                      </a:xfrm>
                    </wpg:grpSpPr>
                    <pic:pic xmlns:pic="http://schemas.openxmlformats.org/drawingml/2006/picture">
                      <pic:nvPicPr>
                        <pic:cNvPr id="12" name="Picture 0" descr="Great Barrier Reef Marine Park Authority and Queensland Parks and Wildlife Service Policy on Moorings in the Great Barrier Reef " title="Government logo and Heading"/>
                        <pic:cNvPicPr>
                          <a:picLocks noChangeAspect="1"/>
                        </pic:cNvPicPr>
                      </pic:nvPicPr>
                      <pic:blipFill>
                        <a:blip r:embed="rId1"/>
                        <a:stretch>
                          <a:fillRect/>
                        </a:stretch>
                      </pic:blipFill>
                      <pic:spPr>
                        <a:xfrm>
                          <a:off x="0" y="0"/>
                          <a:ext cx="7639050" cy="1714500"/>
                        </a:xfrm>
                        <a:prstGeom prst="rect">
                          <a:avLst/>
                        </a:prstGeom>
                      </pic:spPr>
                    </pic:pic>
                    <pic:pic xmlns:pic="http://schemas.openxmlformats.org/drawingml/2006/picture">
                      <pic:nvPicPr>
                        <pic:cNvPr id="13" name="Picture 13" descr="Australian Government Great Barrier Reef Marine Park Authority&#10;Policy - Marine Tourism Contingency Plan for the Great Barrier Reef Marine Park" title="Header banner"/>
                        <pic:cNvPicPr>
                          <a:picLocks noChangeAspect="1"/>
                        </pic:cNvPicPr>
                      </pic:nvPicPr>
                      <pic:blipFill rotWithShape="1">
                        <a:blip r:embed="rId2">
                          <a:extLst>
                            <a:ext uri="{28A0092B-C50C-407E-A947-70E740481C1C}">
                              <a14:useLocalDpi xmlns:a14="http://schemas.microsoft.com/office/drawing/2010/main" val="0"/>
                            </a:ext>
                          </a:extLst>
                        </a:blip>
                        <a:srcRect r="61848" b="37762"/>
                        <a:stretch/>
                      </pic:blipFill>
                      <pic:spPr bwMode="auto">
                        <a:xfrm>
                          <a:off x="333375" y="66675"/>
                          <a:ext cx="2567940" cy="94678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B1E0116" id="Group 1" o:spid="_x0000_s1026" alt="Title: GBRMPA Policy Banner - Description: GBRMPA Policy Banner" style="position:absolute;margin-left:-60.75pt;margin-top:-32.15pt;width:601.5pt;height:135pt;z-index:251662848" coordsize="76390,17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CNQAAAABSZ2h0bG9uZwAACdU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COEJJTQQMAAAAAAgLAAAAAQAA&#10;AKAAAAAkAAAB4AAAQ4AAAAfvABgAAf/Y/+AAEEpGSUYAAQIAAEgASAAA/+0ADEFkb2JlX0NNAAH/&#10;7gAOQWRvYmUAZIAAAAAB/9sAhAAMCAgICQgMCQkMEQsKCxEVDwwMDxUYExMVExMYEQwMDAwMDBEM&#10;DAwMDAwMDAwMDAwMDAwMDAwMDAwMDAwMDAwMAQ0LCw0ODRAODhAUDg4OFBQODg4OFBEMDAwMDBER&#10;DAwMDAwMEQwMDAwMDAwMDAwMDAwMDAwMDAwMDAwMDAwMDAz/wAARCAAk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EAAAAAB/9sAhAABAQEBAQEBAQEBAQEBAQEBAQEBAQEBAQEBAQEBAgEBAQEB&#10;AQICAgICAgICAgICAgICAwMDAwMDAwMDAwMDAwMDAQEBAQEBAQIBAQIDAgICAwMDAwMDAwMDAwMD&#10;AwMDAwMDAwMDAwMDAwMDAwMDAwMDAwMDAwMDAwMDAwMDAwMDAwP/wAARCAI1CdUDAREAAhEBAxEB&#10;/90ABAE7/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BB/wDCgT/t6B3R/wCGh03/&#10;AO+txfvND2b/AOVBtf8ATzf9XX650/eG/wCnp3v/ADTtv+rCdUte5S6h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pX0X/Hhbl/8O/ZH/um3B7TN/uYn+kf/AI9H0sT/AJJ8v/NSL/js3X//0EH/AMKBP+3oHdH/AIaH&#10;Tf8A763F+80PZv8A5UG1/wBPN/1dfrnT94b/AKene/8ANO2/6sJ1S17lLqE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lfRf8eFuX/w79kf+6bcHtM3+5if6R/8Aj0fSxP8Akny/81Iv+Ozdf//RQf8AwoE/7egd0f8A&#10;hodN/wDvrcX7zQ9m/wDlQbX/AE83/V1+udP3hv8Ap6d7/wA07b/qwnVLXuUuoS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V9F/x4W5f/Dv2R/7ptwe0zf7mJ/pH/wCPR9LE/wCSfL/zUi/47N1//9JB/wDCgT/t6B3R&#10;/wCGh03/AO+txfvND2b/AOVBtf8ATzf9XX650/eG/wCnp3v/ADTtv+rCdUte5S6h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pX0X/Hhbl/8O/ZH/um3B7TN/uYn+kf/AI9H0sT/AJJ8v/NSL/js3X//00H/AMKBP+3o&#10;HdH/AIaHTf8A763F+80PZv8A5UG1/wBPN/1dfrnT94b/AKene/8ANO2/6sJ1S17lLqE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lfRf8eFuX/w79kf+6bcHtM3+5if6R/8Aj0fSxP8Akny/81Iv+Ozdf//UQf8AwoE/&#10;7egd0f8AhodN/wDvrcX7zQ9m/wDlQbX/AE83/V1+udP3hv8Ap6d7/wA07b/qwnVLXuUuoS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V9F/x4W5f/Dv2R/7ptwe0zf7mJ/pH/wCPR9LE/wCSfL/zUi/47N1//9VB/wDC&#10;gT/t6B3R/wCGh03/AO+txfvND2b/AOVBtf8ATzf9XX650/eG/wCnp3v/ADTtv+rCdUte5S6h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pX0X/Hhbl/8O/ZH/um3B7TN/uYn+kf/AI9H0sT/AJJ8v/NSL/js3X//1kH/&#10;AMKBP+3oHdH/AIaHTf8A763F+80PZv8A5UG1/wBPN/1dfrnT94b/AKene/8ANO2/6sJ1S17lLqE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lfRf8eFuX/w79kf+6bcHtM3+5if6R/8Aj0fSxP8Akny/81Iv+Ozdf//X&#10;Qf8AwoE/7egd0f8AhodN/wDvrcX7zQ9m/wDlQbX/AE83/V1+udP3hv8Ap6d7/wA07b/qwnVLXuUu&#10;oS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V9F/x4W5f/Dv2R/7ptwe0zf7mJ/pH/wCPR9LE/wCSfL/zUi/47N1/&#10;/9BB/wDCgT/t6B3R/wCGh03/AO+txfvND2b/AOVBtf8ATzf9XX650/eG/wCnp3v/ADTtv+rCdUte&#10;5S6h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&#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&#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X0X/Hhbl/8O/ZH/um3B7TN/uYn+kf/AI9H&#10;0sT/AJJ8v/NSL/js3X//1EH/AMKBP+3oHdH/AIaHTf8A763F+80PZv8A5UG1/wBPN/1dfrnT94b/&#10;AKene/8ANO2/6sJ1S17lLqE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lfRf8eFuX/w7&#10;9kf+6bcHtM3+5if6R/8Aj0fSxP8Akny/81Iv+Ozdf//VQf8AwoE/7egd0f8AhodN/wDvrcX7zQ9m&#10;/wDlQbX/AE83/V1+udP3hv8Ap6d7/wA07b/qwnVLXuUuoS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3HP5AP8A27O+dv8A&#10;4d/Z/wD74HHe8ZfeP/le9o/0kX/aQ3WZv3e/+nYb/wD81J/+0ROtOP3k11hl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lfRf8eFuX/w79kf+6bcHtM3+5if6R/+PR9LE/5J&#10;8v8AzUi/47N1/9ZB/wDCgT/t6B3R/wCGh03/AO+txfvND2b/AOVBtf8ATzf9XX650/eG/wCnp3v/&#10;ADTtv+rCdUte5S6h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cc/kA/wDbs752/wDh39n/APvgcd7xl94/+V72j/SRf9pD&#10;dZm/d7/6dhv/APzUn/7RE604/eTXWGX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r6L/AI8L&#10;cv8A4d+yP/dNuD2mb/cxP9I//Ho+lif8k+X/AJqRf8dm6//XQf8AwoE/7egd0f8AhodN/wDvrcX7&#10;zQ9m/wDlQbX/AE83/V1+udP3hv8Ap6d7/wA07b/qwnVLXuUuoS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3HP5AP8A27O+&#10;dv8A4d/Z/wD74HHe8ZfeP/le9o/0kX/aQ3WZv3e/+nYb/wD81J/+0ROtOP3k11hl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pX0X/Hhbl/8ADv2R/wC6bcHtM3+5if6R/wDj0fSxP+Sf&#10;L/zUi/47N1//0EH/AMKBP+3oHdH/AIaHTf8A763F+80PZv8A5UG1/wBPN/1dfrnT94b/AKene/8A&#10;NO2/6sJ1S17lLqE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txz+QD/ANuzvnb/AOHf2f8A++Bx3vGX3j/5XvaP9JF/2kN1&#10;mb93v/p2G/8A/NSf/tETrTj95NdYZ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r6L/AI8Lcv8A4d+yP/dNuD2mb/cxP9I//Ho+lif8k+X/&#10;AJqRf8dm6//RQf8AwoE/7egd0f8AhodN/wDvrcX7zQ9m/wDlQbX/AE83/V1+udP3hv8Ap6d7/wA0&#10;7b/qwnVLXuUuoS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3HP5AP8A27O+dv8A4d/Z/wD74HHe8ZfeP/le9o/0kX/aQ3WZ&#10;v3e/+nYb/wD81J/+0ROtOP3k11hl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Svov+PC3L/4d+yP/AHTbg9pm/wBzE/0j/wDHo+lif8k+X/mpF/x2&#10;br//0kH/AMKBP+3oHdH/AIaHTf8A763F+80PZv8A5UG1/wBPN/1dfrnT94b/AKene/8ANO2/6sJ1&#10;S17lLqE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txz+QD/ANuzvnb/AOHf2f8A++Bx3vGX3j/5XvaP9JF/2kN1mb93v/p2&#10;G/8A/NSf/tETrTj95NdYZ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jYAAAAAUmdodGxvbmcAAAnQ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RAAAAAAABAQA4QklNBBQAAAAAAAQAAAABOEJJ&#10;TQQMAAAAAAiRAAAAAQAAAKAAAAAkAAAB4AAAQ4AAAAh1ABgAAf/Y/+0ADEFkb2JlX0NNAAL/7gAO&#10;QWRvYmUAZIAAAAAB/9sAhAAMCAgICQgMCQkMEQsKCxEVDwwMDxUYExMVExMYEQwMDAwMDBEMDAwM&#10;DAwMDAwMDAwMDAwMDAwMDAwMDAwMDAwMAQ0LCw0ODRAODhAUDg4OFBQODg4OFBEMDAwMDBERDAwM&#10;DAwMEQwMDAwMDAwMDAwMDAwMDAwMDAwMDAwMDAwMDAz/wAARCAAk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Q8D57&#10;A+BO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A+ewPgT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R8D57A+BO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hf/Ps/wD8mxef9sC8/wCT9vnO+0/9&#10;wP6w+4vXexf+Mn+ofvi8O/5zJ/8AJ0eb/wDmOT/kxHmb2J/i0PcfvLrfaX/HJ+8f7kPmXNq6N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v8A/9LwPnsD4E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6F/8+z/APybF5/2wLz/AJP2+c57T/3A/rD7i9d7F/4yf6h++Lw7&#10;/nMn/wAnR5v/AOY5P+TEeZ3Yn+LQ9x+8ut9pf8cn7x/uQ+Zc2ro3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voT8kf7jUP8AXi/U2aDtrnH4vQ9icpfB7nmkd47FXYq7FXYq7FXYq7FXYq7F&#10;XYq7FXYq7FXYq7FXYq7FXYq7FXYq7FXYq7FX/9f7+Yq7FXYq7FXYq7FXYq7FXYq7FXYq7FXYq7FX&#10;Yq7FXYq7FXYq7FXYq7FXYq86/NX/AJRu5/14f+TgzYdl/wB6Pj9zru1P7o/D73ybnVPJ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oT8kf7jUP8AXi/U2aDtrnH4vQ9icpfB&#10;7nmkd47FXYq7FXYq7FXYq7FXYq7FXYq7FXYq7FXYq7FXYq7FXYq7FXYq7FXYq7FX/9D7+Yq7FXYq&#10;7FXYq7FXYq7FXYq7FXYq7FXYq7FXYq7FXYq7FXYq7FXYq7FXYq86/NX/AJRu5/14f+TgzYdl/wB6&#10;Pj9zru1P7o/D73ybnVPJ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voT8&#10;kf7jUP8AXi/U2aDtrnH4vQ9icpfB7nmkd47FXYq7FXYq7FXYq7FXYq7FXYq7FXYq7FXYq7FXYq7F&#10;XYq7FXYq7FXYq7FX/9H7+Yq7FXYq7FXYq7FXYq7FXYq7FXYq7FXYq7FXYq7FXYq7FXYq7FXYq7FX&#10;Yq86/NX/AJRu5/14f+TgzYdl/wB6Pj9zru1P7o/D73ybnVPJ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voT8kf7jUP8AXi/U2aDtrnH4vQ9icpfB7nmkd47FXYq7FXYq7FXY&#10;q7FXYq7FXYq7FXYq7FXYq7FXYq7FXYq7FXYq7FXYq7FX/9L7+Yq7FXYq7FXYq7FXYq7FXYq7FXYq&#10;7FXYq7FXYq7FXYq7FXYq7FXYq7FXYq86/NX/AJRu5/14f+TgzYdl/wB6Pj9zru1P7o/D73ybnVPJ&#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voT8kf7jUP8AXi/U2aDtrnH4&#10;vQ9icpfB7nmkd47FXYq7FXYq7FXYq7FXYq7FXYq7FXYq7FXYq7FXYq7FXYq7FXYq7FXYq7FX/9P7&#10;+Yq7FXYq7FXYq7FXYq7FXYq7FXYq7FXYq7FXYq7FXYq7FXYq7FXYq7FXYq86/NX/AJRu5/14f+Tg&#10;zYdl/wB6Pj9zru1P7o/D73ybnVPJ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voT8kf7jUP8AXi/U2aDtrnH4vQ9icpfB7nmkd47FXYq7FXYq7FXYq7FXYq7FXYq7FXYq7FXY&#10;q7FXYq7FXYq7FXYq7FXYq7FX/9T7+Yq7FXYq7FXYq7FXYq7FXYq7FXYq7FXYq7FXYq7FXYq7FXYq&#10;7FXYq7FXYq86/NX/AJRu5/14f+TgzYdl/wB6Pj9zru1P7o/D73ybnVPJ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voT8kf7jUP8AXi/U2aDtrnH4vQ9icpfB7nmkd47FXYq7&#10;FXYq7FXYq7FXYq7FXYq7FXYq7FXYq7FXYq7FXYq7FXYq7FXYq7FX/9X7+Yq7FXYq7FXYq7FXYq7F&#10;XYq7FXYq7FXYq7FXYq7FXYq7FXYq7FXYq7FXYq86/NX/AJRu5/14f+TgzYdl/wB6Pj9zru1P7o/D&#10;73ybnVPJ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voT8kf7jUP8AXi/U&#10;2aDtrnH4vQ9icpfB7nmkd47FXYq7FXYq7FXYq7FXYq7FXYq7FXYq7FXYq7FXYq7FXYq7FXYq7FXY&#10;q7FX/9b7+Yq7FXYq7FXYq7FXYq7FXYq7FXYq7FXYq7FXYq7FXYq7FXYq7FXYq7FXYq86/NX/AJRu&#10;5/14f+TgzYdl/wB6Pj9zru1P7o/D73ybnVPJ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voT8kf7jUP8AXi/U2aDtrnH4vQ9icpfB7nmkd47FXYq7FXYq7FXYq7FXYq7FXYq7&#10;FXYq7FXYq7FXYq7FXYq7FXYq7FXYq7FX/9f7+Yq7FXYq7FXYq7FXYq7FXYq7FXYq7FXYq7FXYq7F&#10;XYq7FXYq7FXYq7FXYq86/NX/AJRu5/14f+TgzYdl/wB6Pj9zru1P7o/D73ybnVPJ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voT8kf7jUP8AXi/U2aDtrnH4vQ9icpfB7nmk&#10;d47FXYq7FXYq7FXYq7FXYq7FXYq7FXYq7FXYq7FXYq7FXYq7FXYq7FXYq7FX/9D7+Yq7FXYq7FXY&#10;q7FXYq7FXYq7FXYq7FXYq7FXYq7FXYq7FXYq7FXYq7FXYq86/NX/AJRu5/14f+TgzYdl/wB6Pj9z&#10;ru1P7o/D73ybnVPJ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voT8kf7j&#10;UP8AXi/U2aDtrnH4vQ9icpfB7nmkd47FXYq7FXYq7FXYq7FXYq7FXYq7FXYq7FXYq7FXYq7FXYq7&#10;FXYq7FXYq7FX/9H7+Yq7FXYq7FXYq7FXYq7FXYq7FXYq7FXYq7FXYq7FXYq7FXYq7FXYq7FXYq86&#10;/NX/AJRu5/14f+TgzYdl/wB6Pj9zru1P7o/D73ybnVPJ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voT8kf7jUP8AXi/U2aDtrnH4vQ9icpfB7nmkd47FXYq7FXYq7FXYq7FX&#10;Yq7FXYq7FXYq7FXYq7FXYq7FXYq7FXYq7FXYq7FX/9L7+Yq7FXYq7FXYq7FXYq7FXYq7FXYq7FXY&#10;q7FXYq7FXYq7FXYq7FXYq7FXYq86/NX/AJRu5/14f+TgzYdl/wB6Pj9zru1P7o/D73ybnVPJ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voT8kf7jUP8AXi/U2aDtrnH4vQ9i&#10;cpfB7nmkd47FXYq7FXYq7FXYq7FXYq7FXYq7FXYq7FXYq7FXYq7FXYq7FXYq7FXYq7FX/9P7+Yq7&#10;FXYq7FXYq7FXYq7FXYq7FXYq7FXYq7FXYq7FXYq7FXYq7FXYq7FXYq86/NX/AJRu5/14f+TgzYdl&#10;/wB6Pj9zru1P7o/D73ybnVPJ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oT8kf7jUP8AXi/U2aDtrnH4vQ9icpfB7nmkd47FXYq7FXYq7FXYq7FXYq7FXYq7FXYq7FXYq7FX&#10;Yq7FXYq7FXYq7FXYq7FX/9T7+Yq7FXYq7FXYq7FXYq7FXYq7FXYq7FXYq7FXYq7FXYq7FXYq7FXY&#10;q7FXYq86/NX/AJRu5/14f+TgzYdl/wB6Pj9zru1P7o/D73ybnVPJ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voT8kf7jUP8AXi/U2aDtrnH4vQ9icpfB7nmkd47FXYq7FXYq&#10;7FXYq7FXYq7FXYq7FXYq7FXYq7FXYq7FXYq7FXYq7FXYq7FX/9X7+Yq7FXYq7FXYq7FXYq7FXYq7&#10;FXYq7FXYq7FXYq7FXYq7FXYq7FXYq7FXYq86/NX/AJRu5/14f+TgzYdl/wB6Pj9zru1P7o/D73yb&#10;nVPJ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voT8kf7jUP8AXi/U2aDt&#10;rnH4vQ9icpfB7nmkd47FXYq7FXYq7FXYq7FXYq7FXYq7FXYq7FXYq7FXYq7FXYq7FXYq7FXYq7FX&#10;/9b7+Yq7FXYq7FXYq7FXYq7FXYq7FXYq7FXYq7FXYq7FXYq7FXYq7FXYq7FXYq86/NX/AJRu5/14&#10;f+TgzYdl/wB6Pj9zru1P7o/D73ybnVPJ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voT8kf7jUP8AXi/U2aDtrnH4vQ9icpfB7nmkd47FXYq7FXYq7FXYq7FXYq7FXYq7FXYq&#10;7FXYq7FXYq7FXYq7FXYq7FXYq7FX/9f7+Yq7FXYq7FXYq7FXYq7FXYq7FXYq7FXYq7FXYq7FXYq7&#10;FXYq7FXYq7FXYq86/NX/AJRu5/14f+TgzYdl/wB6Pj9zru1P7o/D73ybnVPJ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voT8kf7jUP8AXi/U2aDtrnH4vQ9icpfB7nmkd47F&#10;XYq7FXYq7FXYq7FXYq7FXYq7FXYq7FXYq7FXYq7FXYq7FXYq7FXYq7FX/9D7+Yq7FXYq7FXYq7FX&#10;Yq7FXYq7FXYq7FXYq7FXYq7FXYq7FXYq7FXYq7FXYq86/NX/AJRu5/14f+TgzYdl/wB6Pj9zru1P&#10;7o/D73ybnVPJ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voT8kf7jUP8A&#10;Xi/U2aDtrnH4vQ9icpfB7nmkd47FXYq7FXYq7FXYq7FXYq7FXYq7FXYq7FXYq7FXYq7FXYq7FXYq&#10;7FXYq7FX/9H7+Yq7FXYq7FXYq7FXYq7FXYq7FXYq7FXYq7FXYq7FXYq7FXYq7FXYq7FXYq86/NX/&#10;AJRu5/14f+TgzYdl/wB6Pj9zru1P7o/D73ybnVPJ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voT8kf7jUP8AXi/U2aDtrnH4vQ9icpfB7nmkd47FXYq7FXYq7FXYq7FXYq7F&#10;XYq7FXYq7FXYq7FXYq7FXYq7FXYq7FXYq7FX/9L7+Yq7FXYq7FXYq7FXYq7FXYq7FXYq7FXYq7FX&#10;Yq7FXYq7FXYq7FXYq7FXYq86/NX/AJRu5/14f+TgzYdl/wB6Pj9zru1P7o/D73ybnVPJ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oT8kf7jUP8AXi/U2aDtrnH4vQ9icpfB&#10;7nmkd47FXYq7FXYq7FXYq7FXYq7FXYq7FXYq7FXYq7FXYq7FXYq7FXYq7FXYq7FX/9P7+Yq7FXYq&#10;7FXYq7FXYq7FXYq7FXYq7FXYq7FXYq7FXYq7FXYq7FXYq7FXYq86/NX/AJRu5/14f+TgzYdl/wB6&#10;Pj9zru1P7o/D73ybnVPJ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voT8&#10;kf7jUP8AXi/U2aDtrnH4vQ9icpfB7nmkd47FXYq7FXYq7FXYq7FXYq7FXYq7FXYq7FXYq7FXYq7F&#10;XYq7FXYq7FXYq7FX/9T7+Yq7FXYq7FXYq7FXYq7FXYq7FXYq7FXYq7FXYq7FXYq7FXYq7FXYq7FX&#10;Yq86/NX/AJRu5/14f+TgzYdl/wB6Pj9zru1f7k/D73ybnVPJ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7" type="#_x0000_t75" alt="Great Barrier Reef Marine Park Authority and Queensland Parks and Wildlife Service Policy on Moorings in the Great Barrier Reef " style="position:absolute;width:76390;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zeAHBAAAA2wAAAA8AAABkcnMvZG93bnJldi54bWxET0uLwjAQvgv7H8IseBFNLSjSNYosKiJ6&#10;8HHwODSzadlmUppou/9+Iwje5uN7znzZ2Uo8qPGlYwXjUQKCOHe6ZKPgetkMZyB8QNZYOSYFf+Rh&#10;ufjozTHTruUTPc7BiBjCPkMFRQh1JqXPC7LoR64mjtyPayyGCBsjdYNtDLeVTJNkKi2WHBsKrOm7&#10;oPz3fLcK7jjL1/vt7WC2qwGtWztJj6ZWqv/Zrb5ABOrCW/xy73Scn8Lzl3iAX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AzeAHBAAAA2wAAAA8AAAAAAAAAAAAAAAAAnwIA&#10;AGRycy9kb3ducmV2LnhtbFBLBQYAAAAABAAEAPcAAACNAwAAAAA=&#10;">
                <v:imagedata r:id="rId3" o:title="Great Barrier Reef Marine Park Authority and Queensland Parks and Wildlife Service Policy on Moorings in the Great Barrier Reef "/>
                <v:path arrowok="t"/>
              </v:shape>
              <v:shape id="Picture 13" o:spid="_x0000_s1028" type="#_x0000_t75" alt="Australian Government Great Barrier Reef Marine Park Authority&#10;Policy - Marine Tourism Contingency Plan for the Great Barrier Reef Marine Park" style="position:absolute;left:3333;top:666;width:25680;height:9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rRz3DAAAA2wAAAA8AAABkcnMvZG93bnJldi54bWxET01rwkAQvRf8D8sIvYhubCFIdBUVWtuL&#10;tGrIdciOSTA7G7KrSfvru4LQ2zze5yxWvanFjVpXWVYwnUQgiHOrKy4UnI5v4xkI55E11pZJwQ85&#10;WC0HTwtMtO34m24HX4gQwi5BBaX3TSKly0sy6Ca2IQ7c2bYGfYBtIXWLXQg3tXyJolgarDg0lNjQ&#10;tqT8crgaBWmWNl38+56edj77/Ko3uM9GsVLPw349B+Gp9//ih/tDh/mvcP8lHC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utHPcMAAADbAAAADwAAAAAAAAAAAAAAAACf&#10;AgAAZHJzL2Rvd25yZXYueG1sUEsFBgAAAAAEAAQA9wAAAI8DAAAAAA==&#10;">
                <v:imagedata r:id="rId4" o:title="Australian Government Great Barrier Reef Marine Park Authority&#10;Policy - Marine Tourism Contingency Plan for the Great Barrier Reef Marine Park" cropbottom="24748f" cropright="40533f"/>
                <v:path arrowok="t"/>
              </v:shape>
              <w10:wrap type="square"/>
            </v:group>
          </w:pict>
        </mc:Fallback>
      </mc:AlternateContent>
    </w:r>
    <w:r w:rsidR="006B28F2">
      <w:rPr>
        <w:noProof/>
      </w:rPr>
      <mc:AlternateContent>
        <mc:Choice Requires="wps">
          <w:drawing>
            <wp:anchor distT="0" distB="0" distL="114300" distR="114300" simplePos="0" relativeHeight="251663872" behindDoc="0" locked="0" layoutInCell="1" allowOverlap="1" wp14:anchorId="38273078" wp14:editId="0B489CE9">
              <wp:simplePos x="0" y="0"/>
              <wp:positionH relativeFrom="margin">
                <wp:posOffset>-165100</wp:posOffset>
              </wp:positionH>
              <wp:positionV relativeFrom="paragraph">
                <wp:posOffset>783590</wp:posOffset>
              </wp:positionV>
              <wp:extent cx="6448425" cy="600075"/>
              <wp:effectExtent l="0" t="0" r="0" b="952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73085" w14:textId="77777777" w:rsidR="00893DA2" w:rsidRPr="00A34BFD" w:rsidRDefault="00893DA2" w:rsidP="00A34BFD">
                          <w:pPr>
                            <w:pStyle w:val="Heading1"/>
                          </w:pPr>
                          <w:r>
                            <w:t>POLICY — Moo</w:t>
                          </w:r>
                          <w:r w:rsidR="00710900">
                            <w:t>rings in the Great Barrier Reef</w:t>
                          </w:r>
                          <w:r w:rsidR="00366DAE">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273078" id="_x0000_t202" coordsize="21600,21600" o:spt="202" path="m,l,21600r21600,l21600,xe">
              <v:stroke joinstyle="miter"/>
              <v:path gradientshapeok="t" o:connecttype="rect"/>
            </v:shapetype>
            <v:shape id="Text Box 1" o:spid="_x0000_s1029" type="#_x0000_t202" style="position:absolute;margin-left:-13pt;margin-top:61.7pt;width:507.75pt;height:47.2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" filled="f" stroked="f">
              <v:textbox>
                <w:txbxContent>
                  <w:p w14:paraId="38273085" w14:textId="77777777" w:rsidR="00893DA2" w:rsidRPr="00A34BFD" w:rsidRDefault="00893DA2" w:rsidP="00A34BFD">
                    <w:pPr>
                      <w:pStyle w:val="Heading1"/>
                    </w:pPr>
                    <w:r>
                      <w:t>POLICY — Moo</w:t>
                    </w:r>
                    <w:r w:rsidR="00710900">
                      <w:t>rings in the Great Barrier Reef</w:t>
                    </w:r>
                    <w:r w:rsidR="00366DAE">
                      <w:t xml:space="preserve"> </w:t>
                    </w: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2600E"/>
    <w:multiLevelType w:val="hybridMultilevel"/>
    <w:tmpl w:val="8CDA2CB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F2B2A43"/>
    <w:multiLevelType w:val="multilevel"/>
    <w:tmpl w:val="A36041C4"/>
    <w:lvl w:ilvl="0">
      <w:start w:val="1"/>
      <w:numFmt w:val="decimal"/>
      <w:pStyle w:val="cond1"/>
      <w:lvlText w:val="%1"/>
      <w:lvlJc w:val="left"/>
      <w:pPr>
        <w:tabs>
          <w:tab w:val="num" w:pos="360"/>
        </w:tabs>
        <w:ind w:left="360" w:hanging="360"/>
      </w:pPr>
      <w:rPr>
        <w:rFonts w:hint="default"/>
      </w:rPr>
    </w:lvl>
    <w:lvl w:ilvl="1">
      <w:start w:val="1"/>
      <w:numFmt w:val="lowerRoman"/>
      <w:pStyle w:val="cond2"/>
      <w:lvlText w:val="(%2)"/>
      <w:lvlJc w:val="left"/>
      <w:pPr>
        <w:tabs>
          <w:tab w:val="num" w:pos="1080"/>
        </w:tabs>
        <w:ind w:left="720" w:hanging="360"/>
      </w:pPr>
      <w:rPr>
        <w:rFonts w:hint="default"/>
      </w:rPr>
    </w:lvl>
    <w:lvl w:ilvl="2">
      <w:start w:val="1"/>
      <w:numFmt w:val="lowerLetter"/>
      <w:pStyle w:val="cond3"/>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13FA0D5C"/>
    <w:multiLevelType w:val="hybridMultilevel"/>
    <w:tmpl w:val="5C8867E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18FD515F"/>
    <w:multiLevelType w:val="hybridMultilevel"/>
    <w:tmpl w:val="CD62AB8E"/>
    <w:lvl w:ilvl="0" w:tplc="7F567EF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DEA5ABB"/>
    <w:multiLevelType w:val="hybridMultilevel"/>
    <w:tmpl w:val="0E02ADD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E887428"/>
    <w:multiLevelType w:val="hybridMultilevel"/>
    <w:tmpl w:val="DF78A008"/>
    <w:lvl w:ilvl="0" w:tplc="E23A8D44">
      <w:start w:val="1"/>
      <w:numFmt w:val="lowerLetter"/>
      <w:lvlText w:val="%1."/>
      <w:lvlJc w:val="left"/>
      <w:pPr>
        <w:ind w:left="720" w:hanging="360"/>
      </w:pPr>
      <w:rPr>
        <w:rFonts w:ascii="Arial" w:eastAsia="Times New Roman" w:hAnsi="Arial"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1514C80"/>
    <w:multiLevelType w:val="hybridMultilevel"/>
    <w:tmpl w:val="2C087B9E"/>
    <w:lvl w:ilvl="0" w:tplc="7F567EF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26C39FA"/>
    <w:multiLevelType w:val="hybridMultilevel"/>
    <w:tmpl w:val="C1069022"/>
    <w:lvl w:ilvl="0" w:tplc="7F567EF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D3B5D80"/>
    <w:multiLevelType w:val="hybridMultilevel"/>
    <w:tmpl w:val="31E6AD4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1CB02D0"/>
    <w:multiLevelType w:val="hybridMultilevel"/>
    <w:tmpl w:val="CA52473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74739F"/>
    <w:multiLevelType w:val="hybridMultilevel"/>
    <w:tmpl w:val="F2F2C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E225FEF"/>
    <w:multiLevelType w:val="hybridMultilevel"/>
    <w:tmpl w:val="EDA444C4"/>
    <w:lvl w:ilvl="0" w:tplc="8A56A712">
      <w:start w:val="1"/>
      <w:numFmt w:val="bullet"/>
      <w:pStyle w:val="DefinitionPoints"/>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2" w15:restartNumberingAfterBreak="0">
    <w:nsid w:val="3F65444C"/>
    <w:multiLevelType w:val="hybridMultilevel"/>
    <w:tmpl w:val="FAD0C942"/>
    <w:lvl w:ilvl="0" w:tplc="93106DFA">
      <w:start w:val="1"/>
      <w:numFmt w:val="decimal"/>
      <w:pStyle w:val="NoSpacing"/>
      <w:lvlText w:val="%1."/>
      <w:lvlJc w:val="left"/>
      <w:pPr>
        <w:ind w:left="360" w:hanging="360"/>
      </w:pPr>
      <w:rPr>
        <w:rFonts w:hint="default"/>
        <w:color w:val="00000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4E3A3F6B"/>
    <w:multiLevelType w:val="hybridMultilevel"/>
    <w:tmpl w:val="D2D2659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00E7676"/>
    <w:multiLevelType w:val="hybridMultilevel"/>
    <w:tmpl w:val="0F7A3BC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50910F41"/>
    <w:multiLevelType w:val="hybridMultilevel"/>
    <w:tmpl w:val="AB7C55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26816BF"/>
    <w:multiLevelType w:val="hybridMultilevel"/>
    <w:tmpl w:val="88B07384"/>
    <w:lvl w:ilvl="0" w:tplc="E99CA52C">
      <w:start w:val="1"/>
      <w:numFmt w:val="lowerLetter"/>
      <w:pStyle w:val="SubpointsAlpha"/>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A0E251F"/>
    <w:multiLevelType w:val="hybridMultilevel"/>
    <w:tmpl w:val="B3A8BD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21762F1"/>
    <w:multiLevelType w:val="hybridMultilevel"/>
    <w:tmpl w:val="E91EDBAC"/>
    <w:lvl w:ilvl="0" w:tplc="E530DE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8DD27DD"/>
    <w:multiLevelType w:val="hybridMultilevel"/>
    <w:tmpl w:val="7D467D76"/>
    <w:lvl w:ilvl="0" w:tplc="9954C106">
      <w:start w:val="1"/>
      <w:numFmt w:val="decimal"/>
      <w:pStyle w:val="SupportingInformation"/>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953524A"/>
    <w:multiLevelType w:val="hybridMultilevel"/>
    <w:tmpl w:val="59DEEC5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6B074587"/>
    <w:multiLevelType w:val="hybridMultilevel"/>
    <w:tmpl w:val="8BF25832"/>
    <w:lvl w:ilvl="0" w:tplc="82A22394">
      <w:start w:val="1"/>
      <w:numFmt w:val="decimal"/>
      <w:pStyle w:val="BodyTextNumbering"/>
      <w:lvlText w:val="%1."/>
      <w:lvlJc w:val="left"/>
      <w:pPr>
        <w:ind w:left="644"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75976E81"/>
    <w:multiLevelType w:val="hybridMultilevel"/>
    <w:tmpl w:val="3C2240BA"/>
    <w:lvl w:ilvl="0" w:tplc="9326BA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11"/>
  </w:num>
  <w:num w:numId="3">
    <w:abstractNumId w:val="19"/>
  </w:num>
  <w:num w:numId="4">
    <w:abstractNumId w:val="21"/>
  </w:num>
  <w:num w:numId="5">
    <w:abstractNumId w:val="16"/>
    <w:lvlOverride w:ilvl="0">
      <w:startOverride w:val="1"/>
    </w:lvlOverride>
  </w:num>
  <w:num w:numId="6">
    <w:abstractNumId w:val="9"/>
  </w:num>
  <w:num w:numId="7">
    <w:abstractNumId w:val="14"/>
  </w:num>
  <w:num w:numId="8">
    <w:abstractNumId w:val="15"/>
  </w:num>
  <w:num w:numId="9">
    <w:abstractNumId w:val="13"/>
  </w:num>
  <w:num w:numId="10">
    <w:abstractNumId w:val="5"/>
  </w:num>
  <w:num w:numId="11">
    <w:abstractNumId w:val="17"/>
  </w:num>
  <w:num w:numId="12">
    <w:abstractNumId w:val="21"/>
    <w:lvlOverride w:ilvl="0">
      <w:startOverride w:val="1"/>
    </w:lvlOverride>
  </w:num>
  <w:num w:numId="13">
    <w:abstractNumId w:val="8"/>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6"/>
  </w:num>
  <w:num w:numId="17">
    <w:abstractNumId w:val="21"/>
  </w:num>
  <w:num w:numId="18">
    <w:abstractNumId w:val="18"/>
  </w:num>
  <w:num w:numId="19">
    <w:abstractNumId w:val="3"/>
  </w:num>
  <w:num w:numId="20">
    <w:abstractNumId w:val="21"/>
  </w:num>
  <w:num w:numId="21">
    <w:abstractNumId w:val="22"/>
  </w:num>
  <w:num w:numId="22">
    <w:abstractNumId w:val="7"/>
  </w:num>
  <w:num w:numId="23">
    <w:abstractNumId w:val="20"/>
  </w:num>
  <w:num w:numId="24">
    <w:abstractNumId w:val="2"/>
  </w:num>
  <w:num w:numId="25">
    <w:abstractNumId w:val="10"/>
  </w:num>
  <w:num w:numId="26">
    <w:abstractNumId w:val="21"/>
  </w:num>
  <w:num w:numId="27">
    <w:abstractNumId w:val="21"/>
  </w:num>
  <w:num w:numId="28">
    <w:abstractNumId w:val="21"/>
  </w:num>
  <w:num w:numId="29">
    <w:abstractNumId w:val="21"/>
  </w:num>
  <w:num w:numId="30">
    <w:abstractNumId w:val="21"/>
  </w:num>
  <w:num w:numId="31">
    <w:abstractNumId w:val="21"/>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4"/>
  </w:num>
  <w:num w:numId="35">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revisionView w:inkAnnotations="0"/>
  <w:documentProtection w:edit="trackedChanges" w:enforcement="0"/>
  <w:styleLockTheme/>
  <w:styleLockQFSet/>
  <w:defaultTabStop w:val="720"/>
  <w:doNotHyphenateCaps/>
  <w:drawingGridHorizontalSpacing w:val="100"/>
  <w:displayHorizontalDrawingGridEvery w:val="0"/>
  <w:displayVerticalDrawingGridEvery w:val="0"/>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9C9DEC0-8F21-47D8-BF8F-00776BAC3BA1}"/>
    <w:docVar w:name="dgnword-eventsink" w:val="234428504"/>
  </w:docVars>
  <w:rsids>
    <w:rsidRoot w:val="00CD5134"/>
    <w:rsid w:val="00000ACF"/>
    <w:rsid w:val="00004FA4"/>
    <w:rsid w:val="000052CB"/>
    <w:rsid w:val="00005E5D"/>
    <w:rsid w:val="000061CB"/>
    <w:rsid w:val="000064A8"/>
    <w:rsid w:val="00010E34"/>
    <w:rsid w:val="00011355"/>
    <w:rsid w:val="00015898"/>
    <w:rsid w:val="00016BDB"/>
    <w:rsid w:val="00017128"/>
    <w:rsid w:val="00022576"/>
    <w:rsid w:val="00025945"/>
    <w:rsid w:val="00030F88"/>
    <w:rsid w:val="00031313"/>
    <w:rsid w:val="00031450"/>
    <w:rsid w:val="00032DAC"/>
    <w:rsid w:val="00035D72"/>
    <w:rsid w:val="00041FD9"/>
    <w:rsid w:val="000434D6"/>
    <w:rsid w:val="00043737"/>
    <w:rsid w:val="0004774F"/>
    <w:rsid w:val="0005035F"/>
    <w:rsid w:val="00052BBC"/>
    <w:rsid w:val="000563F2"/>
    <w:rsid w:val="00056E1B"/>
    <w:rsid w:val="00057C8F"/>
    <w:rsid w:val="000620D2"/>
    <w:rsid w:val="0007316F"/>
    <w:rsid w:val="00074C87"/>
    <w:rsid w:val="00076A21"/>
    <w:rsid w:val="00076DCE"/>
    <w:rsid w:val="00076F3E"/>
    <w:rsid w:val="00077DA9"/>
    <w:rsid w:val="00080D6F"/>
    <w:rsid w:val="00080E35"/>
    <w:rsid w:val="0008269D"/>
    <w:rsid w:val="0008284A"/>
    <w:rsid w:val="00083E92"/>
    <w:rsid w:val="000841B8"/>
    <w:rsid w:val="000867A0"/>
    <w:rsid w:val="00092AA6"/>
    <w:rsid w:val="00094BBF"/>
    <w:rsid w:val="00094EE9"/>
    <w:rsid w:val="000954F4"/>
    <w:rsid w:val="00096FC7"/>
    <w:rsid w:val="000974D9"/>
    <w:rsid w:val="000A229F"/>
    <w:rsid w:val="000A5D7A"/>
    <w:rsid w:val="000B01B5"/>
    <w:rsid w:val="000B38CF"/>
    <w:rsid w:val="000C0628"/>
    <w:rsid w:val="000C0F2D"/>
    <w:rsid w:val="000C2F65"/>
    <w:rsid w:val="000C327E"/>
    <w:rsid w:val="000C3314"/>
    <w:rsid w:val="000C3BC4"/>
    <w:rsid w:val="000C3D7D"/>
    <w:rsid w:val="000C429F"/>
    <w:rsid w:val="000C4554"/>
    <w:rsid w:val="000C734B"/>
    <w:rsid w:val="000D232E"/>
    <w:rsid w:val="000D47A4"/>
    <w:rsid w:val="000E087D"/>
    <w:rsid w:val="000E151E"/>
    <w:rsid w:val="000E2504"/>
    <w:rsid w:val="000E485A"/>
    <w:rsid w:val="000E4982"/>
    <w:rsid w:val="000F0407"/>
    <w:rsid w:val="000F0843"/>
    <w:rsid w:val="000F159D"/>
    <w:rsid w:val="000F1B5D"/>
    <w:rsid w:val="000F2645"/>
    <w:rsid w:val="000F7EEB"/>
    <w:rsid w:val="001048B6"/>
    <w:rsid w:val="00107A4A"/>
    <w:rsid w:val="00107A87"/>
    <w:rsid w:val="00112E24"/>
    <w:rsid w:val="00114BCE"/>
    <w:rsid w:val="0012211A"/>
    <w:rsid w:val="00124CE1"/>
    <w:rsid w:val="00125D51"/>
    <w:rsid w:val="001277B0"/>
    <w:rsid w:val="001279AD"/>
    <w:rsid w:val="00130433"/>
    <w:rsid w:val="00133E58"/>
    <w:rsid w:val="001344E6"/>
    <w:rsid w:val="001376C9"/>
    <w:rsid w:val="00140611"/>
    <w:rsid w:val="00142CC6"/>
    <w:rsid w:val="00144B1F"/>
    <w:rsid w:val="00150557"/>
    <w:rsid w:val="001509F9"/>
    <w:rsid w:val="001533E9"/>
    <w:rsid w:val="001544FE"/>
    <w:rsid w:val="001662BC"/>
    <w:rsid w:val="00166A0A"/>
    <w:rsid w:val="00167206"/>
    <w:rsid w:val="00167DC5"/>
    <w:rsid w:val="00170A69"/>
    <w:rsid w:val="00170DC9"/>
    <w:rsid w:val="001711AC"/>
    <w:rsid w:val="001716AD"/>
    <w:rsid w:val="00172236"/>
    <w:rsid w:val="001733E2"/>
    <w:rsid w:val="0017522E"/>
    <w:rsid w:val="00175842"/>
    <w:rsid w:val="00181B0C"/>
    <w:rsid w:val="001868B6"/>
    <w:rsid w:val="00192411"/>
    <w:rsid w:val="00192C8C"/>
    <w:rsid w:val="0019389C"/>
    <w:rsid w:val="001939A3"/>
    <w:rsid w:val="00195969"/>
    <w:rsid w:val="00195F8E"/>
    <w:rsid w:val="001A02C4"/>
    <w:rsid w:val="001A3B67"/>
    <w:rsid w:val="001A6D75"/>
    <w:rsid w:val="001B265D"/>
    <w:rsid w:val="001B39FC"/>
    <w:rsid w:val="001B403E"/>
    <w:rsid w:val="001B6244"/>
    <w:rsid w:val="001B6B4B"/>
    <w:rsid w:val="001C0055"/>
    <w:rsid w:val="001C01EF"/>
    <w:rsid w:val="001C0764"/>
    <w:rsid w:val="001C40C6"/>
    <w:rsid w:val="001C4506"/>
    <w:rsid w:val="001D27E0"/>
    <w:rsid w:val="001D35F1"/>
    <w:rsid w:val="001D6BBD"/>
    <w:rsid w:val="001D6DF4"/>
    <w:rsid w:val="001D6EA2"/>
    <w:rsid w:val="001D6F90"/>
    <w:rsid w:val="001D7899"/>
    <w:rsid w:val="001E2D21"/>
    <w:rsid w:val="001E3806"/>
    <w:rsid w:val="001E3DED"/>
    <w:rsid w:val="001E57B6"/>
    <w:rsid w:val="001F0641"/>
    <w:rsid w:val="001F114A"/>
    <w:rsid w:val="001F1589"/>
    <w:rsid w:val="001F3052"/>
    <w:rsid w:val="001F3698"/>
    <w:rsid w:val="001F57C2"/>
    <w:rsid w:val="002011BA"/>
    <w:rsid w:val="00203F49"/>
    <w:rsid w:val="00205972"/>
    <w:rsid w:val="00205C19"/>
    <w:rsid w:val="002070EF"/>
    <w:rsid w:val="00207956"/>
    <w:rsid w:val="00215FD2"/>
    <w:rsid w:val="0021727A"/>
    <w:rsid w:val="00224719"/>
    <w:rsid w:val="00224BCC"/>
    <w:rsid w:val="002258AE"/>
    <w:rsid w:val="002352AC"/>
    <w:rsid w:val="00236D38"/>
    <w:rsid w:val="00246E1C"/>
    <w:rsid w:val="00251763"/>
    <w:rsid w:val="0025205F"/>
    <w:rsid w:val="00254B51"/>
    <w:rsid w:val="00263CDB"/>
    <w:rsid w:val="00267AA4"/>
    <w:rsid w:val="0027223C"/>
    <w:rsid w:val="00273847"/>
    <w:rsid w:val="00276902"/>
    <w:rsid w:val="00282AA4"/>
    <w:rsid w:val="00282EF3"/>
    <w:rsid w:val="00286720"/>
    <w:rsid w:val="00286A3A"/>
    <w:rsid w:val="00286E8C"/>
    <w:rsid w:val="002935FD"/>
    <w:rsid w:val="002958E3"/>
    <w:rsid w:val="00297CA7"/>
    <w:rsid w:val="002A18E7"/>
    <w:rsid w:val="002A3DC1"/>
    <w:rsid w:val="002A63A6"/>
    <w:rsid w:val="002A70E0"/>
    <w:rsid w:val="002B1E3D"/>
    <w:rsid w:val="002B3A1F"/>
    <w:rsid w:val="002B5522"/>
    <w:rsid w:val="002C0F5A"/>
    <w:rsid w:val="002C2A96"/>
    <w:rsid w:val="002C47C5"/>
    <w:rsid w:val="002C79D7"/>
    <w:rsid w:val="002D4E27"/>
    <w:rsid w:val="002D6A81"/>
    <w:rsid w:val="002E0C0A"/>
    <w:rsid w:val="002F03DF"/>
    <w:rsid w:val="002F0526"/>
    <w:rsid w:val="002F238A"/>
    <w:rsid w:val="002F25D8"/>
    <w:rsid w:val="002F26E9"/>
    <w:rsid w:val="002F4CA8"/>
    <w:rsid w:val="002F5197"/>
    <w:rsid w:val="002F66B3"/>
    <w:rsid w:val="002F7520"/>
    <w:rsid w:val="002F7A72"/>
    <w:rsid w:val="003004A9"/>
    <w:rsid w:val="00301D51"/>
    <w:rsid w:val="00302265"/>
    <w:rsid w:val="00303F1C"/>
    <w:rsid w:val="003069E6"/>
    <w:rsid w:val="00310045"/>
    <w:rsid w:val="00310546"/>
    <w:rsid w:val="00311C97"/>
    <w:rsid w:val="00311FA4"/>
    <w:rsid w:val="00313A89"/>
    <w:rsid w:val="00313F9C"/>
    <w:rsid w:val="0032038A"/>
    <w:rsid w:val="00321794"/>
    <w:rsid w:val="003259C1"/>
    <w:rsid w:val="0033118E"/>
    <w:rsid w:val="00332937"/>
    <w:rsid w:val="00332B99"/>
    <w:rsid w:val="00334868"/>
    <w:rsid w:val="0033564F"/>
    <w:rsid w:val="0034136D"/>
    <w:rsid w:val="003417BD"/>
    <w:rsid w:val="00343EAA"/>
    <w:rsid w:val="003463CE"/>
    <w:rsid w:val="003509D7"/>
    <w:rsid w:val="00352851"/>
    <w:rsid w:val="00352912"/>
    <w:rsid w:val="00352E10"/>
    <w:rsid w:val="003635DF"/>
    <w:rsid w:val="003644FC"/>
    <w:rsid w:val="00364C4F"/>
    <w:rsid w:val="00366155"/>
    <w:rsid w:val="00366DAE"/>
    <w:rsid w:val="00374936"/>
    <w:rsid w:val="003778BD"/>
    <w:rsid w:val="00380B59"/>
    <w:rsid w:val="0038121D"/>
    <w:rsid w:val="00383D74"/>
    <w:rsid w:val="00384EA8"/>
    <w:rsid w:val="003862D7"/>
    <w:rsid w:val="00391C7D"/>
    <w:rsid w:val="00391EA1"/>
    <w:rsid w:val="00392535"/>
    <w:rsid w:val="00392960"/>
    <w:rsid w:val="00395409"/>
    <w:rsid w:val="00395953"/>
    <w:rsid w:val="00395FF2"/>
    <w:rsid w:val="003A349D"/>
    <w:rsid w:val="003A5901"/>
    <w:rsid w:val="003A5C9A"/>
    <w:rsid w:val="003B2BB5"/>
    <w:rsid w:val="003B2CB3"/>
    <w:rsid w:val="003B508F"/>
    <w:rsid w:val="003B7C16"/>
    <w:rsid w:val="003B7F9D"/>
    <w:rsid w:val="003C04F9"/>
    <w:rsid w:val="003C1CB3"/>
    <w:rsid w:val="003C663B"/>
    <w:rsid w:val="003C69D3"/>
    <w:rsid w:val="003C6D68"/>
    <w:rsid w:val="003C7551"/>
    <w:rsid w:val="003D171D"/>
    <w:rsid w:val="003D191D"/>
    <w:rsid w:val="003D6133"/>
    <w:rsid w:val="003D68E1"/>
    <w:rsid w:val="003E760C"/>
    <w:rsid w:val="003E7C79"/>
    <w:rsid w:val="003F6032"/>
    <w:rsid w:val="003F7709"/>
    <w:rsid w:val="0040166D"/>
    <w:rsid w:val="00403FB3"/>
    <w:rsid w:val="00405B9E"/>
    <w:rsid w:val="0040632C"/>
    <w:rsid w:val="00406484"/>
    <w:rsid w:val="004124B7"/>
    <w:rsid w:val="0041305B"/>
    <w:rsid w:val="00413CF0"/>
    <w:rsid w:val="0041600D"/>
    <w:rsid w:val="00416896"/>
    <w:rsid w:val="00420C46"/>
    <w:rsid w:val="00421394"/>
    <w:rsid w:val="00424285"/>
    <w:rsid w:val="004275E7"/>
    <w:rsid w:val="00427A73"/>
    <w:rsid w:val="0043015E"/>
    <w:rsid w:val="00430F1B"/>
    <w:rsid w:val="004319A9"/>
    <w:rsid w:val="004323BD"/>
    <w:rsid w:val="00436837"/>
    <w:rsid w:val="00441FC9"/>
    <w:rsid w:val="00443F71"/>
    <w:rsid w:val="00445A06"/>
    <w:rsid w:val="00446FC6"/>
    <w:rsid w:val="004473CF"/>
    <w:rsid w:val="00454528"/>
    <w:rsid w:val="00454C43"/>
    <w:rsid w:val="00457072"/>
    <w:rsid w:val="00460C16"/>
    <w:rsid w:val="004613A3"/>
    <w:rsid w:val="00462A07"/>
    <w:rsid w:val="00465003"/>
    <w:rsid w:val="00465E82"/>
    <w:rsid w:val="0046602B"/>
    <w:rsid w:val="0046677C"/>
    <w:rsid w:val="00466882"/>
    <w:rsid w:val="0046705C"/>
    <w:rsid w:val="00467E16"/>
    <w:rsid w:val="0047088C"/>
    <w:rsid w:val="0047126D"/>
    <w:rsid w:val="004714FF"/>
    <w:rsid w:val="004743C5"/>
    <w:rsid w:val="00474FFA"/>
    <w:rsid w:val="00476EBD"/>
    <w:rsid w:val="00477112"/>
    <w:rsid w:val="004776C6"/>
    <w:rsid w:val="00477A01"/>
    <w:rsid w:val="00481AC9"/>
    <w:rsid w:val="00481C6A"/>
    <w:rsid w:val="004832DD"/>
    <w:rsid w:val="0048383C"/>
    <w:rsid w:val="004860FC"/>
    <w:rsid w:val="00486A94"/>
    <w:rsid w:val="00486DDE"/>
    <w:rsid w:val="00493030"/>
    <w:rsid w:val="004A11CF"/>
    <w:rsid w:val="004A5055"/>
    <w:rsid w:val="004B0CF0"/>
    <w:rsid w:val="004B4C55"/>
    <w:rsid w:val="004B5377"/>
    <w:rsid w:val="004B6F0F"/>
    <w:rsid w:val="004C3993"/>
    <w:rsid w:val="004C4DA7"/>
    <w:rsid w:val="004D265F"/>
    <w:rsid w:val="004D4BA1"/>
    <w:rsid w:val="004E13FF"/>
    <w:rsid w:val="004E2920"/>
    <w:rsid w:val="004E7905"/>
    <w:rsid w:val="004E7C86"/>
    <w:rsid w:val="004F0682"/>
    <w:rsid w:val="004F14AF"/>
    <w:rsid w:val="004F1A76"/>
    <w:rsid w:val="004F60AD"/>
    <w:rsid w:val="00500F51"/>
    <w:rsid w:val="005033A6"/>
    <w:rsid w:val="00503789"/>
    <w:rsid w:val="00503A5F"/>
    <w:rsid w:val="0051446E"/>
    <w:rsid w:val="00514D5A"/>
    <w:rsid w:val="0052063D"/>
    <w:rsid w:val="0052160E"/>
    <w:rsid w:val="00521CEC"/>
    <w:rsid w:val="00523A2D"/>
    <w:rsid w:val="00523D30"/>
    <w:rsid w:val="00526A7D"/>
    <w:rsid w:val="005316CE"/>
    <w:rsid w:val="00537C13"/>
    <w:rsid w:val="00540C75"/>
    <w:rsid w:val="00541DA5"/>
    <w:rsid w:val="005422FE"/>
    <w:rsid w:val="00542943"/>
    <w:rsid w:val="00542A39"/>
    <w:rsid w:val="00547909"/>
    <w:rsid w:val="005536D8"/>
    <w:rsid w:val="00554F0A"/>
    <w:rsid w:val="005571E5"/>
    <w:rsid w:val="005579F0"/>
    <w:rsid w:val="00557D2E"/>
    <w:rsid w:val="005630C9"/>
    <w:rsid w:val="00567DD7"/>
    <w:rsid w:val="00570C0E"/>
    <w:rsid w:val="00571F57"/>
    <w:rsid w:val="00573BB9"/>
    <w:rsid w:val="0057429C"/>
    <w:rsid w:val="0057538F"/>
    <w:rsid w:val="00575E46"/>
    <w:rsid w:val="00577114"/>
    <w:rsid w:val="00582118"/>
    <w:rsid w:val="005900DD"/>
    <w:rsid w:val="00592C12"/>
    <w:rsid w:val="00593063"/>
    <w:rsid w:val="00595864"/>
    <w:rsid w:val="00595D49"/>
    <w:rsid w:val="00595DA4"/>
    <w:rsid w:val="00596D7E"/>
    <w:rsid w:val="005A0CCC"/>
    <w:rsid w:val="005A1B51"/>
    <w:rsid w:val="005A75CD"/>
    <w:rsid w:val="005A78FE"/>
    <w:rsid w:val="005A7D52"/>
    <w:rsid w:val="005B061B"/>
    <w:rsid w:val="005B141B"/>
    <w:rsid w:val="005B44FF"/>
    <w:rsid w:val="005B4630"/>
    <w:rsid w:val="005B5ADF"/>
    <w:rsid w:val="005B79F2"/>
    <w:rsid w:val="005C098D"/>
    <w:rsid w:val="005C4992"/>
    <w:rsid w:val="005C5182"/>
    <w:rsid w:val="005D076E"/>
    <w:rsid w:val="005D16A7"/>
    <w:rsid w:val="005D23B2"/>
    <w:rsid w:val="005D27A3"/>
    <w:rsid w:val="005D4765"/>
    <w:rsid w:val="005D6C4F"/>
    <w:rsid w:val="005E1BB9"/>
    <w:rsid w:val="005E3B20"/>
    <w:rsid w:val="005E48A7"/>
    <w:rsid w:val="005E4B02"/>
    <w:rsid w:val="005E6D2A"/>
    <w:rsid w:val="005E7032"/>
    <w:rsid w:val="005F1A3C"/>
    <w:rsid w:val="005F1EAF"/>
    <w:rsid w:val="005F56CF"/>
    <w:rsid w:val="005F6089"/>
    <w:rsid w:val="005F61C2"/>
    <w:rsid w:val="005F7772"/>
    <w:rsid w:val="00600E7C"/>
    <w:rsid w:val="00600F04"/>
    <w:rsid w:val="0060115F"/>
    <w:rsid w:val="006011E6"/>
    <w:rsid w:val="00601973"/>
    <w:rsid w:val="00602544"/>
    <w:rsid w:val="006041CC"/>
    <w:rsid w:val="00606B2F"/>
    <w:rsid w:val="00611C12"/>
    <w:rsid w:val="0062065F"/>
    <w:rsid w:val="0062530F"/>
    <w:rsid w:val="0062750C"/>
    <w:rsid w:val="00632156"/>
    <w:rsid w:val="00634108"/>
    <w:rsid w:val="00640059"/>
    <w:rsid w:val="006434DE"/>
    <w:rsid w:val="00644F07"/>
    <w:rsid w:val="006457C6"/>
    <w:rsid w:val="00646101"/>
    <w:rsid w:val="006473C8"/>
    <w:rsid w:val="006521B1"/>
    <w:rsid w:val="006542D5"/>
    <w:rsid w:val="006555FD"/>
    <w:rsid w:val="0065745D"/>
    <w:rsid w:val="0066432C"/>
    <w:rsid w:val="006647D0"/>
    <w:rsid w:val="00664E1D"/>
    <w:rsid w:val="0066653B"/>
    <w:rsid w:val="00667222"/>
    <w:rsid w:val="00673C83"/>
    <w:rsid w:val="00673DC7"/>
    <w:rsid w:val="006749C0"/>
    <w:rsid w:val="00675971"/>
    <w:rsid w:val="00675CBB"/>
    <w:rsid w:val="00676AB3"/>
    <w:rsid w:val="0067719F"/>
    <w:rsid w:val="00680EAD"/>
    <w:rsid w:val="00683BD8"/>
    <w:rsid w:val="00684ADF"/>
    <w:rsid w:val="0068768B"/>
    <w:rsid w:val="0068783D"/>
    <w:rsid w:val="006960D0"/>
    <w:rsid w:val="006A22FC"/>
    <w:rsid w:val="006A2849"/>
    <w:rsid w:val="006A6196"/>
    <w:rsid w:val="006A7A93"/>
    <w:rsid w:val="006B28F2"/>
    <w:rsid w:val="006B3CBE"/>
    <w:rsid w:val="006B4ABE"/>
    <w:rsid w:val="006B7E95"/>
    <w:rsid w:val="006B7F92"/>
    <w:rsid w:val="006C0DF5"/>
    <w:rsid w:val="006C1FB0"/>
    <w:rsid w:val="006C20DD"/>
    <w:rsid w:val="006C21A3"/>
    <w:rsid w:val="006C2498"/>
    <w:rsid w:val="006C5DD3"/>
    <w:rsid w:val="006C5F35"/>
    <w:rsid w:val="006C6EA6"/>
    <w:rsid w:val="006D031C"/>
    <w:rsid w:val="006D0F33"/>
    <w:rsid w:val="006D3AC7"/>
    <w:rsid w:val="006D491E"/>
    <w:rsid w:val="006D53CB"/>
    <w:rsid w:val="006D6678"/>
    <w:rsid w:val="006E007D"/>
    <w:rsid w:val="006E3E88"/>
    <w:rsid w:val="006F7CF6"/>
    <w:rsid w:val="006F7E16"/>
    <w:rsid w:val="007011C7"/>
    <w:rsid w:val="007020E9"/>
    <w:rsid w:val="00702213"/>
    <w:rsid w:val="00702E35"/>
    <w:rsid w:val="00704099"/>
    <w:rsid w:val="00710900"/>
    <w:rsid w:val="00715E67"/>
    <w:rsid w:val="00717BC0"/>
    <w:rsid w:val="00717BFE"/>
    <w:rsid w:val="007202AD"/>
    <w:rsid w:val="0072104F"/>
    <w:rsid w:val="007212BE"/>
    <w:rsid w:val="00726F06"/>
    <w:rsid w:val="00730EB7"/>
    <w:rsid w:val="007312AD"/>
    <w:rsid w:val="00731CC6"/>
    <w:rsid w:val="00731E56"/>
    <w:rsid w:val="00732C12"/>
    <w:rsid w:val="007371F1"/>
    <w:rsid w:val="00745B2C"/>
    <w:rsid w:val="0075045F"/>
    <w:rsid w:val="007529E1"/>
    <w:rsid w:val="00753F07"/>
    <w:rsid w:val="00756A11"/>
    <w:rsid w:val="00757A1B"/>
    <w:rsid w:val="00757AE6"/>
    <w:rsid w:val="00761DEB"/>
    <w:rsid w:val="00762681"/>
    <w:rsid w:val="00766872"/>
    <w:rsid w:val="00767E10"/>
    <w:rsid w:val="007724C9"/>
    <w:rsid w:val="00777C1C"/>
    <w:rsid w:val="007811FB"/>
    <w:rsid w:val="007818C1"/>
    <w:rsid w:val="00782D11"/>
    <w:rsid w:val="007838FB"/>
    <w:rsid w:val="00785929"/>
    <w:rsid w:val="0079171C"/>
    <w:rsid w:val="00792E9C"/>
    <w:rsid w:val="0079494D"/>
    <w:rsid w:val="00796867"/>
    <w:rsid w:val="00797097"/>
    <w:rsid w:val="007975FA"/>
    <w:rsid w:val="00797B84"/>
    <w:rsid w:val="007A5101"/>
    <w:rsid w:val="007A5258"/>
    <w:rsid w:val="007A683D"/>
    <w:rsid w:val="007B0843"/>
    <w:rsid w:val="007B15FD"/>
    <w:rsid w:val="007B2FE7"/>
    <w:rsid w:val="007B42A8"/>
    <w:rsid w:val="007B69C2"/>
    <w:rsid w:val="007C2E7F"/>
    <w:rsid w:val="007C5B97"/>
    <w:rsid w:val="007C6A7D"/>
    <w:rsid w:val="007D1346"/>
    <w:rsid w:val="007D4CD6"/>
    <w:rsid w:val="007D6123"/>
    <w:rsid w:val="007E17A4"/>
    <w:rsid w:val="007E5629"/>
    <w:rsid w:val="007E700D"/>
    <w:rsid w:val="007E72F8"/>
    <w:rsid w:val="007F1354"/>
    <w:rsid w:val="007F2C4F"/>
    <w:rsid w:val="007F3383"/>
    <w:rsid w:val="007F5ECB"/>
    <w:rsid w:val="00800344"/>
    <w:rsid w:val="008003D5"/>
    <w:rsid w:val="00801E78"/>
    <w:rsid w:val="0080331B"/>
    <w:rsid w:val="00810437"/>
    <w:rsid w:val="0081103C"/>
    <w:rsid w:val="0081531A"/>
    <w:rsid w:val="00816CED"/>
    <w:rsid w:val="00817BB7"/>
    <w:rsid w:val="00817F1F"/>
    <w:rsid w:val="00822C2D"/>
    <w:rsid w:val="0082369C"/>
    <w:rsid w:val="00824E07"/>
    <w:rsid w:val="008317E3"/>
    <w:rsid w:val="00832667"/>
    <w:rsid w:val="0083312F"/>
    <w:rsid w:val="00834AFC"/>
    <w:rsid w:val="00835157"/>
    <w:rsid w:val="00837588"/>
    <w:rsid w:val="008411C6"/>
    <w:rsid w:val="0084217E"/>
    <w:rsid w:val="00846556"/>
    <w:rsid w:val="00847A0B"/>
    <w:rsid w:val="00850DA2"/>
    <w:rsid w:val="00851C51"/>
    <w:rsid w:val="0085386F"/>
    <w:rsid w:val="00854502"/>
    <w:rsid w:val="00857109"/>
    <w:rsid w:val="00861FC3"/>
    <w:rsid w:val="008634D1"/>
    <w:rsid w:val="00863C74"/>
    <w:rsid w:val="00863E0C"/>
    <w:rsid w:val="00865991"/>
    <w:rsid w:val="008663A7"/>
    <w:rsid w:val="008708FA"/>
    <w:rsid w:val="00872CA7"/>
    <w:rsid w:val="00873B57"/>
    <w:rsid w:val="008747D9"/>
    <w:rsid w:val="00875165"/>
    <w:rsid w:val="00876E38"/>
    <w:rsid w:val="00877C9A"/>
    <w:rsid w:val="00884E80"/>
    <w:rsid w:val="00886109"/>
    <w:rsid w:val="00886B36"/>
    <w:rsid w:val="00887FAE"/>
    <w:rsid w:val="00892988"/>
    <w:rsid w:val="00893DA2"/>
    <w:rsid w:val="0089402A"/>
    <w:rsid w:val="00894A34"/>
    <w:rsid w:val="008954D1"/>
    <w:rsid w:val="0089554A"/>
    <w:rsid w:val="00895CAE"/>
    <w:rsid w:val="008966B1"/>
    <w:rsid w:val="008A1323"/>
    <w:rsid w:val="008A29E2"/>
    <w:rsid w:val="008A4011"/>
    <w:rsid w:val="008A536F"/>
    <w:rsid w:val="008B5F8F"/>
    <w:rsid w:val="008C17D7"/>
    <w:rsid w:val="008C29D8"/>
    <w:rsid w:val="008C338E"/>
    <w:rsid w:val="008D2CAF"/>
    <w:rsid w:val="008D2E6A"/>
    <w:rsid w:val="008D321A"/>
    <w:rsid w:val="008D34B9"/>
    <w:rsid w:val="008D3E88"/>
    <w:rsid w:val="008D5D85"/>
    <w:rsid w:val="008D6131"/>
    <w:rsid w:val="008D6410"/>
    <w:rsid w:val="008E0DD7"/>
    <w:rsid w:val="008E578E"/>
    <w:rsid w:val="008E6F70"/>
    <w:rsid w:val="008E7CFC"/>
    <w:rsid w:val="008F0669"/>
    <w:rsid w:val="008F5365"/>
    <w:rsid w:val="008F5B37"/>
    <w:rsid w:val="008F5FE7"/>
    <w:rsid w:val="008F6D9A"/>
    <w:rsid w:val="008F7848"/>
    <w:rsid w:val="00901272"/>
    <w:rsid w:val="0090274E"/>
    <w:rsid w:val="00905930"/>
    <w:rsid w:val="00911008"/>
    <w:rsid w:val="00912F32"/>
    <w:rsid w:val="00914672"/>
    <w:rsid w:val="00914BB2"/>
    <w:rsid w:val="00916F22"/>
    <w:rsid w:val="009202D2"/>
    <w:rsid w:val="00922588"/>
    <w:rsid w:val="009275E4"/>
    <w:rsid w:val="00927866"/>
    <w:rsid w:val="00927B2C"/>
    <w:rsid w:val="00934191"/>
    <w:rsid w:val="00934414"/>
    <w:rsid w:val="00936E0A"/>
    <w:rsid w:val="00936EBD"/>
    <w:rsid w:val="0093709D"/>
    <w:rsid w:val="00937D04"/>
    <w:rsid w:val="009415CC"/>
    <w:rsid w:val="009422D7"/>
    <w:rsid w:val="009432C3"/>
    <w:rsid w:val="00944561"/>
    <w:rsid w:val="00946622"/>
    <w:rsid w:val="00950171"/>
    <w:rsid w:val="00951710"/>
    <w:rsid w:val="00952328"/>
    <w:rsid w:val="0095428A"/>
    <w:rsid w:val="009554D7"/>
    <w:rsid w:val="009620DC"/>
    <w:rsid w:val="009632DB"/>
    <w:rsid w:val="0096604E"/>
    <w:rsid w:val="00966730"/>
    <w:rsid w:val="009677F3"/>
    <w:rsid w:val="0097058C"/>
    <w:rsid w:val="00972662"/>
    <w:rsid w:val="00972BA6"/>
    <w:rsid w:val="00976AE3"/>
    <w:rsid w:val="009772E8"/>
    <w:rsid w:val="00980B4D"/>
    <w:rsid w:val="0098179F"/>
    <w:rsid w:val="00984B78"/>
    <w:rsid w:val="009874D0"/>
    <w:rsid w:val="00987957"/>
    <w:rsid w:val="00990127"/>
    <w:rsid w:val="00990436"/>
    <w:rsid w:val="00994BB8"/>
    <w:rsid w:val="0099622A"/>
    <w:rsid w:val="00996497"/>
    <w:rsid w:val="00996766"/>
    <w:rsid w:val="00996F93"/>
    <w:rsid w:val="00997BFF"/>
    <w:rsid w:val="009A0C13"/>
    <w:rsid w:val="009A1892"/>
    <w:rsid w:val="009A1CF1"/>
    <w:rsid w:val="009A1F4A"/>
    <w:rsid w:val="009A2656"/>
    <w:rsid w:val="009A2897"/>
    <w:rsid w:val="009A4544"/>
    <w:rsid w:val="009A4974"/>
    <w:rsid w:val="009B0170"/>
    <w:rsid w:val="009B0A56"/>
    <w:rsid w:val="009B411D"/>
    <w:rsid w:val="009B752D"/>
    <w:rsid w:val="009B7792"/>
    <w:rsid w:val="009B7B3A"/>
    <w:rsid w:val="009C3681"/>
    <w:rsid w:val="009C5D86"/>
    <w:rsid w:val="009D015B"/>
    <w:rsid w:val="009D07BE"/>
    <w:rsid w:val="009D3586"/>
    <w:rsid w:val="009D5A6D"/>
    <w:rsid w:val="009D67E8"/>
    <w:rsid w:val="009E4828"/>
    <w:rsid w:val="009F04C2"/>
    <w:rsid w:val="009F1F36"/>
    <w:rsid w:val="009F3230"/>
    <w:rsid w:val="009F3F08"/>
    <w:rsid w:val="009F4BC3"/>
    <w:rsid w:val="009F5298"/>
    <w:rsid w:val="009F5CDE"/>
    <w:rsid w:val="00A00632"/>
    <w:rsid w:val="00A01303"/>
    <w:rsid w:val="00A0171F"/>
    <w:rsid w:val="00A02DDF"/>
    <w:rsid w:val="00A07C56"/>
    <w:rsid w:val="00A07D4B"/>
    <w:rsid w:val="00A10AB0"/>
    <w:rsid w:val="00A112DB"/>
    <w:rsid w:val="00A1279C"/>
    <w:rsid w:val="00A13ADE"/>
    <w:rsid w:val="00A14CF0"/>
    <w:rsid w:val="00A15626"/>
    <w:rsid w:val="00A1601D"/>
    <w:rsid w:val="00A21D0B"/>
    <w:rsid w:val="00A223AA"/>
    <w:rsid w:val="00A22BCB"/>
    <w:rsid w:val="00A23394"/>
    <w:rsid w:val="00A23B40"/>
    <w:rsid w:val="00A26227"/>
    <w:rsid w:val="00A26999"/>
    <w:rsid w:val="00A32D98"/>
    <w:rsid w:val="00A32E64"/>
    <w:rsid w:val="00A34BFD"/>
    <w:rsid w:val="00A35EC0"/>
    <w:rsid w:val="00A3783D"/>
    <w:rsid w:val="00A40587"/>
    <w:rsid w:val="00A42803"/>
    <w:rsid w:val="00A42DA9"/>
    <w:rsid w:val="00A43453"/>
    <w:rsid w:val="00A44480"/>
    <w:rsid w:val="00A44A67"/>
    <w:rsid w:val="00A47294"/>
    <w:rsid w:val="00A47E49"/>
    <w:rsid w:val="00A51596"/>
    <w:rsid w:val="00A5275E"/>
    <w:rsid w:val="00A528E7"/>
    <w:rsid w:val="00A53219"/>
    <w:rsid w:val="00A54083"/>
    <w:rsid w:val="00A643B3"/>
    <w:rsid w:val="00A649FE"/>
    <w:rsid w:val="00A670F7"/>
    <w:rsid w:val="00A7067D"/>
    <w:rsid w:val="00A745CC"/>
    <w:rsid w:val="00A745F2"/>
    <w:rsid w:val="00A74632"/>
    <w:rsid w:val="00A752C7"/>
    <w:rsid w:val="00A75F7C"/>
    <w:rsid w:val="00A76848"/>
    <w:rsid w:val="00A7732C"/>
    <w:rsid w:val="00A8592A"/>
    <w:rsid w:val="00A85F81"/>
    <w:rsid w:val="00A95D77"/>
    <w:rsid w:val="00AA3265"/>
    <w:rsid w:val="00AA4142"/>
    <w:rsid w:val="00AA7B39"/>
    <w:rsid w:val="00AB0055"/>
    <w:rsid w:val="00AB0EA7"/>
    <w:rsid w:val="00AB2897"/>
    <w:rsid w:val="00AB3DFC"/>
    <w:rsid w:val="00AB3EE3"/>
    <w:rsid w:val="00AB4520"/>
    <w:rsid w:val="00AC0DCA"/>
    <w:rsid w:val="00AC24F5"/>
    <w:rsid w:val="00AC2CF8"/>
    <w:rsid w:val="00AC36C1"/>
    <w:rsid w:val="00AC3960"/>
    <w:rsid w:val="00AC451C"/>
    <w:rsid w:val="00AD1107"/>
    <w:rsid w:val="00AD1FCE"/>
    <w:rsid w:val="00AD5D0E"/>
    <w:rsid w:val="00AD6ADE"/>
    <w:rsid w:val="00AE0FC4"/>
    <w:rsid w:val="00AE1189"/>
    <w:rsid w:val="00AE3172"/>
    <w:rsid w:val="00AE3D6E"/>
    <w:rsid w:val="00AE56CC"/>
    <w:rsid w:val="00AE6F3A"/>
    <w:rsid w:val="00AF4128"/>
    <w:rsid w:val="00AF554F"/>
    <w:rsid w:val="00AF5EE3"/>
    <w:rsid w:val="00B0246A"/>
    <w:rsid w:val="00B06D62"/>
    <w:rsid w:val="00B07719"/>
    <w:rsid w:val="00B07C6A"/>
    <w:rsid w:val="00B14D4F"/>
    <w:rsid w:val="00B16CC8"/>
    <w:rsid w:val="00B17248"/>
    <w:rsid w:val="00B17A5C"/>
    <w:rsid w:val="00B17FD8"/>
    <w:rsid w:val="00B2437E"/>
    <w:rsid w:val="00B25BFC"/>
    <w:rsid w:val="00B25F4F"/>
    <w:rsid w:val="00B26560"/>
    <w:rsid w:val="00B26787"/>
    <w:rsid w:val="00B26944"/>
    <w:rsid w:val="00B27B52"/>
    <w:rsid w:val="00B32676"/>
    <w:rsid w:val="00B32F0F"/>
    <w:rsid w:val="00B330EC"/>
    <w:rsid w:val="00B33B71"/>
    <w:rsid w:val="00B340BF"/>
    <w:rsid w:val="00B34873"/>
    <w:rsid w:val="00B36225"/>
    <w:rsid w:val="00B36840"/>
    <w:rsid w:val="00B37BDE"/>
    <w:rsid w:val="00B418A3"/>
    <w:rsid w:val="00B431B8"/>
    <w:rsid w:val="00B431BD"/>
    <w:rsid w:val="00B4375F"/>
    <w:rsid w:val="00B451E5"/>
    <w:rsid w:val="00B463E1"/>
    <w:rsid w:val="00B47402"/>
    <w:rsid w:val="00B56634"/>
    <w:rsid w:val="00B60411"/>
    <w:rsid w:val="00B61923"/>
    <w:rsid w:val="00B61FCA"/>
    <w:rsid w:val="00B636BD"/>
    <w:rsid w:val="00B700ED"/>
    <w:rsid w:val="00B7194D"/>
    <w:rsid w:val="00B73252"/>
    <w:rsid w:val="00B769F4"/>
    <w:rsid w:val="00B84E04"/>
    <w:rsid w:val="00B87D5D"/>
    <w:rsid w:val="00B90355"/>
    <w:rsid w:val="00B9374D"/>
    <w:rsid w:val="00B943F3"/>
    <w:rsid w:val="00B968A9"/>
    <w:rsid w:val="00B971D7"/>
    <w:rsid w:val="00B97859"/>
    <w:rsid w:val="00BA23A9"/>
    <w:rsid w:val="00BA2DF9"/>
    <w:rsid w:val="00BA5E7E"/>
    <w:rsid w:val="00BA75A5"/>
    <w:rsid w:val="00BB2622"/>
    <w:rsid w:val="00BB41D9"/>
    <w:rsid w:val="00BB4783"/>
    <w:rsid w:val="00BB4A4A"/>
    <w:rsid w:val="00BB67EC"/>
    <w:rsid w:val="00BB6C85"/>
    <w:rsid w:val="00BB6EF0"/>
    <w:rsid w:val="00BB769E"/>
    <w:rsid w:val="00BC1608"/>
    <w:rsid w:val="00BC269A"/>
    <w:rsid w:val="00BC6288"/>
    <w:rsid w:val="00BC7005"/>
    <w:rsid w:val="00BC7748"/>
    <w:rsid w:val="00BD2AB6"/>
    <w:rsid w:val="00BD5E39"/>
    <w:rsid w:val="00BD5EE3"/>
    <w:rsid w:val="00BD68F0"/>
    <w:rsid w:val="00BE0049"/>
    <w:rsid w:val="00BE2808"/>
    <w:rsid w:val="00BE3850"/>
    <w:rsid w:val="00BE392B"/>
    <w:rsid w:val="00BE43E5"/>
    <w:rsid w:val="00BE548C"/>
    <w:rsid w:val="00BE5CBC"/>
    <w:rsid w:val="00BE7E91"/>
    <w:rsid w:val="00BF0E8E"/>
    <w:rsid w:val="00BF21FC"/>
    <w:rsid w:val="00C00502"/>
    <w:rsid w:val="00C00EA8"/>
    <w:rsid w:val="00C069F4"/>
    <w:rsid w:val="00C108F9"/>
    <w:rsid w:val="00C1090D"/>
    <w:rsid w:val="00C12EB6"/>
    <w:rsid w:val="00C13CCF"/>
    <w:rsid w:val="00C1596C"/>
    <w:rsid w:val="00C16001"/>
    <w:rsid w:val="00C22618"/>
    <w:rsid w:val="00C2533E"/>
    <w:rsid w:val="00C27DC5"/>
    <w:rsid w:val="00C301AC"/>
    <w:rsid w:val="00C3131A"/>
    <w:rsid w:val="00C32546"/>
    <w:rsid w:val="00C33754"/>
    <w:rsid w:val="00C34573"/>
    <w:rsid w:val="00C36B6F"/>
    <w:rsid w:val="00C42177"/>
    <w:rsid w:val="00C43955"/>
    <w:rsid w:val="00C445C7"/>
    <w:rsid w:val="00C44B78"/>
    <w:rsid w:val="00C44EAE"/>
    <w:rsid w:val="00C46631"/>
    <w:rsid w:val="00C47241"/>
    <w:rsid w:val="00C520CF"/>
    <w:rsid w:val="00C53E2A"/>
    <w:rsid w:val="00C55F1D"/>
    <w:rsid w:val="00C566CB"/>
    <w:rsid w:val="00C570E9"/>
    <w:rsid w:val="00C64E8F"/>
    <w:rsid w:val="00C65189"/>
    <w:rsid w:val="00C678B9"/>
    <w:rsid w:val="00C67CDB"/>
    <w:rsid w:val="00C73DF1"/>
    <w:rsid w:val="00C74699"/>
    <w:rsid w:val="00C7587C"/>
    <w:rsid w:val="00C7798A"/>
    <w:rsid w:val="00C8053E"/>
    <w:rsid w:val="00C80973"/>
    <w:rsid w:val="00C83F9E"/>
    <w:rsid w:val="00C9363E"/>
    <w:rsid w:val="00C9447B"/>
    <w:rsid w:val="00C9488F"/>
    <w:rsid w:val="00C95495"/>
    <w:rsid w:val="00CA1826"/>
    <w:rsid w:val="00CA5DA2"/>
    <w:rsid w:val="00CA6E99"/>
    <w:rsid w:val="00CA74D1"/>
    <w:rsid w:val="00CA7DD6"/>
    <w:rsid w:val="00CB0A3C"/>
    <w:rsid w:val="00CB5D14"/>
    <w:rsid w:val="00CB795C"/>
    <w:rsid w:val="00CC0696"/>
    <w:rsid w:val="00CC0944"/>
    <w:rsid w:val="00CC09D2"/>
    <w:rsid w:val="00CC0D21"/>
    <w:rsid w:val="00CC217F"/>
    <w:rsid w:val="00CC7DBA"/>
    <w:rsid w:val="00CD1B50"/>
    <w:rsid w:val="00CD5134"/>
    <w:rsid w:val="00CD5E64"/>
    <w:rsid w:val="00CD6767"/>
    <w:rsid w:val="00CE3C07"/>
    <w:rsid w:val="00CE5061"/>
    <w:rsid w:val="00CE7273"/>
    <w:rsid w:val="00CF0442"/>
    <w:rsid w:val="00CF2703"/>
    <w:rsid w:val="00CF488C"/>
    <w:rsid w:val="00D1043C"/>
    <w:rsid w:val="00D124DB"/>
    <w:rsid w:val="00D1285B"/>
    <w:rsid w:val="00D145FB"/>
    <w:rsid w:val="00D20F47"/>
    <w:rsid w:val="00D21D20"/>
    <w:rsid w:val="00D22478"/>
    <w:rsid w:val="00D23B83"/>
    <w:rsid w:val="00D256E1"/>
    <w:rsid w:val="00D30234"/>
    <w:rsid w:val="00D3045D"/>
    <w:rsid w:val="00D30DEB"/>
    <w:rsid w:val="00D31E44"/>
    <w:rsid w:val="00D34237"/>
    <w:rsid w:val="00D34527"/>
    <w:rsid w:val="00D3536E"/>
    <w:rsid w:val="00D35EBC"/>
    <w:rsid w:val="00D41235"/>
    <w:rsid w:val="00D41D5A"/>
    <w:rsid w:val="00D429BC"/>
    <w:rsid w:val="00D43408"/>
    <w:rsid w:val="00D51428"/>
    <w:rsid w:val="00D53AA6"/>
    <w:rsid w:val="00D53AF7"/>
    <w:rsid w:val="00D53F16"/>
    <w:rsid w:val="00D54ADA"/>
    <w:rsid w:val="00D553A9"/>
    <w:rsid w:val="00D553AF"/>
    <w:rsid w:val="00D55771"/>
    <w:rsid w:val="00D56A28"/>
    <w:rsid w:val="00D61A4B"/>
    <w:rsid w:val="00D677CA"/>
    <w:rsid w:val="00D709FD"/>
    <w:rsid w:val="00D70D52"/>
    <w:rsid w:val="00D723A2"/>
    <w:rsid w:val="00D72465"/>
    <w:rsid w:val="00D73648"/>
    <w:rsid w:val="00D7698D"/>
    <w:rsid w:val="00D81B23"/>
    <w:rsid w:val="00D8240A"/>
    <w:rsid w:val="00D83B91"/>
    <w:rsid w:val="00D86411"/>
    <w:rsid w:val="00D86AC1"/>
    <w:rsid w:val="00D871D5"/>
    <w:rsid w:val="00D90234"/>
    <w:rsid w:val="00D911EA"/>
    <w:rsid w:val="00D954F3"/>
    <w:rsid w:val="00D95BCB"/>
    <w:rsid w:val="00DA19DE"/>
    <w:rsid w:val="00DA2A99"/>
    <w:rsid w:val="00DA434A"/>
    <w:rsid w:val="00DA6D8B"/>
    <w:rsid w:val="00DA7563"/>
    <w:rsid w:val="00DA7646"/>
    <w:rsid w:val="00DA7B1E"/>
    <w:rsid w:val="00DA7B2C"/>
    <w:rsid w:val="00DB1A7D"/>
    <w:rsid w:val="00DB2E95"/>
    <w:rsid w:val="00DB4DCD"/>
    <w:rsid w:val="00DB5BBD"/>
    <w:rsid w:val="00DB7CE4"/>
    <w:rsid w:val="00DC0E0F"/>
    <w:rsid w:val="00DC3116"/>
    <w:rsid w:val="00DC578F"/>
    <w:rsid w:val="00DC59D5"/>
    <w:rsid w:val="00DC5EDD"/>
    <w:rsid w:val="00DC75AA"/>
    <w:rsid w:val="00DD0F4D"/>
    <w:rsid w:val="00DD22E1"/>
    <w:rsid w:val="00DD2387"/>
    <w:rsid w:val="00DD2F2F"/>
    <w:rsid w:val="00DD6212"/>
    <w:rsid w:val="00DD644E"/>
    <w:rsid w:val="00DE08F9"/>
    <w:rsid w:val="00DE1853"/>
    <w:rsid w:val="00DE3AE7"/>
    <w:rsid w:val="00DE3C0C"/>
    <w:rsid w:val="00DE4542"/>
    <w:rsid w:val="00DE6390"/>
    <w:rsid w:val="00DE66B6"/>
    <w:rsid w:val="00DE6797"/>
    <w:rsid w:val="00DF0F13"/>
    <w:rsid w:val="00DF2B3C"/>
    <w:rsid w:val="00DF2BA3"/>
    <w:rsid w:val="00E00B1E"/>
    <w:rsid w:val="00E019E9"/>
    <w:rsid w:val="00E01D1F"/>
    <w:rsid w:val="00E0204C"/>
    <w:rsid w:val="00E050E3"/>
    <w:rsid w:val="00E05957"/>
    <w:rsid w:val="00E05BB0"/>
    <w:rsid w:val="00E1052C"/>
    <w:rsid w:val="00E12D59"/>
    <w:rsid w:val="00E1504B"/>
    <w:rsid w:val="00E20521"/>
    <w:rsid w:val="00E21D71"/>
    <w:rsid w:val="00E25E32"/>
    <w:rsid w:val="00E302B8"/>
    <w:rsid w:val="00E338EF"/>
    <w:rsid w:val="00E34231"/>
    <w:rsid w:val="00E354E9"/>
    <w:rsid w:val="00E508EA"/>
    <w:rsid w:val="00E52573"/>
    <w:rsid w:val="00E53241"/>
    <w:rsid w:val="00E60223"/>
    <w:rsid w:val="00E62130"/>
    <w:rsid w:val="00E65EB2"/>
    <w:rsid w:val="00E65EB5"/>
    <w:rsid w:val="00E67379"/>
    <w:rsid w:val="00E72949"/>
    <w:rsid w:val="00E744F7"/>
    <w:rsid w:val="00E753F7"/>
    <w:rsid w:val="00E76872"/>
    <w:rsid w:val="00E778B6"/>
    <w:rsid w:val="00E77D58"/>
    <w:rsid w:val="00E83969"/>
    <w:rsid w:val="00E85839"/>
    <w:rsid w:val="00E86217"/>
    <w:rsid w:val="00E8690A"/>
    <w:rsid w:val="00E871C0"/>
    <w:rsid w:val="00E872D6"/>
    <w:rsid w:val="00E87528"/>
    <w:rsid w:val="00E9102B"/>
    <w:rsid w:val="00E91276"/>
    <w:rsid w:val="00E9292B"/>
    <w:rsid w:val="00E946B8"/>
    <w:rsid w:val="00E94CBA"/>
    <w:rsid w:val="00E9570B"/>
    <w:rsid w:val="00E97530"/>
    <w:rsid w:val="00E97552"/>
    <w:rsid w:val="00EA2184"/>
    <w:rsid w:val="00EA3B20"/>
    <w:rsid w:val="00EA549F"/>
    <w:rsid w:val="00EA5A2E"/>
    <w:rsid w:val="00EA5BF8"/>
    <w:rsid w:val="00EA645B"/>
    <w:rsid w:val="00EA6708"/>
    <w:rsid w:val="00EA69C9"/>
    <w:rsid w:val="00EB0844"/>
    <w:rsid w:val="00EB1A83"/>
    <w:rsid w:val="00EB21CD"/>
    <w:rsid w:val="00EB2E05"/>
    <w:rsid w:val="00EB7FDC"/>
    <w:rsid w:val="00EC711F"/>
    <w:rsid w:val="00EC77DE"/>
    <w:rsid w:val="00ED1E81"/>
    <w:rsid w:val="00ED3510"/>
    <w:rsid w:val="00ED3D52"/>
    <w:rsid w:val="00ED573E"/>
    <w:rsid w:val="00ED66CC"/>
    <w:rsid w:val="00ED72EC"/>
    <w:rsid w:val="00EE2171"/>
    <w:rsid w:val="00EE2677"/>
    <w:rsid w:val="00EE289D"/>
    <w:rsid w:val="00EE3B3B"/>
    <w:rsid w:val="00EE7017"/>
    <w:rsid w:val="00EF3655"/>
    <w:rsid w:val="00EF3A24"/>
    <w:rsid w:val="00EF7C41"/>
    <w:rsid w:val="00F00E36"/>
    <w:rsid w:val="00F04917"/>
    <w:rsid w:val="00F05460"/>
    <w:rsid w:val="00F14372"/>
    <w:rsid w:val="00F1588D"/>
    <w:rsid w:val="00F2281F"/>
    <w:rsid w:val="00F2410C"/>
    <w:rsid w:val="00F2506A"/>
    <w:rsid w:val="00F266FE"/>
    <w:rsid w:val="00F26C34"/>
    <w:rsid w:val="00F3106B"/>
    <w:rsid w:val="00F32CAA"/>
    <w:rsid w:val="00F3344F"/>
    <w:rsid w:val="00F334D3"/>
    <w:rsid w:val="00F35639"/>
    <w:rsid w:val="00F371E9"/>
    <w:rsid w:val="00F42D80"/>
    <w:rsid w:val="00F4389F"/>
    <w:rsid w:val="00F46AA7"/>
    <w:rsid w:val="00F50A8B"/>
    <w:rsid w:val="00F50BE3"/>
    <w:rsid w:val="00F51E7F"/>
    <w:rsid w:val="00F54821"/>
    <w:rsid w:val="00F555C5"/>
    <w:rsid w:val="00F5572A"/>
    <w:rsid w:val="00F565CD"/>
    <w:rsid w:val="00F62351"/>
    <w:rsid w:val="00F623CA"/>
    <w:rsid w:val="00F64836"/>
    <w:rsid w:val="00F7083D"/>
    <w:rsid w:val="00F722ED"/>
    <w:rsid w:val="00F72C55"/>
    <w:rsid w:val="00F74E06"/>
    <w:rsid w:val="00F76870"/>
    <w:rsid w:val="00F80988"/>
    <w:rsid w:val="00F81BCE"/>
    <w:rsid w:val="00F81D45"/>
    <w:rsid w:val="00F81FD1"/>
    <w:rsid w:val="00F81FF6"/>
    <w:rsid w:val="00F90AA5"/>
    <w:rsid w:val="00F931CB"/>
    <w:rsid w:val="00F93CD0"/>
    <w:rsid w:val="00F96421"/>
    <w:rsid w:val="00FA0D8E"/>
    <w:rsid w:val="00FA4DDC"/>
    <w:rsid w:val="00FA66E5"/>
    <w:rsid w:val="00FA75D8"/>
    <w:rsid w:val="00FB04FB"/>
    <w:rsid w:val="00FB1E3C"/>
    <w:rsid w:val="00FB3F6D"/>
    <w:rsid w:val="00FB5826"/>
    <w:rsid w:val="00FB5F65"/>
    <w:rsid w:val="00FB6A24"/>
    <w:rsid w:val="00FB7298"/>
    <w:rsid w:val="00FB73FD"/>
    <w:rsid w:val="00FC1DEF"/>
    <w:rsid w:val="00FC2912"/>
    <w:rsid w:val="00FC3139"/>
    <w:rsid w:val="00FC510C"/>
    <w:rsid w:val="00FC5272"/>
    <w:rsid w:val="00FD0729"/>
    <w:rsid w:val="00FD0D62"/>
    <w:rsid w:val="00FD1299"/>
    <w:rsid w:val="00FD23DD"/>
    <w:rsid w:val="00FD415B"/>
    <w:rsid w:val="00FD4697"/>
    <w:rsid w:val="00FD79C4"/>
    <w:rsid w:val="00FE389E"/>
    <w:rsid w:val="00FE65A7"/>
    <w:rsid w:val="00FF0793"/>
    <w:rsid w:val="00FF0E05"/>
    <w:rsid w:val="00FF5784"/>
    <w:rsid w:val="00FF5F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38272F65"/>
  <w15:docId w15:val="{C3CC5BAC-AEBC-48B9-9D42-C024AA50E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2104F"/>
    <w:rPr>
      <w:sz w:val="24"/>
      <w:szCs w:val="24"/>
    </w:rPr>
  </w:style>
  <w:style w:type="paragraph" w:styleId="Heading1">
    <w:name w:val="heading 1"/>
    <w:aliases w:val="Main Heading"/>
    <w:basedOn w:val="Normal"/>
    <w:next w:val="Normal"/>
    <w:link w:val="Heading1Char"/>
    <w:uiPriority w:val="9"/>
    <w:qFormat/>
    <w:rsid w:val="00A34BFD"/>
    <w:pPr>
      <w:widowControl w:val="0"/>
      <w:autoSpaceDE w:val="0"/>
      <w:autoSpaceDN w:val="0"/>
      <w:adjustRightInd w:val="0"/>
      <w:ind w:right="-135"/>
      <w:jc w:val="center"/>
      <w:outlineLvl w:val="0"/>
    </w:pPr>
    <w:rPr>
      <w:b/>
      <w:bCs/>
      <w:color w:val="006187"/>
      <w:sz w:val="34"/>
      <w:szCs w:val="34"/>
      <w:lang w:val="x-none" w:eastAsia="x-none"/>
    </w:rPr>
  </w:style>
  <w:style w:type="paragraph" w:styleId="Heading2">
    <w:name w:val="heading 2"/>
    <w:basedOn w:val="Normal"/>
    <w:next w:val="Normal"/>
    <w:link w:val="Heading2Char"/>
    <w:uiPriority w:val="9"/>
    <w:unhideWhenUsed/>
    <w:rsid w:val="009B7792"/>
    <w:pPr>
      <w:spacing w:before="20" w:after="40"/>
      <w:outlineLvl w:val="1"/>
    </w:pPr>
    <w:rPr>
      <w:color w:val="005782"/>
      <w:sz w:val="30"/>
      <w:szCs w:val="30"/>
      <w:lang w:val="x-none" w:eastAsia="x-none"/>
    </w:rPr>
  </w:style>
  <w:style w:type="paragraph" w:styleId="Heading3">
    <w:name w:val="heading 3"/>
    <w:basedOn w:val="Heading2"/>
    <w:next w:val="Normal"/>
    <w:link w:val="Heading3Char"/>
    <w:uiPriority w:val="9"/>
    <w:unhideWhenUsed/>
    <w:rsid w:val="00F2281F"/>
    <w:pPr>
      <w:spacing w:before="200" w:after="100"/>
      <w:outlineLvl w:val="2"/>
    </w:pPr>
  </w:style>
  <w:style w:type="paragraph" w:styleId="Heading4">
    <w:name w:val="heading 4"/>
    <w:basedOn w:val="Normal"/>
    <w:next w:val="Normal"/>
    <w:link w:val="Heading4Char"/>
    <w:uiPriority w:val="9"/>
    <w:unhideWhenUsed/>
    <w:rsid w:val="0072104F"/>
    <w:pPr>
      <w:keepNext/>
      <w:spacing w:before="240" w:after="60"/>
      <w:outlineLvl w:val="3"/>
    </w:pPr>
    <w:rPr>
      <w:rFonts w:ascii="Arial" w:hAnsi="Arial"/>
      <w:b/>
      <w:bCs/>
      <w:sz w:val="20"/>
      <w:szCs w:val="28"/>
      <w:lang w:val="en-US" w:eastAsia="x-none"/>
    </w:rPr>
  </w:style>
  <w:style w:type="paragraph" w:styleId="Heading5">
    <w:name w:val="heading 5"/>
    <w:basedOn w:val="Normal"/>
    <w:next w:val="Normal"/>
    <w:link w:val="Heading5Char"/>
    <w:uiPriority w:val="9"/>
    <w:unhideWhenUsed/>
    <w:rsid w:val="0072104F"/>
    <w:pPr>
      <w:spacing w:before="240" w:after="60"/>
      <w:outlineLvl w:val="4"/>
    </w:pPr>
    <w:rPr>
      <w:b/>
      <w:bCs/>
      <w:i/>
      <w:iCs/>
      <w:sz w:val="26"/>
      <w:szCs w:val="26"/>
      <w:lang w:val="x-none" w:eastAsia="x-none"/>
    </w:rPr>
  </w:style>
  <w:style w:type="paragraph" w:styleId="Heading6">
    <w:name w:val="heading 6"/>
    <w:basedOn w:val="Normal"/>
    <w:next w:val="Normal"/>
    <w:link w:val="Heading6Char"/>
    <w:uiPriority w:val="9"/>
    <w:unhideWhenUsed/>
    <w:rsid w:val="0072104F"/>
    <w:pPr>
      <w:spacing w:before="240" w:after="60"/>
      <w:outlineLvl w:val="5"/>
    </w:pPr>
    <w:rPr>
      <w:b/>
      <w:bCs/>
      <w:sz w:val="20"/>
      <w:szCs w:val="20"/>
      <w:lang w:val="x-none" w:eastAsia="x-none"/>
    </w:rPr>
  </w:style>
  <w:style w:type="paragraph" w:styleId="Heading7">
    <w:name w:val="heading 7"/>
    <w:basedOn w:val="Normal"/>
    <w:next w:val="Normal"/>
    <w:link w:val="Heading7Char"/>
    <w:uiPriority w:val="9"/>
    <w:semiHidden/>
    <w:unhideWhenUsed/>
    <w:rsid w:val="0072104F"/>
    <w:pPr>
      <w:spacing w:before="240" w:after="60"/>
      <w:outlineLvl w:val="6"/>
    </w:pPr>
    <w:rPr>
      <w:lang w:val="x-none" w:eastAsia="x-none"/>
    </w:rPr>
  </w:style>
  <w:style w:type="paragraph" w:styleId="Heading8">
    <w:name w:val="heading 8"/>
    <w:basedOn w:val="Normal"/>
    <w:next w:val="Normal"/>
    <w:link w:val="Heading8Char"/>
    <w:uiPriority w:val="9"/>
    <w:semiHidden/>
    <w:unhideWhenUsed/>
    <w:qFormat/>
    <w:rsid w:val="0072104F"/>
    <w:pPr>
      <w:spacing w:before="240" w:after="60"/>
      <w:outlineLvl w:val="7"/>
    </w:pPr>
    <w:rPr>
      <w:i/>
      <w:iCs/>
      <w:lang w:val="x-none" w:eastAsia="x-none"/>
    </w:rPr>
  </w:style>
  <w:style w:type="paragraph" w:styleId="Heading9">
    <w:name w:val="heading 9"/>
    <w:basedOn w:val="Normal"/>
    <w:next w:val="Normal"/>
    <w:link w:val="Heading9Char"/>
    <w:uiPriority w:val="9"/>
    <w:semiHidden/>
    <w:unhideWhenUsed/>
    <w:qFormat/>
    <w:rsid w:val="0072104F"/>
    <w:pPr>
      <w:spacing w:before="240" w:after="60"/>
      <w:outlineLvl w:val="8"/>
    </w:pPr>
    <w:rPr>
      <w:rFonts w:ascii="Cambria" w:hAnsi="Cambria"/>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
    <w:link w:val="Heading1"/>
    <w:uiPriority w:val="9"/>
    <w:rsid w:val="00A34BFD"/>
    <w:rPr>
      <w:rFonts w:cs="Calibri"/>
      <w:b/>
      <w:bCs/>
      <w:color w:val="006187"/>
      <w:sz w:val="34"/>
      <w:szCs w:val="34"/>
    </w:rPr>
  </w:style>
  <w:style w:type="character" w:customStyle="1" w:styleId="Heading2Char">
    <w:name w:val="Heading 2 Char"/>
    <w:link w:val="Heading2"/>
    <w:uiPriority w:val="9"/>
    <w:locked/>
    <w:rsid w:val="009B7792"/>
    <w:rPr>
      <w:rFonts w:ascii="Calibri" w:hAnsi="Calibri"/>
      <w:color w:val="005782"/>
      <w:sz w:val="30"/>
      <w:szCs w:val="30"/>
    </w:rPr>
  </w:style>
  <w:style w:type="character" w:customStyle="1" w:styleId="Heading3Char">
    <w:name w:val="Heading 3 Char"/>
    <w:link w:val="Heading3"/>
    <w:uiPriority w:val="9"/>
    <w:locked/>
    <w:rsid w:val="00F2281F"/>
    <w:rPr>
      <w:rFonts w:ascii="Calibri" w:hAnsi="Calibri"/>
      <w:color w:val="005782"/>
      <w:sz w:val="30"/>
      <w:szCs w:val="30"/>
    </w:rPr>
  </w:style>
  <w:style w:type="character" w:customStyle="1" w:styleId="Heading4Char">
    <w:name w:val="Heading 4 Char"/>
    <w:link w:val="Heading4"/>
    <w:uiPriority w:val="9"/>
    <w:locked/>
    <w:rsid w:val="0072104F"/>
    <w:rPr>
      <w:rFonts w:ascii="Arial" w:hAnsi="Arial" w:cs="Arial"/>
      <w:b/>
      <w:bCs/>
      <w:szCs w:val="28"/>
      <w:lang w:val="en-US"/>
    </w:rPr>
  </w:style>
  <w:style w:type="paragraph" w:styleId="Header">
    <w:name w:val="header"/>
    <w:basedOn w:val="Normal"/>
    <w:link w:val="HeaderChar"/>
    <w:rsid w:val="00321794"/>
    <w:pPr>
      <w:tabs>
        <w:tab w:val="center" w:pos="4153"/>
        <w:tab w:val="right" w:pos="8306"/>
      </w:tabs>
    </w:pPr>
  </w:style>
  <w:style w:type="character" w:customStyle="1" w:styleId="HeaderChar">
    <w:name w:val="Header Char"/>
    <w:basedOn w:val="DefaultParagraphFont"/>
    <w:link w:val="Header"/>
    <w:rsid w:val="004E14C5"/>
  </w:style>
  <w:style w:type="paragraph" w:styleId="Footer">
    <w:name w:val="footer"/>
    <w:basedOn w:val="Normal"/>
    <w:link w:val="FooterChar"/>
    <w:uiPriority w:val="99"/>
    <w:rsid w:val="00321794"/>
    <w:pPr>
      <w:tabs>
        <w:tab w:val="center" w:pos="4153"/>
        <w:tab w:val="right" w:pos="8306"/>
      </w:tabs>
    </w:pPr>
    <w:rPr>
      <w:sz w:val="20"/>
      <w:szCs w:val="20"/>
      <w:lang w:val="x-none" w:eastAsia="x-none"/>
    </w:rPr>
  </w:style>
  <w:style w:type="character" w:customStyle="1" w:styleId="FooterChar">
    <w:name w:val="Footer Char"/>
    <w:link w:val="Footer"/>
    <w:uiPriority w:val="99"/>
    <w:locked/>
    <w:rsid w:val="001A6D75"/>
    <w:rPr>
      <w:rFonts w:cs="Times New Roman"/>
    </w:rPr>
  </w:style>
  <w:style w:type="paragraph" w:styleId="DocumentMap">
    <w:name w:val="Document Map"/>
    <w:basedOn w:val="Normal"/>
    <w:link w:val="DocumentMapChar"/>
    <w:uiPriority w:val="99"/>
    <w:semiHidden/>
    <w:rsid w:val="00321794"/>
    <w:pPr>
      <w:shd w:val="clear" w:color="auto" w:fill="000080"/>
    </w:pPr>
    <w:rPr>
      <w:sz w:val="0"/>
      <w:szCs w:val="0"/>
      <w:lang w:val="x-none" w:eastAsia="x-none"/>
    </w:rPr>
  </w:style>
  <w:style w:type="character" w:customStyle="1" w:styleId="DocumentMapChar">
    <w:name w:val="Document Map Char"/>
    <w:link w:val="DocumentMap"/>
    <w:uiPriority w:val="99"/>
    <w:semiHidden/>
    <w:rsid w:val="004E14C5"/>
    <w:rPr>
      <w:sz w:val="0"/>
      <w:szCs w:val="0"/>
    </w:rPr>
  </w:style>
  <w:style w:type="paragraph" w:styleId="Title">
    <w:name w:val="Title"/>
    <w:basedOn w:val="Normal"/>
    <w:next w:val="Normal"/>
    <w:link w:val="TitleChar"/>
    <w:uiPriority w:val="10"/>
    <w:rsid w:val="0072104F"/>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10"/>
    <w:rsid w:val="0072104F"/>
    <w:rPr>
      <w:rFonts w:ascii="Cambria" w:eastAsia="Times New Roman" w:hAnsi="Cambria" w:cs="Times New Roman"/>
      <w:b/>
      <w:bCs/>
      <w:kern w:val="28"/>
      <w:sz w:val="32"/>
      <w:szCs w:val="32"/>
    </w:rPr>
  </w:style>
  <w:style w:type="paragraph" w:styleId="Subtitle">
    <w:name w:val="Subtitle"/>
    <w:basedOn w:val="Normal"/>
    <w:next w:val="Normal"/>
    <w:link w:val="SubtitleChar"/>
    <w:uiPriority w:val="11"/>
    <w:rsid w:val="0072104F"/>
    <w:pPr>
      <w:spacing w:after="60"/>
      <w:jc w:val="center"/>
      <w:outlineLvl w:val="1"/>
    </w:pPr>
    <w:rPr>
      <w:rFonts w:ascii="Cambria" w:hAnsi="Cambria"/>
      <w:lang w:val="x-none" w:eastAsia="x-none"/>
    </w:rPr>
  </w:style>
  <w:style w:type="character" w:customStyle="1" w:styleId="SubtitleChar">
    <w:name w:val="Subtitle Char"/>
    <w:link w:val="Subtitle"/>
    <w:uiPriority w:val="11"/>
    <w:rsid w:val="0072104F"/>
    <w:rPr>
      <w:rFonts w:ascii="Cambria" w:eastAsia="Times New Roman" w:hAnsi="Cambria" w:cs="Times New Roman"/>
      <w:sz w:val="24"/>
      <w:szCs w:val="24"/>
    </w:rPr>
  </w:style>
  <w:style w:type="character" w:styleId="PageNumber">
    <w:name w:val="page number"/>
    <w:uiPriority w:val="99"/>
    <w:semiHidden/>
    <w:rsid w:val="00321794"/>
    <w:rPr>
      <w:rFonts w:cs="Times New Roman"/>
    </w:rPr>
  </w:style>
  <w:style w:type="paragraph" w:styleId="BalloonText">
    <w:name w:val="Balloon Text"/>
    <w:basedOn w:val="Normal"/>
    <w:link w:val="BalloonTextChar"/>
    <w:uiPriority w:val="99"/>
    <w:semiHidden/>
    <w:unhideWhenUsed/>
    <w:rsid w:val="004E13FF"/>
    <w:rPr>
      <w:rFonts w:ascii="Tahoma" w:hAnsi="Tahoma"/>
      <w:sz w:val="16"/>
      <w:szCs w:val="16"/>
      <w:lang w:val="x-none" w:eastAsia="x-none"/>
    </w:rPr>
  </w:style>
  <w:style w:type="character" w:customStyle="1" w:styleId="BalloonTextChar">
    <w:name w:val="Balloon Text Char"/>
    <w:link w:val="BalloonText"/>
    <w:uiPriority w:val="99"/>
    <w:semiHidden/>
    <w:locked/>
    <w:rsid w:val="004E13FF"/>
    <w:rPr>
      <w:rFonts w:ascii="Tahoma" w:hAnsi="Tahoma" w:cs="Tahoma"/>
      <w:sz w:val="16"/>
      <w:szCs w:val="16"/>
    </w:rPr>
  </w:style>
  <w:style w:type="table" w:styleId="TableGrid">
    <w:name w:val="Table Grid"/>
    <w:basedOn w:val="TableNormal"/>
    <w:uiPriority w:val="59"/>
    <w:rsid w:val="0027223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Accent5">
    <w:name w:val="Light Shading Accent 5"/>
    <w:basedOn w:val="TableNormal"/>
    <w:uiPriority w:val="60"/>
    <w:rsid w:val="0027223C"/>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TableGrid2">
    <w:name w:val="Table Grid2"/>
    <w:basedOn w:val="TableNormal"/>
    <w:next w:val="TableGrid"/>
    <w:uiPriority w:val="59"/>
    <w:rsid w:val="005D4765"/>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3C663B"/>
    <w:rPr>
      <w:rFonts w:ascii="Arial" w:hAnsi="Arial" w:cs="Arial"/>
      <w:sz w:val="20"/>
      <w:szCs w:val="20"/>
      <w:lang w:val="x-none" w:eastAsia="en-US" w:bidi="en-US"/>
    </w:rPr>
  </w:style>
  <w:style w:type="character" w:customStyle="1" w:styleId="FootnoteTextChar">
    <w:name w:val="Footnote Text Char"/>
    <w:link w:val="FootnoteText"/>
    <w:uiPriority w:val="99"/>
    <w:rsid w:val="003C663B"/>
    <w:rPr>
      <w:rFonts w:ascii="Arial" w:hAnsi="Arial" w:cs="Arial"/>
      <w:lang w:eastAsia="en-US" w:bidi="en-US"/>
    </w:rPr>
  </w:style>
  <w:style w:type="character" w:styleId="FootnoteReference">
    <w:name w:val="footnote reference"/>
    <w:uiPriority w:val="99"/>
    <w:unhideWhenUsed/>
    <w:rsid w:val="003C663B"/>
    <w:rPr>
      <w:vertAlign w:val="superscript"/>
    </w:rPr>
  </w:style>
  <w:style w:type="character" w:customStyle="1" w:styleId="Heading5Char">
    <w:name w:val="Heading 5 Char"/>
    <w:link w:val="Heading5"/>
    <w:uiPriority w:val="9"/>
    <w:rsid w:val="0072104F"/>
    <w:rPr>
      <w:rFonts w:cs="Times New Roman"/>
      <w:b/>
      <w:bCs/>
      <w:i/>
      <w:iCs/>
      <w:sz w:val="26"/>
      <w:szCs w:val="26"/>
    </w:rPr>
  </w:style>
  <w:style w:type="character" w:customStyle="1" w:styleId="Heading6Char">
    <w:name w:val="Heading 6 Char"/>
    <w:link w:val="Heading6"/>
    <w:uiPriority w:val="9"/>
    <w:rsid w:val="0072104F"/>
    <w:rPr>
      <w:rFonts w:cs="Times New Roman"/>
      <w:b/>
      <w:bCs/>
    </w:rPr>
  </w:style>
  <w:style w:type="paragraph" w:styleId="ListParagraph">
    <w:name w:val="List Paragraph"/>
    <w:basedOn w:val="Normal"/>
    <w:uiPriority w:val="34"/>
    <w:qFormat/>
    <w:rsid w:val="0072104F"/>
    <w:pPr>
      <w:ind w:left="720"/>
      <w:contextualSpacing/>
    </w:pPr>
  </w:style>
  <w:style w:type="character" w:styleId="BookTitle">
    <w:name w:val="Book Title"/>
    <w:uiPriority w:val="33"/>
    <w:rsid w:val="0072104F"/>
    <w:rPr>
      <w:rFonts w:ascii="Cambria" w:eastAsia="Times New Roman" w:hAnsi="Cambria"/>
      <w:b/>
      <w:i/>
      <w:sz w:val="24"/>
      <w:szCs w:val="24"/>
    </w:rPr>
  </w:style>
  <w:style w:type="paragraph" w:customStyle="1" w:styleId="Default">
    <w:name w:val="Default"/>
    <w:rsid w:val="00E85839"/>
    <w:pPr>
      <w:autoSpaceDE w:val="0"/>
      <w:autoSpaceDN w:val="0"/>
      <w:adjustRightInd w:val="0"/>
    </w:pPr>
    <w:rPr>
      <w:rFonts w:ascii="Arial" w:hAnsi="Arial" w:cs="Arial"/>
      <w:color w:val="000000"/>
      <w:sz w:val="24"/>
      <w:szCs w:val="24"/>
    </w:rPr>
  </w:style>
  <w:style w:type="paragraph" w:styleId="Caption">
    <w:name w:val="caption"/>
    <w:basedOn w:val="Normal"/>
    <w:next w:val="Normal"/>
    <w:uiPriority w:val="35"/>
    <w:unhideWhenUsed/>
    <w:rsid w:val="0072104F"/>
    <w:pPr>
      <w:spacing w:after="200"/>
    </w:pPr>
    <w:rPr>
      <w:rFonts w:ascii="Arial" w:hAnsi="Arial" w:cs="Arial"/>
      <w:b/>
      <w:bCs/>
      <w:color w:val="4F81BD"/>
      <w:szCs w:val="18"/>
      <w:lang w:val="en-US"/>
    </w:rPr>
  </w:style>
  <w:style w:type="character" w:styleId="Hyperlink">
    <w:name w:val="Hyperlink"/>
    <w:uiPriority w:val="99"/>
    <w:unhideWhenUsed/>
    <w:rsid w:val="0072104F"/>
    <w:rPr>
      <w:color w:val="0000FF"/>
      <w:u w:val="single"/>
    </w:rPr>
  </w:style>
  <w:style w:type="character" w:customStyle="1" w:styleId="Heading7Char">
    <w:name w:val="Heading 7 Char"/>
    <w:link w:val="Heading7"/>
    <w:uiPriority w:val="9"/>
    <w:semiHidden/>
    <w:rsid w:val="0072104F"/>
    <w:rPr>
      <w:rFonts w:cs="Times New Roman"/>
      <w:sz w:val="24"/>
      <w:szCs w:val="24"/>
    </w:rPr>
  </w:style>
  <w:style w:type="character" w:customStyle="1" w:styleId="Heading8Char">
    <w:name w:val="Heading 8 Char"/>
    <w:link w:val="Heading8"/>
    <w:uiPriority w:val="9"/>
    <w:semiHidden/>
    <w:rsid w:val="0072104F"/>
    <w:rPr>
      <w:rFonts w:cs="Times New Roman"/>
      <w:i/>
      <w:iCs/>
      <w:sz w:val="24"/>
      <w:szCs w:val="24"/>
    </w:rPr>
  </w:style>
  <w:style w:type="character" w:customStyle="1" w:styleId="Heading9Char">
    <w:name w:val="Heading 9 Char"/>
    <w:link w:val="Heading9"/>
    <w:uiPriority w:val="9"/>
    <w:semiHidden/>
    <w:rsid w:val="0072104F"/>
    <w:rPr>
      <w:rFonts w:ascii="Cambria" w:eastAsia="Times New Roman" w:hAnsi="Cambria" w:cs="Times New Roman"/>
    </w:rPr>
  </w:style>
  <w:style w:type="character" w:styleId="Strong">
    <w:name w:val="Strong"/>
    <w:uiPriority w:val="22"/>
    <w:rsid w:val="0072104F"/>
    <w:rPr>
      <w:b/>
      <w:bCs/>
    </w:rPr>
  </w:style>
  <w:style w:type="character" w:styleId="Emphasis">
    <w:name w:val="Emphasis"/>
    <w:uiPriority w:val="20"/>
    <w:rsid w:val="0072104F"/>
    <w:rPr>
      <w:rFonts w:ascii="Calibri" w:hAnsi="Calibri"/>
      <w:b/>
      <w:i/>
      <w:iCs/>
    </w:rPr>
  </w:style>
  <w:style w:type="paragraph" w:styleId="NoSpacing">
    <w:name w:val="No Spacing"/>
    <w:aliases w:val="General Text"/>
    <w:basedOn w:val="Normal"/>
    <w:next w:val="Normal"/>
    <w:uiPriority w:val="1"/>
    <w:rsid w:val="009B7792"/>
    <w:pPr>
      <w:numPr>
        <w:numId w:val="1"/>
      </w:numPr>
      <w:spacing w:before="240" w:after="40"/>
    </w:pPr>
    <w:rPr>
      <w:rFonts w:ascii="Arial" w:hAnsi="Arial"/>
      <w:color w:val="005782"/>
      <w:sz w:val="20"/>
      <w:szCs w:val="32"/>
    </w:rPr>
  </w:style>
  <w:style w:type="paragraph" w:styleId="Quote">
    <w:name w:val="Quote"/>
    <w:basedOn w:val="Normal"/>
    <w:next w:val="Normal"/>
    <w:link w:val="QuoteChar"/>
    <w:uiPriority w:val="29"/>
    <w:rsid w:val="0072104F"/>
    <w:rPr>
      <w:i/>
      <w:lang w:val="x-none" w:eastAsia="x-none"/>
    </w:rPr>
  </w:style>
  <w:style w:type="character" w:customStyle="1" w:styleId="QuoteChar">
    <w:name w:val="Quote Char"/>
    <w:link w:val="Quote"/>
    <w:uiPriority w:val="29"/>
    <w:rsid w:val="0072104F"/>
    <w:rPr>
      <w:i/>
      <w:sz w:val="24"/>
      <w:szCs w:val="24"/>
    </w:rPr>
  </w:style>
  <w:style w:type="paragraph" w:styleId="IntenseQuote">
    <w:name w:val="Intense Quote"/>
    <w:basedOn w:val="Normal"/>
    <w:next w:val="Normal"/>
    <w:link w:val="IntenseQuoteChar"/>
    <w:uiPriority w:val="30"/>
    <w:rsid w:val="0072104F"/>
    <w:pPr>
      <w:ind w:left="720" w:right="720"/>
    </w:pPr>
    <w:rPr>
      <w:b/>
      <w:i/>
      <w:szCs w:val="20"/>
      <w:lang w:val="x-none" w:eastAsia="x-none"/>
    </w:rPr>
  </w:style>
  <w:style w:type="character" w:customStyle="1" w:styleId="IntenseQuoteChar">
    <w:name w:val="Intense Quote Char"/>
    <w:link w:val="IntenseQuote"/>
    <w:uiPriority w:val="30"/>
    <w:rsid w:val="0072104F"/>
    <w:rPr>
      <w:b/>
      <w:i/>
      <w:sz w:val="24"/>
    </w:rPr>
  </w:style>
  <w:style w:type="character" w:styleId="SubtleEmphasis">
    <w:name w:val="Subtle Emphasis"/>
    <w:uiPriority w:val="19"/>
    <w:rsid w:val="0072104F"/>
    <w:rPr>
      <w:i/>
      <w:color w:val="5A5A5A"/>
    </w:rPr>
  </w:style>
  <w:style w:type="character" w:styleId="IntenseEmphasis">
    <w:name w:val="Intense Emphasis"/>
    <w:uiPriority w:val="21"/>
    <w:rsid w:val="0072104F"/>
    <w:rPr>
      <w:b/>
      <w:i/>
      <w:sz w:val="24"/>
      <w:szCs w:val="24"/>
      <w:u w:val="single"/>
    </w:rPr>
  </w:style>
  <w:style w:type="character" w:styleId="SubtleReference">
    <w:name w:val="Subtle Reference"/>
    <w:uiPriority w:val="31"/>
    <w:rsid w:val="0072104F"/>
    <w:rPr>
      <w:sz w:val="24"/>
      <w:szCs w:val="24"/>
      <w:u w:val="single"/>
    </w:rPr>
  </w:style>
  <w:style w:type="character" w:styleId="IntenseReference">
    <w:name w:val="Intense Reference"/>
    <w:uiPriority w:val="32"/>
    <w:rsid w:val="0072104F"/>
    <w:rPr>
      <w:b/>
      <w:sz w:val="24"/>
      <w:u w:val="single"/>
    </w:rPr>
  </w:style>
  <w:style w:type="paragraph" w:styleId="TOCHeading">
    <w:name w:val="TOC Heading"/>
    <w:basedOn w:val="Heading1"/>
    <w:next w:val="Normal"/>
    <w:uiPriority w:val="39"/>
    <w:semiHidden/>
    <w:unhideWhenUsed/>
    <w:qFormat/>
    <w:rsid w:val="0072104F"/>
    <w:pPr>
      <w:outlineLvl w:val="9"/>
    </w:pPr>
  </w:style>
  <w:style w:type="character" w:styleId="PlaceholderText">
    <w:name w:val="Placeholder Text"/>
    <w:uiPriority w:val="99"/>
    <w:semiHidden/>
    <w:rsid w:val="0048383C"/>
    <w:rPr>
      <w:color w:val="808080"/>
    </w:rPr>
  </w:style>
  <w:style w:type="paragraph" w:customStyle="1" w:styleId="ObjectiveTargetAudience">
    <w:name w:val="Objective &amp; Target Audience"/>
    <w:basedOn w:val="Normal"/>
    <w:qFormat/>
    <w:rsid w:val="00F2281F"/>
    <w:pPr>
      <w:spacing w:after="100"/>
      <w:ind w:left="567" w:right="113"/>
    </w:pPr>
    <w:rPr>
      <w:i/>
      <w:color w:val="005782"/>
      <w:sz w:val="22"/>
    </w:rPr>
  </w:style>
  <w:style w:type="paragraph" w:customStyle="1" w:styleId="Subheading">
    <w:name w:val="Subheading"/>
    <w:qFormat/>
    <w:rsid w:val="00B90355"/>
    <w:pPr>
      <w:spacing w:before="200" w:after="100"/>
    </w:pPr>
    <w:rPr>
      <w:color w:val="005782"/>
      <w:sz w:val="30"/>
      <w:szCs w:val="30"/>
    </w:rPr>
  </w:style>
  <w:style w:type="paragraph" w:customStyle="1" w:styleId="BodyTextNumbering">
    <w:name w:val="Body Text Numbering"/>
    <w:qFormat/>
    <w:rsid w:val="00F81FF6"/>
    <w:pPr>
      <w:numPr>
        <w:numId w:val="4"/>
      </w:numPr>
      <w:spacing w:before="240" w:after="40"/>
      <w:ind w:left="360"/>
    </w:pPr>
    <w:rPr>
      <w:rFonts w:ascii="Arial" w:hAnsi="Arial"/>
      <w:color w:val="000000"/>
      <w:szCs w:val="32"/>
    </w:rPr>
  </w:style>
  <w:style w:type="paragraph" w:customStyle="1" w:styleId="SubpointsAlpha">
    <w:name w:val="Subpoints Alpha"/>
    <w:qFormat/>
    <w:rsid w:val="00F81FF6"/>
    <w:pPr>
      <w:numPr>
        <w:numId w:val="5"/>
      </w:numPr>
      <w:spacing w:before="40" w:after="40"/>
    </w:pPr>
    <w:rPr>
      <w:rFonts w:ascii="Arial" w:hAnsi="Arial"/>
      <w:color w:val="000000"/>
      <w:szCs w:val="32"/>
    </w:rPr>
  </w:style>
  <w:style w:type="paragraph" w:customStyle="1" w:styleId="Subheading2">
    <w:name w:val="Subheading 2"/>
    <w:basedOn w:val="NoSpacing"/>
    <w:qFormat/>
    <w:rsid w:val="00905930"/>
    <w:pPr>
      <w:numPr>
        <w:numId w:val="0"/>
      </w:numPr>
      <w:spacing w:beforeLines="40" w:afterLines="40"/>
    </w:pPr>
    <w:rPr>
      <w:b/>
      <w:i/>
      <w:color w:val="000000"/>
    </w:rPr>
  </w:style>
  <w:style w:type="paragraph" w:customStyle="1" w:styleId="DefinitionHeadings">
    <w:name w:val="Definition Headings"/>
    <w:qFormat/>
    <w:rsid w:val="00905930"/>
    <w:pPr>
      <w:spacing w:before="40" w:after="40"/>
    </w:pPr>
    <w:rPr>
      <w:rFonts w:ascii="Arial" w:hAnsi="Arial" w:cs="Arial"/>
      <w:b/>
      <w:bCs/>
      <w:color w:val="000000"/>
      <w:sz w:val="18"/>
      <w:szCs w:val="18"/>
    </w:rPr>
  </w:style>
  <w:style w:type="paragraph" w:customStyle="1" w:styleId="DefinitionText">
    <w:name w:val="Definition Text"/>
    <w:basedOn w:val="Normal"/>
    <w:qFormat/>
    <w:rsid w:val="00905930"/>
    <w:pPr>
      <w:spacing w:before="40" w:after="40"/>
      <w:ind w:left="284"/>
    </w:pPr>
    <w:rPr>
      <w:rFonts w:ascii="Arial" w:hAnsi="Arial" w:cs="Arial"/>
      <w:color w:val="000000"/>
      <w:sz w:val="18"/>
      <w:szCs w:val="18"/>
    </w:rPr>
  </w:style>
  <w:style w:type="paragraph" w:customStyle="1" w:styleId="DefinitionPoints">
    <w:name w:val="Definition Points"/>
    <w:basedOn w:val="ListParagraph"/>
    <w:qFormat/>
    <w:rsid w:val="00905930"/>
    <w:pPr>
      <w:numPr>
        <w:numId w:val="2"/>
      </w:numPr>
      <w:spacing w:before="40" w:after="40"/>
    </w:pPr>
    <w:rPr>
      <w:rFonts w:ascii="Arial" w:hAnsi="Arial" w:cs="Arial"/>
      <w:color w:val="000000"/>
      <w:sz w:val="18"/>
      <w:szCs w:val="18"/>
    </w:rPr>
  </w:style>
  <w:style w:type="paragraph" w:customStyle="1" w:styleId="SupportingInformation">
    <w:name w:val="Supporting Information"/>
    <w:basedOn w:val="Heading2"/>
    <w:qFormat/>
    <w:rsid w:val="00905930"/>
    <w:pPr>
      <w:numPr>
        <w:numId w:val="3"/>
      </w:numPr>
      <w:spacing w:before="40"/>
      <w:ind w:left="714" w:hanging="357"/>
    </w:pPr>
    <w:rPr>
      <w:rFonts w:ascii="Arial" w:hAnsi="Arial" w:cs="Arial"/>
      <w:color w:val="000000"/>
      <w:sz w:val="20"/>
      <w:szCs w:val="20"/>
    </w:rPr>
  </w:style>
  <w:style w:type="paragraph" w:customStyle="1" w:styleId="FurtherInformationText">
    <w:name w:val="Further Information Text"/>
    <w:basedOn w:val="Normal"/>
    <w:qFormat/>
    <w:rsid w:val="00C53E2A"/>
    <w:pPr>
      <w:spacing w:before="40" w:after="40"/>
    </w:pPr>
    <w:rPr>
      <w:rFonts w:ascii="Arial" w:hAnsi="Arial" w:cs="Arial"/>
      <w:color w:val="000000"/>
      <w:sz w:val="20"/>
      <w:szCs w:val="20"/>
    </w:rPr>
  </w:style>
  <w:style w:type="paragraph" w:customStyle="1" w:styleId="PolicyHeadingPageTop">
    <w:name w:val="Policy Heading Page Top"/>
    <w:qFormat/>
    <w:rsid w:val="00817F1F"/>
    <w:pPr>
      <w:jc w:val="right"/>
    </w:pPr>
    <w:rPr>
      <w:rFonts w:cs="Calibri"/>
      <w:color w:val="006187"/>
      <w:sz w:val="22"/>
      <w:szCs w:val="22"/>
    </w:rPr>
  </w:style>
  <w:style w:type="paragraph" w:customStyle="1" w:styleId="MonthYear">
    <w:name w:val="Month Year"/>
    <w:qFormat/>
    <w:rsid w:val="00817F1F"/>
    <w:pPr>
      <w:ind w:right="-177"/>
      <w:jc w:val="right"/>
    </w:pPr>
    <w:rPr>
      <w:b/>
      <w:color w:val="005782"/>
      <w:sz w:val="22"/>
      <w:szCs w:val="22"/>
    </w:rPr>
  </w:style>
  <w:style w:type="paragraph" w:customStyle="1" w:styleId="Bodytextbold">
    <w:name w:val="Body text bold"/>
    <w:link w:val="BodytextboldChar"/>
    <w:qFormat/>
    <w:rsid w:val="000B38CF"/>
    <w:pPr>
      <w:ind w:left="360" w:hanging="360"/>
    </w:pPr>
    <w:rPr>
      <w:rFonts w:ascii="Arial" w:hAnsi="Arial"/>
      <w:b/>
      <w:color w:val="000000"/>
      <w:szCs w:val="32"/>
    </w:rPr>
  </w:style>
  <w:style w:type="paragraph" w:customStyle="1" w:styleId="Bodytextitalics">
    <w:name w:val="Body text italics"/>
    <w:link w:val="BodytextitalicsChar"/>
    <w:qFormat/>
    <w:rsid w:val="000B38CF"/>
    <w:rPr>
      <w:rFonts w:ascii="Arial" w:hAnsi="Arial"/>
      <w:i/>
      <w:color w:val="000000"/>
      <w:szCs w:val="32"/>
    </w:rPr>
  </w:style>
  <w:style w:type="character" w:customStyle="1" w:styleId="BodytextboldChar">
    <w:name w:val="Body text bold Char"/>
    <w:link w:val="Bodytextbold"/>
    <w:rsid w:val="000B38CF"/>
    <w:rPr>
      <w:rFonts w:ascii="Arial" w:hAnsi="Arial"/>
      <w:b/>
      <w:color w:val="000000"/>
      <w:szCs w:val="32"/>
      <w:lang w:bidi="ar-SA"/>
    </w:rPr>
  </w:style>
  <w:style w:type="paragraph" w:customStyle="1" w:styleId="Subscript">
    <w:name w:val="Subscript"/>
    <w:link w:val="SubscriptChar"/>
    <w:qFormat/>
    <w:rsid w:val="000B38CF"/>
    <w:rPr>
      <w:rFonts w:ascii="Arial" w:hAnsi="Arial"/>
      <w:color w:val="000000"/>
      <w:szCs w:val="32"/>
      <w:vertAlign w:val="superscript"/>
    </w:rPr>
  </w:style>
  <w:style w:type="character" w:customStyle="1" w:styleId="BodytextitalicsChar">
    <w:name w:val="Body text italics Char"/>
    <w:link w:val="Bodytextitalics"/>
    <w:rsid w:val="000B38CF"/>
    <w:rPr>
      <w:rFonts w:ascii="Arial" w:hAnsi="Arial"/>
      <w:i/>
      <w:color w:val="000000"/>
      <w:szCs w:val="32"/>
      <w:lang w:bidi="ar-SA"/>
    </w:rPr>
  </w:style>
  <w:style w:type="character" w:customStyle="1" w:styleId="SubscriptChar">
    <w:name w:val="Subscript Char"/>
    <w:link w:val="Subscript"/>
    <w:rsid w:val="000B38CF"/>
    <w:rPr>
      <w:rFonts w:ascii="Arial" w:hAnsi="Arial"/>
      <w:color w:val="000000"/>
      <w:szCs w:val="32"/>
      <w:vertAlign w:val="superscript"/>
      <w:lang w:bidi="ar-SA"/>
    </w:rPr>
  </w:style>
  <w:style w:type="paragraph" w:styleId="NormalWeb">
    <w:name w:val="Normal (Web)"/>
    <w:basedOn w:val="Normal"/>
    <w:uiPriority w:val="99"/>
    <w:semiHidden/>
    <w:unhideWhenUsed/>
    <w:rsid w:val="008F6D9A"/>
    <w:rPr>
      <w:rFonts w:ascii="Times New Roman" w:hAnsi="Times New Roman"/>
    </w:rPr>
  </w:style>
  <w:style w:type="character" w:styleId="CommentReference">
    <w:name w:val="annotation reference"/>
    <w:unhideWhenUsed/>
    <w:rsid w:val="00785929"/>
    <w:rPr>
      <w:sz w:val="16"/>
      <w:szCs w:val="16"/>
    </w:rPr>
  </w:style>
  <w:style w:type="paragraph" w:styleId="CommentText">
    <w:name w:val="annotation text"/>
    <w:basedOn w:val="Normal"/>
    <w:link w:val="CommentTextChar"/>
    <w:unhideWhenUsed/>
    <w:rsid w:val="00785929"/>
    <w:rPr>
      <w:sz w:val="20"/>
      <w:szCs w:val="20"/>
      <w:lang w:val="x-none" w:eastAsia="x-none"/>
    </w:rPr>
  </w:style>
  <w:style w:type="character" w:customStyle="1" w:styleId="CommentTextChar">
    <w:name w:val="Comment Text Char"/>
    <w:link w:val="CommentText"/>
    <w:rsid w:val="00785929"/>
    <w:rPr>
      <w:sz w:val="20"/>
      <w:szCs w:val="20"/>
    </w:rPr>
  </w:style>
  <w:style w:type="paragraph" w:styleId="CommentSubject">
    <w:name w:val="annotation subject"/>
    <w:basedOn w:val="CommentText"/>
    <w:next w:val="CommentText"/>
    <w:link w:val="CommentSubjectChar"/>
    <w:uiPriority w:val="99"/>
    <w:semiHidden/>
    <w:unhideWhenUsed/>
    <w:rsid w:val="00785929"/>
    <w:rPr>
      <w:b/>
      <w:bCs/>
    </w:rPr>
  </w:style>
  <w:style w:type="character" w:customStyle="1" w:styleId="CommentSubjectChar">
    <w:name w:val="Comment Subject Char"/>
    <w:link w:val="CommentSubject"/>
    <w:uiPriority w:val="99"/>
    <w:semiHidden/>
    <w:rsid w:val="00785929"/>
    <w:rPr>
      <w:b/>
      <w:bCs/>
      <w:sz w:val="20"/>
      <w:szCs w:val="20"/>
    </w:rPr>
  </w:style>
  <w:style w:type="paragraph" w:customStyle="1" w:styleId="ShippingSubSubTitle">
    <w:name w:val="Shipping SubSubTitle"/>
    <w:basedOn w:val="Normal"/>
    <w:next w:val="Normal"/>
    <w:uiPriority w:val="99"/>
    <w:rsid w:val="004E2920"/>
    <w:rPr>
      <w:rFonts w:ascii="ITC Avant Garde Gothic" w:hAnsi="ITC Avant Garde Gothic" w:cs="ITC Avant Garde Gothic"/>
      <w:b/>
      <w:bCs/>
      <w:color w:val="3672CA"/>
      <w:sz w:val="20"/>
      <w:szCs w:val="20"/>
      <w:lang w:eastAsia="en-US"/>
    </w:rPr>
  </w:style>
  <w:style w:type="paragraph" w:styleId="Revision">
    <w:name w:val="Revision"/>
    <w:hidden/>
    <w:uiPriority w:val="99"/>
    <w:semiHidden/>
    <w:rsid w:val="00DC578F"/>
    <w:rPr>
      <w:sz w:val="24"/>
      <w:szCs w:val="24"/>
    </w:rPr>
  </w:style>
  <w:style w:type="paragraph" w:customStyle="1" w:styleId="cond1">
    <w:name w:val="cond1"/>
    <w:basedOn w:val="Normal"/>
    <w:rsid w:val="00D41235"/>
    <w:pPr>
      <w:keepLines/>
      <w:numPr>
        <w:numId w:val="33"/>
      </w:numPr>
      <w:spacing w:before="200"/>
      <w:ind w:right="482"/>
    </w:pPr>
    <w:rPr>
      <w:rFonts w:ascii="Arial" w:hAnsi="Arial"/>
      <w:sz w:val="20"/>
      <w:szCs w:val="20"/>
      <w:lang w:eastAsia="en-US"/>
    </w:rPr>
  </w:style>
  <w:style w:type="paragraph" w:customStyle="1" w:styleId="cond2">
    <w:name w:val="cond2"/>
    <w:basedOn w:val="cond1"/>
    <w:rsid w:val="00D41235"/>
    <w:pPr>
      <w:numPr>
        <w:ilvl w:val="1"/>
      </w:numPr>
      <w:tabs>
        <w:tab w:val="clear" w:pos="1080"/>
        <w:tab w:val="num" w:pos="900"/>
        <w:tab w:val="left" w:pos="1800"/>
      </w:tabs>
      <w:spacing w:before="0"/>
      <w:ind w:left="900" w:hanging="540"/>
    </w:pPr>
  </w:style>
  <w:style w:type="paragraph" w:customStyle="1" w:styleId="cond3">
    <w:name w:val="cond3"/>
    <w:basedOn w:val="cond2"/>
    <w:rsid w:val="00D41235"/>
    <w:pPr>
      <w:numPr>
        <w:ilvl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97927">
      <w:bodyDiv w:val="1"/>
      <w:marLeft w:val="0"/>
      <w:marRight w:val="0"/>
      <w:marTop w:val="0"/>
      <w:marBottom w:val="0"/>
      <w:divBdr>
        <w:top w:val="none" w:sz="0" w:space="0" w:color="auto"/>
        <w:left w:val="none" w:sz="0" w:space="0" w:color="auto"/>
        <w:bottom w:val="none" w:sz="0" w:space="0" w:color="auto"/>
        <w:right w:val="none" w:sz="0" w:space="0" w:color="auto"/>
      </w:divBdr>
    </w:div>
    <w:div w:id="113640173">
      <w:bodyDiv w:val="1"/>
      <w:marLeft w:val="0"/>
      <w:marRight w:val="0"/>
      <w:marTop w:val="0"/>
      <w:marBottom w:val="0"/>
      <w:divBdr>
        <w:top w:val="none" w:sz="0" w:space="0" w:color="auto"/>
        <w:left w:val="none" w:sz="0" w:space="0" w:color="auto"/>
        <w:bottom w:val="none" w:sz="0" w:space="0" w:color="auto"/>
        <w:right w:val="none" w:sz="0" w:space="0" w:color="auto"/>
      </w:divBdr>
    </w:div>
    <w:div w:id="116880059">
      <w:bodyDiv w:val="1"/>
      <w:marLeft w:val="0"/>
      <w:marRight w:val="0"/>
      <w:marTop w:val="0"/>
      <w:marBottom w:val="0"/>
      <w:divBdr>
        <w:top w:val="none" w:sz="0" w:space="0" w:color="auto"/>
        <w:left w:val="none" w:sz="0" w:space="0" w:color="auto"/>
        <w:bottom w:val="none" w:sz="0" w:space="0" w:color="auto"/>
        <w:right w:val="none" w:sz="0" w:space="0" w:color="auto"/>
      </w:divBdr>
    </w:div>
    <w:div w:id="124861409">
      <w:bodyDiv w:val="1"/>
      <w:marLeft w:val="0"/>
      <w:marRight w:val="0"/>
      <w:marTop w:val="0"/>
      <w:marBottom w:val="0"/>
      <w:divBdr>
        <w:top w:val="none" w:sz="0" w:space="0" w:color="auto"/>
        <w:left w:val="none" w:sz="0" w:space="0" w:color="auto"/>
        <w:bottom w:val="none" w:sz="0" w:space="0" w:color="auto"/>
        <w:right w:val="none" w:sz="0" w:space="0" w:color="auto"/>
      </w:divBdr>
    </w:div>
    <w:div w:id="133452811">
      <w:bodyDiv w:val="1"/>
      <w:marLeft w:val="0"/>
      <w:marRight w:val="0"/>
      <w:marTop w:val="0"/>
      <w:marBottom w:val="0"/>
      <w:divBdr>
        <w:top w:val="none" w:sz="0" w:space="0" w:color="auto"/>
        <w:left w:val="none" w:sz="0" w:space="0" w:color="auto"/>
        <w:bottom w:val="none" w:sz="0" w:space="0" w:color="auto"/>
        <w:right w:val="none" w:sz="0" w:space="0" w:color="auto"/>
      </w:divBdr>
    </w:div>
    <w:div w:id="138033657">
      <w:bodyDiv w:val="1"/>
      <w:marLeft w:val="0"/>
      <w:marRight w:val="0"/>
      <w:marTop w:val="0"/>
      <w:marBottom w:val="0"/>
      <w:divBdr>
        <w:top w:val="none" w:sz="0" w:space="0" w:color="auto"/>
        <w:left w:val="none" w:sz="0" w:space="0" w:color="auto"/>
        <w:bottom w:val="none" w:sz="0" w:space="0" w:color="auto"/>
        <w:right w:val="none" w:sz="0" w:space="0" w:color="auto"/>
      </w:divBdr>
    </w:div>
    <w:div w:id="146097060">
      <w:bodyDiv w:val="1"/>
      <w:marLeft w:val="0"/>
      <w:marRight w:val="0"/>
      <w:marTop w:val="0"/>
      <w:marBottom w:val="0"/>
      <w:divBdr>
        <w:top w:val="none" w:sz="0" w:space="0" w:color="auto"/>
        <w:left w:val="none" w:sz="0" w:space="0" w:color="auto"/>
        <w:bottom w:val="none" w:sz="0" w:space="0" w:color="auto"/>
        <w:right w:val="none" w:sz="0" w:space="0" w:color="auto"/>
      </w:divBdr>
    </w:div>
    <w:div w:id="185487153">
      <w:bodyDiv w:val="1"/>
      <w:marLeft w:val="0"/>
      <w:marRight w:val="0"/>
      <w:marTop w:val="0"/>
      <w:marBottom w:val="0"/>
      <w:divBdr>
        <w:top w:val="none" w:sz="0" w:space="0" w:color="auto"/>
        <w:left w:val="none" w:sz="0" w:space="0" w:color="auto"/>
        <w:bottom w:val="none" w:sz="0" w:space="0" w:color="auto"/>
        <w:right w:val="none" w:sz="0" w:space="0" w:color="auto"/>
      </w:divBdr>
      <w:divsChild>
        <w:div w:id="915166861">
          <w:marLeft w:val="0"/>
          <w:marRight w:val="0"/>
          <w:marTop w:val="0"/>
          <w:marBottom w:val="0"/>
          <w:divBdr>
            <w:top w:val="none" w:sz="0" w:space="0" w:color="auto"/>
            <w:left w:val="none" w:sz="0" w:space="0" w:color="auto"/>
            <w:bottom w:val="none" w:sz="0" w:space="0" w:color="auto"/>
            <w:right w:val="none" w:sz="0" w:space="0" w:color="auto"/>
          </w:divBdr>
          <w:divsChild>
            <w:div w:id="300697233">
              <w:marLeft w:val="0"/>
              <w:marRight w:val="0"/>
              <w:marTop w:val="0"/>
              <w:marBottom w:val="0"/>
              <w:divBdr>
                <w:top w:val="none" w:sz="0" w:space="0" w:color="auto"/>
                <w:left w:val="none" w:sz="0" w:space="0" w:color="auto"/>
                <w:bottom w:val="none" w:sz="0" w:space="0" w:color="auto"/>
                <w:right w:val="none" w:sz="0" w:space="0" w:color="auto"/>
              </w:divBdr>
              <w:divsChild>
                <w:div w:id="1423793419">
                  <w:marLeft w:val="300"/>
                  <w:marRight w:val="300"/>
                  <w:marTop w:val="0"/>
                  <w:marBottom w:val="0"/>
                  <w:divBdr>
                    <w:top w:val="none" w:sz="0" w:space="0" w:color="auto"/>
                    <w:left w:val="none" w:sz="0" w:space="0" w:color="auto"/>
                    <w:bottom w:val="none" w:sz="0" w:space="0" w:color="auto"/>
                    <w:right w:val="none" w:sz="0" w:space="0" w:color="auto"/>
                  </w:divBdr>
                  <w:divsChild>
                    <w:div w:id="9067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02099">
      <w:bodyDiv w:val="1"/>
      <w:marLeft w:val="0"/>
      <w:marRight w:val="0"/>
      <w:marTop w:val="0"/>
      <w:marBottom w:val="0"/>
      <w:divBdr>
        <w:top w:val="none" w:sz="0" w:space="0" w:color="auto"/>
        <w:left w:val="none" w:sz="0" w:space="0" w:color="auto"/>
        <w:bottom w:val="none" w:sz="0" w:space="0" w:color="auto"/>
        <w:right w:val="none" w:sz="0" w:space="0" w:color="auto"/>
      </w:divBdr>
    </w:div>
    <w:div w:id="239565996">
      <w:bodyDiv w:val="1"/>
      <w:marLeft w:val="0"/>
      <w:marRight w:val="0"/>
      <w:marTop w:val="0"/>
      <w:marBottom w:val="0"/>
      <w:divBdr>
        <w:top w:val="none" w:sz="0" w:space="0" w:color="auto"/>
        <w:left w:val="none" w:sz="0" w:space="0" w:color="auto"/>
        <w:bottom w:val="none" w:sz="0" w:space="0" w:color="auto"/>
        <w:right w:val="none" w:sz="0" w:space="0" w:color="auto"/>
      </w:divBdr>
    </w:div>
    <w:div w:id="331416519">
      <w:bodyDiv w:val="1"/>
      <w:marLeft w:val="0"/>
      <w:marRight w:val="0"/>
      <w:marTop w:val="0"/>
      <w:marBottom w:val="0"/>
      <w:divBdr>
        <w:top w:val="none" w:sz="0" w:space="0" w:color="auto"/>
        <w:left w:val="none" w:sz="0" w:space="0" w:color="auto"/>
        <w:bottom w:val="none" w:sz="0" w:space="0" w:color="auto"/>
        <w:right w:val="none" w:sz="0" w:space="0" w:color="auto"/>
      </w:divBdr>
    </w:div>
    <w:div w:id="338972142">
      <w:bodyDiv w:val="1"/>
      <w:marLeft w:val="0"/>
      <w:marRight w:val="0"/>
      <w:marTop w:val="0"/>
      <w:marBottom w:val="0"/>
      <w:divBdr>
        <w:top w:val="none" w:sz="0" w:space="0" w:color="auto"/>
        <w:left w:val="none" w:sz="0" w:space="0" w:color="auto"/>
        <w:bottom w:val="none" w:sz="0" w:space="0" w:color="auto"/>
        <w:right w:val="none" w:sz="0" w:space="0" w:color="auto"/>
      </w:divBdr>
    </w:div>
    <w:div w:id="346179008">
      <w:bodyDiv w:val="1"/>
      <w:marLeft w:val="0"/>
      <w:marRight w:val="0"/>
      <w:marTop w:val="0"/>
      <w:marBottom w:val="0"/>
      <w:divBdr>
        <w:top w:val="none" w:sz="0" w:space="0" w:color="auto"/>
        <w:left w:val="none" w:sz="0" w:space="0" w:color="auto"/>
        <w:bottom w:val="none" w:sz="0" w:space="0" w:color="auto"/>
        <w:right w:val="none" w:sz="0" w:space="0" w:color="auto"/>
      </w:divBdr>
    </w:div>
    <w:div w:id="385641721">
      <w:bodyDiv w:val="1"/>
      <w:marLeft w:val="0"/>
      <w:marRight w:val="0"/>
      <w:marTop w:val="0"/>
      <w:marBottom w:val="0"/>
      <w:divBdr>
        <w:top w:val="none" w:sz="0" w:space="0" w:color="auto"/>
        <w:left w:val="none" w:sz="0" w:space="0" w:color="auto"/>
        <w:bottom w:val="none" w:sz="0" w:space="0" w:color="auto"/>
        <w:right w:val="none" w:sz="0" w:space="0" w:color="auto"/>
      </w:divBdr>
    </w:div>
    <w:div w:id="386879780">
      <w:bodyDiv w:val="1"/>
      <w:marLeft w:val="0"/>
      <w:marRight w:val="0"/>
      <w:marTop w:val="0"/>
      <w:marBottom w:val="0"/>
      <w:divBdr>
        <w:top w:val="none" w:sz="0" w:space="0" w:color="auto"/>
        <w:left w:val="none" w:sz="0" w:space="0" w:color="auto"/>
        <w:bottom w:val="none" w:sz="0" w:space="0" w:color="auto"/>
        <w:right w:val="none" w:sz="0" w:space="0" w:color="auto"/>
      </w:divBdr>
    </w:div>
    <w:div w:id="429737908">
      <w:bodyDiv w:val="1"/>
      <w:marLeft w:val="0"/>
      <w:marRight w:val="0"/>
      <w:marTop w:val="0"/>
      <w:marBottom w:val="0"/>
      <w:divBdr>
        <w:top w:val="none" w:sz="0" w:space="0" w:color="auto"/>
        <w:left w:val="none" w:sz="0" w:space="0" w:color="auto"/>
        <w:bottom w:val="none" w:sz="0" w:space="0" w:color="auto"/>
        <w:right w:val="none" w:sz="0" w:space="0" w:color="auto"/>
      </w:divBdr>
    </w:div>
    <w:div w:id="464584904">
      <w:bodyDiv w:val="1"/>
      <w:marLeft w:val="0"/>
      <w:marRight w:val="0"/>
      <w:marTop w:val="0"/>
      <w:marBottom w:val="0"/>
      <w:divBdr>
        <w:top w:val="none" w:sz="0" w:space="0" w:color="auto"/>
        <w:left w:val="none" w:sz="0" w:space="0" w:color="auto"/>
        <w:bottom w:val="none" w:sz="0" w:space="0" w:color="auto"/>
        <w:right w:val="none" w:sz="0" w:space="0" w:color="auto"/>
      </w:divBdr>
    </w:div>
    <w:div w:id="480193394">
      <w:bodyDiv w:val="1"/>
      <w:marLeft w:val="0"/>
      <w:marRight w:val="0"/>
      <w:marTop w:val="0"/>
      <w:marBottom w:val="0"/>
      <w:divBdr>
        <w:top w:val="none" w:sz="0" w:space="0" w:color="auto"/>
        <w:left w:val="none" w:sz="0" w:space="0" w:color="auto"/>
        <w:bottom w:val="none" w:sz="0" w:space="0" w:color="auto"/>
        <w:right w:val="none" w:sz="0" w:space="0" w:color="auto"/>
      </w:divBdr>
      <w:divsChild>
        <w:div w:id="80151756">
          <w:marLeft w:val="0"/>
          <w:marRight w:val="0"/>
          <w:marTop w:val="0"/>
          <w:marBottom w:val="0"/>
          <w:divBdr>
            <w:top w:val="none" w:sz="0" w:space="0" w:color="auto"/>
            <w:left w:val="none" w:sz="0" w:space="0" w:color="auto"/>
            <w:bottom w:val="none" w:sz="0" w:space="0" w:color="auto"/>
            <w:right w:val="none" w:sz="0" w:space="0" w:color="auto"/>
          </w:divBdr>
          <w:divsChild>
            <w:div w:id="46298047">
              <w:marLeft w:val="0"/>
              <w:marRight w:val="0"/>
              <w:marTop w:val="0"/>
              <w:marBottom w:val="0"/>
              <w:divBdr>
                <w:top w:val="none" w:sz="0" w:space="0" w:color="auto"/>
                <w:left w:val="none" w:sz="0" w:space="0" w:color="auto"/>
                <w:bottom w:val="none" w:sz="0" w:space="0" w:color="auto"/>
                <w:right w:val="none" w:sz="0" w:space="0" w:color="auto"/>
              </w:divBdr>
              <w:divsChild>
                <w:div w:id="910507799">
                  <w:marLeft w:val="300"/>
                  <w:marRight w:val="300"/>
                  <w:marTop w:val="0"/>
                  <w:marBottom w:val="0"/>
                  <w:divBdr>
                    <w:top w:val="none" w:sz="0" w:space="0" w:color="auto"/>
                    <w:left w:val="none" w:sz="0" w:space="0" w:color="auto"/>
                    <w:bottom w:val="none" w:sz="0" w:space="0" w:color="auto"/>
                    <w:right w:val="none" w:sz="0" w:space="0" w:color="auto"/>
                  </w:divBdr>
                  <w:divsChild>
                    <w:div w:id="16305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214192">
      <w:bodyDiv w:val="1"/>
      <w:marLeft w:val="0"/>
      <w:marRight w:val="0"/>
      <w:marTop w:val="0"/>
      <w:marBottom w:val="0"/>
      <w:divBdr>
        <w:top w:val="none" w:sz="0" w:space="0" w:color="auto"/>
        <w:left w:val="none" w:sz="0" w:space="0" w:color="auto"/>
        <w:bottom w:val="none" w:sz="0" w:space="0" w:color="auto"/>
        <w:right w:val="none" w:sz="0" w:space="0" w:color="auto"/>
      </w:divBdr>
    </w:div>
    <w:div w:id="609514488">
      <w:bodyDiv w:val="1"/>
      <w:marLeft w:val="0"/>
      <w:marRight w:val="0"/>
      <w:marTop w:val="0"/>
      <w:marBottom w:val="0"/>
      <w:divBdr>
        <w:top w:val="none" w:sz="0" w:space="0" w:color="auto"/>
        <w:left w:val="none" w:sz="0" w:space="0" w:color="auto"/>
        <w:bottom w:val="none" w:sz="0" w:space="0" w:color="auto"/>
        <w:right w:val="none" w:sz="0" w:space="0" w:color="auto"/>
      </w:divBdr>
    </w:div>
    <w:div w:id="673193773">
      <w:bodyDiv w:val="1"/>
      <w:marLeft w:val="0"/>
      <w:marRight w:val="0"/>
      <w:marTop w:val="0"/>
      <w:marBottom w:val="0"/>
      <w:divBdr>
        <w:top w:val="none" w:sz="0" w:space="0" w:color="auto"/>
        <w:left w:val="none" w:sz="0" w:space="0" w:color="auto"/>
        <w:bottom w:val="none" w:sz="0" w:space="0" w:color="auto"/>
        <w:right w:val="none" w:sz="0" w:space="0" w:color="auto"/>
      </w:divBdr>
    </w:div>
    <w:div w:id="857693769">
      <w:bodyDiv w:val="1"/>
      <w:marLeft w:val="0"/>
      <w:marRight w:val="0"/>
      <w:marTop w:val="0"/>
      <w:marBottom w:val="0"/>
      <w:divBdr>
        <w:top w:val="none" w:sz="0" w:space="0" w:color="auto"/>
        <w:left w:val="none" w:sz="0" w:space="0" w:color="auto"/>
        <w:bottom w:val="none" w:sz="0" w:space="0" w:color="auto"/>
        <w:right w:val="none" w:sz="0" w:space="0" w:color="auto"/>
      </w:divBdr>
    </w:div>
    <w:div w:id="901867073">
      <w:bodyDiv w:val="1"/>
      <w:marLeft w:val="0"/>
      <w:marRight w:val="0"/>
      <w:marTop w:val="0"/>
      <w:marBottom w:val="0"/>
      <w:divBdr>
        <w:top w:val="none" w:sz="0" w:space="0" w:color="auto"/>
        <w:left w:val="none" w:sz="0" w:space="0" w:color="auto"/>
        <w:bottom w:val="none" w:sz="0" w:space="0" w:color="auto"/>
        <w:right w:val="none" w:sz="0" w:space="0" w:color="auto"/>
      </w:divBdr>
    </w:div>
    <w:div w:id="902640595">
      <w:bodyDiv w:val="1"/>
      <w:marLeft w:val="0"/>
      <w:marRight w:val="0"/>
      <w:marTop w:val="0"/>
      <w:marBottom w:val="0"/>
      <w:divBdr>
        <w:top w:val="none" w:sz="0" w:space="0" w:color="auto"/>
        <w:left w:val="none" w:sz="0" w:space="0" w:color="auto"/>
        <w:bottom w:val="none" w:sz="0" w:space="0" w:color="auto"/>
        <w:right w:val="none" w:sz="0" w:space="0" w:color="auto"/>
      </w:divBdr>
    </w:div>
    <w:div w:id="965429754">
      <w:bodyDiv w:val="1"/>
      <w:marLeft w:val="0"/>
      <w:marRight w:val="0"/>
      <w:marTop w:val="0"/>
      <w:marBottom w:val="0"/>
      <w:divBdr>
        <w:top w:val="none" w:sz="0" w:space="0" w:color="auto"/>
        <w:left w:val="none" w:sz="0" w:space="0" w:color="auto"/>
        <w:bottom w:val="none" w:sz="0" w:space="0" w:color="auto"/>
        <w:right w:val="none" w:sz="0" w:space="0" w:color="auto"/>
      </w:divBdr>
    </w:div>
    <w:div w:id="1084643284">
      <w:bodyDiv w:val="1"/>
      <w:marLeft w:val="0"/>
      <w:marRight w:val="0"/>
      <w:marTop w:val="0"/>
      <w:marBottom w:val="0"/>
      <w:divBdr>
        <w:top w:val="none" w:sz="0" w:space="0" w:color="auto"/>
        <w:left w:val="none" w:sz="0" w:space="0" w:color="auto"/>
        <w:bottom w:val="none" w:sz="0" w:space="0" w:color="auto"/>
        <w:right w:val="none" w:sz="0" w:space="0" w:color="auto"/>
      </w:divBdr>
    </w:div>
    <w:div w:id="1085762420">
      <w:bodyDiv w:val="1"/>
      <w:marLeft w:val="0"/>
      <w:marRight w:val="0"/>
      <w:marTop w:val="0"/>
      <w:marBottom w:val="0"/>
      <w:divBdr>
        <w:top w:val="none" w:sz="0" w:space="0" w:color="auto"/>
        <w:left w:val="none" w:sz="0" w:space="0" w:color="auto"/>
        <w:bottom w:val="none" w:sz="0" w:space="0" w:color="auto"/>
        <w:right w:val="none" w:sz="0" w:space="0" w:color="auto"/>
      </w:divBdr>
    </w:div>
    <w:div w:id="1139107724">
      <w:bodyDiv w:val="1"/>
      <w:marLeft w:val="0"/>
      <w:marRight w:val="0"/>
      <w:marTop w:val="0"/>
      <w:marBottom w:val="0"/>
      <w:divBdr>
        <w:top w:val="none" w:sz="0" w:space="0" w:color="auto"/>
        <w:left w:val="none" w:sz="0" w:space="0" w:color="auto"/>
        <w:bottom w:val="none" w:sz="0" w:space="0" w:color="auto"/>
        <w:right w:val="none" w:sz="0" w:space="0" w:color="auto"/>
      </w:divBdr>
    </w:div>
    <w:div w:id="1160730943">
      <w:bodyDiv w:val="1"/>
      <w:marLeft w:val="0"/>
      <w:marRight w:val="0"/>
      <w:marTop w:val="0"/>
      <w:marBottom w:val="0"/>
      <w:divBdr>
        <w:top w:val="none" w:sz="0" w:space="0" w:color="auto"/>
        <w:left w:val="none" w:sz="0" w:space="0" w:color="auto"/>
        <w:bottom w:val="none" w:sz="0" w:space="0" w:color="auto"/>
        <w:right w:val="none" w:sz="0" w:space="0" w:color="auto"/>
      </w:divBdr>
    </w:div>
    <w:div w:id="1169173856">
      <w:bodyDiv w:val="1"/>
      <w:marLeft w:val="0"/>
      <w:marRight w:val="0"/>
      <w:marTop w:val="0"/>
      <w:marBottom w:val="0"/>
      <w:divBdr>
        <w:top w:val="none" w:sz="0" w:space="0" w:color="auto"/>
        <w:left w:val="none" w:sz="0" w:space="0" w:color="auto"/>
        <w:bottom w:val="none" w:sz="0" w:space="0" w:color="auto"/>
        <w:right w:val="none" w:sz="0" w:space="0" w:color="auto"/>
      </w:divBdr>
    </w:div>
    <w:div w:id="1226139303">
      <w:bodyDiv w:val="1"/>
      <w:marLeft w:val="0"/>
      <w:marRight w:val="0"/>
      <w:marTop w:val="0"/>
      <w:marBottom w:val="0"/>
      <w:divBdr>
        <w:top w:val="none" w:sz="0" w:space="0" w:color="auto"/>
        <w:left w:val="none" w:sz="0" w:space="0" w:color="auto"/>
        <w:bottom w:val="none" w:sz="0" w:space="0" w:color="auto"/>
        <w:right w:val="none" w:sz="0" w:space="0" w:color="auto"/>
      </w:divBdr>
    </w:div>
    <w:div w:id="1359158596">
      <w:bodyDiv w:val="1"/>
      <w:marLeft w:val="0"/>
      <w:marRight w:val="0"/>
      <w:marTop w:val="0"/>
      <w:marBottom w:val="0"/>
      <w:divBdr>
        <w:top w:val="none" w:sz="0" w:space="0" w:color="auto"/>
        <w:left w:val="none" w:sz="0" w:space="0" w:color="auto"/>
        <w:bottom w:val="none" w:sz="0" w:space="0" w:color="auto"/>
        <w:right w:val="none" w:sz="0" w:space="0" w:color="auto"/>
      </w:divBdr>
    </w:div>
    <w:div w:id="1366369163">
      <w:bodyDiv w:val="1"/>
      <w:marLeft w:val="0"/>
      <w:marRight w:val="0"/>
      <w:marTop w:val="0"/>
      <w:marBottom w:val="0"/>
      <w:divBdr>
        <w:top w:val="none" w:sz="0" w:space="0" w:color="auto"/>
        <w:left w:val="none" w:sz="0" w:space="0" w:color="auto"/>
        <w:bottom w:val="none" w:sz="0" w:space="0" w:color="auto"/>
        <w:right w:val="none" w:sz="0" w:space="0" w:color="auto"/>
      </w:divBdr>
    </w:div>
    <w:div w:id="1377853470">
      <w:bodyDiv w:val="1"/>
      <w:marLeft w:val="0"/>
      <w:marRight w:val="0"/>
      <w:marTop w:val="0"/>
      <w:marBottom w:val="0"/>
      <w:divBdr>
        <w:top w:val="none" w:sz="0" w:space="0" w:color="auto"/>
        <w:left w:val="none" w:sz="0" w:space="0" w:color="auto"/>
        <w:bottom w:val="none" w:sz="0" w:space="0" w:color="auto"/>
        <w:right w:val="none" w:sz="0" w:space="0" w:color="auto"/>
      </w:divBdr>
    </w:div>
    <w:div w:id="1415207249">
      <w:bodyDiv w:val="1"/>
      <w:marLeft w:val="0"/>
      <w:marRight w:val="0"/>
      <w:marTop w:val="0"/>
      <w:marBottom w:val="0"/>
      <w:divBdr>
        <w:top w:val="none" w:sz="0" w:space="0" w:color="auto"/>
        <w:left w:val="none" w:sz="0" w:space="0" w:color="auto"/>
        <w:bottom w:val="none" w:sz="0" w:space="0" w:color="auto"/>
        <w:right w:val="none" w:sz="0" w:space="0" w:color="auto"/>
      </w:divBdr>
    </w:div>
    <w:div w:id="1468160828">
      <w:bodyDiv w:val="1"/>
      <w:marLeft w:val="0"/>
      <w:marRight w:val="0"/>
      <w:marTop w:val="0"/>
      <w:marBottom w:val="0"/>
      <w:divBdr>
        <w:top w:val="none" w:sz="0" w:space="0" w:color="auto"/>
        <w:left w:val="none" w:sz="0" w:space="0" w:color="auto"/>
        <w:bottom w:val="none" w:sz="0" w:space="0" w:color="auto"/>
        <w:right w:val="none" w:sz="0" w:space="0" w:color="auto"/>
      </w:divBdr>
    </w:div>
    <w:div w:id="1472595147">
      <w:bodyDiv w:val="1"/>
      <w:marLeft w:val="0"/>
      <w:marRight w:val="0"/>
      <w:marTop w:val="0"/>
      <w:marBottom w:val="0"/>
      <w:divBdr>
        <w:top w:val="none" w:sz="0" w:space="0" w:color="auto"/>
        <w:left w:val="none" w:sz="0" w:space="0" w:color="auto"/>
        <w:bottom w:val="none" w:sz="0" w:space="0" w:color="auto"/>
        <w:right w:val="none" w:sz="0" w:space="0" w:color="auto"/>
      </w:divBdr>
    </w:div>
    <w:div w:id="1559894787">
      <w:bodyDiv w:val="1"/>
      <w:marLeft w:val="0"/>
      <w:marRight w:val="0"/>
      <w:marTop w:val="0"/>
      <w:marBottom w:val="0"/>
      <w:divBdr>
        <w:top w:val="none" w:sz="0" w:space="0" w:color="auto"/>
        <w:left w:val="none" w:sz="0" w:space="0" w:color="auto"/>
        <w:bottom w:val="none" w:sz="0" w:space="0" w:color="auto"/>
        <w:right w:val="none" w:sz="0" w:space="0" w:color="auto"/>
      </w:divBdr>
    </w:div>
    <w:div w:id="1561213457">
      <w:bodyDiv w:val="1"/>
      <w:marLeft w:val="0"/>
      <w:marRight w:val="0"/>
      <w:marTop w:val="0"/>
      <w:marBottom w:val="0"/>
      <w:divBdr>
        <w:top w:val="none" w:sz="0" w:space="0" w:color="auto"/>
        <w:left w:val="none" w:sz="0" w:space="0" w:color="auto"/>
        <w:bottom w:val="none" w:sz="0" w:space="0" w:color="auto"/>
        <w:right w:val="none" w:sz="0" w:space="0" w:color="auto"/>
      </w:divBdr>
      <w:divsChild>
        <w:div w:id="92089323">
          <w:marLeft w:val="0"/>
          <w:marRight w:val="0"/>
          <w:marTop w:val="0"/>
          <w:marBottom w:val="0"/>
          <w:divBdr>
            <w:top w:val="none" w:sz="0" w:space="0" w:color="auto"/>
            <w:left w:val="none" w:sz="0" w:space="0" w:color="auto"/>
            <w:bottom w:val="none" w:sz="0" w:space="0" w:color="auto"/>
            <w:right w:val="none" w:sz="0" w:space="0" w:color="auto"/>
          </w:divBdr>
          <w:divsChild>
            <w:div w:id="728891619">
              <w:marLeft w:val="0"/>
              <w:marRight w:val="0"/>
              <w:marTop w:val="0"/>
              <w:marBottom w:val="0"/>
              <w:divBdr>
                <w:top w:val="none" w:sz="0" w:space="0" w:color="auto"/>
                <w:left w:val="none" w:sz="0" w:space="0" w:color="auto"/>
                <w:bottom w:val="none" w:sz="0" w:space="0" w:color="auto"/>
                <w:right w:val="none" w:sz="0" w:space="0" w:color="auto"/>
              </w:divBdr>
              <w:divsChild>
                <w:div w:id="120464651">
                  <w:marLeft w:val="300"/>
                  <w:marRight w:val="300"/>
                  <w:marTop w:val="0"/>
                  <w:marBottom w:val="0"/>
                  <w:divBdr>
                    <w:top w:val="none" w:sz="0" w:space="0" w:color="auto"/>
                    <w:left w:val="none" w:sz="0" w:space="0" w:color="auto"/>
                    <w:bottom w:val="none" w:sz="0" w:space="0" w:color="auto"/>
                    <w:right w:val="none" w:sz="0" w:space="0" w:color="auto"/>
                  </w:divBdr>
                  <w:divsChild>
                    <w:div w:id="207500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1395">
      <w:bodyDiv w:val="1"/>
      <w:marLeft w:val="0"/>
      <w:marRight w:val="0"/>
      <w:marTop w:val="0"/>
      <w:marBottom w:val="0"/>
      <w:divBdr>
        <w:top w:val="none" w:sz="0" w:space="0" w:color="auto"/>
        <w:left w:val="none" w:sz="0" w:space="0" w:color="auto"/>
        <w:bottom w:val="none" w:sz="0" w:space="0" w:color="auto"/>
        <w:right w:val="none" w:sz="0" w:space="0" w:color="auto"/>
      </w:divBdr>
      <w:divsChild>
        <w:div w:id="1278223626">
          <w:marLeft w:val="0"/>
          <w:marRight w:val="0"/>
          <w:marTop w:val="0"/>
          <w:marBottom w:val="0"/>
          <w:divBdr>
            <w:top w:val="none" w:sz="0" w:space="0" w:color="auto"/>
            <w:left w:val="none" w:sz="0" w:space="0" w:color="auto"/>
            <w:bottom w:val="none" w:sz="0" w:space="0" w:color="auto"/>
            <w:right w:val="none" w:sz="0" w:space="0" w:color="auto"/>
          </w:divBdr>
        </w:div>
      </w:divsChild>
    </w:div>
    <w:div w:id="1683579945">
      <w:bodyDiv w:val="1"/>
      <w:marLeft w:val="0"/>
      <w:marRight w:val="0"/>
      <w:marTop w:val="0"/>
      <w:marBottom w:val="0"/>
      <w:divBdr>
        <w:top w:val="none" w:sz="0" w:space="0" w:color="auto"/>
        <w:left w:val="none" w:sz="0" w:space="0" w:color="auto"/>
        <w:bottom w:val="none" w:sz="0" w:space="0" w:color="auto"/>
        <w:right w:val="none" w:sz="0" w:space="0" w:color="auto"/>
      </w:divBdr>
    </w:div>
    <w:div w:id="1707365262">
      <w:bodyDiv w:val="1"/>
      <w:marLeft w:val="0"/>
      <w:marRight w:val="0"/>
      <w:marTop w:val="0"/>
      <w:marBottom w:val="0"/>
      <w:divBdr>
        <w:top w:val="none" w:sz="0" w:space="0" w:color="auto"/>
        <w:left w:val="none" w:sz="0" w:space="0" w:color="auto"/>
        <w:bottom w:val="none" w:sz="0" w:space="0" w:color="auto"/>
        <w:right w:val="none" w:sz="0" w:space="0" w:color="auto"/>
      </w:divBdr>
    </w:div>
    <w:div w:id="1768115075">
      <w:bodyDiv w:val="1"/>
      <w:marLeft w:val="0"/>
      <w:marRight w:val="0"/>
      <w:marTop w:val="0"/>
      <w:marBottom w:val="0"/>
      <w:divBdr>
        <w:top w:val="none" w:sz="0" w:space="0" w:color="auto"/>
        <w:left w:val="none" w:sz="0" w:space="0" w:color="auto"/>
        <w:bottom w:val="none" w:sz="0" w:space="0" w:color="auto"/>
        <w:right w:val="none" w:sz="0" w:space="0" w:color="auto"/>
      </w:divBdr>
    </w:div>
    <w:div w:id="1810126400">
      <w:bodyDiv w:val="1"/>
      <w:marLeft w:val="0"/>
      <w:marRight w:val="0"/>
      <w:marTop w:val="0"/>
      <w:marBottom w:val="0"/>
      <w:divBdr>
        <w:top w:val="none" w:sz="0" w:space="0" w:color="auto"/>
        <w:left w:val="none" w:sz="0" w:space="0" w:color="auto"/>
        <w:bottom w:val="none" w:sz="0" w:space="0" w:color="auto"/>
        <w:right w:val="none" w:sz="0" w:space="0" w:color="auto"/>
      </w:divBdr>
      <w:divsChild>
        <w:div w:id="514418204">
          <w:marLeft w:val="0"/>
          <w:marRight w:val="0"/>
          <w:marTop w:val="0"/>
          <w:marBottom w:val="0"/>
          <w:divBdr>
            <w:top w:val="none" w:sz="0" w:space="0" w:color="auto"/>
            <w:left w:val="none" w:sz="0" w:space="0" w:color="auto"/>
            <w:bottom w:val="none" w:sz="0" w:space="0" w:color="auto"/>
            <w:right w:val="none" w:sz="0" w:space="0" w:color="auto"/>
          </w:divBdr>
          <w:divsChild>
            <w:div w:id="41370009">
              <w:marLeft w:val="0"/>
              <w:marRight w:val="0"/>
              <w:marTop w:val="0"/>
              <w:marBottom w:val="0"/>
              <w:divBdr>
                <w:top w:val="none" w:sz="0" w:space="0" w:color="auto"/>
                <w:left w:val="none" w:sz="0" w:space="0" w:color="auto"/>
                <w:bottom w:val="none" w:sz="0" w:space="0" w:color="auto"/>
                <w:right w:val="none" w:sz="0" w:space="0" w:color="auto"/>
              </w:divBdr>
              <w:divsChild>
                <w:div w:id="1458597395">
                  <w:marLeft w:val="300"/>
                  <w:marRight w:val="300"/>
                  <w:marTop w:val="0"/>
                  <w:marBottom w:val="0"/>
                  <w:divBdr>
                    <w:top w:val="none" w:sz="0" w:space="0" w:color="auto"/>
                    <w:left w:val="none" w:sz="0" w:space="0" w:color="auto"/>
                    <w:bottom w:val="none" w:sz="0" w:space="0" w:color="auto"/>
                    <w:right w:val="none" w:sz="0" w:space="0" w:color="auto"/>
                  </w:divBdr>
                  <w:divsChild>
                    <w:div w:id="100370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865368">
      <w:marLeft w:val="0"/>
      <w:marRight w:val="0"/>
      <w:marTop w:val="0"/>
      <w:marBottom w:val="0"/>
      <w:divBdr>
        <w:top w:val="none" w:sz="0" w:space="0" w:color="auto"/>
        <w:left w:val="none" w:sz="0" w:space="0" w:color="auto"/>
        <w:bottom w:val="none" w:sz="0" w:space="0" w:color="auto"/>
        <w:right w:val="none" w:sz="0" w:space="0" w:color="auto"/>
      </w:divBdr>
    </w:div>
    <w:div w:id="1976444159">
      <w:bodyDiv w:val="1"/>
      <w:marLeft w:val="0"/>
      <w:marRight w:val="0"/>
      <w:marTop w:val="0"/>
      <w:marBottom w:val="0"/>
      <w:divBdr>
        <w:top w:val="none" w:sz="0" w:space="0" w:color="auto"/>
        <w:left w:val="none" w:sz="0" w:space="0" w:color="auto"/>
        <w:bottom w:val="none" w:sz="0" w:space="0" w:color="auto"/>
        <w:right w:val="none" w:sz="0" w:space="0" w:color="auto"/>
      </w:divBdr>
    </w:div>
    <w:div w:id="1984119022">
      <w:bodyDiv w:val="1"/>
      <w:marLeft w:val="0"/>
      <w:marRight w:val="0"/>
      <w:marTop w:val="0"/>
      <w:marBottom w:val="0"/>
      <w:divBdr>
        <w:top w:val="none" w:sz="0" w:space="0" w:color="auto"/>
        <w:left w:val="none" w:sz="0" w:space="0" w:color="auto"/>
        <w:bottom w:val="none" w:sz="0" w:space="0" w:color="auto"/>
        <w:right w:val="none" w:sz="0" w:space="0" w:color="auto"/>
      </w:divBdr>
    </w:div>
    <w:div w:id="2019502103">
      <w:bodyDiv w:val="1"/>
      <w:marLeft w:val="0"/>
      <w:marRight w:val="0"/>
      <w:marTop w:val="0"/>
      <w:marBottom w:val="0"/>
      <w:divBdr>
        <w:top w:val="none" w:sz="0" w:space="0" w:color="auto"/>
        <w:left w:val="none" w:sz="0" w:space="0" w:color="auto"/>
        <w:bottom w:val="none" w:sz="0" w:space="0" w:color="auto"/>
        <w:right w:val="none" w:sz="0" w:space="0" w:color="auto"/>
      </w:divBdr>
      <w:divsChild>
        <w:div w:id="1484020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nfo@gbrmpa.gov.au"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en.wikipedia.org/wiki/Bia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gbrmpa.gov.au" TargetMode="Externa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rstind\Desktop\Budget\Offsets%20Policy\Draft%20policy%20and%20procedures\EXTERNAL%20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fbad372e-4450-4be7-aace-d4b0880012f6">STRATMGT-2-701</_dlc_DocId>
    <_dlc_DocIdUrl xmlns="fbad372e-4450-4be7-aace-d4b0880012f6">
      <Url>http://thedock.gbrmpa.gov.au/sites/SM/CD/_layouts/DocIdRedir.aspx?ID=STRATMGT-2-701</Url>
      <Description>STRATMGT-2-701</Description>
    </_dlc_DocIdUrl>
    <NextReview xmlns="fbad372e-4450-4be7-aace-d4b0880012f6">2018-12-02T14:00:00+00:00</NextReview>
    <ControlledDocumentCustodian xmlns="fbad372e-4450-4be7-aace-d4b0880012f6">
      <UserInfo>
        <DisplayName>GBRMPA\reneet</DisplayName>
        <AccountId>211</AccountId>
        <AccountType/>
      </UserInfo>
    </ControlledDocumentCustodian>
    <MDLNumber xmlns="fbad372e-4450-4be7-aace-d4b0880012f6">100403</MDLNumber>
    <TaxCatchAll xmlns="fbad372e-4450-4be7-aace-d4b0880012f6">
      <Value>27</Value>
    </TaxCatchAll>
    <ControlledDocumentApprovalDate xmlns="fbad372e-4450-4be7-aace-d4b0880012f6">2019-08-13T22:56:00+00:00</ControlledDocumentApprovalDate>
    <ApprovedBy xmlns="fbad372e-4450-4be7-aace-d4b0880012f6">
      <UserInfo>
        <DisplayName>Simon Banks</DisplayName>
        <AccountId>245</AccountId>
        <AccountType/>
      </UserInfo>
    </ApprovedBy>
    <LastReviewed xmlns="fbad372e-4450-4be7-aace-d4b0880012f6">2014-12-09T22:56:00+00:00</LastReviewed>
    <MDLVersion xmlns="fbad372e-4450-4be7-aace-d4b0880012f6">1</MDLVersion>
    <d0191f15c592471c99638c3c034aa03c xmlns="fbad372e-4450-4be7-aace-d4b0880012f6">
      <Terms xmlns="http://schemas.microsoft.com/office/infopath/2007/PartnerControls">
        <TermInfo xmlns="http://schemas.microsoft.com/office/infopath/2007/PartnerControls">
          <TermName xmlns="http://schemas.microsoft.com/office/infopath/2007/PartnerControls">Policy Document - External</TermName>
          <TermId xmlns="http://schemas.microsoft.com/office/infopath/2007/PartnerControls">2f745c4a-18ba-4c09-8220-dbfdbbdbfdc7</TermId>
        </TermInfo>
      </Terms>
    </d0191f15c592471c99638c3c034aa03c>
    <ControlledDocumentStatus xmlns="fbad372e-4450-4be7-aace-d4b0880012f6">Approved</ControlledDocumentStatus>
  </documentManagement>
</p:properties>
</file>

<file path=customXml/item2.xml><?xml version="1.0" encoding="utf-8"?>
<ct:contentTypeSchema xmlns:ct="http://schemas.microsoft.com/office/2006/metadata/contentType" xmlns:ma="http://schemas.microsoft.com/office/2006/metadata/properties/metaAttributes" ct:_="" ma:_="" ma:contentTypeName="Controlled Document" ma:contentTypeID="0x0101005FF1A68DBD831C4CA44A63DFCFD7847302000761C49ED7C52A47BF8F32BBF129CBBF" ma:contentTypeVersion="28" ma:contentTypeDescription="" ma:contentTypeScope="" ma:versionID="deec2ef41dc886383fe462fa0a30453c">
  <xsd:schema xmlns:xsd="http://www.w3.org/2001/XMLSchema" xmlns:xs="http://www.w3.org/2001/XMLSchema" xmlns:p="http://schemas.microsoft.com/office/2006/metadata/properties" xmlns:ns2="fbad372e-4450-4be7-aace-d4b0880012f6" targetNamespace="http://schemas.microsoft.com/office/2006/metadata/properties" ma:root="true" ma:fieldsID="9b326feba25de642098c4884ba83be1c" ns2:_="">
    <xsd:import namespace="fbad372e-4450-4be7-aace-d4b0880012f6"/>
    <xsd:element name="properties">
      <xsd:complexType>
        <xsd:sequence>
          <xsd:element name="documentManagement">
            <xsd:complexType>
              <xsd:all>
                <xsd:element ref="ns2:ControlledDocumentStatus" minOccurs="0"/>
                <xsd:element ref="ns2:MDLNumber" minOccurs="0"/>
                <xsd:element ref="ns2:MDLVersion" minOccurs="0"/>
                <xsd:element ref="ns2:ControlledDocumentApprovalDate" minOccurs="0"/>
                <xsd:element ref="ns2:ControlledDocumentCustodian" minOccurs="0"/>
                <xsd:element ref="ns2:ApprovedBy" minOccurs="0"/>
                <xsd:element ref="ns2:LastReviewed" minOccurs="0"/>
                <xsd:element ref="ns2:NextReview" minOccurs="0"/>
                <xsd:element ref="ns2:d0191f15c592471c99638c3c034aa03c" minOccurs="0"/>
                <xsd:element ref="ns2:TaxCatchAll" minOccurs="0"/>
                <xsd:element ref="ns2:TaxCatchAllLabel"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ad372e-4450-4be7-aace-d4b0880012f6" elementFormDefault="qualified">
    <xsd:import namespace="http://schemas.microsoft.com/office/2006/documentManagement/types"/>
    <xsd:import namespace="http://schemas.microsoft.com/office/infopath/2007/PartnerControls"/>
    <xsd:element name="ControlledDocumentStatus" ma:index="7" nillable="true" ma:displayName="Controlled Document Status" ma:default="Endorsed" ma:format="Dropdown" ma:internalName="ControlledDocumentStatus" ma:readOnly="false">
      <xsd:simpleType>
        <xsd:restriction base="dms:Choice">
          <xsd:enumeration value="Approved"/>
          <xsd:enumeration value="Endorsed"/>
          <xsd:enumeration value="In Development"/>
          <xsd:enumeration value="Not Endorsed"/>
          <xsd:enumeration value="Revoked"/>
          <xsd:enumeration value="Under Review"/>
        </xsd:restriction>
      </xsd:simpleType>
    </xsd:element>
    <xsd:element name="MDLNumber" ma:index="8" nillable="true" ma:displayName="Master Document List Number" ma:description="Master Document List number" ma:internalName="MDLNumber">
      <xsd:simpleType>
        <xsd:restriction base="dms:Text">
          <xsd:maxLength value="16"/>
        </xsd:restriction>
      </xsd:simpleType>
    </xsd:element>
    <xsd:element name="MDLVersion" ma:index="9" nillable="true" ma:displayName="Master Document List Version" ma:internalName="MDLVersion">
      <xsd:simpleType>
        <xsd:restriction base="dms:Text">
          <xsd:maxLength value="16"/>
        </xsd:restriction>
      </xsd:simpleType>
    </xsd:element>
    <xsd:element name="ControlledDocumentApprovalDate" ma:index="10" nillable="true" ma:displayName="Approval Date" ma:format="DateTime" ma:internalName="ControlledDocumentApprovalDate">
      <xsd:simpleType>
        <xsd:restriction base="dms:DateTime"/>
      </xsd:simpleType>
    </xsd:element>
    <xsd:element name="ControlledDocumentCustodian" ma:index="11" nillable="true" ma:displayName="Document Custodian" ma:list="UserInfo" ma:SharePointGroup="0" ma:internalName="ControlledDocumentCustodian"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dBy" ma:index="12" nillable="true" ma:displayName="Approved By" ma:list="UserInfo" ma:SharePointGroup="0" ma:internalName="ApprovedBy"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stReviewed" ma:index="13" nillable="true" ma:displayName="Last Reviewed" ma:default="[today]" ma:format="DateTime" ma:internalName="LastReviewed" ma:readOnly="false">
      <xsd:simpleType>
        <xsd:restriction base="dms:DateTime"/>
      </xsd:simpleType>
    </xsd:element>
    <xsd:element name="NextReview" ma:index="14" nillable="true" ma:displayName="Next Review" ma:default="[today]" ma:format="DateOnly" ma:internalName="NextReview" ma:readOnly="false">
      <xsd:simpleType>
        <xsd:restriction base="dms:DateTime"/>
      </xsd:simpleType>
    </xsd:element>
    <xsd:element name="d0191f15c592471c99638c3c034aa03c" ma:index="20" ma:taxonomy="true" ma:internalName="d0191f15c592471c99638c3c034aa03c" ma:taxonomyFieldName="CDType" ma:displayName="Controlled Document Type" ma:default="19;#Unspecified|d25150e0-e36e-4b13-b344-36f3a47e63aa" ma:fieldId="{d0191f15-c592-471c-9963-8c3c034aa03c}" ma:sspId="61e09954-7ca0-41ec-b279-33dba56ed054" ma:termSetId="e4a98375-2f9c-4ecb-8f6a-aaeeb9f23a90" ma:anchorId="fca314f2-f39a-4909-8b24-b426a5f9b048" ma:open="false" ma:isKeyword="false">
      <xsd:complexType>
        <xsd:sequence>
          <xsd:element ref="pc:Terms" minOccurs="0" maxOccurs="1"/>
        </xsd:sequence>
      </xsd:complexType>
    </xsd:element>
    <xsd:element name="TaxCatchAll" ma:index="21" nillable="true" ma:displayName="Taxonomy Catch All Column" ma:hidden="true" ma:list="{83364609-5657-4ad7-8b17-e649246bfd1f}" ma:internalName="TaxCatchAll" ma:showField="CatchAllData" ma:web="fbad372e-4450-4be7-aace-d4b0880012f6">
      <xsd:complexType>
        <xsd:complexContent>
          <xsd:extension base="dms:MultiChoiceLookup">
            <xsd:sequence>
              <xsd:element name="Value" type="dms:Lookup" maxOccurs="unbounded" minOccurs="0" nillable="true"/>
            </xsd:sequence>
          </xsd:extension>
        </xsd:complexContent>
      </xsd:complexType>
    </xsd:element>
    <xsd:element name="TaxCatchAllLabel" ma:index="22" nillable="true" ma:displayName="Taxonomy Catch All Column1" ma:hidden="true" ma:list="{83364609-5657-4ad7-8b17-e649246bfd1f}" ma:internalName="TaxCatchAllLabel" ma:readOnly="true" ma:showField="CatchAllDataLabel" ma:web="fbad372e-4450-4be7-aace-d4b0880012f6">
      <xsd:complexType>
        <xsd:complexContent>
          <xsd:extension base="dms:MultiChoiceLookup">
            <xsd:sequence>
              <xsd:element name="Value" type="dms:Lookup" maxOccurs="unbounded" minOccurs="0" nillable="true"/>
            </xsd:sequence>
          </xsd:extension>
        </xsd:complexContent>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0DDC8-4DB2-4605-8314-CA68A6FD14E0}">
  <ds:schemaRefs>
    <ds:schemaRef ds:uri="http://purl.org/dc/elements/1.1/"/>
    <ds:schemaRef ds:uri="http://schemas.microsoft.com/office/2006/documentManagement/types"/>
    <ds:schemaRef ds:uri="http://purl.org/dc/dcmitype/"/>
    <ds:schemaRef ds:uri="http://schemas.openxmlformats.org/package/2006/metadata/core-properties"/>
    <ds:schemaRef ds:uri="http://purl.org/dc/terms/"/>
    <ds:schemaRef ds:uri="http://www.w3.org/XML/1998/namespace"/>
    <ds:schemaRef ds:uri="http://schemas.microsoft.com/office/infopath/2007/PartnerControls"/>
    <ds:schemaRef ds:uri="fbad372e-4450-4be7-aace-d4b0880012f6"/>
    <ds:schemaRef ds:uri="http://schemas.microsoft.com/office/2006/metadata/properties"/>
  </ds:schemaRefs>
</ds:datastoreItem>
</file>

<file path=customXml/itemProps2.xml><?xml version="1.0" encoding="utf-8"?>
<ds:datastoreItem xmlns:ds="http://schemas.openxmlformats.org/officeDocument/2006/customXml" ds:itemID="{62846DA2-EE7C-4F6E-BCD9-D62239C9DD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ad372e-4450-4be7-aace-d4b088001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AEB84F-7373-4270-87D5-D80C2049BC89}">
  <ds:schemaRefs>
    <ds:schemaRef ds:uri="http://schemas.microsoft.com/sharepoint/events"/>
  </ds:schemaRefs>
</ds:datastoreItem>
</file>

<file path=customXml/itemProps4.xml><?xml version="1.0" encoding="utf-8"?>
<ds:datastoreItem xmlns:ds="http://schemas.openxmlformats.org/officeDocument/2006/customXml" ds:itemID="{CCF5415F-9C05-4385-AB05-6A56C2CAB819}">
  <ds:schemaRefs>
    <ds:schemaRef ds:uri="http://schemas.microsoft.com/sharepoint/v3/contenttype/forms"/>
  </ds:schemaRefs>
</ds:datastoreItem>
</file>

<file path=customXml/itemProps5.xml><?xml version="1.0" encoding="utf-8"?>
<ds:datastoreItem xmlns:ds="http://schemas.openxmlformats.org/officeDocument/2006/customXml" ds:itemID="{E9ADDB14-C020-49AE-A5C0-538DD2F3D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 Policy template</Template>
  <TotalTime>0</TotalTime>
  <Pages>9</Pages>
  <Words>5041</Words>
  <Characters>28735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Moorings in the Great Barrier Reef</vt:lpstr>
    </vt:vector>
  </TitlesOfParts>
  <Company>GBRMPA</Company>
  <LinksUpToDate>false</LinksUpToDate>
  <CharactersWithSpaces>33709</CharactersWithSpaces>
  <SharedDoc>false</SharedDoc>
  <HLinks>
    <vt:vector size="18" baseType="variant">
      <vt:variant>
        <vt:i4>5505102</vt:i4>
      </vt:variant>
      <vt:variant>
        <vt:i4>6</vt:i4>
      </vt:variant>
      <vt:variant>
        <vt:i4>0</vt:i4>
      </vt:variant>
      <vt:variant>
        <vt:i4>5</vt:i4>
      </vt:variant>
      <vt:variant>
        <vt:lpwstr>http://www.gbrmpa.gov.au/</vt:lpwstr>
      </vt:variant>
      <vt:variant>
        <vt:lpwstr/>
      </vt:variant>
      <vt:variant>
        <vt:i4>3342401</vt:i4>
      </vt:variant>
      <vt:variant>
        <vt:i4>3</vt:i4>
      </vt:variant>
      <vt:variant>
        <vt:i4>0</vt:i4>
      </vt:variant>
      <vt:variant>
        <vt:i4>5</vt:i4>
      </vt:variant>
      <vt:variant>
        <vt:lpwstr>mailto:info@gbrmpa.gov.au</vt:lpwstr>
      </vt:variant>
      <vt:variant>
        <vt:lpwstr/>
      </vt:variant>
      <vt:variant>
        <vt:i4>1835100</vt:i4>
      </vt:variant>
      <vt:variant>
        <vt:i4>0</vt:i4>
      </vt:variant>
      <vt:variant>
        <vt:i4>0</vt:i4>
      </vt:variant>
      <vt:variant>
        <vt:i4>5</vt:i4>
      </vt:variant>
      <vt:variant>
        <vt:lpwstr>http://en.wikipedia.org/wiki/Bias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Moorings in the Great Barrier Reef</dc:title>
  <dc:creator>LOW Jesse</dc:creator>
  <cp:lastModifiedBy>Joanna Ruxton</cp:lastModifiedBy>
  <cp:revision>2</cp:revision>
  <cp:lastPrinted>2019-08-21T02:17:00Z</cp:lastPrinted>
  <dcterms:created xsi:type="dcterms:W3CDTF">2019-08-22T06:18:00Z</dcterms:created>
  <dcterms:modified xsi:type="dcterms:W3CDTF">2019-08-22T06:18:00Z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0x0101005FF1A68DBD831C4CA44A63DFCFD7847302000761C49ED7C52A47BF8F32BBF129CBBF</vt:lpwstr>
  </property>
  <property fmtid="{D5CDD505-2E9C-101B-9397-08002B2CF9AE}" pid="3" name="_dlc_DocIdItemGuid">
    <vt:lpwstr>9598cca7-9585-48c7-aac8-c457a0e37f26</vt:lpwstr>
  </property>
  <property fmtid="{D5CDD505-2E9C-101B-9397-08002B2CF9AE}" pid="4" name="Taxonomy">
    <vt:lpwstr/>
  </property>
  <property fmtid="{D5CDD505-2E9C-101B-9397-08002B2CF9AE}" pid="5" name="_docset_NoMedatataSyncRequired">
    <vt:lpwstr>False</vt:lpwstr>
  </property>
  <property fmtid="{D5CDD505-2E9C-101B-9397-08002B2CF9AE}" pid="6" name="NextReview">
    <vt:filetime>2018-12-02T22:56:34Z</vt:filetime>
  </property>
  <property fmtid="{D5CDD505-2E9C-101B-9397-08002B2CF9AE}" pid="7" name="Order">
    <vt:r8>70100</vt:r8>
  </property>
  <property fmtid="{D5CDD505-2E9C-101B-9397-08002B2CF9AE}" pid="8" name="RecordPoint_RecordNumberSubmitted">
    <vt:lpwstr>R0000272196</vt:lpwstr>
  </property>
  <property fmtid="{D5CDD505-2E9C-101B-9397-08002B2CF9AE}" pid="9" name="ControlledDocumentCustodian">
    <vt:lpwstr>211;#Renee Thompson</vt:lpwstr>
  </property>
  <property fmtid="{D5CDD505-2E9C-101B-9397-08002B2CF9AE}" pid="10" name="MDLNumber">
    <vt:lpwstr>100403</vt:lpwstr>
  </property>
  <property fmtid="{D5CDD505-2E9C-101B-9397-08002B2CF9AE}" pid="11" name="RecordPoint_ActiveItemUniqueId">
    <vt:lpwstr>{9598cca7-9585-48c7-aac8-c457a0e37f26}</vt:lpwstr>
  </property>
  <property fmtid="{D5CDD505-2E9C-101B-9397-08002B2CF9AE}" pid="12" name="ControlledDocumentResponsibleOfficer">
    <vt:lpwstr/>
  </property>
  <property fmtid="{D5CDD505-2E9C-101B-9397-08002B2CF9AE}" pid="13" name="RecordPoint_SubmissionCompleted">
    <vt:lpwstr>2016-05-24T23:37:14.2594239+10:00</vt:lpwstr>
  </property>
  <property fmtid="{D5CDD505-2E9C-101B-9397-08002B2CF9AE}" pid="14" name="TaxCatchAll">
    <vt:lpwstr>19;#</vt:lpwstr>
  </property>
  <property fmtid="{D5CDD505-2E9C-101B-9397-08002B2CF9AE}" pid="15" name="RecordPoint_ActiveItemWebId">
    <vt:lpwstr>{63014b5d-9133-4ea9-ae73-ec2e1788038e}</vt:lpwstr>
  </property>
  <property fmtid="{D5CDD505-2E9C-101B-9397-08002B2CF9AE}" pid="16" name="ControlledDocumentApprovalDate">
    <vt:filetime>2014-12-09T22:56:34Z</vt:filetime>
  </property>
  <property fmtid="{D5CDD505-2E9C-101B-9397-08002B2CF9AE}" pid="17" name="ApprovedBy">
    <vt:lpwstr>18;#Russell Reichelt</vt:lpwstr>
  </property>
  <property fmtid="{D5CDD505-2E9C-101B-9397-08002B2CF9AE}" pid="18" name="CDType">
    <vt:lpwstr>27;#Policy Document - External|2f745c4a-18ba-4c09-8220-dbfdbbdbfdc7</vt:lpwstr>
  </property>
  <property fmtid="{D5CDD505-2E9C-101B-9397-08002B2CF9AE}" pid="19" name="RecordPoint_WorkflowType">
    <vt:lpwstr>ActiveSubmit</vt:lpwstr>
  </property>
  <property fmtid="{D5CDD505-2E9C-101B-9397-08002B2CF9AE}" pid="20" name="LastReviewed">
    <vt:filetime>2014-12-09T22:56:34Z</vt:filetime>
  </property>
  <property fmtid="{D5CDD505-2E9C-101B-9397-08002B2CF9AE}" pid="21" name="MDLVersion">
    <vt:lpwstr>0</vt:lpwstr>
  </property>
  <property fmtid="{D5CDD505-2E9C-101B-9397-08002B2CF9AE}" pid="22" name="d0191f15c592471c99638c3c034aa03c">
    <vt:lpwstr>Unspecified|d25150e0-e36e-4b13-b344-36f3a47e63aa</vt:lpwstr>
  </property>
  <property fmtid="{D5CDD505-2E9C-101B-9397-08002B2CF9AE}" pid="23" name="ControlledDocumentStatus">
    <vt:lpwstr>Approved</vt:lpwstr>
  </property>
  <property fmtid="{D5CDD505-2E9C-101B-9397-08002B2CF9AE}" pid="24" name="RecordPoint_ActiveItemSiteId">
    <vt:lpwstr>{26e726f3-e67c-4652-8ab5-8d159b8d608a}</vt:lpwstr>
  </property>
  <property fmtid="{D5CDD505-2E9C-101B-9397-08002B2CF9AE}" pid="25" name="RecordPoint_ActiveItemListId">
    <vt:lpwstr>{d06ea39e-2103-4b5b-8620-6b6c442cf20c}</vt:lpwstr>
  </property>
  <property fmtid="{D5CDD505-2E9C-101B-9397-08002B2CF9AE}" pid="26" name="TitusGUID">
    <vt:lpwstr>788bbfc2-9328-4c47-91f0-e977218c4f69</vt:lpwstr>
  </property>
  <property fmtid="{D5CDD505-2E9C-101B-9397-08002B2CF9AE}" pid="27" name="SEC">
    <vt:lpwstr>UNCLASSIFIED</vt:lpwstr>
  </property>
  <property fmtid="{D5CDD505-2E9C-101B-9397-08002B2CF9AE}" pid="28" name="DLM">
    <vt:lpwstr>No DLM</vt:lpwstr>
  </property>
</Properties>
</file>