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0F440" w14:textId="79A0BECC" w:rsidR="00F03F8B" w:rsidRDefault="00E76F7A" w:rsidP="00E76F7A">
      <w:pPr>
        <w:jc w:val="center"/>
      </w:pPr>
      <w:bookmarkStart w:id="0" w:name="_GoBack"/>
      <w:bookmarkEnd w:id="0"/>
      <w:r>
        <w:rPr>
          <w:noProof/>
          <w:lang w:eastAsia="en-AU"/>
        </w:rPr>
        <w:drawing>
          <wp:inline distT="0" distB="0" distL="0" distR="0" wp14:anchorId="26C48ECC" wp14:editId="0EC4EB52">
            <wp:extent cx="1247775" cy="98548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BRMPA_stacked_BnW.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6601" cy="1024042"/>
                    </a:xfrm>
                    <a:prstGeom prst="rect">
                      <a:avLst/>
                    </a:prstGeom>
                  </pic:spPr>
                </pic:pic>
              </a:graphicData>
            </a:graphic>
          </wp:inline>
        </w:drawing>
      </w:r>
    </w:p>
    <w:p w14:paraId="1070F441" w14:textId="59E32D72" w:rsidR="00F03F8B" w:rsidRDefault="00F03F8B">
      <w:pPr>
        <w:spacing w:line="240" w:lineRule="auto"/>
      </w:pPr>
      <w:r>
        <w:rPr>
          <w:noProof/>
          <w:lang w:eastAsia="en-AU"/>
        </w:rPr>
        <mc:AlternateContent>
          <mc:Choice Requires="wps">
            <w:drawing>
              <wp:anchor distT="45720" distB="45720" distL="114300" distR="114300" simplePos="0" relativeHeight="251658752" behindDoc="0" locked="0" layoutInCell="1" allowOverlap="1" wp14:anchorId="10711FCC" wp14:editId="264B0DF9">
                <wp:simplePos x="0" y="0"/>
                <wp:positionH relativeFrom="column">
                  <wp:posOffset>-628650</wp:posOffset>
                </wp:positionH>
                <wp:positionV relativeFrom="page">
                  <wp:posOffset>6994525</wp:posOffset>
                </wp:positionV>
                <wp:extent cx="5734685" cy="133096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330960"/>
                        </a:xfrm>
                        <a:prstGeom prst="rect">
                          <a:avLst/>
                        </a:prstGeom>
                        <a:noFill/>
                        <a:ln w="9525">
                          <a:noFill/>
                          <a:miter lim="800000"/>
                          <a:headEnd/>
                          <a:tailEnd/>
                        </a:ln>
                      </wps:spPr>
                      <wps:txbx>
                        <w:txbxContent>
                          <w:p w14:paraId="10712088" w14:textId="25D8DB9F" w:rsidR="00B45E7A" w:rsidRPr="00E76F7A" w:rsidRDefault="00B45E7A" w:rsidP="00E76F7A">
                            <w:pPr>
                              <w:spacing w:line="240" w:lineRule="auto"/>
                              <w:jc w:val="center"/>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F7A">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Whitsundays</w:t>
                            </w:r>
                          </w:p>
                          <w:p w14:paraId="10712089" w14:textId="77777777" w:rsidR="00B45E7A" w:rsidRPr="00E76F7A" w:rsidRDefault="00B45E7A" w:rsidP="00E76F7A">
                            <w:pPr>
                              <w:spacing w:line="240" w:lineRule="auto"/>
                              <w:jc w:val="center"/>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F7A">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of Management 1998</w:t>
                            </w:r>
                          </w:p>
                          <w:p w14:paraId="1071208A" w14:textId="77777777" w:rsidR="00B45E7A" w:rsidRPr="00E76F7A" w:rsidRDefault="00B45E7A" w:rsidP="00E76F7A">
                            <w:pPr>
                              <w:spacing w:line="240" w:lineRule="auto"/>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F7A">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Includes the 2017 amendment as in force 1 January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711FCC" id="_x0000_t202" coordsize="21600,21600" o:spt="202" path="m,l,21600r21600,l21600,xe">
                <v:stroke joinstyle="miter"/>
                <v:path gradientshapeok="t" o:connecttype="rect"/>
              </v:shapetype>
              <v:shape id="Text Box 2" o:spid="_x0000_s1026" type="#_x0000_t202" style="position:absolute;margin-left:-49.5pt;margin-top:550.75pt;width:451.55pt;height:104.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" filled="f" stroked="f">
                <v:textbox>
                  <w:txbxContent>
                    <w:p w14:paraId="10712088" w14:textId="25D8DB9F" w:rsidR="00B45E7A" w:rsidRPr="00E76F7A" w:rsidRDefault="00B45E7A" w:rsidP="00E76F7A">
                      <w:pPr>
                        <w:spacing w:line="240" w:lineRule="auto"/>
                        <w:jc w:val="center"/>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F7A">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Whitsundays</w:t>
                      </w:r>
                    </w:p>
                    <w:p w14:paraId="10712089" w14:textId="77777777" w:rsidR="00B45E7A" w:rsidRPr="00E76F7A" w:rsidRDefault="00B45E7A" w:rsidP="00E76F7A">
                      <w:pPr>
                        <w:spacing w:line="240" w:lineRule="auto"/>
                        <w:jc w:val="center"/>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F7A">
                        <w:rPr>
                          <w:rFonts w:ascii="Arial" w:hAnsi="Arial" w:cs="Arial"/>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of Management 1998</w:t>
                      </w:r>
                    </w:p>
                    <w:p w14:paraId="1071208A" w14:textId="77777777" w:rsidR="00B45E7A" w:rsidRPr="00E76F7A" w:rsidRDefault="00B45E7A" w:rsidP="00E76F7A">
                      <w:pPr>
                        <w:spacing w:line="240" w:lineRule="auto"/>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6F7A">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Includes the 2017 amendment as in force 1 January 2018</w:t>
                      </w:r>
                    </w:p>
                  </w:txbxContent>
                </v:textbox>
                <w10:wrap type="square" anchory="page"/>
              </v:shape>
            </w:pict>
          </mc:Fallback>
        </mc:AlternateContent>
      </w:r>
      <w:r>
        <w:br w:type="page"/>
      </w:r>
    </w:p>
    <w:p w14:paraId="1070F442" w14:textId="77777777" w:rsidR="00F03F8B" w:rsidRDefault="00F03F8B" w:rsidP="00386532"/>
    <w:p w14:paraId="67CDF740" w14:textId="593E212C" w:rsidR="00E76F7A" w:rsidRDefault="00E76F7A" w:rsidP="00386532"/>
    <w:p w14:paraId="59D8478F" w14:textId="77777777" w:rsidR="00E76F7A" w:rsidRDefault="00E76F7A" w:rsidP="00386532"/>
    <w:p w14:paraId="1070F443" w14:textId="77777777" w:rsidR="00F03F8B" w:rsidRDefault="00F03F8B" w:rsidP="00F03F8B">
      <w:pPr>
        <w:spacing w:before="120" w:after="120"/>
        <w:rPr>
          <w:rFonts w:ascii="Arial" w:hAnsi="Arial" w:cs="Arial"/>
          <w:sz w:val="18"/>
          <w:szCs w:val="18"/>
        </w:rPr>
      </w:pPr>
      <w:r w:rsidRPr="0010252A">
        <w:rPr>
          <w:rFonts w:ascii="Arial" w:hAnsi="Arial" w:cs="Arial"/>
          <w:sz w:val="18"/>
          <w:szCs w:val="18"/>
        </w:rPr>
        <w:t>© Commonwealth of Australia 20</w:t>
      </w:r>
      <w:r w:rsidRPr="007D1E4F">
        <w:rPr>
          <w:rFonts w:ascii="Arial" w:hAnsi="Arial" w:cs="Arial"/>
          <w:sz w:val="18"/>
          <w:szCs w:val="18"/>
        </w:rPr>
        <w:t>18</w:t>
      </w:r>
      <w:r w:rsidRPr="0010252A">
        <w:rPr>
          <w:rFonts w:ascii="Arial" w:hAnsi="Arial" w:cs="Arial"/>
          <w:sz w:val="18"/>
          <w:szCs w:val="18"/>
        </w:rPr>
        <w:cr/>
      </w:r>
      <w:r w:rsidRPr="0010252A">
        <w:rPr>
          <w:rFonts w:ascii="Arial" w:hAnsi="Arial" w:cs="Arial"/>
          <w:sz w:val="18"/>
          <w:szCs w:val="18"/>
        </w:rPr>
        <w:cr/>
        <w:t>Published by the Great Barrier Reef Ma</w:t>
      </w:r>
      <w:r>
        <w:rPr>
          <w:rFonts w:ascii="Arial" w:hAnsi="Arial" w:cs="Arial"/>
          <w:sz w:val="18"/>
          <w:szCs w:val="18"/>
        </w:rPr>
        <w:t>rine Park Authority</w:t>
      </w:r>
      <w:r>
        <w:rPr>
          <w:rFonts w:ascii="Arial" w:hAnsi="Arial" w:cs="Arial"/>
          <w:sz w:val="18"/>
          <w:szCs w:val="18"/>
        </w:rPr>
        <w:cr/>
      </w:r>
      <w:r>
        <w:rPr>
          <w:rFonts w:ascii="Arial" w:hAnsi="Arial" w:cs="Arial"/>
          <w:sz w:val="18"/>
          <w:szCs w:val="18"/>
        </w:rPr>
        <w:cr/>
        <w:t xml:space="preserve">ISBN </w:t>
      </w:r>
      <w:r w:rsidRPr="00D56AA0">
        <w:rPr>
          <w:rFonts w:ascii="Arial" w:hAnsi="Arial" w:cs="Arial"/>
          <w:sz w:val="18"/>
          <w:szCs w:val="18"/>
        </w:rPr>
        <w:t>978</w:t>
      </w:r>
      <w:r>
        <w:rPr>
          <w:rFonts w:ascii="Arial" w:hAnsi="Arial" w:cs="Arial"/>
          <w:sz w:val="18"/>
          <w:szCs w:val="18"/>
        </w:rPr>
        <w:t xml:space="preserve"> 0</w:t>
      </w:r>
      <w:r w:rsidRPr="00D56AA0">
        <w:rPr>
          <w:rFonts w:ascii="Arial" w:hAnsi="Arial" w:cs="Arial"/>
          <w:sz w:val="18"/>
          <w:szCs w:val="18"/>
        </w:rPr>
        <w:t>64</w:t>
      </w:r>
      <w:r>
        <w:rPr>
          <w:rFonts w:ascii="Arial" w:hAnsi="Arial" w:cs="Arial"/>
          <w:sz w:val="18"/>
          <w:szCs w:val="18"/>
        </w:rPr>
        <w:t xml:space="preserve"> </w:t>
      </w:r>
      <w:r w:rsidRPr="00D56AA0">
        <w:rPr>
          <w:rFonts w:ascii="Arial" w:hAnsi="Arial" w:cs="Arial"/>
          <w:sz w:val="18"/>
          <w:szCs w:val="18"/>
        </w:rPr>
        <w:t>809</w:t>
      </w:r>
      <w:r>
        <w:rPr>
          <w:rFonts w:ascii="Arial" w:hAnsi="Arial" w:cs="Arial"/>
          <w:sz w:val="18"/>
          <w:szCs w:val="18"/>
        </w:rPr>
        <w:t xml:space="preserve"> </w:t>
      </w:r>
      <w:r w:rsidRPr="00D56AA0">
        <w:rPr>
          <w:rFonts w:ascii="Arial" w:hAnsi="Arial" w:cs="Arial"/>
          <w:sz w:val="18"/>
          <w:szCs w:val="18"/>
        </w:rPr>
        <w:t>648</w:t>
      </w:r>
      <w:r>
        <w:rPr>
          <w:rFonts w:ascii="Arial" w:hAnsi="Arial" w:cs="Arial"/>
          <w:sz w:val="18"/>
          <w:szCs w:val="18"/>
        </w:rPr>
        <w:t xml:space="preserve"> </w:t>
      </w:r>
      <w:r w:rsidRPr="00D56AA0">
        <w:rPr>
          <w:rFonts w:ascii="Arial" w:hAnsi="Arial" w:cs="Arial"/>
          <w:sz w:val="18"/>
          <w:szCs w:val="18"/>
        </w:rPr>
        <w:t>1</w:t>
      </w:r>
    </w:p>
    <w:p w14:paraId="1070F444" w14:textId="77777777" w:rsidR="00F03F8B" w:rsidRDefault="00F03F8B" w:rsidP="00F03F8B">
      <w:pPr>
        <w:rPr>
          <w:rFonts w:ascii="Arial" w:hAnsi="Arial" w:cs="Arial"/>
          <w:b/>
          <w:sz w:val="18"/>
          <w:szCs w:val="18"/>
        </w:rPr>
      </w:pPr>
    </w:p>
    <w:p w14:paraId="1070F445" w14:textId="77777777" w:rsidR="00F03F8B" w:rsidRDefault="00F03F8B" w:rsidP="00F03F8B">
      <w:pPr>
        <w:rPr>
          <w:rFonts w:ascii="Arial" w:hAnsi="Arial" w:cs="Arial"/>
          <w:b/>
          <w:sz w:val="18"/>
          <w:szCs w:val="18"/>
        </w:rPr>
      </w:pPr>
    </w:p>
    <w:p w14:paraId="1070F446" w14:textId="77777777" w:rsidR="00F03F8B" w:rsidRPr="00DA2A0A" w:rsidRDefault="00F03F8B" w:rsidP="00F03F8B">
      <w:pPr>
        <w:rPr>
          <w:rFonts w:ascii="Arial" w:hAnsi="Arial" w:cs="Arial"/>
          <w:b/>
          <w:sz w:val="18"/>
          <w:szCs w:val="18"/>
        </w:rPr>
      </w:pPr>
      <w:r w:rsidRPr="00DA2A0A">
        <w:rPr>
          <w:rFonts w:ascii="Arial" w:hAnsi="Arial" w:cs="Arial"/>
          <w:b/>
          <w:sz w:val="18"/>
          <w:szCs w:val="18"/>
        </w:rPr>
        <w:t xml:space="preserve">A </w:t>
      </w:r>
      <w:r>
        <w:rPr>
          <w:rFonts w:ascii="Arial" w:hAnsi="Arial" w:cs="Arial"/>
          <w:b/>
          <w:sz w:val="18"/>
          <w:szCs w:val="18"/>
        </w:rPr>
        <w:t>c</w:t>
      </w:r>
      <w:r w:rsidRPr="00DA2A0A">
        <w:rPr>
          <w:rFonts w:ascii="Arial" w:hAnsi="Arial" w:cs="Arial"/>
          <w:b/>
          <w:sz w:val="18"/>
          <w:szCs w:val="18"/>
        </w:rPr>
        <w:t>atalogu</w:t>
      </w:r>
      <w:r>
        <w:rPr>
          <w:rFonts w:ascii="Arial" w:hAnsi="Arial" w:cs="Arial"/>
          <w:b/>
          <w:sz w:val="18"/>
          <w:szCs w:val="18"/>
        </w:rPr>
        <w:t>e record</w:t>
      </w:r>
      <w:r w:rsidRPr="00DA2A0A">
        <w:rPr>
          <w:rFonts w:ascii="Arial" w:hAnsi="Arial" w:cs="Arial"/>
          <w:b/>
          <w:sz w:val="18"/>
          <w:szCs w:val="18"/>
        </w:rPr>
        <w:t xml:space="preserve"> is available from the National Library of Australia</w:t>
      </w:r>
    </w:p>
    <w:p w14:paraId="1070F447" w14:textId="77777777" w:rsidR="00F03F8B" w:rsidRDefault="00F03F8B" w:rsidP="00F03F8B">
      <w:pPr>
        <w:rPr>
          <w:rFonts w:ascii="Arial" w:hAnsi="Arial" w:cs="Arial"/>
          <w:b/>
          <w:sz w:val="20"/>
        </w:rPr>
      </w:pPr>
    </w:p>
    <w:p w14:paraId="1070F448" w14:textId="77777777" w:rsidR="00F03F8B" w:rsidRPr="0010252A" w:rsidRDefault="00F03F8B" w:rsidP="00F03F8B">
      <w:pPr>
        <w:rPr>
          <w:rFonts w:ascii="Arial" w:hAnsi="Arial" w:cs="Arial"/>
          <w:b/>
          <w:bCs/>
          <w:sz w:val="18"/>
          <w:szCs w:val="18"/>
        </w:rPr>
      </w:pPr>
      <w:r w:rsidRPr="0010252A">
        <w:rPr>
          <w:rFonts w:ascii="Arial" w:hAnsi="Arial" w:cs="Arial"/>
          <w:b/>
          <w:bCs/>
          <w:sz w:val="18"/>
          <w:szCs w:val="18"/>
        </w:rPr>
        <w:t>This publication should be cited as:</w:t>
      </w:r>
    </w:p>
    <w:p w14:paraId="1070F449" w14:textId="77777777" w:rsidR="00F03F8B" w:rsidRDefault="00F03F8B" w:rsidP="00F03F8B">
      <w:pPr>
        <w:rPr>
          <w:rFonts w:ascii="Arial" w:eastAsia="Calibri" w:hAnsi="Arial" w:cs="Arial"/>
          <w:sz w:val="18"/>
          <w:szCs w:val="18"/>
        </w:rPr>
      </w:pPr>
      <w:r w:rsidRPr="005E273D">
        <w:rPr>
          <w:rFonts w:ascii="Arial" w:eastAsia="Calibri" w:hAnsi="Arial" w:cs="Arial"/>
          <w:sz w:val="18"/>
          <w:szCs w:val="18"/>
        </w:rPr>
        <w:t>Great Barrier Reef Marine Park Authority 201</w:t>
      </w:r>
      <w:r w:rsidRPr="007D1E4F">
        <w:rPr>
          <w:rFonts w:ascii="Arial" w:eastAsia="Calibri" w:hAnsi="Arial" w:cs="Arial"/>
          <w:sz w:val="18"/>
          <w:szCs w:val="18"/>
        </w:rPr>
        <w:t>8</w:t>
      </w:r>
      <w:r w:rsidRPr="00F32C02">
        <w:rPr>
          <w:rFonts w:ascii="Arial" w:eastAsia="Calibri" w:hAnsi="Arial" w:cs="Arial"/>
          <w:sz w:val="18"/>
          <w:szCs w:val="18"/>
        </w:rPr>
        <w:t xml:space="preserve">, </w:t>
      </w:r>
      <w:r w:rsidRPr="00F32C02">
        <w:rPr>
          <w:rFonts w:ascii="Arial" w:eastAsia="Calibri" w:hAnsi="Arial" w:cs="Arial"/>
          <w:i/>
          <w:sz w:val="18"/>
          <w:szCs w:val="18"/>
        </w:rPr>
        <w:t>Whitsundays Plan of Management</w:t>
      </w:r>
      <w:r>
        <w:rPr>
          <w:rFonts w:ascii="Arial" w:eastAsia="Calibri" w:hAnsi="Arial" w:cs="Arial"/>
          <w:i/>
          <w:sz w:val="18"/>
          <w:szCs w:val="18"/>
        </w:rPr>
        <w:t xml:space="preserve"> 1998: includes the 2017 amendment as in force 1 January 2018</w:t>
      </w:r>
      <w:r w:rsidRPr="00F32C02">
        <w:rPr>
          <w:rFonts w:ascii="Arial" w:eastAsia="Calibri" w:hAnsi="Arial" w:cs="Arial"/>
          <w:sz w:val="18"/>
          <w:szCs w:val="18"/>
        </w:rPr>
        <w:t>, GBRMPA, Townsville.</w:t>
      </w:r>
    </w:p>
    <w:p w14:paraId="1070F44A" w14:textId="77777777" w:rsidR="00F03F8B" w:rsidRDefault="00F03F8B" w:rsidP="00F03F8B">
      <w:pPr>
        <w:rPr>
          <w:rFonts w:ascii="Arial" w:eastAsia="Calibri" w:hAnsi="Arial" w:cs="Arial"/>
          <w:sz w:val="18"/>
          <w:szCs w:val="18"/>
        </w:rPr>
      </w:pPr>
    </w:p>
    <w:p w14:paraId="1070F44B" w14:textId="77777777" w:rsidR="00F03F8B" w:rsidRPr="0010252A" w:rsidRDefault="00F03F8B" w:rsidP="00F03F8B">
      <w:pPr>
        <w:rPr>
          <w:rFonts w:ascii="Arial" w:hAnsi="Arial" w:cs="Arial"/>
          <w:sz w:val="18"/>
          <w:szCs w:val="18"/>
        </w:rPr>
      </w:pPr>
      <w:r w:rsidRPr="0010252A">
        <w:rPr>
          <w:rFonts w:ascii="Arial" w:hAnsi="Arial" w:cs="Arial"/>
          <w:sz w:val="18"/>
          <w:szCs w:val="18"/>
        </w:rPr>
        <w:t>Comments and questions regarding this document are welcome and should be addressed to:</w:t>
      </w:r>
    </w:p>
    <w:p w14:paraId="1070F44C" w14:textId="77777777" w:rsidR="00F03F8B" w:rsidRPr="0010252A" w:rsidRDefault="00F03F8B" w:rsidP="00F03F8B">
      <w:pPr>
        <w:rPr>
          <w:rFonts w:ascii="Arial" w:hAnsi="Arial" w:cs="Arial"/>
          <w:sz w:val="18"/>
          <w:szCs w:val="18"/>
        </w:rPr>
      </w:pPr>
      <w:r w:rsidRPr="0010252A">
        <w:rPr>
          <w:noProof/>
          <w:lang w:eastAsia="en-AU"/>
        </w:rPr>
        <w:t xml:space="preserve"> </w:t>
      </w:r>
      <w:r w:rsidRPr="0010252A">
        <w:rPr>
          <w:noProof/>
          <w:lang w:eastAsia="en-AU"/>
        </w:rPr>
        <w:drawing>
          <wp:inline distT="0" distB="0" distL="0" distR="0" wp14:anchorId="10711FCE" wp14:editId="10711FCF">
            <wp:extent cx="1818640" cy="725805"/>
            <wp:effectExtent l="0" t="0" r="0" b="0"/>
            <wp:docPr id="15" name="Picture 15"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1070F44D" w14:textId="77777777" w:rsidR="00F03F8B" w:rsidRPr="0010252A" w:rsidRDefault="00F03F8B" w:rsidP="00F03F8B">
      <w:pPr>
        <w:ind w:left="1134"/>
        <w:rPr>
          <w:rFonts w:ascii="Arial" w:hAnsi="Arial" w:cs="Arial"/>
          <w:sz w:val="18"/>
          <w:szCs w:val="18"/>
        </w:rPr>
      </w:pPr>
      <w:r w:rsidRPr="0010252A">
        <w:rPr>
          <w:rFonts w:ascii="Arial" w:hAnsi="Arial" w:cs="Arial"/>
          <w:sz w:val="18"/>
          <w:szCs w:val="18"/>
        </w:rPr>
        <w:t>Great Barrier Reef Marine Park Authority</w:t>
      </w:r>
    </w:p>
    <w:p w14:paraId="1070F44E" w14:textId="77777777" w:rsidR="00F03F8B" w:rsidRPr="0010252A" w:rsidRDefault="00F03F8B" w:rsidP="00F03F8B">
      <w:pPr>
        <w:ind w:left="1134"/>
        <w:rPr>
          <w:rFonts w:ascii="Arial" w:hAnsi="Arial" w:cs="Arial"/>
          <w:sz w:val="18"/>
          <w:szCs w:val="18"/>
        </w:rPr>
      </w:pPr>
      <w:r w:rsidRPr="0010252A">
        <w:rPr>
          <w:rFonts w:ascii="Arial" w:hAnsi="Arial" w:cs="Arial"/>
          <w:sz w:val="18"/>
          <w:szCs w:val="18"/>
        </w:rPr>
        <w:t>2–68 Flinders Street</w:t>
      </w:r>
    </w:p>
    <w:p w14:paraId="1070F44F" w14:textId="77777777" w:rsidR="00F03F8B" w:rsidRPr="0010252A" w:rsidRDefault="00F03F8B" w:rsidP="00F03F8B">
      <w:pPr>
        <w:ind w:left="1134"/>
        <w:rPr>
          <w:rFonts w:ascii="Arial" w:hAnsi="Arial" w:cs="Arial"/>
          <w:sz w:val="18"/>
          <w:szCs w:val="18"/>
        </w:rPr>
      </w:pPr>
      <w:r w:rsidRPr="0010252A">
        <w:rPr>
          <w:rFonts w:ascii="Arial" w:hAnsi="Arial" w:cs="Arial"/>
          <w:sz w:val="18"/>
          <w:szCs w:val="18"/>
        </w:rPr>
        <w:t>(PO Box 1379)</w:t>
      </w:r>
    </w:p>
    <w:p w14:paraId="1070F450" w14:textId="77777777" w:rsidR="00F03F8B" w:rsidRPr="0010252A" w:rsidRDefault="00F03F8B" w:rsidP="00F03F8B">
      <w:pPr>
        <w:ind w:left="1134"/>
        <w:rPr>
          <w:rFonts w:ascii="Arial" w:hAnsi="Arial" w:cs="Arial"/>
          <w:sz w:val="18"/>
          <w:szCs w:val="18"/>
        </w:rPr>
      </w:pPr>
      <w:r w:rsidRPr="0010252A">
        <w:rPr>
          <w:rFonts w:ascii="Arial" w:hAnsi="Arial" w:cs="Arial"/>
          <w:sz w:val="18"/>
          <w:szCs w:val="18"/>
        </w:rPr>
        <w:t>Townsville QLD 4810, Australia</w:t>
      </w:r>
    </w:p>
    <w:p w14:paraId="1070F451" w14:textId="77777777" w:rsidR="00F03F8B" w:rsidRPr="0010252A" w:rsidRDefault="00F03F8B" w:rsidP="00F03F8B">
      <w:pPr>
        <w:ind w:left="1134"/>
        <w:rPr>
          <w:rFonts w:ascii="Arial" w:hAnsi="Arial" w:cs="Arial"/>
          <w:sz w:val="18"/>
          <w:szCs w:val="18"/>
        </w:rPr>
      </w:pPr>
    </w:p>
    <w:p w14:paraId="1070F452" w14:textId="77777777" w:rsidR="00F03F8B" w:rsidRPr="0010252A" w:rsidRDefault="00F03F8B" w:rsidP="00F03F8B">
      <w:pPr>
        <w:ind w:left="1134"/>
        <w:rPr>
          <w:rFonts w:ascii="Arial" w:hAnsi="Arial" w:cs="Arial"/>
          <w:sz w:val="18"/>
          <w:szCs w:val="18"/>
        </w:rPr>
      </w:pPr>
      <w:r w:rsidRPr="0010252A">
        <w:rPr>
          <w:rFonts w:ascii="Arial" w:hAnsi="Arial" w:cs="Arial"/>
          <w:sz w:val="18"/>
          <w:szCs w:val="18"/>
        </w:rPr>
        <w:t>Phone: (07) 4750 0700</w:t>
      </w:r>
    </w:p>
    <w:p w14:paraId="1070F453" w14:textId="77777777" w:rsidR="00F03F8B" w:rsidRPr="0010252A" w:rsidRDefault="00F03F8B" w:rsidP="00F03F8B">
      <w:pPr>
        <w:ind w:left="1134"/>
        <w:rPr>
          <w:rFonts w:ascii="Arial" w:hAnsi="Arial" w:cs="Arial"/>
          <w:sz w:val="18"/>
          <w:szCs w:val="18"/>
        </w:rPr>
      </w:pPr>
      <w:r w:rsidRPr="0010252A">
        <w:rPr>
          <w:rFonts w:ascii="Arial" w:hAnsi="Arial" w:cs="Arial"/>
          <w:sz w:val="18"/>
          <w:szCs w:val="18"/>
        </w:rPr>
        <w:t>Fax: (07) 4772 6093</w:t>
      </w:r>
      <w:r w:rsidRPr="0010252A">
        <w:rPr>
          <w:rFonts w:ascii="Arial" w:hAnsi="Arial" w:cs="Arial"/>
          <w:sz w:val="18"/>
          <w:szCs w:val="18"/>
        </w:rPr>
        <w:cr/>
        <w:t xml:space="preserve">Email: </w:t>
      </w:r>
      <w:hyperlink r:id="rId14" w:history="1">
        <w:r w:rsidRPr="0010252A">
          <w:rPr>
            <w:rStyle w:val="Hyperlink"/>
            <w:rFonts w:ascii="Arial" w:hAnsi="Arial" w:cs="Arial"/>
            <w:sz w:val="18"/>
            <w:szCs w:val="18"/>
          </w:rPr>
          <w:t>info@gbrmpa.gov.au</w:t>
        </w:r>
      </w:hyperlink>
    </w:p>
    <w:p w14:paraId="1070F454" w14:textId="77777777" w:rsidR="00F03F8B" w:rsidRDefault="00F03F8B" w:rsidP="00F03F8B">
      <w:pPr>
        <w:ind w:left="414" w:firstLine="720"/>
      </w:pPr>
      <w:r w:rsidRPr="0010252A">
        <w:rPr>
          <w:rFonts w:ascii="Arial" w:hAnsi="Arial" w:cs="Arial"/>
          <w:sz w:val="18"/>
          <w:szCs w:val="18"/>
        </w:rPr>
        <w:t>www.gbrmpa.gov.au</w:t>
      </w:r>
    </w:p>
    <w:p w14:paraId="1070F455" w14:textId="77777777" w:rsidR="00F03F8B" w:rsidRDefault="00F03F8B">
      <w:pPr>
        <w:spacing w:line="240" w:lineRule="auto"/>
      </w:pPr>
      <w:r>
        <w:br w:type="page"/>
      </w:r>
    </w:p>
    <w:p w14:paraId="1070F456" w14:textId="2AFBB840" w:rsidR="00386532" w:rsidRDefault="003E6BB8" w:rsidP="00386532">
      <w:r>
        <w:object w:dxaOrig="2146" w:dyaOrig="1561" w14:anchorId="10711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ommonwealth Coat of Arms of Australia" style="width:111pt;height:80.25pt" o:ole="" fillcolor="window">
            <v:imagedata r:id="rId15" o:title=""/>
          </v:shape>
          <o:OLEObject Type="Embed" ProgID="Word.Picture.8" ShapeID="_x0000_i1025" DrawAspect="Content" ObjectID="_1578390184" r:id="rId16"/>
        </w:object>
      </w:r>
    </w:p>
    <w:p w14:paraId="1070F457" w14:textId="77777777" w:rsidR="00386532" w:rsidRPr="00E500D4" w:rsidRDefault="00386532" w:rsidP="00386532">
      <w:pPr>
        <w:pStyle w:val="ShortT"/>
        <w:spacing w:before="240"/>
      </w:pPr>
      <w:r>
        <w:t>Whitsundays Plan of Management 1998</w:t>
      </w:r>
    </w:p>
    <w:p w14:paraId="1070F458" w14:textId="77777777" w:rsidR="00386532" w:rsidRDefault="00386532" w:rsidP="00386532">
      <w:pPr>
        <w:pStyle w:val="MadeunderText"/>
      </w:pPr>
      <w:r>
        <w:t>made under the</w:t>
      </w:r>
    </w:p>
    <w:p w14:paraId="1070F459" w14:textId="77777777" w:rsidR="00386532" w:rsidRDefault="00386532" w:rsidP="00386532">
      <w:pPr>
        <w:pStyle w:val="CompiledMadeUnder"/>
        <w:spacing w:before="240"/>
      </w:pPr>
      <w:r>
        <w:t xml:space="preserve">Great Barrier Reef Marine Park </w:t>
      </w:r>
      <w:r w:rsidR="00853ED1">
        <w:t xml:space="preserve">Act </w:t>
      </w:r>
      <w:r>
        <w:t>1975</w:t>
      </w:r>
    </w:p>
    <w:p w14:paraId="1070F45A" w14:textId="77777777" w:rsidR="00853ED1" w:rsidRPr="00376CEF" w:rsidRDefault="00853ED1" w:rsidP="00853ED1">
      <w:pPr>
        <w:spacing w:before="1000"/>
        <w:rPr>
          <w:rFonts w:cs="Arial"/>
          <w:b/>
          <w:sz w:val="32"/>
          <w:szCs w:val="32"/>
        </w:rPr>
      </w:pPr>
      <w:r w:rsidRPr="00FE02ED">
        <w:rPr>
          <w:rFonts w:cs="Arial"/>
          <w:b/>
          <w:sz w:val="32"/>
          <w:szCs w:val="32"/>
        </w:rPr>
        <w:t>Compilation No.</w:t>
      </w:r>
      <w:r>
        <w:rPr>
          <w:rFonts w:cs="Arial"/>
          <w:b/>
          <w:sz w:val="32"/>
          <w:szCs w:val="32"/>
        </w:rPr>
        <w:t> </w:t>
      </w:r>
      <w:r w:rsidR="00AA790C">
        <w:rPr>
          <w:rFonts w:cs="Arial"/>
          <w:b/>
          <w:sz w:val="32"/>
          <w:szCs w:val="32"/>
        </w:rPr>
        <w:t>4</w:t>
      </w:r>
    </w:p>
    <w:p w14:paraId="1070F45B" w14:textId="77777777" w:rsidR="00853ED1" w:rsidRDefault="00853ED1" w:rsidP="00255824">
      <w:pPr>
        <w:spacing w:before="480"/>
        <w:rPr>
          <w:rFonts w:cs="Arial"/>
          <w:b/>
          <w:sz w:val="24"/>
        </w:rPr>
      </w:pPr>
      <w:r w:rsidRPr="00FD265D">
        <w:rPr>
          <w:rFonts w:cs="Arial"/>
          <w:b/>
          <w:sz w:val="24"/>
        </w:rPr>
        <w:t>Compilation date:</w:t>
      </w:r>
      <w:r>
        <w:rPr>
          <w:rFonts w:cs="Arial"/>
          <w:b/>
          <w:sz w:val="24"/>
        </w:rPr>
        <w:tab/>
      </w:r>
      <w:r>
        <w:rPr>
          <w:rFonts w:cs="Arial"/>
          <w:b/>
          <w:sz w:val="24"/>
        </w:rPr>
        <w:tab/>
      </w:r>
      <w:r>
        <w:rPr>
          <w:rFonts w:cs="Arial"/>
          <w:b/>
          <w:sz w:val="24"/>
        </w:rPr>
        <w:tab/>
      </w:r>
      <w:r w:rsidR="00AA790C">
        <w:rPr>
          <w:rFonts w:cs="Arial"/>
          <w:sz w:val="24"/>
        </w:rPr>
        <w:t>1 January 2018</w:t>
      </w:r>
    </w:p>
    <w:p w14:paraId="1070F45C" w14:textId="77777777" w:rsidR="00853ED1" w:rsidRPr="00255824" w:rsidRDefault="00853ED1" w:rsidP="00255824">
      <w:pPr>
        <w:spacing w:before="480"/>
        <w:rPr>
          <w:rFonts w:cs="Arial"/>
          <w:sz w:val="24"/>
        </w:rPr>
      </w:pPr>
      <w:r w:rsidRPr="00FD265D">
        <w:rPr>
          <w:rFonts w:cs="Arial"/>
          <w:b/>
          <w:sz w:val="24"/>
        </w:rPr>
        <w:t>Includes amendments up to:</w:t>
      </w:r>
      <w:r w:rsidRPr="00FD265D">
        <w:rPr>
          <w:rFonts w:cs="Arial"/>
          <w:b/>
          <w:sz w:val="24"/>
        </w:rPr>
        <w:tab/>
      </w:r>
      <w:r w:rsidRPr="00255824">
        <w:rPr>
          <w:rFonts w:cs="Arial"/>
          <w:sz w:val="24"/>
        </w:rPr>
        <w:t>F2017L00932</w:t>
      </w:r>
    </w:p>
    <w:p w14:paraId="1070F45D" w14:textId="77777777" w:rsidR="00386532" w:rsidRDefault="00386532" w:rsidP="00386532">
      <w:pPr>
        <w:rPr>
          <w:b/>
          <w:szCs w:val="22"/>
        </w:rPr>
      </w:pPr>
    </w:p>
    <w:p w14:paraId="1070F45E" w14:textId="77777777" w:rsidR="00386532" w:rsidRPr="00DA25EC" w:rsidRDefault="00386532" w:rsidP="00386532">
      <w:pPr>
        <w:pageBreakBefore/>
        <w:rPr>
          <w:rFonts w:cs="Arial"/>
          <w:b/>
          <w:sz w:val="32"/>
          <w:szCs w:val="32"/>
        </w:rPr>
      </w:pPr>
      <w:r w:rsidRPr="00DA25EC">
        <w:rPr>
          <w:rFonts w:cs="Arial"/>
          <w:b/>
          <w:sz w:val="32"/>
          <w:szCs w:val="32"/>
        </w:rPr>
        <w:lastRenderedPageBreak/>
        <w:t>About this compilation</w:t>
      </w:r>
    </w:p>
    <w:p w14:paraId="1070F45F" w14:textId="77777777" w:rsidR="00386532" w:rsidRPr="00DA25EC" w:rsidRDefault="00386532" w:rsidP="00386532">
      <w:pPr>
        <w:spacing w:before="240"/>
        <w:rPr>
          <w:rFonts w:cs="Arial"/>
        </w:rPr>
      </w:pPr>
      <w:r w:rsidRPr="00DA25EC">
        <w:rPr>
          <w:rFonts w:cs="Arial"/>
          <w:b/>
          <w:szCs w:val="22"/>
        </w:rPr>
        <w:t>This compilation</w:t>
      </w:r>
    </w:p>
    <w:p w14:paraId="1070F460" w14:textId="77777777" w:rsidR="00853ED1" w:rsidRPr="00DA25EC" w:rsidRDefault="00853ED1" w:rsidP="00853ED1">
      <w:pPr>
        <w:spacing w:before="120" w:after="120"/>
        <w:rPr>
          <w:rFonts w:cs="Arial"/>
          <w:szCs w:val="22"/>
        </w:rPr>
      </w:pPr>
      <w:r w:rsidRPr="00DA25EC">
        <w:rPr>
          <w:rFonts w:cs="Arial"/>
          <w:szCs w:val="22"/>
        </w:rPr>
        <w:t xml:space="preserve">This is a compilation of the </w:t>
      </w:r>
      <w:r>
        <w:rPr>
          <w:rFonts w:cs="Arial"/>
          <w:i/>
          <w:szCs w:val="22"/>
        </w:rPr>
        <w:t xml:space="preserve">Whitsundays Plan of Management 1998 </w:t>
      </w:r>
      <w:r w:rsidRPr="00DA25EC">
        <w:rPr>
          <w:rFonts w:cs="Arial"/>
          <w:szCs w:val="22"/>
        </w:rPr>
        <w:t xml:space="preserve"> that shows the text of the law as amended and in force on </w:t>
      </w:r>
      <w:r w:rsidR="00AA790C">
        <w:rPr>
          <w:rFonts w:cs="Arial"/>
          <w:szCs w:val="22"/>
        </w:rPr>
        <w:t xml:space="preserve">1 January 2018 </w:t>
      </w:r>
      <w:r w:rsidRPr="00DA25EC">
        <w:rPr>
          <w:rFonts w:cs="Arial"/>
          <w:szCs w:val="22"/>
        </w:rPr>
        <w:t xml:space="preserve">(the </w:t>
      </w:r>
      <w:r w:rsidRPr="00DA25EC">
        <w:rPr>
          <w:rFonts w:cs="Arial"/>
          <w:b/>
          <w:i/>
          <w:szCs w:val="22"/>
        </w:rPr>
        <w:t>compilation date</w:t>
      </w:r>
      <w:r w:rsidRPr="00DA25EC">
        <w:rPr>
          <w:rFonts w:cs="Arial"/>
          <w:szCs w:val="22"/>
        </w:rPr>
        <w:t>).</w:t>
      </w:r>
    </w:p>
    <w:p w14:paraId="1070F461" w14:textId="77777777" w:rsidR="00853ED1" w:rsidRPr="00DA25EC" w:rsidRDefault="00853ED1" w:rsidP="00853ED1">
      <w:pPr>
        <w:spacing w:after="120"/>
        <w:rPr>
          <w:rFonts w:cs="Arial"/>
          <w:szCs w:val="22"/>
        </w:rPr>
      </w:pPr>
      <w:r w:rsidRPr="00DA25EC">
        <w:rPr>
          <w:rFonts w:cs="Arial"/>
          <w:szCs w:val="22"/>
        </w:rPr>
        <w:t xml:space="preserve">The notes at the end of this compilation (the </w:t>
      </w:r>
      <w:r w:rsidRPr="00DA25EC">
        <w:rPr>
          <w:rFonts w:cs="Arial"/>
          <w:b/>
          <w:i/>
          <w:szCs w:val="22"/>
        </w:rPr>
        <w:t>endnotes</w:t>
      </w:r>
      <w:r w:rsidRPr="00DA25EC">
        <w:rPr>
          <w:rFonts w:cs="Arial"/>
          <w:szCs w:val="22"/>
        </w:rPr>
        <w:t>) include information about amending laws and the amendment history of provisions of the compiled law.</w:t>
      </w:r>
    </w:p>
    <w:p w14:paraId="1070F462" w14:textId="77777777" w:rsidR="00386532" w:rsidRPr="00DA25EC" w:rsidRDefault="00386532" w:rsidP="00386532">
      <w:pPr>
        <w:tabs>
          <w:tab w:val="left" w:pos="5640"/>
        </w:tabs>
        <w:spacing w:before="120" w:after="120"/>
        <w:rPr>
          <w:rFonts w:cs="Arial"/>
          <w:b/>
          <w:szCs w:val="22"/>
        </w:rPr>
      </w:pPr>
      <w:r w:rsidRPr="00DA25EC">
        <w:rPr>
          <w:rFonts w:cs="Arial"/>
          <w:b/>
          <w:szCs w:val="22"/>
        </w:rPr>
        <w:t>Uncommenced amendments</w:t>
      </w:r>
    </w:p>
    <w:p w14:paraId="1070F463" w14:textId="77777777" w:rsidR="00386532" w:rsidRPr="00DA25EC" w:rsidRDefault="00386532" w:rsidP="00386532">
      <w:pPr>
        <w:spacing w:after="120"/>
        <w:rPr>
          <w:rFonts w:cs="Arial"/>
          <w:szCs w:val="22"/>
        </w:rPr>
      </w:pPr>
      <w:r w:rsidRPr="00DA25EC">
        <w:rPr>
          <w:rFonts w:cs="Arial"/>
          <w:szCs w:val="22"/>
        </w:rPr>
        <w:t xml:space="preserve">The effect of uncommenced amendments is not shown in the text of the compiled law. Any uncommenced amendments affecting the law are accessible on </w:t>
      </w:r>
      <w:r>
        <w:rPr>
          <w:rFonts w:cs="Arial"/>
          <w:szCs w:val="22"/>
        </w:rPr>
        <w:t>the Legislation Register</w:t>
      </w:r>
      <w:r w:rsidRPr="00DA25EC">
        <w:rPr>
          <w:rFonts w:cs="Arial"/>
          <w:szCs w:val="22"/>
        </w:rPr>
        <w:t xml:space="preserve"> (www.</w:t>
      </w:r>
      <w:r>
        <w:rPr>
          <w:rFonts w:cs="Arial"/>
          <w:szCs w:val="22"/>
        </w:rPr>
        <w:t>legislation</w:t>
      </w:r>
      <w:r w:rsidRPr="00DA25EC">
        <w:rPr>
          <w:rFonts w:cs="Arial"/>
          <w:szCs w:val="22"/>
        </w:rPr>
        <w:t xml:space="preserve">.gov.au). The details of amendments made up to, but not commenced at, the compilation date are underlined in the endnotes. For more information on any uncommenced amendments, see the series page on </w:t>
      </w:r>
      <w:r>
        <w:rPr>
          <w:rFonts w:cs="Arial"/>
          <w:szCs w:val="22"/>
        </w:rPr>
        <w:t>the Legislation Register</w:t>
      </w:r>
      <w:r w:rsidRPr="00DA25EC">
        <w:rPr>
          <w:rFonts w:cs="Arial"/>
          <w:szCs w:val="22"/>
        </w:rPr>
        <w:t xml:space="preserve"> for the compiled law.</w:t>
      </w:r>
    </w:p>
    <w:p w14:paraId="1070F464" w14:textId="77777777" w:rsidR="00386532" w:rsidRPr="00DA25EC" w:rsidRDefault="00386532" w:rsidP="00386532">
      <w:pPr>
        <w:spacing w:before="120" w:after="120"/>
        <w:rPr>
          <w:rFonts w:cs="Arial"/>
          <w:b/>
          <w:szCs w:val="22"/>
        </w:rPr>
      </w:pPr>
      <w:r w:rsidRPr="00DA25EC">
        <w:rPr>
          <w:rFonts w:cs="Arial"/>
          <w:b/>
          <w:szCs w:val="22"/>
        </w:rPr>
        <w:t>Application, saving and transitional provisions for provisions and amendments</w:t>
      </w:r>
    </w:p>
    <w:p w14:paraId="1070F465" w14:textId="77777777" w:rsidR="00386532" w:rsidRDefault="00386532" w:rsidP="00386532">
      <w:pPr>
        <w:spacing w:after="120"/>
        <w:rPr>
          <w:rFonts w:cs="Arial"/>
          <w:szCs w:val="22"/>
        </w:rPr>
      </w:pPr>
      <w:r w:rsidRPr="00DA25EC">
        <w:rPr>
          <w:rFonts w:cs="Arial"/>
          <w:szCs w:val="22"/>
        </w:rPr>
        <w:t>If the operation of a provision or amendment of the compiled law is affected by an application, saving or transitional provision that is not included in this compilation, details are included in the endnotes.</w:t>
      </w:r>
    </w:p>
    <w:p w14:paraId="1070F466" w14:textId="77777777" w:rsidR="00386532" w:rsidRDefault="00386532" w:rsidP="00386532">
      <w:pPr>
        <w:spacing w:after="120"/>
        <w:rPr>
          <w:rFonts w:cs="Arial"/>
          <w:b/>
          <w:szCs w:val="22"/>
        </w:rPr>
      </w:pPr>
      <w:r w:rsidRPr="003F3B80">
        <w:rPr>
          <w:rFonts w:cs="Arial"/>
          <w:b/>
          <w:szCs w:val="22"/>
        </w:rPr>
        <w:t>Editorial changes</w:t>
      </w:r>
    </w:p>
    <w:p w14:paraId="1070F467" w14:textId="77777777" w:rsidR="00386532" w:rsidRPr="003F3B80" w:rsidRDefault="00386532" w:rsidP="00386532">
      <w:pPr>
        <w:spacing w:after="120"/>
        <w:rPr>
          <w:rFonts w:cs="Arial"/>
          <w:szCs w:val="22"/>
        </w:rPr>
      </w:pPr>
      <w:r>
        <w:rPr>
          <w:rFonts w:cs="Arial"/>
          <w:szCs w:val="22"/>
        </w:rPr>
        <w:t>For more information about any editorial changes made in this compilation, see the endnotes.</w:t>
      </w:r>
    </w:p>
    <w:p w14:paraId="1070F468" w14:textId="77777777" w:rsidR="00386532" w:rsidRPr="00DA25EC" w:rsidRDefault="00386532" w:rsidP="00386532">
      <w:pPr>
        <w:spacing w:before="120" w:after="120"/>
        <w:rPr>
          <w:rFonts w:cs="Arial"/>
          <w:b/>
          <w:szCs w:val="22"/>
        </w:rPr>
      </w:pPr>
      <w:r w:rsidRPr="00DA25EC">
        <w:rPr>
          <w:rFonts w:cs="Arial"/>
          <w:b/>
          <w:szCs w:val="22"/>
        </w:rPr>
        <w:t>Modifications</w:t>
      </w:r>
    </w:p>
    <w:p w14:paraId="1070F469" w14:textId="77777777" w:rsidR="00386532" w:rsidRPr="00DA25EC" w:rsidRDefault="00386532" w:rsidP="00386532">
      <w:pPr>
        <w:spacing w:after="120"/>
        <w:rPr>
          <w:rFonts w:cs="Arial"/>
          <w:szCs w:val="22"/>
        </w:rPr>
      </w:pPr>
      <w:r w:rsidRPr="00DA25EC">
        <w:rPr>
          <w:rFonts w:cs="Arial"/>
          <w:szCs w:val="22"/>
        </w:rPr>
        <w:t xml:space="preserve">If the compiled law is modified by another law, the compiled law operates as modified but the modification does not amend the text of the law. Accordingly, this compilation does not show the text of the compiled law as modified. For more information on any modifications, see the series page on </w:t>
      </w:r>
      <w:r>
        <w:rPr>
          <w:rFonts w:cs="Arial"/>
          <w:szCs w:val="22"/>
        </w:rPr>
        <w:t>the Legislation Register</w:t>
      </w:r>
      <w:r w:rsidRPr="00DA25EC">
        <w:rPr>
          <w:rFonts w:cs="Arial"/>
          <w:szCs w:val="22"/>
        </w:rPr>
        <w:t xml:space="preserve"> for the compiled law.</w:t>
      </w:r>
    </w:p>
    <w:p w14:paraId="1070F46A" w14:textId="77777777" w:rsidR="00386532" w:rsidRPr="00DA25EC" w:rsidRDefault="00386532" w:rsidP="00386532">
      <w:pPr>
        <w:spacing w:before="80" w:after="120"/>
        <w:rPr>
          <w:rFonts w:cs="Arial"/>
          <w:b/>
          <w:szCs w:val="22"/>
        </w:rPr>
      </w:pPr>
      <w:r w:rsidRPr="00DA25EC">
        <w:rPr>
          <w:rFonts w:cs="Arial"/>
          <w:b/>
          <w:szCs w:val="22"/>
        </w:rPr>
        <w:t>Self-repealing provisions</w:t>
      </w:r>
    </w:p>
    <w:p w14:paraId="1070F46B" w14:textId="77777777" w:rsidR="00386532" w:rsidRPr="00B75B4D" w:rsidRDefault="00386532" w:rsidP="00386532">
      <w:pPr>
        <w:spacing w:after="120"/>
        <w:rPr>
          <w:rFonts w:cs="Arial"/>
          <w:szCs w:val="22"/>
        </w:rPr>
      </w:pPr>
      <w:r w:rsidRPr="00DA25EC">
        <w:rPr>
          <w:rFonts w:cs="Arial"/>
          <w:szCs w:val="22"/>
        </w:rPr>
        <w:t>If a provision of the compiled law has been repealed in accordance with a provision of the law, details are included in the endnotes.</w:t>
      </w:r>
    </w:p>
    <w:p w14:paraId="1070F46C" w14:textId="77777777" w:rsidR="00386532" w:rsidRPr="00ED79B6" w:rsidRDefault="00386532" w:rsidP="00386532">
      <w:pPr>
        <w:pStyle w:val="Header"/>
        <w:tabs>
          <w:tab w:val="clear" w:pos="4150"/>
          <w:tab w:val="clear" w:pos="8307"/>
        </w:tabs>
      </w:pPr>
      <w:r w:rsidRPr="00ED79B6">
        <w:rPr>
          <w:rStyle w:val="CharChapNo"/>
        </w:rPr>
        <w:t xml:space="preserve"> </w:t>
      </w:r>
      <w:r w:rsidRPr="00ED79B6">
        <w:rPr>
          <w:rStyle w:val="CharChapText"/>
        </w:rPr>
        <w:t xml:space="preserve"> </w:t>
      </w:r>
    </w:p>
    <w:p w14:paraId="1070F46D" w14:textId="77777777" w:rsidR="00386532" w:rsidRPr="00ED79B6" w:rsidRDefault="00386532" w:rsidP="00386532">
      <w:pPr>
        <w:pStyle w:val="Header"/>
        <w:tabs>
          <w:tab w:val="clear" w:pos="4150"/>
          <w:tab w:val="clear" w:pos="8307"/>
        </w:tabs>
      </w:pPr>
      <w:r w:rsidRPr="00ED79B6">
        <w:rPr>
          <w:rStyle w:val="CharPartNo"/>
        </w:rPr>
        <w:t xml:space="preserve"> </w:t>
      </w:r>
      <w:r w:rsidRPr="00ED79B6">
        <w:rPr>
          <w:rStyle w:val="CharPartText"/>
        </w:rPr>
        <w:t xml:space="preserve"> </w:t>
      </w:r>
    </w:p>
    <w:p w14:paraId="1070F46E" w14:textId="77777777" w:rsidR="00386532" w:rsidRPr="00ED79B6" w:rsidRDefault="00386532" w:rsidP="00386532">
      <w:pPr>
        <w:pStyle w:val="Header"/>
        <w:tabs>
          <w:tab w:val="clear" w:pos="4150"/>
          <w:tab w:val="clear" w:pos="8307"/>
        </w:tabs>
      </w:pPr>
      <w:r w:rsidRPr="00ED79B6">
        <w:rPr>
          <w:rStyle w:val="CharDivNo"/>
        </w:rPr>
        <w:t xml:space="preserve"> </w:t>
      </w:r>
      <w:r w:rsidRPr="00ED79B6">
        <w:rPr>
          <w:rStyle w:val="CharDivText"/>
        </w:rPr>
        <w:t xml:space="preserve"> </w:t>
      </w:r>
    </w:p>
    <w:p w14:paraId="1070F46F" w14:textId="77777777" w:rsidR="00386532" w:rsidRDefault="00386532" w:rsidP="00386532">
      <w:pPr>
        <w:sectPr w:rsidR="00386532" w:rsidSect="00DE7094">
          <w:headerReference w:type="even" r:id="rId17"/>
          <w:headerReference w:type="default" r:id="rId18"/>
          <w:footerReference w:type="even" r:id="rId19"/>
          <w:footerReference w:type="default" r:id="rId20"/>
          <w:headerReference w:type="first" r:id="rId21"/>
          <w:footerReference w:type="first" r:id="rId22"/>
          <w:pgSz w:w="11907" w:h="16839"/>
          <w:pgMar w:top="1418" w:right="2410" w:bottom="4252" w:left="2410" w:header="720" w:footer="3402" w:gutter="0"/>
          <w:cols w:space="708"/>
          <w:titlePg/>
          <w:docGrid w:linePitch="360"/>
        </w:sectPr>
      </w:pPr>
    </w:p>
    <w:p w14:paraId="1070F470" w14:textId="77777777" w:rsidR="00C14BCF" w:rsidRPr="00DD759E" w:rsidRDefault="00C14BCF" w:rsidP="00AD736E">
      <w:pPr>
        <w:pStyle w:val="ActHead1"/>
      </w:pPr>
      <w:bookmarkStart w:id="1" w:name="_Toc501379682"/>
      <w:r w:rsidRPr="00DD759E">
        <w:t>Foreword</w:t>
      </w:r>
      <w:bookmarkEnd w:id="1"/>
    </w:p>
    <w:p w14:paraId="1070F471" w14:textId="77777777" w:rsidR="00C14BCF" w:rsidRPr="00DD759E" w:rsidRDefault="00C14BCF" w:rsidP="00AD736E">
      <w:pPr>
        <w:pStyle w:val="FreeForm"/>
        <w:tabs>
          <w:tab w:val="right" w:pos="1021"/>
        </w:tabs>
        <w:spacing w:before="120"/>
        <w:ind w:left="1134" w:hanging="1134"/>
        <w:rPr>
          <w:rFonts w:ascii="Times New Roman" w:hAnsi="Times New Roman" w:cs="Times New Roman"/>
          <w:i/>
        </w:rPr>
      </w:pPr>
      <w:r w:rsidRPr="00DD759E">
        <w:rPr>
          <w:rFonts w:ascii="Times New Roman" w:hAnsi="Times New Roman" w:cs="Times New Roman"/>
        </w:rPr>
        <w:tab/>
      </w:r>
      <w:r w:rsidRPr="00DD759E">
        <w:rPr>
          <w:rFonts w:ascii="Times New Roman" w:hAnsi="Times New Roman" w:cs="Times New Roman"/>
        </w:rPr>
        <w:tab/>
      </w:r>
      <w:r w:rsidRPr="00DD759E">
        <w:rPr>
          <w:rFonts w:ascii="Times New Roman" w:hAnsi="Times New Roman" w:cs="Times New Roman"/>
          <w:i/>
        </w:rPr>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Great Barrier Reef for future generations.</w:t>
      </w:r>
    </w:p>
    <w:p w14:paraId="1070F472" w14:textId="77777777" w:rsidR="00C14BCF" w:rsidRPr="00DD759E" w:rsidRDefault="00C14BCF" w:rsidP="00C14BCF">
      <w:pPr>
        <w:pStyle w:val="Subsection"/>
      </w:pPr>
      <w:r w:rsidRPr="00DD759E">
        <w:tab/>
      </w:r>
      <w:r w:rsidRPr="00DD759E">
        <w:tab/>
        <w:t xml:space="preserve">The Great Barrier Reef is recognised internationally as a World Heritage Area under the World Heritage Convention, and nationally as having 6 of the 7 matters of national environmental significance listed in the </w:t>
      </w:r>
      <w:r w:rsidRPr="00DD759E">
        <w:rPr>
          <w:i/>
        </w:rPr>
        <w:t>Environment Protection and Biodiversity Conservation Act 1999</w:t>
      </w:r>
      <w:r w:rsidRPr="00DD759E">
        <w:t>. These matters are: World Heritage properties, the Great Barrier Reef Marine Park, National Heritage places, Commonwealth marine areas, listed migratory species and listed threatened species and ecological communities.</w:t>
      </w:r>
    </w:p>
    <w:p w14:paraId="1070F473" w14:textId="77777777" w:rsidR="00C14BCF" w:rsidRPr="00DD759E" w:rsidRDefault="00C14BCF" w:rsidP="00C14BCF">
      <w:pPr>
        <w:pStyle w:val="Subsection"/>
      </w:pPr>
      <w:r w:rsidRPr="00DD759E">
        <w:tab/>
      </w:r>
      <w:r w:rsidRPr="00DD759E">
        <w:tab/>
        <w:t>The legislative and planning framework</w:t>
      </w:r>
      <w:r w:rsidRPr="00DD759E" w:rsidDel="00BF2E1B">
        <w:t xml:space="preserve"> </w:t>
      </w:r>
      <w:r w:rsidRPr="00DD759E">
        <w:t xml:space="preserve">protecting these significant values and managing use within the Planning Area sits primarily in the </w:t>
      </w:r>
      <w:r w:rsidRPr="00DD759E">
        <w:rPr>
          <w:i/>
        </w:rPr>
        <w:t>Great Barrier Reef Marine Park Act 1975</w:t>
      </w:r>
      <w:r w:rsidRPr="00DD759E">
        <w:t xml:space="preserve"> (the </w:t>
      </w:r>
      <w:r w:rsidRPr="00DD759E">
        <w:rPr>
          <w:b/>
          <w:i/>
        </w:rPr>
        <w:t>Act</w:t>
      </w:r>
      <w:r w:rsidRPr="00DD759E">
        <w:t xml:space="preserve">). This Plan regulates some matters mentioned in the </w:t>
      </w:r>
      <w:r w:rsidRPr="00DD759E">
        <w:rPr>
          <w:i/>
        </w:rPr>
        <w:t>Great Barrier Reef Marine Park Zoning Plan 2003</w:t>
      </w:r>
      <w:r w:rsidRPr="00DD759E">
        <w:t xml:space="preserve"> (the </w:t>
      </w:r>
      <w:r w:rsidRPr="00DD759E">
        <w:rPr>
          <w:b/>
          <w:i/>
        </w:rPr>
        <w:t>Zoning Plan</w:t>
      </w:r>
      <w:r w:rsidRPr="00DD759E">
        <w:t>), but does not otherwise affect the Zoning Plan.</w:t>
      </w:r>
    </w:p>
    <w:p w14:paraId="1070F474" w14:textId="77777777" w:rsidR="00C14BCF" w:rsidRPr="00DD759E" w:rsidRDefault="00C14BCF" w:rsidP="00C14BCF">
      <w:pPr>
        <w:pStyle w:val="Subsection"/>
      </w:pPr>
      <w:r w:rsidRPr="00DD759E">
        <w:tab/>
      </w:r>
      <w:r w:rsidRPr="00DD759E">
        <w:tab/>
        <w:t xml:space="preserve">The Great Barrier Reef Marine Park Authority (the </w:t>
      </w:r>
      <w:r w:rsidRPr="00DD759E">
        <w:rPr>
          <w:b/>
          <w:i/>
        </w:rPr>
        <w:t>Authority</w:t>
      </w:r>
      <w:r w:rsidRPr="00DD759E">
        <w:t xml:space="preserve">) has prepared the </w:t>
      </w:r>
      <w:r w:rsidRPr="00DD759E">
        <w:rPr>
          <w:i/>
        </w:rPr>
        <w:t>Whitsundays Plan of Management 1998</w:t>
      </w:r>
      <w:r w:rsidRPr="00DD759E">
        <w:t xml:space="preserve"> (the </w:t>
      </w:r>
      <w:r w:rsidRPr="00DD759E">
        <w:rPr>
          <w:b/>
          <w:i/>
        </w:rPr>
        <w:t>Plan</w:t>
      </w:r>
      <w:r w:rsidRPr="00DD759E">
        <w:t xml:space="preserve">) to protect and conserve the values of the Whitsunday Planning Area (the </w:t>
      </w:r>
      <w:r w:rsidRPr="00DD759E">
        <w:rPr>
          <w:b/>
          <w:i/>
        </w:rPr>
        <w:t>Planning Area</w:t>
      </w:r>
      <w:r w:rsidRPr="00DD759E">
        <w:t>) while allowing for a range of experiences and reasonable opportunities for access and use. The Planning Area includes the marine area around the Whitsunday Island Group and the offshore Hardy Reef Unit within the Great Barrier Reef Marine Park. The Planning Area is geographically described in Schedule 1.</w:t>
      </w:r>
    </w:p>
    <w:p w14:paraId="1070F475" w14:textId="77777777" w:rsidR="00C14BCF" w:rsidRPr="00DD759E" w:rsidRDefault="00C14BCF" w:rsidP="00C14BCF">
      <w:pPr>
        <w:pStyle w:val="Subsection"/>
      </w:pPr>
      <w:r w:rsidRPr="00DD759E">
        <w:tab/>
      </w:r>
      <w:r w:rsidRPr="00DD759E">
        <w:tab/>
        <w:t>Traditional Owners have recognised the outstanding value of the Great Barrier Reef since it formed 8,000 to 12,000 years ago. Across the Planning Area, Traditional Owners maintain their connection to land and sea country including the coast on the adjacent mainland, island areas, the Great Barrier Reef and its natural resources. The recorded sightings of Traditional Owners by James Cook in 1770 and the distinct Aboriginal rock art near Nara Inlet enrich Australia’s history and heritage for this unique region.</w:t>
      </w:r>
    </w:p>
    <w:p w14:paraId="1070F476" w14:textId="77777777" w:rsidR="00C14BCF" w:rsidRPr="00DD759E" w:rsidRDefault="00C14BCF" w:rsidP="00C14BCF">
      <w:pPr>
        <w:pStyle w:val="Subsection"/>
      </w:pPr>
      <w:r w:rsidRPr="00DD759E">
        <w:tab/>
      </w:r>
      <w:r w:rsidRPr="00DD759E">
        <w:tab/>
        <w:t>The Planning Area makes up 1% of the total area of the Great Barrier Reef Marine Park. Recognised as a significant presentation area for Great Barrier Reef world heritage values, it is a showpiece tourism destination for Queensland. Receiving more than 40% of all visitors who travel to the Great Barrier Reef, over 1,000,000 tourists visited the Planning Area in 2016.</w:t>
      </w:r>
    </w:p>
    <w:p w14:paraId="1070F477" w14:textId="77777777" w:rsidR="00C14BCF" w:rsidRPr="00DD759E" w:rsidRDefault="00C14BCF" w:rsidP="00C14BCF">
      <w:pPr>
        <w:pStyle w:val="Subsection"/>
      </w:pPr>
      <w:r w:rsidRPr="00DD759E">
        <w:tab/>
      </w:r>
      <w:r w:rsidRPr="00DD759E">
        <w:tab/>
        <w:t>Visitors are attracted by the spectacular scenery of the numerous islands (most of which are State</w:t>
      </w:r>
      <w:r>
        <w:noBreakHyphen/>
      </w:r>
      <w:r w:rsidRPr="00DD759E">
        <w:t>managed national parks), fringing inshore reefs and offshore reefs. The reefs and islands support a diverse range of animal and plant life. These include protected species such as humpback whales, marine turtles, beach stone</w:t>
      </w:r>
      <w:r>
        <w:noBreakHyphen/>
      </w:r>
      <w:r w:rsidRPr="00DD759E">
        <w:t>curlews and Proserpine rock</w:t>
      </w:r>
      <w:r>
        <w:noBreakHyphen/>
      </w:r>
      <w:r w:rsidRPr="00DD759E">
        <w:t>wallabies. The Planning Area and its adjacent islands hold pre</w:t>
      </w:r>
      <w:r>
        <w:noBreakHyphen/>
      </w:r>
      <w:r w:rsidRPr="00DD759E">
        <w:t>recorded history of traditional use by Traditional Owners as well as sites of importance in the history of European presence, including several historically significant shipwrecks.</w:t>
      </w:r>
    </w:p>
    <w:p w14:paraId="1070F478" w14:textId="77777777" w:rsidR="00C14BCF" w:rsidRPr="00DD759E" w:rsidRDefault="00C14BCF" w:rsidP="00C14BCF">
      <w:pPr>
        <w:pStyle w:val="Subsection"/>
      </w:pPr>
      <w:r w:rsidRPr="00DD759E">
        <w:tab/>
      </w:r>
      <w:r w:rsidRPr="00DD759E">
        <w:tab/>
        <w:t>Tourism and recreation are the major uses of the Planning Area. The Whitsundays tourism industry supports a broad range of operation types with most visitors travelling on crewed vessels including day trips and overnight sailing operations.</w:t>
      </w:r>
      <w:r w:rsidRPr="00DD759E" w:rsidDel="00A14DB9">
        <w:t xml:space="preserve"> </w:t>
      </w:r>
      <w:r w:rsidRPr="00DD759E">
        <w:t>Other tourism use includes bareboats (uncrewed), scenic aircraft flights and cruise ships. The area is very popular for recreational sailing, snorkelling, fishing and accessing adjacent islands. An indication of its popularity is the continuing growth in recreational vessel registrations for the adjacent coastal communities. The area is also used for commercial fishing, research, education and traditional uses.</w:t>
      </w:r>
    </w:p>
    <w:p w14:paraId="1070F479" w14:textId="77777777" w:rsidR="00C14BCF" w:rsidRPr="00DD759E" w:rsidRDefault="00C14BCF" w:rsidP="00C14BCF">
      <w:pPr>
        <w:pStyle w:val="Subsection"/>
      </w:pPr>
      <w:r w:rsidRPr="00DD759E">
        <w:tab/>
      </w:r>
      <w:r w:rsidRPr="00DD759E">
        <w:tab/>
        <w:t>The Great Barrier Reef Marine Park and particularly the Planning Area is facing increased pressures which can impact on the resilience of the ecosystems and the services and values they provide to the community. One of the key objectives of the Plan is to balance the protection of a wide range of significant values with ongoing ecologically sustainable use by multiple users. The Plan is intended to reduce or eliminate threats to the values of the Great Barrier Reef Marine Park, including the following values:</w:t>
      </w:r>
    </w:p>
    <w:p w14:paraId="1070F47A" w14:textId="77777777" w:rsidR="00C14BCF" w:rsidRPr="00DD759E" w:rsidRDefault="00C14BCF" w:rsidP="00C14BCF">
      <w:pPr>
        <w:pStyle w:val="Paragraph"/>
      </w:pPr>
      <w:r w:rsidRPr="00DD759E">
        <w:tab/>
        <w:t>(a)</w:t>
      </w:r>
      <w:r w:rsidRPr="00DD759E">
        <w:tab/>
        <w:t>nature conservation values;</w:t>
      </w:r>
    </w:p>
    <w:p w14:paraId="1070F47B" w14:textId="77777777" w:rsidR="00C14BCF" w:rsidRPr="00DD759E" w:rsidRDefault="00C14BCF" w:rsidP="00C14BCF">
      <w:pPr>
        <w:pStyle w:val="Paragraph"/>
      </w:pPr>
      <w:r w:rsidRPr="00DD759E">
        <w:tab/>
        <w:t>(b)</w:t>
      </w:r>
      <w:r w:rsidRPr="00DD759E">
        <w:tab/>
        <w:t>cultural and heritage values;</w:t>
      </w:r>
    </w:p>
    <w:p w14:paraId="1070F47C" w14:textId="77777777" w:rsidR="00C14BCF" w:rsidRPr="00DD759E" w:rsidRDefault="00C14BCF" w:rsidP="00C14BCF">
      <w:pPr>
        <w:pStyle w:val="Paragraph"/>
      </w:pPr>
      <w:r w:rsidRPr="00DD759E">
        <w:tab/>
        <w:t>(c)</w:t>
      </w:r>
      <w:r w:rsidRPr="00DD759E">
        <w:tab/>
        <w:t>community (including scientific) values.</w:t>
      </w:r>
    </w:p>
    <w:p w14:paraId="1070F47D" w14:textId="77777777" w:rsidR="00C14BCF" w:rsidRPr="00DD759E" w:rsidRDefault="00C14BCF" w:rsidP="00C14BCF">
      <w:pPr>
        <w:pStyle w:val="Subsection"/>
      </w:pPr>
      <w:r w:rsidRPr="00DD759E">
        <w:tab/>
      </w:r>
      <w:r w:rsidRPr="00DD759E">
        <w:tab/>
        <w:t>Part 1 of the Plan outlines the values, issues and management strategies. Part 2 contains the enforcement provisions to enact key strategies. These are considered within the context of managing the entire Great Barrier Reef Marine Park.</w:t>
      </w:r>
    </w:p>
    <w:p w14:paraId="1070F47E" w14:textId="77777777" w:rsidR="00C14BCF" w:rsidRPr="00DD759E" w:rsidRDefault="00C14BCF" w:rsidP="00C14BCF">
      <w:pPr>
        <w:pStyle w:val="Subsection"/>
      </w:pPr>
      <w:r w:rsidRPr="00DD759E">
        <w:tab/>
      </w:r>
      <w:r w:rsidRPr="00DD759E">
        <w:tab/>
        <w:t>Effective management is achieved through review of the Plan in response to new information and changing uses. To date, the Plan has been amended in 1999, 2002, 2005, 2008 and 2017. The key considerations in the 2017 amendments are:</w:t>
      </w:r>
    </w:p>
    <w:p w14:paraId="1070F47F" w14:textId="77777777" w:rsidR="00C14BCF" w:rsidRPr="00DD759E" w:rsidRDefault="00C14BCF" w:rsidP="00C14BCF">
      <w:pPr>
        <w:pStyle w:val="Paragraph"/>
      </w:pPr>
      <w:r w:rsidRPr="00DD759E">
        <w:tab/>
        <w:t>(a)</w:t>
      </w:r>
      <w:r w:rsidRPr="00DD759E">
        <w:tab/>
        <w:t>updating the Part 1 provisions to better align with current strategic management; and</w:t>
      </w:r>
    </w:p>
    <w:p w14:paraId="1070F480" w14:textId="77777777" w:rsidR="00C14BCF" w:rsidRPr="00DD759E" w:rsidRDefault="00C14BCF" w:rsidP="00C14BCF">
      <w:pPr>
        <w:pStyle w:val="Paragraph"/>
      </w:pPr>
      <w:r w:rsidRPr="00DD759E">
        <w:tab/>
        <w:t>(b)</w:t>
      </w:r>
      <w:r w:rsidRPr="00DD759E">
        <w:tab/>
        <w:t>increasing flexibility of access for user groups, particularly superyachts (more than 35 metres to less than 70 metres in overall length) and motorised water sport users, while maintaining a range of experiences for all visitors (i.e. remote to developed); and</w:t>
      </w:r>
    </w:p>
    <w:p w14:paraId="1070F481" w14:textId="77777777" w:rsidR="00C14BCF" w:rsidRPr="00DD759E" w:rsidRDefault="00C14BCF" w:rsidP="00C14BCF">
      <w:pPr>
        <w:pStyle w:val="Paragraph"/>
      </w:pPr>
      <w:r w:rsidRPr="00DD759E">
        <w:tab/>
        <w:t>(c)</w:t>
      </w:r>
      <w:r w:rsidRPr="00DD759E">
        <w:tab/>
        <w:t>expanding regular seaplane landing areas to address practicality concerns for take</w:t>
      </w:r>
      <w:r>
        <w:noBreakHyphen/>
      </w:r>
      <w:r w:rsidRPr="00DD759E">
        <w:t>off and landings and increased opportunities for daily scenic flights; and</w:t>
      </w:r>
    </w:p>
    <w:p w14:paraId="1070F482" w14:textId="77777777" w:rsidR="00C14BCF" w:rsidRPr="00DD759E" w:rsidRDefault="00C14BCF" w:rsidP="00C14BCF">
      <w:pPr>
        <w:pStyle w:val="Paragraph"/>
      </w:pPr>
      <w:r w:rsidRPr="00DD759E">
        <w:tab/>
        <w:t>(d)</w:t>
      </w:r>
      <w:r w:rsidRPr="00DD759E">
        <w:tab/>
        <w:t>ceasing reef walking as a permitted activity.</w:t>
      </w:r>
    </w:p>
    <w:p w14:paraId="1070F483" w14:textId="77777777" w:rsidR="00C14BCF" w:rsidRPr="00DD759E" w:rsidRDefault="00C14BCF" w:rsidP="00C14BCF">
      <w:pPr>
        <w:pStyle w:val="Subsection"/>
      </w:pPr>
      <w:r w:rsidRPr="00DD759E">
        <w:tab/>
      </w:r>
      <w:r w:rsidRPr="00DD759E">
        <w:tab/>
        <w:t>The Authority will continue to make amendments to the Plan as required, subject to statutory requirements.</w:t>
      </w:r>
    </w:p>
    <w:p w14:paraId="5EEB7355" w14:textId="77777777" w:rsidR="00B45E7A" w:rsidRDefault="00C14BCF" w:rsidP="00C14BCF">
      <w:pPr>
        <w:pStyle w:val="Subsection"/>
      </w:pPr>
      <w:r w:rsidRPr="00DD759E">
        <w:tab/>
      </w:r>
      <w:r w:rsidRPr="00DD759E">
        <w:tab/>
      </w:r>
    </w:p>
    <w:p w14:paraId="2B60951E" w14:textId="77777777" w:rsidR="00B45E7A" w:rsidRDefault="00B45E7A" w:rsidP="00C14BCF">
      <w:pPr>
        <w:pStyle w:val="Subsection"/>
      </w:pPr>
    </w:p>
    <w:p w14:paraId="33456D3A" w14:textId="77777777" w:rsidR="00B45E7A" w:rsidRDefault="00B45E7A" w:rsidP="00C14BCF">
      <w:pPr>
        <w:pStyle w:val="Subsection"/>
      </w:pPr>
    </w:p>
    <w:p w14:paraId="1070F484" w14:textId="77559786" w:rsidR="00C14BCF" w:rsidRPr="00DD759E" w:rsidRDefault="00B45E7A" w:rsidP="00C14BCF">
      <w:pPr>
        <w:pStyle w:val="Subsection"/>
      </w:pPr>
      <w:r>
        <w:tab/>
      </w:r>
      <w:r>
        <w:tab/>
      </w:r>
      <w:r w:rsidR="00C14BCF" w:rsidRPr="00DD759E">
        <w:t>Successful management is achieved through ongoing partnerships. Traditional Owners, all levels of government (particularly the Joint Field Management Program arrangements with the Queensland Parks and Wildlife Service), the tourism industry, other industries and the local community all contribute to the continued recognition and management of the Planning Area. To ensure use of the Planning Area can occur without threatening the values of the Great Barrier Reef Marine Park, the Authority encourages the Plan to be complemented by widespread use of responsible reef practices and cooperative working arrangements.</w:t>
      </w:r>
    </w:p>
    <w:p w14:paraId="1070F485" w14:textId="77777777" w:rsidR="00586119" w:rsidRPr="000F767A" w:rsidRDefault="00586119" w:rsidP="00137A6B">
      <w:pPr>
        <w:pageBreakBefore/>
        <w:spacing w:before="120"/>
        <w:ind w:right="1792"/>
        <w:rPr>
          <w:sz w:val="36"/>
        </w:rPr>
      </w:pPr>
      <w:r w:rsidRPr="000F767A">
        <w:rPr>
          <w:sz w:val="36"/>
        </w:rPr>
        <w:t>Contents</w:t>
      </w:r>
    </w:p>
    <w:p w14:paraId="1070F486" w14:textId="77777777" w:rsidR="00A42A60" w:rsidRDefault="0011184D">
      <w:pPr>
        <w:pStyle w:val="TOC1"/>
        <w:rPr>
          <w:rFonts w:asciiTheme="minorHAnsi" w:eastAsiaTheme="minorEastAsia" w:hAnsiTheme="minorHAnsi" w:cstheme="minorBidi"/>
          <w:b w:val="0"/>
          <w:noProof/>
          <w:kern w:val="0"/>
          <w:sz w:val="22"/>
          <w:szCs w:val="22"/>
        </w:rPr>
      </w:pPr>
      <w:r>
        <w:fldChar w:fldCharType="begin"/>
      </w:r>
      <w:r>
        <w:instrText xml:space="preserve"> TOC \o "1-9" </w:instrText>
      </w:r>
      <w:r>
        <w:fldChar w:fldCharType="separate"/>
      </w:r>
      <w:r w:rsidR="00A42A60">
        <w:rPr>
          <w:noProof/>
        </w:rPr>
        <w:t>Foreword</w:t>
      </w:r>
      <w:r w:rsidR="00A42A60">
        <w:rPr>
          <w:noProof/>
        </w:rPr>
        <w:tab/>
      </w:r>
      <w:r w:rsidR="00A42A60" w:rsidRPr="00A42A60">
        <w:rPr>
          <w:b w:val="0"/>
          <w:noProof/>
          <w:sz w:val="18"/>
        </w:rPr>
        <w:tab/>
      </w:r>
      <w:r w:rsidR="00A42A60" w:rsidRPr="00A42A60">
        <w:rPr>
          <w:b w:val="0"/>
          <w:noProof/>
          <w:sz w:val="18"/>
        </w:rPr>
        <w:fldChar w:fldCharType="begin"/>
      </w:r>
      <w:r w:rsidR="00A42A60" w:rsidRPr="00A42A60">
        <w:rPr>
          <w:b w:val="0"/>
          <w:noProof/>
          <w:sz w:val="18"/>
        </w:rPr>
        <w:instrText xml:space="preserve"> PAGEREF _Toc501379682 \h </w:instrText>
      </w:r>
      <w:r w:rsidR="00A42A60" w:rsidRPr="00A42A60">
        <w:rPr>
          <w:b w:val="0"/>
          <w:noProof/>
          <w:sz w:val="18"/>
        </w:rPr>
      </w:r>
      <w:r w:rsidR="00A42A60" w:rsidRPr="00A42A60">
        <w:rPr>
          <w:b w:val="0"/>
          <w:noProof/>
          <w:sz w:val="18"/>
        </w:rPr>
        <w:fldChar w:fldCharType="separate"/>
      </w:r>
      <w:r w:rsidR="00DE7094">
        <w:rPr>
          <w:b w:val="0"/>
          <w:noProof/>
          <w:sz w:val="18"/>
        </w:rPr>
        <w:t>i</w:t>
      </w:r>
      <w:r w:rsidR="00A42A60" w:rsidRPr="00A42A60">
        <w:rPr>
          <w:b w:val="0"/>
          <w:noProof/>
          <w:sz w:val="18"/>
        </w:rPr>
        <w:fldChar w:fldCharType="end"/>
      </w:r>
    </w:p>
    <w:p w14:paraId="1070F487" w14:textId="77777777" w:rsidR="00A42A60" w:rsidRDefault="00A42A60">
      <w:pPr>
        <w:pStyle w:val="TOC2"/>
        <w:rPr>
          <w:rFonts w:asciiTheme="minorHAnsi" w:eastAsiaTheme="minorEastAsia" w:hAnsiTheme="minorHAnsi" w:cstheme="minorBidi"/>
          <w:b w:val="0"/>
          <w:noProof/>
          <w:kern w:val="0"/>
          <w:sz w:val="22"/>
          <w:szCs w:val="22"/>
        </w:rPr>
      </w:pPr>
      <w:r>
        <w:rPr>
          <w:noProof/>
        </w:rPr>
        <w:t>Part 1—Management of the Whitsunday Planning Area</w:t>
      </w:r>
      <w:r w:rsidRPr="00A42A60">
        <w:rPr>
          <w:b w:val="0"/>
          <w:noProof/>
          <w:sz w:val="18"/>
        </w:rPr>
        <w:tab/>
      </w:r>
      <w:r w:rsidRPr="00A42A60">
        <w:rPr>
          <w:b w:val="0"/>
          <w:noProof/>
          <w:sz w:val="18"/>
        </w:rPr>
        <w:fldChar w:fldCharType="begin"/>
      </w:r>
      <w:r w:rsidRPr="00A42A60">
        <w:rPr>
          <w:b w:val="0"/>
          <w:noProof/>
          <w:sz w:val="18"/>
        </w:rPr>
        <w:instrText xml:space="preserve"> PAGEREF _Toc501379683 \h </w:instrText>
      </w:r>
      <w:r w:rsidRPr="00A42A60">
        <w:rPr>
          <w:b w:val="0"/>
          <w:noProof/>
          <w:sz w:val="18"/>
        </w:rPr>
      </w:r>
      <w:r w:rsidRPr="00A42A60">
        <w:rPr>
          <w:b w:val="0"/>
          <w:noProof/>
          <w:sz w:val="18"/>
        </w:rPr>
        <w:fldChar w:fldCharType="separate"/>
      </w:r>
      <w:r w:rsidR="00DE7094">
        <w:rPr>
          <w:b w:val="0"/>
          <w:noProof/>
          <w:sz w:val="18"/>
        </w:rPr>
        <w:t>1</w:t>
      </w:r>
      <w:r w:rsidRPr="00A42A60">
        <w:rPr>
          <w:b w:val="0"/>
          <w:noProof/>
          <w:sz w:val="18"/>
        </w:rPr>
        <w:fldChar w:fldCharType="end"/>
      </w:r>
    </w:p>
    <w:p w14:paraId="1070F488" w14:textId="77777777" w:rsidR="00A42A60" w:rsidRDefault="00A42A60">
      <w:pPr>
        <w:pStyle w:val="TOC3"/>
        <w:rPr>
          <w:rFonts w:asciiTheme="minorHAnsi" w:eastAsiaTheme="minorEastAsia" w:hAnsiTheme="minorHAnsi" w:cstheme="minorBidi"/>
          <w:b w:val="0"/>
          <w:noProof/>
          <w:kern w:val="0"/>
          <w:szCs w:val="22"/>
        </w:rPr>
      </w:pPr>
      <w:r>
        <w:rPr>
          <w:noProof/>
        </w:rPr>
        <w:t>Division 1—Preliminary</w:t>
      </w:r>
      <w:r w:rsidRPr="00A42A60">
        <w:rPr>
          <w:b w:val="0"/>
          <w:noProof/>
          <w:sz w:val="18"/>
        </w:rPr>
        <w:tab/>
      </w:r>
      <w:r w:rsidRPr="00A42A60">
        <w:rPr>
          <w:b w:val="0"/>
          <w:noProof/>
          <w:sz w:val="18"/>
        </w:rPr>
        <w:fldChar w:fldCharType="begin"/>
      </w:r>
      <w:r w:rsidRPr="00A42A60">
        <w:rPr>
          <w:b w:val="0"/>
          <w:noProof/>
          <w:sz w:val="18"/>
        </w:rPr>
        <w:instrText xml:space="preserve"> PAGEREF _Toc501379684 \h </w:instrText>
      </w:r>
      <w:r w:rsidRPr="00A42A60">
        <w:rPr>
          <w:b w:val="0"/>
          <w:noProof/>
          <w:sz w:val="18"/>
        </w:rPr>
      </w:r>
      <w:r w:rsidRPr="00A42A60">
        <w:rPr>
          <w:b w:val="0"/>
          <w:noProof/>
          <w:sz w:val="18"/>
        </w:rPr>
        <w:fldChar w:fldCharType="separate"/>
      </w:r>
      <w:r w:rsidR="00DE7094">
        <w:rPr>
          <w:b w:val="0"/>
          <w:noProof/>
          <w:sz w:val="18"/>
        </w:rPr>
        <w:t>1</w:t>
      </w:r>
      <w:r w:rsidRPr="00A42A60">
        <w:rPr>
          <w:b w:val="0"/>
          <w:noProof/>
          <w:sz w:val="18"/>
        </w:rPr>
        <w:fldChar w:fldCharType="end"/>
      </w:r>
    </w:p>
    <w:p w14:paraId="1070F489" w14:textId="77777777" w:rsidR="00A42A60" w:rsidRDefault="00A42A60">
      <w:pPr>
        <w:pStyle w:val="TOC5"/>
        <w:rPr>
          <w:rFonts w:asciiTheme="minorHAnsi" w:eastAsiaTheme="minorEastAsia" w:hAnsiTheme="minorHAnsi" w:cstheme="minorBidi"/>
          <w:noProof/>
          <w:kern w:val="0"/>
          <w:sz w:val="22"/>
          <w:szCs w:val="22"/>
        </w:rPr>
      </w:pPr>
      <w:r>
        <w:rPr>
          <w:noProof/>
        </w:rPr>
        <w:t>1.1</w:t>
      </w:r>
      <w:r>
        <w:rPr>
          <w:noProof/>
        </w:rPr>
        <w:tab/>
        <w:t>Name of this Plan</w:t>
      </w:r>
      <w:r w:rsidRPr="00A42A60">
        <w:rPr>
          <w:noProof/>
        </w:rPr>
        <w:tab/>
      </w:r>
      <w:r w:rsidRPr="00A42A60">
        <w:rPr>
          <w:noProof/>
        </w:rPr>
        <w:fldChar w:fldCharType="begin"/>
      </w:r>
      <w:r w:rsidRPr="00A42A60">
        <w:rPr>
          <w:noProof/>
        </w:rPr>
        <w:instrText xml:space="preserve"> PAGEREF _Toc501379685 \h </w:instrText>
      </w:r>
      <w:r w:rsidRPr="00A42A60">
        <w:rPr>
          <w:noProof/>
        </w:rPr>
      </w:r>
      <w:r w:rsidRPr="00A42A60">
        <w:rPr>
          <w:noProof/>
        </w:rPr>
        <w:fldChar w:fldCharType="separate"/>
      </w:r>
      <w:r w:rsidR="00DE7094">
        <w:rPr>
          <w:noProof/>
        </w:rPr>
        <w:t>1</w:t>
      </w:r>
      <w:r w:rsidRPr="00A42A60">
        <w:rPr>
          <w:noProof/>
        </w:rPr>
        <w:fldChar w:fldCharType="end"/>
      </w:r>
    </w:p>
    <w:p w14:paraId="1070F48A" w14:textId="77777777" w:rsidR="00A42A60" w:rsidRDefault="00A42A60">
      <w:pPr>
        <w:pStyle w:val="TOC5"/>
        <w:rPr>
          <w:rFonts w:asciiTheme="minorHAnsi" w:eastAsiaTheme="minorEastAsia" w:hAnsiTheme="minorHAnsi" w:cstheme="minorBidi"/>
          <w:noProof/>
          <w:kern w:val="0"/>
          <w:sz w:val="22"/>
          <w:szCs w:val="22"/>
        </w:rPr>
      </w:pPr>
      <w:r>
        <w:rPr>
          <w:noProof/>
        </w:rPr>
        <w:t>1.2</w:t>
      </w:r>
      <w:r>
        <w:rPr>
          <w:noProof/>
        </w:rPr>
        <w:tab/>
        <w:t>Application of this Plan</w:t>
      </w:r>
      <w:r w:rsidRPr="00A42A60">
        <w:rPr>
          <w:noProof/>
        </w:rPr>
        <w:tab/>
      </w:r>
      <w:r w:rsidRPr="00A42A60">
        <w:rPr>
          <w:noProof/>
        </w:rPr>
        <w:fldChar w:fldCharType="begin"/>
      </w:r>
      <w:r w:rsidRPr="00A42A60">
        <w:rPr>
          <w:noProof/>
        </w:rPr>
        <w:instrText xml:space="preserve"> PAGEREF _Toc501379686 \h </w:instrText>
      </w:r>
      <w:r w:rsidRPr="00A42A60">
        <w:rPr>
          <w:noProof/>
        </w:rPr>
      </w:r>
      <w:r w:rsidRPr="00A42A60">
        <w:rPr>
          <w:noProof/>
        </w:rPr>
        <w:fldChar w:fldCharType="separate"/>
      </w:r>
      <w:r w:rsidR="00DE7094">
        <w:rPr>
          <w:noProof/>
        </w:rPr>
        <w:t>1</w:t>
      </w:r>
      <w:r w:rsidRPr="00A42A60">
        <w:rPr>
          <w:noProof/>
        </w:rPr>
        <w:fldChar w:fldCharType="end"/>
      </w:r>
    </w:p>
    <w:p w14:paraId="1070F48B" w14:textId="77777777" w:rsidR="00A42A60" w:rsidRDefault="00A42A60">
      <w:pPr>
        <w:pStyle w:val="TOC5"/>
        <w:rPr>
          <w:rFonts w:asciiTheme="minorHAnsi" w:eastAsiaTheme="minorEastAsia" w:hAnsiTheme="minorHAnsi" w:cstheme="minorBidi"/>
          <w:noProof/>
          <w:kern w:val="0"/>
          <w:sz w:val="22"/>
          <w:szCs w:val="22"/>
        </w:rPr>
      </w:pPr>
      <w:r>
        <w:rPr>
          <w:noProof/>
        </w:rPr>
        <w:t>1.3</w:t>
      </w:r>
      <w:r>
        <w:rPr>
          <w:noProof/>
        </w:rPr>
        <w:tab/>
        <w:t>Intent of this Plan</w:t>
      </w:r>
      <w:r w:rsidRPr="00A42A60">
        <w:rPr>
          <w:noProof/>
        </w:rPr>
        <w:tab/>
      </w:r>
      <w:r w:rsidRPr="00A42A60">
        <w:rPr>
          <w:noProof/>
        </w:rPr>
        <w:fldChar w:fldCharType="begin"/>
      </w:r>
      <w:r w:rsidRPr="00A42A60">
        <w:rPr>
          <w:noProof/>
        </w:rPr>
        <w:instrText xml:space="preserve"> PAGEREF _Toc501379687 \h </w:instrText>
      </w:r>
      <w:r w:rsidRPr="00A42A60">
        <w:rPr>
          <w:noProof/>
        </w:rPr>
      </w:r>
      <w:r w:rsidRPr="00A42A60">
        <w:rPr>
          <w:noProof/>
        </w:rPr>
        <w:fldChar w:fldCharType="separate"/>
      </w:r>
      <w:r w:rsidR="00DE7094">
        <w:rPr>
          <w:noProof/>
        </w:rPr>
        <w:t>1</w:t>
      </w:r>
      <w:r w:rsidRPr="00A42A60">
        <w:rPr>
          <w:noProof/>
        </w:rPr>
        <w:fldChar w:fldCharType="end"/>
      </w:r>
    </w:p>
    <w:p w14:paraId="1070F48C" w14:textId="77777777" w:rsidR="00A42A60" w:rsidRDefault="00A42A60">
      <w:pPr>
        <w:pStyle w:val="TOC5"/>
        <w:rPr>
          <w:rFonts w:asciiTheme="minorHAnsi" w:eastAsiaTheme="minorEastAsia" w:hAnsiTheme="minorHAnsi" w:cstheme="minorBidi"/>
          <w:noProof/>
          <w:kern w:val="0"/>
          <w:sz w:val="22"/>
          <w:szCs w:val="22"/>
        </w:rPr>
      </w:pPr>
      <w:r>
        <w:rPr>
          <w:noProof/>
        </w:rPr>
        <w:t>1.4</w:t>
      </w:r>
      <w:r>
        <w:rPr>
          <w:noProof/>
        </w:rPr>
        <w:tab/>
        <w:t>Interpretation</w:t>
      </w:r>
      <w:r w:rsidRPr="00A42A60">
        <w:rPr>
          <w:noProof/>
        </w:rPr>
        <w:tab/>
      </w:r>
      <w:r w:rsidRPr="00A42A60">
        <w:rPr>
          <w:noProof/>
        </w:rPr>
        <w:fldChar w:fldCharType="begin"/>
      </w:r>
      <w:r w:rsidRPr="00A42A60">
        <w:rPr>
          <w:noProof/>
        </w:rPr>
        <w:instrText xml:space="preserve"> PAGEREF _Toc501379688 \h </w:instrText>
      </w:r>
      <w:r w:rsidRPr="00A42A60">
        <w:rPr>
          <w:noProof/>
        </w:rPr>
      </w:r>
      <w:r w:rsidRPr="00A42A60">
        <w:rPr>
          <w:noProof/>
        </w:rPr>
        <w:fldChar w:fldCharType="separate"/>
      </w:r>
      <w:r w:rsidR="00DE7094">
        <w:rPr>
          <w:noProof/>
        </w:rPr>
        <w:t>2</w:t>
      </w:r>
      <w:r w:rsidRPr="00A42A60">
        <w:rPr>
          <w:noProof/>
        </w:rPr>
        <w:fldChar w:fldCharType="end"/>
      </w:r>
    </w:p>
    <w:p w14:paraId="1070F48D" w14:textId="77777777" w:rsidR="00A42A60" w:rsidRDefault="00A42A60">
      <w:pPr>
        <w:pStyle w:val="TOC3"/>
        <w:rPr>
          <w:rFonts w:asciiTheme="minorHAnsi" w:eastAsiaTheme="minorEastAsia" w:hAnsiTheme="minorHAnsi" w:cstheme="minorBidi"/>
          <w:b w:val="0"/>
          <w:noProof/>
          <w:kern w:val="0"/>
          <w:szCs w:val="22"/>
        </w:rPr>
      </w:pPr>
      <w:r>
        <w:rPr>
          <w:noProof/>
        </w:rPr>
        <w:t>Division 2—Overview of values of the Planning Area</w:t>
      </w:r>
      <w:r w:rsidRPr="00A42A60">
        <w:rPr>
          <w:b w:val="0"/>
          <w:noProof/>
          <w:sz w:val="18"/>
        </w:rPr>
        <w:tab/>
      </w:r>
      <w:r w:rsidRPr="00A42A60">
        <w:rPr>
          <w:b w:val="0"/>
          <w:noProof/>
          <w:sz w:val="18"/>
        </w:rPr>
        <w:fldChar w:fldCharType="begin"/>
      </w:r>
      <w:r w:rsidRPr="00A42A60">
        <w:rPr>
          <w:b w:val="0"/>
          <w:noProof/>
          <w:sz w:val="18"/>
        </w:rPr>
        <w:instrText xml:space="preserve"> PAGEREF _Toc501379689 \h </w:instrText>
      </w:r>
      <w:r w:rsidRPr="00A42A60">
        <w:rPr>
          <w:b w:val="0"/>
          <w:noProof/>
          <w:sz w:val="18"/>
        </w:rPr>
      </w:r>
      <w:r w:rsidRPr="00A42A60">
        <w:rPr>
          <w:b w:val="0"/>
          <w:noProof/>
          <w:sz w:val="18"/>
        </w:rPr>
        <w:fldChar w:fldCharType="separate"/>
      </w:r>
      <w:r w:rsidR="00DE7094">
        <w:rPr>
          <w:b w:val="0"/>
          <w:noProof/>
          <w:sz w:val="18"/>
        </w:rPr>
        <w:t>3</w:t>
      </w:r>
      <w:r w:rsidRPr="00A42A60">
        <w:rPr>
          <w:b w:val="0"/>
          <w:noProof/>
          <w:sz w:val="18"/>
        </w:rPr>
        <w:fldChar w:fldCharType="end"/>
      </w:r>
    </w:p>
    <w:p w14:paraId="1070F48E" w14:textId="77777777" w:rsidR="00A42A60" w:rsidRDefault="00A42A60">
      <w:pPr>
        <w:pStyle w:val="TOC5"/>
        <w:rPr>
          <w:rFonts w:asciiTheme="minorHAnsi" w:eastAsiaTheme="minorEastAsia" w:hAnsiTheme="minorHAnsi" w:cstheme="minorBidi"/>
          <w:noProof/>
          <w:kern w:val="0"/>
          <w:sz w:val="22"/>
          <w:szCs w:val="22"/>
        </w:rPr>
      </w:pPr>
      <w:r>
        <w:rPr>
          <w:noProof/>
        </w:rPr>
        <w:t>1.5</w:t>
      </w:r>
      <w:r>
        <w:rPr>
          <w:noProof/>
        </w:rPr>
        <w:tab/>
        <w:t>Overview</w:t>
      </w:r>
      <w:r w:rsidRPr="00A42A60">
        <w:rPr>
          <w:noProof/>
        </w:rPr>
        <w:tab/>
      </w:r>
      <w:r w:rsidRPr="00A42A60">
        <w:rPr>
          <w:noProof/>
        </w:rPr>
        <w:fldChar w:fldCharType="begin"/>
      </w:r>
      <w:r w:rsidRPr="00A42A60">
        <w:rPr>
          <w:noProof/>
        </w:rPr>
        <w:instrText xml:space="preserve"> PAGEREF _Toc501379690 \h </w:instrText>
      </w:r>
      <w:r w:rsidRPr="00A42A60">
        <w:rPr>
          <w:noProof/>
        </w:rPr>
      </w:r>
      <w:r w:rsidRPr="00A42A60">
        <w:rPr>
          <w:noProof/>
        </w:rPr>
        <w:fldChar w:fldCharType="separate"/>
      </w:r>
      <w:r w:rsidR="00DE7094">
        <w:rPr>
          <w:noProof/>
        </w:rPr>
        <w:t>3</w:t>
      </w:r>
      <w:r w:rsidRPr="00A42A60">
        <w:rPr>
          <w:noProof/>
        </w:rPr>
        <w:fldChar w:fldCharType="end"/>
      </w:r>
    </w:p>
    <w:p w14:paraId="1070F48F" w14:textId="77777777" w:rsidR="00A42A60" w:rsidRDefault="00A42A60">
      <w:pPr>
        <w:pStyle w:val="TOC3"/>
        <w:rPr>
          <w:rFonts w:asciiTheme="minorHAnsi" w:eastAsiaTheme="minorEastAsia" w:hAnsiTheme="minorHAnsi" w:cstheme="minorBidi"/>
          <w:b w:val="0"/>
          <w:noProof/>
          <w:kern w:val="0"/>
          <w:szCs w:val="22"/>
        </w:rPr>
      </w:pPr>
      <w:r>
        <w:rPr>
          <w:noProof/>
        </w:rPr>
        <w:t>Division 2A—Nature conservation values</w:t>
      </w:r>
      <w:r w:rsidRPr="00A42A60">
        <w:rPr>
          <w:b w:val="0"/>
          <w:noProof/>
          <w:sz w:val="18"/>
        </w:rPr>
        <w:tab/>
      </w:r>
      <w:r w:rsidRPr="00A42A60">
        <w:rPr>
          <w:b w:val="0"/>
          <w:noProof/>
          <w:sz w:val="18"/>
        </w:rPr>
        <w:fldChar w:fldCharType="begin"/>
      </w:r>
      <w:r w:rsidRPr="00A42A60">
        <w:rPr>
          <w:b w:val="0"/>
          <w:noProof/>
          <w:sz w:val="18"/>
        </w:rPr>
        <w:instrText xml:space="preserve"> PAGEREF _Toc501379691 \h </w:instrText>
      </w:r>
      <w:r w:rsidRPr="00A42A60">
        <w:rPr>
          <w:b w:val="0"/>
          <w:noProof/>
          <w:sz w:val="18"/>
        </w:rPr>
      </w:r>
      <w:r w:rsidRPr="00A42A60">
        <w:rPr>
          <w:b w:val="0"/>
          <w:noProof/>
          <w:sz w:val="18"/>
        </w:rPr>
        <w:fldChar w:fldCharType="separate"/>
      </w:r>
      <w:r w:rsidR="00DE7094">
        <w:rPr>
          <w:b w:val="0"/>
          <w:noProof/>
          <w:sz w:val="18"/>
        </w:rPr>
        <w:t>5</w:t>
      </w:r>
      <w:r w:rsidRPr="00A42A60">
        <w:rPr>
          <w:b w:val="0"/>
          <w:noProof/>
          <w:sz w:val="18"/>
        </w:rPr>
        <w:fldChar w:fldCharType="end"/>
      </w:r>
    </w:p>
    <w:p w14:paraId="1070F490"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1—Overview of nature conservation values</w:t>
      </w:r>
      <w:r w:rsidRPr="00A42A60">
        <w:rPr>
          <w:b w:val="0"/>
          <w:noProof/>
          <w:sz w:val="18"/>
        </w:rPr>
        <w:tab/>
      </w:r>
      <w:r w:rsidRPr="00A42A60">
        <w:rPr>
          <w:b w:val="0"/>
          <w:noProof/>
          <w:sz w:val="18"/>
        </w:rPr>
        <w:fldChar w:fldCharType="begin"/>
      </w:r>
      <w:r w:rsidRPr="00A42A60">
        <w:rPr>
          <w:b w:val="0"/>
          <w:noProof/>
          <w:sz w:val="18"/>
        </w:rPr>
        <w:instrText xml:space="preserve"> PAGEREF _Toc501379692 \h </w:instrText>
      </w:r>
      <w:r w:rsidRPr="00A42A60">
        <w:rPr>
          <w:b w:val="0"/>
          <w:noProof/>
          <w:sz w:val="18"/>
        </w:rPr>
      </w:r>
      <w:r w:rsidRPr="00A42A60">
        <w:rPr>
          <w:b w:val="0"/>
          <w:noProof/>
          <w:sz w:val="18"/>
        </w:rPr>
        <w:fldChar w:fldCharType="separate"/>
      </w:r>
      <w:r w:rsidR="00DE7094">
        <w:rPr>
          <w:b w:val="0"/>
          <w:noProof/>
          <w:sz w:val="18"/>
        </w:rPr>
        <w:t>5</w:t>
      </w:r>
      <w:r w:rsidRPr="00A42A60">
        <w:rPr>
          <w:b w:val="0"/>
          <w:noProof/>
          <w:sz w:val="18"/>
        </w:rPr>
        <w:fldChar w:fldCharType="end"/>
      </w:r>
    </w:p>
    <w:p w14:paraId="1070F491" w14:textId="77777777" w:rsidR="00A42A60" w:rsidRDefault="00A42A60">
      <w:pPr>
        <w:pStyle w:val="TOC5"/>
        <w:rPr>
          <w:rFonts w:asciiTheme="minorHAnsi" w:eastAsiaTheme="minorEastAsia" w:hAnsiTheme="minorHAnsi" w:cstheme="minorBidi"/>
          <w:noProof/>
          <w:kern w:val="0"/>
          <w:sz w:val="22"/>
          <w:szCs w:val="22"/>
        </w:rPr>
      </w:pPr>
      <w:r>
        <w:rPr>
          <w:noProof/>
        </w:rPr>
        <w:t>1.6</w:t>
      </w:r>
      <w:r>
        <w:rPr>
          <w:noProof/>
        </w:rPr>
        <w:tab/>
        <w:t>Overview</w:t>
      </w:r>
      <w:r w:rsidRPr="00A42A60">
        <w:rPr>
          <w:noProof/>
        </w:rPr>
        <w:tab/>
      </w:r>
      <w:r w:rsidRPr="00A42A60">
        <w:rPr>
          <w:noProof/>
        </w:rPr>
        <w:fldChar w:fldCharType="begin"/>
      </w:r>
      <w:r w:rsidRPr="00A42A60">
        <w:rPr>
          <w:noProof/>
        </w:rPr>
        <w:instrText xml:space="preserve"> PAGEREF _Toc501379693 \h </w:instrText>
      </w:r>
      <w:r w:rsidRPr="00A42A60">
        <w:rPr>
          <w:noProof/>
        </w:rPr>
      </w:r>
      <w:r w:rsidRPr="00A42A60">
        <w:rPr>
          <w:noProof/>
        </w:rPr>
        <w:fldChar w:fldCharType="separate"/>
      </w:r>
      <w:r w:rsidR="00DE7094">
        <w:rPr>
          <w:noProof/>
        </w:rPr>
        <w:t>5</w:t>
      </w:r>
      <w:r w:rsidRPr="00A42A60">
        <w:rPr>
          <w:noProof/>
        </w:rPr>
        <w:fldChar w:fldCharType="end"/>
      </w:r>
    </w:p>
    <w:p w14:paraId="1070F492"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2—Water Quality</w:t>
      </w:r>
      <w:r w:rsidRPr="00A42A60">
        <w:rPr>
          <w:b w:val="0"/>
          <w:noProof/>
          <w:sz w:val="18"/>
        </w:rPr>
        <w:tab/>
      </w:r>
      <w:r w:rsidRPr="00A42A60">
        <w:rPr>
          <w:b w:val="0"/>
          <w:noProof/>
          <w:sz w:val="18"/>
        </w:rPr>
        <w:fldChar w:fldCharType="begin"/>
      </w:r>
      <w:r w:rsidRPr="00A42A60">
        <w:rPr>
          <w:b w:val="0"/>
          <w:noProof/>
          <w:sz w:val="18"/>
        </w:rPr>
        <w:instrText xml:space="preserve"> PAGEREF _Toc501379694 \h </w:instrText>
      </w:r>
      <w:r w:rsidRPr="00A42A60">
        <w:rPr>
          <w:b w:val="0"/>
          <w:noProof/>
          <w:sz w:val="18"/>
        </w:rPr>
      </w:r>
      <w:r w:rsidRPr="00A42A60">
        <w:rPr>
          <w:b w:val="0"/>
          <w:noProof/>
          <w:sz w:val="18"/>
        </w:rPr>
        <w:fldChar w:fldCharType="separate"/>
      </w:r>
      <w:r w:rsidR="00DE7094">
        <w:rPr>
          <w:b w:val="0"/>
          <w:noProof/>
          <w:sz w:val="18"/>
        </w:rPr>
        <w:t>5</w:t>
      </w:r>
      <w:r w:rsidRPr="00A42A60">
        <w:rPr>
          <w:b w:val="0"/>
          <w:noProof/>
          <w:sz w:val="18"/>
        </w:rPr>
        <w:fldChar w:fldCharType="end"/>
      </w:r>
    </w:p>
    <w:p w14:paraId="1070F493" w14:textId="77777777" w:rsidR="00A42A60" w:rsidRDefault="00A42A60">
      <w:pPr>
        <w:pStyle w:val="TOC5"/>
        <w:rPr>
          <w:rFonts w:asciiTheme="minorHAnsi" w:eastAsiaTheme="minorEastAsia" w:hAnsiTheme="minorHAnsi" w:cstheme="minorBidi"/>
          <w:noProof/>
          <w:kern w:val="0"/>
          <w:sz w:val="22"/>
          <w:szCs w:val="22"/>
        </w:rPr>
      </w:pPr>
      <w:r>
        <w:rPr>
          <w:noProof/>
        </w:rPr>
        <w:t>1.7A</w:t>
      </w:r>
      <w:r>
        <w:rPr>
          <w:noProof/>
        </w:rPr>
        <w:tab/>
        <w:t>Values</w:t>
      </w:r>
      <w:r w:rsidRPr="00A42A60">
        <w:rPr>
          <w:noProof/>
        </w:rPr>
        <w:tab/>
      </w:r>
      <w:r w:rsidRPr="00A42A60">
        <w:rPr>
          <w:noProof/>
        </w:rPr>
        <w:fldChar w:fldCharType="begin"/>
      </w:r>
      <w:r w:rsidRPr="00A42A60">
        <w:rPr>
          <w:noProof/>
        </w:rPr>
        <w:instrText xml:space="preserve"> PAGEREF _Toc501379695 \h </w:instrText>
      </w:r>
      <w:r w:rsidRPr="00A42A60">
        <w:rPr>
          <w:noProof/>
        </w:rPr>
      </w:r>
      <w:r w:rsidRPr="00A42A60">
        <w:rPr>
          <w:noProof/>
        </w:rPr>
        <w:fldChar w:fldCharType="separate"/>
      </w:r>
      <w:r w:rsidR="00DE7094">
        <w:rPr>
          <w:noProof/>
        </w:rPr>
        <w:t>5</w:t>
      </w:r>
      <w:r w:rsidRPr="00A42A60">
        <w:rPr>
          <w:noProof/>
        </w:rPr>
        <w:fldChar w:fldCharType="end"/>
      </w:r>
    </w:p>
    <w:p w14:paraId="1070F494" w14:textId="77777777" w:rsidR="00A42A60" w:rsidRDefault="00A42A60">
      <w:pPr>
        <w:pStyle w:val="TOC5"/>
        <w:rPr>
          <w:rFonts w:asciiTheme="minorHAnsi" w:eastAsiaTheme="minorEastAsia" w:hAnsiTheme="minorHAnsi" w:cstheme="minorBidi"/>
          <w:noProof/>
          <w:kern w:val="0"/>
          <w:sz w:val="22"/>
          <w:szCs w:val="22"/>
        </w:rPr>
      </w:pPr>
      <w:r>
        <w:rPr>
          <w:noProof/>
        </w:rPr>
        <w:t>1.7B</w:t>
      </w:r>
      <w:r>
        <w:rPr>
          <w:noProof/>
        </w:rPr>
        <w:tab/>
        <w:t>Issues</w:t>
      </w:r>
      <w:r w:rsidRPr="00A42A60">
        <w:rPr>
          <w:noProof/>
        </w:rPr>
        <w:tab/>
      </w:r>
      <w:r w:rsidRPr="00A42A60">
        <w:rPr>
          <w:noProof/>
        </w:rPr>
        <w:fldChar w:fldCharType="begin"/>
      </w:r>
      <w:r w:rsidRPr="00A42A60">
        <w:rPr>
          <w:noProof/>
        </w:rPr>
        <w:instrText xml:space="preserve"> PAGEREF _Toc501379696 \h </w:instrText>
      </w:r>
      <w:r w:rsidRPr="00A42A60">
        <w:rPr>
          <w:noProof/>
        </w:rPr>
      </w:r>
      <w:r w:rsidRPr="00A42A60">
        <w:rPr>
          <w:noProof/>
        </w:rPr>
        <w:fldChar w:fldCharType="separate"/>
      </w:r>
      <w:r w:rsidR="00DE7094">
        <w:rPr>
          <w:noProof/>
        </w:rPr>
        <w:t>5</w:t>
      </w:r>
      <w:r w:rsidRPr="00A42A60">
        <w:rPr>
          <w:noProof/>
        </w:rPr>
        <w:fldChar w:fldCharType="end"/>
      </w:r>
    </w:p>
    <w:p w14:paraId="1070F495" w14:textId="77777777" w:rsidR="00A42A60" w:rsidRDefault="00A42A60">
      <w:pPr>
        <w:pStyle w:val="TOC5"/>
        <w:rPr>
          <w:rFonts w:asciiTheme="minorHAnsi" w:eastAsiaTheme="minorEastAsia" w:hAnsiTheme="minorHAnsi" w:cstheme="minorBidi"/>
          <w:noProof/>
          <w:kern w:val="0"/>
          <w:sz w:val="22"/>
          <w:szCs w:val="22"/>
        </w:rPr>
      </w:pPr>
      <w:r>
        <w:rPr>
          <w:noProof/>
        </w:rPr>
        <w:t>1.7C</w:t>
      </w:r>
      <w:r>
        <w:rPr>
          <w:noProof/>
        </w:rPr>
        <w:tab/>
        <w:t>Strategies</w:t>
      </w:r>
      <w:r w:rsidRPr="00A42A60">
        <w:rPr>
          <w:noProof/>
        </w:rPr>
        <w:tab/>
      </w:r>
      <w:r w:rsidRPr="00A42A60">
        <w:rPr>
          <w:noProof/>
        </w:rPr>
        <w:fldChar w:fldCharType="begin"/>
      </w:r>
      <w:r w:rsidRPr="00A42A60">
        <w:rPr>
          <w:noProof/>
        </w:rPr>
        <w:instrText xml:space="preserve"> PAGEREF _Toc501379697 \h </w:instrText>
      </w:r>
      <w:r w:rsidRPr="00A42A60">
        <w:rPr>
          <w:noProof/>
        </w:rPr>
      </w:r>
      <w:r w:rsidRPr="00A42A60">
        <w:rPr>
          <w:noProof/>
        </w:rPr>
        <w:fldChar w:fldCharType="separate"/>
      </w:r>
      <w:r w:rsidR="00DE7094">
        <w:rPr>
          <w:noProof/>
        </w:rPr>
        <w:t>6</w:t>
      </w:r>
      <w:r w:rsidRPr="00A42A60">
        <w:rPr>
          <w:noProof/>
        </w:rPr>
        <w:fldChar w:fldCharType="end"/>
      </w:r>
    </w:p>
    <w:p w14:paraId="1070F496"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3—Corals and associated biota</w:t>
      </w:r>
      <w:r w:rsidRPr="00A42A60">
        <w:rPr>
          <w:b w:val="0"/>
          <w:noProof/>
          <w:sz w:val="18"/>
        </w:rPr>
        <w:tab/>
      </w:r>
      <w:r w:rsidRPr="00A42A60">
        <w:rPr>
          <w:b w:val="0"/>
          <w:noProof/>
          <w:sz w:val="18"/>
        </w:rPr>
        <w:fldChar w:fldCharType="begin"/>
      </w:r>
      <w:r w:rsidRPr="00A42A60">
        <w:rPr>
          <w:b w:val="0"/>
          <w:noProof/>
          <w:sz w:val="18"/>
        </w:rPr>
        <w:instrText xml:space="preserve"> PAGEREF _Toc501379698 \h </w:instrText>
      </w:r>
      <w:r w:rsidRPr="00A42A60">
        <w:rPr>
          <w:b w:val="0"/>
          <w:noProof/>
          <w:sz w:val="18"/>
        </w:rPr>
      </w:r>
      <w:r w:rsidRPr="00A42A60">
        <w:rPr>
          <w:b w:val="0"/>
          <w:noProof/>
          <w:sz w:val="18"/>
        </w:rPr>
        <w:fldChar w:fldCharType="separate"/>
      </w:r>
      <w:r w:rsidR="00DE7094">
        <w:rPr>
          <w:b w:val="0"/>
          <w:noProof/>
          <w:sz w:val="18"/>
        </w:rPr>
        <w:t>7</w:t>
      </w:r>
      <w:r w:rsidRPr="00A42A60">
        <w:rPr>
          <w:b w:val="0"/>
          <w:noProof/>
          <w:sz w:val="18"/>
        </w:rPr>
        <w:fldChar w:fldCharType="end"/>
      </w:r>
    </w:p>
    <w:p w14:paraId="1070F497" w14:textId="77777777" w:rsidR="00A42A60" w:rsidRDefault="00A42A60">
      <w:pPr>
        <w:pStyle w:val="TOC5"/>
        <w:rPr>
          <w:rFonts w:asciiTheme="minorHAnsi" w:eastAsiaTheme="minorEastAsia" w:hAnsiTheme="minorHAnsi" w:cstheme="minorBidi"/>
          <w:noProof/>
          <w:kern w:val="0"/>
          <w:sz w:val="22"/>
          <w:szCs w:val="22"/>
        </w:rPr>
      </w:pPr>
      <w:r>
        <w:rPr>
          <w:noProof/>
        </w:rPr>
        <w:t>1.8A</w:t>
      </w:r>
      <w:r>
        <w:rPr>
          <w:noProof/>
        </w:rPr>
        <w:tab/>
        <w:t>Values</w:t>
      </w:r>
      <w:r w:rsidRPr="00A42A60">
        <w:rPr>
          <w:noProof/>
        </w:rPr>
        <w:tab/>
      </w:r>
      <w:r w:rsidRPr="00A42A60">
        <w:rPr>
          <w:noProof/>
        </w:rPr>
        <w:fldChar w:fldCharType="begin"/>
      </w:r>
      <w:r w:rsidRPr="00A42A60">
        <w:rPr>
          <w:noProof/>
        </w:rPr>
        <w:instrText xml:space="preserve"> PAGEREF _Toc501379699 \h </w:instrText>
      </w:r>
      <w:r w:rsidRPr="00A42A60">
        <w:rPr>
          <w:noProof/>
        </w:rPr>
      </w:r>
      <w:r w:rsidRPr="00A42A60">
        <w:rPr>
          <w:noProof/>
        </w:rPr>
        <w:fldChar w:fldCharType="separate"/>
      </w:r>
      <w:r w:rsidR="00DE7094">
        <w:rPr>
          <w:noProof/>
        </w:rPr>
        <w:t>7</w:t>
      </w:r>
      <w:r w:rsidRPr="00A42A60">
        <w:rPr>
          <w:noProof/>
        </w:rPr>
        <w:fldChar w:fldCharType="end"/>
      </w:r>
    </w:p>
    <w:p w14:paraId="1070F498" w14:textId="77777777" w:rsidR="00A42A60" w:rsidRDefault="00A42A60">
      <w:pPr>
        <w:pStyle w:val="TOC5"/>
        <w:rPr>
          <w:rFonts w:asciiTheme="minorHAnsi" w:eastAsiaTheme="minorEastAsia" w:hAnsiTheme="minorHAnsi" w:cstheme="minorBidi"/>
          <w:noProof/>
          <w:kern w:val="0"/>
          <w:sz w:val="22"/>
          <w:szCs w:val="22"/>
        </w:rPr>
      </w:pPr>
      <w:r>
        <w:rPr>
          <w:noProof/>
        </w:rPr>
        <w:t>1.8B</w:t>
      </w:r>
      <w:r>
        <w:rPr>
          <w:noProof/>
        </w:rPr>
        <w:tab/>
        <w:t>Issues</w:t>
      </w:r>
      <w:r w:rsidRPr="00A42A60">
        <w:rPr>
          <w:noProof/>
        </w:rPr>
        <w:tab/>
      </w:r>
      <w:r w:rsidRPr="00A42A60">
        <w:rPr>
          <w:noProof/>
        </w:rPr>
        <w:fldChar w:fldCharType="begin"/>
      </w:r>
      <w:r w:rsidRPr="00A42A60">
        <w:rPr>
          <w:noProof/>
        </w:rPr>
        <w:instrText xml:space="preserve"> PAGEREF _Toc501379700 \h </w:instrText>
      </w:r>
      <w:r w:rsidRPr="00A42A60">
        <w:rPr>
          <w:noProof/>
        </w:rPr>
      </w:r>
      <w:r w:rsidRPr="00A42A60">
        <w:rPr>
          <w:noProof/>
        </w:rPr>
        <w:fldChar w:fldCharType="separate"/>
      </w:r>
      <w:r w:rsidR="00DE7094">
        <w:rPr>
          <w:noProof/>
        </w:rPr>
        <w:t>8</w:t>
      </w:r>
      <w:r w:rsidRPr="00A42A60">
        <w:rPr>
          <w:noProof/>
        </w:rPr>
        <w:fldChar w:fldCharType="end"/>
      </w:r>
    </w:p>
    <w:p w14:paraId="1070F499" w14:textId="77777777" w:rsidR="00A42A60" w:rsidRDefault="00A42A60">
      <w:pPr>
        <w:pStyle w:val="TOC5"/>
        <w:rPr>
          <w:rFonts w:asciiTheme="minorHAnsi" w:eastAsiaTheme="minorEastAsia" w:hAnsiTheme="minorHAnsi" w:cstheme="minorBidi"/>
          <w:noProof/>
          <w:kern w:val="0"/>
          <w:sz w:val="22"/>
          <w:szCs w:val="22"/>
        </w:rPr>
      </w:pPr>
      <w:r>
        <w:rPr>
          <w:noProof/>
        </w:rPr>
        <w:t>1.8C</w:t>
      </w:r>
      <w:r>
        <w:rPr>
          <w:noProof/>
        </w:rPr>
        <w:tab/>
        <w:t>Strategies</w:t>
      </w:r>
      <w:r w:rsidRPr="00A42A60">
        <w:rPr>
          <w:noProof/>
        </w:rPr>
        <w:tab/>
      </w:r>
      <w:r w:rsidRPr="00A42A60">
        <w:rPr>
          <w:noProof/>
        </w:rPr>
        <w:fldChar w:fldCharType="begin"/>
      </w:r>
      <w:r w:rsidRPr="00A42A60">
        <w:rPr>
          <w:noProof/>
        </w:rPr>
        <w:instrText xml:space="preserve"> PAGEREF _Toc501379701 \h </w:instrText>
      </w:r>
      <w:r w:rsidRPr="00A42A60">
        <w:rPr>
          <w:noProof/>
        </w:rPr>
      </w:r>
      <w:r w:rsidRPr="00A42A60">
        <w:rPr>
          <w:noProof/>
        </w:rPr>
        <w:fldChar w:fldCharType="separate"/>
      </w:r>
      <w:r w:rsidR="00DE7094">
        <w:rPr>
          <w:noProof/>
        </w:rPr>
        <w:t>8</w:t>
      </w:r>
      <w:r w:rsidRPr="00A42A60">
        <w:rPr>
          <w:noProof/>
        </w:rPr>
        <w:fldChar w:fldCharType="end"/>
      </w:r>
    </w:p>
    <w:p w14:paraId="1070F49A"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4—Seagrass meadows, dugong and marine turtles</w:t>
      </w:r>
      <w:r w:rsidRPr="00A42A60">
        <w:rPr>
          <w:b w:val="0"/>
          <w:noProof/>
          <w:sz w:val="18"/>
        </w:rPr>
        <w:tab/>
      </w:r>
      <w:r w:rsidRPr="00A42A60">
        <w:rPr>
          <w:b w:val="0"/>
          <w:noProof/>
          <w:sz w:val="18"/>
        </w:rPr>
        <w:fldChar w:fldCharType="begin"/>
      </w:r>
      <w:r w:rsidRPr="00A42A60">
        <w:rPr>
          <w:b w:val="0"/>
          <w:noProof/>
          <w:sz w:val="18"/>
        </w:rPr>
        <w:instrText xml:space="preserve"> PAGEREF _Toc501379702 \h </w:instrText>
      </w:r>
      <w:r w:rsidRPr="00A42A60">
        <w:rPr>
          <w:b w:val="0"/>
          <w:noProof/>
          <w:sz w:val="18"/>
        </w:rPr>
      </w:r>
      <w:r w:rsidRPr="00A42A60">
        <w:rPr>
          <w:b w:val="0"/>
          <w:noProof/>
          <w:sz w:val="18"/>
        </w:rPr>
        <w:fldChar w:fldCharType="separate"/>
      </w:r>
      <w:r w:rsidR="00DE7094">
        <w:rPr>
          <w:b w:val="0"/>
          <w:noProof/>
          <w:sz w:val="18"/>
        </w:rPr>
        <w:t>9</w:t>
      </w:r>
      <w:r w:rsidRPr="00A42A60">
        <w:rPr>
          <w:b w:val="0"/>
          <w:noProof/>
          <w:sz w:val="18"/>
        </w:rPr>
        <w:fldChar w:fldCharType="end"/>
      </w:r>
    </w:p>
    <w:p w14:paraId="1070F49B" w14:textId="77777777" w:rsidR="00A42A60" w:rsidRDefault="00A42A60">
      <w:pPr>
        <w:pStyle w:val="TOC5"/>
        <w:rPr>
          <w:rFonts w:asciiTheme="minorHAnsi" w:eastAsiaTheme="minorEastAsia" w:hAnsiTheme="minorHAnsi" w:cstheme="minorBidi"/>
          <w:noProof/>
          <w:kern w:val="0"/>
          <w:sz w:val="22"/>
          <w:szCs w:val="22"/>
        </w:rPr>
      </w:pPr>
      <w:r>
        <w:rPr>
          <w:noProof/>
        </w:rPr>
        <w:t>1.9A</w:t>
      </w:r>
      <w:r>
        <w:rPr>
          <w:noProof/>
        </w:rPr>
        <w:tab/>
        <w:t>Values</w:t>
      </w:r>
      <w:r w:rsidRPr="00A42A60">
        <w:rPr>
          <w:noProof/>
        </w:rPr>
        <w:tab/>
      </w:r>
      <w:r w:rsidRPr="00A42A60">
        <w:rPr>
          <w:noProof/>
        </w:rPr>
        <w:fldChar w:fldCharType="begin"/>
      </w:r>
      <w:r w:rsidRPr="00A42A60">
        <w:rPr>
          <w:noProof/>
        </w:rPr>
        <w:instrText xml:space="preserve"> PAGEREF _Toc501379703 \h </w:instrText>
      </w:r>
      <w:r w:rsidRPr="00A42A60">
        <w:rPr>
          <w:noProof/>
        </w:rPr>
      </w:r>
      <w:r w:rsidRPr="00A42A60">
        <w:rPr>
          <w:noProof/>
        </w:rPr>
        <w:fldChar w:fldCharType="separate"/>
      </w:r>
      <w:r w:rsidR="00DE7094">
        <w:rPr>
          <w:noProof/>
        </w:rPr>
        <w:t>9</w:t>
      </w:r>
      <w:r w:rsidRPr="00A42A60">
        <w:rPr>
          <w:noProof/>
        </w:rPr>
        <w:fldChar w:fldCharType="end"/>
      </w:r>
    </w:p>
    <w:p w14:paraId="1070F49C" w14:textId="77777777" w:rsidR="00A42A60" w:rsidRDefault="00A42A60">
      <w:pPr>
        <w:pStyle w:val="TOC5"/>
        <w:rPr>
          <w:rFonts w:asciiTheme="minorHAnsi" w:eastAsiaTheme="minorEastAsia" w:hAnsiTheme="minorHAnsi" w:cstheme="minorBidi"/>
          <w:noProof/>
          <w:kern w:val="0"/>
          <w:sz w:val="22"/>
          <w:szCs w:val="22"/>
        </w:rPr>
      </w:pPr>
      <w:r>
        <w:rPr>
          <w:noProof/>
        </w:rPr>
        <w:t>1.9B</w:t>
      </w:r>
      <w:r>
        <w:rPr>
          <w:noProof/>
        </w:rPr>
        <w:tab/>
        <w:t>Issues</w:t>
      </w:r>
      <w:r w:rsidRPr="00A42A60">
        <w:rPr>
          <w:noProof/>
        </w:rPr>
        <w:tab/>
      </w:r>
      <w:r w:rsidRPr="00A42A60">
        <w:rPr>
          <w:noProof/>
        </w:rPr>
        <w:fldChar w:fldCharType="begin"/>
      </w:r>
      <w:r w:rsidRPr="00A42A60">
        <w:rPr>
          <w:noProof/>
        </w:rPr>
        <w:instrText xml:space="preserve"> PAGEREF _Toc501379704 \h </w:instrText>
      </w:r>
      <w:r w:rsidRPr="00A42A60">
        <w:rPr>
          <w:noProof/>
        </w:rPr>
      </w:r>
      <w:r w:rsidRPr="00A42A60">
        <w:rPr>
          <w:noProof/>
        </w:rPr>
        <w:fldChar w:fldCharType="separate"/>
      </w:r>
      <w:r w:rsidR="00DE7094">
        <w:rPr>
          <w:noProof/>
        </w:rPr>
        <w:t>10</w:t>
      </w:r>
      <w:r w:rsidRPr="00A42A60">
        <w:rPr>
          <w:noProof/>
        </w:rPr>
        <w:fldChar w:fldCharType="end"/>
      </w:r>
    </w:p>
    <w:p w14:paraId="1070F49D" w14:textId="77777777" w:rsidR="00A42A60" w:rsidRDefault="00A42A60">
      <w:pPr>
        <w:pStyle w:val="TOC5"/>
        <w:rPr>
          <w:rFonts w:asciiTheme="minorHAnsi" w:eastAsiaTheme="minorEastAsia" w:hAnsiTheme="minorHAnsi" w:cstheme="minorBidi"/>
          <w:noProof/>
          <w:kern w:val="0"/>
          <w:sz w:val="22"/>
          <w:szCs w:val="22"/>
        </w:rPr>
      </w:pPr>
      <w:r>
        <w:rPr>
          <w:noProof/>
        </w:rPr>
        <w:t>1.9C</w:t>
      </w:r>
      <w:r>
        <w:rPr>
          <w:noProof/>
        </w:rPr>
        <w:tab/>
        <w:t>Strategies</w:t>
      </w:r>
      <w:r w:rsidRPr="00A42A60">
        <w:rPr>
          <w:noProof/>
        </w:rPr>
        <w:tab/>
      </w:r>
      <w:r w:rsidRPr="00A42A60">
        <w:rPr>
          <w:noProof/>
        </w:rPr>
        <w:fldChar w:fldCharType="begin"/>
      </w:r>
      <w:r w:rsidRPr="00A42A60">
        <w:rPr>
          <w:noProof/>
        </w:rPr>
        <w:instrText xml:space="preserve"> PAGEREF _Toc501379705 \h </w:instrText>
      </w:r>
      <w:r w:rsidRPr="00A42A60">
        <w:rPr>
          <w:noProof/>
        </w:rPr>
      </w:r>
      <w:r w:rsidRPr="00A42A60">
        <w:rPr>
          <w:noProof/>
        </w:rPr>
        <w:fldChar w:fldCharType="separate"/>
      </w:r>
      <w:r w:rsidR="00DE7094">
        <w:rPr>
          <w:noProof/>
        </w:rPr>
        <w:t>10</w:t>
      </w:r>
      <w:r w:rsidRPr="00A42A60">
        <w:rPr>
          <w:noProof/>
        </w:rPr>
        <w:fldChar w:fldCharType="end"/>
      </w:r>
    </w:p>
    <w:p w14:paraId="1070F49E"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5—Whales and dolphins</w:t>
      </w:r>
      <w:r w:rsidRPr="00A42A60">
        <w:rPr>
          <w:b w:val="0"/>
          <w:noProof/>
          <w:sz w:val="18"/>
        </w:rPr>
        <w:tab/>
      </w:r>
      <w:r w:rsidRPr="00A42A60">
        <w:rPr>
          <w:b w:val="0"/>
          <w:noProof/>
          <w:sz w:val="18"/>
        </w:rPr>
        <w:fldChar w:fldCharType="begin"/>
      </w:r>
      <w:r w:rsidRPr="00A42A60">
        <w:rPr>
          <w:b w:val="0"/>
          <w:noProof/>
          <w:sz w:val="18"/>
        </w:rPr>
        <w:instrText xml:space="preserve"> PAGEREF _Toc501379706 \h </w:instrText>
      </w:r>
      <w:r w:rsidRPr="00A42A60">
        <w:rPr>
          <w:b w:val="0"/>
          <w:noProof/>
          <w:sz w:val="18"/>
        </w:rPr>
      </w:r>
      <w:r w:rsidRPr="00A42A60">
        <w:rPr>
          <w:b w:val="0"/>
          <w:noProof/>
          <w:sz w:val="18"/>
        </w:rPr>
        <w:fldChar w:fldCharType="separate"/>
      </w:r>
      <w:r w:rsidR="00DE7094">
        <w:rPr>
          <w:b w:val="0"/>
          <w:noProof/>
          <w:sz w:val="18"/>
        </w:rPr>
        <w:t>11</w:t>
      </w:r>
      <w:r w:rsidRPr="00A42A60">
        <w:rPr>
          <w:b w:val="0"/>
          <w:noProof/>
          <w:sz w:val="18"/>
        </w:rPr>
        <w:fldChar w:fldCharType="end"/>
      </w:r>
    </w:p>
    <w:p w14:paraId="1070F49F" w14:textId="77777777" w:rsidR="00A42A60" w:rsidRDefault="00A42A60">
      <w:pPr>
        <w:pStyle w:val="TOC5"/>
        <w:rPr>
          <w:rFonts w:asciiTheme="minorHAnsi" w:eastAsiaTheme="minorEastAsia" w:hAnsiTheme="minorHAnsi" w:cstheme="minorBidi"/>
          <w:noProof/>
          <w:kern w:val="0"/>
          <w:sz w:val="22"/>
          <w:szCs w:val="22"/>
        </w:rPr>
      </w:pPr>
      <w:r>
        <w:rPr>
          <w:noProof/>
        </w:rPr>
        <w:t>1.10A</w:t>
      </w:r>
      <w:r>
        <w:rPr>
          <w:noProof/>
        </w:rPr>
        <w:tab/>
        <w:t>Values</w:t>
      </w:r>
      <w:r w:rsidRPr="00A42A60">
        <w:rPr>
          <w:noProof/>
        </w:rPr>
        <w:tab/>
      </w:r>
      <w:r w:rsidRPr="00A42A60">
        <w:rPr>
          <w:noProof/>
        </w:rPr>
        <w:fldChar w:fldCharType="begin"/>
      </w:r>
      <w:r w:rsidRPr="00A42A60">
        <w:rPr>
          <w:noProof/>
        </w:rPr>
        <w:instrText xml:space="preserve"> PAGEREF _Toc501379707 \h </w:instrText>
      </w:r>
      <w:r w:rsidRPr="00A42A60">
        <w:rPr>
          <w:noProof/>
        </w:rPr>
      </w:r>
      <w:r w:rsidRPr="00A42A60">
        <w:rPr>
          <w:noProof/>
        </w:rPr>
        <w:fldChar w:fldCharType="separate"/>
      </w:r>
      <w:r w:rsidR="00DE7094">
        <w:rPr>
          <w:noProof/>
        </w:rPr>
        <w:t>11</w:t>
      </w:r>
      <w:r w:rsidRPr="00A42A60">
        <w:rPr>
          <w:noProof/>
        </w:rPr>
        <w:fldChar w:fldCharType="end"/>
      </w:r>
    </w:p>
    <w:p w14:paraId="1070F4A0" w14:textId="77777777" w:rsidR="00A42A60" w:rsidRDefault="00A42A60">
      <w:pPr>
        <w:pStyle w:val="TOC5"/>
        <w:rPr>
          <w:rFonts w:asciiTheme="minorHAnsi" w:eastAsiaTheme="minorEastAsia" w:hAnsiTheme="minorHAnsi" w:cstheme="minorBidi"/>
          <w:noProof/>
          <w:kern w:val="0"/>
          <w:sz w:val="22"/>
          <w:szCs w:val="22"/>
        </w:rPr>
      </w:pPr>
      <w:r>
        <w:rPr>
          <w:noProof/>
        </w:rPr>
        <w:t>1.10B</w:t>
      </w:r>
      <w:r>
        <w:rPr>
          <w:noProof/>
        </w:rPr>
        <w:tab/>
        <w:t>Issues</w:t>
      </w:r>
      <w:r w:rsidRPr="00A42A60">
        <w:rPr>
          <w:noProof/>
        </w:rPr>
        <w:tab/>
      </w:r>
      <w:r w:rsidRPr="00A42A60">
        <w:rPr>
          <w:noProof/>
        </w:rPr>
        <w:fldChar w:fldCharType="begin"/>
      </w:r>
      <w:r w:rsidRPr="00A42A60">
        <w:rPr>
          <w:noProof/>
        </w:rPr>
        <w:instrText xml:space="preserve"> PAGEREF _Toc501379708 \h </w:instrText>
      </w:r>
      <w:r w:rsidRPr="00A42A60">
        <w:rPr>
          <w:noProof/>
        </w:rPr>
      </w:r>
      <w:r w:rsidRPr="00A42A60">
        <w:rPr>
          <w:noProof/>
        </w:rPr>
        <w:fldChar w:fldCharType="separate"/>
      </w:r>
      <w:r w:rsidR="00DE7094">
        <w:rPr>
          <w:noProof/>
        </w:rPr>
        <w:t>11</w:t>
      </w:r>
      <w:r w:rsidRPr="00A42A60">
        <w:rPr>
          <w:noProof/>
        </w:rPr>
        <w:fldChar w:fldCharType="end"/>
      </w:r>
    </w:p>
    <w:p w14:paraId="1070F4A1" w14:textId="77777777" w:rsidR="00A42A60" w:rsidRDefault="00A42A60">
      <w:pPr>
        <w:pStyle w:val="TOC5"/>
        <w:rPr>
          <w:rFonts w:asciiTheme="minorHAnsi" w:eastAsiaTheme="minorEastAsia" w:hAnsiTheme="minorHAnsi" w:cstheme="minorBidi"/>
          <w:noProof/>
          <w:kern w:val="0"/>
          <w:sz w:val="22"/>
          <w:szCs w:val="22"/>
        </w:rPr>
      </w:pPr>
      <w:r>
        <w:rPr>
          <w:noProof/>
        </w:rPr>
        <w:t>1.10C</w:t>
      </w:r>
      <w:r>
        <w:rPr>
          <w:noProof/>
        </w:rPr>
        <w:tab/>
        <w:t>Strategies</w:t>
      </w:r>
      <w:r w:rsidRPr="00A42A60">
        <w:rPr>
          <w:noProof/>
        </w:rPr>
        <w:tab/>
      </w:r>
      <w:r w:rsidRPr="00A42A60">
        <w:rPr>
          <w:noProof/>
        </w:rPr>
        <w:fldChar w:fldCharType="begin"/>
      </w:r>
      <w:r w:rsidRPr="00A42A60">
        <w:rPr>
          <w:noProof/>
        </w:rPr>
        <w:instrText xml:space="preserve"> PAGEREF _Toc501379709 \h </w:instrText>
      </w:r>
      <w:r w:rsidRPr="00A42A60">
        <w:rPr>
          <w:noProof/>
        </w:rPr>
      </w:r>
      <w:r w:rsidRPr="00A42A60">
        <w:rPr>
          <w:noProof/>
        </w:rPr>
        <w:fldChar w:fldCharType="separate"/>
      </w:r>
      <w:r w:rsidR="00DE7094">
        <w:rPr>
          <w:noProof/>
        </w:rPr>
        <w:t>11</w:t>
      </w:r>
      <w:r w:rsidRPr="00A42A60">
        <w:rPr>
          <w:noProof/>
        </w:rPr>
        <w:fldChar w:fldCharType="end"/>
      </w:r>
    </w:p>
    <w:p w14:paraId="1070F4A2"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6—Birds</w:t>
      </w:r>
      <w:r w:rsidRPr="00A42A60">
        <w:rPr>
          <w:b w:val="0"/>
          <w:noProof/>
          <w:sz w:val="18"/>
        </w:rPr>
        <w:tab/>
      </w:r>
      <w:r w:rsidRPr="00A42A60">
        <w:rPr>
          <w:b w:val="0"/>
          <w:noProof/>
          <w:sz w:val="18"/>
        </w:rPr>
        <w:fldChar w:fldCharType="begin"/>
      </w:r>
      <w:r w:rsidRPr="00A42A60">
        <w:rPr>
          <w:b w:val="0"/>
          <w:noProof/>
          <w:sz w:val="18"/>
        </w:rPr>
        <w:instrText xml:space="preserve"> PAGEREF _Toc501379710 \h </w:instrText>
      </w:r>
      <w:r w:rsidRPr="00A42A60">
        <w:rPr>
          <w:b w:val="0"/>
          <w:noProof/>
          <w:sz w:val="18"/>
        </w:rPr>
      </w:r>
      <w:r w:rsidRPr="00A42A60">
        <w:rPr>
          <w:b w:val="0"/>
          <w:noProof/>
          <w:sz w:val="18"/>
        </w:rPr>
        <w:fldChar w:fldCharType="separate"/>
      </w:r>
      <w:r w:rsidR="00DE7094">
        <w:rPr>
          <w:b w:val="0"/>
          <w:noProof/>
          <w:sz w:val="18"/>
        </w:rPr>
        <w:t>12</w:t>
      </w:r>
      <w:r w:rsidRPr="00A42A60">
        <w:rPr>
          <w:b w:val="0"/>
          <w:noProof/>
          <w:sz w:val="18"/>
        </w:rPr>
        <w:fldChar w:fldCharType="end"/>
      </w:r>
    </w:p>
    <w:p w14:paraId="1070F4A3" w14:textId="77777777" w:rsidR="00A42A60" w:rsidRDefault="00A42A60">
      <w:pPr>
        <w:pStyle w:val="TOC5"/>
        <w:rPr>
          <w:rFonts w:asciiTheme="minorHAnsi" w:eastAsiaTheme="minorEastAsia" w:hAnsiTheme="minorHAnsi" w:cstheme="minorBidi"/>
          <w:noProof/>
          <w:kern w:val="0"/>
          <w:sz w:val="22"/>
          <w:szCs w:val="22"/>
        </w:rPr>
      </w:pPr>
      <w:r>
        <w:rPr>
          <w:noProof/>
        </w:rPr>
        <w:t>1.11A</w:t>
      </w:r>
      <w:r>
        <w:rPr>
          <w:noProof/>
        </w:rPr>
        <w:tab/>
        <w:t>Values</w:t>
      </w:r>
      <w:r w:rsidRPr="00A42A60">
        <w:rPr>
          <w:noProof/>
        </w:rPr>
        <w:tab/>
      </w:r>
      <w:r w:rsidRPr="00A42A60">
        <w:rPr>
          <w:noProof/>
        </w:rPr>
        <w:fldChar w:fldCharType="begin"/>
      </w:r>
      <w:r w:rsidRPr="00A42A60">
        <w:rPr>
          <w:noProof/>
        </w:rPr>
        <w:instrText xml:space="preserve"> PAGEREF _Toc501379711 \h </w:instrText>
      </w:r>
      <w:r w:rsidRPr="00A42A60">
        <w:rPr>
          <w:noProof/>
        </w:rPr>
      </w:r>
      <w:r w:rsidRPr="00A42A60">
        <w:rPr>
          <w:noProof/>
        </w:rPr>
        <w:fldChar w:fldCharType="separate"/>
      </w:r>
      <w:r w:rsidR="00DE7094">
        <w:rPr>
          <w:noProof/>
        </w:rPr>
        <w:t>12</w:t>
      </w:r>
      <w:r w:rsidRPr="00A42A60">
        <w:rPr>
          <w:noProof/>
        </w:rPr>
        <w:fldChar w:fldCharType="end"/>
      </w:r>
    </w:p>
    <w:p w14:paraId="1070F4A4" w14:textId="77777777" w:rsidR="00A42A60" w:rsidRDefault="00A42A60">
      <w:pPr>
        <w:pStyle w:val="TOC5"/>
        <w:rPr>
          <w:rFonts w:asciiTheme="minorHAnsi" w:eastAsiaTheme="minorEastAsia" w:hAnsiTheme="minorHAnsi" w:cstheme="minorBidi"/>
          <w:noProof/>
          <w:kern w:val="0"/>
          <w:sz w:val="22"/>
          <w:szCs w:val="22"/>
        </w:rPr>
      </w:pPr>
      <w:r>
        <w:rPr>
          <w:noProof/>
        </w:rPr>
        <w:t>1.11B</w:t>
      </w:r>
      <w:r>
        <w:rPr>
          <w:noProof/>
        </w:rPr>
        <w:tab/>
        <w:t>Issues</w:t>
      </w:r>
      <w:r w:rsidRPr="00A42A60">
        <w:rPr>
          <w:noProof/>
        </w:rPr>
        <w:tab/>
      </w:r>
      <w:r w:rsidRPr="00A42A60">
        <w:rPr>
          <w:noProof/>
        </w:rPr>
        <w:fldChar w:fldCharType="begin"/>
      </w:r>
      <w:r w:rsidRPr="00A42A60">
        <w:rPr>
          <w:noProof/>
        </w:rPr>
        <w:instrText xml:space="preserve"> PAGEREF _Toc501379712 \h </w:instrText>
      </w:r>
      <w:r w:rsidRPr="00A42A60">
        <w:rPr>
          <w:noProof/>
        </w:rPr>
      </w:r>
      <w:r w:rsidRPr="00A42A60">
        <w:rPr>
          <w:noProof/>
        </w:rPr>
        <w:fldChar w:fldCharType="separate"/>
      </w:r>
      <w:r w:rsidR="00DE7094">
        <w:rPr>
          <w:noProof/>
        </w:rPr>
        <w:t>13</w:t>
      </w:r>
      <w:r w:rsidRPr="00A42A60">
        <w:rPr>
          <w:noProof/>
        </w:rPr>
        <w:fldChar w:fldCharType="end"/>
      </w:r>
    </w:p>
    <w:p w14:paraId="1070F4A5" w14:textId="77777777" w:rsidR="00A42A60" w:rsidRDefault="00A42A60">
      <w:pPr>
        <w:pStyle w:val="TOC5"/>
        <w:rPr>
          <w:rFonts w:asciiTheme="minorHAnsi" w:eastAsiaTheme="minorEastAsia" w:hAnsiTheme="minorHAnsi" w:cstheme="minorBidi"/>
          <w:noProof/>
          <w:kern w:val="0"/>
          <w:sz w:val="22"/>
          <w:szCs w:val="22"/>
        </w:rPr>
      </w:pPr>
      <w:r>
        <w:rPr>
          <w:noProof/>
        </w:rPr>
        <w:t>1.11C</w:t>
      </w:r>
      <w:r>
        <w:rPr>
          <w:noProof/>
        </w:rPr>
        <w:tab/>
        <w:t>Strategies</w:t>
      </w:r>
      <w:r w:rsidRPr="00A42A60">
        <w:rPr>
          <w:noProof/>
        </w:rPr>
        <w:tab/>
      </w:r>
      <w:r w:rsidRPr="00A42A60">
        <w:rPr>
          <w:noProof/>
        </w:rPr>
        <w:fldChar w:fldCharType="begin"/>
      </w:r>
      <w:r w:rsidRPr="00A42A60">
        <w:rPr>
          <w:noProof/>
        </w:rPr>
        <w:instrText xml:space="preserve"> PAGEREF _Toc501379713 \h </w:instrText>
      </w:r>
      <w:r w:rsidRPr="00A42A60">
        <w:rPr>
          <w:noProof/>
        </w:rPr>
      </w:r>
      <w:r w:rsidRPr="00A42A60">
        <w:rPr>
          <w:noProof/>
        </w:rPr>
        <w:fldChar w:fldCharType="separate"/>
      </w:r>
      <w:r w:rsidR="00DE7094">
        <w:rPr>
          <w:noProof/>
        </w:rPr>
        <w:t>13</w:t>
      </w:r>
      <w:r w:rsidRPr="00A42A60">
        <w:rPr>
          <w:noProof/>
        </w:rPr>
        <w:fldChar w:fldCharType="end"/>
      </w:r>
    </w:p>
    <w:p w14:paraId="1070F4A6" w14:textId="77777777" w:rsidR="00A42A60" w:rsidRDefault="00A42A60">
      <w:pPr>
        <w:pStyle w:val="TOC3"/>
        <w:rPr>
          <w:rFonts w:asciiTheme="minorHAnsi" w:eastAsiaTheme="minorEastAsia" w:hAnsiTheme="minorHAnsi" w:cstheme="minorBidi"/>
          <w:b w:val="0"/>
          <w:noProof/>
          <w:kern w:val="0"/>
          <w:szCs w:val="22"/>
        </w:rPr>
      </w:pPr>
      <w:r>
        <w:rPr>
          <w:noProof/>
        </w:rPr>
        <w:t>Division 2B—Cultural and heritage values</w:t>
      </w:r>
      <w:r w:rsidRPr="00A42A60">
        <w:rPr>
          <w:b w:val="0"/>
          <w:noProof/>
          <w:sz w:val="18"/>
        </w:rPr>
        <w:tab/>
      </w:r>
      <w:r w:rsidRPr="00A42A60">
        <w:rPr>
          <w:b w:val="0"/>
          <w:noProof/>
          <w:sz w:val="18"/>
        </w:rPr>
        <w:fldChar w:fldCharType="begin"/>
      </w:r>
      <w:r w:rsidRPr="00A42A60">
        <w:rPr>
          <w:b w:val="0"/>
          <w:noProof/>
          <w:sz w:val="18"/>
        </w:rPr>
        <w:instrText xml:space="preserve"> PAGEREF _Toc501379714 \h </w:instrText>
      </w:r>
      <w:r w:rsidRPr="00A42A60">
        <w:rPr>
          <w:b w:val="0"/>
          <w:noProof/>
          <w:sz w:val="18"/>
        </w:rPr>
      </w:r>
      <w:r w:rsidRPr="00A42A60">
        <w:rPr>
          <w:b w:val="0"/>
          <w:noProof/>
          <w:sz w:val="18"/>
        </w:rPr>
        <w:fldChar w:fldCharType="separate"/>
      </w:r>
      <w:r w:rsidR="00DE7094">
        <w:rPr>
          <w:b w:val="0"/>
          <w:noProof/>
          <w:sz w:val="18"/>
        </w:rPr>
        <w:t>14</w:t>
      </w:r>
      <w:r w:rsidRPr="00A42A60">
        <w:rPr>
          <w:b w:val="0"/>
          <w:noProof/>
          <w:sz w:val="18"/>
        </w:rPr>
        <w:fldChar w:fldCharType="end"/>
      </w:r>
    </w:p>
    <w:p w14:paraId="1070F4A7"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1—Overview of cultural and heritage values</w:t>
      </w:r>
      <w:r w:rsidRPr="00A42A60">
        <w:rPr>
          <w:b w:val="0"/>
          <w:noProof/>
          <w:sz w:val="18"/>
        </w:rPr>
        <w:tab/>
      </w:r>
      <w:r w:rsidRPr="00A42A60">
        <w:rPr>
          <w:b w:val="0"/>
          <w:noProof/>
          <w:sz w:val="18"/>
        </w:rPr>
        <w:fldChar w:fldCharType="begin"/>
      </w:r>
      <w:r w:rsidRPr="00A42A60">
        <w:rPr>
          <w:b w:val="0"/>
          <w:noProof/>
          <w:sz w:val="18"/>
        </w:rPr>
        <w:instrText xml:space="preserve"> PAGEREF _Toc501379715 \h </w:instrText>
      </w:r>
      <w:r w:rsidRPr="00A42A60">
        <w:rPr>
          <w:b w:val="0"/>
          <w:noProof/>
          <w:sz w:val="18"/>
        </w:rPr>
      </w:r>
      <w:r w:rsidRPr="00A42A60">
        <w:rPr>
          <w:b w:val="0"/>
          <w:noProof/>
          <w:sz w:val="18"/>
        </w:rPr>
        <w:fldChar w:fldCharType="separate"/>
      </w:r>
      <w:r w:rsidR="00DE7094">
        <w:rPr>
          <w:b w:val="0"/>
          <w:noProof/>
          <w:sz w:val="18"/>
        </w:rPr>
        <w:t>14</w:t>
      </w:r>
      <w:r w:rsidRPr="00A42A60">
        <w:rPr>
          <w:b w:val="0"/>
          <w:noProof/>
          <w:sz w:val="18"/>
        </w:rPr>
        <w:fldChar w:fldCharType="end"/>
      </w:r>
    </w:p>
    <w:p w14:paraId="1070F4A8" w14:textId="77777777" w:rsidR="00A42A60" w:rsidRDefault="00A42A60">
      <w:pPr>
        <w:pStyle w:val="TOC5"/>
        <w:rPr>
          <w:rFonts w:asciiTheme="minorHAnsi" w:eastAsiaTheme="minorEastAsia" w:hAnsiTheme="minorHAnsi" w:cstheme="minorBidi"/>
          <w:noProof/>
          <w:kern w:val="0"/>
          <w:sz w:val="22"/>
          <w:szCs w:val="22"/>
        </w:rPr>
      </w:pPr>
      <w:r>
        <w:rPr>
          <w:noProof/>
        </w:rPr>
        <w:t>1.12</w:t>
      </w:r>
      <w:r>
        <w:rPr>
          <w:noProof/>
        </w:rPr>
        <w:tab/>
        <w:t>Overview</w:t>
      </w:r>
      <w:r w:rsidRPr="00A42A60">
        <w:rPr>
          <w:noProof/>
        </w:rPr>
        <w:tab/>
      </w:r>
      <w:r w:rsidRPr="00A42A60">
        <w:rPr>
          <w:noProof/>
        </w:rPr>
        <w:fldChar w:fldCharType="begin"/>
      </w:r>
      <w:r w:rsidRPr="00A42A60">
        <w:rPr>
          <w:noProof/>
        </w:rPr>
        <w:instrText xml:space="preserve"> PAGEREF _Toc501379716 \h </w:instrText>
      </w:r>
      <w:r w:rsidRPr="00A42A60">
        <w:rPr>
          <w:noProof/>
        </w:rPr>
      </w:r>
      <w:r w:rsidRPr="00A42A60">
        <w:rPr>
          <w:noProof/>
        </w:rPr>
        <w:fldChar w:fldCharType="separate"/>
      </w:r>
      <w:r w:rsidR="00DE7094">
        <w:rPr>
          <w:noProof/>
        </w:rPr>
        <w:t>14</w:t>
      </w:r>
      <w:r w:rsidRPr="00A42A60">
        <w:rPr>
          <w:noProof/>
        </w:rPr>
        <w:fldChar w:fldCharType="end"/>
      </w:r>
    </w:p>
    <w:p w14:paraId="1070F4A9"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2—Traditional Owner cultural heritage</w:t>
      </w:r>
      <w:r w:rsidRPr="00A42A60">
        <w:rPr>
          <w:b w:val="0"/>
          <w:noProof/>
          <w:sz w:val="18"/>
        </w:rPr>
        <w:tab/>
      </w:r>
      <w:r w:rsidRPr="00A42A60">
        <w:rPr>
          <w:b w:val="0"/>
          <w:noProof/>
          <w:sz w:val="18"/>
        </w:rPr>
        <w:fldChar w:fldCharType="begin"/>
      </w:r>
      <w:r w:rsidRPr="00A42A60">
        <w:rPr>
          <w:b w:val="0"/>
          <w:noProof/>
          <w:sz w:val="18"/>
        </w:rPr>
        <w:instrText xml:space="preserve"> PAGEREF _Toc501379717 \h </w:instrText>
      </w:r>
      <w:r w:rsidRPr="00A42A60">
        <w:rPr>
          <w:b w:val="0"/>
          <w:noProof/>
          <w:sz w:val="18"/>
        </w:rPr>
      </w:r>
      <w:r w:rsidRPr="00A42A60">
        <w:rPr>
          <w:b w:val="0"/>
          <w:noProof/>
          <w:sz w:val="18"/>
        </w:rPr>
        <w:fldChar w:fldCharType="separate"/>
      </w:r>
      <w:r w:rsidR="00DE7094">
        <w:rPr>
          <w:b w:val="0"/>
          <w:noProof/>
          <w:sz w:val="18"/>
        </w:rPr>
        <w:t>14</w:t>
      </w:r>
      <w:r w:rsidRPr="00A42A60">
        <w:rPr>
          <w:b w:val="0"/>
          <w:noProof/>
          <w:sz w:val="18"/>
        </w:rPr>
        <w:fldChar w:fldCharType="end"/>
      </w:r>
    </w:p>
    <w:p w14:paraId="1070F4AA" w14:textId="77777777" w:rsidR="00A42A60" w:rsidRDefault="00A42A60">
      <w:pPr>
        <w:pStyle w:val="TOC5"/>
        <w:rPr>
          <w:rFonts w:asciiTheme="minorHAnsi" w:eastAsiaTheme="minorEastAsia" w:hAnsiTheme="minorHAnsi" w:cstheme="minorBidi"/>
          <w:noProof/>
          <w:kern w:val="0"/>
          <w:sz w:val="22"/>
          <w:szCs w:val="22"/>
        </w:rPr>
      </w:pPr>
      <w:r>
        <w:rPr>
          <w:noProof/>
        </w:rPr>
        <w:t>1.13A</w:t>
      </w:r>
      <w:r>
        <w:rPr>
          <w:noProof/>
        </w:rPr>
        <w:tab/>
        <w:t>Values</w:t>
      </w:r>
      <w:r w:rsidRPr="00A42A60">
        <w:rPr>
          <w:noProof/>
        </w:rPr>
        <w:tab/>
      </w:r>
      <w:r w:rsidRPr="00A42A60">
        <w:rPr>
          <w:noProof/>
        </w:rPr>
        <w:fldChar w:fldCharType="begin"/>
      </w:r>
      <w:r w:rsidRPr="00A42A60">
        <w:rPr>
          <w:noProof/>
        </w:rPr>
        <w:instrText xml:space="preserve"> PAGEREF _Toc501379718 \h </w:instrText>
      </w:r>
      <w:r w:rsidRPr="00A42A60">
        <w:rPr>
          <w:noProof/>
        </w:rPr>
      </w:r>
      <w:r w:rsidRPr="00A42A60">
        <w:rPr>
          <w:noProof/>
        </w:rPr>
        <w:fldChar w:fldCharType="separate"/>
      </w:r>
      <w:r w:rsidR="00DE7094">
        <w:rPr>
          <w:noProof/>
        </w:rPr>
        <w:t>14</w:t>
      </w:r>
      <w:r w:rsidRPr="00A42A60">
        <w:rPr>
          <w:noProof/>
        </w:rPr>
        <w:fldChar w:fldCharType="end"/>
      </w:r>
    </w:p>
    <w:p w14:paraId="1070F4AB" w14:textId="77777777" w:rsidR="00A42A60" w:rsidRDefault="00A42A60">
      <w:pPr>
        <w:pStyle w:val="TOC5"/>
        <w:rPr>
          <w:rFonts w:asciiTheme="minorHAnsi" w:eastAsiaTheme="minorEastAsia" w:hAnsiTheme="minorHAnsi" w:cstheme="minorBidi"/>
          <w:noProof/>
          <w:kern w:val="0"/>
          <w:sz w:val="22"/>
          <w:szCs w:val="22"/>
        </w:rPr>
      </w:pPr>
      <w:r>
        <w:rPr>
          <w:noProof/>
        </w:rPr>
        <w:t>1.13B</w:t>
      </w:r>
      <w:r>
        <w:rPr>
          <w:noProof/>
        </w:rPr>
        <w:tab/>
        <w:t>Issues</w:t>
      </w:r>
      <w:r w:rsidRPr="00A42A60">
        <w:rPr>
          <w:noProof/>
        </w:rPr>
        <w:tab/>
      </w:r>
      <w:r w:rsidRPr="00A42A60">
        <w:rPr>
          <w:noProof/>
        </w:rPr>
        <w:fldChar w:fldCharType="begin"/>
      </w:r>
      <w:r w:rsidRPr="00A42A60">
        <w:rPr>
          <w:noProof/>
        </w:rPr>
        <w:instrText xml:space="preserve"> PAGEREF _Toc501379719 \h </w:instrText>
      </w:r>
      <w:r w:rsidRPr="00A42A60">
        <w:rPr>
          <w:noProof/>
        </w:rPr>
      </w:r>
      <w:r w:rsidRPr="00A42A60">
        <w:rPr>
          <w:noProof/>
        </w:rPr>
        <w:fldChar w:fldCharType="separate"/>
      </w:r>
      <w:r w:rsidR="00DE7094">
        <w:rPr>
          <w:noProof/>
        </w:rPr>
        <w:t>15</w:t>
      </w:r>
      <w:r w:rsidRPr="00A42A60">
        <w:rPr>
          <w:noProof/>
        </w:rPr>
        <w:fldChar w:fldCharType="end"/>
      </w:r>
    </w:p>
    <w:p w14:paraId="1070F4AC" w14:textId="77777777" w:rsidR="00A42A60" w:rsidRDefault="00A42A60">
      <w:pPr>
        <w:pStyle w:val="TOC5"/>
        <w:rPr>
          <w:rFonts w:asciiTheme="minorHAnsi" w:eastAsiaTheme="minorEastAsia" w:hAnsiTheme="minorHAnsi" w:cstheme="minorBidi"/>
          <w:noProof/>
          <w:kern w:val="0"/>
          <w:sz w:val="22"/>
          <w:szCs w:val="22"/>
        </w:rPr>
      </w:pPr>
      <w:r>
        <w:rPr>
          <w:noProof/>
        </w:rPr>
        <w:t>1.13C</w:t>
      </w:r>
      <w:r>
        <w:rPr>
          <w:noProof/>
        </w:rPr>
        <w:tab/>
        <w:t>Strategies</w:t>
      </w:r>
      <w:r w:rsidRPr="00A42A60">
        <w:rPr>
          <w:noProof/>
        </w:rPr>
        <w:tab/>
      </w:r>
      <w:r w:rsidRPr="00A42A60">
        <w:rPr>
          <w:noProof/>
        </w:rPr>
        <w:fldChar w:fldCharType="begin"/>
      </w:r>
      <w:r w:rsidRPr="00A42A60">
        <w:rPr>
          <w:noProof/>
        </w:rPr>
        <w:instrText xml:space="preserve"> PAGEREF _Toc501379720 \h </w:instrText>
      </w:r>
      <w:r w:rsidRPr="00A42A60">
        <w:rPr>
          <w:noProof/>
        </w:rPr>
      </w:r>
      <w:r w:rsidRPr="00A42A60">
        <w:rPr>
          <w:noProof/>
        </w:rPr>
        <w:fldChar w:fldCharType="separate"/>
      </w:r>
      <w:r w:rsidR="00DE7094">
        <w:rPr>
          <w:noProof/>
        </w:rPr>
        <w:t>15</w:t>
      </w:r>
      <w:r w:rsidRPr="00A42A60">
        <w:rPr>
          <w:noProof/>
        </w:rPr>
        <w:fldChar w:fldCharType="end"/>
      </w:r>
    </w:p>
    <w:p w14:paraId="1070F4AD"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3—Historic heritage</w:t>
      </w:r>
      <w:r w:rsidRPr="00A42A60">
        <w:rPr>
          <w:b w:val="0"/>
          <w:noProof/>
          <w:sz w:val="18"/>
        </w:rPr>
        <w:tab/>
      </w:r>
      <w:r w:rsidRPr="00A42A60">
        <w:rPr>
          <w:b w:val="0"/>
          <w:noProof/>
          <w:sz w:val="18"/>
        </w:rPr>
        <w:fldChar w:fldCharType="begin"/>
      </w:r>
      <w:r w:rsidRPr="00A42A60">
        <w:rPr>
          <w:b w:val="0"/>
          <w:noProof/>
          <w:sz w:val="18"/>
        </w:rPr>
        <w:instrText xml:space="preserve"> PAGEREF _Toc501379721 \h </w:instrText>
      </w:r>
      <w:r w:rsidRPr="00A42A60">
        <w:rPr>
          <w:b w:val="0"/>
          <w:noProof/>
          <w:sz w:val="18"/>
        </w:rPr>
      </w:r>
      <w:r w:rsidRPr="00A42A60">
        <w:rPr>
          <w:b w:val="0"/>
          <w:noProof/>
          <w:sz w:val="18"/>
        </w:rPr>
        <w:fldChar w:fldCharType="separate"/>
      </w:r>
      <w:r w:rsidR="00DE7094">
        <w:rPr>
          <w:b w:val="0"/>
          <w:noProof/>
          <w:sz w:val="18"/>
        </w:rPr>
        <w:t>15</w:t>
      </w:r>
      <w:r w:rsidRPr="00A42A60">
        <w:rPr>
          <w:b w:val="0"/>
          <w:noProof/>
          <w:sz w:val="18"/>
        </w:rPr>
        <w:fldChar w:fldCharType="end"/>
      </w:r>
    </w:p>
    <w:p w14:paraId="1070F4AE" w14:textId="77777777" w:rsidR="00A42A60" w:rsidRDefault="00A42A60">
      <w:pPr>
        <w:pStyle w:val="TOC5"/>
        <w:rPr>
          <w:rFonts w:asciiTheme="minorHAnsi" w:eastAsiaTheme="minorEastAsia" w:hAnsiTheme="minorHAnsi" w:cstheme="minorBidi"/>
          <w:noProof/>
          <w:kern w:val="0"/>
          <w:sz w:val="22"/>
          <w:szCs w:val="22"/>
        </w:rPr>
      </w:pPr>
      <w:r>
        <w:rPr>
          <w:noProof/>
        </w:rPr>
        <w:t>1.14A</w:t>
      </w:r>
      <w:r>
        <w:rPr>
          <w:noProof/>
        </w:rPr>
        <w:tab/>
        <w:t>Values</w:t>
      </w:r>
      <w:r w:rsidRPr="00A42A60">
        <w:rPr>
          <w:noProof/>
        </w:rPr>
        <w:tab/>
      </w:r>
      <w:r w:rsidRPr="00A42A60">
        <w:rPr>
          <w:noProof/>
        </w:rPr>
        <w:fldChar w:fldCharType="begin"/>
      </w:r>
      <w:r w:rsidRPr="00A42A60">
        <w:rPr>
          <w:noProof/>
        </w:rPr>
        <w:instrText xml:space="preserve"> PAGEREF _Toc501379722 \h </w:instrText>
      </w:r>
      <w:r w:rsidRPr="00A42A60">
        <w:rPr>
          <w:noProof/>
        </w:rPr>
      </w:r>
      <w:r w:rsidRPr="00A42A60">
        <w:rPr>
          <w:noProof/>
        </w:rPr>
        <w:fldChar w:fldCharType="separate"/>
      </w:r>
      <w:r w:rsidR="00DE7094">
        <w:rPr>
          <w:noProof/>
        </w:rPr>
        <w:t>15</w:t>
      </w:r>
      <w:r w:rsidRPr="00A42A60">
        <w:rPr>
          <w:noProof/>
        </w:rPr>
        <w:fldChar w:fldCharType="end"/>
      </w:r>
    </w:p>
    <w:p w14:paraId="1070F4AF" w14:textId="77777777" w:rsidR="00A42A60" w:rsidRDefault="00A42A60">
      <w:pPr>
        <w:pStyle w:val="TOC5"/>
        <w:rPr>
          <w:rFonts w:asciiTheme="minorHAnsi" w:eastAsiaTheme="minorEastAsia" w:hAnsiTheme="minorHAnsi" w:cstheme="minorBidi"/>
          <w:noProof/>
          <w:kern w:val="0"/>
          <w:sz w:val="22"/>
          <w:szCs w:val="22"/>
        </w:rPr>
      </w:pPr>
      <w:r>
        <w:rPr>
          <w:noProof/>
        </w:rPr>
        <w:t>1.14B</w:t>
      </w:r>
      <w:r>
        <w:rPr>
          <w:noProof/>
        </w:rPr>
        <w:tab/>
        <w:t>Issues</w:t>
      </w:r>
      <w:r w:rsidRPr="00A42A60">
        <w:rPr>
          <w:noProof/>
        </w:rPr>
        <w:tab/>
      </w:r>
      <w:r w:rsidRPr="00A42A60">
        <w:rPr>
          <w:noProof/>
        </w:rPr>
        <w:fldChar w:fldCharType="begin"/>
      </w:r>
      <w:r w:rsidRPr="00A42A60">
        <w:rPr>
          <w:noProof/>
        </w:rPr>
        <w:instrText xml:space="preserve"> PAGEREF _Toc501379723 \h </w:instrText>
      </w:r>
      <w:r w:rsidRPr="00A42A60">
        <w:rPr>
          <w:noProof/>
        </w:rPr>
      </w:r>
      <w:r w:rsidRPr="00A42A60">
        <w:rPr>
          <w:noProof/>
        </w:rPr>
        <w:fldChar w:fldCharType="separate"/>
      </w:r>
      <w:r w:rsidR="00DE7094">
        <w:rPr>
          <w:noProof/>
        </w:rPr>
        <w:t>16</w:t>
      </w:r>
      <w:r w:rsidRPr="00A42A60">
        <w:rPr>
          <w:noProof/>
        </w:rPr>
        <w:fldChar w:fldCharType="end"/>
      </w:r>
    </w:p>
    <w:p w14:paraId="1070F4B0" w14:textId="77777777" w:rsidR="00A42A60" w:rsidRDefault="00A42A60">
      <w:pPr>
        <w:pStyle w:val="TOC5"/>
        <w:rPr>
          <w:rFonts w:asciiTheme="minorHAnsi" w:eastAsiaTheme="minorEastAsia" w:hAnsiTheme="minorHAnsi" w:cstheme="minorBidi"/>
          <w:noProof/>
          <w:kern w:val="0"/>
          <w:sz w:val="22"/>
          <w:szCs w:val="22"/>
        </w:rPr>
      </w:pPr>
      <w:r>
        <w:rPr>
          <w:noProof/>
        </w:rPr>
        <w:t>1.14C</w:t>
      </w:r>
      <w:r>
        <w:rPr>
          <w:noProof/>
        </w:rPr>
        <w:tab/>
        <w:t>Strategies</w:t>
      </w:r>
      <w:r w:rsidRPr="00A42A60">
        <w:rPr>
          <w:noProof/>
        </w:rPr>
        <w:tab/>
      </w:r>
      <w:r w:rsidRPr="00A42A60">
        <w:rPr>
          <w:noProof/>
        </w:rPr>
        <w:fldChar w:fldCharType="begin"/>
      </w:r>
      <w:r w:rsidRPr="00A42A60">
        <w:rPr>
          <w:noProof/>
        </w:rPr>
        <w:instrText xml:space="preserve"> PAGEREF _Toc501379724 \h </w:instrText>
      </w:r>
      <w:r w:rsidRPr="00A42A60">
        <w:rPr>
          <w:noProof/>
        </w:rPr>
      </w:r>
      <w:r w:rsidRPr="00A42A60">
        <w:rPr>
          <w:noProof/>
        </w:rPr>
        <w:fldChar w:fldCharType="separate"/>
      </w:r>
      <w:r w:rsidR="00DE7094">
        <w:rPr>
          <w:noProof/>
        </w:rPr>
        <w:t>16</w:t>
      </w:r>
      <w:r w:rsidRPr="00A42A60">
        <w:rPr>
          <w:noProof/>
        </w:rPr>
        <w:fldChar w:fldCharType="end"/>
      </w:r>
    </w:p>
    <w:p w14:paraId="1070F4B1"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4—World Heritage and National Heritage</w:t>
      </w:r>
      <w:r w:rsidRPr="00A42A60">
        <w:rPr>
          <w:b w:val="0"/>
          <w:noProof/>
          <w:sz w:val="18"/>
        </w:rPr>
        <w:tab/>
      </w:r>
      <w:r w:rsidRPr="00A42A60">
        <w:rPr>
          <w:b w:val="0"/>
          <w:noProof/>
          <w:sz w:val="18"/>
        </w:rPr>
        <w:fldChar w:fldCharType="begin"/>
      </w:r>
      <w:r w:rsidRPr="00A42A60">
        <w:rPr>
          <w:b w:val="0"/>
          <w:noProof/>
          <w:sz w:val="18"/>
        </w:rPr>
        <w:instrText xml:space="preserve"> PAGEREF _Toc501379725 \h </w:instrText>
      </w:r>
      <w:r w:rsidRPr="00A42A60">
        <w:rPr>
          <w:b w:val="0"/>
          <w:noProof/>
          <w:sz w:val="18"/>
        </w:rPr>
      </w:r>
      <w:r w:rsidRPr="00A42A60">
        <w:rPr>
          <w:b w:val="0"/>
          <w:noProof/>
          <w:sz w:val="18"/>
        </w:rPr>
        <w:fldChar w:fldCharType="separate"/>
      </w:r>
      <w:r w:rsidR="00DE7094">
        <w:rPr>
          <w:b w:val="0"/>
          <w:noProof/>
          <w:sz w:val="18"/>
        </w:rPr>
        <w:t>17</w:t>
      </w:r>
      <w:r w:rsidRPr="00A42A60">
        <w:rPr>
          <w:b w:val="0"/>
          <w:noProof/>
          <w:sz w:val="18"/>
        </w:rPr>
        <w:fldChar w:fldCharType="end"/>
      </w:r>
    </w:p>
    <w:p w14:paraId="1070F4B2" w14:textId="77777777" w:rsidR="00A42A60" w:rsidRDefault="00A42A60">
      <w:pPr>
        <w:pStyle w:val="TOC5"/>
        <w:rPr>
          <w:rFonts w:asciiTheme="minorHAnsi" w:eastAsiaTheme="minorEastAsia" w:hAnsiTheme="minorHAnsi" w:cstheme="minorBidi"/>
          <w:noProof/>
          <w:kern w:val="0"/>
          <w:sz w:val="22"/>
          <w:szCs w:val="22"/>
        </w:rPr>
      </w:pPr>
      <w:r>
        <w:rPr>
          <w:noProof/>
        </w:rPr>
        <w:t>1.15A</w:t>
      </w:r>
      <w:r>
        <w:rPr>
          <w:noProof/>
        </w:rPr>
        <w:tab/>
        <w:t>Values</w:t>
      </w:r>
      <w:r w:rsidRPr="00A42A60">
        <w:rPr>
          <w:noProof/>
        </w:rPr>
        <w:tab/>
      </w:r>
      <w:r w:rsidRPr="00A42A60">
        <w:rPr>
          <w:noProof/>
        </w:rPr>
        <w:fldChar w:fldCharType="begin"/>
      </w:r>
      <w:r w:rsidRPr="00A42A60">
        <w:rPr>
          <w:noProof/>
        </w:rPr>
        <w:instrText xml:space="preserve"> PAGEREF _Toc501379726 \h </w:instrText>
      </w:r>
      <w:r w:rsidRPr="00A42A60">
        <w:rPr>
          <w:noProof/>
        </w:rPr>
      </w:r>
      <w:r w:rsidRPr="00A42A60">
        <w:rPr>
          <w:noProof/>
        </w:rPr>
        <w:fldChar w:fldCharType="separate"/>
      </w:r>
      <w:r w:rsidR="00DE7094">
        <w:rPr>
          <w:noProof/>
        </w:rPr>
        <w:t>17</w:t>
      </w:r>
      <w:r w:rsidRPr="00A42A60">
        <w:rPr>
          <w:noProof/>
        </w:rPr>
        <w:fldChar w:fldCharType="end"/>
      </w:r>
    </w:p>
    <w:p w14:paraId="1070F4B3" w14:textId="77777777" w:rsidR="00A42A60" w:rsidRDefault="00A42A60">
      <w:pPr>
        <w:pStyle w:val="TOC5"/>
        <w:rPr>
          <w:rFonts w:asciiTheme="minorHAnsi" w:eastAsiaTheme="minorEastAsia" w:hAnsiTheme="minorHAnsi" w:cstheme="minorBidi"/>
          <w:noProof/>
          <w:kern w:val="0"/>
          <w:sz w:val="22"/>
          <w:szCs w:val="22"/>
        </w:rPr>
      </w:pPr>
      <w:r>
        <w:rPr>
          <w:noProof/>
        </w:rPr>
        <w:t>1.15B</w:t>
      </w:r>
      <w:r>
        <w:rPr>
          <w:noProof/>
        </w:rPr>
        <w:tab/>
        <w:t>Issues</w:t>
      </w:r>
      <w:r w:rsidRPr="00A42A60">
        <w:rPr>
          <w:noProof/>
        </w:rPr>
        <w:tab/>
      </w:r>
      <w:r w:rsidRPr="00A42A60">
        <w:rPr>
          <w:noProof/>
        </w:rPr>
        <w:fldChar w:fldCharType="begin"/>
      </w:r>
      <w:r w:rsidRPr="00A42A60">
        <w:rPr>
          <w:noProof/>
        </w:rPr>
        <w:instrText xml:space="preserve"> PAGEREF _Toc501379727 \h </w:instrText>
      </w:r>
      <w:r w:rsidRPr="00A42A60">
        <w:rPr>
          <w:noProof/>
        </w:rPr>
      </w:r>
      <w:r w:rsidRPr="00A42A60">
        <w:rPr>
          <w:noProof/>
        </w:rPr>
        <w:fldChar w:fldCharType="separate"/>
      </w:r>
      <w:r w:rsidR="00DE7094">
        <w:rPr>
          <w:noProof/>
        </w:rPr>
        <w:t>17</w:t>
      </w:r>
      <w:r w:rsidRPr="00A42A60">
        <w:rPr>
          <w:noProof/>
        </w:rPr>
        <w:fldChar w:fldCharType="end"/>
      </w:r>
    </w:p>
    <w:p w14:paraId="1070F4B4" w14:textId="77777777" w:rsidR="00A42A60" w:rsidRDefault="00A42A60">
      <w:pPr>
        <w:pStyle w:val="TOC5"/>
        <w:rPr>
          <w:rFonts w:asciiTheme="minorHAnsi" w:eastAsiaTheme="minorEastAsia" w:hAnsiTheme="minorHAnsi" w:cstheme="minorBidi"/>
          <w:noProof/>
          <w:kern w:val="0"/>
          <w:sz w:val="22"/>
          <w:szCs w:val="22"/>
        </w:rPr>
      </w:pPr>
      <w:r>
        <w:rPr>
          <w:noProof/>
        </w:rPr>
        <w:t>1.15C</w:t>
      </w:r>
      <w:r>
        <w:rPr>
          <w:noProof/>
        </w:rPr>
        <w:tab/>
        <w:t>Strategies</w:t>
      </w:r>
      <w:r w:rsidRPr="00A42A60">
        <w:rPr>
          <w:noProof/>
        </w:rPr>
        <w:tab/>
      </w:r>
      <w:r w:rsidRPr="00A42A60">
        <w:rPr>
          <w:noProof/>
        </w:rPr>
        <w:fldChar w:fldCharType="begin"/>
      </w:r>
      <w:r w:rsidRPr="00A42A60">
        <w:rPr>
          <w:noProof/>
        </w:rPr>
        <w:instrText xml:space="preserve"> PAGEREF _Toc501379728 \h </w:instrText>
      </w:r>
      <w:r w:rsidRPr="00A42A60">
        <w:rPr>
          <w:noProof/>
        </w:rPr>
      </w:r>
      <w:r w:rsidRPr="00A42A60">
        <w:rPr>
          <w:noProof/>
        </w:rPr>
        <w:fldChar w:fldCharType="separate"/>
      </w:r>
      <w:r w:rsidR="00DE7094">
        <w:rPr>
          <w:noProof/>
        </w:rPr>
        <w:t>17</w:t>
      </w:r>
      <w:r w:rsidRPr="00A42A60">
        <w:rPr>
          <w:noProof/>
        </w:rPr>
        <w:fldChar w:fldCharType="end"/>
      </w:r>
    </w:p>
    <w:p w14:paraId="1070F4B5"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5—Scenic amenity including aesthetics</w:t>
      </w:r>
      <w:r w:rsidRPr="00A42A60">
        <w:rPr>
          <w:b w:val="0"/>
          <w:noProof/>
          <w:sz w:val="18"/>
        </w:rPr>
        <w:tab/>
      </w:r>
      <w:r w:rsidRPr="00A42A60">
        <w:rPr>
          <w:b w:val="0"/>
          <w:noProof/>
          <w:sz w:val="18"/>
        </w:rPr>
        <w:fldChar w:fldCharType="begin"/>
      </w:r>
      <w:r w:rsidRPr="00A42A60">
        <w:rPr>
          <w:b w:val="0"/>
          <w:noProof/>
          <w:sz w:val="18"/>
        </w:rPr>
        <w:instrText xml:space="preserve"> PAGEREF _Toc501379729 \h </w:instrText>
      </w:r>
      <w:r w:rsidRPr="00A42A60">
        <w:rPr>
          <w:b w:val="0"/>
          <w:noProof/>
          <w:sz w:val="18"/>
        </w:rPr>
      </w:r>
      <w:r w:rsidRPr="00A42A60">
        <w:rPr>
          <w:b w:val="0"/>
          <w:noProof/>
          <w:sz w:val="18"/>
        </w:rPr>
        <w:fldChar w:fldCharType="separate"/>
      </w:r>
      <w:r w:rsidR="00DE7094">
        <w:rPr>
          <w:b w:val="0"/>
          <w:noProof/>
          <w:sz w:val="18"/>
        </w:rPr>
        <w:t>18</w:t>
      </w:r>
      <w:r w:rsidRPr="00A42A60">
        <w:rPr>
          <w:b w:val="0"/>
          <w:noProof/>
          <w:sz w:val="18"/>
        </w:rPr>
        <w:fldChar w:fldCharType="end"/>
      </w:r>
    </w:p>
    <w:p w14:paraId="1070F4B6" w14:textId="77777777" w:rsidR="00A42A60" w:rsidRDefault="00A42A60">
      <w:pPr>
        <w:pStyle w:val="TOC5"/>
        <w:rPr>
          <w:rFonts w:asciiTheme="minorHAnsi" w:eastAsiaTheme="minorEastAsia" w:hAnsiTheme="minorHAnsi" w:cstheme="minorBidi"/>
          <w:noProof/>
          <w:kern w:val="0"/>
          <w:sz w:val="22"/>
          <w:szCs w:val="22"/>
        </w:rPr>
      </w:pPr>
      <w:r>
        <w:rPr>
          <w:noProof/>
        </w:rPr>
        <w:t>1.16A</w:t>
      </w:r>
      <w:r>
        <w:rPr>
          <w:noProof/>
        </w:rPr>
        <w:tab/>
        <w:t>Values</w:t>
      </w:r>
      <w:r w:rsidRPr="00A42A60">
        <w:rPr>
          <w:noProof/>
        </w:rPr>
        <w:tab/>
      </w:r>
      <w:r w:rsidRPr="00A42A60">
        <w:rPr>
          <w:noProof/>
        </w:rPr>
        <w:fldChar w:fldCharType="begin"/>
      </w:r>
      <w:r w:rsidRPr="00A42A60">
        <w:rPr>
          <w:noProof/>
        </w:rPr>
        <w:instrText xml:space="preserve"> PAGEREF _Toc501379730 \h </w:instrText>
      </w:r>
      <w:r w:rsidRPr="00A42A60">
        <w:rPr>
          <w:noProof/>
        </w:rPr>
      </w:r>
      <w:r w:rsidRPr="00A42A60">
        <w:rPr>
          <w:noProof/>
        </w:rPr>
        <w:fldChar w:fldCharType="separate"/>
      </w:r>
      <w:r w:rsidR="00DE7094">
        <w:rPr>
          <w:noProof/>
        </w:rPr>
        <w:t>18</w:t>
      </w:r>
      <w:r w:rsidRPr="00A42A60">
        <w:rPr>
          <w:noProof/>
        </w:rPr>
        <w:fldChar w:fldCharType="end"/>
      </w:r>
    </w:p>
    <w:p w14:paraId="1070F4B7" w14:textId="77777777" w:rsidR="00A42A60" w:rsidRDefault="00A42A60">
      <w:pPr>
        <w:pStyle w:val="TOC5"/>
        <w:rPr>
          <w:rFonts w:asciiTheme="minorHAnsi" w:eastAsiaTheme="minorEastAsia" w:hAnsiTheme="minorHAnsi" w:cstheme="minorBidi"/>
          <w:noProof/>
          <w:kern w:val="0"/>
          <w:sz w:val="22"/>
          <w:szCs w:val="22"/>
        </w:rPr>
      </w:pPr>
      <w:r>
        <w:rPr>
          <w:noProof/>
        </w:rPr>
        <w:t>1.16B</w:t>
      </w:r>
      <w:r>
        <w:rPr>
          <w:noProof/>
        </w:rPr>
        <w:tab/>
        <w:t>Issues</w:t>
      </w:r>
      <w:r w:rsidRPr="00A42A60">
        <w:rPr>
          <w:noProof/>
        </w:rPr>
        <w:tab/>
      </w:r>
      <w:r w:rsidRPr="00A42A60">
        <w:rPr>
          <w:noProof/>
        </w:rPr>
        <w:fldChar w:fldCharType="begin"/>
      </w:r>
      <w:r w:rsidRPr="00A42A60">
        <w:rPr>
          <w:noProof/>
        </w:rPr>
        <w:instrText xml:space="preserve"> PAGEREF _Toc501379731 \h </w:instrText>
      </w:r>
      <w:r w:rsidRPr="00A42A60">
        <w:rPr>
          <w:noProof/>
        </w:rPr>
      </w:r>
      <w:r w:rsidRPr="00A42A60">
        <w:rPr>
          <w:noProof/>
        </w:rPr>
        <w:fldChar w:fldCharType="separate"/>
      </w:r>
      <w:r w:rsidR="00DE7094">
        <w:rPr>
          <w:noProof/>
        </w:rPr>
        <w:t>18</w:t>
      </w:r>
      <w:r w:rsidRPr="00A42A60">
        <w:rPr>
          <w:noProof/>
        </w:rPr>
        <w:fldChar w:fldCharType="end"/>
      </w:r>
    </w:p>
    <w:p w14:paraId="1070F4B8" w14:textId="77777777" w:rsidR="00A42A60" w:rsidRDefault="00A42A60">
      <w:pPr>
        <w:pStyle w:val="TOC5"/>
        <w:rPr>
          <w:rFonts w:asciiTheme="minorHAnsi" w:eastAsiaTheme="minorEastAsia" w:hAnsiTheme="minorHAnsi" w:cstheme="minorBidi"/>
          <w:noProof/>
          <w:kern w:val="0"/>
          <w:sz w:val="22"/>
          <w:szCs w:val="22"/>
        </w:rPr>
      </w:pPr>
      <w:r>
        <w:rPr>
          <w:noProof/>
        </w:rPr>
        <w:t>1.16C</w:t>
      </w:r>
      <w:r>
        <w:rPr>
          <w:noProof/>
        </w:rPr>
        <w:tab/>
        <w:t>Strategies</w:t>
      </w:r>
      <w:r w:rsidRPr="00A42A60">
        <w:rPr>
          <w:noProof/>
        </w:rPr>
        <w:tab/>
      </w:r>
      <w:r w:rsidRPr="00A42A60">
        <w:rPr>
          <w:noProof/>
        </w:rPr>
        <w:fldChar w:fldCharType="begin"/>
      </w:r>
      <w:r w:rsidRPr="00A42A60">
        <w:rPr>
          <w:noProof/>
        </w:rPr>
        <w:instrText xml:space="preserve"> PAGEREF _Toc501379732 \h </w:instrText>
      </w:r>
      <w:r w:rsidRPr="00A42A60">
        <w:rPr>
          <w:noProof/>
        </w:rPr>
      </w:r>
      <w:r w:rsidRPr="00A42A60">
        <w:rPr>
          <w:noProof/>
        </w:rPr>
        <w:fldChar w:fldCharType="separate"/>
      </w:r>
      <w:r w:rsidR="00DE7094">
        <w:rPr>
          <w:noProof/>
        </w:rPr>
        <w:t>19</w:t>
      </w:r>
      <w:r w:rsidRPr="00A42A60">
        <w:rPr>
          <w:noProof/>
        </w:rPr>
        <w:fldChar w:fldCharType="end"/>
      </w:r>
    </w:p>
    <w:p w14:paraId="1070F4B9" w14:textId="77777777" w:rsidR="00A42A60" w:rsidRDefault="00A42A60">
      <w:pPr>
        <w:pStyle w:val="TOC3"/>
        <w:rPr>
          <w:rFonts w:asciiTheme="minorHAnsi" w:eastAsiaTheme="minorEastAsia" w:hAnsiTheme="minorHAnsi" w:cstheme="minorBidi"/>
          <w:b w:val="0"/>
          <w:noProof/>
          <w:kern w:val="0"/>
          <w:szCs w:val="22"/>
        </w:rPr>
      </w:pPr>
      <w:r>
        <w:rPr>
          <w:noProof/>
        </w:rPr>
        <w:t>Division 2C—Community values (including scientific values)</w:t>
      </w:r>
      <w:r w:rsidRPr="00A42A60">
        <w:rPr>
          <w:b w:val="0"/>
          <w:noProof/>
          <w:sz w:val="18"/>
        </w:rPr>
        <w:tab/>
      </w:r>
      <w:r w:rsidRPr="00A42A60">
        <w:rPr>
          <w:b w:val="0"/>
          <w:noProof/>
          <w:sz w:val="18"/>
        </w:rPr>
        <w:fldChar w:fldCharType="begin"/>
      </w:r>
      <w:r w:rsidRPr="00A42A60">
        <w:rPr>
          <w:b w:val="0"/>
          <w:noProof/>
          <w:sz w:val="18"/>
        </w:rPr>
        <w:instrText xml:space="preserve"> PAGEREF _Toc501379733 \h </w:instrText>
      </w:r>
      <w:r w:rsidRPr="00A42A60">
        <w:rPr>
          <w:b w:val="0"/>
          <w:noProof/>
          <w:sz w:val="18"/>
        </w:rPr>
      </w:r>
      <w:r w:rsidRPr="00A42A60">
        <w:rPr>
          <w:b w:val="0"/>
          <w:noProof/>
          <w:sz w:val="18"/>
        </w:rPr>
        <w:fldChar w:fldCharType="separate"/>
      </w:r>
      <w:r w:rsidR="00DE7094">
        <w:rPr>
          <w:b w:val="0"/>
          <w:noProof/>
          <w:sz w:val="18"/>
        </w:rPr>
        <w:t>20</w:t>
      </w:r>
      <w:r w:rsidRPr="00A42A60">
        <w:rPr>
          <w:b w:val="0"/>
          <w:noProof/>
          <w:sz w:val="18"/>
        </w:rPr>
        <w:fldChar w:fldCharType="end"/>
      </w:r>
    </w:p>
    <w:p w14:paraId="1070F4BA" w14:textId="77777777" w:rsidR="00A42A60" w:rsidRDefault="00A42A60">
      <w:pPr>
        <w:pStyle w:val="TOC5"/>
        <w:rPr>
          <w:rFonts w:asciiTheme="minorHAnsi" w:eastAsiaTheme="minorEastAsia" w:hAnsiTheme="minorHAnsi" w:cstheme="minorBidi"/>
          <w:noProof/>
          <w:kern w:val="0"/>
          <w:sz w:val="22"/>
          <w:szCs w:val="22"/>
        </w:rPr>
      </w:pPr>
      <w:r>
        <w:rPr>
          <w:noProof/>
        </w:rPr>
        <w:t>1.17A</w:t>
      </w:r>
      <w:r>
        <w:rPr>
          <w:noProof/>
        </w:rPr>
        <w:tab/>
        <w:t>Overview</w:t>
      </w:r>
      <w:r w:rsidRPr="00A42A60">
        <w:rPr>
          <w:noProof/>
        </w:rPr>
        <w:tab/>
      </w:r>
      <w:r w:rsidRPr="00A42A60">
        <w:rPr>
          <w:noProof/>
        </w:rPr>
        <w:fldChar w:fldCharType="begin"/>
      </w:r>
      <w:r w:rsidRPr="00A42A60">
        <w:rPr>
          <w:noProof/>
        </w:rPr>
        <w:instrText xml:space="preserve"> PAGEREF _Toc501379734 \h </w:instrText>
      </w:r>
      <w:r w:rsidRPr="00A42A60">
        <w:rPr>
          <w:noProof/>
        </w:rPr>
      </w:r>
      <w:r w:rsidRPr="00A42A60">
        <w:rPr>
          <w:noProof/>
        </w:rPr>
        <w:fldChar w:fldCharType="separate"/>
      </w:r>
      <w:r w:rsidR="00DE7094">
        <w:rPr>
          <w:noProof/>
        </w:rPr>
        <w:t>20</w:t>
      </w:r>
      <w:r w:rsidRPr="00A42A60">
        <w:rPr>
          <w:noProof/>
        </w:rPr>
        <w:fldChar w:fldCharType="end"/>
      </w:r>
    </w:p>
    <w:p w14:paraId="1070F4BB" w14:textId="77777777" w:rsidR="00A42A60" w:rsidRDefault="00A42A60">
      <w:pPr>
        <w:pStyle w:val="TOC5"/>
        <w:rPr>
          <w:rFonts w:asciiTheme="minorHAnsi" w:eastAsiaTheme="minorEastAsia" w:hAnsiTheme="minorHAnsi" w:cstheme="minorBidi"/>
          <w:noProof/>
          <w:kern w:val="0"/>
          <w:sz w:val="22"/>
          <w:szCs w:val="22"/>
        </w:rPr>
      </w:pPr>
      <w:r>
        <w:rPr>
          <w:noProof/>
        </w:rPr>
        <w:t>1.17B</w:t>
      </w:r>
      <w:r>
        <w:rPr>
          <w:noProof/>
        </w:rPr>
        <w:tab/>
        <w:t>Issues</w:t>
      </w:r>
      <w:r w:rsidRPr="00A42A60">
        <w:rPr>
          <w:noProof/>
        </w:rPr>
        <w:tab/>
      </w:r>
      <w:r w:rsidRPr="00A42A60">
        <w:rPr>
          <w:noProof/>
        </w:rPr>
        <w:fldChar w:fldCharType="begin"/>
      </w:r>
      <w:r w:rsidRPr="00A42A60">
        <w:rPr>
          <w:noProof/>
        </w:rPr>
        <w:instrText xml:space="preserve"> PAGEREF _Toc501379735 \h </w:instrText>
      </w:r>
      <w:r w:rsidRPr="00A42A60">
        <w:rPr>
          <w:noProof/>
        </w:rPr>
      </w:r>
      <w:r w:rsidRPr="00A42A60">
        <w:rPr>
          <w:noProof/>
        </w:rPr>
        <w:fldChar w:fldCharType="separate"/>
      </w:r>
      <w:r w:rsidR="00DE7094">
        <w:rPr>
          <w:noProof/>
        </w:rPr>
        <w:t>20</w:t>
      </w:r>
      <w:r w:rsidRPr="00A42A60">
        <w:rPr>
          <w:noProof/>
        </w:rPr>
        <w:fldChar w:fldCharType="end"/>
      </w:r>
    </w:p>
    <w:p w14:paraId="1070F4BC" w14:textId="77777777" w:rsidR="00A42A60" w:rsidRDefault="00A42A60">
      <w:pPr>
        <w:pStyle w:val="TOC5"/>
        <w:rPr>
          <w:rFonts w:asciiTheme="minorHAnsi" w:eastAsiaTheme="minorEastAsia" w:hAnsiTheme="minorHAnsi" w:cstheme="minorBidi"/>
          <w:noProof/>
          <w:kern w:val="0"/>
          <w:sz w:val="22"/>
          <w:szCs w:val="22"/>
        </w:rPr>
      </w:pPr>
      <w:r>
        <w:rPr>
          <w:noProof/>
        </w:rPr>
        <w:t>1.17C</w:t>
      </w:r>
      <w:r>
        <w:rPr>
          <w:noProof/>
        </w:rPr>
        <w:tab/>
        <w:t>Strategies</w:t>
      </w:r>
      <w:r w:rsidRPr="00A42A60">
        <w:rPr>
          <w:noProof/>
        </w:rPr>
        <w:tab/>
      </w:r>
      <w:r w:rsidRPr="00A42A60">
        <w:rPr>
          <w:noProof/>
        </w:rPr>
        <w:fldChar w:fldCharType="begin"/>
      </w:r>
      <w:r w:rsidRPr="00A42A60">
        <w:rPr>
          <w:noProof/>
        </w:rPr>
        <w:instrText xml:space="preserve"> PAGEREF _Toc501379736 \h </w:instrText>
      </w:r>
      <w:r w:rsidRPr="00A42A60">
        <w:rPr>
          <w:noProof/>
        </w:rPr>
      </w:r>
      <w:r w:rsidRPr="00A42A60">
        <w:rPr>
          <w:noProof/>
        </w:rPr>
        <w:fldChar w:fldCharType="separate"/>
      </w:r>
      <w:r w:rsidR="00DE7094">
        <w:rPr>
          <w:noProof/>
        </w:rPr>
        <w:t>21</w:t>
      </w:r>
      <w:r w:rsidRPr="00A42A60">
        <w:rPr>
          <w:noProof/>
        </w:rPr>
        <w:fldChar w:fldCharType="end"/>
      </w:r>
    </w:p>
    <w:p w14:paraId="1070F4BD" w14:textId="77777777" w:rsidR="00A42A60" w:rsidRDefault="00A42A60">
      <w:pPr>
        <w:pStyle w:val="TOC3"/>
        <w:rPr>
          <w:rFonts w:asciiTheme="minorHAnsi" w:eastAsiaTheme="minorEastAsia" w:hAnsiTheme="minorHAnsi" w:cstheme="minorBidi"/>
          <w:b w:val="0"/>
          <w:noProof/>
          <w:kern w:val="0"/>
          <w:szCs w:val="22"/>
        </w:rPr>
      </w:pPr>
      <w:r>
        <w:rPr>
          <w:noProof/>
        </w:rPr>
        <w:t>Division 3—Monitoring the effectiveness of management</w:t>
      </w:r>
      <w:r w:rsidRPr="00A42A60">
        <w:rPr>
          <w:b w:val="0"/>
          <w:noProof/>
          <w:sz w:val="18"/>
        </w:rPr>
        <w:tab/>
      </w:r>
      <w:r w:rsidRPr="00A42A60">
        <w:rPr>
          <w:b w:val="0"/>
          <w:noProof/>
          <w:sz w:val="18"/>
        </w:rPr>
        <w:fldChar w:fldCharType="begin"/>
      </w:r>
      <w:r w:rsidRPr="00A42A60">
        <w:rPr>
          <w:b w:val="0"/>
          <w:noProof/>
          <w:sz w:val="18"/>
        </w:rPr>
        <w:instrText xml:space="preserve"> PAGEREF _Toc501379737 \h </w:instrText>
      </w:r>
      <w:r w:rsidRPr="00A42A60">
        <w:rPr>
          <w:b w:val="0"/>
          <w:noProof/>
          <w:sz w:val="18"/>
        </w:rPr>
      </w:r>
      <w:r w:rsidRPr="00A42A60">
        <w:rPr>
          <w:b w:val="0"/>
          <w:noProof/>
          <w:sz w:val="18"/>
        </w:rPr>
        <w:fldChar w:fldCharType="separate"/>
      </w:r>
      <w:r w:rsidR="00DE7094">
        <w:rPr>
          <w:b w:val="0"/>
          <w:noProof/>
          <w:sz w:val="18"/>
        </w:rPr>
        <w:t>23</w:t>
      </w:r>
      <w:r w:rsidRPr="00A42A60">
        <w:rPr>
          <w:b w:val="0"/>
          <w:noProof/>
          <w:sz w:val="18"/>
        </w:rPr>
        <w:fldChar w:fldCharType="end"/>
      </w:r>
    </w:p>
    <w:p w14:paraId="1070F4BE" w14:textId="77777777" w:rsidR="00A42A60" w:rsidRDefault="00A42A60">
      <w:pPr>
        <w:pStyle w:val="TOC5"/>
        <w:rPr>
          <w:rFonts w:asciiTheme="minorHAnsi" w:eastAsiaTheme="minorEastAsia" w:hAnsiTheme="minorHAnsi" w:cstheme="minorBidi"/>
          <w:noProof/>
          <w:kern w:val="0"/>
          <w:sz w:val="22"/>
          <w:szCs w:val="22"/>
        </w:rPr>
      </w:pPr>
      <w:r>
        <w:rPr>
          <w:noProof/>
        </w:rPr>
        <w:t>1.18</w:t>
      </w:r>
      <w:r>
        <w:rPr>
          <w:noProof/>
        </w:rPr>
        <w:tab/>
        <w:t>Reef 2050 Integrated Monitoring and Reporting Program Strategy</w:t>
      </w:r>
      <w:r w:rsidRPr="00A42A60">
        <w:rPr>
          <w:noProof/>
        </w:rPr>
        <w:tab/>
      </w:r>
      <w:r w:rsidRPr="00A42A60">
        <w:rPr>
          <w:noProof/>
        </w:rPr>
        <w:fldChar w:fldCharType="begin"/>
      </w:r>
      <w:r w:rsidRPr="00A42A60">
        <w:rPr>
          <w:noProof/>
        </w:rPr>
        <w:instrText xml:space="preserve"> PAGEREF _Toc501379738 \h </w:instrText>
      </w:r>
      <w:r w:rsidRPr="00A42A60">
        <w:rPr>
          <w:noProof/>
        </w:rPr>
      </w:r>
      <w:r w:rsidRPr="00A42A60">
        <w:rPr>
          <w:noProof/>
        </w:rPr>
        <w:fldChar w:fldCharType="separate"/>
      </w:r>
      <w:r w:rsidR="00DE7094">
        <w:rPr>
          <w:noProof/>
        </w:rPr>
        <w:t>23</w:t>
      </w:r>
      <w:r w:rsidRPr="00A42A60">
        <w:rPr>
          <w:noProof/>
        </w:rPr>
        <w:fldChar w:fldCharType="end"/>
      </w:r>
    </w:p>
    <w:p w14:paraId="1070F4BF" w14:textId="77777777" w:rsidR="00A42A60" w:rsidRDefault="00A42A60">
      <w:pPr>
        <w:pStyle w:val="TOC3"/>
        <w:rPr>
          <w:rFonts w:asciiTheme="minorHAnsi" w:eastAsiaTheme="minorEastAsia" w:hAnsiTheme="minorHAnsi" w:cstheme="minorBidi"/>
          <w:b w:val="0"/>
          <w:noProof/>
          <w:kern w:val="0"/>
          <w:szCs w:val="22"/>
        </w:rPr>
      </w:pPr>
      <w:r>
        <w:rPr>
          <w:noProof/>
        </w:rPr>
        <w:t>Division 4—Use of the Planning Area</w:t>
      </w:r>
      <w:r w:rsidRPr="00A42A60">
        <w:rPr>
          <w:b w:val="0"/>
          <w:noProof/>
          <w:sz w:val="18"/>
        </w:rPr>
        <w:tab/>
      </w:r>
      <w:r w:rsidRPr="00A42A60">
        <w:rPr>
          <w:b w:val="0"/>
          <w:noProof/>
          <w:sz w:val="18"/>
        </w:rPr>
        <w:fldChar w:fldCharType="begin"/>
      </w:r>
      <w:r w:rsidRPr="00A42A60">
        <w:rPr>
          <w:b w:val="0"/>
          <w:noProof/>
          <w:sz w:val="18"/>
        </w:rPr>
        <w:instrText xml:space="preserve"> PAGEREF _Toc501379739 \h </w:instrText>
      </w:r>
      <w:r w:rsidRPr="00A42A60">
        <w:rPr>
          <w:b w:val="0"/>
          <w:noProof/>
          <w:sz w:val="18"/>
        </w:rPr>
      </w:r>
      <w:r w:rsidRPr="00A42A60">
        <w:rPr>
          <w:b w:val="0"/>
          <w:noProof/>
          <w:sz w:val="18"/>
        </w:rPr>
        <w:fldChar w:fldCharType="separate"/>
      </w:r>
      <w:r w:rsidR="00DE7094">
        <w:rPr>
          <w:b w:val="0"/>
          <w:noProof/>
          <w:sz w:val="18"/>
        </w:rPr>
        <w:t>24</w:t>
      </w:r>
      <w:r w:rsidRPr="00A42A60">
        <w:rPr>
          <w:b w:val="0"/>
          <w:noProof/>
          <w:sz w:val="18"/>
        </w:rPr>
        <w:fldChar w:fldCharType="end"/>
      </w:r>
    </w:p>
    <w:p w14:paraId="1070F4C0"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1—Overview</w:t>
      </w:r>
      <w:r w:rsidRPr="00A42A60">
        <w:rPr>
          <w:b w:val="0"/>
          <w:noProof/>
          <w:sz w:val="18"/>
        </w:rPr>
        <w:tab/>
      </w:r>
      <w:r w:rsidRPr="00A42A60">
        <w:rPr>
          <w:b w:val="0"/>
          <w:noProof/>
          <w:sz w:val="18"/>
        </w:rPr>
        <w:fldChar w:fldCharType="begin"/>
      </w:r>
      <w:r w:rsidRPr="00A42A60">
        <w:rPr>
          <w:b w:val="0"/>
          <w:noProof/>
          <w:sz w:val="18"/>
        </w:rPr>
        <w:instrText xml:space="preserve"> PAGEREF _Toc501379740 \h </w:instrText>
      </w:r>
      <w:r w:rsidRPr="00A42A60">
        <w:rPr>
          <w:b w:val="0"/>
          <w:noProof/>
          <w:sz w:val="18"/>
        </w:rPr>
      </w:r>
      <w:r w:rsidRPr="00A42A60">
        <w:rPr>
          <w:b w:val="0"/>
          <w:noProof/>
          <w:sz w:val="18"/>
        </w:rPr>
        <w:fldChar w:fldCharType="separate"/>
      </w:r>
      <w:r w:rsidR="00DE7094">
        <w:rPr>
          <w:b w:val="0"/>
          <w:noProof/>
          <w:sz w:val="18"/>
        </w:rPr>
        <w:t>24</w:t>
      </w:r>
      <w:r w:rsidRPr="00A42A60">
        <w:rPr>
          <w:b w:val="0"/>
          <w:noProof/>
          <w:sz w:val="18"/>
        </w:rPr>
        <w:fldChar w:fldCharType="end"/>
      </w:r>
    </w:p>
    <w:p w14:paraId="1070F4C1" w14:textId="77777777" w:rsidR="00A42A60" w:rsidRDefault="00A42A60">
      <w:pPr>
        <w:pStyle w:val="TOC5"/>
        <w:rPr>
          <w:rFonts w:asciiTheme="minorHAnsi" w:eastAsiaTheme="minorEastAsia" w:hAnsiTheme="minorHAnsi" w:cstheme="minorBidi"/>
          <w:noProof/>
          <w:kern w:val="0"/>
          <w:sz w:val="22"/>
          <w:szCs w:val="22"/>
        </w:rPr>
      </w:pPr>
      <w:r>
        <w:rPr>
          <w:noProof/>
        </w:rPr>
        <w:t>1.21</w:t>
      </w:r>
      <w:r>
        <w:rPr>
          <w:noProof/>
        </w:rPr>
        <w:tab/>
        <w:t>Values</w:t>
      </w:r>
      <w:r w:rsidRPr="00A42A60">
        <w:rPr>
          <w:noProof/>
        </w:rPr>
        <w:tab/>
      </w:r>
      <w:r w:rsidRPr="00A42A60">
        <w:rPr>
          <w:noProof/>
        </w:rPr>
        <w:fldChar w:fldCharType="begin"/>
      </w:r>
      <w:r w:rsidRPr="00A42A60">
        <w:rPr>
          <w:noProof/>
        </w:rPr>
        <w:instrText xml:space="preserve"> PAGEREF _Toc501379741 \h </w:instrText>
      </w:r>
      <w:r w:rsidRPr="00A42A60">
        <w:rPr>
          <w:noProof/>
        </w:rPr>
      </w:r>
      <w:r w:rsidRPr="00A42A60">
        <w:rPr>
          <w:noProof/>
        </w:rPr>
        <w:fldChar w:fldCharType="separate"/>
      </w:r>
      <w:r w:rsidR="00DE7094">
        <w:rPr>
          <w:noProof/>
        </w:rPr>
        <w:t>24</w:t>
      </w:r>
      <w:r w:rsidRPr="00A42A60">
        <w:rPr>
          <w:noProof/>
        </w:rPr>
        <w:fldChar w:fldCharType="end"/>
      </w:r>
    </w:p>
    <w:p w14:paraId="1070F4C2" w14:textId="77777777" w:rsidR="00A42A60" w:rsidRDefault="00A42A60">
      <w:pPr>
        <w:pStyle w:val="TOC5"/>
        <w:rPr>
          <w:rFonts w:asciiTheme="minorHAnsi" w:eastAsiaTheme="minorEastAsia" w:hAnsiTheme="minorHAnsi" w:cstheme="minorBidi"/>
          <w:noProof/>
          <w:kern w:val="0"/>
          <w:sz w:val="22"/>
          <w:szCs w:val="22"/>
        </w:rPr>
      </w:pPr>
      <w:r>
        <w:rPr>
          <w:noProof/>
        </w:rPr>
        <w:t>1.22</w:t>
      </w:r>
      <w:r>
        <w:rPr>
          <w:noProof/>
        </w:rPr>
        <w:tab/>
        <w:t>Issues</w:t>
      </w:r>
      <w:r w:rsidRPr="00A42A60">
        <w:rPr>
          <w:noProof/>
        </w:rPr>
        <w:tab/>
      </w:r>
      <w:r w:rsidRPr="00A42A60">
        <w:rPr>
          <w:noProof/>
        </w:rPr>
        <w:fldChar w:fldCharType="begin"/>
      </w:r>
      <w:r w:rsidRPr="00A42A60">
        <w:rPr>
          <w:noProof/>
        </w:rPr>
        <w:instrText xml:space="preserve"> PAGEREF _Toc501379742 \h </w:instrText>
      </w:r>
      <w:r w:rsidRPr="00A42A60">
        <w:rPr>
          <w:noProof/>
        </w:rPr>
      </w:r>
      <w:r w:rsidRPr="00A42A60">
        <w:rPr>
          <w:noProof/>
        </w:rPr>
        <w:fldChar w:fldCharType="separate"/>
      </w:r>
      <w:r w:rsidR="00DE7094">
        <w:rPr>
          <w:noProof/>
        </w:rPr>
        <w:t>24</w:t>
      </w:r>
      <w:r w:rsidRPr="00A42A60">
        <w:rPr>
          <w:noProof/>
        </w:rPr>
        <w:fldChar w:fldCharType="end"/>
      </w:r>
    </w:p>
    <w:p w14:paraId="1070F4C3" w14:textId="77777777" w:rsidR="00A42A60" w:rsidRDefault="00A42A60">
      <w:pPr>
        <w:pStyle w:val="TOC5"/>
        <w:rPr>
          <w:rFonts w:asciiTheme="minorHAnsi" w:eastAsiaTheme="minorEastAsia" w:hAnsiTheme="minorHAnsi" w:cstheme="minorBidi"/>
          <w:noProof/>
          <w:kern w:val="0"/>
          <w:sz w:val="22"/>
          <w:szCs w:val="22"/>
        </w:rPr>
      </w:pPr>
      <w:r>
        <w:rPr>
          <w:noProof/>
        </w:rPr>
        <w:t>1.23</w:t>
      </w:r>
      <w:r>
        <w:rPr>
          <w:noProof/>
        </w:rPr>
        <w:tab/>
        <w:t>Strategies</w:t>
      </w:r>
      <w:r w:rsidRPr="00A42A60">
        <w:rPr>
          <w:noProof/>
        </w:rPr>
        <w:tab/>
      </w:r>
      <w:r w:rsidRPr="00A42A60">
        <w:rPr>
          <w:noProof/>
        </w:rPr>
        <w:fldChar w:fldCharType="begin"/>
      </w:r>
      <w:r w:rsidRPr="00A42A60">
        <w:rPr>
          <w:noProof/>
        </w:rPr>
        <w:instrText xml:space="preserve"> PAGEREF _Toc501379743 \h </w:instrText>
      </w:r>
      <w:r w:rsidRPr="00A42A60">
        <w:rPr>
          <w:noProof/>
        </w:rPr>
      </w:r>
      <w:r w:rsidRPr="00A42A60">
        <w:rPr>
          <w:noProof/>
        </w:rPr>
        <w:fldChar w:fldCharType="separate"/>
      </w:r>
      <w:r w:rsidR="00DE7094">
        <w:rPr>
          <w:noProof/>
        </w:rPr>
        <w:t>25</w:t>
      </w:r>
      <w:r w:rsidRPr="00A42A60">
        <w:rPr>
          <w:noProof/>
        </w:rPr>
        <w:fldChar w:fldCharType="end"/>
      </w:r>
    </w:p>
    <w:p w14:paraId="1070F4C4"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2—Sensitive sites</w:t>
      </w:r>
      <w:r w:rsidRPr="00A42A60">
        <w:rPr>
          <w:b w:val="0"/>
          <w:noProof/>
          <w:sz w:val="18"/>
        </w:rPr>
        <w:tab/>
      </w:r>
      <w:r w:rsidRPr="00A42A60">
        <w:rPr>
          <w:b w:val="0"/>
          <w:noProof/>
          <w:sz w:val="18"/>
        </w:rPr>
        <w:fldChar w:fldCharType="begin"/>
      </w:r>
      <w:r w:rsidRPr="00A42A60">
        <w:rPr>
          <w:b w:val="0"/>
          <w:noProof/>
          <w:sz w:val="18"/>
        </w:rPr>
        <w:instrText xml:space="preserve"> PAGEREF _Toc501379744 \h </w:instrText>
      </w:r>
      <w:r w:rsidRPr="00A42A60">
        <w:rPr>
          <w:b w:val="0"/>
          <w:noProof/>
          <w:sz w:val="18"/>
        </w:rPr>
      </w:r>
      <w:r w:rsidRPr="00A42A60">
        <w:rPr>
          <w:b w:val="0"/>
          <w:noProof/>
          <w:sz w:val="18"/>
        </w:rPr>
        <w:fldChar w:fldCharType="separate"/>
      </w:r>
      <w:r w:rsidR="00DE7094">
        <w:rPr>
          <w:b w:val="0"/>
          <w:noProof/>
          <w:sz w:val="18"/>
        </w:rPr>
        <w:t>26</w:t>
      </w:r>
      <w:r w:rsidRPr="00A42A60">
        <w:rPr>
          <w:b w:val="0"/>
          <w:noProof/>
          <w:sz w:val="18"/>
        </w:rPr>
        <w:fldChar w:fldCharType="end"/>
      </w:r>
    </w:p>
    <w:p w14:paraId="1070F4C5" w14:textId="77777777" w:rsidR="00A42A60" w:rsidRDefault="00A42A60">
      <w:pPr>
        <w:pStyle w:val="TOC5"/>
        <w:rPr>
          <w:rFonts w:asciiTheme="minorHAnsi" w:eastAsiaTheme="minorEastAsia" w:hAnsiTheme="minorHAnsi" w:cstheme="minorBidi"/>
          <w:noProof/>
          <w:kern w:val="0"/>
          <w:sz w:val="22"/>
          <w:szCs w:val="22"/>
        </w:rPr>
      </w:pPr>
      <w:r>
        <w:rPr>
          <w:noProof/>
        </w:rPr>
        <w:t>1.24</w:t>
      </w:r>
      <w:r>
        <w:rPr>
          <w:noProof/>
        </w:rPr>
        <w:tab/>
        <w:t>Setting 5 (protected) areas</w:t>
      </w:r>
      <w:r w:rsidRPr="00A42A60">
        <w:rPr>
          <w:noProof/>
        </w:rPr>
        <w:tab/>
      </w:r>
      <w:r w:rsidRPr="00A42A60">
        <w:rPr>
          <w:noProof/>
        </w:rPr>
        <w:fldChar w:fldCharType="begin"/>
      </w:r>
      <w:r w:rsidRPr="00A42A60">
        <w:rPr>
          <w:noProof/>
        </w:rPr>
        <w:instrText xml:space="preserve"> PAGEREF _Toc501379745 \h </w:instrText>
      </w:r>
      <w:r w:rsidRPr="00A42A60">
        <w:rPr>
          <w:noProof/>
        </w:rPr>
      </w:r>
      <w:r w:rsidRPr="00A42A60">
        <w:rPr>
          <w:noProof/>
        </w:rPr>
        <w:fldChar w:fldCharType="separate"/>
      </w:r>
      <w:r w:rsidR="00DE7094">
        <w:rPr>
          <w:noProof/>
        </w:rPr>
        <w:t>26</w:t>
      </w:r>
      <w:r w:rsidRPr="00A42A60">
        <w:rPr>
          <w:noProof/>
        </w:rPr>
        <w:fldChar w:fldCharType="end"/>
      </w:r>
    </w:p>
    <w:p w14:paraId="1070F4C6" w14:textId="77777777" w:rsidR="00A42A60" w:rsidRDefault="00A42A60">
      <w:pPr>
        <w:pStyle w:val="TOC5"/>
        <w:rPr>
          <w:rFonts w:asciiTheme="minorHAnsi" w:eastAsiaTheme="minorEastAsia" w:hAnsiTheme="minorHAnsi" w:cstheme="minorBidi"/>
          <w:noProof/>
          <w:kern w:val="0"/>
          <w:sz w:val="22"/>
          <w:szCs w:val="22"/>
        </w:rPr>
      </w:pPr>
      <w:r>
        <w:rPr>
          <w:noProof/>
        </w:rPr>
        <w:t>1.24A</w:t>
      </w:r>
      <w:r>
        <w:rPr>
          <w:noProof/>
        </w:rPr>
        <w:tab/>
        <w:t>Significant bird sites</w:t>
      </w:r>
      <w:r w:rsidRPr="00A42A60">
        <w:rPr>
          <w:noProof/>
        </w:rPr>
        <w:tab/>
      </w:r>
      <w:r w:rsidRPr="00A42A60">
        <w:rPr>
          <w:noProof/>
        </w:rPr>
        <w:fldChar w:fldCharType="begin"/>
      </w:r>
      <w:r w:rsidRPr="00A42A60">
        <w:rPr>
          <w:noProof/>
        </w:rPr>
        <w:instrText xml:space="preserve"> PAGEREF _Toc501379746 \h </w:instrText>
      </w:r>
      <w:r w:rsidRPr="00A42A60">
        <w:rPr>
          <w:noProof/>
        </w:rPr>
      </w:r>
      <w:r w:rsidRPr="00A42A60">
        <w:rPr>
          <w:noProof/>
        </w:rPr>
        <w:fldChar w:fldCharType="separate"/>
      </w:r>
      <w:r w:rsidR="00DE7094">
        <w:rPr>
          <w:noProof/>
        </w:rPr>
        <w:t>28</w:t>
      </w:r>
      <w:r w:rsidRPr="00A42A60">
        <w:rPr>
          <w:noProof/>
        </w:rPr>
        <w:fldChar w:fldCharType="end"/>
      </w:r>
    </w:p>
    <w:p w14:paraId="1070F4C7" w14:textId="77777777" w:rsidR="00A42A60" w:rsidRDefault="00A42A60">
      <w:pPr>
        <w:pStyle w:val="TOC5"/>
        <w:rPr>
          <w:rFonts w:asciiTheme="minorHAnsi" w:eastAsiaTheme="minorEastAsia" w:hAnsiTheme="minorHAnsi" w:cstheme="minorBidi"/>
          <w:noProof/>
          <w:kern w:val="0"/>
          <w:sz w:val="22"/>
          <w:szCs w:val="22"/>
        </w:rPr>
      </w:pPr>
      <w:r>
        <w:rPr>
          <w:noProof/>
        </w:rPr>
        <w:t>1.25</w:t>
      </w:r>
      <w:r>
        <w:rPr>
          <w:noProof/>
        </w:rPr>
        <w:tab/>
        <w:t>Site plans</w:t>
      </w:r>
      <w:r w:rsidRPr="00A42A60">
        <w:rPr>
          <w:noProof/>
        </w:rPr>
        <w:tab/>
      </w:r>
      <w:r w:rsidRPr="00A42A60">
        <w:rPr>
          <w:noProof/>
        </w:rPr>
        <w:fldChar w:fldCharType="begin"/>
      </w:r>
      <w:r w:rsidRPr="00A42A60">
        <w:rPr>
          <w:noProof/>
        </w:rPr>
        <w:instrText xml:space="preserve"> PAGEREF _Toc501379747 \h </w:instrText>
      </w:r>
      <w:r w:rsidRPr="00A42A60">
        <w:rPr>
          <w:noProof/>
        </w:rPr>
      </w:r>
      <w:r w:rsidRPr="00A42A60">
        <w:rPr>
          <w:noProof/>
        </w:rPr>
        <w:fldChar w:fldCharType="separate"/>
      </w:r>
      <w:r w:rsidR="00DE7094">
        <w:rPr>
          <w:noProof/>
        </w:rPr>
        <w:t>29</w:t>
      </w:r>
      <w:r w:rsidRPr="00A42A60">
        <w:rPr>
          <w:noProof/>
        </w:rPr>
        <w:fldChar w:fldCharType="end"/>
      </w:r>
    </w:p>
    <w:p w14:paraId="1070F4C8"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3—Moorings and tourist facilities</w:t>
      </w:r>
      <w:r w:rsidRPr="00A42A60">
        <w:rPr>
          <w:b w:val="0"/>
          <w:noProof/>
          <w:sz w:val="18"/>
        </w:rPr>
        <w:tab/>
      </w:r>
      <w:r w:rsidRPr="00A42A60">
        <w:rPr>
          <w:b w:val="0"/>
          <w:noProof/>
          <w:sz w:val="18"/>
        </w:rPr>
        <w:fldChar w:fldCharType="begin"/>
      </w:r>
      <w:r w:rsidRPr="00A42A60">
        <w:rPr>
          <w:b w:val="0"/>
          <w:noProof/>
          <w:sz w:val="18"/>
        </w:rPr>
        <w:instrText xml:space="preserve"> PAGEREF _Toc501379748 \h </w:instrText>
      </w:r>
      <w:r w:rsidRPr="00A42A60">
        <w:rPr>
          <w:b w:val="0"/>
          <w:noProof/>
          <w:sz w:val="18"/>
        </w:rPr>
      </w:r>
      <w:r w:rsidRPr="00A42A60">
        <w:rPr>
          <w:b w:val="0"/>
          <w:noProof/>
          <w:sz w:val="18"/>
        </w:rPr>
        <w:fldChar w:fldCharType="separate"/>
      </w:r>
      <w:r w:rsidR="00DE7094">
        <w:rPr>
          <w:b w:val="0"/>
          <w:noProof/>
          <w:sz w:val="18"/>
        </w:rPr>
        <w:t>29</w:t>
      </w:r>
      <w:r w:rsidRPr="00A42A60">
        <w:rPr>
          <w:b w:val="0"/>
          <w:noProof/>
          <w:sz w:val="18"/>
        </w:rPr>
        <w:fldChar w:fldCharType="end"/>
      </w:r>
    </w:p>
    <w:p w14:paraId="1070F4C9" w14:textId="77777777" w:rsidR="00A42A60" w:rsidRDefault="00A42A60">
      <w:pPr>
        <w:pStyle w:val="TOC5"/>
        <w:rPr>
          <w:rFonts w:asciiTheme="minorHAnsi" w:eastAsiaTheme="minorEastAsia" w:hAnsiTheme="minorHAnsi" w:cstheme="minorBidi"/>
          <w:noProof/>
          <w:kern w:val="0"/>
          <w:sz w:val="22"/>
          <w:szCs w:val="22"/>
        </w:rPr>
      </w:pPr>
      <w:r>
        <w:rPr>
          <w:noProof/>
        </w:rPr>
        <w:t>1.26</w:t>
      </w:r>
      <w:r>
        <w:rPr>
          <w:noProof/>
        </w:rPr>
        <w:tab/>
        <w:t>Policy overview—moorings and tourist facilities</w:t>
      </w:r>
      <w:r w:rsidRPr="00A42A60">
        <w:rPr>
          <w:noProof/>
        </w:rPr>
        <w:tab/>
      </w:r>
      <w:r w:rsidRPr="00A42A60">
        <w:rPr>
          <w:noProof/>
        </w:rPr>
        <w:fldChar w:fldCharType="begin"/>
      </w:r>
      <w:r w:rsidRPr="00A42A60">
        <w:rPr>
          <w:noProof/>
        </w:rPr>
        <w:instrText xml:space="preserve"> PAGEREF _Toc501379749 \h </w:instrText>
      </w:r>
      <w:r w:rsidRPr="00A42A60">
        <w:rPr>
          <w:noProof/>
        </w:rPr>
      </w:r>
      <w:r w:rsidRPr="00A42A60">
        <w:rPr>
          <w:noProof/>
        </w:rPr>
        <w:fldChar w:fldCharType="separate"/>
      </w:r>
      <w:r w:rsidR="00DE7094">
        <w:rPr>
          <w:noProof/>
        </w:rPr>
        <w:t>29</w:t>
      </w:r>
      <w:r w:rsidRPr="00A42A60">
        <w:rPr>
          <w:noProof/>
        </w:rPr>
        <w:fldChar w:fldCharType="end"/>
      </w:r>
    </w:p>
    <w:p w14:paraId="1070F4CA" w14:textId="77777777" w:rsidR="00A42A60" w:rsidRDefault="00A42A60">
      <w:pPr>
        <w:pStyle w:val="TOC5"/>
        <w:rPr>
          <w:rFonts w:asciiTheme="minorHAnsi" w:eastAsiaTheme="minorEastAsia" w:hAnsiTheme="minorHAnsi" w:cstheme="minorBidi"/>
          <w:noProof/>
          <w:kern w:val="0"/>
          <w:sz w:val="22"/>
          <w:szCs w:val="22"/>
        </w:rPr>
      </w:pPr>
      <w:r>
        <w:rPr>
          <w:noProof/>
        </w:rPr>
        <w:t>1.27</w:t>
      </w:r>
      <w:r>
        <w:rPr>
          <w:noProof/>
        </w:rPr>
        <w:tab/>
        <w:t>New permissions for private moorings</w:t>
      </w:r>
      <w:r w:rsidRPr="00A42A60">
        <w:rPr>
          <w:noProof/>
        </w:rPr>
        <w:tab/>
      </w:r>
      <w:r w:rsidRPr="00A42A60">
        <w:rPr>
          <w:noProof/>
        </w:rPr>
        <w:fldChar w:fldCharType="begin"/>
      </w:r>
      <w:r w:rsidRPr="00A42A60">
        <w:rPr>
          <w:noProof/>
        </w:rPr>
        <w:instrText xml:space="preserve"> PAGEREF _Toc501379750 \h </w:instrText>
      </w:r>
      <w:r w:rsidRPr="00A42A60">
        <w:rPr>
          <w:noProof/>
        </w:rPr>
      </w:r>
      <w:r w:rsidRPr="00A42A60">
        <w:rPr>
          <w:noProof/>
        </w:rPr>
        <w:fldChar w:fldCharType="separate"/>
      </w:r>
      <w:r w:rsidR="00DE7094">
        <w:rPr>
          <w:noProof/>
        </w:rPr>
        <w:t>30</w:t>
      </w:r>
      <w:r w:rsidRPr="00A42A60">
        <w:rPr>
          <w:noProof/>
        </w:rPr>
        <w:fldChar w:fldCharType="end"/>
      </w:r>
    </w:p>
    <w:p w14:paraId="1070F4CB" w14:textId="77777777" w:rsidR="00A42A60" w:rsidRDefault="00A42A60">
      <w:pPr>
        <w:pStyle w:val="TOC5"/>
        <w:rPr>
          <w:rFonts w:asciiTheme="minorHAnsi" w:eastAsiaTheme="minorEastAsia" w:hAnsiTheme="minorHAnsi" w:cstheme="minorBidi"/>
          <w:noProof/>
          <w:kern w:val="0"/>
          <w:sz w:val="22"/>
          <w:szCs w:val="22"/>
        </w:rPr>
      </w:pPr>
      <w:r>
        <w:rPr>
          <w:noProof/>
        </w:rPr>
        <w:t>1.28</w:t>
      </w:r>
      <w:r>
        <w:rPr>
          <w:noProof/>
        </w:rPr>
        <w:tab/>
        <w:t>Limit on tourist facilities (other than moorings)</w:t>
      </w:r>
      <w:r w:rsidRPr="00A42A60">
        <w:rPr>
          <w:noProof/>
        </w:rPr>
        <w:tab/>
      </w:r>
      <w:r w:rsidRPr="00A42A60">
        <w:rPr>
          <w:noProof/>
        </w:rPr>
        <w:fldChar w:fldCharType="begin"/>
      </w:r>
      <w:r w:rsidRPr="00A42A60">
        <w:rPr>
          <w:noProof/>
        </w:rPr>
        <w:instrText xml:space="preserve"> PAGEREF _Toc501379751 \h </w:instrText>
      </w:r>
      <w:r w:rsidRPr="00A42A60">
        <w:rPr>
          <w:noProof/>
        </w:rPr>
      </w:r>
      <w:r w:rsidRPr="00A42A60">
        <w:rPr>
          <w:noProof/>
        </w:rPr>
        <w:fldChar w:fldCharType="separate"/>
      </w:r>
      <w:r w:rsidR="00DE7094">
        <w:rPr>
          <w:noProof/>
        </w:rPr>
        <w:t>31</w:t>
      </w:r>
      <w:r w:rsidRPr="00A42A60">
        <w:rPr>
          <w:noProof/>
        </w:rPr>
        <w:fldChar w:fldCharType="end"/>
      </w:r>
    </w:p>
    <w:p w14:paraId="1070F4CC"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4—Limits on activities</w:t>
      </w:r>
      <w:r w:rsidRPr="00A42A60">
        <w:rPr>
          <w:b w:val="0"/>
          <w:noProof/>
          <w:sz w:val="18"/>
        </w:rPr>
        <w:tab/>
      </w:r>
      <w:r w:rsidRPr="00A42A60">
        <w:rPr>
          <w:b w:val="0"/>
          <w:noProof/>
          <w:sz w:val="18"/>
        </w:rPr>
        <w:fldChar w:fldCharType="begin"/>
      </w:r>
      <w:r w:rsidRPr="00A42A60">
        <w:rPr>
          <w:b w:val="0"/>
          <w:noProof/>
          <w:sz w:val="18"/>
        </w:rPr>
        <w:instrText xml:space="preserve"> PAGEREF _Toc501379752 \h </w:instrText>
      </w:r>
      <w:r w:rsidRPr="00A42A60">
        <w:rPr>
          <w:b w:val="0"/>
          <w:noProof/>
          <w:sz w:val="18"/>
        </w:rPr>
      </w:r>
      <w:r w:rsidRPr="00A42A60">
        <w:rPr>
          <w:b w:val="0"/>
          <w:noProof/>
          <w:sz w:val="18"/>
        </w:rPr>
        <w:fldChar w:fldCharType="separate"/>
      </w:r>
      <w:r w:rsidR="00DE7094">
        <w:rPr>
          <w:b w:val="0"/>
          <w:noProof/>
          <w:sz w:val="18"/>
        </w:rPr>
        <w:t>31</w:t>
      </w:r>
      <w:r w:rsidRPr="00A42A60">
        <w:rPr>
          <w:b w:val="0"/>
          <w:noProof/>
          <w:sz w:val="18"/>
        </w:rPr>
        <w:fldChar w:fldCharType="end"/>
      </w:r>
    </w:p>
    <w:p w14:paraId="1070F4CD" w14:textId="77777777" w:rsidR="00A42A60" w:rsidRDefault="00A42A60">
      <w:pPr>
        <w:pStyle w:val="TOC5"/>
        <w:rPr>
          <w:rFonts w:asciiTheme="minorHAnsi" w:eastAsiaTheme="minorEastAsia" w:hAnsiTheme="minorHAnsi" w:cstheme="minorBidi"/>
          <w:noProof/>
          <w:kern w:val="0"/>
          <w:sz w:val="22"/>
          <w:szCs w:val="22"/>
        </w:rPr>
      </w:pPr>
      <w:r>
        <w:rPr>
          <w:noProof/>
        </w:rPr>
        <w:t>1.29</w:t>
      </w:r>
      <w:r>
        <w:rPr>
          <w:noProof/>
        </w:rPr>
        <w:tab/>
        <w:t>Aerobatics, motorised water sports and high</w:t>
      </w:r>
      <w:r>
        <w:rPr>
          <w:noProof/>
        </w:rPr>
        <w:noBreakHyphen/>
        <w:t>speed vessels</w:t>
      </w:r>
      <w:r w:rsidRPr="00A42A60">
        <w:rPr>
          <w:noProof/>
        </w:rPr>
        <w:tab/>
      </w:r>
      <w:r w:rsidRPr="00A42A60">
        <w:rPr>
          <w:noProof/>
        </w:rPr>
        <w:fldChar w:fldCharType="begin"/>
      </w:r>
      <w:r w:rsidRPr="00A42A60">
        <w:rPr>
          <w:noProof/>
        </w:rPr>
        <w:instrText xml:space="preserve"> PAGEREF _Toc501379753 \h </w:instrText>
      </w:r>
      <w:r w:rsidRPr="00A42A60">
        <w:rPr>
          <w:noProof/>
        </w:rPr>
      </w:r>
      <w:r w:rsidRPr="00A42A60">
        <w:rPr>
          <w:noProof/>
        </w:rPr>
        <w:fldChar w:fldCharType="separate"/>
      </w:r>
      <w:r w:rsidR="00DE7094">
        <w:rPr>
          <w:noProof/>
        </w:rPr>
        <w:t>31</w:t>
      </w:r>
      <w:r w:rsidRPr="00A42A60">
        <w:rPr>
          <w:noProof/>
        </w:rPr>
        <w:fldChar w:fldCharType="end"/>
      </w:r>
    </w:p>
    <w:p w14:paraId="1070F4CE" w14:textId="77777777" w:rsidR="00A42A60" w:rsidRDefault="00A42A60">
      <w:pPr>
        <w:pStyle w:val="TOC5"/>
        <w:rPr>
          <w:rFonts w:asciiTheme="minorHAnsi" w:eastAsiaTheme="minorEastAsia" w:hAnsiTheme="minorHAnsi" w:cstheme="minorBidi"/>
          <w:noProof/>
          <w:kern w:val="0"/>
          <w:sz w:val="22"/>
          <w:szCs w:val="22"/>
        </w:rPr>
      </w:pPr>
      <w:r>
        <w:rPr>
          <w:noProof/>
        </w:rPr>
        <w:t>1.30</w:t>
      </w:r>
      <w:r>
        <w:rPr>
          <w:noProof/>
        </w:rPr>
        <w:tab/>
        <w:t>No permissions for reef walking</w:t>
      </w:r>
      <w:r w:rsidRPr="00A42A60">
        <w:rPr>
          <w:noProof/>
        </w:rPr>
        <w:tab/>
      </w:r>
      <w:r w:rsidRPr="00A42A60">
        <w:rPr>
          <w:noProof/>
        </w:rPr>
        <w:fldChar w:fldCharType="begin"/>
      </w:r>
      <w:r w:rsidRPr="00A42A60">
        <w:rPr>
          <w:noProof/>
        </w:rPr>
        <w:instrText xml:space="preserve"> PAGEREF _Toc501379754 \h </w:instrText>
      </w:r>
      <w:r w:rsidRPr="00A42A60">
        <w:rPr>
          <w:noProof/>
        </w:rPr>
      </w:r>
      <w:r w:rsidRPr="00A42A60">
        <w:rPr>
          <w:noProof/>
        </w:rPr>
        <w:fldChar w:fldCharType="separate"/>
      </w:r>
      <w:r w:rsidR="00DE7094">
        <w:rPr>
          <w:noProof/>
        </w:rPr>
        <w:t>32</w:t>
      </w:r>
      <w:r w:rsidRPr="00A42A60">
        <w:rPr>
          <w:noProof/>
        </w:rPr>
        <w:fldChar w:fldCharType="end"/>
      </w:r>
    </w:p>
    <w:p w14:paraId="1070F4CF" w14:textId="77777777" w:rsidR="00A42A60" w:rsidRDefault="00A42A60">
      <w:pPr>
        <w:pStyle w:val="TOC4"/>
        <w:rPr>
          <w:rFonts w:asciiTheme="minorHAnsi" w:eastAsiaTheme="minorEastAsia" w:hAnsiTheme="minorHAnsi" w:cstheme="minorBidi"/>
          <w:b w:val="0"/>
          <w:noProof/>
          <w:kern w:val="0"/>
          <w:sz w:val="22"/>
          <w:szCs w:val="22"/>
        </w:rPr>
      </w:pPr>
      <w:r>
        <w:rPr>
          <w:noProof/>
        </w:rPr>
        <w:t>Subdivision 5—Management of tourist programs</w:t>
      </w:r>
      <w:r w:rsidRPr="00A42A60">
        <w:rPr>
          <w:b w:val="0"/>
          <w:noProof/>
          <w:sz w:val="18"/>
        </w:rPr>
        <w:tab/>
      </w:r>
      <w:r w:rsidRPr="00A42A60">
        <w:rPr>
          <w:b w:val="0"/>
          <w:noProof/>
          <w:sz w:val="18"/>
        </w:rPr>
        <w:fldChar w:fldCharType="begin"/>
      </w:r>
      <w:r w:rsidRPr="00A42A60">
        <w:rPr>
          <w:b w:val="0"/>
          <w:noProof/>
          <w:sz w:val="18"/>
        </w:rPr>
        <w:instrText xml:space="preserve"> PAGEREF _Toc501379755 \h </w:instrText>
      </w:r>
      <w:r w:rsidRPr="00A42A60">
        <w:rPr>
          <w:b w:val="0"/>
          <w:noProof/>
          <w:sz w:val="18"/>
        </w:rPr>
      </w:r>
      <w:r w:rsidRPr="00A42A60">
        <w:rPr>
          <w:b w:val="0"/>
          <w:noProof/>
          <w:sz w:val="18"/>
        </w:rPr>
        <w:fldChar w:fldCharType="separate"/>
      </w:r>
      <w:r w:rsidR="00DE7094">
        <w:rPr>
          <w:b w:val="0"/>
          <w:noProof/>
          <w:sz w:val="18"/>
        </w:rPr>
        <w:t>32</w:t>
      </w:r>
      <w:r w:rsidRPr="00A42A60">
        <w:rPr>
          <w:b w:val="0"/>
          <w:noProof/>
          <w:sz w:val="18"/>
        </w:rPr>
        <w:fldChar w:fldCharType="end"/>
      </w:r>
    </w:p>
    <w:p w14:paraId="1070F4D0" w14:textId="77777777" w:rsidR="00A42A60" w:rsidRDefault="00A42A60">
      <w:pPr>
        <w:pStyle w:val="TOC5"/>
        <w:rPr>
          <w:rFonts w:asciiTheme="minorHAnsi" w:eastAsiaTheme="minorEastAsia" w:hAnsiTheme="minorHAnsi" w:cstheme="minorBidi"/>
          <w:noProof/>
          <w:kern w:val="0"/>
          <w:sz w:val="22"/>
          <w:szCs w:val="22"/>
        </w:rPr>
      </w:pPr>
      <w:r>
        <w:rPr>
          <w:noProof/>
        </w:rPr>
        <w:t>1.31</w:t>
      </w:r>
      <w:r>
        <w:rPr>
          <w:noProof/>
        </w:rPr>
        <w:tab/>
        <w:t>General</w:t>
      </w:r>
      <w:r w:rsidRPr="00A42A60">
        <w:rPr>
          <w:noProof/>
        </w:rPr>
        <w:tab/>
      </w:r>
      <w:r w:rsidRPr="00A42A60">
        <w:rPr>
          <w:noProof/>
        </w:rPr>
        <w:fldChar w:fldCharType="begin"/>
      </w:r>
      <w:r w:rsidRPr="00A42A60">
        <w:rPr>
          <w:noProof/>
        </w:rPr>
        <w:instrText xml:space="preserve"> PAGEREF _Toc501379756 \h </w:instrText>
      </w:r>
      <w:r w:rsidRPr="00A42A60">
        <w:rPr>
          <w:noProof/>
        </w:rPr>
      </w:r>
      <w:r w:rsidRPr="00A42A60">
        <w:rPr>
          <w:noProof/>
        </w:rPr>
        <w:fldChar w:fldCharType="separate"/>
      </w:r>
      <w:r w:rsidR="00DE7094">
        <w:rPr>
          <w:noProof/>
        </w:rPr>
        <w:t>32</w:t>
      </w:r>
      <w:r w:rsidRPr="00A42A60">
        <w:rPr>
          <w:noProof/>
        </w:rPr>
        <w:fldChar w:fldCharType="end"/>
      </w:r>
    </w:p>
    <w:p w14:paraId="1070F4D1" w14:textId="77777777" w:rsidR="00A42A60" w:rsidRDefault="00A42A60">
      <w:pPr>
        <w:pStyle w:val="TOC5"/>
        <w:rPr>
          <w:rFonts w:asciiTheme="minorHAnsi" w:eastAsiaTheme="minorEastAsia" w:hAnsiTheme="minorHAnsi" w:cstheme="minorBidi"/>
          <w:noProof/>
          <w:kern w:val="0"/>
          <w:sz w:val="22"/>
          <w:szCs w:val="22"/>
        </w:rPr>
      </w:pPr>
      <w:r>
        <w:rPr>
          <w:noProof/>
        </w:rPr>
        <w:t>1.32</w:t>
      </w:r>
      <w:r>
        <w:rPr>
          <w:noProof/>
        </w:rPr>
        <w:tab/>
        <w:t>Types of tourism operations—access rights and operational requirements</w:t>
      </w:r>
      <w:r w:rsidRPr="00A42A60">
        <w:rPr>
          <w:noProof/>
        </w:rPr>
        <w:tab/>
      </w:r>
      <w:r w:rsidRPr="00A42A60">
        <w:rPr>
          <w:noProof/>
        </w:rPr>
        <w:fldChar w:fldCharType="begin"/>
      </w:r>
      <w:r w:rsidRPr="00A42A60">
        <w:rPr>
          <w:noProof/>
        </w:rPr>
        <w:instrText xml:space="preserve"> PAGEREF _Toc501379757 \h </w:instrText>
      </w:r>
      <w:r w:rsidRPr="00A42A60">
        <w:rPr>
          <w:noProof/>
        </w:rPr>
      </w:r>
      <w:r w:rsidRPr="00A42A60">
        <w:rPr>
          <w:noProof/>
        </w:rPr>
        <w:fldChar w:fldCharType="separate"/>
      </w:r>
      <w:r w:rsidR="00DE7094">
        <w:rPr>
          <w:noProof/>
        </w:rPr>
        <w:t>32</w:t>
      </w:r>
      <w:r w:rsidRPr="00A42A60">
        <w:rPr>
          <w:noProof/>
        </w:rPr>
        <w:fldChar w:fldCharType="end"/>
      </w:r>
    </w:p>
    <w:p w14:paraId="1070F4D2" w14:textId="77777777" w:rsidR="00A42A60" w:rsidRDefault="00A42A60">
      <w:pPr>
        <w:pStyle w:val="TOC5"/>
        <w:rPr>
          <w:rFonts w:asciiTheme="minorHAnsi" w:eastAsiaTheme="minorEastAsia" w:hAnsiTheme="minorHAnsi" w:cstheme="minorBidi"/>
          <w:noProof/>
          <w:kern w:val="0"/>
          <w:sz w:val="22"/>
          <w:szCs w:val="22"/>
        </w:rPr>
      </w:pPr>
      <w:r w:rsidRPr="00F54365">
        <w:rPr>
          <w:noProof/>
          <w:lang w:val="en-US"/>
        </w:rPr>
        <w:t>1.33</w:t>
      </w:r>
      <w:r>
        <w:rPr>
          <w:noProof/>
          <w:lang w:val="en-US"/>
        </w:rPr>
        <w:tab/>
      </w:r>
      <w:r w:rsidRPr="00F54365">
        <w:rPr>
          <w:noProof/>
          <w:lang w:val="en-US"/>
        </w:rPr>
        <w:t>Bookings</w:t>
      </w:r>
      <w:r w:rsidRPr="00A42A60">
        <w:rPr>
          <w:noProof/>
        </w:rPr>
        <w:tab/>
      </w:r>
      <w:r w:rsidRPr="00A42A60">
        <w:rPr>
          <w:noProof/>
        </w:rPr>
        <w:fldChar w:fldCharType="begin"/>
      </w:r>
      <w:r w:rsidRPr="00A42A60">
        <w:rPr>
          <w:noProof/>
        </w:rPr>
        <w:instrText xml:space="preserve"> PAGEREF _Toc501379758 \h </w:instrText>
      </w:r>
      <w:r w:rsidRPr="00A42A60">
        <w:rPr>
          <w:noProof/>
        </w:rPr>
      </w:r>
      <w:r w:rsidRPr="00A42A60">
        <w:rPr>
          <w:noProof/>
        </w:rPr>
        <w:fldChar w:fldCharType="separate"/>
      </w:r>
      <w:r w:rsidR="00DE7094">
        <w:rPr>
          <w:noProof/>
        </w:rPr>
        <w:t>36</w:t>
      </w:r>
      <w:r w:rsidRPr="00A42A60">
        <w:rPr>
          <w:noProof/>
        </w:rPr>
        <w:fldChar w:fldCharType="end"/>
      </w:r>
    </w:p>
    <w:p w14:paraId="1070F4D3" w14:textId="77777777" w:rsidR="00A42A60" w:rsidRDefault="00A42A60">
      <w:pPr>
        <w:pStyle w:val="TOC5"/>
        <w:rPr>
          <w:rFonts w:asciiTheme="minorHAnsi" w:eastAsiaTheme="minorEastAsia" w:hAnsiTheme="minorHAnsi" w:cstheme="minorBidi"/>
          <w:noProof/>
          <w:kern w:val="0"/>
          <w:sz w:val="22"/>
          <w:szCs w:val="22"/>
        </w:rPr>
      </w:pPr>
      <w:r w:rsidRPr="00F54365">
        <w:rPr>
          <w:noProof/>
          <w:lang w:val="en-US"/>
        </w:rPr>
        <w:t>1.34</w:t>
      </w:r>
      <w:r>
        <w:rPr>
          <w:noProof/>
          <w:lang w:val="en-US"/>
        </w:rPr>
        <w:tab/>
      </w:r>
      <w:r w:rsidRPr="00F54365">
        <w:rPr>
          <w:noProof/>
          <w:lang w:val="en-US"/>
        </w:rPr>
        <w:t>Permissions for tourism operations—policy overview</w:t>
      </w:r>
      <w:r w:rsidRPr="00A42A60">
        <w:rPr>
          <w:noProof/>
        </w:rPr>
        <w:tab/>
      </w:r>
      <w:r w:rsidRPr="00A42A60">
        <w:rPr>
          <w:noProof/>
        </w:rPr>
        <w:fldChar w:fldCharType="begin"/>
      </w:r>
      <w:r w:rsidRPr="00A42A60">
        <w:rPr>
          <w:noProof/>
        </w:rPr>
        <w:instrText xml:space="preserve"> PAGEREF _Toc501379759 \h </w:instrText>
      </w:r>
      <w:r w:rsidRPr="00A42A60">
        <w:rPr>
          <w:noProof/>
        </w:rPr>
      </w:r>
      <w:r w:rsidRPr="00A42A60">
        <w:rPr>
          <w:noProof/>
        </w:rPr>
        <w:fldChar w:fldCharType="separate"/>
      </w:r>
      <w:r w:rsidR="00DE7094">
        <w:rPr>
          <w:noProof/>
        </w:rPr>
        <w:t>37</w:t>
      </w:r>
      <w:r w:rsidRPr="00A42A60">
        <w:rPr>
          <w:noProof/>
        </w:rPr>
        <w:fldChar w:fldCharType="end"/>
      </w:r>
    </w:p>
    <w:p w14:paraId="1070F4D4" w14:textId="77777777" w:rsidR="00A42A60" w:rsidRDefault="00A42A60">
      <w:pPr>
        <w:pStyle w:val="TOC5"/>
        <w:rPr>
          <w:rFonts w:asciiTheme="minorHAnsi" w:eastAsiaTheme="minorEastAsia" w:hAnsiTheme="minorHAnsi" w:cstheme="minorBidi"/>
          <w:noProof/>
          <w:kern w:val="0"/>
          <w:sz w:val="22"/>
          <w:szCs w:val="22"/>
        </w:rPr>
      </w:pPr>
      <w:r>
        <w:rPr>
          <w:noProof/>
        </w:rPr>
        <w:t>1.35</w:t>
      </w:r>
      <w:r>
        <w:rPr>
          <w:noProof/>
        </w:rPr>
        <w:tab/>
        <w:t>Tourism permissions that are capped</w:t>
      </w:r>
      <w:r w:rsidRPr="00A42A60">
        <w:rPr>
          <w:noProof/>
        </w:rPr>
        <w:tab/>
      </w:r>
      <w:r w:rsidRPr="00A42A60">
        <w:rPr>
          <w:noProof/>
        </w:rPr>
        <w:fldChar w:fldCharType="begin"/>
      </w:r>
      <w:r w:rsidRPr="00A42A60">
        <w:rPr>
          <w:noProof/>
        </w:rPr>
        <w:instrText xml:space="preserve"> PAGEREF _Toc501379760 \h </w:instrText>
      </w:r>
      <w:r w:rsidRPr="00A42A60">
        <w:rPr>
          <w:noProof/>
        </w:rPr>
      </w:r>
      <w:r w:rsidRPr="00A42A60">
        <w:rPr>
          <w:noProof/>
        </w:rPr>
        <w:fldChar w:fldCharType="separate"/>
      </w:r>
      <w:r w:rsidR="00DE7094">
        <w:rPr>
          <w:noProof/>
        </w:rPr>
        <w:t>37</w:t>
      </w:r>
      <w:r w:rsidRPr="00A42A60">
        <w:rPr>
          <w:noProof/>
        </w:rPr>
        <w:fldChar w:fldCharType="end"/>
      </w:r>
    </w:p>
    <w:p w14:paraId="1070F4D5" w14:textId="77777777" w:rsidR="00A42A60" w:rsidRDefault="00A42A60">
      <w:pPr>
        <w:pStyle w:val="TOC5"/>
        <w:rPr>
          <w:rFonts w:asciiTheme="minorHAnsi" w:eastAsiaTheme="minorEastAsia" w:hAnsiTheme="minorHAnsi" w:cstheme="minorBidi"/>
          <w:noProof/>
          <w:kern w:val="0"/>
          <w:sz w:val="22"/>
          <w:szCs w:val="22"/>
        </w:rPr>
      </w:pPr>
      <w:r w:rsidRPr="00F54365">
        <w:rPr>
          <w:noProof/>
          <w:lang w:val="en-US"/>
        </w:rPr>
        <w:t>1.36</w:t>
      </w:r>
      <w:r>
        <w:rPr>
          <w:noProof/>
          <w:lang w:val="en-US"/>
        </w:rPr>
        <w:tab/>
      </w:r>
      <w:r w:rsidRPr="00F54365">
        <w:rPr>
          <w:noProof/>
          <w:lang w:val="en-US"/>
        </w:rPr>
        <w:t>Granting new permissions for regional tour operations</w:t>
      </w:r>
      <w:r w:rsidRPr="00A42A60">
        <w:rPr>
          <w:noProof/>
        </w:rPr>
        <w:tab/>
      </w:r>
      <w:r w:rsidRPr="00A42A60">
        <w:rPr>
          <w:noProof/>
        </w:rPr>
        <w:fldChar w:fldCharType="begin"/>
      </w:r>
      <w:r w:rsidRPr="00A42A60">
        <w:rPr>
          <w:noProof/>
        </w:rPr>
        <w:instrText xml:space="preserve"> PAGEREF _Toc501379761 \h </w:instrText>
      </w:r>
      <w:r w:rsidRPr="00A42A60">
        <w:rPr>
          <w:noProof/>
        </w:rPr>
      </w:r>
      <w:r w:rsidRPr="00A42A60">
        <w:rPr>
          <w:noProof/>
        </w:rPr>
        <w:fldChar w:fldCharType="separate"/>
      </w:r>
      <w:r w:rsidR="00DE7094">
        <w:rPr>
          <w:noProof/>
        </w:rPr>
        <w:t>37</w:t>
      </w:r>
      <w:r w:rsidRPr="00A42A60">
        <w:rPr>
          <w:noProof/>
        </w:rPr>
        <w:fldChar w:fldCharType="end"/>
      </w:r>
    </w:p>
    <w:p w14:paraId="1070F4D6" w14:textId="77777777" w:rsidR="00A42A60" w:rsidRDefault="00A42A60">
      <w:pPr>
        <w:pStyle w:val="TOC5"/>
        <w:rPr>
          <w:rFonts w:asciiTheme="minorHAnsi" w:eastAsiaTheme="minorEastAsia" w:hAnsiTheme="minorHAnsi" w:cstheme="minorBidi"/>
          <w:noProof/>
          <w:kern w:val="0"/>
          <w:sz w:val="22"/>
          <w:szCs w:val="22"/>
        </w:rPr>
      </w:pPr>
      <w:r>
        <w:rPr>
          <w:noProof/>
        </w:rPr>
        <w:t>1.37</w:t>
      </w:r>
      <w:r>
        <w:rPr>
          <w:noProof/>
        </w:rPr>
        <w:tab/>
        <w:t>Fishing or collecting as part of a tourist program</w:t>
      </w:r>
      <w:r w:rsidRPr="00A42A60">
        <w:rPr>
          <w:noProof/>
        </w:rPr>
        <w:tab/>
      </w:r>
      <w:r w:rsidRPr="00A42A60">
        <w:rPr>
          <w:noProof/>
        </w:rPr>
        <w:fldChar w:fldCharType="begin"/>
      </w:r>
      <w:r w:rsidRPr="00A42A60">
        <w:rPr>
          <w:noProof/>
        </w:rPr>
        <w:instrText xml:space="preserve"> PAGEREF _Toc501379762 \h </w:instrText>
      </w:r>
      <w:r w:rsidRPr="00A42A60">
        <w:rPr>
          <w:noProof/>
        </w:rPr>
      </w:r>
      <w:r w:rsidRPr="00A42A60">
        <w:rPr>
          <w:noProof/>
        </w:rPr>
        <w:fldChar w:fldCharType="separate"/>
      </w:r>
      <w:r w:rsidR="00DE7094">
        <w:rPr>
          <w:noProof/>
        </w:rPr>
        <w:t>38</w:t>
      </w:r>
      <w:r w:rsidRPr="00A42A60">
        <w:rPr>
          <w:noProof/>
        </w:rPr>
        <w:fldChar w:fldCharType="end"/>
      </w:r>
    </w:p>
    <w:p w14:paraId="1070F4D7" w14:textId="77777777" w:rsidR="00A42A60" w:rsidRDefault="00A42A60">
      <w:pPr>
        <w:pStyle w:val="TOC5"/>
        <w:rPr>
          <w:rFonts w:asciiTheme="minorHAnsi" w:eastAsiaTheme="minorEastAsia" w:hAnsiTheme="minorHAnsi" w:cstheme="minorBidi"/>
          <w:noProof/>
          <w:kern w:val="0"/>
          <w:sz w:val="22"/>
          <w:szCs w:val="22"/>
        </w:rPr>
      </w:pPr>
      <w:r>
        <w:rPr>
          <w:noProof/>
        </w:rPr>
        <w:t>1.39</w:t>
      </w:r>
      <w:r>
        <w:rPr>
          <w:noProof/>
        </w:rPr>
        <w:tab/>
        <w:t>Harvest fishing and aquaculture operations</w:t>
      </w:r>
      <w:r w:rsidRPr="00A42A60">
        <w:rPr>
          <w:noProof/>
        </w:rPr>
        <w:tab/>
      </w:r>
      <w:r w:rsidRPr="00A42A60">
        <w:rPr>
          <w:noProof/>
        </w:rPr>
        <w:fldChar w:fldCharType="begin"/>
      </w:r>
      <w:r w:rsidRPr="00A42A60">
        <w:rPr>
          <w:noProof/>
        </w:rPr>
        <w:instrText xml:space="preserve"> PAGEREF _Toc501379763 \h </w:instrText>
      </w:r>
      <w:r w:rsidRPr="00A42A60">
        <w:rPr>
          <w:noProof/>
        </w:rPr>
      </w:r>
      <w:r w:rsidRPr="00A42A60">
        <w:rPr>
          <w:noProof/>
        </w:rPr>
        <w:fldChar w:fldCharType="separate"/>
      </w:r>
      <w:r w:rsidR="00DE7094">
        <w:rPr>
          <w:noProof/>
        </w:rPr>
        <w:t>38</w:t>
      </w:r>
      <w:r w:rsidRPr="00A42A60">
        <w:rPr>
          <w:noProof/>
        </w:rPr>
        <w:fldChar w:fldCharType="end"/>
      </w:r>
    </w:p>
    <w:p w14:paraId="1070F4D8" w14:textId="77777777" w:rsidR="00A42A60" w:rsidRDefault="00A42A60">
      <w:pPr>
        <w:pStyle w:val="TOC5"/>
        <w:rPr>
          <w:rFonts w:asciiTheme="minorHAnsi" w:eastAsiaTheme="minorEastAsia" w:hAnsiTheme="minorHAnsi" w:cstheme="minorBidi"/>
          <w:noProof/>
          <w:kern w:val="0"/>
          <w:sz w:val="22"/>
          <w:szCs w:val="22"/>
        </w:rPr>
      </w:pPr>
      <w:r>
        <w:rPr>
          <w:noProof/>
        </w:rPr>
        <w:t>1.40</w:t>
      </w:r>
      <w:r>
        <w:rPr>
          <w:noProof/>
        </w:rPr>
        <w:tab/>
        <w:t>Permission replication and splitting</w:t>
      </w:r>
      <w:r w:rsidRPr="00A42A60">
        <w:rPr>
          <w:noProof/>
        </w:rPr>
        <w:tab/>
      </w:r>
      <w:r w:rsidRPr="00A42A60">
        <w:rPr>
          <w:noProof/>
        </w:rPr>
        <w:fldChar w:fldCharType="begin"/>
      </w:r>
      <w:r w:rsidRPr="00A42A60">
        <w:rPr>
          <w:noProof/>
        </w:rPr>
        <w:instrText xml:space="preserve"> PAGEREF _Toc501379764 \h </w:instrText>
      </w:r>
      <w:r w:rsidRPr="00A42A60">
        <w:rPr>
          <w:noProof/>
        </w:rPr>
      </w:r>
      <w:r w:rsidRPr="00A42A60">
        <w:rPr>
          <w:noProof/>
        </w:rPr>
        <w:fldChar w:fldCharType="separate"/>
      </w:r>
      <w:r w:rsidR="00DE7094">
        <w:rPr>
          <w:noProof/>
        </w:rPr>
        <w:t>38</w:t>
      </w:r>
      <w:r w:rsidRPr="00A42A60">
        <w:rPr>
          <w:noProof/>
        </w:rPr>
        <w:fldChar w:fldCharType="end"/>
      </w:r>
    </w:p>
    <w:p w14:paraId="1070F4D9" w14:textId="77777777" w:rsidR="00A42A60" w:rsidRDefault="00A42A60">
      <w:pPr>
        <w:pStyle w:val="TOC5"/>
        <w:rPr>
          <w:rFonts w:asciiTheme="minorHAnsi" w:eastAsiaTheme="minorEastAsia" w:hAnsiTheme="minorHAnsi" w:cstheme="minorBidi"/>
          <w:noProof/>
          <w:kern w:val="0"/>
          <w:sz w:val="22"/>
          <w:szCs w:val="22"/>
        </w:rPr>
      </w:pPr>
      <w:r>
        <w:rPr>
          <w:noProof/>
        </w:rPr>
        <w:t>1.41</w:t>
      </w:r>
      <w:r>
        <w:rPr>
          <w:noProof/>
        </w:rPr>
        <w:tab/>
        <w:t>Conversion between bareboat and crewed vessel (regional tour operation) operations</w:t>
      </w:r>
      <w:r w:rsidRPr="00A42A60">
        <w:rPr>
          <w:noProof/>
        </w:rPr>
        <w:tab/>
      </w:r>
      <w:r w:rsidRPr="00A42A60">
        <w:rPr>
          <w:noProof/>
        </w:rPr>
        <w:fldChar w:fldCharType="begin"/>
      </w:r>
      <w:r w:rsidRPr="00A42A60">
        <w:rPr>
          <w:noProof/>
        </w:rPr>
        <w:instrText xml:space="preserve"> PAGEREF _Toc501379765 \h </w:instrText>
      </w:r>
      <w:r w:rsidRPr="00A42A60">
        <w:rPr>
          <w:noProof/>
        </w:rPr>
      </w:r>
      <w:r w:rsidRPr="00A42A60">
        <w:rPr>
          <w:noProof/>
        </w:rPr>
        <w:fldChar w:fldCharType="separate"/>
      </w:r>
      <w:r w:rsidR="00DE7094">
        <w:rPr>
          <w:noProof/>
        </w:rPr>
        <w:t>39</w:t>
      </w:r>
      <w:r w:rsidRPr="00A42A60">
        <w:rPr>
          <w:noProof/>
        </w:rPr>
        <w:fldChar w:fldCharType="end"/>
      </w:r>
    </w:p>
    <w:p w14:paraId="1070F4DA" w14:textId="77777777" w:rsidR="00A42A60" w:rsidRDefault="00A42A60">
      <w:pPr>
        <w:pStyle w:val="TOC5"/>
        <w:rPr>
          <w:rFonts w:asciiTheme="minorHAnsi" w:eastAsiaTheme="minorEastAsia" w:hAnsiTheme="minorHAnsi" w:cstheme="minorBidi"/>
          <w:noProof/>
          <w:kern w:val="0"/>
          <w:sz w:val="22"/>
          <w:szCs w:val="22"/>
        </w:rPr>
      </w:pPr>
      <w:r>
        <w:rPr>
          <w:noProof/>
        </w:rPr>
        <w:t>1.42</w:t>
      </w:r>
      <w:r>
        <w:rPr>
          <w:noProof/>
        </w:rPr>
        <w:tab/>
        <w:t>Conversion between tourism operations</w:t>
      </w:r>
      <w:r w:rsidRPr="00A42A60">
        <w:rPr>
          <w:noProof/>
        </w:rPr>
        <w:tab/>
      </w:r>
      <w:r w:rsidRPr="00A42A60">
        <w:rPr>
          <w:noProof/>
        </w:rPr>
        <w:fldChar w:fldCharType="begin"/>
      </w:r>
      <w:r w:rsidRPr="00A42A60">
        <w:rPr>
          <w:noProof/>
        </w:rPr>
        <w:instrText xml:space="preserve"> PAGEREF _Toc501379766 \h </w:instrText>
      </w:r>
      <w:r w:rsidRPr="00A42A60">
        <w:rPr>
          <w:noProof/>
        </w:rPr>
      </w:r>
      <w:r w:rsidRPr="00A42A60">
        <w:rPr>
          <w:noProof/>
        </w:rPr>
        <w:fldChar w:fldCharType="separate"/>
      </w:r>
      <w:r w:rsidR="00DE7094">
        <w:rPr>
          <w:noProof/>
        </w:rPr>
        <w:t>40</w:t>
      </w:r>
      <w:r w:rsidRPr="00A42A60">
        <w:rPr>
          <w:noProof/>
        </w:rPr>
        <w:fldChar w:fldCharType="end"/>
      </w:r>
    </w:p>
    <w:p w14:paraId="1070F4DB" w14:textId="77777777" w:rsidR="00A42A60" w:rsidRDefault="00A42A60">
      <w:pPr>
        <w:pStyle w:val="TOC5"/>
        <w:rPr>
          <w:rFonts w:asciiTheme="minorHAnsi" w:eastAsiaTheme="minorEastAsia" w:hAnsiTheme="minorHAnsi" w:cstheme="minorBidi"/>
          <w:noProof/>
          <w:kern w:val="0"/>
          <w:sz w:val="22"/>
          <w:szCs w:val="22"/>
        </w:rPr>
      </w:pPr>
      <w:r>
        <w:rPr>
          <w:noProof/>
        </w:rPr>
        <w:t>1.43</w:t>
      </w:r>
      <w:r>
        <w:rPr>
          <w:noProof/>
        </w:rPr>
        <w:tab/>
        <w:t>Further permissions</w:t>
      </w:r>
      <w:r w:rsidRPr="00A42A60">
        <w:rPr>
          <w:noProof/>
        </w:rPr>
        <w:tab/>
      </w:r>
      <w:r w:rsidRPr="00A42A60">
        <w:rPr>
          <w:noProof/>
        </w:rPr>
        <w:fldChar w:fldCharType="begin"/>
      </w:r>
      <w:r w:rsidRPr="00A42A60">
        <w:rPr>
          <w:noProof/>
        </w:rPr>
        <w:instrText xml:space="preserve"> PAGEREF _Toc501379767 \h </w:instrText>
      </w:r>
      <w:r w:rsidRPr="00A42A60">
        <w:rPr>
          <w:noProof/>
        </w:rPr>
      </w:r>
      <w:r w:rsidRPr="00A42A60">
        <w:rPr>
          <w:noProof/>
        </w:rPr>
        <w:fldChar w:fldCharType="separate"/>
      </w:r>
      <w:r w:rsidR="00DE7094">
        <w:rPr>
          <w:noProof/>
        </w:rPr>
        <w:t>40</w:t>
      </w:r>
      <w:r w:rsidRPr="00A42A60">
        <w:rPr>
          <w:noProof/>
        </w:rPr>
        <w:fldChar w:fldCharType="end"/>
      </w:r>
    </w:p>
    <w:p w14:paraId="1070F4DC" w14:textId="77777777" w:rsidR="00A42A60" w:rsidRDefault="00A42A60">
      <w:pPr>
        <w:pStyle w:val="TOC5"/>
        <w:rPr>
          <w:rFonts w:asciiTheme="minorHAnsi" w:eastAsiaTheme="minorEastAsia" w:hAnsiTheme="minorHAnsi" w:cstheme="minorBidi"/>
          <w:noProof/>
          <w:kern w:val="0"/>
          <w:sz w:val="22"/>
          <w:szCs w:val="22"/>
        </w:rPr>
      </w:pPr>
      <w:r>
        <w:rPr>
          <w:noProof/>
        </w:rPr>
        <w:t>1.44</w:t>
      </w:r>
      <w:r>
        <w:rPr>
          <w:noProof/>
        </w:rPr>
        <w:tab/>
        <w:t>Special tourism permissions for which only certain persons may apply</w:t>
      </w:r>
      <w:r w:rsidRPr="00A42A60">
        <w:rPr>
          <w:noProof/>
        </w:rPr>
        <w:tab/>
      </w:r>
      <w:r w:rsidRPr="00A42A60">
        <w:rPr>
          <w:noProof/>
        </w:rPr>
        <w:fldChar w:fldCharType="begin"/>
      </w:r>
      <w:r w:rsidRPr="00A42A60">
        <w:rPr>
          <w:noProof/>
        </w:rPr>
        <w:instrText xml:space="preserve"> PAGEREF _Toc501379768 \h </w:instrText>
      </w:r>
      <w:r w:rsidRPr="00A42A60">
        <w:rPr>
          <w:noProof/>
        </w:rPr>
      </w:r>
      <w:r w:rsidRPr="00A42A60">
        <w:rPr>
          <w:noProof/>
        </w:rPr>
        <w:fldChar w:fldCharType="separate"/>
      </w:r>
      <w:r w:rsidR="00DE7094">
        <w:rPr>
          <w:noProof/>
        </w:rPr>
        <w:t>40</w:t>
      </w:r>
      <w:r w:rsidRPr="00A42A60">
        <w:rPr>
          <w:noProof/>
        </w:rPr>
        <w:fldChar w:fldCharType="end"/>
      </w:r>
    </w:p>
    <w:p w14:paraId="1070F4DD" w14:textId="77777777" w:rsidR="00A42A60" w:rsidRDefault="00A42A60">
      <w:pPr>
        <w:pStyle w:val="TOC2"/>
        <w:rPr>
          <w:rFonts w:asciiTheme="minorHAnsi" w:eastAsiaTheme="minorEastAsia" w:hAnsiTheme="minorHAnsi" w:cstheme="minorBidi"/>
          <w:b w:val="0"/>
          <w:noProof/>
          <w:kern w:val="0"/>
          <w:sz w:val="22"/>
          <w:szCs w:val="22"/>
        </w:rPr>
      </w:pPr>
      <w:r>
        <w:rPr>
          <w:noProof/>
        </w:rPr>
        <w:t>Part 2—Enforcement provisions</w:t>
      </w:r>
      <w:r w:rsidRPr="00A42A60">
        <w:rPr>
          <w:b w:val="0"/>
          <w:noProof/>
          <w:sz w:val="18"/>
        </w:rPr>
        <w:tab/>
      </w:r>
      <w:r w:rsidRPr="00A42A60">
        <w:rPr>
          <w:b w:val="0"/>
          <w:noProof/>
          <w:sz w:val="18"/>
        </w:rPr>
        <w:fldChar w:fldCharType="begin"/>
      </w:r>
      <w:r w:rsidRPr="00A42A60">
        <w:rPr>
          <w:b w:val="0"/>
          <w:noProof/>
          <w:sz w:val="18"/>
        </w:rPr>
        <w:instrText xml:space="preserve"> PAGEREF _Toc501379769 \h </w:instrText>
      </w:r>
      <w:r w:rsidRPr="00A42A60">
        <w:rPr>
          <w:b w:val="0"/>
          <w:noProof/>
          <w:sz w:val="18"/>
        </w:rPr>
      </w:r>
      <w:r w:rsidRPr="00A42A60">
        <w:rPr>
          <w:b w:val="0"/>
          <w:noProof/>
          <w:sz w:val="18"/>
        </w:rPr>
        <w:fldChar w:fldCharType="separate"/>
      </w:r>
      <w:r w:rsidR="00DE7094">
        <w:rPr>
          <w:b w:val="0"/>
          <w:noProof/>
          <w:sz w:val="18"/>
        </w:rPr>
        <w:t>42</w:t>
      </w:r>
      <w:r w:rsidRPr="00A42A60">
        <w:rPr>
          <w:b w:val="0"/>
          <w:noProof/>
          <w:sz w:val="18"/>
        </w:rPr>
        <w:fldChar w:fldCharType="end"/>
      </w:r>
    </w:p>
    <w:p w14:paraId="1070F4DE" w14:textId="77777777" w:rsidR="00A42A60" w:rsidRDefault="00A42A60">
      <w:pPr>
        <w:pStyle w:val="TOC3"/>
        <w:rPr>
          <w:rFonts w:asciiTheme="minorHAnsi" w:eastAsiaTheme="minorEastAsia" w:hAnsiTheme="minorHAnsi" w:cstheme="minorBidi"/>
          <w:b w:val="0"/>
          <w:noProof/>
          <w:kern w:val="0"/>
          <w:szCs w:val="22"/>
        </w:rPr>
      </w:pPr>
      <w:r>
        <w:rPr>
          <w:noProof/>
        </w:rPr>
        <w:t>Division 1—Preliminary</w:t>
      </w:r>
      <w:r w:rsidRPr="00A42A60">
        <w:rPr>
          <w:b w:val="0"/>
          <w:noProof/>
          <w:sz w:val="18"/>
        </w:rPr>
        <w:tab/>
      </w:r>
      <w:r w:rsidRPr="00A42A60">
        <w:rPr>
          <w:b w:val="0"/>
          <w:noProof/>
          <w:sz w:val="18"/>
        </w:rPr>
        <w:fldChar w:fldCharType="begin"/>
      </w:r>
      <w:r w:rsidRPr="00A42A60">
        <w:rPr>
          <w:b w:val="0"/>
          <w:noProof/>
          <w:sz w:val="18"/>
        </w:rPr>
        <w:instrText xml:space="preserve"> PAGEREF _Toc501379770 \h </w:instrText>
      </w:r>
      <w:r w:rsidRPr="00A42A60">
        <w:rPr>
          <w:b w:val="0"/>
          <w:noProof/>
          <w:sz w:val="18"/>
        </w:rPr>
      </w:r>
      <w:r w:rsidRPr="00A42A60">
        <w:rPr>
          <w:b w:val="0"/>
          <w:noProof/>
          <w:sz w:val="18"/>
        </w:rPr>
        <w:fldChar w:fldCharType="separate"/>
      </w:r>
      <w:r w:rsidR="00DE7094">
        <w:rPr>
          <w:b w:val="0"/>
          <w:noProof/>
          <w:sz w:val="18"/>
        </w:rPr>
        <w:t>42</w:t>
      </w:r>
      <w:r w:rsidRPr="00A42A60">
        <w:rPr>
          <w:b w:val="0"/>
          <w:noProof/>
          <w:sz w:val="18"/>
        </w:rPr>
        <w:fldChar w:fldCharType="end"/>
      </w:r>
    </w:p>
    <w:p w14:paraId="1070F4DF" w14:textId="77777777" w:rsidR="00A42A60" w:rsidRDefault="00A42A60">
      <w:pPr>
        <w:pStyle w:val="TOC5"/>
        <w:rPr>
          <w:rFonts w:asciiTheme="minorHAnsi" w:eastAsiaTheme="minorEastAsia" w:hAnsiTheme="minorHAnsi" w:cstheme="minorBidi"/>
          <w:noProof/>
          <w:kern w:val="0"/>
          <w:sz w:val="22"/>
          <w:szCs w:val="22"/>
        </w:rPr>
      </w:pPr>
      <w:r>
        <w:rPr>
          <w:noProof/>
        </w:rPr>
        <w:t>2.1</w:t>
      </w:r>
      <w:r>
        <w:rPr>
          <w:noProof/>
        </w:rPr>
        <w:tab/>
        <w:t>How many people on a vessel</w:t>
      </w:r>
      <w:r w:rsidRPr="00A42A60">
        <w:rPr>
          <w:noProof/>
        </w:rPr>
        <w:tab/>
      </w:r>
      <w:r w:rsidRPr="00A42A60">
        <w:rPr>
          <w:noProof/>
        </w:rPr>
        <w:fldChar w:fldCharType="begin"/>
      </w:r>
      <w:r w:rsidRPr="00A42A60">
        <w:rPr>
          <w:noProof/>
        </w:rPr>
        <w:instrText xml:space="preserve"> PAGEREF _Toc501379771 \h </w:instrText>
      </w:r>
      <w:r w:rsidRPr="00A42A60">
        <w:rPr>
          <w:noProof/>
        </w:rPr>
      </w:r>
      <w:r w:rsidRPr="00A42A60">
        <w:rPr>
          <w:noProof/>
        </w:rPr>
        <w:fldChar w:fldCharType="separate"/>
      </w:r>
      <w:r w:rsidR="00DE7094">
        <w:rPr>
          <w:noProof/>
        </w:rPr>
        <w:t>42</w:t>
      </w:r>
      <w:r w:rsidRPr="00A42A60">
        <w:rPr>
          <w:noProof/>
        </w:rPr>
        <w:fldChar w:fldCharType="end"/>
      </w:r>
    </w:p>
    <w:p w14:paraId="1070F4E0" w14:textId="77777777" w:rsidR="00A42A60" w:rsidRDefault="00A42A60">
      <w:pPr>
        <w:pStyle w:val="TOC5"/>
        <w:rPr>
          <w:rFonts w:asciiTheme="minorHAnsi" w:eastAsiaTheme="minorEastAsia" w:hAnsiTheme="minorHAnsi" w:cstheme="minorBidi"/>
          <w:noProof/>
          <w:kern w:val="0"/>
          <w:sz w:val="22"/>
          <w:szCs w:val="22"/>
        </w:rPr>
      </w:pPr>
      <w:r>
        <w:rPr>
          <w:noProof/>
        </w:rPr>
        <w:t>2.3</w:t>
      </w:r>
      <w:r>
        <w:rPr>
          <w:noProof/>
        </w:rPr>
        <w:tab/>
        <w:t>When this Part does not apply</w:t>
      </w:r>
      <w:r w:rsidRPr="00A42A60">
        <w:rPr>
          <w:noProof/>
        </w:rPr>
        <w:tab/>
      </w:r>
      <w:r w:rsidRPr="00A42A60">
        <w:rPr>
          <w:noProof/>
        </w:rPr>
        <w:fldChar w:fldCharType="begin"/>
      </w:r>
      <w:r w:rsidRPr="00A42A60">
        <w:rPr>
          <w:noProof/>
        </w:rPr>
        <w:instrText xml:space="preserve"> PAGEREF _Toc501379772 \h </w:instrText>
      </w:r>
      <w:r w:rsidRPr="00A42A60">
        <w:rPr>
          <w:noProof/>
        </w:rPr>
      </w:r>
      <w:r w:rsidRPr="00A42A60">
        <w:rPr>
          <w:noProof/>
        </w:rPr>
        <w:fldChar w:fldCharType="separate"/>
      </w:r>
      <w:r w:rsidR="00DE7094">
        <w:rPr>
          <w:noProof/>
        </w:rPr>
        <w:t>42</w:t>
      </w:r>
      <w:r w:rsidRPr="00A42A60">
        <w:rPr>
          <w:noProof/>
        </w:rPr>
        <w:fldChar w:fldCharType="end"/>
      </w:r>
    </w:p>
    <w:p w14:paraId="1070F4E1" w14:textId="77777777" w:rsidR="00A42A60" w:rsidRDefault="00A42A60">
      <w:pPr>
        <w:pStyle w:val="TOC5"/>
        <w:rPr>
          <w:rFonts w:asciiTheme="minorHAnsi" w:eastAsiaTheme="minorEastAsia" w:hAnsiTheme="minorHAnsi" w:cstheme="minorBidi"/>
          <w:noProof/>
          <w:kern w:val="0"/>
          <w:sz w:val="22"/>
          <w:szCs w:val="22"/>
        </w:rPr>
      </w:pPr>
      <w:r>
        <w:rPr>
          <w:noProof/>
        </w:rPr>
        <w:t>2.3A</w:t>
      </w:r>
      <w:r>
        <w:rPr>
          <w:noProof/>
        </w:rPr>
        <w:tab/>
        <w:t>Permissions must be consistent with this Plan</w:t>
      </w:r>
      <w:r w:rsidRPr="00A42A60">
        <w:rPr>
          <w:noProof/>
        </w:rPr>
        <w:tab/>
      </w:r>
      <w:r w:rsidRPr="00A42A60">
        <w:rPr>
          <w:noProof/>
        </w:rPr>
        <w:fldChar w:fldCharType="begin"/>
      </w:r>
      <w:r w:rsidRPr="00A42A60">
        <w:rPr>
          <w:noProof/>
        </w:rPr>
        <w:instrText xml:space="preserve"> PAGEREF _Toc501379773 \h </w:instrText>
      </w:r>
      <w:r w:rsidRPr="00A42A60">
        <w:rPr>
          <w:noProof/>
        </w:rPr>
      </w:r>
      <w:r w:rsidRPr="00A42A60">
        <w:rPr>
          <w:noProof/>
        </w:rPr>
        <w:fldChar w:fldCharType="separate"/>
      </w:r>
      <w:r w:rsidR="00DE7094">
        <w:rPr>
          <w:noProof/>
        </w:rPr>
        <w:t>42</w:t>
      </w:r>
      <w:r w:rsidRPr="00A42A60">
        <w:rPr>
          <w:noProof/>
        </w:rPr>
        <w:fldChar w:fldCharType="end"/>
      </w:r>
    </w:p>
    <w:p w14:paraId="1070F4E2" w14:textId="77777777" w:rsidR="00A42A60" w:rsidRDefault="00A42A60">
      <w:pPr>
        <w:pStyle w:val="TOC5"/>
        <w:rPr>
          <w:rFonts w:asciiTheme="minorHAnsi" w:eastAsiaTheme="minorEastAsia" w:hAnsiTheme="minorHAnsi" w:cstheme="minorBidi"/>
          <w:noProof/>
          <w:kern w:val="0"/>
          <w:sz w:val="22"/>
          <w:szCs w:val="22"/>
        </w:rPr>
      </w:pPr>
      <w:r>
        <w:rPr>
          <w:noProof/>
        </w:rPr>
        <w:t>2.3B</w:t>
      </w:r>
      <w:r>
        <w:rPr>
          <w:noProof/>
        </w:rPr>
        <w:tab/>
        <w:t>Permissions for conduct with no or low adverse impact on values of Planning Area</w:t>
      </w:r>
      <w:r w:rsidRPr="00A42A60">
        <w:rPr>
          <w:noProof/>
        </w:rPr>
        <w:tab/>
      </w:r>
      <w:r w:rsidRPr="00A42A60">
        <w:rPr>
          <w:noProof/>
        </w:rPr>
        <w:fldChar w:fldCharType="begin"/>
      </w:r>
      <w:r w:rsidRPr="00A42A60">
        <w:rPr>
          <w:noProof/>
        </w:rPr>
        <w:instrText xml:space="preserve"> PAGEREF _Toc501379774 \h </w:instrText>
      </w:r>
      <w:r w:rsidRPr="00A42A60">
        <w:rPr>
          <w:noProof/>
        </w:rPr>
      </w:r>
      <w:r w:rsidRPr="00A42A60">
        <w:rPr>
          <w:noProof/>
        </w:rPr>
        <w:fldChar w:fldCharType="separate"/>
      </w:r>
      <w:r w:rsidR="00DE7094">
        <w:rPr>
          <w:noProof/>
        </w:rPr>
        <w:t>44</w:t>
      </w:r>
      <w:r w:rsidRPr="00A42A60">
        <w:rPr>
          <w:noProof/>
        </w:rPr>
        <w:fldChar w:fldCharType="end"/>
      </w:r>
    </w:p>
    <w:p w14:paraId="1070F4E3" w14:textId="77777777" w:rsidR="00A42A60" w:rsidRDefault="00A42A60">
      <w:pPr>
        <w:pStyle w:val="TOC3"/>
        <w:rPr>
          <w:rFonts w:asciiTheme="minorHAnsi" w:eastAsiaTheme="minorEastAsia" w:hAnsiTheme="minorHAnsi" w:cstheme="minorBidi"/>
          <w:b w:val="0"/>
          <w:noProof/>
          <w:kern w:val="0"/>
          <w:szCs w:val="22"/>
        </w:rPr>
      </w:pPr>
      <w:r>
        <w:rPr>
          <w:noProof/>
        </w:rPr>
        <w:t>Division 2—General restrictions on the operation of vessels and aircraft</w:t>
      </w:r>
      <w:r w:rsidRPr="00A42A60">
        <w:rPr>
          <w:b w:val="0"/>
          <w:noProof/>
          <w:sz w:val="18"/>
        </w:rPr>
        <w:tab/>
      </w:r>
      <w:r w:rsidRPr="00A42A60">
        <w:rPr>
          <w:b w:val="0"/>
          <w:noProof/>
          <w:sz w:val="18"/>
        </w:rPr>
        <w:fldChar w:fldCharType="begin"/>
      </w:r>
      <w:r w:rsidRPr="00A42A60">
        <w:rPr>
          <w:b w:val="0"/>
          <w:noProof/>
          <w:sz w:val="18"/>
        </w:rPr>
        <w:instrText xml:space="preserve"> PAGEREF _Toc501379775 \h </w:instrText>
      </w:r>
      <w:r w:rsidRPr="00A42A60">
        <w:rPr>
          <w:b w:val="0"/>
          <w:noProof/>
          <w:sz w:val="18"/>
        </w:rPr>
      </w:r>
      <w:r w:rsidRPr="00A42A60">
        <w:rPr>
          <w:b w:val="0"/>
          <w:noProof/>
          <w:sz w:val="18"/>
        </w:rPr>
        <w:fldChar w:fldCharType="separate"/>
      </w:r>
      <w:r w:rsidR="00DE7094">
        <w:rPr>
          <w:b w:val="0"/>
          <w:noProof/>
          <w:sz w:val="18"/>
        </w:rPr>
        <w:t>45</w:t>
      </w:r>
      <w:r w:rsidRPr="00A42A60">
        <w:rPr>
          <w:b w:val="0"/>
          <w:noProof/>
          <w:sz w:val="18"/>
        </w:rPr>
        <w:fldChar w:fldCharType="end"/>
      </w:r>
    </w:p>
    <w:p w14:paraId="1070F4E4" w14:textId="77777777" w:rsidR="00A42A60" w:rsidRDefault="00A42A60">
      <w:pPr>
        <w:pStyle w:val="TOC5"/>
        <w:rPr>
          <w:rFonts w:asciiTheme="minorHAnsi" w:eastAsiaTheme="minorEastAsia" w:hAnsiTheme="minorHAnsi" w:cstheme="minorBidi"/>
          <w:noProof/>
          <w:kern w:val="0"/>
          <w:sz w:val="22"/>
          <w:szCs w:val="22"/>
        </w:rPr>
      </w:pPr>
      <w:r>
        <w:rPr>
          <w:noProof/>
        </w:rPr>
        <w:t>2.4</w:t>
      </w:r>
      <w:r>
        <w:rPr>
          <w:noProof/>
        </w:rPr>
        <w:tab/>
        <w:t>Vessels not to be operated in certain setting areas</w:t>
      </w:r>
      <w:r w:rsidRPr="00A42A60">
        <w:rPr>
          <w:noProof/>
        </w:rPr>
        <w:tab/>
      </w:r>
      <w:r w:rsidRPr="00A42A60">
        <w:rPr>
          <w:noProof/>
        </w:rPr>
        <w:fldChar w:fldCharType="begin"/>
      </w:r>
      <w:r w:rsidRPr="00A42A60">
        <w:rPr>
          <w:noProof/>
        </w:rPr>
        <w:instrText xml:space="preserve"> PAGEREF _Toc501379776 \h </w:instrText>
      </w:r>
      <w:r w:rsidRPr="00A42A60">
        <w:rPr>
          <w:noProof/>
        </w:rPr>
      </w:r>
      <w:r w:rsidRPr="00A42A60">
        <w:rPr>
          <w:noProof/>
        </w:rPr>
        <w:fldChar w:fldCharType="separate"/>
      </w:r>
      <w:r w:rsidR="00DE7094">
        <w:rPr>
          <w:noProof/>
        </w:rPr>
        <w:t>45</w:t>
      </w:r>
      <w:r w:rsidRPr="00A42A60">
        <w:rPr>
          <w:noProof/>
        </w:rPr>
        <w:fldChar w:fldCharType="end"/>
      </w:r>
    </w:p>
    <w:p w14:paraId="1070F4E5" w14:textId="77777777" w:rsidR="00A42A60" w:rsidRDefault="00A42A60">
      <w:pPr>
        <w:pStyle w:val="TOC5"/>
        <w:rPr>
          <w:rFonts w:asciiTheme="minorHAnsi" w:eastAsiaTheme="minorEastAsia" w:hAnsiTheme="minorHAnsi" w:cstheme="minorBidi"/>
          <w:noProof/>
          <w:kern w:val="0"/>
          <w:sz w:val="22"/>
          <w:szCs w:val="22"/>
        </w:rPr>
      </w:pPr>
      <w:r>
        <w:rPr>
          <w:noProof/>
        </w:rPr>
        <w:t>2.5</w:t>
      </w:r>
      <w:r>
        <w:rPr>
          <w:noProof/>
        </w:rPr>
        <w:tab/>
        <w:t>Operation of tourism operations in the Planning Area</w:t>
      </w:r>
      <w:r w:rsidRPr="00A42A60">
        <w:rPr>
          <w:noProof/>
        </w:rPr>
        <w:tab/>
      </w:r>
      <w:r w:rsidRPr="00A42A60">
        <w:rPr>
          <w:noProof/>
        </w:rPr>
        <w:fldChar w:fldCharType="begin"/>
      </w:r>
      <w:r w:rsidRPr="00A42A60">
        <w:rPr>
          <w:noProof/>
        </w:rPr>
        <w:instrText xml:space="preserve"> PAGEREF _Toc501379777 \h </w:instrText>
      </w:r>
      <w:r w:rsidRPr="00A42A60">
        <w:rPr>
          <w:noProof/>
        </w:rPr>
      </w:r>
      <w:r w:rsidRPr="00A42A60">
        <w:rPr>
          <w:noProof/>
        </w:rPr>
        <w:fldChar w:fldCharType="separate"/>
      </w:r>
      <w:r w:rsidR="00DE7094">
        <w:rPr>
          <w:noProof/>
        </w:rPr>
        <w:t>47</w:t>
      </w:r>
      <w:r w:rsidRPr="00A42A60">
        <w:rPr>
          <w:noProof/>
        </w:rPr>
        <w:fldChar w:fldCharType="end"/>
      </w:r>
    </w:p>
    <w:p w14:paraId="1070F4E6" w14:textId="77777777" w:rsidR="00A42A60" w:rsidRDefault="00A42A60">
      <w:pPr>
        <w:pStyle w:val="TOC5"/>
        <w:rPr>
          <w:rFonts w:asciiTheme="minorHAnsi" w:eastAsiaTheme="minorEastAsia" w:hAnsiTheme="minorHAnsi" w:cstheme="minorBidi"/>
          <w:noProof/>
          <w:kern w:val="0"/>
          <w:sz w:val="22"/>
          <w:szCs w:val="22"/>
        </w:rPr>
      </w:pPr>
      <w:r>
        <w:rPr>
          <w:noProof/>
        </w:rPr>
        <w:t>2.5A</w:t>
      </w:r>
      <w:r>
        <w:rPr>
          <w:noProof/>
        </w:rPr>
        <w:tab/>
        <w:t>Passenger transport operations</w:t>
      </w:r>
      <w:r w:rsidRPr="00A42A60">
        <w:rPr>
          <w:noProof/>
        </w:rPr>
        <w:tab/>
      </w:r>
      <w:r w:rsidRPr="00A42A60">
        <w:rPr>
          <w:noProof/>
        </w:rPr>
        <w:fldChar w:fldCharType="begin"/>
      </w:r>
      <w:r w:rsidRPr="00A42A60">
        <w:rPr>
          <w:noProof/>
        </w:rPr>
        <w:instrText xml:space="preserve"> PAGEREF _Toc501379778 \h </w:instrText>
      </w:r>
      <w:r w:rsidRPr="00A42A60">
        <w:rPr>
          <w:noProof/>
        </w:rPr>
      </w:r>
      <w:r w:rsidRPr="00A42A60">
        <w:rPr>
          <w:noProof/>
        </w:rPr>
        <w:fldChar w:fldCharType="separate"/>
      </w:r>
      <w:r w:rsidR="00DE7094">
        <w:rPr>
          <w:noProof/>
        </w:rPr>
        <w:t>47</w:t>
      </w:r>
      <w:r w:rsidRPr="00A42A60">
        <w:rPr>
          <w:noProof/>
        </w:rPr>
        <w:fldChar w:fldCharType="end"/>
      </w:r>
    </w:p>
    <w:p w14:paraId="1070F4E7" w14:textId="77777777" w:rsidR="00A42A60" w:rsidRDefault="00A42A60">
      <w:pPr>
        <w:pStyle w:val="TOC5"/>
        <w:rPr>
          <w:rFonts w:asciiTheme="minorHAnsi" w:eastAsiaTheme="minorEastAsia" w:hAnsiTheme="minorHAnsi" w:cstheme="minorBidi"/>
          <w:noProof/>
          <w:kern w:val="0"/>
          <w:sz w:val="22"/>
          <w:szCs w:val="22"/>
        </w:rPr>
      </w:pPr>
      <w:r>
        <w:rPr>
          <w:noProof/>
        </w:rPr>
        <w:t>2.5B</w:t>
      </w:r>
      <w:r>
        <w:rPr>
          <w:noProof/>
        </w:rPr>
        <w:tab/>
        <w:t>Support service operations</w:t>
      </w:r>
      <w:r w:rsidRPr="00A42A60">
        <w:rPr>
          <w:noProof/>
        </w:rPr>
        <w:tab/>
      </w:r>
      <w:r w:rsidRPr="00A42A60">
        <w:rPr>
          <w:noProof/>
        </w:rPr>
        <w:fldChar w:fldCharType="begin"/>
      </w:r>
      <w:r w:rsidRPr="00A42A60">
        <w:rPr>
          <w:noProof/>
        </w:rPr>
        <w:instrText xml:space="preserve"> PAGEREF _Toc501379779 \h </w:instrText>
      </w:r>
      <w:r w:rsidRPr="00A42A60">
        <w:rPr>
          <w:noProof/>
        </w:rPr>
      </w:r>
      <w:r w:rsidRPr="00A42A60">
        <w:rPr>
          <w:noProof/>
        </w:rPr>
        <w:fldChar w:fldCharType="separate"/>
      </w:r>
      <w:r w:rsidR="00DE7094">
        <w:rPr>
          <w:noProof/>
        </w:rPr>
        <w:t>48</w:t>
      </w:r>
      <w:r w:rsidRPr="00A42A60">
        <w:rPr>
          <w:noProof/>
        </w:rPr>
        <w:fldChar w:fldCharType="end"/>
      </w:r>
    </w:p>
    <w:p w14:paraId="1070F4E8" w14:textId="77777777" w:rsidR="00A42A60" w:rsidRDefault="00A42A60">
      <w:pPr>
        <w:pStyle w:val="TOC5"/>
        <w:rPr>
          <w:rFonts w:asciiTheme="minorHAnsi" w:eastAsiaTheme="minorEastAsia" w:hAnsiTheme="minorHAnsi" w:cstheme="minorBidi"/>
          <w:noProof/>
          <w:kern w:val="0"/>
          <w:sz w:val="22"/>
          <w:szCs w:val="22"/>
        </w:rPr>
      </w:pPr>
      <w:r>
        <w:rPr>
          <w:noProof/>
        </w:rPr>
        <w:t>2.7</w:t>
      </w:r>
      <w:r>
        <w:rPr>
          <w:noProof/>
        </w:rPr>
        <w:tab/>
        <w:t>Limits on operation of aircraft</w:t>
      </w:r>
      <w:r w:rsidRPr="00A42A60">
        <w:rPr>
          <w:noProof/>
        </w:rPr>
        <w:tab/>
      </w:r>
      <w:r w:rsidRPr="00A42A60">
        <w:rPr>
          <w:noProof/>
        </w:rPr>
        <w:fldChar w:fldCharType="begin"/>
      </w:r>
      <w:r w:rsidRPr="00A42A60">
        <w:rPr>
          <w:noProof/>
        </w:rPr>
        <w:instrText xml:space="preserve"> PAGEREF _Toc501379780 \h </w:instrText>
      </w:r>
      <w:r w:rsidRPr="00A42A60">
        <w:rPr>
          <w:noProof/>
        </w:rPr>
      </w:r>
      <w:r w:rsidRPr="00A42A60">
        <w:rPr>
          <w:noProof/>
        </w:rPr>
        <w:fldChar w:fldCharType="separate"/>
      </w:r>
      <w:r w:rsidR="00DE7094">
        <w:rPr>
          <w:noProof/>
        </w:rPr>
        <w:t>48</w:t>
      </w:r>
      <w:r w:rsidRPr="00A42A60">
        <w:rPr>
          <w:noProof/>
        </w:rPr>
        <w:fldChar w:fldCharType="end"/>
      </w:r>
    </w:p>
    <w:p w14:paraId="1070F4E9" w14:textId="77777777" w:rsidR="00A42A60" w:rsidRDefault="00A42A60">
      <w:pPr>
        <w:pStyle w:val="TOC5"/>
        <w:rPr>
          <w:rFonts w:asciiTheme="minorHAnsi" w:eastAsiaTheme="minorEastAsia" w:hAnsiTheme="minorHAnsi" w:cstheme="minorBidi"/>
          <w:noProof/>
          <w:kern w:val="0"/>
          <w:sz w:val="22"/>
          <w:szCs w:val="22"/>
        </w:rPr>
      </w:pPr>
      <w:r>
        <w:rPr>
          <w:noProof/>
        </w:rPr>
        <w:t>2.8</w:t>
      </w:r>
      <w:r>
        <w:rPr>
          <w:noProof/>
        </w:rPr>
        <w:tab/>
        <w:t>Other limits on use of vessels</w:t>
      </w:r>
      <w:r w:rsidRPr="00A42A60">
        <w:rPr>
          <w:noProof/>
        </w:rPr>
        <w:tab/>
      </w:r>
      <w:r w:rsidRPr="00A42A60">
        <w:rPr>
          <w:noProof/>
        </w:rPr>
        <w:fldChar w:fldCharType="begin"/>
      </w:r>
      <w:r w:rsidRPr="00A42A60">
        <w:rPr>
          <w:noProof/>
        </w:rPr>
        <w:instrText xml:space="preserve"> PAGEREF _Toc501379781 \h </w:instrText>
      </w:r>
      <w:r w:rsidRPr="00A42A60">
        <w:rPr>
          <w:noProof/>
        </w:rPr>
      </w:r>
      <w:r w:rsidRPr="00A42A60">
        <w:rPr>
          <w:noProof/>
        </w:rPr>
        <w:fldChar w:fldCharType="separate"/>
      </w:r>
      <w:r w:rsidR="00DE7094">
        <w:rPr>
          <w:noProof/>
        </w:rPr>
        <w:t>48</w:t>
      </w:r>
      <w:r w:rsidRPr="00A42A60">
        <w:rPr>
          <w:noProof/>
        </w:rPr>
        <w:fldChar w:fldCharType="end"/>
      </w:r>
    </w:p>
    <w:p w14:paraId="1070F4EA" w14:textId="77777777" w:rsidR="00A42A60" w:rsidRDefault="00A42A60">
      <w:pPr>
        <w:pStyle w:val="TOC3"/>
        <w:rPr>
          <w:rFonts w:asciiTheme="minorHAnsi" w:eastAsiaTheme="minorEastAsia" w:hAnsiTheme="minorHAnsi" w:cstheme="minorBidi"/>
          <w:b w:val="0"/>
          <w:noProof/>
          <w:kern w:val="0"/>
          <w:szCs w:val="22"/>
        </w:rPr>
      </w:pPr>
      <w:r>
        <w:rPr>
          <w:noProof/>
        </w:rPr>
        <w:t>Division 3—Wildlife protection</w:t>
      </w:r>
      <w:r w:rsidRPr="00A42A60">
        <w:rPr>
          <w:b w:val="0"/>
          <w:noProof/>
          <w:sz w:val="18"/>
        </w:rPr>
        <w:tab/>
      </w:r>
      <w:r w:rsidRPr="00A42A60">
        <w:rPr>
          <w:b w:val="0"/>
          <w:noProof/>
          <w:sz w:val="18"/>
        </w:rPr>
        <w:fldChar w:fldCharType="begin"/>
      </w:r>
      <w:r w:rsidRPr="00A42A60">
        <w:rPr>
          <w:b w:val="0"/>
          <w:noProof/>
          <w:sz w:val="18"/>
        </w:rPr>
        <w:instrText xml:space="preserve"> PAGEREF _Toc501379782 \h </w:instrText>
      </w:r>
      <w:r w:rsidRPr="00A42A60">
        <w:rPr>
          <w:b w:val="0"/>
          <w:noProof/>
          <w:sz w:val="18"/>
        </w:rPr>
      </w:r>
      <w:r w:rsidRPr="00A42A60">
        <w:rPr>
          <w:b w:val="0"/>
          <w:noProof/>
          <w:sz w:val="18"/>
        </w:rPr>
        <w:fldChar w:fldCharType="separate"/>
      </w:r>
      <w:r w:rsidR="00DE7094">
        <w:rPr>
          <w:b w:val="0"/>
          <w:noProof/>
          <w:sz w:val="18"/>
        </w:rPr>
        <w:t>51</w:t>
      </w:r>
      <w:r w:rsidRPr="00A42A60">
        <w:rPr>
          <w:b w:val="0"/>
          <w:noProof/>
          <w:sz w:val="18"/>
        </w:rPr>
        <w:fldChar w:fldCharType="end"/>
      </w:r>
    </w:p>
    <w:p w14:paraId="1070F4EB" w14:textId="77777777" w:rsidR="00A42A60" w:rsidRDefault="00A42A60">
      <w:pPr>
        <w:pStyle w:val="TOC5"/>
        <w:rPr>
          <w:rFonts w:asciiTheme="minorHAnsi" w:eastAsiaTheme="minorEastAsia" w:hAnsiTheme="minorHAnsi" w:cstheme="minorBidi"/>
          <w:noProof/>
          <w:kern w:val="0"/>
          <w:sz w:val="22"/>
          <w:szCs w:val="22"/>
        </w:rPr>
      </w:pPr>
      <w:r>
        <w:rPr>
          <w:noProof/>
        </w:rPr>
        <w:t>2.11</w:t>
      </w:r>
      <w:r>
        <w:rPr>
          <w:noProof/>
        </w:rPr>
        <w:tab/>
        <w:t>Activities in or near significant bird sites</w:t>
      </w:r>
      <w:r w:rsidRPr="00A42A60">
        <w:rPr>
          <w:noProof/>
        </w:rPr>
        <w:tab/>
      </w:r>
      <w:r w:rsidRPr="00A42A60">
        <w:rPr>
          <w:noProof/>
        </w:rPr>
        <w:fldChar w:fldCharType="begin"/>
      </w:r>
      <w:r w:rsidRPr="00A42A60">
        <w:rPr>
          <w:noProof/>
        </w:rPr>
        <w:instrText xml:space="preserve"> PAGEREF _Toc501379783 \h </w:instrText>
      </w:r>
      <w:r w:rsidRPr="00A42A60">
        <w:rPr>
          <w:noProof/>
        </w:rPr>
      </w:r>
      <w:r w:rsidRPr="00A42A60">
        <w:rPr>
          <w:noProof/>
        </w:rPr>
        <w:fldChar w:fldCharType="separate"/>
      </w:r>
      <w:r w:rsidR="00DE7094">
        <w:rPr>
          <w:noProof/>
        </w:rPr>
        <w:t>51</w:t>
      </w:r>
      <w:r w:rsidRPr="00A42A60">
        <w:rPr>
          <w:noProof/>
        </w:rPr>
        <w:fldChar w:fldCharType="end"/>
      </w:r>
    </w:p>
    <w:p w14:paraId="1070F4EC" w14:textId="77777777" w:rsidR="00A42A60" w:rsidRDefault="00A42A60">
      <w:pPr>
        <w:pStyle w:val="TOC5"/>
        <w:rPr>
          <w:rFonts w:asciiTheme="minorHAnsi" w:eastAsiaTheme="minorEastAsia" w:hAnsiTheme="minorHAnsi" w:cstheme="minorBidi"/>
          <w:noProof/>
          <w:kern w:val="0"/>
          <w:sz w:val="22"/>
          <w:szCs w:val="22"/>
        </w:rPr>
      </w:pPr>
      <w:r>
        <w:rPr>
          <w:noProof/>
        </w:rPr>
        <w:t>2.12</w:t>
      </w:r>
      <w:r>
        <w:rPr>
          <w:noProof/>
        </w:rPr>
        <w:tab/>
        <w:t>Protecting coral</w:t>
      </w:r>
      <w:r w:rsidRPr="00A42A60">
        <w:rPr>
          <w:noProof/>
        </w:rPr>
        <w:tab/>
      </w:r>
      <w:r w:rsidRPr="00A42A60">
        <w:rPr>
          <w:noProof/>
        </w:rPr>
        <w:fldChar w:fldCharType="begin"/>
      </w:r>
      <w:r w:rsidRPr="00A42A60">
        <w:rPr>
          <w:noProof/>
        </w:rPr>
        <w:instrText xml:space="preserve"> PAGEREF _Toc501379784 \h </w:instrText>
      </w:r>
      <w:r w:rsidRPr="00A42A60">
        <w:rPr>
          <w:noProof/>
        </w:rPr>
      </w:r>
      <w:r w:rsidRPr="00A42A60">
        <w:rPr>
          <w:noProof/>
        </w:rPr>
        <w:fldChar w:fldCharType="separate"/>
      </w:r>
      <w:r w:rsidR="00DE7094">
        <w:rPr>
          <w:noProof/>
        </w:rPr>
        <w:t>52</w:t>
      </w:r>
      <w:r w:rsidRPr="00A42A60">
        <w:rPr>
          <w:noProof/>
        </w:rPr>
        <w:fldChar w:fldCharType="end"/>
      </w:r>
    </w:p>
    <w:p w14:paraId="1070F4ED" w14:textId="77777777" w:rsidR="00A42A60" w:rsidRDefault="00A42A60">
      <w:pPr>
        <w:pStyle w:val="TOC3"/>
        <w:rPr>
          <w:rFonts w:asciiTheme="minorHAnsi" w:eastAsiaTheme="minorEastAsia" w:hAnsiTheme="minorHAnsi" w:cstheme="minorBidi"/>
          <w:b w:val="0"/>
          <w:noProof/>
          <w:kern w:val="0"/>
          <w:szCs w:val="22"/>
        </w:rPr>
      </w:pPr>
      <w:r>
        <w:rPr>
          <w:noProof/>
        </w:rPr>
        <w:t>Division 4—Other activities</w:t>
      </w:r>
      <w:r w:rsidRPr="00A42A60">
        <w:rPr>
          <w:b w:val="0"/>
          <w:noProof/>
          <w:sz w:val="18"/>
        </w:rPr>
        <w:tab/>
      </w:r>
      <w:r w:rsidRPr="00A42A60">
        <w:rPr>
          <w:b w:val="0"/>
          <w:noProof/>
          <w:sz w:val="18"/>
        </w:rPr>
        <w:fldChar w:fldCharType="begin"/>
      </w:r>
      <w:r w:rsidRPr="00A42A60">
        <w:rPr>
          <w:b w:val="0"/>
          <w:noProof/>
          <w:sz w:val="18"/>
        </w:rPr>
        <w:instrText xml:space="preserve"> PAGEREF _Toc501379785 \h </w:instrText>
      </w:r>
      <w:r w:rsidRPr="00A42A60">
        <w:rPr>
          <w:b w:val="0"/>
          <w:noProof/>
          <w:sz w:val="18"/>
        </w:rPr>
      </w:r>
      <w:r w:rsidRPr="00A42A60">
        <w:rPr>
          <w:b w:val="0"/>
          <w:noProof/>
          <w:sz w:val="18"/>
        </w:rPr>
        <w:fldChar w:fldCharType="separate"/>
      </w:r>
      <w:r w:rsidR="00DE7094">
        <w:rPr>
          <w:b w:val="0"/>
          <w:noProof/>
          <w:sz w:val="18"/>
        </w:rPr>
        <w:t>53</w:t>
      </w:r>
      <w:r w:rsidRPr="00A42A60">
        <w:rPr>
          <w:b w:val="0"/>
          <w:noProof/>
          <w:sz w:val="18"/>
        </w:rPr>
        <w:fldChar w:fldCharType="end"/>
      </w:r>
    </w:p>
    <w:p w14:paraId="1070F4EE" w14:textId="77777777" w:rsidR="00A42A60" w:rsidRDefault="00A42A60">
      <w:pPr>
        <w:pStyle w:val="TOC5"/>
        <w:rPr>
          <w:rFonts w:asciiTheme="minorHAnsi" w:eastAsiaTheme="minorEastAsia" w:hAnsiTheme="minorHAnsi" w:cstheme="minorBidi"/>
          <w:noProof/>
          <w:kern w:val="0"/>
          <w:sz w:val="22"/>
          <w:szCs w:val="22"/>
        </w:rPr>
      </w:pPr>
      <w:r>
        <w:rPr>
          <w:noProof/>
        </w:rPr>
        <w:t>2.14</w:t>
      </w:r>
      <w:r>
        <w:rPr>
          <w:noProof/>
        </w:rPr>
        <w:tab/>
        <w:t>Certain commercial activities</w:t>
      </w:r>
      <w:r w:rsidRPr="00A42A60">
        <w:rPr>
          <w:noProof/>
        </w:rPr>
        <w:tab/>
      </w:r>
      <w:r w:rsidRPr="00A42A60">
        <w:rPr>
          <w:noProof/>
        </w:rPr>
        <w:fldChar w:fldCharType="begin"/>
      </w:r>
      <w:r w:rsidRPr="00A42A60">
        <w:rPr>
          <w:noProof/>
        </w:rPr>
        <w:instrText xml:space="preserve"> PAGEREF _Toc501379786 \h </w:instrText>
      </w:r>
      <w:r w:rsidRPr="00A42A60">
        <w:rPr>
          <w:noProof/>
        </w:rPr>
      </w:r>
      <w:r w:rsidRPr="00A42A60">
        <w:rPr>
          <w:noProof/>
        </w:rPr>
        <w:fldChar w:fldCharType="separate"/>
      </w:r>
      <w:r w:rsidR="00DE7094">
        <w:rPr>
          <w:noProof/>
        </w:rPr>
        <w:t>53</w:t>
      </w:r>
      <w:r w:rsidRPr="00A42A60">
        <w:rPr>
          <w:noProof/>
        </w:rPr>
        <w:fldChar w:fldCharType="end"/>
      </w:r>
    </w:p>
    <w:p w14:paraId="1070F4EF" w14:textId="77777777" w:rsidR="00A42A60" w:rsidRDefault="00A42A60">
      <w:pPr>
        <w:pStyle w:val="TOC1"/>
        <w:rPr>
          <w:rFonts w:asciiTheme="minorHAnsi" w:eastAsiaTheme="minorEastAsia" w:hAnsiTheme="minorHAnsi" w:cstheme="minorBidi"/>
          <w:b w:val="0"/>
          <w:noProof/>
          <w:kern w:val="0"/>
          <w:sz w:val="22"/>
          <w:szCs w:val="22"/>
        </w:rPr>
      </w:pPr>
      <w:r>
        <w:rPr>
          <w:noProof/>
        </w:rPr>
        <w:t>Schedule 1—The Planning Area</w:t>
      </w:r>
      <w:r w:rsidRPr="00A42A60">
        <w:rPr>
          <w:b w:val="0"/>
          <w:noProof/>
          <w:sz w:val="18"/>
        </w:rPr>
        <w:tab/>
      </w:r>
      <w:r w:rsidRPr="00A42A60">
        <w:rPr>
          <w:b w:val="0"/>
          <w:noProof/>
          <w:sz w:val="18"/>
        </w:rPr>
        <w:fldChar w:fldCharType="begin"/>
      </w:r>
      <w:r w:rsidRPr="00A42A60">
        <w:rPr>
          <w:b w:val="0"/>
          <w:noProof/>
          <w:sz w:val="18"/>
        </w:rPr>
        <w:instrText xml:space="preserve"> PAGEREF _Toc501379787 \h </w:instrText>
      </w:r>
      <w:r w:rsidRPr="00A42A60">
        <w:rPr>
          <w:b w:val="0"/>
          <w:noProof/>
          <w:sz w:val="18"/>
        </w:rPr>
      </w:r>
      <w:r w:rsidRPr="00A42A60">
        <w:rPr>
          <w:b w:val="0"/>
          <w:noProof/>
          <w:sz w:val="18"/>
        </w:rPr>
        <w:fldChar w:fldCharType="separate"/>
      </w:r>
      <w:r w:rsidR="00DE7094">
        <w:rPr>
          <w:b w:val="0"/>
          <w:noProof/>
          <w:sz w:val="18"/>
        </w:rPr>
        <w:t>54</w:t>
      </w:r>
      <w:r w:rsidRPr="00A42A60">
        <w:rPr>
          <w:b w:val="0"/>
          <w:noProof/>
          <w:sz w:val="18"/>
        </w:rPr>
        <w:fldChar w:fldCharType="end"/>
      </w:r>
    </w:p>
    <w:p w14:paraId="1070F4F0" w14:textId="77777777" w:rsidR="00A42A60" w:rsidRDefault="00A42A60">
      <w:pPr>
        <w:pStyle w:val="TOC2"/>
        <w:rPr>
          <w:rFonts w:asciiTheme="minorHAnsi" w:eastAsiaTheme="minorEastAsia" w:hAnsiTheme="minorHAnsi" w:cstheme="minorBidi"/>
          <w:b w:val="0"/>
          <w:noProof/>
          <w:kern w:val="0"/>
          <w:sz w:val="22"/>
          <w:szCs w:val="22"/>
        </w:rPr>
      </w:pPr>
      <w:r>
        <w:rPr>
          <w:noProof/>
        </w:rPr>
        <w:t>Part 1—Geographic description of area</w:t>
      </w:r>
      <w:r w:rsidRPr="00A42A60">
        <w:rPr>
          <w:b w:val="0"/>
          <w:noProof/>
          <w:sz w:val="18"/>
        </w:rPr>
        <w:tab/>
      </w:r>
      <w:r w:rsidRPr="00A42A60">
        <w:rPr>
          <w:b w:val="0"/>
          <w:noProof/>
          <w:sz w:val="18"/>
        </w:rPr>
        <w:fldChar w:fldCharType="begin"/>
      </w:r>
      <w:r w:rsidRPr="00A42A60">
        <w:rPr>
          <w:b w:val="0"/>
          <w:noProof/>
          <w:sz w:val="18"/>
        </w:rPr>
        <w:instrText xml:space="preserve"> PAGEREF _Toc501379788 \h </w:instrText>
      </w:r>
      <w:r w:rsidRPr="00A42A60">
        <w:rPr>
          <w:b w:val="0"/>
          <w:noProof/>
          <w:sz w:val="18"/>
        </w:rPr>
      </w:r>
      <w:r w:rsidRPr="00A42A60">
        <w:rPr>
          <w:b w:val="0"/>
          <w:noProof/>
          <w:sz w:val="18"/>
        </w:rPr>
        <w:fldChar w:fldCharType="separate"/>
      </w:r>
      <w:r w:rsidR="00DE7094">
        <w:rPr>
          <w:b w:val="0"/>
          <w:noProof/>
          <w:sz w:val="18"/>
        </w:rPr>
        <w:t>54</w:t>
      </w:r>
      <w:r w:rsidRPr="00A42A60">
        <w:rPr>
          <w:b w:val="0"/>
          <w:noProof/>
          <w:sz w:val="18"/>
        </w:rPr>
        <w:fldChar w:fldCharType="end"/>
      </w:r>
    </w:p>
    <w:p w14:paraId="1070F4F1" w14:textId="77777777" w:rsidR="00A42A60" w:rsidRDefault="00A42A60">
      <w:pPr>
        <w:pStyle w:val="TOC5"/>
        <w:rPr>
          <w:rFonts w:asciiTheme="minorHAnsi" w:eastAsiaTheme="minorEastAsia" w:hAnsiTheme="minorHAnsi" w:cstheme="minorBidi"/>
          <w:noProof/>
          <w:kern w:val="0"/>
          <w:sz w:val="22"/>
          <w:szCs w:val="22"/>
        </w:rPr>
      </w:pPr>
      <w:r>
        <w:rPr>
          <w:noProof/>
        </w:rPr>
        <w:t>1.</w:t>
      </w:r>
      <w:r>
        <w:rPr>
          <w:noProof/>
        </w:rPr>
        <w:tab/>
        <w:t>Area 1—Gloucester, Molle, Whitsunday, Repulse and Lindeman Units</w:t>
      </w:r>
      <w:r w:rsidRPr="00A42A60">
        <w:rPr>
          <w:noProof/>
        </w:rPr>
        <w:tab/>
      </w:r>
      <w:r w:rsidRPr="00A42A60">
        <w:rPr>
          <w:noProof/>
        </w:rPr>
        <w:fldChar w:fldCharType="begin"/>
      </w:r>
      <w:r w:rsidRPr="00A42A60">
        <w:rPr>
          <w:noProof/>
        </w:rPr>
        <w:instrText xml:space="preserve"> PAGEREF _Toc501379789 \h </w:instrText>
      </w:r>
      <w:r w:rsidRPr="00A42A60">
        <w:rPr>
          <w:noProof/>
        </w:rPr>
      </w:r>
      <w:r w:rsidRPr="00A42A60">
        <w:rPr>
          <w:noProof/>
        </w:rPr>
        <w:fldChar w:fldCharType="separate"/>
      </w:r>
      <w:r w:rsidR="00DE7094">
        <w:rPr>
          <w:noProof/>
        </w:rPr>
        <w:t>54</w:t>
      </w:r>
      <w:r w:rsidRPr="00A42A60">
        <w:rPr>
          <w:noProof/>
        </w:rPr>
        <w:fldChar w:fldCharType="end"/>
      </w:r>
    </w:p>
    <w:p w14:paraId="1070F4F2" w14:textId="77777777" w:rsidR="00A42A60" w:rsidRDefault="00A42A60">
      <w:pPr>
        <w:pStyle w:val="TOC5"/>
        <w:rPr>
          <w:rFonts w:asciiTheme="minorHAnsi" w:eastAsiaTheme="minorEastAsia" w:hAnsiTheme="minorHAnsi" w:cstheme="minorBidi"/>
          <w:noProof/>
          <w:kern w:val="0"/>
          <w:sz w:val="22"/>
          <w:szCs w:val="22"/>
        </w:rPr>
      </w:pPr>
      <w:r>
        <w:rPr>
          <w:noProof/>
        </w:rPr>
        <w:t>2.</w:t>
      </w:r>
      <w:r>
        <w:rPr>
          <w:noProof/>
        </w:rPr>
        <w:tab/>
        <w:t>Area 2 – Hardy Unit</w:t>
      </w:r>
      <w:r w:rsidRPr="00A42A60">
        <w:rPr>
          <w:noProof/>
        </w:rPr>
        <w:tab/>
      </w:r>
      <w:r w:rsidRPr="00A42A60">
        <w:rPr>
          <w:noProof/>
        </w:rPr>
        <w:fldChar w:fldCharType="begin"/>
      </w:r>
      <w:r w:rsidRPr="00A42A60">
        <w:rPr>
          <w:noProof/>
        </w:rPr>
        <w:instrText xml:space="preserve"> PAGEREF _Toc501379790 \h </w:instrText>
      </w:r>
      <w:r w:rsidRPr="00A42A60">
        <w:rPr>
          <w:noProof/>
        </w:rPr>
      </w:r>
      <w:r w:rsidRPr="00A42A60">
        <w:rPr>
          <w:noProof/>
        </w:rPr>
        <w:fldChar w:fldCharType="separate"/>
      </w:r>
      <w:r w:rsidR="00DE7094">
        <w:rPr>
          <w:noProof/>
        </w:rPr>
        <w:t>54</w:t>
      </w:r>
      <w:r w:rsidRPr="00A42A60">
        <w:rPr>
          <w:noProof/>
        </w:rPr>
        <w:fldChar w:fldCharType="end"/>
      </w:r>
    </w:p>
    <w:p w14:paraId="1070F4F3" w14:textId="77777777" w:rsidR="00A42A60" w:rsidRDefault="00A42A60">
      <w:pPr>
        <w:pStyle w:val="TOC2"/>
        <w:rPr>
          <w:rFonts w:asciiTheme="minorHAnsi" w:eastAsiaTheme="minorEastAsia" w:hAnsiTheme="minorHAnsi" w:cstheme="minorBidi"/>
          <w:b w:val="0"/>
          <w:noProof/>
          <w:kern w:val="0"/>
          <w:sz w:val="22"/>
          <w:szCs w:val="22"/>
        </w:rPr>
      </w:pPr>
      <w:r>
        <w:rPr>
          <w:noProof/>
        </w:rPr>
        <w:t>Part 2—Map of area</w:t>
      </w:r>
      <w:r w:rsidRPr="00A42A60">
        <w:rPr>
          <w:b w:val="0"/>
          <w:noProof/>
          <w:sz w:val="18"/>
        </w:rPr>
        <w:tab/>
      </w:r>
      <w:r w:rsidRPr="00A42A60">
        <w:rPr>
          <w:b w:val="0"/>
          <w:noProof/>
          <w:sz w:val="18"/>
        </w:rPr>
        <w:fldChar w:fldCharType="begin"/>
      </w:r>
      <w:r w:rsidRPr="00A42A60">
        <w:rPr>
          <w:b w:val="0"/>
          <w:noProof/>
          <w:sz w:val="18"/>
        </w:rPr>
        <w:instrText xml:space="preserve"> PAGEREF _Toc501379791 \h </w:instrText>
      </w:r>
      <w:r w:rsidRPr="00A42A60">
        <w:rPr>
          <w:b w:val="0"/>
          <w:noProof/>
          <w:sz w:val="18"/>
        </w:rPr>
      </w:r>
      <w:r w:rsidRPr="00A42A60">
        <w:rPr>
          <w:b w:val="0"/>
          <w:noProof/>
          <w:sz w:val="18"/>
        </w:rPr>
        <w:fldChar w:fldCharType="separate"/>
      </w:r>
      <w:r w:rsidR="00DE7094">
        <w:rPr>
          <w:b w:val="0"/>
          <w:noProof/>
          <w:sz w:val="18"/>
        </w:rPr>
        <w:t>55</w:t>
      </w:r>
      <w:r w:rsidRPr="00A42A60">
        <w:rPr>
          <w:b w:val="0"/>
          <w:noProof/>
          <w:sz w:val="18"/>
        </w:rPr>
        <w:fldChar w:fldCharType="end"/>
      </w:r>
    </w:p>
    <w:p w14:paraId="1070F4F4" w14:textId="77777777" w:rsidR="00A42A60" w:rsidRDefault="00A42A60">
      <w:pPr>
        <w:pStyle w:val="TOC1"/>
        <w:rPr>
          <w:rFonts w:asciiTheme="minorHAnsi" w:eastAsiaTheme="minorEastAsia" w:hAnsiTheme="minorHAnsi" w:cstheme="minorBidi"/>
          <w:b w:val="0"/>
          <w:noProof/>
          <w:kern w:val="0"/>
          <w:sz w:val="22"/>
          <w:szCs w:val="22"/>
        </w:rPr>
      </w:pPr>
      <w:r>
        <w:rPr>
          <w:noProof/>
        </w:rPr>
        <w:t>Schedule 2—Setting areas</w:t>
      </w:r>
      <w:r w:rsidRPr="00A42A60">
        <w:rPr>
          <w:b w:val="0"/>
          <w:noProof/>
          <w:sz w:val="18"/>
        </w:rPr>
        <w:tab/>
      </w:r>
      <w:r w:rsidRPr="00A42A60">
        <w:rPr>
          <w:b w:val="0"/>
          <w:noProof/>
          <w:sz w:val="18"/>
        </w:rPr>
        <w:fldChar w:fldCharType="begin"/>
      </w:r>
      <w:r w:rsidRPr="00A42A60">
        <w:rPr>
          <w:b w:val="0"/>
          <w:noProof/>
          <w:sz w:val="18"/>
        </w:rPr>
        <w:instrText xml:space="preserve"> PAGEREF _Toc501379792 \h </w:instrText>
      </w:r>
      <w:r w:rsidRPr="00A42A60">
        <w:rPr>
          <w:b w:val="0"/>
          <w:noProof/>
          <w:sz w:val="18"/>
        </w:rPr>
      </w:r>
      <w:r w:rsidRPr="00A42A60">
        <w:rPr>
          <w:b w:val="0"/>
          <w:noProof/>
          <w:sz w:val="18"/>
        </w:rPr>
        <w:fldChar w:fldCharType="separate"/>
      </w:r>
      <w:r w:rsidR="00DE7094">
        <w:rPr>
          <w:b w:val="0"/>
          <w:noProof/>
          <w:sz w:val="18"/>
        </w:rPr>
        <w:t>56</w:t>
      </w:r>
      <w:r w:rsidRPr="00A42A60">
        <w:rPr>
          <w:b w:val="0"/>
          <w:noProof/>
          <w:sz w:val="18"/>
        </w:rPr>
        <w:fldChar w:fldCharType="end"/>
      </w:r>
    </w:p>
    <w:p w14:paraId="1070F4F5" w14:textId="77777777" w:rsidR="00A42A60" w:rsidRDefault="00A42A60">
      <w:pPr>
        <w:pStyle w:val="TOC2"/>
        <w:rPr>
          <w:rFonts w:asciiTheme="minorHAnsi" w:eastAsiaTheme="minorEastAsia" w:hAnsiTheme="minorHAnsi" w:cstheme="minorBidi"/>
          <w:b w:val="0"/>
          <w:noProof/>
          <w:kern w:val="0"/>
          <w:sz w:val="22"/>
          <w:szCs w:val="22"/>
        </w:rPr>
      </w:pPr>
      <w:r>
        <w:rPr>
          <w:noProof/>
        </w:rPr>
        <w:t>Part 1—Setting 1 (intensive) areas</w:t>
      </w:r>
      <w:r w:rsidRPr="00A42A60">
        <w:rPr>
          <w:b w:val="0"/>
          <w:noProof/>
          <w:sz w:val="18"/>
        </w:rPr>
        <w:tab/>
      </w:r>
      <w:r w:rsidRPr="00A42A60">
        <w:rPr>
          <w:b w:val="0"/>
          <w:noProof/>
          <w:sz w:val="18"/>
        </w:rPr>
        <w:fldChar w:fldCharType="begin"/>
      </w:r>
      <w:r w:rsidRPr="00A42A60">
        <w:rPr>
          <w:b w:val="0"/>
          <w:noProof/>
          <w:sz w:val="18"/>
        </w:rPr>
        <w:instrText xml:space="preserve"> PAGEREF _Toc501379793 \h </w:instrText>
      </w:r>
      <w:r w:rsidRPr="00A42A60">
        <w:rPr>
          <w:b w:val="0"/>
          <w:noProof/>
          <w:sz w:val="18"/>
        </w:rPr>
      </w:r>
      <w:r w:rsidRPr="00A42A60">
        <w:rPr>
          <w:b w:val="0"/>
          <w:noProof/>
          <w:sz w:val="18"/>
        </w:rPr>
        <w:fldChar w:fldCharType="separate"/>
      </w:r>
      <w:r w:rsidR="00DE7094">
        <w:rPr>
          <w:b w:val="0"/>
          <w:noProof/>
          <w:sz w:val="18"/>
        </w:rPr>
        <w:t>56</w:t>
      </w:r>
      <w:r w:rsidRPr="00A42A60">
        <w:rPr>
          <w:b w:val="0"/>
          <w:noProof/>
          <w:sz w:val="18"/>
        </w:rPr>
        <w:fldChar w:fldCharType="end"/>
      </w:r>
    </w:p>
    <w:p w14:paraId="1070F4F6" w14:textId="77777777" w:rsidR="00A42A60" w:rsidRDefault="00A42A60">
      <w:pPr>
        <w:pStyle w:val="TOC5"/>
        <w:rPr>
          <w:rFonts w:asciiTheme="minorHAnsi" w:eastAsiaTheme="minorEastAsia" w:hAnsiTheme="minorHAnsi" w:cstheme="minorBidi"/>
          <w:noProof/>
          <w:kern w:val="0"/>
          <w:sz w:val="22"/>
          <w:szCs w:val="22"/>
        </w:rPr>
      </w:pPr>
      <w:r>
        <w:rPr>
          <w:noProof/>
        </w:rPr>
        <w:t>1</w:t>
      </w:r>
      <w:r>
        <w:rPr>
          <w:noProof/>
        </w:rPr>
        <w:tab/>
        <w:t>Daydream and West South Molle Islands setting 1 (intensive) area</w:t>
      </w:r>
      <w:r w:rsidRPr="00A42A60">
        <w:rPr>
          <w:noProof/>
        </w:rPr>
        <w:tab/>
      </w:r>
      <w:r w:rsidRPr="00A42A60">
        <w:rPr>
          <w:noProof/>
        </w:rPr>
        <w:fldChar w:fldCharType="begin"/>
      </w:r>
      <w:r w:rsidRPr="00A42A60">
        <w:rPr>
          <w:noProof/>
        </w:rPr>
        <w:instrText xml:space="preserve"> PAGEREF _Toc501379794 \h </w:instrText>
      </w:r>
      <w:r w:rsidRPr="00A42A60">
        <w:rPr>
          <w:noProof/>
        </w:rPr>
      </w:r>
      <w:r w:rsidRPr="00A42A60">
        <w:rPr>
          <w:noProof/>
        </w:rPr>
        <w:fldChar w:fldCharType="separate"/>
      </w:r>
      <w:r w:rsidR="00DE7094">
        <w:rPr>
          <w:noProof/>
        </w:rPr>
        <w:t>56</w:t>
      </w:r>
      <w:r w:rsidRPr="00A42A60">
        <w:rPr>
          <w:noProof/>
        </w:rPr>
        <w:fldChar w:fldCharType="end"/>
      </w:r>
    </w:p>
    <w:p w14:paraId="1070F4F7" w14:textId="77777777" w:rsidR="00A42A60" w:rsidRDefault="00A42A60">
      <w:pPr>
        <w:pStyle w:val="TOC5"/>
        <w:rPr>
          <w:rFonts w:asciiTheme="minorHAnsi" w:eastAsiaTheme="minorEastAsia" w:hAnsiTheme="minorHAnsi" w:cstheme="minorBidi"/>
          <w:noProof/>
          <w:kern w:val="0"/>
          <w:sz w:val="22"/>
          <w:szCs w:val="22"/>
        </w:rPr>
      </w:pPr>
      <w:r>
        <w:rPr>
          <w:noProof/>
        </w:rPr>
        <w:t>2</w:t>
      </w:r>
      <w:r>
        <w:rPr>
          <w:noProof/>
        </w:rPr>
        <w:tab/>
        <w:t>Dingo Beach setting 1 (intensive) area</w:t>
      </w:r>
      <w:r w:rsidRPr="00A42A60">
        <w:rPr>
          <w:noProof/>
        </w:rPr>
        <w:tab/>
      </w:r>
      <w:r w:rsidRPr="00A42A60">
        <w:rPr>
          <w:noProof/>
        </w:rPr>
        <w:fldChar w:fldCharType="begin"/>
      </w:r>
      <w:r w:rsidRPr="00A42A60">
        <w:rPr>
          <w:noProof/>
        </w:rPr>
        <w:instrText xml:space="preserve"> PAGEREF _Toc501379795 \h </w:instrText>
      </w:r>
      <w:r w:rsidRPr="00A42A60">
        <w:rPr>
          <w:noProof/>
        </w:rPr>
      </w:r>
      <w:r w:rsidRPr="00A42A60">
        <w:rPr>
          <w:noProof/>
        </w:rPr>
        <w:fldChar w:fldCharType="separate"/>
      </w:r>
      <w:r w:rsidR="00DE7094">
        <w:rPr>
          <w:noProof/>
        </w:rPr>
        <w:t>56</w:t>
      </w:r>
      <w:r w:rsidRPr="00A42A60">
        <w:rPr>
          <w:noProof/>
        </w:rPr>
        <w:fldChar w:fldCharType="end"/>
      </w:r>
    </w:p>
    <w:p w14:paraId="1070F4F8" w14:textId="77777777" w:rsidR="00A42A60" w:rsidRDefault="00A42A60">
      <w:pPr>
        <w:pStyle w:val="TOC5"/>
        <w:rPr>
          <w:rFonts w:asciiTheme="minorHAnsi" w:eastAsiaTheme="minorEastAsia" w:hAnsiTheme="minorHAnsi" w:cstheme="minorBidi"/>
          <w:noProof/>
          <w:kern w:val="0"/>
          <w:sz w:val="22"/>
          <w:szCs w:val="22"/>
        </w:rPr>
      </w:pPr>
      <w:r>
        <w:rPr>
          <w:noProof/>
        </w:rPr>
        <w:t>3</w:t>
      </w:r>
      <w:r>
        <w:rPr>
          <w:noProof/>
        </w:rPr>
        <w:tab/>
        <w:t>Earlando Resort setting 1 (intensive) area</w:t>
      </w:r>
      <w:r w:rsidRPr="00A42A60">
        <w:rPr>
          <w:noProof/>
        </w:rPr>
        <w:tab/>
      </w:r>
      <w:r w:rsidRPr="00A42A60">
        <w:rPr>
          <w:noProof/>
        </w:rPr>
        <w:fldChar w:fldCharType="begin"/>
      </w:r>
      <w:r w:rsidRPr="00A42A60">
        <w:rPr>
          <w:noProof/>
        </w:rPr>
        <w:instrText xml:space="preserve"> PAGEREF _Toc501379796 \h </w:instrText>
      </w:r>
      <w:r w:rsidRPr="00A42A60">
        <w:rPr>
          <w:noProof/>
        </w:rPr>
      </w:r>
      <w:r w:rsidRPr="00A42A60">
        <w:rPr>
          <w:noProof/>
        </w:rPr>
        <w:fldChar w:fldCharType="separate"/>
      </w:r>
      <w:r w:rsidR="00DE7094">
        <w:rPr>
          <w:noProof/>
        </w:rPr>
        <w:t>57</w:t>
      </w:r>
      <w:r w:rsidRPr="00A42A60">
        <w:rPr>
          <w:noProof/>
        </w:rPr>
        <w:fldChar w:fldCharType="end"/>
      </w:r>
    </w:p>
    <w:p w14:paraId="1070F4F9" w14:textId="77777777" w:rsidR="00A42A60" w:rsidRDefault="00A42A60">
      <w:pPr>
        <w:pStyle w:val="TOC5"/>
        <w:rPr>
          <w:rFonts w:asciiTheme="minorHAnsi" w:eastAsiaTheme="minorEastAsia" w:hAnsiTheme="minorHAnsi" w:cstheme="minorBidi"/>
          <w:noProof/>
          <w:kern w:val="0"/>
          <w:sz w:val="22"/>
          <w:szCs w:val="22"/>
        </w:rPr>
      </w:pPr>
      <w:r>
        <w:rPr>
          <w:noProof/>
        </w:rPr>
        <w:t>4</w:t>
      </w:r>
      <w:r>
        <w:rPr>
          <w:noProof/>
        </w:rPr>
        <w:tab/>
        <w:t>East Mid Molle and South Molle Islands setting 1 (intensive) area</w:t>
      </w:r>
      <w:r w:rsidRPr="00A42A60">
        <w:rPr>
          <w:noProof/>
        </w:rPr>
        <w:tab/>
      </w:r>
      <w:r w:rsidRPr="00A42A60">
        <w:rPr>
          <w:noProof/>
        </w:rPr>
        <w:fldChar w:fldCharType="begin"/>
      </w:r>
      <w:r w:rsidRPr="00A42A60">
        <w:rPr>
          <w:noProof/>
        </w:rPr>
        <w:instrText xml:space="preserve"> PAGEREF _Toc501379797 \h </w:instrText>
      </w:r>
      <w:r w:rsidRPr="00A42A60">
        <w:rPr>
          <w:noProof/>
        </w:rPr>
      </w:r>
      <w:r w:rsidRPr="00A42A60">
        <w:rPr>
          <w:noProof/>
        </w:rPr>
        <w:fldChar w:fldCharType="separate"/>
      </w:r>
      <w:r w:rsidR="00DE7094">
        <w:rPr>
          <w:noProof/>
        </w:rPr>
        <w:t>57</w:t>
      </w:r>
      <w:r w:rsidRPr="00A42A60">
        <w:rPr>
          <w:noProof/>
        </w:rPr>
        <w:fldChar w:fldCharType="end"/>
      </w:r>
    </w:p>
    <w:p w14:paraId="1070F4FA" w14:textId="77777777" w:rsidR="00A42A60" w:rsidRDefault="00A42A60">
      <w:pPr>
        <w:pStyle w:val="TOC5"/>
        <w:rPr>
          <w:rFonts w:asciiTheme="minorHAnsi" w:eastAsiaTheme="minorEastAsia" w:hAnsiTheme="minorHAnsi" w:cstheme="minorBidi"/>
          <w:noProof/>
          <w:kern w:val="0"/>
          <w:sz w:val="22"/>
          <w:szCs w:val="22"/>
        </w:rPr>
      </w:pPr>
      <w:r>
        <w:rPr>
          <w:noProof/>
        </w:rPr>
        <w:t>5</w:t>
      </w:r>
      <w:r>
        <w:rPr>
          <w:noProof/>
        </w:rPr>
        <w:tab/>
        <w:t>Hamilton Island and Dent Passage setting 1 (intensive) area</w:t>
      </w:r>
      <w:r w:rsidRPr="00A42A60">
        <w:rPr>
          <w:noProof/>
        </w:rPr>
        <w:tab/>
      </w:r>
      <w:r w:rsidRPr="00A42A60">
        <w:rPr>
          <w:noProof/>
        </w:rPr>
        <w:fldChar w:fldCharType="begin"/>
      </w:r>
      <w:r w:rsidRPr="00A42A60">
        <w:rPr>
          <w:noProof/>
        </w:rPr>
        <w:instrText xml:space="preserve"> PAGEREF _Toc501379798 \h </w:instrText>
      </w:r>
      <w:r w:rsidRPr="00A42A60">
        <w:rPr>
          <w:noProof/>
        </w:rPr>
      </w:r>
      <w:r w:rsidRPr="00A42A60">
        <w:rPr>
          <w:noProof/>
        </w:rPr>
        <w:fldChar w:fldCharType="separate"/>
      </w:r>
      <w:r w:rsidR="00DE7094">
        <w:rPr>
          <w:noProof/>
        </w:rPr>
        <w:t>58</w:t>
      </w:r>
      <w:r w:rsidRPr="00A42A60">
        <w:rPr>
          <w:noProof/>
        </w:rPr>
        <w:fldChar w:fldCharType="end"/>
      </w:r>
    </w:p>
    <w:p w14:paraId="1070F4FB" w14:textId="77777777" w:rsidR="00A42A60" w:rsidRDefault="00A42A60">
      <w:pPr>
        <w:pStyle w:val="TOC5"/>
        <w:rPr>
          <w:rFonts w:asciiTheme="minorHAnsi" w:eastAsiaTheme="minorEastAsia" w:hAnsiTheme="minorHAnsi" w:cstheme="minorBidi"/>
          <w:noProof/>
          <w:kern w:val="0"/>
          <w:sz w:val="22"/>
          <w:szCs w:val="22"/>
        </w:rPr>
      </w:pPr>
      <w:r>
        <w:rPr>
          <w:noProof/>
        </w:rPr>
        <w:t>6</w:t>
      </w:r>
      <w:r>
        <w:rPr>
          <w:noProof/>
        </w:rPr>
        <w:tab/>
        <w:t>Happy and Palm Bay Resorts, Long Island setting 1 (intensive) area</w:t>
      </w:r>
      <w:r w:rsidRPr="00A42A60">
        <w:rPr>
          <w:noProof/>
        </w:rPr>
        <w:tab/>
      </w:r>
      <w:r w:rsidRPr="00A42A60">
        <w:rPr>
          <w:noProof/>
        </w:rPr>
        <w:fldChar w:fldCharType="begin"/>
      </w:r>
      <w:r w:rsidRPr="00A42A60">
        <w:rPr>
          <w:noProof/>
        </w:rPr>
        <w:instrText xml:space="preserve"> PAGEREF _Toc501379799 \h </w:instrText>
      </w:r>
      <w:r w:rsidRPr="00A42A60">
        <w:rPr>
          <w:noProof/>
        </w:rPr>
      </w:r>
      <w:r w:rsidRPr="00A42A60">
        <w:rPr>
          <w:noProof/>
        </w:rPr>
        <w:fldChar w:fldCharType="separate"/>
      </w:r>
      <w:r w:rsidR="00DE7094">
        <w:rPr>
          <w:noProof/>
        </w:rPr>
        <w:t>59</w:t>
      </w:r>
      <w:r w:rsidRPr="00A42A60">
        <w:rPr>
          <w:noProof/>
        </w:rPr>
        <w:fldChar w:fldCharType="end"/>
      </w:r>
    </w:p>
    <w:p w14:paraId="1070F4FC" w14:textId="77777777" w:rsidR="00A42A60" w:rsidRDefault="00A42A60">
      <w:pPr>
        <w:pStyle w:val="TOC5"/>
        <w:rPr>
          <w:rFonts w:asciiTheme="minorHAnsi" w:eastAsiaTheme="minorEastAsia" w:hAnsiTheme="minorHAnsi" w:cstheme="minorBidi"/>
          <w:noProof/>
          <w:kern w:val="0"/>
          <w:sz w:val="22"/>
          <w:szCs w:val="22"/>
        </w:rPr>
      </w:pPr>
      <w:r>
        <w:rPr>
          <w:noProof/>
        </w:rPr>
        <w:t>7</w:t>
      </w:r>
      <w:r>
        <w:rPr>
          <w:noProof/>
        </w:rPr>
        <w:tab/>
        <w:t>Hayman Island Resort setting 1 (intensive) area</w:t>
      </w:r>
      <w:r w:rsidRPr="00A42A60">
        <w:rPr>
          <w:noProof/>
        </w:rPr>
        <w:tab/>
      </w:r>
      <w:r w:rsidRPr="00A42A60">
        <w:rPr>
          <w:noProof/>
        </w:rPr>
        <w:fldChar w:fldCharType="begin"/>
      </w:r>
      <w:r w:rsidRPr="00A42A60">
        <w:rPr>
          <w:noProof/>
        </w:rPr>
        <w:instrText xml:space="preserve"> PAGEREF _Toc501379800 \h </w:instrText>
      </w:r>
      <w:r w:rsidRPr="00A42A60">
        <w:rPr>
          <w:noProof/>
        </w:rPr>
      </w:r>
      <w:r w:rsidRPr="00A42A60">
        <w:rPr>
          <w:noProof/>
        </w:rPr>
        <w:fldChar w:fldCharType="separate"/>
      </w:r>
      <w:r w:rsidR="00DE7094">
        <w:rPr>
          <w:noProof/>
        </w:rPr>
        <w:t>59</w:t>
      </w:r>
      <w:r w:rsidRPr="00A42A60">
        <w:rPr>
          <w:noProof/>
        </w:rPr>
        <w:fldChar w:fldCharType="end"/>
      </w:r>
    </w:p>
    <w:p w14:paraId="1070F4FD" w14:textId="77777777" w:rsidR="00A42A60" w:rsidRDefault="00A42A60">
      <w:pPr>
        <w:pStyle w:val="TOC5"/>
        <w:rPr>
          <w:rFonts w:asciiTheme="minorHAnsi" w:eastAsiaTheme="minorEastAsia" w:hAnsiTheme="minorHAnsi" w:cstheme="minorBidi"/>
          <w:noProof/>
          <w:kern w:val="0"/>
          <w:sz w:val="22"/>
          <w:szCs w:val="22"/>
        </w:rPr>
      </w:pPr>
      <w:r>
        <w:rPr>
          <w:noProof/>
        </w:rPr>
        <w:t>8</w:t>
      </w:r>
      <w:r>
        <w:rPr>
          <w:noProof/>
        </w:rPr>
        <w:tab/>
        <w:t>Hook Island Observatory and Resort setting 1 (intensive) area</w:t>
      </w:r>
      <w:r w:rsidRPr="00A42A60">
        <w:rPr>
          <w:noProof/>
        </w:rPr>
        <w:tab/>
      </w:r>
      <w:r w:rsidRPr="00A42A60">
        <w:rPr>
          <w:noProof/>
        </w:rPr>
        <w:fldChar w:fldCharType="begin"/>
      </w:r>
      <w:r w:rsidRPr="00A42A60">
        <w:rPr>
          <w:noProof/>
        </w:rPr>
        <w:instrText xml:space="preserve"> PAGEREF _Toc501379801 \h </w:instrText>
      </w:r>
      <w:r w:rsidRPr="00A42A60">
        <w:rPr>
          <w:noProof/>
        </w:rPr>
      </w:r>
      <w:r w:rsidRPr="00A42A60">
        <w:rPr>
          <w:noProof/>
        </w:rPr>
        <w:fldChar w:fldCharType="separate"/>
      </w:r>
      <w:r w:rsidR="00DE7094">
        <w:rPr>
          <w:noProof/>
        </w:rPr>
        <w:t>60</w:t>
      </w:r>
      <w:r w:rsidRPr="00A42A60">
        <w:rPr>
          <w:noProof/>
        </w:rPr>
        <w:fldChar w:fldCharType="end"/>
      </w:r>
    </w:p>
    <w:p w14:paraId="1070F4FE" w14:textId="77777777" w:rsidR="00A42A60" w:rsidRDefault="00A42A60">
      <w:pPr>
        <w:pStyle w:val="TOC5"/>
        <w:rPr>
          <w:rFonts w:asciiTheme="minorHAnsi" w:eastAsiaTheme="minorEastAsia" w:hAnsiTheme="minorHAnsi" w:cstheme="minorBidi"/>
          <w:noProof/>
          <w:kern w:val="0"/>
          <w:sz w:val="22"/>
          <w:szCs w:val="22"/>
        </w:rPr>
      </w:pPr>
      <w:r>
        <w:rPr>
          <w:noProof/>
        </w:rPr>
        <w:t>9</w:t>
      </w:r>
      <w:r>
        <w:rPr>
          <w:noProof/>
        </w:rPr>
        <w:tab/>
        <w:t>Lindeman Island Resort setting 1 (intensive) area</w:t>
      </w:r>
      <w:r w:rsidRPr="00A42A60">
        <w:rPr>
          <w:noProof/>
        </w:rPr>
        <w:tab/>
      </w:r>
      <w:r w:rsidRPr="00A42A60">
        <w:rPr>
          <w:noProof/>
        </w:rPr>
        <w:fldChar w:fldCharType="begin"/>
      </w:r>
      <w:r w:rsidRPr="00A42A60">
        <w:rPr>
          <w:noProof/>
        </w:rPr>
        <w:instrText xml:space="preserve"> PAGEREF _Toc501379802 \h </w:instrText>
      </w:r>
      <w:r w:rsidRPr="00A42A60">
        <w:rPr>
          <w:noProof/>
        </w:rPr>
      </w:r>
      <w:r w:rsidRPr="00A42A60">
        <w:rPr>
          <w:noProof/>
        </w:rPr>
        <w:fldChar w:fldCharType="separate"/>
      </w:r>
      <w:r w:rsidR="00DE7094">
        <w:rPr>
          <w:noProof/>
        </w:rPr>
        <w:t>60</w:t>
      </w:r>
      <w:r w:rsidRPr="00A42A60">
        <w:rPr>
          <w:noProof/>
        </w:rPr>
        <w:fldChar w:fldCharType="end"/>
      </w:r>
    </w:p>
    <w:p w14:paraId="1070F4FF" w14:textId="77777777" w:rsidR="00A42A60" w:rsidRDefault="00A42A60">
      <w:pPr>
        <w:pStyle w:val="TOC5"/>
        <w:rPr>
          <w:rFonts w:asciiTheme="minorHAnsi" w:eastAsiaTheme="minorEastAsia" w:hAnsiTheme="minorHAnsi" w:cstheme="minorBidi"/>
          <w:noProof/>
          <w:kern w:val="0"/>
          <w:sz w:val="22"/>
          <w:szCs w:val="22"/>
        </w:rPr>
      </w:pPr>
      <w:r>
        <w:rPr>
          <w:noProof/>
        </w:rPr>
        <w:t>10</w:t>
      </w:r>
      <w:r>
        <w:rPr>
          <w:noProof/>
        </w:rPr>
        <w:tab/>
        <w:t>Paradise Bay Resort, Long Island setting 1 (intensive) area</w:t>
      </w:r>
      <w:r w:rsidRPr="00A42A60">
        <w:rPr>
          <w:noProof/>
        </w:rPr>
        <w:tab/>
      </w:r>
      <w:r w:rsidRPr="00A42A60">
        <w:rPr>
          <w:noProof/>
        </w:rPr>
        <w:fldChar w:fldCharType="begin"/>
      </w:r>
      <w:r w:rsidRPr="00A42A60">
        <w:rPr>
          <w:noProof/>
        </w:rPr>
        <w:instrText xml:space="preserve"> PAGEREF _Toc501379803 \h </w:instrText>
      </w:r>
      <w:r w:rsidRPr="00A42A60">
        <w:rPr>
          <w:noProof/>
        </w:rPr>
      </w:r>
      <w:r w:rsidRPr="00A42A60">
        <w:rPr>
          <w:noProof/>
        </w:rPr>
        <w:fldChar w:fldCharType="separate"/>
      </w:r>
      <w:r w:rsidR="00DE7094">
        <w:rPr>
          <w:noProof/>
        </w:rPr>
        <w:t>60</w:t>
      </w:r>
      <w:r w:rsidRPr="00A42A60">
        <w:rPr>
          <w:noProof/>
        </w:rPr>
        <w:fldChar w:fldCharType="end"/>
      </w:r>
    </w:p>
    <w:p w14:paraId="1070F500" w14:textId="77777777" w:rsidR="00A42A60" w:rsidRDefault="00A42A60">
      <w:pPr>
        <w:pStyle w:val="TOC2"/>
        <w:rPr>
          <w:rFonts w:asciiTheme="minorHAnsi" w:eastAsiaTheme="minorEastAsia" w:hAnsiTheme="minorHAnsi" w:cstheme="minorBidi"/>
          <w:b w:val="0"/>
          <w:noProof/>
          <w:kern w:val="0"/>
          <w:sz w:val="22"/>
          <w:szCs w:val="22"/>
        </w:rPr>
      </w:pPr>
      <w:r>
        <w:rPr>
          <w:noProof/>
        </w:rPr>
        <w:t>Part 2—Setting 2 (high use) areas</w:t>
      </w:r>
      <w:r w:rsidRPr="00A42A60">
        <w:rPr>
          <w:b w:val="0"/>
          <w:noProof/>
          <w:sz w:val="18"/>
        </w:rPr>
        <w:tab/>
      </w:r>
      <w:r w:rsidRPr="00A42A60">
        <w:rPr>
          <w:b w:val="0"/>
          <w:noProof/>
          <w:sz w:val="18"/>
        </w:rPr>
        <w:fldChar w:fldCharType="begin"/>
      </w:r>
      <w:r w:rsidRPr="00A42A60">
        <w:rPr>
          <w:b w:val="0"/>
          <w:noProof/>
          <w:sz w:val="18"/>
        </w:rPr>
        <w:instrText xml:space="preserve"> PAGEREF _Toc501379804 \h </w:instrText>
      </w:r>
      <w:r w:rsidRPr="00A42A60">
        <w:rPr>
          <w:b w:val="0"/>
          <w:noProof/>
          <w:sz w:val="18"/>
        </w:rPr>
      </w:r>
      <w:r w:rsidRPr="00A42A60">
        <w:rPr>
          <w:b w:val="0"/>
          <w:noProof/>
          <w:sz w:val="18"/>
        </w:rPr>
        <w:fldChar w:fldCharType="separate"/>
      </w:r>
      <w:r w:rsidR="00DE7094">
        <w:rPr>
          <w:b w:val="0"/>
          <w:noProof/>
          <w:sz w:val="18"/>
        </w:rPr>
        <w:t>62</w:t>
      </w:r>
      <w:r w:rsidRPr="00A42A60">
        <w:rPr>
          <w:b w:val="0"/>
          <w:noProof/>
          <w:sz w:val="18"/>
        </w:rPr>
        <w:fldChar w:fldCharType="end"/>
      </w:r>
    </w:p>
    <w:p w14:paraId="1070F501" w14:textId="77777777" w:rsidR="00A42A60" w:rsidRDefault="00A42A60">
      <w:pPr>
        <w:pStyle w:val="TOC5"/>
        <w:rPr>
          <w:rFonts w:asciiTheme="minorHAnsi" w:eastAsiaTheme="minorEastAsia" w:hAnsiTheme="minorHAnsi" w:cstheme="minorBidi"/>
          <w:noProof/>
          <w:kern w:val="0"/>
          <w:sz w:val="22"/>
          <w:szCs w:val="22"/>
        </w:rPr>
      </w:pPr>
      <w:r>
        <w:rPr>
          <w:noProof/>
        </w:rPr>
        <w:t>11</w:t>
      </w:r>
      <w:r>
        <w:rPr>
          <w:noProof/>
        </w:rPr>
        <w:tab/>
        <w:t>Black Island setting 2 (high use) area</w:t>
      </w:r>
      <w:r w:rsidRPr="00A42A60">
        <w:rPr>
          <w:noProof/>
        </w:rPr>
        <w:tab/>
      </w:r>
      <w:r w:rsidRPr="00A42A60">
        <w:rPr>
          <w:noProof/>
        </w:rPr>
        <w:fldChar w:fldCharType="begin"/>
      </w:r>
      <w:r w:rsidRPr="00A42A60">
        <w:rPr>
          <w:noProof/>
        </w:rPr>
        <w:instrText xml:space="preserve"> PAGEREF _Toc501379805 \h </w:instrText>
      </w:r>
      <w:r w:rsidRPr="00A42A60">
        <w:rPr>
          <w:noProof/>
        </w:rPr>
      </w:r>
      <w:r w:rsidRPr="00A42A60">
        <w:rPr>
          <w:noProof/>
        </w:rPr>
        <w:fldChar w:fldCharType="separate"/>
      </w:r>
      <w:r w:rsidR="00DE7094">
        <w:rPr>
          <w:noProof/>
        </w:rPr>
        <w:t>62</w:t>
      </w:r>
      <w:r w:rsidRPr="00A42A60">
        <w:rPr>
          <w:noProof/>
        </w:rPr>
        <w:fldChar w:fldCharType="end"/>
      </w:r>
    </w:p>
    <w:p w14:paraId="1070F502" w14:textId="77777777" w:rsidR="00A42A60" w:rsidRDefault="00A42A60">
      <w:pPr>
        <w:pStyle w:val="TOC5"/>
        <w:rPr>
          <w:rFonts w:asciiTheme="minorHAnsi" w:eastAsiaTheme="minorEastAsia" w:hAnsiTheme="minorHAnsi" w:cstheme="minorBidi"/>
          <w:noProof/>
          <w:kern w:val="0"/>
          <w:sz w:val="22"/>
          <w:szCs w:val="22"/>
        </w:rPr>
      </w:pPr>
      <w:r>
        <w:rPr>
          <w:noProof/>
        </w:rPr>
        <w:t>12</w:t>
      </w:r>
      <w:r>
        <w:rPr>
          <w:noProof/>
        </w:rPr>
        <w:tab/>
        <w:t>Cid Harbour, Cid and Whitsunday Islands setting 2 (high use) area</w:t>
      </w:r>
      <w:r w:rsidRPr="00A42A60">
        <w:rPr>
          <w:noProof/>
        </w:rPr>
        <w:tab/>
      </w:r>
      <w:r w:rsidRPr="00A42A60">
        <w:rPr>
          <w:noProof/>
        </w:rPr>
        <w:fldChar w:fldCharType="begin"/>
      </w:r>
      <w:r w:rsidRPr="00A42A60">
        <w:rPr>
          <w:noProof/>
        </w:rPr>
        <w:instrText xml:space="preserve"> PAGEREF _Toc501379806 \h </w:instrText>
      </w:r>
      <w:r w:rsidRPr="00A42A60">
        <w:rPr>
          <w:noProof/>
        </w:rPr>
      </w:r>
      <w:r w:rsidRPr="00A42A60">
        <w:rPr>
          <w:noProof/>
        </w:rPr>
        <w:fldChar w:fldCharType="separate"/>
      </w:r>
      <w:r w:rsidR="00DE7094">
        <w:rPr>
          <w:noProof/>
        </w:rPr>
        <w:t>62</w:t>
      </w:r>
      <w:r w:rsidRPr="00A42A60">
        <w:rPr>
          <w:noProof/>
        </w:rPr>
        <w:fldChar w:fldCharType="end"/>
      </w:r>
    </w:p>
    <w:p w14:paraId="1070F503" w14:textId="77777777" w:rsidR="00A42A60" w:rsidRDefault="00A42A60">
      <w:pPr>
        <w:pStyle w:val="TOC5"/>
        <w:rPr>
          <w:rFonts w:asciiTheme="minorHAnsi" w:eastAsiaTheme="minorEastAsia" w:hAnsiTheme="minorHAnsi" w:cstheme="minorBidi"/>
          <w:noProof/>
          <w:kern w:val="0"/>
          <w:sz w:val="22"/>
          <w:szCs w:val="22"/>
        </w:rPr>
      </w:pPr>
      <w:r>
        <w:rPr>
          <w:noProof/>
        </w:rPr>
        <w:t>13</w:t>
      </w:r>
      <w:r>
        <w:rPr>
          <w:noProof/>
        </w:rPr>
        <w:tab/>
        <w:t>Hardy, Hook and Line Reefs setting 2 (high use) area</w:t>
      </w:r>
      <w:r w:rsidRPr="00A42A60">
        <w:rPr>
          <w:noProof/>
        </w:rPr>
        <w:tab/>
      </w:r>
      <w:r w:rsidRPr="00A42A60">
        <w:rPr>
          <w:noProof/>
        </w:rPr>
        <w:fldChar w:fldCharType="begin"/>
      </w:r>
      <w:r w:rsidRPr="00A42A60">
        <w:rPr>
          <w:noProof/>
        </w:rPr>
        <w:instrText xml:space="preserve"> PAGEREF _Toc501379807 \h </w:instrText>
      </w:r>
      <w:r w:rsidRPr="00A42A60">
        <w:rPr>
          <w:noProof/>
        </w:rPr>
      </w:r>
      <w:r w:rsidRPr="00A42A60">
        <w:rPr>
          <w:noProof/>
        </w:rPr>
        <w:fldChar w:fldCharType="separate"/>
      </w:r>
      <w:r w:rsidR="00DE7094">
        <w:rPr>
          <w:noProof/>
        </w:rPr>
        <w:t>63</w:t>
      </w:r>
      <w:r w:rsidRPr="00A42A60">
        <w:rPr>
          <w:noProof/>
        </w:rPr>
        <w:fldChar w:fldCharType="end"/>
      </w:r>
    </w:p>
    <w:p w14:paraId="1070F504" w14:textId="77777777" w:rsidR="00A42A60" w:rsidRDefault="00A42A60">
      <w:pPr>
        <w:pStyle w:val="TOC5"/>
        <w:rPr>
          <w:rFonts w:asciiTheme="minorHAnsi" w:eastAsiaTheme="minorEastAsia" w:hAnsiTheme="minorHAnsi" w:cstheme="minorBidi"/>
          <w:noProof/>
          <w:kern w:val="0"/>
          <w:sz w:val="22"/>
          <w:szCs w:val="22"/>
        </w:rPr>
      </w:pPr>
      <w:r>
        <w:rPr>
          <w:noProof/>
        </w:rPr>
        <w:t>14</w:t>
      </w:r>
      <w:r>
        <w:rPr>
          <w:noProof/>
        </w:rPr>
        <w:tab/>
        <w:t>Southern Whitsunday Island setting 2 (high use) area</w:t>
      </w:r>
      <w:r w:rsidRPr="00A42A60">
        <w:rPr>
          <w:noProof/>
        </w:rPr>
        <w:tab/>
      </w:r>
      <w:r w:rsidRPr="00A42A60">
        <w:rPr>
          <w:noProof/>
        </w:rPr>
        <w:fldChar w:fldCharType="begin"/>
      </w:r>
      <w:r w:rsidRPr="00A42A60">
        <w:rPr>
          <w:noProof/>
        </w:rPr>
        <w:instrText xml:space="preserve"> PAGEREF _Toc501379808 \h </w:instrText>
      </w:r>
      <w:r w:rsidRPr="00A42A60">
        <w:rPr>
          <w:noProof/>
        </w:rPr>
      </w:r>
      <w:r w:rsidRPr="00A42A60">
        <w:rPr>
          <w:noProof/>
        </w:rPr>
        <w:fldChar w:fldCharType="separate"/>
      </w:r>
      <w:r w:rsidR="00DE7094">
        <w:rPr>
          <w:noProof/>
        </w:rPr>
        <w:t>63</w:t>
      </w:r>
      <w:r w:rsidRPr="00A42A60">
        <w:rPr>
          <w:noProof/>
        </w:rPr>
        <w:fldChar w:fldCharType="end"/>
      </w:r>
    </w:p>
    <w:p w14:paraId="1070F505" w14:textId="77777777" w:rsidR="00A42A60" w:rsidRDefault="00A42A60">
      <w:pPr>
        <w:pStyle w:val="TOC5"/>
        <w:rPr>
          <w:rFonts w:asciiTheme="minorHAnsi" w:eastAsiaTheme="minorEastAsia" w:hAnsiTheme="minorHAnsi" w:cstheme="minorBidi"/>
          <w:noProof/>
          <w:kern w:val="0"/>
          <w:sz w:val="22"/>
          <w:szCs w:val="22"/>
        </w:rPr>
      </w:pPr>
      <w:r>
        <w:rPr>
          <w:noProof/>
        </w:rPr>
        <w:t>15</w:t>
      </w:r>
      <w:r>
        <w:rPr>
          <w:noProof/>
        </w:rPr>
        <w:tab/>
        <w:t>Whitehaven Beach, Whitsunday Island setting 2 (high use) area</w:t>
      </w:r>
      <w:r w:rsidRPr="00A42A60">
        <w:rPr>
          <w:noProof/>
        </w:rPr>
        <w:tab/>
      </w:r>
      <w:r w:rsidRPr="00A42A60">
        <w:rPr>
          <w:noProof/>
        </w:rPr>
        <w:fldChar w:fldCharType="begin"/>
      </w:r>
      <w:r w:rsidRPr="00A42A60">
        <w:rPr>
          <w:noProof/>
        </w:rPr>
        <w:instrText xml:space="preserve"> PAGEREF _Toc501379809 \h </w:instrText>
      </w:r>
      <w:r w:rsidRPr="00A42A60">
        <w:rPr>
          <w:noProof/>
        </w:rPr>
      </w:r>
      <w:r w:rsidRPr="00A42A60">
        <w:rPr>
          <w:noProof/>
        </w:rPr>
        <w:fldChar w:fldCharType="separate"/>
      </w:r>
      <w:r w:rsidR="00DE7094">
        <w:rPr>
          <w:noProof/>
        </w:rPr>
        <w:t>64</w:t>
      </w:r>
      <w:r w:rsidRPr="00A42A60">
        <w:rPr>
          <w:noProof/>
        </w:rPr>
        <w:fldChar w:fldCharType="end"/>
      </w:r>
    </w:p>
    <w:p w14:paraId="1070F506" w14:textId="77777777" w:rsidR="00A42A60" w:rsidRDefault="00A42A60">
      <w:pPr>
        <w:pStyle w:val="TOC2"/>
        <w:rPr>
          <w:rFonts w:asciiTheme="minorHAnsi" w:eastAsiaTheme="minorEastAsia" w:hAnsiTheme="minorHAnsi" w:cstheme="minorBidi"/>
          <w:b w:val="0"/>
          <w:noProof/>
          <w:kern w:val="0"/>
          <w:sz w:val="22"/>
          <w:szCs w:val="22"/>
        </w:rPr>
      </w:pPr>
      <w:r>
        <w:rPr>
          <w:noProof/>
        </w:rPr>
        <w:t>Part 3—Setting 3 (moderate use) areas</w:t>
      </w:r>
      <w:r w:rsidRPr="00A42A60">
        <w:rPr>
          <w:b w:val="0"/>
          <w:noProof/>
          <w:sz w:val="18"/>
        </w:rPr>
        <w:tab/>
      </w:r>
      <w:r w:rsidRPr="00A42A60">
        <w:rPr>
          <w:b w:val="0"/>
          <w:noProof/>
          <w:sz w:val="18"/>
        </w:rPr>
        <w:fldChar w:fldCharType="begin"/>
      </w:r>
      <w:r w:rsidRPr="00A42A60">
        <w:rPr>
          <w:b w:val="0"/>
          <w:noProof/>
          <w:sz w:val="18"/>
        </w:rPr>
        <w:instrText xml:space="preserve"> PAGEREF _Toc501379810 \h </w:instrText>
      </w:r>
      <w:r w:rsidRPr="00A42A60">
        <w:rPr>
          <w:b w:val="0"/>
          <w:noProof/>
          <w:sz w:val="18"/>
        </w:rPr>
      </w:r>
      <w:r w:rsidRPr="00A42A60">
        <w:rPr>
          <w:b w:val="0"/>
          <w:noProof/>
          <w:sz w:val="18"/>
        </w:rPr>
        <w:fldChar w:fldCharType="separate"/>
      </w:r>
      <w:r w:rsidR="00DE7094">
        <w:rPr>
          <w:b w:val="0"/>
          <w:noProof/>
          <w:sz w:val="18"/>
        </w:rPr>
        <w:t>65</w:t>
      </w:r>
      <w:r w:rsidRPr="00A42A60">
        <w:rPr>
          <w:b w:val="0"/>
          <w:noProof/>
          <w:sz w:val="18"/>
        </w:rPr>
        <w:fldChar w:fldCharType="end"/>
      </w:r>
    </w:p>
    <w:p w14:paraId="1070F507" w14:textId="77777777" w:rsidR="00A42A60" w:rsidRDefault="00A42A60">
      <w:pPr>
        <w:pStyle w:val="TOC5"/>
        <w:rPr>
          <w:rFonts w:asciiTheme="minorHAnsi" w:eastAsiaTheme="minorEastAsia" w:hAnsiTheme="minorHAnsi" w:cstheme="minorBidi"/>
          <w:noProof/>
          <w:kern w:val="0"/>
          <w:sz w:val="22"/>
          <w:szCs w:val="22"/>
        </w:rPr>
      </w:pPr>
      <w:r>
        <w:rPr>
          <w:noProof/>
        </w:rPr>
        <w:t>16</w:t>
      </w:r>
      <w:r>
        <w:rPr>
          <w:noProof/>
        </w:rPr>
        <w:tab/>
        <w:t>Bluff Point setting 3 (moderate use) area</w:t>
      </w:r>
      <w:r w:rsidRPr="00A42A60">
        <w:rPr>
          <w:noProof/>
        </w:rPr>
        <w:tab/>
      </w:r>
      <w:r w:rsidRPr="00A42A60">
        <w:rPr>
          <w:noProof/>
        </w:rPr>
        <w:fldChar w:fldCharType="begin"/>
      </w:r>
      <w:r w:rsidRPr="00A42A60">
        <w:rPr>
          <w:noProof/>
        </w:rPr>
        <w:instrText xml:space="preserve"> PAGEREF _Toc501379811 \h </w:instrText>
      </w:r>
      <w:r w:rsidRPr="00A42A60">
        <w:rPr>
          <w:noProof/>
        </w:rPr>
      </w:r>
      <w:r w:rsidRPr="00A42A60">
        <w:rPr>
          <w:noProof/>
        </w:rPr>
        <w:fldChar w:fldCharType="separate"/>
      </w:r>
      <w:r w:rsidR="00DE7094">
        <w:rPr>
          <w:noProof/>
        </w:rPr>
        <w:t>65</w:t>
      </w:r>
      <w:r w:rsidRPr="00A42A60">
        <w:rPr>
          <w:noProof/>
        </w:rPr>
        <w:fldChar w:fldCharType="end"/>
      </w:r>
    </w:p>
    <w:p w14:paraId="1070F508" w14:textId="77777777" w:rsidR="00A42A60" w:rsidRDefault="00A42A60">
      <w:pPr>
        <w:pStyle w:val="TOC5"/>
        <w:rPr>
          <w:rFonts w:asciiTheme="minorHAnsi" w:eastAsiaTheme="minorEastAsia" w:hAnsiTheme="minorHAnsi" w:cstheme="minorBidi"/>
          <w:noProof/>
          <w:kern w:val="0"/>
          <w:sz w:val="22"/>
          <w:szCs w:val="22"/>
        </w:rPr>
      </w:pPr>
      <w:r>
        <w:rPr>
          <w:noProof/>
        </w:rPr>
        <w:t>17</w:t>
      </w:r>
      <w:r>
        <w:rPr>
          <w:noProof/>
        </w:rPr>
        <w:tab/>
        <w:t>Cateran Bay, Border Island setting 3 (moderate use) area</w:t>
      </w:r>
      <w:r w:rsidRPr="00A42A60">
        <w:rPr>
          <w:noProof/>
        </w:rPr>
        <w:tab/>
      </w:r>
      <w:r w:rsidRPr="00A42A60">
        <w:rPr>
          <w:noProof/>
        </w:rPr>
        <w:fldChar w:fldCharType="begin"/>
      </w:r>
      <w:r w:rsidRPr="00A42A60">
        <w:rPr>
          <w:noProof/>
        </w:rPr>
        <w:instrText xml:space="preserve"> PAGEREF _Toc501379812 \h </w:instrText>
      </w:r>
      <w:r w:rsidRPr="00A42A60">
        <w:rPr>
          <w:noProof/>
        </w:rPr>
      </w:r>
      <w:r w:rsidRPr="00A42A60">
        <w:rPr>
          <w:noProof/>
        </w:rPr>
        <w:fldChar w:fldCharType="separate"/>
      </w:r>
      <w:r w:rsidR="00DE7094">
        <w:rPr>
          <w:noProof/>
        </w:rPr>
        <w:t>65</w:t>
      </w:r>
      <w:r w:rsidRPr="00A42A60">
        <w:rPr>
          <w:noProof/>
        </w:rPr>
        <w:fldChar w:fldCharType="end"/>
      </w:r>
    </w:p>
    <w:p w14:paraId="1070F509" w14:textId="77777777" w:rsidR="00A42A60" w:rsidRDefault="00A42A60">
      <w:pPr>
        <w:pStyle w:val="TOC5"/>
        <w:rPr>
          <w:rFonts w:asciiTheme="minorHAnsi" w:eastAsiaTheme="minorEastAsia" w:hAnsiTheme="minorHAnsi" w:cstheme="minorBidi"/>
          <w:noProof/>
          <w:kern w:val="0"/>
          <w:sz w:val="22"/>
          <w:szCs w:val="22"/>
        </w:rPr>
      </w:pPr>
      <w:r>
        <w:rPr>
          <w:noProof/>
        </w:rPr>
        <w:t>18</w:t>
      </w:r>
      <w:r>
        <w:rPr>
          <w:noProof/>
        </w:rPr>
        <w:tab/>
        <w:t>Clarke’s Cove setting 3 (moderate use) area</w:t>
      </w:r>
      <w:r w:rsidRPr="00A42A60">
        <w:rPr>
          <w:noProof/>
        </w:rPr>
        <w:tab/>
      </w:r>
      <w:r w:rsidRPr="00A42A60">
        <w:rPr>
          <w:noProof/>
        </w:rPr>
        <w:fldChar w:fldCharType="begin"/>
      </w:r>
      <w:r w:rsidRPr="00A42A60">
        <w:rPr>
          <w:noProof/>
        </w:rPr>
        <w:instrText xml:space="preserve"> PAGEREF _Toc501379813 \h </w:instrText>
      </w:r>
      <w:r w:rsidRPr="00A42A60">
        <w:rPr>
          <w:noProof/>
        </w:rPr>
      </w:r>
      <w:r w:rsidRPr="00A42A60">
        <w:rPr>
          <w:noProof/>
        </w:rPr>
        <w:fldChar w:fldCharType="separate"/>
      </w:r>
      <w:r w:rsidR="00DE7094">
        <w:rPr>
          <w:noProof/>
        </w:rPr>
        <w:t>66</w:t>
      </w:r>
      <w:r w:rsidRPr="00A42A60">
        <w:rPr>
          <w:noProof/>
        </w:rPr>
        <w:fldChar w:fldCharType="end"/>
      </w:r>
    </w:p>
    <w:p w14:paraId="1070F50A" w14:textId="77777777" w:rsidR="00A42A60" w:rsidRDefault="00A42A60">
      <w:pPr>
        <w:pStyle w:val="TOC5"/>
        <w:rPr>
          <w:rFonts w:asciiTheme="minorHAnsi" w:eastAsiaTheme="minorEastAsia" w:hAnsiTheme="minorHAnsi" w:cstheme="minorBidi"/>
          <w:noProof/>
          <w:kern w:val="0"/>
          <w:sz w:val="22"/>
          <w:szCs w:val="22"/>
        </w:rPr>
      </w:pPr>
      <w:r>
        <w:rPr>
          <w:noProof/>
        </w:rPr>
        <w:t>19</w:t>
      </w:r>
      <w:r>
        <w:rPr>
          <w:noProof/>
        </w:rPr>
        <w:tab/>
        <w:t>Eastern Border Island setting 3 (moderate use) area</w:t>
      </w:r>
      <w:r w:rsidRPr="00A42A60">
        <w:rPr>
          <w:noProof/>
        </w:rPr>
        <w:tab/>
      </w:r>
      <w:r w:rsidRPr="00A42A60">
        <w:rPr>
          <w:noProof/>
        </w:rPr>
        <w:fldChar w:fldCharType="begin"/>
      </w:r>
      <w:r w:rsidRPr="00A42A60">
        <w:rPr>
          <w:noProof/>
        </w:rPr>
        <w:instrText xml:space="preserve"> PAGEREF _Toc501379814 \h </w:instrText>
      </w:r>
      <w:r w:rsidRPr="00A42A60">
        <w:rPr>
          <w:noProof/>
        </w:rPr>
      </w:r>
      <w:r w:rsidRPr="00A42A60">
        <w:rPr>
          <w:noProof/>
        </w:rPr>
        <w:fldChar w:fldCharType="separate"/>
      </w:r>
      <w:r w:rsidR="00DE7094">
        <w:rPr>
          <w:noProof/>
        </w:rPr>
        <w:t>66</w:t>
      </w:r>
      <w:r w:rsidRPr="00A42A60">
        <w:rPr>
          <w:noProof/>
        </w:rPr>
        <w:fldChar w:fldCharType="end"/>
      </w:r>
    </w:p>
    <w:p w14:paraId="1070F50B" w14:textId="77777777" w:rsidR="00A42A60" w:rsidRDefault="00A42A60">
      <w:pPr>
        <w:pStyle w:val="TOC5"/>
        <w:rPr>
          <w:rFonts w:asciiTheme="minorHAnsi" w:eastAsiaTheme="minorEastAsia" w:hAnsiTheme="minorHAnsi" w:cstheme="minorBidi"/>
          <w:noProof/>
          <w:kern w:val="0"/>
          <w:sz w:val="22"/>
          <w:szCs w:val="22"/>
        </w:rPr>
      </w:pPr>
      <w:r>
        <w:rPr>
          <w:noProof/>
        </w:rPr>
        <w:t>20</w:t>
      </w:r>
      <w:r>
        <w:rPr>
          <w:noProof/>
        </w:rPr>
        <w:tab/>
        <w:t>Hook, Line and Barb Reefs Complex setting 3 (moderate use) area</w:t>
      </w:r>
      <w:r w:rsidRPr="00A42A60">
        <w:rPr>
          <w:noProof/>
        </w:rPr>
        <w:tab/>
      </w:r>
      <w:r w:rsidRPr="00A42A60">
        <w:rPr>
          <w:noProof/>
        </w:rPr>
        <w:fldChar w:fldCharType="begin"/>
      </w:r>
      <w:r w:rsidRPr="00A42A60">
        <w:rPr>
          <w:noProof/>
        </w:rPr>
        <w:instrText xml:space="preserve"> PAGEREF _Toc501379815 \h </w:instrText>
      </w:r>
      <w:r w:rsidRPr="00A42A60">
        <w:rPr>
          <w:noProof/>
        </w:rPr>
      </w:r>
      <w:r w:rsidRPr="00A42A60">
        <w:rPr>
          <w:noProof/>
        </w:rPr>
        <w:fldChar w:fldCharType="separate"/>
      </w:r>
      <w:r w:rsidR="00DE7094">
        <w:rPr>
          <w:noProof/>
        </w:rPr>
        <w:t>66</w:t>
      </w:r>
      <w:r w:rsidRPr="00A42A60">
        <w:rPr>
          <w:noProof/>
        </w:rPr>
        <w:fldChar w:fldCharType="end"/>
      </w:r>
    </w:p>
    <w:p w14:paraId="1070F50C" w14:textId="77777777" w:rsidR="00A42A60" w:rsidRDefault="00A42A60">
      <w:pPr>
        <w:pStyle w:val="TOC5"/>
        <w:rPr>
          <w:rFonts w:asciiTheme="minorHAnsi" w:eastAsiaTheme="minorEastAsia" w:hAnsiTheme="minorHAnsi" w:cstheme="minorBidi"/>
          <w:noProof/>
          <w:kern w:val="0"/>
          <w:sz w:val="22"/>
          <w:szCs w:val="22"/>
        </w:rPr>
      </w:pPr>
      <w:r>
        <w:rPr>
          <w:noProof/>
        </w:rPr>
        <w:t>21</w:t>
      </w:r>
      <w:r>
        <w:rPr>
          <w:noProof/>
        </w:rPr>
        <w:tab/>
        <w:t>Kennedy Sound, Lindeman, Seaforth and Shaw Islands setting 3 (moderate use) area</w:t>
      </w:r>
      <w:r w:rsidRPr="00A42A60">
        <w:rPr>
          <w:noProof/>
        </w:rPr>
        <w:tab/>
      </w:r>
      <w:r w:rsidRPr="00A42A60">
        <w:rPr>
          <w:noProof/>
        </w:rPr>
        <w:fldChar w:fldCharType="begin"/>
      </w:r>
      <w:r w:rsidRPr="00A42A60">
        <w:rPr>
          <w:noProof/>
        </w:rPr>
        <w:instrText xml:space="preserve"> PAGEREF _Toc501379816 \h </w:instrText>
      </w:r>
      <w:r w:rsidRPr="00A42A60">
        <w:rPr>
          <w:noProof/>
        </w:rPr>
      </w:r>
      <w:r w:rsidRPr="00A42A60">
        <w:rPr>
          <w:noProof/>
        </w:rPr>
        <w:fldChar w:fldCharType="separate"/>
      </w:r>
      <w:r w:rsidR="00DE7094">
        <w:rPr>
          <w:noProof/>
        </w:rPr>
        <w:t>67</w:t>
      </w:r>
      <w:r w:rsidRPr="00A42A60">
        <w:rPr>
          <w:noProof/>
        </w:rPr>
        <w:fldChar w:fldCharType="end"/>
      </w:r>
    </w:p>
    <w:p w14:paraId="1070F50D" w14:textId="77777777" w:rsidR="00A42A60" w:rsidRDefault="00A42A60">
      <w:pPr>
        <w:pStyle w:val="TOC5"/>
        <w:rPr>
          <w:rFonts w:asciiTheme="minorHAnsi" w:eastAsiaTheme="minorEastAsia" w:hAnsiTheme="minorHAnsi" w:cstheme="minorBidi"/>
          <w:noProof/>
          <w:kern w:val="0"/>
          <w:sz w:val="22"/>
          <w:szCs w:val="22"/>
        </w:rPr>
      </w:pPr>
      <w:r>
        <w:rPr>
          <w:noProof/>
        </w:rPr>
        <w:t>22</w:t>
      </w:r>
      <w:r>
        <w:rPr>
          <w:noProof/>
        </w:rPr>
        <w:tab/>
        <w:t>Langford/Black Islands Complex setting 3 (moderate use) area</w:t>
      </w:r>
      <w:r w:rsidRPr="00A42A60">
        <w:rPr>
          <w:noProof/>
        </w:rPr>
        <w:tab/>
      </w:r>
      <w:r w:rsidRPr="00A42A60">
        <w:rPr>
          <w:noProof/>
        </w:rPr>
        <w:fldChar w:fldCharType="begin"/>
      </w:r>
      <w:r w:rsidRPr="00A42A60">
        <w:rPr>
          <w:noProof/>
        </w:rPr>
        <w:instrText xml:space="preserve"> PAGEREF _Toc501379817 \h </w:instrText>
      </w:r>
      <w:r w:rsidRPr="00A42A60">
        <w:rPr>
          <w:noProof/>
        </w:rPr>
      </w:r>
      <w:r w:rsidRPr="00A42A60">
        <w:rPr>
          <w:noProof/>
        </w:rPr>
        <w:fldChar w:fldCharType="separate"/>
      </w:r>
      <w:r w:rsidR="00DE7094">
        <w:rPr>
          <w:noProof/>
        </w:rPr>
        <w:t>68</w:t>
      </w:r>
      <w:r w:rsidRPr="00A42A60">
        <w:rPr>
          <w:noProof/>
        </w:rPr>
        <w:fldChar w:fldCharType="end"/>
      </w:r>
    </w:p>
    <w:p w14:paraId="1070F50E" w14:textId="77777777" w:rsidR="00A42A60" w:rsidRDefault="00A42A60">
      <w:pPr>
        <w:pStyle w:val="TOC5"/>
        <w:rPr>
          <w:rFonts w:asciiTheme="minorHAnsi" w:eastAsiaTheme="minorEastAsia" w:hAnsiTheme="minorHAnsi" w:cstheme="minorBidi"/>
          <w:noProof/>
          <w:kern w:val="0"/>
          <w:sz w:val="22"/>
          <w:szCs w:val="22"/>
        </w:rPr>
      </w:pPr>
      <w:r>
        <w:rPr>
          <w:noProof/>
        </w:rPr>
        <w:t>23</w:t>
      </w:r>
      <w:r>
        <w:rPr>
          <w:noProof/>
        </w:rPr>
        <w:tab/>
        <w:t>Line Reef setting 3 (moderate use) area</w:t>
      </w:r>
      <w:r w:rsidRPr="00A42A60">
        <w:rPr>
          <w:noProof/>
        </w:rPr>
        <w:tab/>
      </w:r>
      <w:r w:rsidRPr="00A42A60">
        <w:rPr>
          <w:noProof/>
        </w:rPr>
        <w:fldChar w:fldCharType="begin"/>
      </w:r>
      <w:r w:rsidRPr="00A42A60">
        <w:rPr>
          <w:noProof/>
        </w:rPr>
        <w:instrText xml:space="preserve"> PAGEREF _Toc501379818 \h </w:instrText>
      </w:r>
      <w:r w:rsidRPr="00A42A60">
        <w:rPr>
          <w:noProof/>
        </w:rPr>
      </w:r>
      <w:r w:rsidRPr="00A42A60">
        <w:rPr>
          <w:noProof/>
        </w:rPr>
        <w:fldChar w:fldCharType="separate"/>
      </w:r>
      <w:r w:rsidR="00DE7094">
        <w:rPr>
          <w:noProof/>
        </w:rPr>
        <w:t>68</w:t>
      </w:r>
      <w:r w:rsidRPr="00A42A60">
        <w:rPr>
          <w:noProof/>
        </w:rPr>
        <w:fldChar w:fldCharType="end"/>
      </w:r>
    </w:p>
    <w:p w14:paraId="1070F50F" w14:textId="77777777" w:rsidR="00A42A60" w:rsidRDefault="00A42A60">
      <w:pPr>
        <w:pStyle w:val="TOC5"/>
        <w:rPr>
          <w:rFonts w:asciiTheme="minorHAnsi" w:eastAsiaTheme="minorEastAsia" w:hAnsiTheme="minorHAnsi" w:cstheme="minorBidi"/>
          <w:noProof/>
          <w:kern w:val="0"/>
          <w:sz w:val="22"/>
          <w:szCs w:val="22"/>
        </w:rPr>
      </w:pPr>
      <w:r>
        <w:rPr>
          <w:noProof/>
        </w:rPr>
        <w:t>24</w:t>
      </w:r>
      <w:r>
        <w:rPr>
          <w:noProof/>
        </w:rPr>
        <w:tab/>
        <w:t>Mackerel Bay, Hook Island setting 3 (moderate use) area</w:t>
      </w:r>
      <w:r w:rsidRPr="00A42A60">
        <w:rPr>
          <w:noProof/>
        </w:rPr>
        <w:tab/>
      </w:r>
      <w:r w:rsidRPr="00A42A60">
        <w:rPr>
          <w:noProof/>
        </w:rPr>
        <w:fldChar w:fldCharType="begin"/>
      </w:r>
      <w:r w:rsidRPr="00A42A60">
        <w:rPr>
          <w:noProof/>
        </w:rPr>
        <w:instrText xml:space="preserve"> PAGEREF _Toc501379819 \h </w:instrText>
      </w:r>
      <w:r w:rsidRPr="00A42A60">
        <w:rPr>
          <w:noProof/>
        </w:rPr>
      </w:r>
      <w:r w:rsidRPr="00A42A60">
        <w:rPr>
          <w:noProof/>
        </w:rPr>
        <w:fldChar w:fldCharType="separate"/>
      </w:r>
      <w:r w:rsidR="00DE7094">
        <w:rPr>
          <w:noProof/>
        </w:rPr>
        <w:t>69</w:t>
      </w:r>
      <w:r w:rsidRPr="00A42A60">
        <w:rPr>
          <w:noProof/>
        </w:rPr>
        <w:fldChar w:fldCharType="end"/>
      </w:r>
    </w:p>
    <w:p w14:paraId="1070F510" w14:textId="77777777" w:rsidR="00A42A60" w:rsidRDefault="00A42A60">
      <w:pPr>
        <w:pStyle w:val="TOC5"/>
        <w:rPr>
          <w:rFonts w:asciiTheme="minorHAnsi" w:eastAsiaTheme="minorEastAsia" w:hAnsiTheme="minorHAnsi" w:cstheme="minorBidi"/>
          <w:noProof/>
          <w:kern w:val="0"/>
          <w:sz w:val="22"/>
          <w:szCs w:val="22"/>
        </w:rPr>
      </w:pPr>
      <w:r>
        <w:rPr>
          <w:noProof/>
        </w:rPr>
        <w:t>25</w:t>
      </w:r>
      <w:r>
        <w:rPr>
          <w:noProof/>
        </w:rPr>
        <w:tab/>
        <w:t>Molle Channel setting 3 (moderate use) area</w:t>
      </w:r>
      <w:r w:rsidRPr="00A42A60">
        <w:rPr>
          <w:noProof/>
        </w:rPr>
        <w:tab/>
      </w:r>
      <w:r w:rsidRPr="00A42A60">
        <w:rPr>
          <w:noProof/>
        </w:rPr>
        <w:fldChar w:fldCharType="begin"/>
      </w:r>
      <w:r w:rsidRPr="00A42A60">
        <w:rPr>
          <w:noProof/>
        </w:rPr>
        <w:instrText xml:space="preserve"> PAGEREF _Toc501379820 \h </w:instrText>
      </w:r>
      <w:r w:rsidRPr="00A42A60">
        <w:rPr>
          <w:noProof/>
        </w:rPr>
      </w:r>
      <w:r w:rsidRPr="00A42A60">
        <w:rPr>
          <w:noProof/>
        </w:rPr>
        <w:fldChar w:fldCharType="separate"/>
      </w:r>
      <w:r w:rsidR="00DE7094">
        <w:rPr>
          <w:noProof/>
        </w:rPr>
        <w:t>69</w:t>
      </w:r>
      <w:r w:rsidRPr="00A42A60">
        <w:rPr>
          <w:noProof/>
        </w:rPr>
        <w:fldChar w:fldCharType="end"/>
      </w:r>
    </w:p>
    <w:p w14:paraId="1070F511" w14:textId="77777777" w:rsidR="00A42A60" w:rsidRDefault="00A42A60">
      <w:pPr>
        <w:pStyle w:val="TOC5"/>
        <w:rPr>
          <w:rFonts w:asciiTheme="minorHAnsi" w:eastAsiaTheme="minorEastAsia" w:hAnsiTheme="minorHAnsi" w:cstheme="minorBidi"/>
          <w:noProof/>
          <w:kern w:val="0"/>
          <w:sz w:val="22"/>
          <w:szCs w:val="22"/>
        </w:rPr>
      </w:pPr>
      <w:r>
        <w:rPr>
          <w:noProof/>
        </w:rPr>
        <w:t>26</w:t>
      </w:r>
      <w:r>
        <w:rPr>
          <w:noProof/>
        </w:rPr>
        <w:tab/>
        <w:t>North Hook Island setting 3 (moderate use) area</w:t>
      </w:r>
      <w:r w:rsidRPr="00A42A60">
        <w:rPr>
          <w:noProof/>
        </w:rPr>
        <w:tab/>
      </w:r>
      <w:r w:rsidRPr="00A42A60">
        <w:rPr>
          <w:noProof/>
        </w:rPr>
        <w:fldChar w:fldCharType="begin"/>
      </w:r>
      <w:r w:rsidRPr="00A42A60">
        <w:rPr>
          <w:noProof/>
        </w:rPr>
        <w:instrText xml:space="preserve"> PAGEREF _Toc501379821 \h </w:instrText>
      </w:r>
      <w:r w:rsidRPr="00A42A60">
        <w:rPr>
          <w:noProof/>
        </w:rPr>
      </w:r>
      <w:r w:rsidRPr="00A42A60">
        <w:rPr>
          <w:noProof/>
        </w:rPr>
        <w:fldChar w:fldCharType="separate"/>
      </w:r>
      <w:r w:rsidR="00DE7094">
        <w:rPr>
          <w:noProof/>
        </w:rPr>
        <w:t>71</w:t>
      </w:r>
      <w:r w:rsidRPr="00A42A60">
        <w:rPr>
          <w:noProof/>
        </w:rPr>
        <w:fldChar w:fldCharType="end"/>
      </w:r>
    </w:p>
    <w:p w14:paraId="1070F512" w14:textId="77777777" w:rsidR="00A42A60" w:rsidRDefault="00A42A60">
      <w:pPr>
        <w:pStyle w:val="TOC5"/>
        <w:rPr>
          <w:rFonts w:asciiTheme="minorHAnsi" w:eastAsiaTheme="minorEastAsia" w:hAnsiTheme="minorHAnsi" w:cstheme="minorBidi"/>
          <w:noProof/>
          <w:kern w:val="0"/>
          <w:sz w:val="22"/>
          <w:szCs w:val="22"/>
        </w:rPr>
      </w:pPr>
      <w:r>
        <w:rPr>
          <w:noProof/>
        </w:rPr>
        <w:t>27</w:t>
      </w:r>
      <w:r>
        <w:rPr>
          <w:noProof/>
        </w:rPr>
        <w:tab/>
        <w:t>Pandanus Bay, Long Island setting 3 (moderate use) area</w:t>
      </w:r>
      <w:r w:rsidRPr="00A42A60">
        <w:rPr>
          <w:noProof/>
        </w:rPr>
        <w:tab/>
      </w:r>
      <w:r w:rsidRPr="00A42A60">
        <w:rPr>
          <w:noProof/>
        </w:rPr>
        <w:fldChar w:fldCharType="begin"/>
      </w:r>
      <w:r w:rsidRPr="00A42A60">
        <w:rPr>
          <w:noProof/>
        </w:rPr>
        <w:instrText xml:space="preserve"> PAGEREF _Toc501379822 \h </w:instrText>
      </w:r>
      <w:r w:rsidRPr="00A42A60">
        <w:rPr>
          <w:noProof/>
        </w:rPr>
      </w:r>
      <w:r w:rsidRPr="00A42A60">
        <w:rPr>
          <w:noProof/>
        </w:rPr>
        <w:fldChar w:fldCharType="separate"/>
      </w:r>
      <w:r w:rsidR="00DE7094">
        <w:rPr>
          <w:noProof/>
        </w:rPr>
        <w:t>71</w:t>
      </w:r>
      <w:r w:rsidRPr="00A42A60">
        <w:rPr>
          <w:noProof/>
        </w:rPr>
        <w:fldChar w:fldCharType="end"/>
      </w:r>
    </w:p>
    <w:p w14:paraId="1070F513" w14:textId="77777777" w:rsidR="00A42A60" w:rsidRDefault="00A42A60">
      <w:pPr>
        <w:pStyle w:val="TOC5"/>
        <w:rPr>
          <w:rFonts w:asciiTheme="minorHAnsi" w:eastAsiaTheme="minorEastAsia" w:hAnsiTheme="minorHAnsi" w:cstheme="minorBidi"/>
          <w:noProof/>
          <w:kern w:val="0"/>
          <w:sz w:val="22"/>
          <w:szCs w:val="22"/>
        </w:rPr>
      </w:pPr>
      <w:r>
        <w:rPr>
          <w:noProof/>
        </w:rPr>
        <w:t>28</w:t>
      </w:r>
      <w:r>
        <w:rPr>
          <w:noProof/>
        </w:rPr>
        <w:tab/>
        <w:t>Roberta Bay, Shaw Island setting 3 (moderate use) area</w:t>
      </w:r>
      <w:r w:rsidRPr="00A42A60">
        <w:rPr>
          <w:noProof/>
        </w:rPr>
        <w:tab/>
      </w:r>
      <w:r w:rsidRPr="00A42A60">
        <w:rPr>
          <w:noProof/>
        </w:rPr>
        <w:fldChar w:fldCharType="begin"/>
      </w:r>
      <w:r w:rsidRPr="00A42A60">
        <w:rPr>
          <w:noProof/>
        </w:rPr>
        <w:instrText xml:space="preserve"> PAGEREF _Toc501379823 \h </w:instrText>
      </w:r>
      <w:r w:rsidRPr="00A42A60">
        <w:rPr>
          <w:noProof/>
        </w:rPr>
      </w:r>
      <w:r w:rsidRPr="00A42A60">
        <w:rPr>
          <w:noProof/>
        </w:rPr>
        <w:fldChar w:fldCharType="separate"/>
      </w:r>
      <w:r w:rsidR="00DE7094">
        <w:rPr>
          <w:noProof/>
        </w:rPr>
        <w:t>72</w:t>
      </w:r>
      <w:r w:rsidRPr="00A42A60">
        <w:rPr>
          <w:noProof/>
        </w:rPr>
        <w:fldChar w:fldCharType="end"/>
      </w:r>
    </w:p>
    <w:p w14:paraId="1070F514" w14:textId="77777777" w:rsidR="00A42A60" w:rsidRDefault="00A42A60">
      <w:pPr>
        <w:pStyle w:val="TOC5"/>
        <w:rPr>
          <w:rFonts w:asciiTheme="minorHAnsi" w:eastAsiaTheme="minorEastAsia" w:hAnsiTheme="minorHAnsi" w:cstheme="minorBidi"/>
          <w:noProof/>
          <w:kern w:val="0"/>
          <w:sz w:val="22"/>
          <w:szCs w:val="22"/>
        </w:rPr>
      </w:pPr>
      <w:r>
        <w:rPr>
          <w:noProof/>
        </w:rPr>
        <w:t>29</w:t>
      </w:r>
      <w:r>
        <w:rPr>
          <w:noProof/>
        </w:rPr>
        <w:tab/>
        <w:t>Saba Bay, Hook Island setting 3 (moderate use) area</w:t>
      </w:r>
      <w:r w:rsidRPr="00A42A60">
        <w:rPr>
          <w:noProof/>
        </w:rPr>
        <w:tab/>
      </w:r>
      <w:r w:rsidRPr="00A42A60">
        <w:rPr>
          <w:noProof/>
        </w:rPr>
        <w:fldChar w:fldCharType="begin"/>
      </w:r>
      <w:r w:rsidRPr="00A42A60">
        <w:rPr>
          <w:noProof/>
        </w:rPr>
        <w:instrText xml:space="preserve"> PAGEREF _Toc501379824 \h </w:instrText>
      </w:r>
      <w:r w:rsidRPr="00A42A60">
        <w:rPr>
          <w:noProof/>
        </w:rPr>
      </w:r>
      <w:r w:rsidRPr="00A42A60">
        <w:rPr>
          <w:noProof/>
        </w:rPr>
        <w:fldChar w:fldCharType="separate"/>
      </w:r>
      <w:r w:rsidR="00DE7094">
        <w:rPr>
          <w:noProof/>
        </w:rPr>
        <w:t>72</w:t>
      </w:r>
      <w:r w:rsidRPr="00A42A60">
        <w:rPr>
          <w:noProof/>
        </w:rPr>
        <w:fldChar w:fldCharType="end"/>
      </w:r>
    </w:p>
    <w:p w14:paraId="1070F515" w14:textId="77777777" w:rsidR="00A42A60" w:rsidRDefault="00A42A60">
      <w:pPr>
        <w:pStyle w:val="TOC5"/>
        <w:rPr>
          <w:rFonts w:asciiTheme="minorHAnsi" w:eastAsiaTheme="minorEastAsia" w:hAnsiTheme="minorHAnsi" w:cstheme="minorBidi"/>
          <w:noProof/>
          <w:kern w:val="0"/>
          <w:sz w:val="22"/>
          <w:szCs w:val="22"/>
        </w:rPr>
      </w:pPr>
      <w:r>
        <w:rPr>
          <w:noProof/>
        </w:rPr>
        <w:t>30</w:t>
      </w:r>
      <w:r>
        <w:rPr>
          <w:noProof/>
        </w:rPr>
        <w:tab/>
        <w:t>South Hook Island setting 3 (moderate use) area</w:t>
      </w:r>
      <w:r w:rsidRPr="00A42A60">
        <w:rPr>
          <w:noProof/>
        </w:rPr>
        <w:tab/>
      </w:r>
      <w:r w:rsidRPr="00A42A60">
        <w:rPr>
          <w:noProof/>
        </w:rPr>
        <w:fldChar w:fldCharType="begin"/>
      </w:r>
      <w:r w:rsidRPr="00A42A60">
        <w:rPr>
          <w:noProof/>
        </w:rPr>
        <w:instrText xml:space="preserve"> PAGEREF _Toc501379825 \h </w:instrText>
      </w:r>
      <w:r w:rsidRPr="00A42A60">
        <w:rPr>
          <w:noProof/>
        </w:rPr>
      </w:r>
      <w:r w:rsidRPr="00A42A60">
        <w:rPr>
          <w:noProof/>
        </w:rPr>
        <w:fldChar w:fldCharType="separate"/>
      </w:r>
      <w:r w:rsidR="00DE7094">
        <w:rPr>
          <w:noProof/>
        </w:rPr>
        <w:t>72</w:t>
      </w:r>
      <w:r w:rsidRPr="00A42A60">
        <w:rPr>
          <w:noProof/>
        </w:rPr>
        <w:fldChar w:fldCharType="end"/>
      </w:r>
    </w:p>
    <w:p w14:paraId="1070F516" w14:textId="77777777" w:rsidR="00A42A60" w:rsidRDefault="00A42A60">
      <w:pPr>
        <w:pStyle w:val="TOC5"/>
        <w:rPr>
          <w:rFonts w:asciiTheme="minorHAnsi" w:eastAsiaTheme="minorEastAsia" w:hAnsiTheme="minorHAnsi" w:cstheme="minorBidi"/>
          <w:noProof/>
          <w:kern w:val="0"/>
          <w:sz w:val="22"/>
          <w:szCs w:val="22"/>
        </w:rPr>
      </w:pPr>
      <w:r>
        <w:rPr>
          <w:noProof/>
        </w:rPr>
        <w:t>31</w:t>
      </w:r>
      <w:r>
        <w:rPr>
          <w:noProof/>
        </w:rPr>
        <w:tab/>
        <w:t>South Whitsunday Island setting 3 (moderate use) area</w:t>
      </w:r>
      <w:r w:rsidRPr="00A42A60">
        <w:rPr>
          <w:noProof/>
        </w:rPr>
        <w:tab/>
      </w:r>
      <w:r w:rsidRPr="00A42A60">
        <w:rPr>
          <w:noProof/>
        </w:rPr>
        <w:fldChar w:fldCharType="begin"/>
      </w:r>
      <w:r w:rsidRPr="00A42A60">
        <w:rPr>
          <w:noProof/>
        </w:rPr>
        <w:instrText xml:space="preserve"> PAGEREF _Toc501379826 \h </w:instrText>
      </w:r>
      <w:r w:rsidRPr="00A42A60">
        <w:rPr>
          <w:noProof/>
        </w:rPr>
      </w:r>
      <w:r w:rsidRPr="00A42A60">
        <w:rPr>
          <w:noProof/>
        </w:rPr>
        <w:fldChar w:fldCharType="separate"/>
      </w:r>
      <w:r w:rsidR="00DE7094">
        <w:rPr>
          <w:noProof/>
        </w:rPr>
        <w:t>73</w:t>
      </w:r>
      <w:r w:rsidRPr="00A42A60">
        <w:rPr>
          <w:noProof/>
        </w:rPr>
        <w:fldChar w:fldCharType="end"/>
      </w:r>
    </w:p>
    <w:p w14:paraId="1070F517" w14:textId="77777777" w:rsidR="00A42A60" w:rsidRDefault="00A42A60">
      <w:pPr>
        <w:pStyle w:val="TOC5"/>
        <w:rPr>
          <w:rFonts w:asciiTheme="minorHAnsi" w:eastAsiaTheme="minorEastAsia" w:hAnsiTheme="minorHAnsi" w:cstheme="minorBidi"/>
          <w:noProof/>
          <w:kern w:val="0"/>
          <w:sz w:val="22"/>
          <w:szCs w:val="22"/>
        </w:rPr>
      </w:pPr>
      <w:r>
        <w:rPr>
          <w:noProof/>
        </w:rPr>
        <w:t>32</w:t>
      </w:r>
      <w:r>
        <w:rPr>
          <w:noProof/>
        </w:rPr>
        <w:tab/>
        <w:t>South</w:t>
      </w:r>
      <w:r>
        <w:rPr>
          <w:noProof/>
        </w:rPr>
        <w:noBreakHyphen/>
        <w:t>eastern Whitsunday Island setting 3 (moderate use) area</w:t>
      </w:r>
      <w:r w:rsidRPr="00A42A60">
        <w:rPr>
          <w:noProof/>
        </w:rPr>
        <w:tab/>
      </w:r>
      <w:r w:rsidRPr="00A42A60">
        <w:rPr>
          <w:noProof/>
        </w:rPr>
        <w:fldChar w:fldCharType="begin"/>
      </w:r>
      <w:r w:rsidRPr="00A42A60">
        <w:rPr>
          <w:noProof/>
        </w:rPr>
        <w:instrText xml:space="preserve"> PAGEREF _Toc501379827 \h </w:instrText>
      </w:r>
      <w:r w:rsidRPr="00A42A60">
        <w:rPr>
          <w:noProof/>
        </w:rPr>
      </w:r>
      <w:r w:rsidRPr="00A42A60">
        <w:rPr>
          <w:noProof/>
        </w:rPr>
        <w:fldChar w:fldCharType="separate"/>
      </w:r>
      <w:r w:rsidR="00DE7094">
        <w:rPr>
          <w:noProof/>
        </w:rPr>
        <w:t>75</w:t>
      </w:r>
      <w:r w:rsidRPr="00A42A60">
        <w:rPr>
          <w:noProof/>
        </w:rPr>
        <w:fldChar w:fldCharType="end"/>
      </w:r>
    </w:p>
    <w:p w14:paraId="1070F518" w14:textId="77777777" w:rsidR="00A42A60" w:rsidRDefault="00A42A60">
      <w:pPr>
        <w:pStyle w:val="TOC5"/>
        <w:rPr>
          <w:rFonts w:asciiTheme="minorHAnsi" w:eastAsiaTheme="minorEastAsia" w:hAnsiTheme="minorHAnsi" w:cstheme="minorBidi"/>
          <w:noProof/>
          <w:kern w:val="0"/>
          <w:sz w:val="22"/>
          <w:szCs w:val="22"/>
        </w:rPr>
      </w:pPr>
      <w:r>
        <w:rPr>
          <w:noProof/>
        </w:rPr>
        <w:t>33</w:t>
      </w:r>
      <w:r>
        <w:rPr>
          <w:noProof/>
        </w:rPr>
        <w:tab/>
        <w:t>Tongue Bay, Whitsunday Island setting 3 (moderate use) area</w:t>
      </w:r>
      <w:r w:rsidRPr="00A42A60">
        <w:rPr>
          <w:noProof/>
        </w:rPr>
        <w:tab/>
      </w:r>
      <w:r w:rsidRPr="00A42A60">
        <w:rPr>
          <w:noProof/>
        </w:rPr>
        <w:fldChar w:fldCharType="begin"/>
      </w:r>
      <w:r w:rsidRPr="00A42A60">
        <w:rPr>
          <w:noProof/>
        </w:rPr>
        <w:instrText xml:space="preserve"> PAGEREF _Toc501379828 \h </w:instrText>
      </w:r>
      <w:r w:rsidRPr="00A42A60">
        <w:rPr>
          <w:noProof/>
        </w:rPr>
      </w:r>
      <w:r w:rsidRPr="00A42A60">
        <w:rPr>
          <w:noProof/>
        </w:rPr>
        <w:fldChar w:fldCharType="separate"/>
      </w:r>
      <w:r w:rsidR="00DE7094">
        <w:rPr>
          <w:noProof/>
        </w:rPr>
        <w:t>76</w:t>
      </w:r>
      <w:r w:rsidRPr="00A42A60">
        <w:rPr>
          <w:noProof/>
        </w:rPr>
        <w:fldChar w:fldCharType="end"/>
      </w:r>
    </w:p>
    <w:p w14:paraId="1070F519" w14:textId="77777777" w:rsidR="00A42A60" w:rsidRDefault="00A42A60">
      <w:pPr>
        <w:pStyle w:val="TOC5"/>
        <w:rPr>
          <w:rFonts w:asciiTheme="minorHAnsi" w:eastAsiaTheme="minorEastAsia" w:hAnsiTheme="minorHAnsi" w:cstheme="minorBidi"/>
          <w:noProof/>
          <w:kern w:val="0"/>
          <w:sz w:val="22"/>
          <w:szCs w:val="22"/>
        </w:rPr>
      </w:pPr>
      <w:r>
        <w:rPr>
          <w:noProof/>
        </w:rPr>
        <w:t>34</w:t>
      </w:r>
      <w:r>
        <w:rPr>
          <w:noProof/>
        </w:rPr>
        <w:tab/>
        <w:t>Woodwark Bay setting 3 (moderate use) area</w:t>
      </w:r>
      <w:r w:rsidRPr="00A42A60">
        <w:rPr>
          <w:noProof/>
        </w:rPr>
        <w:tab/>
      </w:r>
      <w:r w:rsidRPr="00A42A60">
        <w:rPr>
          <w:noProof/>
        </w:rPr>
        <w:fldChar w:fldCharType="begin"/>
      </w:r>
      <w:r w:rsidRPr="00A42A60">
        <w:rPr>
          <w:noProof/>
        </w:rPr>
        <w:instrText xml:space="preserve"> PAGEREF _Toc501379829 \h </w:instrText>
      </w:r>
      <w:r w:rsidRPr="00A42A60">
        <w:rPr>
          <w:noProof/>
        </w:rPr>
      </w:r>
      <w:r w:rsidRPr="00A42A60">
        <w:rPr>
          <w:noProof/>
        </w:rPr>
        <w:fldChar w:fldCharType="separate"/>
      </w:r>
      <w:r w:rsidR="00DE7094">
        <w:rPr>
          <w:noProof/>
        </w:rPr>
        <w:t>76</w:t>
      </w:r>
      <w:r w:rsidRPr="00A42A60">
        <w:rPr>
          <w:noProof/>
        </w:rPr>
        <w:fldChar w:fldCharType="end"/>
      </w:r>
    </w:p>
    <w:p w14:paraId="1070F51A" w14:textId="77777777" w:rsidR="00A42A60" w:rsidRDefault="00A42A60">
      <w:pPr>
        <w:pStyle w:val="TOC2"/>
        <w:rPr>
          <w:rFonts w:asciiTheme="minorHAnsi" w:eastAsiaTheme="minorEastAsia" w:hAnsiTheme="minorHAnsi" w:cstheme="minorBidi"/>
          <w:b w:val="0"/>
          <w:noProof/>
          <w:kern w:val="0"/>
          <w:sz w:val="22"/>
          <w:szCs w:val="22"/>
        </w:rPr>
      </w:pPr>
      <w:r>
        <w:rPr>
          <w:noProof/>
        </w:rPr>
        <w:t>Part 4—Setting 4 (low use) areas</w:t>
      </w:r>
      <w:r w:rsidRPr="00A42A60">
        <w:rPr>
          <w:b w:val="0"/>
          <w:noProof/>
          <w:sz w:val="18"/>
        </w:rPr>
        <w:tab/>
      </w:r>
      <w:r w:rsidRPr="00A42A60">
        <w:rPr>
          <w:b w:val="0"/>
          <w:noProof/>
          <w:sz w:val="18"/>
        </w:rPr>
        <w:fldChar w:fldCharType="begin"/>
      </w:r>
      <w:r w:rsidRPr="00A42A60">
        <w:rPr>
          <w:b w:val="0"/>
          <w:noProof/>
          <w:sz w:val="18"/>
        </w:rPr>
        <w:instrText xml:space="preserve"> PAGEREF _Toc501379830 \h </w:instrText>
      </w:r>
      <w:r w:rsidRPr="00A42A60">
        <w:rPr>
          <w:b w:val="0"/>
          <w:noProof/>
          <w:sz w:val="18"/>
        </w:rPr>
      </w:r>
      <w:r w:rsidRPr="00A42A60">
        <w:rPr>
          <w:b w:val="0"/>
          <w:noProof/>
          <w:sz w:val="18"/>
        </w:rPr>
        <w:fldChar w:fldCharType="separate"/>
      </w:r>
      <w:r w:rsidR="00DE7094">
        <w:rPr>
          <w:b w:val="0"/>
          <w:noProof/>
          <w:sz w:val="18"/>
        </w:rPr>
        <w:t>78</w:t>
      </w:r>
      <w:r w:rsidRPr="00A42A60">
        <w:rPr>
          <w:b w:val="0"/>
          <w:noProof/>
          <w:sz w:val="18"/>
        </w:rPr>
        <w:fldChar w:fldCharType="end"/>
      </w:r>
    </w:p>
    <w:p w14:paraId="1070F51B" w14:textId="77777777" w:rsidR="00A42A60" w:rsidRDefault="00A42A60">
      <w:pPr>
        <w:pStyle w:val="TOC5"/>
        <w:rPr>
          <w:rFonts w:asciiTheme="minorHAnsi" w:eastAsiaTheme="minorEastAsia" w:hAnsiTheme="minorHAnsi" w:cstheme="minorBidi"/>
          <w:noProof/>
          <w:kern w:val="0"/>
          <w:sz w:val="22"/>
          <w:szCs w:val="22"/>
        </w:rPr>
      </w:pPr>
      <w:r>
        <w:rPr>
          <w:noProof/>
        </w:rPr>
        <w:t>35</w:t>
      </w:r>
      <w:r>
        <w:rPr>
          <w:noProof/>
        </w:rPr>
        <w:tab/>
        <w:t>Armit Island setting 4 (low use) area</w:t>
      </w:r>
      <w:r w:rsidRPr="00A42A60">
        <w:rPr>
          <w:noProof/>
        </w:rPr>
        <w:tab/>
      </w:r>
      <w:r w:rsidRPr="00A42A60">
        <w:rPr>
          <w:noProof/>
        </w:rPr>
        <w:fldChar w:fldCharType="begin"/>
      </w:r>
      <w:r w:rsidRPr="00A42A60">
        <w:rPr>
          <w:noProof/>
        </w:rPr>
        <w:instrText xml:space="preserve"> PAGEREF _Toc501379831 \h </w:instrText>
      </w:r>
      <w:r w:rsidRPr="00A42A60">
        <w:rPr>
          <w:noProof/>
        </w:rPr>
      </w:r>
      <w:r w:rsidRPr="00A42A60">
        <w:rPr>
          <w:noProof/>
        </w:rPr>
        <w:fldChar w:fldCharType="separate"/>
      </w:r>
      <w:r w:rsidR="00DE7094">
        <w:rPr>
          <w:noProof/>
        </w:rPr>
        <w:t>78</w:t>
      </w:r>
      <w:r w:rsidRPr="00A42A60">
        <w:rPr>
          <w:noProof/>
        </w:rPr>
        <w:fldChar w:fldCharType="end"/>
      </w:r>
    </w:p>
    <w:p w14:paraId="1070F51C" w14:textId="77777777" w:rsidR="00A42A60" w:rsidRDefault="00A42A60">
      <w:pPr>
        <w:pStyle w:val="TOC5"/>
        <w:rPr>
          <w:rFonts w:asciiTheme="minorHAnsi" w:eastAsiaTheme="minorEastAsia" w:hAnsiTheme="minorHAnsi" w:cstheme="minorBidi"/>
          <w:noProof/>
          <w:kern w:val="0"/>
          <w:sz w:val="22"/>
          <w:szCs w:val="22"/>
        </w:rPr>
      </w:pPr>
      <w:r>
        <w:rPr>
          <w:noProof/>
        </w:rPr>
        <w:t>36</w:t>
      </w:r>
      <w:r>
        <w:rPr>
          <w:noProof/>
        </w:rPr>
        <w:tab/>
        <w:t>Border and Deloraine Islands Complex setting 4 (low use) area</w:t>
      </w:r>
      <w:r w:rsidRPr="00A42A60">
        <w:rPr>
          <w:noProof/>
        </w:rPr>
        <w:tab/>
      </w:r>
      <w:r w:rsidRPr="00A42A60">
        <w:rPr>
          <w:noProof/>
        </w:rPr>
        <w:fldChar w:fldCharType="begin"/>
      </w:r>
      <w:r w:rsidRPr="00A42A60">
        <w:rPr>
          <w:noProof/>
        </w:rPr>
        <w:instrText xml:space="preserve"> PAGEREF _Toc501379832 \h </w:instrText>
      </w:r>
      <w:r w:rsidRPr="00A42A60">
        <w:rPr>
          <w:noProof/>
        </w:rPr>
      </w:r>
      <w:r w:rsidRPr="00A42A60">
        <w:rPr>
          <w:noProof/>
        </w:rPr>
        <w:fldChar w:fldCharType="separate"/>
      </w:r>
      <w:r w:rsidR="00DE7094">
        <w:rPr>
          <w:noProof/>
        </w:rPr>
        <w:t>78</w:t>
      </w:r>
      <w:r w:rsidRPr="00A42A60">
        <w:rPr>
          <w:noProof/>
        </w:rPr>
        <w:fldChar w:fldCharType="end"/>
      </w:r>
    </w:p>
    <w:p w14:paraId="1070F51D" w14:textId="77777777" w:rsidR="00A42A60" w:rsidRDefault="00A42A60">
      <w:pPr>
        <w:pStyle w:val="TOC5"/>
        <w:rPr>
          <w:rFonts w:asciiTheme="minorHAnsi" w:eastAsiaTheme="minorEastAsia" w:hAnsiTheme="minorHAnsi" w:cstheme="minorBidi"/>
          <w:noProof/>
          <w:kern w:val="0"/>
          <w:sz w:val="22"/>
          <w:szCs w:val="22"/>
        </w:rPr>
      </w:pPr>
      <w:r>
        <w:rPr>
          <w:noProof/>
        </w:rPr>
        <w:t>37</w:t>
      </w:r>
      <w:r>
        <w:rPr>
          <w:noProof/>
        </w:rPr>
        <w:tab/>
        <w:t>Burning Point and Shaw island setting 4 (low use) area</w:t>
      </w:r>
      <w:r w:rsidRPr="00A42A60">
        <w:rPr>
          <w:noProof/>
        </w:rPr>
        <w:tab/>
      </w:r>
      <w:r w:rsidRPr="00A42A60">
        <w:rPr>
          <w:noProof/>
        </w:rPr>
        <w:fldChar w:fldCharType="begin"/>
      </w:r>
      <w:r w:rsidRPr="00A42A60">
        <w:rPr>
          <w:noProof/>
        </w:rPr>
        <w:instrText xml:space="preserve"> PAGEREF _Toc501379833 \h </w:instrText>
      </w:r>
      <w:r w:rsidRPr="00A42A60">
        <w:rPr>
          <w:noProof/>
        </w:rPr>
      </w:r>
      <w:r w:rsidRPr="00A42A60">
        <w:rPr>
          <w:noProof/>
        </w:rPr>
        <w:fldChar w:fldCharType="separate"/>
      </w:r>
      <w:r w:rsidR="00DE7094">
        <w:rPr>
          <w:noProof/>
        </w:rPr>
        <w:t>79</w:t>
      </w:r>
      <w:r w:rsidRPr="00A42A60">
        <w:rPr>
          <w:noProof/>
        </w:rPr>
        <w:fldChar w:fldCharType="end"/>
      </w:r>
    </w:p>
    <w:p w14:paraId="1070F51E" w14:textId="77777777" w:rsidR="00A42A60" w:rsidRDefault="00A42A60">
      <w:pPr>
        <w:pStyle w:val="TOC5"/>
        <w:rPr>
          <w:rFonts w:asciiTheme="minorHAnsi" w:eastAsiaTheme="minorEastAsia" w:hAnsiTheme="minorHAnsi" w:cstheme="minorBidi"/>
          <w:noProof/>
          <w:kern w:val="0"/>
          <w:sz w:val="22"/>
          <w:szCs w:val="22"/>
        </w:rPr>
      </w:pPr>
      <w:r>
        <w:rPr>
          <w:noProof/>
        </w:rPr>
        <w:t>38</w:t>
      </w:r>
      <w:r>
        <w:rPr>
          <w:noProof/>
        </w:rPr>
        <w:tab/>
        <w:t>Double Cone Island setting 4 (low use) area</w:t>
      </w:r>
      <w:r w:rsidRPr="00A42A60">
        <w:rPr>
          <w:noProof/>
        </w:rPr>
        <w:tab/>
      </w:r>
      <w:r w:rsidRPr="00A42A60">
        <w:rPr>
          <w:noProof/>
        </w:rPr>
        <w:fldChar w:fldCharType="begin"/>
      </w:r>
      <w:r w:rsidRPr="00A42A60">
        <w:rPr>
          <w:noProof/>
        </w:rPr>
        <w:instrText xml:space="preserve"> PAGEREF _Toc501379834 \h </w:instrText>
      </w:r>
      <w:r w:rsidRPr="00A42A60">
        <w:rPr>
          <w:noProof/>
        </w:rPr>
      </w:r>
      <w:r w:rsidRPr="00A42A60">
        <w:rPr>
          <w:noProof/>
        </w:rPr>
        <w:fldChar w:fldCharType="separate"/>
      </w:r>
      <w:r w:rsidR="00DE7094">
        <w:rPr>
          <w:noProof/>
        </w:rPr>
        <w:t>79</w:t>
      </w:r>
      <w:r w:rsidRPr="00A42A60">
        <w:rPr>
          <w:noProof/>
        </w:rPr>
        <w:fldChar w:fldCharType="end"/>
      </w:r>
    </w:p>
    <w:p w14:paraId="1070F51F" w14:textId="77777777" w:rsidR="00A42A60" w:rsidRDefault="00A42A60">
      <w:pPr>
        <w:pStyle w:val="TOC5"/>
        <w:rPr>
          <w:rFonts w:asciiTheme="minorHAnsi" w:eastAsiaTheme="minorEastAsia" w:hAnsiTheme="minorHAnsi" w:cstheme="minorBidi"/>
          <w:noProof/>
          <w:kern w:val="0"/>
          <w:sz w:val="22"/>
          <w:szCs w:val="22"/>
        </w:rPr>
      </w:pPr>
      <w:r>
        <w:rPr>
          <w:noProof/>
        </w:rPr>
        <w:t>39</w:t>
      </w:r>
      <w:r>
        <w:rPr>
          <w:noProof/>
        </w:rPr>
        <w:tab/>
        <w:t>East Hayman and North West Hook Islands setting 4 (low use) area</w:t>
      </w:r>
      <w:r w:rsidRPr="00A42A60">
        <w:rPr>
          <w:noProof/>
        </w:rPr>
        <w:tab/>
      </w:r>
      <w:r w:rsidRPr="00A42A60">
        <w:rPr>
          <w:noProof/>
        </w:rPr>
        <w:fldChar w:fldCharType="begin"/>
      </w:r>
      <w:r w:rsidRPr="00A42A60">
        <w:rPr>
          <w:noProof/>
        </w:rPr>
        <w:instrText xml:space="preserve"> PAGEREF _Toc501379835 \h </w:instrText>
      </w:r>
      <w:r w:rsidRPr="00A42A60">
        <w:rPr>
          <w:noProof/>
        </w:rPr>
      </w:r>
      <w:r w:rsidRPr="00A42A60">
        <w:rPr>
          <w:noProof/>
        </w:rPr>
        <w:fldChar w:fldCharType="separate"/>
      </w:r>
      <w:r w:rsidR="00DE7094">
        <w:rPr>
          <w:noProof/>
        </w:rPr>
        <w:t>79</w:t>
      </w:r>
      <w:r w:rsidRPr="00A42A60">
        <w:rPr>
          <w:noProof/>
        </w:rPr>
        <w:fldChar w:fldCharType="end"/>
      </w:r>
    </w:p>
    <w:p w14:paraId="1070F520" w14:textId="77777777" w:rsidR="00A42A60" w:rsidRDefault="00A42A60">
      <w:pPr>
        <w:pStyle w:val="TOC5"/>
        <w:rPr>
          <w:rFonts w:asciiTheme="minorHAnsi" w:eastAsiaTheme="minorEastAsia" w:hAnsiTheme="minorHAnsi" w:cstheme="minorBidi"/>
          <w:noProof/>
          <w:kern w:val="0"/>
          <w:sz w:val="22"/>
          <w:szCs w:val="22"/>
        </w:rPr>
      </w:pPr>
      <w:r>
        <w:rPr>
          <w:noProof/>
        </w:rPr>
        <w:t>40</w:t>
      </w:r>
      <w:r>
        <w:rPr>
          <w:noProof/>
        </w:rPr>
        <w:tab/>
        <w:t>East Hook Island setting 4 (low use) area</w:t>
      </w:r>
      <w:r w:rsidRPr="00A42A60">
        <w:rPr>
          <w:noProof/>
        </w:rPr>
        <w:tab/>
      </w:r>
      <w:r w:rsidRPr="00A42A60">
        <w:rPr>
          <w:noProof/>
        </w:rPr>
        <w:fldChar w:fldCharType="begin"/>
      </w:r>
      <w:r w:rsidRPr="00A42A60">
        <w:rPr>
          <w:noProof/>
        </w:rPr>
        <w:instrText xml:space="preserve"> PAGEREF _Toc501379836 \h </w:instrText>
      </w:r>
      <w:r w:rsidRPr="00A42A60">
        <w:rPr>
          <w:noProof/>
        </w:rPr>
      </w:r>
      <w:r w:rsidRPr="00A42A60">
        <w:rPr>
          <w:noProof/>
        </w:rPr>
        <w:fldChar w:fldCharType="separate"/>
      </w:r>
      <w:r w:rsidR="00DE7094">
        <w:rPr>
          <w:noProof/>
        </w:rPr>
        <w:t>80</w:t>
      </w:r>
      <w:r w:rsidRPr="00A42A60">
        <w:rPr>
          <w:noProof/>
        </w:rPr>
        <w:fldChar w:fldCharType="end"/>
      </w:r>
    </w:p>
    <w:p w14:paraId="1070F521" w14:textId="77777777" w:rsidR="00A42A60" w:rsidRDefault="00A42A60">
      <w:pPr>
        <w:pStyle w:val="TOC5"/>
        <w:rPr>
          <w:rFonts w:asciiTheme="minorHAnsi" w:eastAsiaTheme="minorEastAsia" w:hAnsiTheme="minorHAnsi" w:cstheme="minorBidi"/>
          <w:noProof/>
          <w:kern w:val="0"/>
          <w:sz w:val="22"/>
          <w:szCs w:val="22"/>
        </w:rPr>
      </w:pPr>
      <w:r>
        <w:rPr>
          <w:noProof/>
        </w:rPr>
        <w:t>41</w:t>
      </w:r>
      <w:r>
        <w:rPr>
          <w:noProof/>
        </w:rPr>
        <w:tab/>
        <w:t>East Whitsunday Island setting 4 (low use) area</w:t>
      </w:r>
      <w:r w:rsidRPr="00A42A60">
        <w:rPr>
          <w:noProof/>
        </w:rPr>
        <w:tab/>
      </w:r>
      <w:r w:rsidRPr="00A42A60">
        <w:rPr>
          <w:noProof/>
        </w:rPr>
        <w:fldChar w:fldCharType="begin"/>
      </w:r>
      <w:r w:rsidRPr="00A42A60">
        <w:rPr>
          <w:noProof/>
        </w:rPr>
        <w:instrText xml:space="preserve"> PAGEREF _Toc501379837 \h </w:instrText>
      </w:r>
      <w:r w:rsidRPr="00A42A60">
        <w:rPr>
          <w:noProof/>
        </w:rPr>
      </w:r>
      <w:r w:rsidRPr="00A42A60">
        <w:rPr>
          <w:noProof/>
        </w:rPr>
        <w:fldChar w:fldCharType="separate"/>
      </w:r>
      <w:r w:rsidR="00DE7094">
        <w:rPr>
          <w:noProof/>
        </w:rPr>
        <w:t>81</w:t>
      </w:r>
      <w:r w:rsidRPr="00A42A60">
        <w:rPr>
          <w:noProof/>
        </w:rPr>
        <w:fldChar w:fldCharType="end"/>
      </w:r>
    </w:p>
    <w:p w14:paraId="1070F522" w14:textId="77777777" w:rsidR="00A42A60" w:rsidRDefault="00A42A60">
      <w:pPr>
        <w:pStyle w:val="TOC5"/>
        <w:rPr>
          <w:rFonts w:asciiTheme="minorHAnsi" w:eastAsiaTheme="minorEastAsia" w:hAnsiTheme="minorHAnsi" w:cstheme="minorBidi"/>
          <w:noProof/>
          <w:kern w:val="0"/>
          <w:sz w:val="22"/>
          <w:szCs w:val="22"/>
        </w:rPr>
      </w:pPr>
      <w:r>
        <w:rPr>
          <w:noProof/>
        </w:rPr>
        <w:t>42</w:t>
      </w:r>
      <w:r>
        <w:rPr>
          <w:noProof/>
        </w:rPr>
        <w:tab/>
        <w:t>Eshelby Island setting 4 (low use) area</w:t>
      </w:r>
      <w:r w:rsidRPr="00A42A60">
        <w:rPr>
          <w:noProof/>
        </w:rPr>
        <w:tab/>
      </w:r>
      <w:r w:rsidRPr="00A42A60">
        <w:rPr>
          <w:noProof/>
        </w:rPr>
        <w:fldChar w:fldCharType="begin"/>
      </w:r>
      <w:r w:rsidRPr="00A42A60">
        <w:rPr>
          <w:noProof/>
        </w:rPr>
        <w:instrText xml:space="preserve"> PAGEREF _Toc501379838 \h </w:instrText>
      </w:r>
      <w:r w:rsidRPr="00A42A60">
        <w:rPr>
          <w:noProof/>
        </w:rPr>
      </w:r>
      <w:r w:rsidRPr="00A42A60">
        <w:rPr>
          <w:noProof/>
        </w:rPr>
        <w:fldChar w:fldCharType="separate"/>
      </w:r>
      <w:r w:rsidR="00DE7094">
        <w:rPr>
          <w:noProof/>
        </w:rPr>
        <w:t>82</w:t>
      </w:r>
      <w:r w:rsidRPr="00A42A60">
        <w:rPr>
          <w:noProof/>
        </w:rPr>
        <w:fldChar w:fldCharType="end"/>
      </w:r>
    </w:p>
    <w:p w14:paraId="1070F523" w14:textId="77777777" w:rsidR="00A42A60" w:rsidRDefault="00A42A60">
      <w:pPr>
        <w:pStyle w:val="TOC5"/>
        <w:rPr>
          <w:rFonts w:asciiTheme="minorHAnsi" w:eastAsiaTheme="minorEastAsia" w:hAnsiTheme="minorHAnsi" w:cstheme="minorBidi"/>
          <w:noProof/>
          <w:kern w:val="0"/>
          <w:sz w:val="22"/>
          <w:szCs w:val="22"/>
        </w:rPr>
      </w:pPr>
      <w:r>
        <w:rPr>
          <w:noProof/>
        </w:rPr>
        <w:t>43</w:t>
      </w:r>
      <w:r>
        <w:rPr>
          <w:noProof/>
        </w:rPr>
        <w:tab/>
        <w:t>Gloucester Island and Manta Ray Island setting 4 (low use) area</w:t>
      </w:r>
      <w:r w:rsidRPr="00A42A60">
        <w:rPr>
          <w:noProof/>
        </w:rPr>
        <w:tab/>
      </w:r>
      <w:r w:rsidRPr="00A42A60">
        <w:rPr>
          <w:noProof/>
        </w:rPr>
        <w:fldChar w:fldCharType="begin"/>
      </w:r>
      <w:r w:rsidRPr="00A42A60">
        <w:rPr>
          <w:noProof/>
        </w:rPr>
        <w:instrText xml:space="preserve"> PAGEREF _Toc501379839 \h </w:instrText>
      </w:r>
      <w:r w:rsidRPr="00A42A60">
        <w:rPr>
          <w:noProof/>
        </w:rPr>
      </w:r>
      <w:r w:rsidRPr="00A42A60">
        <w:rPr>
          <w:noProof/>
        </w:rPr>
        <w:fldChar w:fldCharType="separate"/>
      </w:r>
      <w:r w:rsidR="00DE7094">
        <w:rPr>
          <w:noProof/>
        </w:rPr>
        <w:t>82</w:t>
      </w:r>
      <w:r w:rsidRPr="00A42A60">
        <w:rPr>
          <w:noProof/>
        </w:rPr>
        <w:fldChar w:fldCharType="end"/>
      </w:r>
    </w:p>
    <w:p w14:paraId="1070F524" w14:textId="77777777" w:rsidR="00A42A60" w:rsidRDefault="00A42A60">
      <w:pPr>
        <w:pStyle w:val="TOC5"/>
        <w:rPr>
          <w:rFonts w:asciiTheme="minorHAnsi" w:eastAsiaTheme="minorEastAsia" w:hAnsiTheme="minorHAnsi" w:cstheme="minorBidi"/>
          <w:noProof/>
          <w:kern w:val="0"/>
          <w:sz w:val="22"/>
          <w:szCs w:val="22"/>
        </w:rPr>
      </w:pPr>
      <w:r>
        <w:rPr>
          <w:noProof/>
        </w:rPr>
        <w:t>44</w:t>
      </w:r>
      <w:r>
        <w:rPr>
          <w:noProof/>
        </w:rPr>
        <w:tab/>
        <w:t>Grassy Island, Double Bay and Grimston Point setting 4 (low use) area</w:t>
      </w:r>
      <w:r w:rsidRPr="00A42A60">
        <w:rPr>
          <w:noProof/>
        </w:rPr>
        <w:tab/>
      </w:r>
      <w:r w:rsidRPr="00A42A60">
        <w:rPr>
          <w:noProof/>
        </w:rPr>
        <w:fldChar w:fldCharType="begin"/>
      </w:r>
      <w:r w:rsidRPr="00A42A60">
        <w:rPr>
          <w:noProof/>
        </w:rPr>
        <w:instrText xml:space="preserve"> PAGEREF _Toc501379840 \h </w:instrText>
      </w:r>
      <w:r w:rsidRPr="00A42A60">
        <w:rPr>
          <w:noProof/>
        </w:rPr>
      </w:r>
      <w:r w:rsidRPr="00A42A60">
        <w:rPr>
          <w:noProof/>
        </w:rPr>
        <w:fldChar w:fldCharType="separate"/>
      </w:r>
      <w:r w:rsidR="00DE7094">
        <w:rPr>
          <w:noProof/>
        </w:rPr>
        <w:t>83</w:t>
      </w:r>
      <w:r w:rsidRPr="00A42A60">
        <w:rPr>
          <w:noProof/>
        </w:rPr>
        <w:fldChar w:fldCharType="end"/>
      </w:r>
    </w:p>
    <w:p w14:paraId="1070F525" w14:textId="77777777" w:rsidR="00A42A60" w:rsidRDefault="00A42A60">
      <w:pPr>
        <w:pStyle w:val="TOC5"/>
        <w:rPr>
          <w:rFonts w:asciiTheme="minorHAnsi" w:eastAsiaTheme="minorEastAsia" w:hAnsiTheme="minorHAnsi" w:cstheme="minorBidi"/>
          <w:noProof/>
          <w:kern w:val="0"/>
          <w:sz w:val="22"/>
          <w:szCs w:val="22"/>
        </w:rPr>
      </w:pPr>
      <w:r>
        <w:rPr>
          <w:noProof/>
        </w:rPr>
        <w:t>45</w:t>
      </w:r>
      <w:r>
        <w:rPr>
          <w:noProof/>
        </w:rPr>
        <w:tab/>
        <w:t>Gulnare Inlet, Whitsunday Island setting 4 (low use) area</w:t>
      </w:r>
      <w:r w:rsidRPr="00A42A60">
        <w:rPr>
          <w:noProof/>
        </w:rPr>
        <w:tab/>
      </w:r>
      <w:r w:rsidRPr="00A42A60">
        <w:rPr>
          <w:noProof/>
        </w:rPr>
        <w:fldChar w:fldCharType="begin"/>
      </w:r>
      <w:r w:rsidRPr="00A42A60">
        <w:rPr>
          <w:noProof/>
        </w:rPr>
        <w:instrText xml:space="preserve"> PAGEREF _Toc501379841 \h </w:instrText>
      </w:r>
      <w:r w:rsidRPr="00A42A60">
        <w:rPr>
          <w:noProof/>
        </w:rPr>
      </w:r>
      <w:r w:rsidRPr="00A42A60">
        <w:rPr>
          <w:noProof/>
        </w:rPr>
        <w:fldChar w:fldCharType="separate"/>
      </w:r>
      <w:r w:rsidR="00DE7094">
        <w:rPr>
          <w:noProof/>
        </w:rPr>
        <w:t>84</w:t>
      </w:r>
      <w:r w:rsidRPr="00A42A60">
        <w:rPr>
          <w:noProof/>
        </w:rPr>
        <w:fldChar w:fldCharType="end"/>
      </w:r>
    </w:p>
    <w:p w14:paraId="1070F526" w14:textId="77777777" w:rsidR="00A42A60" w:rsidRDefault="00A42A60">
      <w:pPr>
        <w:pStyle w:val="TOC5"/>
        <w:rPr>
          <w:rFonts w:asciiTheme="minorHAnsi" w:eastAsiaTheme="minorEastAsia" w:hAnsiTheme="minorHAnsi" w:cstheme="minorBidi"/>
          <w:noProof/>
          <w:kern w:val="0"/>
          <w:sz w:val="22"/>
          <w:szCs w:val="22"/>
        </w:rPr>
      </w:pPr>
      <w:r>
        <w:rPr>
          <w:noProof/>
        </w:rPr>
        <w:t>46</w:t>
      </w:r>
      <w:r>
        <w:rPr>
          <w:noProof/>
        </w:rPr>
        <w:tab/>
        <w:t>Harold and Edward Islands setting 4 (low use) area</w:t>
      </w:r>
      <w:r w:rsidRPr="00A42A60">
        <w:rPr>
          <w:noProof/>
        </w:rPr>
        <w:tab/>
      </w:r>
      <w:r w:rsidRPr="00A42A60">
        <w:rPr>
          <w:noProof/>
        </w:rPr>
        <w:fldChar w:fldCharType="begin"/>
      </w:r>
      <w:r w:rsidRPr="00A42A60">
        <w:rPr>
          <w:noProof/>
        </w:rPr>
        <w:instrText xml:space="preserve"> PAGEREF _Toc501379842 \h </w:instrText>
      </w:r>
      <w:r w:rsidRPr="00A42A60">
        <w:rPr>
          <w:noProof/>
        </w:rPr>
      </w:r>
      <w:r w:rsidRPr="00A42A60">
        <w:rPr>
          <w:noProof/>
        </w:rPr>
        <w:fldChar w:fldCharType="separate"/>
      </w:r>
      <w:r w:rsidR="00DE7094">
        <w:rPr>
          <w:noProof/>
        </w:rPr>
        <w:t>85</w:t>
      </w:r>
      <w:r w:rsidRPr="00A42A60">
        <w:rPr>
          <w:noProof/>
        </w:rPr>
        <w:fldChar w:fldCharType="end"/>
      </w:r>
    </w:p>
    <w:p w14:paraId="1070F527" w14:textId="77777777" w:rsidR="00A42A60" w:rsidRDefault="00A42A60">
      <w:pPr>
        <w:pStyle w:val="TOC5"/>
        <w:rPr>
          <w:rFonts w:asciiTheme="minorHAnsi" w:eastAsiaTheme="minorEastAsia" w:hAnsiTheme="minorHAnsi" w:cstheme="minorBidi"/>
          <w:noProof/>
          <w:kern w:val="0"/>
          <w:sz w:val="22"/>
          <w:szCs w:val="22"/>
        </w:rPr>
      </w:pPr>
      <w:r>
        <w:rPr>
          <w:noProof/>
        </w:rPr>
        <w:t>47</w:t>
      </w:r>
      <w:r>
        <w:rPr>
          <w:noProof/>
        </w:rPr>
        <w:tab/>
        <w:t>Haslewood Islands complex setting 4 (low use) area</w:t>
      </w:r>
      <w:r w:rsidRPr="00A42A60">
        <w:rPr>
          <w:noProof/>
        </w:rPr>
        <w:tab/>
      </w:r>
      <w:r w:rsidRPr="00A42A60">
        <w:rPr>
          <w:noProof/>
        </w:rPr>
        <w:fldChar w:fldCharType="begin"/>
      </w:r>
      <w:r w:rsidRPr="00A42A60">
        <w:rPr>
          <w:noProof/>
        </w:rPr>
        <w:instrText xml:space="preserve"> PAGEREF _Toc501379843 \h </w:instrText>
      </w:r>
      <w:r w:rsidRPr="00A42A60">
        <w:rPr>
          <w:noProof/>
        </w:rPr>
      </w:r>
      <w:r w:rsidRPr="00A42A60">
        <w:rPr>
          <w:noProof/>
        </w:rPr>
        <w:fldChar w:fldCharType="separate"/>
      </w:r>
      <w:r w:rsidR="00DE7094">
        <w:rPr>
          <w:noProof/>
        </w:rPr>
        <w:t>85</w:t>
      </w:r>
      <w:r w:rsidRPr="00A42A60">
        <w:rPr>
          <w:noProof/>
        </w:rPr>
        <w:fldChar w:fldCharType="end"/>
      </w:r>
    </w:p>
    <w:p w14:paraId="1070F528" w14:textId="77777777" w:rsidR="00A42A60" w:rsidRDefault="00A42A60">
      <w:pPr>
        <w:pStyle w:val="TOC5"/>
        <w:rPr>
          <w:rFonts w:asciiTheme="minorHAnsi" w:eastAsiaTheme="minorEastAsia" w:hAnsiTheme="minorHAnsi" w:cstheme="minorBidi"/>
          <w:noProof/>
          <w:kern w:val="0"/>
          <w:sz w:val="22"/>
          <w:szCs w:val="22"/>
        </w:rPr>
      </w:pPr>
      <w:r>
        <w:rPr>
          <w:noProof/>
        </w:rPr>
        <w:t>48</w:t>
      </w:r>
      <w:r>
        <w:rPr>
          <w:noProof/>
        </w:rPr>
        <w:tab/>
        <w:t>Lady Island setting 4 (low use) area</w:t>
      </w:r>
      <w:r w:rsidRPr="00A42A60">
        <w:rPr>
          <w:noProof/>
        </w:rPr>
        <w:tab/>
      </w:r>
      <w:r w:rsidRPr="00A42A60">
        <w:rPr>
          <w:noProof/>
        </w:rPr>
        <w:fldChar w:fldCharType="begin"/>
      </w:r>
      <w:r w:rsidRPr="00A42A60">
        <w:rPr>
          <w:noProof/>
        </w:rPr>
        <w:instrText xml:space="preserve"> PAGEREF _Toc501379844 \h </w:instrText>
      </w:r>
      <w:r w:rsidRPr="00A42A60">
        <w:rPr>
          <w:noProof/>
        </w:rPr>
      </w:r>
      <w:r w:rsidRPr="00A42A60">
        <w:rPr>
          <w:noProof/>
        </w:rPr>
        <w:fldChar w:fldCharType="separate"/>
      </w:r>
      <w:r w:rsidR="00DE7094">
        <w:rPr>
          <w:noProof/>
        </w:rPr>
        <w:t>86</w:t>
      </w:r>
      <w:r w:rsidRPr="00A42A60">
        <w:rPr>
          <w:noProof/>
        </w:rPr>
        <w:fldChar w:fldCharType="end"/>
      </w:r>
    </w:p>
    <w:p w14:paraId="1070F529" w14:textId="77777777" w:rsidR="00A42A60" w:rsidRDefault="00A42A60">
      <w:pPr>
        <w:pStyle w:val="TOC5"/>
        <w:rPr>
          <w:rFonts w:asciiTheme="minorHAnsi" w:eastAsiaTheme="minorEastAsia" w:hAnsiTheme="minorHAnsi" w:cstheme="minorBidi"/>
          <w:noProof/>
          <w:kern w:val="0"/>
          <w:sz w:val="22"/>
          <w:szCs w:val="22"/>
        </w:rPr>
      </w:pPr>
      <w:r>
        <w:rPr>
          <w:noProof/>
        </w:rPr>
        <w:t>49</w:t>
      </w:r>
      <w:r>
        <w:rPr>
          <w:noProof/>
        </w:rPr>
        <w:tab/>
        <w:t>Lindeman Island complex setting 4 (low use) area</w:t>
      </w:r>
      <w:r w:rsidRPr="00A42A60">
        <w:rPr>
          <w:noProof/>
        </w:rPr>
        <w:tab/>
      </w:r>
      <w:r w:rsidRPr="00A42A60">
        <w:rPr>
          <w:noProof/>
        </w:rPr>
        <w:fldChar w:fldCharType="begin"/>
      </w:r>
      <w:r w:rsidRPr="00A42A60">
        <w:rPr>
          <w:noProof/>
        </w:rPr>
        <w:instrText xml:space="preserve"> PAGEREF _Toc501379845 \h </w:instrText>
      </w:r>
      <w:r w:rsidRPr="00A42A60">
        <w:rPr>
          <w:noProof/>
        </w:rPr>
      </w:r>
      <w:r w:rsidRPr="00A42A60">
        <w:rPr>
          <w:noProof/>
        </w:rPr>
        <w:fldChar w:fldCharType="separate"/>
      </w:r>
      <w:r w:rsidR="00DE7094">
        <w:rPr>
          <w:noProof/>
        </w:rPr>
        <w:t>87</w:t>
      </w:r>
      <w:r w:rsidRPr="00A42A60">
        <w:rPr>
          <w:noProof/>
        </w:rPr>
        <w:fldChar w:fldCharType="end"/>
      </w:r>
    </w:p>
    <w:p w14:paraId="1070F52A" w14:textId="77777777" w:rsidR="00A42A60" w:rsidRDefault="00A42A60">
      <w:pPr>
        <w:pStyle w:val="TOC5"/>
        <w:rPr>
          <w:rFonts w:asciiTheme="minorHAnsi" w:eastAsiaTheme="minorEastAsia" w:hAnsiTheme="minorHAnsi" w:cstheme="minorBidi"/>
          <w:noProof/>
          <w:kern w:val="0"/>
          <w:sz w:val="22"/>
          <w:szCs w:val="22"/>
        </w:rPr>
      </w:pPr>
      <w:r>
        <w:rPr>
          <w:noProof/>
        </w:rPr>
        <w:t>50</w:t>
      </w:r>
      <w:r>
        <w:rPr>
          <w:noProof/>
        </w:rPr>
        <w:tab/>
        <w:t>Long Island setting 4 (low use) area</w:t>
      </w:r>
      <w:r w:rsidRPr="00A42A60">
        <w:rPr>
          <w:noProof/>
        </w:rPr>
        <w:tab/>
      </w:r>
      <w:r w:rsidRPr="00A42A60">
        <w:rPr>
          <w:noProof/>
        </w:rPr>
        <w:fldChar w:fldCharType="begin"/>
      </w:r>
      <w:r w:rsidRPr="00A42A60">
        <w:rPr>
          <w:noProof/>
        </w:rPr>
        <w:instrText xml:space="preserve"> PAGEREF _Toc501379846 \h </w:instrText>
      </w:r>
      <w:r w:rsidRPr="00A42A60">
        <w:rPr>
          <w:noProof/>
        </w:rPr>
      </w:r>
      <w:r w:rsidRPr="00A42A60">
        <w:rPr>
          <w:noProof/>
        </w:rPr>
        <w:fldChar w:fldCharType="separate"/>
      </w:r>
      <w:r w:rsidR="00DE7094">
        <w:rPr>
          <w:noProof/>
        </w:rPr>
        <w:t>88</w:t>
      </w:r>
      <w:r w:rsidRPr="00A42A60">
        <w:rPr>
          <w:noProof/>
        </w:rPr>
        <w:fldChar w:fldCharType="end"/>
      </w:r>
    </w:p>
    <w:p w14:paraId="1070F52B" w14:textId="77777777" w:rsidR="00A42A60" w:rsidRDefault="00A42A60">
      <w:pPr>
        <w:pStyle w:val="TOC5"/>
        <w:rPr>
          <w:rFonts w:asciiTheme="minorHAnsi" w:eastAsiaTheme="minorEastAsia" w:hAnsiTheme="minorHAnsi" w:cstheme="minorBidi"/>
          <w:noProof/>
          <w:kern w:val="0"/>
          <w:sz w:val="22"/>
          <w:szCs w:val="22"/>
        </w:rPr>
      </w:pPr>
      <w:r>
        <w:rPr>
          <w:noProof/>
        </w:rPr>
        <w:t>51</w:t>
      </w:r>
      <w:r>
        <w:rPr>
          <w:noProof/>
        </w:rPr>
        <w:tab/>
        <w:t>Middle Island setting 4 (low use) area</w:t>
      </w:r>
      <w:r w:rsidRPr="00A42A60">
        <w:rPr>
          <w:noProof/>
        </w:rPr>
        <w:tab/>
      </w:r>
      <w:r w:rsidRPr="00A42A60">
        <w:rPr>
          <w:noProof/>
        </w:rPr>
        <w:fldChar w:fldCharType="begin"/>
      </w:r>
      <w:r w:rsidRPr="00A42A60">
        <w:rPr>
          <w:noProof/>
        </w:rPr>
        <w:instrText xml:space="preserve"> PAGEREF _Toc501379847 \h </w:instrText>
      </w:r>
      <w:r w:rsidRPr="00A42A60">
        <w:rPr>
          <w:noProof/>
        </w:rPr>
      </w:r>
      <w:r w:rsidRPr="00A42A60">
        <w:rPr>
          <w:noProof/>
        </w:rPr>
        <w:fldChar w:fldCharType="separate"/>
      </w:r>
      <w:r w:rsidR="00DE7094">
        <w:rPr>
          <w:noProof/>
        </w:rPr>
        <w:t>88</w:t>
      </w:r>
      <w:r w:rsidRPr="00A42A60">
        <w:rPr>
          <w:noProof/>
        </w:rPr>
        <w:fldChar w:fldCharType="end"/>
      </w:r>
    </w:p>
    <w:p w14:paraId="1070F52C" w14:textId="77777777" w:rsidR="00A42A60" w:rsidRDefault="00A42A60">
      <w:pPr>
        <w:pStyle w:val="TOC5"/>
        <w:rPr>
          <w:rFonts w:asciiTheme="minorHAnsi" w:eastAsiaTheme="minorEastAsia" w:hAnsiTheme="minorHAnsi" w:cstheme="minorBidi"/>
          <w:noProof/>
          <w:kern w:val="0"/>
          <w:sz w:val="22"/>
          <w:szCs w:val="22"/>
        </w:rPr>
      </w:pPr>
      <w:r>
        <w:rPr>
          <w:noProof/>
        </w:rPr>
        <w:t>52</w:t>
      </w:r>
      <w:r>
        <w:rPr>
          <w:noProof/>
        </w:rPr>
        <w:tab/>
        <w:t>North Molle Island setting 4 (low use) area</w:t>
      </w:r>
      <w:r w:rsidRPr="00A42A60">
        <w:rPr>
          <w:noProof/>
        </w:rPr>
        <w:tab/>
      </w:r>
      <w:r w:rsidRPr="00A42A60">
        <w:rPr>
          <w:noProof/>
        </w:rPr>
        <w:fldChar w:fldCharType="begin"/>
      </w:r>
      <w:r w:rsidRPr="00A42A60">
        <w:rPr>
          <w:noProof/>
        </w:rPr>
        <w:instrText xml:space="preserve"> PAGEREF _Toc501379848 \h </w:instrText>
      </w:r>
      <w:r w:rsidRPr="00A42A60">
        <w:rPr>
          <w:noProof/>
        </w:rPr>
      </w:r>
      <w:r w:rsidRPr="00A42A60">
        <w:rPr>
          <w:noProof/>
        </w:rPr>
        <w:fldChar w:fldCharType="separate"/>
      </w:r>
      <w:r w:rsidR="00DE7094">
        <w:rPr>
          <w:noProof/>
        </w:rPr>
        <w:t>89</w:t>
      </w:r>
      <w:r w:rsidRPr="00A42A60">
        <w:rPr>
          <w:noProof/>
        </w:rPr>
        <w:fldChar w:fldCharType="end"/>
      </w:r>
    </w:p>
    <w:p w14:paraId="1070F52D" w14:textId="77777777" w:rsidR="00A42A60" w:rsidRDefault="00A42A60">
      <w:pPr>
        <w:pStyle w:val="TOC5"/>
        <w:rPr>
          <w:rFonts w:asciiTheme="minorHAnsi" w:eastAsiaTheme="minorEastAsia" w:hAnsiTheme="minorHAnsi" w:cstheme="minorBidi"/>
          <w:noProof/>
          <w:kern w:val="0"/>
          <w:sz w:val="22"/>
          <w:szCs w:val="22"/>
        </w:rPr>
      </w:pPr>
      <w:r>
        <w:rPr>
          <w:noProof/>
        </w:rPr>
        <w:t>53</w:t>
      </w:r>
      <w:r>
        <w:rPr>
          <w:noProof/>
        </w:rPr>
        <w:tab/>
        <w:t>Petrel Islet setting 4 (low use) area</w:t>
      </w:r>
      <w:r w:rsidRPr="00A42A60">
        <w:rPr>
          <w:noProof/>
        </w:rPr>
        <w:tab/>
      </w:r>
      <w:r w:rsidRPr="00A42A60">
        <w:rPr>
          <w:noProof/>
        </w:rPr>
        <w:fldChar w:fldCharType="begin"/>
      </w:r>
      <w:r w:rsidRPr="00A42A60">
        <w:rPr>
          <w:noProof/>
        </w:rPr>
        <w:instrText xml:space="preserve"> PAGEREF _Toc501379849 \h </w:instrText>
      </w:r>
      <w:r w:rsidRPr="00A42A60">
        <w:rPr>
          <w:noProof/>
        </w:rPr>
      </w:r>
      <w:r w:rsidRPr="00A42A60">
        <w:rPr>
          <w:noProof/>
        </w:rPr>
        <w:fldChar w:fldCharType="separate"/>
      </w:r>
      <w:r w:rsidR="00DE7094">
        <w:rPr>
          <w:noProof/>
        </w:rPr>
        <w:t>89</w:t>
      </w:r>
      <w:r w:rsidRPr="00A42A60">
        <w:rPr>
          <w:noProof/>
        </w:rPr>
        <w:fldChar w:fldCharType="end"/>
      </w:r>
    </w:p>
    <w:p w14:paraId="1070F52E" w14:textId="77777777" w:rsidR="00A42A60" w:rsidRDefault="00A42A60">
      <w:pPr>
        <w:pStyle w:val="TOC5"/>
        <w:rPr>
          <w:rFonts w:asciiTheme="minorHAnsi" w:eastAsiaTheme="minorEastAsia" w:hAnsiTheme="minorHAnsi" w:cstheme="minorBidi"/>
          <w:noProof/>
          <w:kern w:val="0"/>
          <w:sz w:val="22"/>
          <w:szCs w:val="22"/>
        </w:rPr>
      </w:pPr>
      <w:r>
        <w:rPr>
          <w:noProof/>
        </w:rPr>
        <w:t>54</w:t>
      </w:r>
      <w:r>
        <w:rPr>
          <w:noProof/>
        </w:rPr>
        <w:tab/>
        <w:t>Puritan Bay, Round Head, Genesta Bay, Cape Conway, Defiance Island setting 4 (low use) area</w:t>
      </w:r>
      <w:r w:rsidRPr="00A42A60">
        <w:rPr>
          <w:noProof/>
        </w:rPr>
        <w:tab/>
      </w:r>
      <w:r w:rsidRPr="00A42A60">
        <w:rPr>
          <w:noProof/>
        </w:rPr>
        <w:fldChar w:fldCharType="begin"/>
      </w:r>
      <w:r w:rsidRPr="00A42A60">
        <w:rPr>
          <w:noProof/>
        </w:rPr>
        <w:instrText xml:space="preserve"> PAGEREF _Toc501379850 \h </w:instrText>
      </w:r>
      <w:r w:rsidRPr="00A42A60">
        <w:rPr>
          <w:noProof/>
        </w:rPr>
      </w:r>
      <w:r w:rsidRPr="00A42A60">
        <w:rPr>
          <w:noProof/>
        </w:rPr>
        <w:fldChar w:fldCharType="separate"/>
      </w:r>
      <w:r w:rsidR="00DE7094">
        <w:rPr>
          <w:noProof/>
        </w:rPr>
        <w:t>90</w:t>
      </w:r>
      <w:r w:rsidRPr="00A42A60">
        <w:rPr>
          <w:noProof/>
        </w:rPr>
        <w:fldChar w:fldCharType="end"/>
      </w:r>
    </w:p>
    <w:p w14:paraId="1070F52F" w14:textId="77777777" w:rsidR="00A42A60" w:rsidRDefault="00A42A60">
      <w:pPr>
        <w:pStyle w:val="TOC5"/>
        <w:rPr>
          <w:rFonts w:asciiTheme="minorHAnsi" w:eastAsiaTheme="minorEastAsia" w:hAnsiTheme="minorHAnsi" w:cstheme="minorBidi"/>
          <w:noProof/>
          <w:kern w:val="0"/>
          <w:sz w:val="22"/>
          <w:szCs w:val="22"/>
        </w:rPr>
      </w:pPr>
      <w:r>
        <w:rPr>
          <w:noProof/>
        </w:rPr>
        <w:t>55</w:t>
      </w:r>
      <w:r>
        <w:rPr>
          <w:noProof/>
        </w:rPr>
        <w:tab/>
        <w:t>Rattray Island setting 4 (low use) area</w:t>
      </w:r>
      <w:r w:rsidRPr="00A42A60">
        <w:rPr>
          <w:noProof/>
        </w:rPr>
        <w:tab/>
      </w:r>
      <w:r w:rsidRPr="00A42A60">
        <w:rPr>
          <w:noProof/>
        </w:rPr>
        <w:fldChar w:fldCharType="begin"/>
      </w:r>
      <w:r w:rsidRPr="00A42A60">
        <w:rPr>
          <w:noProof/>
        </w:rPr>
        <w:instrText xml:space="preserve"> PAGEREF _Toc501379851 \h </w:instrText>
      </w:r>
      <w:r w:rsidRPr="00A42A60">
        <w:rPr>
          <w:noProof/>
        </w:rPr>
      </w:r>
      <w:r w:rsidRPr="00A42A60">
        <w:rPr>
          <w:noProof/>
        </w:rPr>
        <w:fldChar w:fldCharType="separate"/>
      </w:r>
      <w:r w:rsidR="00DE7094">
        <w:rPr>
          <w:noProof/>
        </w:rPr>
        <w:t>91</w:t>
      </w:r>
      <w:r w:rsidRPr="00A42A60">
        <w:rPr>
          <w:noProof/>
        </w:rPr>
        <w:fldChar w:fldCharType="end"/>
      </w:r>
    </w:p>
    <w:p w14:paraId="1070F530" w14:textId="77777777" w:rsidR="00A42A60" w:rsidRDefault="00A42A60">
      <w:pPr>
        <w:pStyle w:val="TOC5"/>
        <w:rPr>
          <w:rFonts w:asciiTheme="minorHAnsi" w:eastAsiaTheme="minorEastAsia" w:hAnsiTheme="minorHAnsi" w:cstheme="minorBidi"/>
          <w:noProof/>
          <w:kern w:val="0"/>
          <w:sz w:val="22"/>
          <w:szCs w:val="22"/>
        </w:rPr>
      </w:pPr>
      <w:r>
        <w:rPr>
          <w:noProof/>
        </w:rPr>
        <w:t>56</w:t>
      </w:r>
      <w:r>
        <w:rPr>
          <w:noProof/>
        </w:rPr>
        <w:tab/>
        <w:t>Repulse Islands setting 4 (low use) area</w:t>
      </w:r>
      <w:r w:rsidRPr="00A42A60">
        <w:rPr>
          <w:noProof/>
        </w:rPr>
        <w:tab/>
      </w:r>
      <w:r w:rsidRPr="00A42A60">
        <w:rPr>
          <w:noProof/>
        </w:rPr>
        <w:fldChar w:fldCharType="begin"/>
      </w:r>
      <w:r w:rsidRPr="00A42A60">
        <w:rPr>
          <w:noProof/>
        </w:rPr>
        <w:instrText xml:space="preserve"> PAGEREF _Toc501379852 \h </w:instrText>
      </w:r>
      <w:r w:rsidRPr="00A42A60">
        <w:rPr>
          <w:noProof/>
        </w:rPr>
      </w:r>
      <w:r w:rsidRPr="00A42A60">
        <w:rPr>
          <w:noProof/>
        </w:rPr>
        <w:fldChar w:fldCharType="separate"/>
      </w:r>
      <w:r w:rsidR="00DE7094">
        <w:rPr>
          <w:noProof/>
        </w:rPr>
        <w:t>91</w:t>
      </w:r>
      <w:r w:rsidRPr="00A42A60">
        <w:rPr>
          <w:noProof/>
        </w:rPr>
        <w:fldChar w:fldCharType="end"/>
      </w:r>
    </w:p>
    <w:p w14:paraId="1070F531" w14:textId="77777777" w:rsidR="00A42A60" w:rsidRDefault="00A42A60">
      <w:pPr>
        <w:pStyle w:val="TOC5"/>
        <w:rPr>
          <w:rFonts w:asciiTheme="minorHAnsi" w:eastAsiaTheme="minorEastAsia" w:hAnsiTheme="minorHAnsi" w:cstheme="minorBidi"/>
          <w:noProof/>
          <w:kern w:val="0"/>
          <w:sz w:val="22"/>
          <w:szCs w:val="22"/>
        </w:rPr>
      </w:pPr>
      <w:r>
        <w:rPr>
          <w:noProof/>
        </w:rPr>
        <w:t>57</w:t>
      </w:r>
      <w:r>
        <w:rPr>
          <w:noProof/>
        </w:rPr>
        <w:tab/>
        <w:t>Saddleback, Olden and Gumbrel Islands complex setting 4 (low use) area</w:t>
      </w:r>
      <w:r w:rsidRPr="00A42A60">
        <w:rPr>
          <w:noProof/>
        </w:rPr>
        <w:tab/>
      </w:r>
      <w:r w:rsidRPr="00A42A60">
        <w:rPr>
          <w:noProof/>
        </w:rPr>
        <w:fldChar w:fldCharType="begin"/>
      </w:r>
      <w:r w:rsidRPr="00A42A60">
        <w:rPr>
          <w:noProof/>
        </w:rPr>
        <w:instrText xml:space="preserve"> PAGEREF _Toc501379853 \h </w:instrText>
      </w:r>
      <w:r w:rsidRPr="00A42A60">
        <w:rPr>
          <w:noProof/>
        </w:rPr>
      </w:r>
      <w:r w:rsidRPr="00A42A60">
        <w:rPr>
          <w:noProof/>
        </w:rPr>
        <w:fldChar w:fldCharType="separate"/>
      </w:r>
      <w:r w:rsidR="00DE7094">
        <w:rPr>
          <w:noProof/>
        </w:rPr>
        <w:t>92</w:t>
      </w:r>
      <w:r w:rsidRPr="00A42A60">
        <w:rPr>
          <w:noProof/>
        </w:rPr>
        <w:fldChar w:fldCharType="end"/>
      </w:r>
    </w:p>
    <w:p w14:paraId="1070F532" w14:textId="77777777" w:rsidR="00A42A60" w:rsidRDefault="00A42A60">
      <w:pPr>
        <w:pStyle w:val="TOC5"/>
        <w:rPr>
          <w:rFonts w:asciiTheme="minorHAnsi" w:eastAsiaTheme="minorEastAsia" w:hAnsiTheme="minorHAnsi" w:cstheme="minorBidi"/>
          <w:noProof/>
          <w:kern w:val="0"/>
          <w:sz w:val="22"/>
          <w:szCs w:val="22"/>
        </w:rPr>
      </w:pPr>
      <w:r>
        <w:rPr>
          <w:noProof/>
        </w:rPr>
        <w:t>58</w:t>
      </w:r>
      <w:r>
        <w:rPr>
          <w:noProof/>
        </w:rPr>
        <w:tab/>
        <w:t>South Molle Island setting 4 (low use) area</w:t>
      </w:r>
      <w:r w:rsidRPr="00A42A60">
        <w:rPr>
          <w:noProof/>
        </w:rPr>
        <w:tab/>
      </w:r>
      <w:r w:rsidRPr="00A42A60">
        <w:rPr>
          <w:noProof/>
        </w:rPr>
        <w:fldChar w:fldCharType="begin"/>
      </w:r>
      <w:r w:rsidRPr="00A42A60">
        <w:rPr>
          <w:noProof/>
        </w:rPr>
        <w:instrText xml:space="preserve"> PAGEREF _Toc501379854 \h </w:instrText>
      </w:r>
      <w:r w:rsidRPr="00A42A60">
        <w:rPr>
          <w:noProof/>
        </w:rPr>
      </w:r>
      <w:r w:rsidRPr="00A42A60">
        <w:rPr>
          <w:noProof/>
        </w:rPr>
        <w:fldChar w:fldCharType="separate"/>
      </w:r>
      <w:r w:rsidR="00DE7094">
        <w:rPr>
          <w:noProof/>
        </w:rPr>
        <w:t>93</w:t>
      </w:r>
      <w:r w:rsidRPr="00A42A60">
        <w:rPr>
          <w:noProof/>
        </w:rPr>
        <w:fldChar w:fldCharType="end"/>
      </w:r>
    </w:p>
    <w:p w14:paraId="1070F533" w14:textId="77777777" w:rsidR="00A42A60" w:rsidRDefault="00A42A60">
      <w:pPr>
        <w:pStyle w:val="TOC5"/>
        <w:rPr>
          <w:rFonts w:asciiTheme="minorHAnsi" w:eastAsiaTheme="minorEastAsia" w:hAnsiTheme="minorHAnsi" w:cstheme="minorBidi"/>
          <w:noProof/>
          <w:kern w:val="0"/>
          <w:sz w:val="22"/>
          <w:szCs w:val="22"/>
        </w:rPr>
      </w:pPr>
      <w:r>
        <w:rPr>
          <w:noProof/>
        </w:rPr>
        <w:t>59</w:t>
      </w:r>
      <w:r>
        <w:rPr>
          <w:noProof/>
        </w:rPr>
        <w:tab/>
        <w:t>South</w:t>
      </w:r>
      <w:r>
        <w:rPr>
          <w:noProof/>
        </w:rPr>
        <w:noBreakHyphen/>
        <w:t>west Hook Island setting 4 (low use) area</w:t>
      </w:r>
      <w:r w:rsidRPr="00A42A60">
        <w:rPr>
          <w:noProof/>
        </w:rPr>
        <w:tab/>
      </w:r>
      <w:r w:rsidRPr="00A42A60">
        <w:rPr>
          <w:noProof/>
        </w:rPr>
        <w:fldChar w:fldCharType="begin"/>
      </w:r>
      <w:r w:rsidRPr="00A42A60">
        <w:rPr>
          <w:noProof/>
        </w:rPr>
        <w:instrText xml:space="preserve"> PAGEREF _Toc501379855 \h </w:instrText>
      </w:r>
      <w:r w:rsidRPr="00A42A60">
        <w:rPr>
          <w:noProof/>
        </w:rPr>
      </w:r>
      <w:r w:rsidRPr="00A42A60">
        <w:rPr>
          <w:noProof/>
        </w:rPr>
        <w:fldChar w:fldCharType="separate"/>
      </w:r>
      <w:r w:rsidR="00DE7094">
        <w:rPr>
          <w:noProof/>
        </w:rPr>
        <w:t>93</w:t>
      </w:r>
      <w:r w:rsidRPr="00A42A60">
        <w:rPr>
          <w:noProof/>
        </w:rPr>
        <w:fldChar w:fldCharType="end"/>
      </w:r>
    </w:p>
    <w:p w14:paraId="1070F534" w14:textId="77777777" w:rsidR="00A42A60" w:rsidRDefault="00A42A60">
      <w:pPr>
        <w:pStyle w:val="TOC5"/>
        <w:rPr>
          <w:rFonts w:asciiTheme="minorHAnsi" w:eastAsiaTheme="minorEastAsia" w:hAnsiTheme="minorHAnsi" w:cstheme="minorBidi"/>
          <w:noProof/>
          <w:kern w:val="0"/>
          <w:sz w:val="22"/>
          <w:szCs w:val="22"/>
        </w:rPr>
      </w:pPr>
      <w:r>
        <w:rPr>
          <w:noProof/>
        </w:rPr>
        <w:t>60</w:t>
      </w:r>
      <w:r>
        <w:rPr>
          <w:noProof/>
        </w:rPr>
        <w:tab/>
        <w:t>West Whitsunday Island setting 4 (low use) area</w:t>
      </w:r>
      <w:r w:rsidRPr="00A42A60">
        <w:rPr>
          <w:noProof/>
        </w:rPr>
        <w:tab/>
      </w:r>
      <w:r w:rsidRPr="00A42A60">
        <w:rPr>
          <w:noProof/>
        </w:rPr>
        <w:fldChar w:fldCharType="begin"/>
      </w:r>
      <w:r w:rsidRPr="00A42A60">
        <w:rPr>
          <w:noProof/>
        </w:rPr>
        <w:instrText xml:space="preserve"> PAGEREF _Toc501379856 \h </w:instrText>
      </w:r>
      <w:r w:rsidRPr="00A42A60">
        <w:rPr>
          <w:noProof/>
        </w:rPr>
      </w:r>
      <w:r w:rsidRPr="00A42A60">
        <w:rPr>
          <w:noProof/>
        </w:rPr>
        <w:fldChar w:fldCharType="separate"/>
      </w:r>
      <w:r w:rsidR="00DE7094">
        <w:rPr>
          <w:noProof/>
        </w:rPr>
        <w:t>94</w:t>
      </w:r>
      <w:r w:rsidRPr="00A42A60">
        <w:rPr>
          <w:noProof/>
        </w:rPr>
        <w:fldChar w:fldCharType="end"/>
      </w:r>
    </w:p>
    <w:p w14:paraId="1070F535" w14:textId="77777777" w:rsidR="00A42A60" w:rsidRDefault="00A42A60">
      <w:pPr>
        <w:pStyle w:val="TOC2"/>
        <w:rPr>
          <w:rFonts w:asciiTheme="minorHAnsi" w:eastAsiaTheme="minorEastAsia" w:hAnsiTheme="minorHAnsi" w:cstheme="minorBidi"/>
          <w:b w:val="0"/>
          <w:noProof/>
          <w:kern w:val="0"/>
          <w:sz w:val="22"/>
          <w:szCs w:val="22"/>
        </w:rPr>
      </w:pPr>
      <w:r>
        <w:rPr>
          <w:noProof/>
        </w:rPr>
        <w:t>Part 5—Setting 5 (protected) areas</w:t>
      </w:r>
      <w:r w:rsidRPr="00A42A60">
        <w:rPr>
          <w:b w:val="0"/>
          <w:noProof/>
          <w:sz w:val="18"/>
        </w:rPr>
        <w:tab/>
      </w:r>
      <w:r w:rsidRPr="00A42A60">
        <w:rPr>
          <w:b w:val="0"/>
          <w:noProof/>
          <w:sz w:val="18"/>
        </w:rPr>
        <w:fldChar w:fldCharType="begin"/>
      </w:r>
      <w:r w:rsidRPr="00A42A60">
        <w:rPr>
          <w:b w:val="0"/>
          <w:noProof/>
          <w:sz w:val="18"/>
        </w:rPr>
        <w:instrText xml:space="preserve"> PAGEREF _Toc501379857 \h </w:instrText>
      </w:r>
      <w:r w:rsidRPr="00A42A60">
        <w:rPr>
          <w:b w:val="0"/>
          <w:noProof/>
          <w:sz w:val="18"/>
        </w:rPr>
      </w:r>
      <w:r w:rsidRPr="00A42A60">
        <w:rPr>
          <w:b w:val="0"/>
          <w:noProof/>
          <w:sz w:val="18"/>
        </w:rPr>
        <w:fldChar w:fldCharType="separate"/>
      </w:r>
      <w:r w:rsidR="00DE7094">
        <w:rPr>
          <w:b w:val="0"/>
          <w:noProof/>
          <w:sz w:val="18"/>
        </w:rPr>
        <w:t>95</w:t>
      </w:r>
      <w:r w:rsidRPr="00A42A60">
        <w:rPr>
          <w:b w:val="0"/>
          <w:noProof/>
          <w:sz w:val="18"/>
        </w:rPr>
        <w:fldChar w:fldCharType="end"/>
      </w:r>
    </w:p>
    <w:p w14:paraId="1070F536" w14:textId="77777777" w:rsidR="00A42A60" w:rsidRDefault="00A42A60">
      <w:pPr>
        <w:pStyle w:val="TOC5"/>
        <w:rPr>
          <w:rFonts w:asciiTheme="minorHAnsi" w:eastAsiaTheme="minorEastAsia" w:hAnsiTheme="minorHAnsi" w:cstheme="minorBidi"/>
          <w:noProof/>
          <w:kern w:val="0"/>
          <w:sz w:val="22"/>
          <w:szCs w:val="22"/>
        </w:rPr>
      </w:pPr>
      <w:r>
        <w:rPr>
          <w:noProof/>
        </w:rPr>
        <w:t>61</w:t>
      </w:r>
      <w:r>
        <w:rPr>
          <w:noProof/>
        </w:rPr>
        <w:tab/>
        <w:t>Cow and Calf Islands setting 5 (protected) area</w:t>
      </w:r>
      <w:r w:rsidRPr="00A42A60">
        <w:rPr>
          <w:noProof/>
        </w:rPr>
        <w:tab/>
      </w:r>
      <w:r w:rsidRPr="00A42A60">
        <w:rPr>
          <w:noProof/>
        </w:rPr>
        <w:fldChar w:fldCharType="begin"/>
      </w:r>
      <w:r w:rsidRPr="00A42A60">
        <w:rPr>
          <w:noProof/>
        </w:rPr>
        <w:instrText xml:space="preserve"> PAGEREF _Toc501379858 \h </w:instrText>
      </w:r>
      <w:r w:rsidRPr="00A42A60">
        <w:rPr>
          <w:noProof/>
        </w:rPr>
      </w:r>
      <w:r w:rsidRPr="00A42A60">
        <w:rPr>
          <w:noProof/>
        </w:rPr>
        <w:fldChar w:fldCharType="separate"/>
      </w:r>
      <w:r w:rsidR="00DE7094">
        <w:rPr>
          <w:noProof/>
        </w:rPr>
        <w:t>95</w:t>
      </w:r>
      <w:r w:rsidRPr="00A42A60">
        <w:rPr>
          <w:noProof/>
        </w:rPr>
        <w:fldChar w:fldCharType="end"/>
      </w:r>
    </w:p>
    <w:p w14:paraId="1070F537" w14:textId="77777777" w:rsidR="00A42A60" w:rsidRDefault="00A42A60">
      <w:pPr>
        <w:pStyle w:val="TOC5"/>
        <w:rPr>
          <w:rFonts w:asciiTheme="minorHAnsi" w:eastAsiaTheme="minorEastAsia" w:hAnsiTheme="minorHAnsi" w:cstheme="minorBidi"/>
          <w:noProof/>
          <w:kern w:val="0"/>
          <w:sz w:val="22"/>
          <w:szCs w:val="22"/>
        </w:rPr>
      </w:pPr>
      <w:r>
        <w:rPr>
          <w:noProof/>
        </w:rPr>
        <w:t>62</w:t>
      </w:r>
      <w:r>
        <w:rPr>
          <w:noProof/>
        </w:rPr>
        <w:tab/>
        <w:t>Deloraine Island setting 5 (protected) area</w:t>
      </w:r>
      <w:r w:rsidRPr="00A42A60">
        <w:rPr>
          <w:noProof/>
        </w:rPr>
        <w:tab/>
      </w:r>
      <w:r w:rsidRPr="00A42A60">
        <w:rPr>
          <w:noProof/>
        </w:rPr>
        <w:fldChar w:fldCharType="begin"/>
      </w:r>
      <w:r w:rsidRPr="00A42A60">
        <w:rPr>
          <w:noProof/>
        </w:rPr>
        <w:instrText xml:space="preserve"> PAGEREF _Toc501379859 \h </w:instrText>
      </w:r>
      <w:r w:rsidRPr="00A42A60">
        <w:rPr>
          <w:noProof/>
        </w:rPr>
      </w:r>
      <w:r w:rsidRPr="00A42A60">
        <w:rPr>
          <w:noProof/>
        </w:rPr>
        <w:fldChar w:fldCharType="separate"/>
      </w:r>
      <w:r w:rsidR="00DE7094">
        <w:rPr>
          <w:noProof/>
        </w:rPr>
        <w:t>95</w:t>
      </w:r>
      <w:r w:rsidRPr="00A42A60">
        <w:rPr>
          <w:noProof/>
        </w:rPr>
        <w:fldChar w:fldCharType="end"/>
      </w:r>
    </w:p>
    <w:p w14:paraId="1070F538" w14:textId="77777777" w:rsidR="00A42A60" w:rsidRDefault="00A42A60">
      <w:pPr>
        <w:pStyle w:val="TOC5"/>
        <w:rPr>
          <w:rFonts w:asciiTheme="minorHAnsi" w:eastAsiaTheme="minorEastAsia" w:hAnsiTheme="minorHAnsi" w:cstheme="minorBidi"/>
          <w:noProof/>
          <w:kern w:val="0"/>
          <w:sz w:val="22"/>
          <w:szCs w:val="22"/>
        </w:rPr>
      </w:pPr>
      <w:r>
        <w:rPr>
          <w:noProof/>
        </w:rPr>
        <w:t>63</w:t>
      </w:r>
      <w:r>
        <w:rPr>
          <w:noProof/>
        </w:rPr>
        <w:tab/>
        <w:t>Double Bay East setting 5 (protected) area</w:t>
      </w:r>
      <w:r w:rsidRPr="00A42A60">
        <w:rPr>
          <w:noProof/>
        </w:rPr>
        <w:tab/>
      </w:r>
      <w:r w:rsidRPr="00A42A60">
        <w:rPr>
          <w:noProof/>
        </w:rPr>
        <w:fldChar w:fldCharType="begin"/>
      </w:r>
      <w:r w:rsidRPr="00A42A60">
        <w:rPr>
          <w:noProof/>
        </w:rPr>
        <w:instrText xml:space="preserve"> PAGEREF _Toc501379860 \h </w:instrText>
      </w:r>
      <w:r w:rsidRPr="00A42A60">
        <w:rPr>
          <w:noProof/>
        </w:rPr>
      </w:r>
      <w:r w:rsidRPr="00A42A60">
        <w:rPr>
          <w:noProof/>
        </w:rPr>
        <w:fldChar w:fldCharType="separate"/>
      </w:r>
      <w:r w:rsidR="00DE7094">
        <w:rPr>
          <w:noProof/>
        </w:rPr>
        <w:t>95</w:t>
      </w:r>
      <w:r w:rsidRPr="00A42A60">
        <w:rPr>
          <w:noProof/>
        </w:rPr>
        <w:fldChar w:fldCharType="end"/>
      </w:r>
    </w:p>
    <w:p w14:paraId="1070F539" w14:textId="77777777" w:rsidR="00A42A60" w:rsidRDefault="00A42A60">
      <w:pPr>
        <w:pStyle w:val="TOC5"/>
        <w:rPr>
          <w:rFonts w:asciiTheme="minorHAnsi" w:eastAsiaTheme="minorEastAsia" w:hAnsiTheme="minorHAnsi" w:cstheme="minorBidi"/>
          <w:noProof/>
          <w:kern w:val="0"/>
          <w:sz w:val="22"/>
          <w:szCs w:val="22"/>
        </w:rPr>
      </w:pPr>
      <w:r>
        <w:rPr>
          <w:noProof/>
        </w:rPr>
        <w:t>64</w:t>
      </w:r>
      <w:r>
        <w:rPr>
          <w:noProof/>
        </w:rPr>
        <w:tab/>
        <w:t>Eshelby Islands setting 5 (protected) area</w:t>
      </w:r>
      <w:r w:rsidRPr="00A42A60">
        <w:rPr>
          <w:noProof/>
        </w:rPr>
        <w:tab/>
      </w:r>
      <w:r w:rsidRPr="00A42A60">
        <w:rPr>
          <w:noProof/>
        </w:rPr>
        <w:fldChar w:fldCharType="begin"/>
      </w:r>
      <w:r w:rsidRPr="00A42A60">
        <w:rPr>
          <w:noProof/>
        </w:rPr>
        <w:instrText xml:space="preserve"> PAGEREF _Toc501379861 \h </w:instrText>
      </w:r>
      <w:r w:rsidRPr="00A42A60">
        <w:rPr>
          <w:noProof/>
        </w:rPr>
      </w:r>
      <w:r w:rsidRPr="00A42A60">
        <w:rPr>
          <w:noProof/>
        </w:rPr>
        <w:fldChar w:fldCharType="separate"/>
      </w:r>
      <w:r w:rsidR="00DE7094">
        <w:rPr>
          <w:noProof/>
        </w:rPr>
        <w:t>96</w:t>
      </w:r>
      <w:r w:rsidRPr="00A42A60">
        <w:rPr>
          <w:noProof/>
        </w:rPr>
        <w:fldChar w:fldCharType="end"/>
      </w:r>
    </w:p>
    <w:p w14:paraId="1070F53A" w14:textId="77777777" w:rsidR="00A42A60" w:rsidRDefault="00A42A60">
      <w:pPr>
        <w:pStyle w:val="TOC5"/>
        <w:rPr>
          <w:rFonts w:asciiTheme="minorHAnsi" w:eastAsiaTheme="minorEastAsia" w:hAnsiTheme="minorHAnsi" w:cstheme="minorBidi"/>
          <w:noProof/>
          <w:kern w:val="0"/>
          <w:sz w:val="22"/>
          <w:szCs w:val="22"/>
        </w:rPr>
      </w:pPr>
      <w:r>
        <w:rPr>
          <w:noProof/>
        </w:rPr>
        <w:t>65</w:t>
      </w:r>
      <w:r>
        <w:rPr>
          <w:noProof/>
        </w:rPr>
        <w:tab/>
        <w:t>Haslewood and Lupton Islands setting 5 (protected) area</w:t>
      </w:r>
      <w:r w:rsidRPr="00A42A60">
        <w:rPr>
          <w:noProof/>
        </w:rPr>
        <w:tab/>
      </w:r>
      <w:r w:rsidRPr="00A42A60">
        <w:rPr>
          <w:noProof/>
        </w:rPr>
        <w:fldChar w:fldCharType="begin"/>
      </w:r>
      <w:r w:rsidRPr="00A42A60">
        <w:rPr>
          <w:noProof/>
        </w:rPr>
        <w:instrText xml:space="preserve"> PAGEREF _Toc501379862 \h </w:instrText>
      </w:r>
      <w:r w:rsidRPr="00A42A60">
        <w:rPr>
          <w:noProof/>
        </w:rPr>
      </w:r>
      <w:r w:rsidRPr="00A42A60">
        <w:rPr>
          <w:noProof/>
        </w:rPr>
        <w:fldChar w:fldCharType="separate"/>
      </w:r>
      <w:r w:rsidR="00DE7094">
        <w:rPr>
          <w:noProof/>
        </w:rPr>
        <w:t>96</w:t>
      </w:r>
      <w:r w:rsidRPr="00A42A60">
        <w:rPr>
          <w:noProof/>
        </w:rPr>
        <w:fldChar w:fldCharType="end"/>
      </w:r>
    </w:p>
    <w:p w14:paraId="1070F53B" w14:textId="77777777" w:rsidR="00A42A60" w:rsidRDefault="00A42A60">
      <w:pPr>
        <w:pStyle w:val="TOC5"/>
        <w:rPr>
          <w:rFonts w:asciiTheme="minorHAnsi" w:eastAsiaTheme="minorEastAsia" w:hAnsiTheme="minorHAnsi" w:cstheme="minorBidi"/>
          <w:noProof/>
          <w:kern w:val="0"/>
          <w:sz w:val="22"/>
          <w:szCs w:val="22"/>
        </w:rPr>
      </w:pPr>
      <w:r>
        <w:rPr>
          <w:noProof/>
        </w:rPr>
        <w:t>66</w:t>
      </w:r>
      <w:r>
        <w:rPr>
          <w:noProof/>
        </w:rPr>
        <w:tab/>
        <w:t>Hill Inlet, Whitsunday Island setting 5 (protected) area</w:t>
      </w:r>
      <w:r w:rsidRPr="00A42A60">
        <w:rPr>
          <w:noProof/>
        </w:rPr>
        <w:tab/>
      </w:r>
      <w:r w:rsidRPr="00A42A60">
        <w:rPr>
          <w:noProof/>
        </w:rPr>
        <w:fldChar w:fldCharType="begin"/>
      </w:r>
      <w:r w:rsidRPr="00A42A60">
        <w:rPr>
          <w:noProof/>
        </w:rPr>
        <w:instrText xml:space="preserve"> PAGEREF _Toc501379863 \h </w:instrText>
      </w:r>
      <w:r w:rsidRPr="00A42A60">
        <w:rPr>
          <w:noProof/>
        </w:rPr>
      </w:r>
      <w:r w:rsidRPr="00A42A60">
        <w:rPr>
          <w:noProof/>
        </w:rPr>
        <w:fldChar w:fldCharType="separate"/>
      </w:r>
      <w:r w:rsidR="00DE7094">
        <w:rPr>
          <w:noProof/>
        </w:rPr>
        <w:t>97</w:t>
      </w:r>
      <w:r w:rsidRPr="00A42A60">
        <w:rPr>
          <w:noProof/>
        </w:rPr>
        <w:fldChar w:fldCharType="end"/>
      </w:r>
    </w:p>
    <w:p w14:paraId="1070F53C" w14:textId="77777777" w:rsidR="00A42A60" w:rsidRDefault="00A42A60">
      <w:pPr>
        <w:pStyle w:val="TOC1"/>
        <w:rPr>
          <w:rFonts w:asciiTheme="minorHAnsi" w:eastAsiaTheme="minorEastAsia" w:hAnsiTheme="minorHAnsi" w:cstheme="minorBidi"/>
          <w:b w:val="0"/>
          <w:noProof/>
          <w:kern w:val="0"/>
          <w:sz w:val="22"/>
          <w:szCs w:val="22"/>
        </w:rPr>
      </w:pPr>
      <w:r>
        <w:rPr>
          <w:noProof/>
        </w:rPr>
        <w:t>Schedule 3—Locations</w:t>
      </w:r>
      <w:r w:rsidRPr="00A42A60">
        <w:rPr>
          <w:b w:val="0"/>
          <w:noProof/>
          <w:sz w:val="18"/>
        </w:rPr>
        <w:tab/>
      </w:r>
      <w:r w:rsidRPr="00A42A60">
        <w:rPr>
          <w:b w:val="0"/>
          <w:noProof/>
          <w:sz w:val="18"/>
        </w:rPr>
        <w:fldChar w:fldCharType="begin"/>
      </w:r>
      <w:r w:rsidRPr="00A42A60">
        <w:rPr>
          <w:b w:val="0"/>
          <w:noProof/>
          <w:sz w:val="18"/>
        </w:rPr>
        <w:instrText xml:space="preserve"> PAGEREF _Toc501379864 \h </w:instrText>
      </w:r>
      <w:r w:rsidRPr="00A42A60">
        <w:rPr>
          <w:b w:val="0"/>
          <w:noProof/>
          <w:sz w:val="18"/>
        </w:rPr>
      </w:r>
      <w:r w:rsidRPr="00A42A60">
        <w:rPr>
          <w:b w:val="0"/>
          <w:noProof/>
          <w:sz w:val="18"/>
        </w:rPr>
        <w:fldChar w:fldCharType="separate"/>
      </w:r>
      <w:r w:rsidR="00DE7094">
        <w:rPr>
          <w:b w:val="0"/>
          <w:noProof/>
          <w:sz w:val="18"/>
        </w:rPr>
        <w:t>98</w:t>
      </w:r>
      <w:r w:rsidRPr="00A42A60">
        <w:rPr>
          <w:b w:val="0"/>
          <w:noProof/>
          <w:sz w:val="18"/>
        </w:rPr>
        <w:fldChar w:fldCharType="end"/>
      </w:r>
    </w:p>
    <w:p w14:paraId="1070F53D" w14:textId="77777777" w:rsidR="00A42A60" w:rsidRDefault="00A42A60">
      <w:pPr>
        <w:pStyle w:val="TOC5"/>
        <w:rPr>
          <w:rFonts w:asciiTheme="minorHAnsi" w:eastAsiaTheme="minorEastAsia" w:hAnsiTheme="minorHAnsi" w:cstheme="minorBidi"/>
          <w:noProof/>
          <w:kern w:val="0"/>
          <w:sz w:val="22"/>
          <w:szCs w:val="22"/>
        </w:rPr>
      </w:pPr>
      <w:r>
        <w:rPr>
          <w:noProof/>
        </w:rPr>
        <w:t>1</w:t>
      </w:r>
      <w:r>
        <w:rPr>
          <w:noProof/>
        </w:rPr>
        <w:tab/>
        <w:t>Almora Islet Location</w:t>
      </w:r>
      <w:r w:rsidRPr="00A42A60">
        <w:rPr>
          <w:noProof/>
        </w:rPr>
        <w:tab/>
      </w:r>
      <w:r w:rsidRPr="00A42A60">
        <w:rPr>
          <w:noProof/>
        </w:rPr>
        <w:fldChar w:fldCharType="begin"/>
      </w:r>
      <w:r w:rsidRPr="00A42A60">
        <w:rPr>
          <w:noProof/>
        </w:rPr>
        <w:instrText xml:space="preserve"> PAGEREF _Toc501379865 \h </w:instrText>
      </w:r>
      <w:r w:rsidRPr="00A42A60">
        <w:rPr>
          <w:noProof/>
        </w:rPr>
      </w:r>
      <w:r w:rsidRPr="00A42A60">
        <w:rPr>
          <w:noProof/>
        </w:rPr>
        <w:fldChar w:fldCharType="separate"/>
      </w:r>
      <w:r w:rsidR="00DE7094">
        <w:rPr>
          <w:noProof/>
        </w:rPr>
        <w:t>98</w:t>
      </w:r>
      <w:r w:rsidRPr="00A42A60">
        <w:rPr>
          <w:noProof/>
        </w:rPr>
        <w:fldChar w:fldCharType="end"/>
      </w:r>
    </w:p>
    <w:p w14:paraId="1070F53E" w14:textId="77777777" w:rsidR="00A42A60" w:rsidRDefault="00A42A60">
      <w:pPr>
        <w:pStyle w:val="TOC5"/>
        <w:rPr>
          <w:rFonts w:asciiTheme="minorHAnsi" w:eastAsiaTheme="minorEastAsia" w:hAnsiTheme="minorHAnsi" w:cstheme="minorBidi"/>
          <w:noProof/>
          <w:kern w:val="0"/>
          <w:sz w:val="22"/>
          <w:szCs w:val="22"/>
        </w:rPr>
      </w:pPr>
      <w:r>
        <w:rPr>
          <w:noProof/>
        </w:rPr>
        <w:t>2</w:t>
      </w:r>
      <w:r>
        <w:rPr>
          <w:noProof/>
        </w:rPr>
        <w:tab/>
        <w:t>Anchorage Bay, Shaw Island Location</w:t>
      </w:r>
      <w:r w:rsidRPr="00A42A60">
        <w:rPr>
          <w:noProof/>
        </w:rPr>
        <w:tab/>
      </w:r>
      <w:r w:rsidRPr="00A42A60">
        <w:rPr>
          <w:noProof/>
        </w:rPr>
        <w:fldChar w:fldCharType="begin"/>
      </w:r>
      <w:r w:rsidRPr="00A42A60">
        <w:rPr>
          <w:noProof/>
        </w:rPr>
        <w:instrText xml:space="preserve"> PAGEREF _Toc501379866 \h </w:instrText>
      </w:r>
      <w:r w:rsidRPr="00A42A60">
        <w:rPr>
          <w:noProof/>
        </w:rPr>
      </w:r>
      <w:r w:rsidRPr="00A42A60">
        <w:rPr>
          <w:noProof/>
        </w:rPr>
        <w:fldChar w:fldCharType="separate"/>
      </w:r>
      <w:r w:rsidR="00DE7094">
        <w:rPr>
          <w:noProof/>
        </w:rPr>
        <w:t>98</w:t>
      </w:r>
      <w:r w:rsidRPr="00A42A60">
        <w:rPr>
          <w:noProof/>
        </w:rPr>
        <w:fldChar w:fldCharType="end"/>
      </w:r>
    </w:p>
    <w:p w14:paraId="1070F53F" w14:textId="77777777" w:rsidR="00A42A60" w:rsidRDefault="00A42A60">
      <w:pPr>
        <w:pStyle w:val="TOC5"/>
        <w:rPr>
          <w:rFonts w:asciiTheme="minorHAnsi" w:eastAsiaTheme="minorEastAsia" w:hAnsiTheme="minorHAnsi" w:cstheme="minorBidi"/>
          <w:noProof/>
          <w:kern w:val="0"/>
          <w:sz w:val="22"/>
          <w:szCs w:val="22"/>
        </w:rPr>
      </w:pPr>
      <w:r>
        <w:rPr>
          <w:noProof/>
        </w:rPr>
        <w:t>3</w:t>
      </w:r>
      <w:r>
        <w:rPr>
          <w:noProof/>
        </w:rPr>
        <w:tab/>
        <w:t>Andersons/Woodcutter Bays Location</w:t>
      </w:r>
      <w:r w:rsidRPr="00A42A60">
        <w:rPr>
          <w:noProof/>
        </w:rPr>
        <w:tab/>
      </w:r>
      <w:r w:rsidRPr="00A42A60">
        <w:rPr>
          <w:noProof/>
        </w:rPr>
        <w:fldChar w:fldCharType="begin"/>
      </w:r>
      <w:r w:rsidRPr="00A42A60">
        <w:rPr>
          <w:noProof/>
        </w:rPr>
        <w:instrText xml:space="preserve"> PAGEREF _Toc501379867 \h </w:instrText>
      </w:r>
      <w:r w:rsidRPr="00A42A60">
        <w:rPr>
          <w:noProof/>
        </w:rPr>
      </w:r>
      <w:r w:rsidRPr="00A42A60">
        <w:rPr>
          <w:noProof/>
        </w:rPr>
        <w:fldChar w:fldCharType="separate"/>
      </w:r>
      <w:r w:rsidR="00DE7094">
        <w:rPr>
          <w:noProof/>
        </w:rPr>
        <w:t>99</w:t>
      </w:r>
      <w:r w:rsidRPr="00A42A60">
        <w:rPr>
          <w:noProof/>
        </w:rPr>
        <w:fldChar w:fldCharType="end"/>
      </w:r>
    </w:p>
    <w:p w14:paraId="1070F540" w14:textId="77777777" w:rsidR="00A42A60" w:rsidRDefault="00A42A60">
      <w:pPr>
        <w:pStyle w:val="TOC5"/>
        <w:rPr>
          <w:rFonts w:asciiTheme="minorHAnsi" w:eastAsiaTheme="minorEastAsia" w:hAnsiTheme="minorHAnsi" w:cstheme="minorBidi"/>
          <w:noProof/>
          <w:kern w:val="0"/>
          <w:sz w:val="22"/>
          <w:szCs w:val="22"/>
        </w:rPr>
      </w:pPr>
      <w:r>
        <w:rPr>
          <w:noProof/>
        </w:rPr>
        <w:t>4</w:t>
      </w:r>
      <w:r>
        <w:rPr>
          <w:noProof/>
        </w:rPr>
        <w:tab/>
        <w:t>Anne Island Location</w:t>
      </w:r>
      <w:r w:rsidRPr="00A42A60">
        <w:rPr>
          <w:noProof/>
        </w:rPr>
        <w:tab/>
      </w:r>
      <w:r w:rsidRPr="00A42A60">
        <w:rPr>
          <w:noProof/>
        </w:rPr>
        <w:fldChar w:fldCharType="begin"/>
      </w:r>
      <w:r w:rsidRPr="00A42A60">
        <w:rPr>
          <w:noProof/>
        </w:rPr>
        <w:instrText xml:space="preserve"> PAGEREF _Toc501379868 \h </w:instrText>
      </w:r>
      <w:r w:rsidRPr="00A42A60">
        <w:rPr>
          <w:noProof/>
        </w:rPr>
      </w:r>
      <w:r w:rsidRPr="00A42A60">
        <w:rPr>
          <w:noProof/>
        </w:rPr>
        <w:fldChar w:fldCharType="separate"/>
      </w:r>
      <w:r w:rsidR="00DE7094">
        <w:rPr>
          <w:noProof/>
        </w:rPr>
        <w:t>99</w:t>
      </w:r>
      <w:r w:rsidRPr="00A42A60">
        <w:rPr>
          <w:noProof/>
        </w:rPr>
        <w:fldChar w:fldCharType="end"/>
      </w:r>
    </w:p>
    <w:p w14:paraId="1070F541" w14:textId="77777777" w:rsidR="00A42A60" w:rsidRDefault="00A42A60">
      <w:pPr>
        <w:pStyle w:val="TOC5"/>
        <w:rPr>
          <w:rFonts w:asciiTheme="minorHAnsi" w:eastAsiaTheme="minorEastAsia" w:hAnsiTheme="minorHAnsi" w:cstheme="minorBidi"/>
          <w:noProof/>
          <w:kern w:val="0"/>
          <w:sz w:val="22"/>
          <w:szCs w:val="22"/>
        </w:rPr>
      </w:pPr>
      <w:r>
        <w:rPr>
          <w:noProof/>
        </w:rPr>
        <w:t>5</w:t>
      </w:r>
      <w:r>
        <w:rPr>
          <w:noProof/>
        </w:rPr>
        <w:tab/>
        <w:t>Apostle Bay, Whitsunday Island Location</w:t>
      </w:r>
      <w:r w:rsidRPr="00A42A60">
        <w:rPr>
          <w:noProof/>
        </w:rPr>
        <w:tab/>
      </w:r>
      <w:r w:rsidRPr="00A42A60">
        <w:rPr>
          <w:noProof/>
        </w:rPr>
        <w:fldChar w:fldCharType="begin"/>
      </w:r>
      <w:r w:rsidRPr="00A42A60">
        <w:rPr>
          <w:noProof/>
        </w:rPr>
        <w:instrText xml:space="preserve"> PAGEREF _Toc501379869 \h </w:instrText>
      </w:r>
      <w:r w:rsidRPr="00A42A60">
        <w:rPr>
          <w:noProof/>
        </w:rPr>
      </w:r>
      <w:r w:rsidRPr="00A42A60">
        <w:rPr>
          <w:noProof/>
        </w:rPr>
        <w:fldChar w:fldCharType="separate"/>
      </w:r>
      <w:r w:rsidR="00DE7094">
        <w:rPr>
          <w:noProof/>
        </w:rPr>
        <w:t>100</w:t>
      </w:r>
      <w:r w:rsidRPr="00A42A60">
        <w:rPr>
          <w:noProof/>
        </w:rPr>
        <w:fldChar w:fldCharType="end"/>
      </w:r>
    </w:p>
    <w:p w14:paraId="1070F542" w14:textId="77777777" w:rsidR="00A42A60" w:rsidRDefault="00A42A60">
      <w:pPr>
        <w:pStyle w:val="TOC5"/>
        <w:rPr>
          <w:rFonts w:asciiTheme="minorHAnsi" w:eastAsiaTheme="minorEastAsia" w:hAnsiTheme="minorHAnsi" w:cstheme="minorBidi"/>
          <w:noProof/>
          <w:kern w:val="0"/>
          <w:sz w:val="22"/>
          <w:szCs w:val="22"/>
        </w:rPr>
      </w:pPr>
      <w:r>
        <w:rPr>
          <w:noProof/>
        </w:rPr>
        <w:t>6</w:t>
      </w:r>
      <w:r>
        <w:rPr>
          <w:noProof/>
        </w:rPr>
        <w:tab/>
        <w:t>Armit Island Location</w:t>
      </w:r>
      <w:r w:rsidRPr="00A42A60">
        <w:rPr>
          <w:noProof/>
        </w:rPr>
        <w:tab/>
      </w:r>
      <w:r w:rsidRPr="00A42A60">
        <w:rPr>
          <w:noProof/>
        </w:rPr>
        <w:fldChar w:fldCharType="begin"/>
      </w:r>
      <w:r w:rsidRPr="00A42A60">
        <w:rPr>
          <w:noProof/>
        </w:rPr>
        <w:instrText xml:space="preserve"> PAGEREF _Toc501379870 \h </w:instrText>
      </w:r>
      <w:r w:rsidRPr="00A42A60">
        <w:rPr>
          <w:noProof/>
        </w:rPr>
      </w:r>
      <w:r w:rsidRPr="00A42A60">
        <w:rPr>
          <w:noProof/>
        </w:rPr>
        <w:fldChar w:fldCharType="separate"/>
      </w:r>
      <w:r w:rsidR="00DE7094">
        <w:rPr>
          <w:noProof/>
        </w:rPr>
        <w:t>100</w:t>
      </w:r>
      <w:r w:rsidRPr="00A42A60">
        <w:rPr>
          <w:noProof/>
        </w:rPr>
        <w:fldChar w:fldCharType="end"/>
      </w:r>
    </w:p>
    <w:p w14:paraId="1070F543" w14:textId="77777777" w:rsidR="00A42A60" w:rsidRDefault="00A42A60">
      <w:pPr>
        <w:pStyle w:val="TOC5"/>
        <w:rPr>
          <w:rFonts w:asciiTheme="minorHAnsi" w:eastAsiaTheme="minorEastAsia" w:hAnsiTheme="minorHAnsi" w:cstheme="minorBidi"/>
          <w:noProof/>
          <w:kern w:val="0"/>
          <w:sz w:val="22"/>
          <w:szCs w:val="22"/>
        </w:rPr>
      </w:pPr>
      <w:r>
        <w:rPr>
          <w:noProof/>
        </w:rPr>
        <w:t>7</w:t>
      </w:r>
      <w:r>
        <w:rPr>
          <w:noProof/>
        </w:rPr>
        <w:tab/>
        <w:t>Armit Islets (No 1) Location</w:t>
      </w:r>
      <w:r w:rsidRPr="00A42A60">
        <w:rPr>
          <w:noProof/>
        </w:rPr>
        <w:tab/>
      </w:r>
      <w:r w:rsidRPr="00A42A60">
        <w:rPr>
          <w:noProof/>
        </w:rPr>
        <w:fldChar w:fldCharType="begin"/>
      </w:r>
      <w:r w:rsidRPr="00A42A60">
        <w:rPr>
          <w:noProof/>
        </w:rPr>
        <w:instrText xml:space="preserve"> PAGEREF _Toc501379871 \h </w:instrText>
      </w:r>
      <w:r w:rsidRPr="00A42A60">
        <w:rPr>
          <w:noProof/>
        </w:rPr>
      </w:r>
      <w:r w:rsidRPr="00A42A60">
        <w:rPr>
          <w:noProof/>
        </w:rPr>
        <w:fldChar w:fldCharType="separate"/>
      </w:r>
      <w:r w:rsidR="00DE7094">
        <w:rPr>
          <w:noProof/>
        </w:rPr>
        <w:t>100</w:t>
      </w:r>
      <w:r w:rsidRPr="00A42A60">
        <w:rPr>
          <w:noProof/>
        </w:rPr>
        <w:fldChar w:fldCharType="end"/>
      </w:r>
    </w:p>
    <w:p w14:paraId="1070F544" w14:textId="77777777" w:rsidR="00A42A60" w:rsidRDefault="00A42A60">
      <w:pPr>
        <w:pStyle w:val="TOC5"/>
        <w:rPr>
          <w:rFonts w:asciiTheme="minorHAnsi" w:eastAsiaTheme="minorEastAsia" w:hAnsiTheme="minorHAnsi" w:cstheme="minorBidi"/>
          <w:noProof/>
          <w:kern w:val="0"/>
          <w:sz w:val="22"/>
          <w:szCs w:val="22"/>
        </w:rPr>
      </w:pPr>
      <w:r>
        <w:rPr>
          <w:noProof/>
        </w:rPr>
        <w:t>8</w:t>
      </w:r>
      <w:r>
        <w:rPr>
          <w:noProof/>
        </w:rPr>
        <w:tab/>
        <w:t>Bait Reef Location</w:t>
      </w:r>
      <w:r w:rsidRPr="00A42A60">
        <w:rPr>
          <w:noProof/>
        </w:rPr>
        <w:tab/>
      </w:r>
      <w:r w:rsidRPr="00A42A60">
        <w:rPr>
          <w:noProof/>
        </w:rPr>
        <w:fldChar w:fldCharType="begin"/>
      </w:r>
      <w:r w:rsidRPr="00A42A60">
        <w:rPr>
          <w:noProof/>
        </w:rPr>
        <w:instrText xml:space="preserve"> PAGEREF _Toc501379872 \h </w:instrText>
      </w:r>
      <w:r w:rsidRPr="00A42A60">
        <w:rPr>
          <w:noProof/>
        </w:rPr>
      </w:r>
      <w:r w:rsidRPr="00A42A60">
        <w:rPr>
          <w:noProof/>
        </w:rPr>
        <w:fldChar w:fldCharType="separate"/>
      </w:r>
      <w:r w:rsidR="00DE7094">
        <w:rPr>
          <w:noProof/>
        </w:rPr>
        <w:t>101</w:t>
      </w:r>
      <w:r w:rsidRPr="00A42A60">
        <w:rPr>
          <w:noProof/>
        </w:rPr>
        <w:fldChar w:fldCharType="end"/>
      </w:r>
    </w:p>
    <w:p w14:paraId="1070F545" w14:textId="77777777" w:rsidR="00A42A60" w:rsidRDefault="00A42A60">
      <w:pPr>
        <w:pStyle w:val="TOC5"/>
        <w:rPr>
          <w:rFonts w:asciiTheme="minorHAnsi" w:eastAsiaTheme="minorEastAsia" w:hAnsiTheme="minorHAnsi" w:cstheme="minorBidi"/>
          <w:noProof/>
          <w:kern w:val="0"/>
          <w:sz w:val="22"/>
          <w:szCs w:val="22"/>
        </w:rPr>
      </w:pPr>
      <w:r>
        <w:rPr>
          <w:noProof/>
        </w:rPr>
        <w:t>9</w:t>
      </w:r>
      <w:r>
        <w:rPr>
          <w:noProof/>
        </w:rPr>
        <w:tab/>
        <w:t>Bauer Bay, South Molle Island Location</w:t>
      </w:r>
      <w:r w:rsidRPr="00A42A60">
        <w:rPr>
          <w:noProof/>
        </w:rPr>
        <w:tab/>
      </w:r>
      <w:r w:rsidRPr="00A42A60">
        <w:rPr>
          <w:noProof/>
        </w:rPr>
        <w:fldChar w:fldCharType="begin"/>
      </w:r>
      <w:r w:rsidRPr="00A42A60">
        <w:rPr>
          <w:noProof/>
        </w:rPr>
        <w:instrText xml:space="preserve"> PAGEREF _Toc501379873 \h </w:instrText>
      </w:r>
      <w:r w:rsidRPr="00A42A60">
        <w:rPr>
          <w:noProof/>
        </w:rPr>
      </w:r>
      <w:r w:rsidRPr="00A42A60">
        <w:rPr>
          <w:noProof/>
        </w:rPr>
        <w:fldChar w:fldCharType="separate"/>
      </w:r>
      <w:r w:rsidR="00DE7094">
        <w:rPr>
          <w:noProof/>
        </w:rPr>
        <w:t>101</w:t>
      </w:r>
      <w:r w:rsidRPr="00A42A60">
        <w:rPr>
          <w:noProof/>
        </w:rPr>
        <w:fldChar w:fldCharType="end"/>
      </w:r>
    </w:p>
    <w:p w14:paraId="1070F546" w14:textId="77777777" w:rsidR="00A42A60" w:rsidRDefault="00A42A60">
      <w:pPr>
        <w:pStyle w:val="TOC5"/>
        <w:rPr>
          <w:rFonts w:asciiTheme="minorHAnsi" w:eastAsiaTheme="minorEastAsia" w:hAnsiTheme="minorHAnsi" w:cstheme="minorBidi"/>
          <w:noProof/>
          <w:kern w:val="0"/>
          <w:sz w:val="22"/>
          <w:szCs w:val="22"/>
        </w:rPr>
      </w:pPr>
      <w:r>
        <w:rPr>
          <w:noProof/>
        </w:rPr>
        <w:t>10</w:t>
      </w:r>
      <w:r>
        <w:rPr>
          <w:noProof/>
        </w:rPr>
        <w:tab/>
        <w:t>Baynham Island Location</w:t>
      </w:r>
      <w:r w:rsidRPr="00A42A60">
        <w:rPr>
          <w:noProof/>
        </w:rPr>
        <w:tab/>
      </w:r>
      <w:r w:rsidRPr="00A42A60">
        <w:rPr>
          <w:noProof/>
        </w:rPr>
        <w:fldChar w:fldCharType="begin"/>
      </w:r>
      <w:r w:rsidRPr="00A42A60">
        <w:rPr>
          <w:noProof/>
        </w:rPr>
        <w:instrText xml:space="preserve"> PAGEREF _Toc501379874 \h </w:instrText>
      </w:r>
      <w:r w:rsidRPr="00A42A60">
        <w:rPr>
          <w:noProof/>
        </w:rPr>
      </w:r>
      <w:r w:rsidRPr="00A42A60">
        <w:rPr>
          <w:noProof/>
        </w:rPr>
        <w:fldChar w:fldCharType="separate"/>
      </w:r>
      <w:r w:rsidR="00DE7094">
        <w:rPr>
          <w:noProof/>
        </w:rPr>
        <w:t>102</w:t>
      </w:r>
      <w:r w:rsidRPr="00A42A60">
        <w:rPr>
          <w:noProof/>
        </w:rPr>
        <w:fldChar w:fldCharType="end"/>
      </w:r>
    </w:p>
    <w:p w14:paraId="1070F547" w14:textId="77777777" w:rsidR="00A42A60" w:rsidRDefault="00A42A60">
      <w:pPr>
        <w:pStyle w:val="TOC5"/>
        <w:rPr>
          <w:rFonts w:asciiTheme="minorHAnsi" w:eastAsiaTheme="minorEastAsia" w:hAnsiTheme="minorHAnsi" w:cstheme="minorBidi"/>
          <w:noProof/>
          <w:kern w:val="0"/>
          <w:sz w:val="22"/>
          <w:szCs w:val="22"/>
        </w:rPr>
      </w:pPr>
      <w:r>
        <w:rPr>
          <w:noProof/>
        </w:rPr>
        <w:t>11</w:t>
      </w:r>
      <w:r>
        <w:rPr>
          <w:noProof/>
        </w:rPr>
        <w:tab/>
        <w:t>Beach 25, Whitsunday Island Location</w:t>
      </w:r>
      <w:r w:rsidRPr="00A42A60">
        <w:rPr>
          <w:noProof/>
        </w:rPr>
        <w:tab/>
      </w:r>
      <w:r w:rsidRPr="00A42A60">
        <w:rPr>
          <w:noProof/>
        </w:rPr>
        <w:fldChar w:fldCharType="begin"/>
      </w:r>
      <w:r w:rsidRPr="00A42A60">
        <w:rPr>
          <w:noProof/>
        </w:rPr>
        <w:instrText xml:space="preserve"> PAGEREF _Toc501379875 \h </w:instrText>
      </w:r>
      <w:r w:rsidRPr="00A42A60">
        <w:rPr>
          <w:noProof/>
        </w:rPr>
      </w:r>
      <w:r w:rsidRPr="00A42A60">
        <w:rPr>
          <w:noProof/>
        </w:rPr>
        <w:fldChar w:fldCharType="separate"/>
      </w:r>
      <w:r w:rsidR="00DE7094">
        <w:rPr>
          <w:noProof/>
        </w:rPr>
        <w:t>102</w:t>
      </w:r>
      <w:r w:rsidRPr="00A42A60">
        <w:rPr>
          <w:noProof/>
        </w:rPr>
        <w:fldChar w:fldCharType="end"/>
      </w:r>
    </w:p>
    <w:p w14:paraId="1070F548" w14:textId="77777777" w:rsidR="00A42A60" w:rsidRDefault="00A42A60">
      <w:pPr>
        <w:pStyle w:val="TOC5"/>
        <w:rPr>
          <w:rFonts w:asciiTheme="minorHAnsi" w:eastAsiaTheme="minorEastAsia" w:hAnsiTheme="minorHAnsi" w:cstheme="minorBidi"/>
          <w:noProof/>
          <w:kern w:val="0"/>
          <w:sz w:val="22"/>
          <w:szCs w:val="22"/>
        </w:rPr>
      </w:pPr>
      <w:r>
        <w:rPr>
          <w:noProof/>
        </w:rPr>
        <w:t>12</w:t>
      </w:r>
      <w:r>
        <w:rPr>
          <w:noProof/>
        </w:rPr>
        <w:tab/>
        <w:t>Billbob Bay, Shaw Island Location</w:t>
      </w:r>
      <w:r w:rsidRPr="00A42A60">
        <w:rPr>
          <w:noProof/>
        </w:rPr>
        <w:tab/>
      </w:r>
      <w:r w:rsidRPr="00A42A60">
        <w:rPr>
          <w:noProof/>
        </w:rPr>
        <w:fldChar w:fldCharType="begin"/>
      </w:r>
      <w:r w:rsidRPr="00A42A60">
        <w:rPr>
          <w:noProof/>
        </w:rPr>
        <w:instrText xml:space="preserve"> PAGEREF _Toc501379876 \h </w:instrText>
      </w:r>
      <w:r w:rsidRPr="00A42A60">
        <w:rPr>
          <w:noProof/>
        </w:rPr>
      </w:r>
      <w:r w:rsidRPr="00A42A60">
        <w:rPr>
          <w:noProof/>
        </w:rPr>
        <w:fldChar w:fldCharType="separate"/>
      </w:r>
      <w:r w:rsidR="00DE7094">
        <w:rPr>
          <w:noProof/>
        </w:rPr>
        <w:t>102</w:t>
      </w:r>
      <w:r w:rsidRPr="00A42A60">
        <w:rPr>
          <w:noProof/>
        </w:rPr>
        <w:fldChar w:fldCharType="end"/>
      </w:r>
    </w:p>
    <w:p w14:paraId="1070F549" w14:textId="77777777" w:rsidR="00A42A60" w:rsidRDefault="00A42A60">
      <w:pPr>
        <w:pStyle w:val="TOC5"/>
        <w:rPr>
          <w:rFonts w:asciiTheme="minorHAnsi" w:eastAsiaTheme="minorEastAsia" w:hAnsiTheme="minorHAnsi" w:cstheme="minorBidi"/>
          <w:noProof/>
          <w:kern w:val="0"/>
          <w:sz w:val="22"/>
          <w:szCs w:val="22"/>
        </w:rPr>
      </w:pPr>
      <w:r>
        <w:rPr>
          <w:noProof/>
        </w:rPr>
        <w:t>13</w:t>
      </w:r>
      <w:r>
        <w:rPr>
          <w:noProof/>
        </w:rPr>
        <w:tab/>
        <w:t>Bird Island Location</w:t>
      </w:r>
      <w:r w:rsidRPr="00A42A60">
        <w:rPr>
          <w:noProof/>
        </w:rPr>
        <w:tab/>
      </w:r>
      <w:r w:rsidRPr="00A42A60">
        <w:rPr>
          <w:noProof/>
        </w:rPr>
        <w:fldChar w:fldCharType="begin"/>
      </w:r>
      <w:r w:rsidRPr="00A42A60">
        <w:rPr>
          <w:noProof/>
        </w:rPr>
        <w:instrText xml:space="preserve"> PAGEREF _Toc501379877 \h </w:instrText>
      </w:r>
      <w:r w:rsidRPr="00A42A60">
        <w:rPr>
          <w:noProof/>
        </w:rPr>
      </w:r>
      <w:r w:rsidRPr="00A42A60">
        <w:rPr>
          <w:noProof/>
        </w:rPr>
        <w:fldChar w:fldCharType="separate"/>
      </w:r>
      <w:r w:rsidR="00DE7094">
        <w:rPr>
          <w:noProof/>
        </w:rPr>
        <w:t>103</w:t>
      </w:r>
      <w:r w:rsidRPr="00A42A60">
        <w:rPr>
          <w:noProof/>
        </w:rPr>
        <w:fldChar w:fldCharType="end"/>
      </w:r>
    </w:p>
    <w:p w14:paraId="1070F54A" w14:textId="77777777" w:rsidR="00A42A60" w:rsidRDefault="00A42A60">
      <w:pPr>
        <w:pStyle w:val="TOC5"/>
        <w:rPr>
          <w:rFonts w:asciiTheme="minorHAnsi" w:eastAsiaTheme="minorEastAsia" w:hAnsiTheme="minorHAnsi" w:cstheme="minorBidi"/>
          <w:noProof/>
          <w:kern w:val="0"/>
          <w:sz w:val="22"/>
          <w:szCs w:val="22"/>
        </w:rPr>
      </w:pPr>
      <w:r>
        <w:rPr>
          <w:noProof/>
        </w:rPr>
        <w:t>14</w:t>
      </w:r>
      <w:r>
        <w:rPr>
          <w:noProof/>
        </w:rPr>
        <w:tab/>
        <w:t>Black Island Location</w:t>
      </w:r>
      <w:r w:rsidRPr="00A42A60">
        <w:rPr>
          <w:noProof/>
        </w:rPr>
        <w:tab/>
      </w:r>
      <w:r w:rsidRPr="00A42A60">
        <w:rPr>
          <w:noProof/>
        </w:rPr>
        <w:fldChar w:fldCharType="begin"/>
      </w:r>
      <w:r w:rsidRPr="00A42A60">
        <w:rPr>
          <w:noProof/>
        </w:rPr>
        <w:instrText xml:space="preserve"> PAGEREF _Toc501379878 \h </w:instrText>
      </w:r>
      <w:r w:rsidRPr="00A42A60">
        <w:rPr>
          <w:noProof/>
        </w:rPr>
      </w:r>
      <w:r w:rsidRPr="00A42A60">
        <w:rPr>
          <w:noProof/>
        </w:rPr>
        <w:fldChar w:fldCharType="separate"/>
      </w:r>
      <w:r w:rsidR="00DE7094">
        <w:rPr>
          <w:noProof/>
        </w:rPr>
        <w:t>103</w:t>
      </w:r>
      <w:r w:rsidRPr="00A42A60">
        <w:rPr>
          <w:noProof/>
        </w:rPr>
        <w:fldChar w:fldCharType="end"/>
      </w:r>
    </w:p>
    <w:p w14:paraId="1070F54B" w14:textId="77777777" w:rsidR="00A42A60" w:rsidRDefault="00A42A60">
      <w:pPr>
        <w:pStyle w:val="TOC5"/>
        <w:rPr>
          <w:rFonts w:asciiTheme="minorHAnsi" w:eastAsiaTheme="minorEastAsia" w:hAnsiTheme="minorHAnsi" w:cstheme="minorBidi"/>
          <w:noProof/>
          <w:kern w:val="0"/>
          <w:sz w:val="22"/>
          <w:szCs w:val="22"/>
        </w:rPr>
      </w:pPr>
      <w:r>
        <w:rPr>
          <w:noProof/>
        </w:rPr>
        <w:t>15</w:t>
      </w:r>
      <w:r>
        <w:rPr>
          <w:noProof/>
        </w:rPr>
        <w:tab/>
        <w:t>Blue Pearl Bay, Hayman Island Location</w:t>
      </w:r>
      <w:r w:rsidRPr="00A42A60">
        <w:rPr>
          <w:noProof/>
        </w:rPr>
        <w:tab/>
      </w:r>
      <w:r w:rsidRPr="00A42A60">
        <w:rPr>
          <w:noProof/>
        </w:rPr>
        <w:fldChar w:fldCharType="begin"/>
      </w:r>
      <w:r w:rsidRPr="00A42A60">
        <w:rPr>
          <w:noProof/>
        </w:rPr>
        <w:instrText xml:space="preserve"> PAGEREF _Toc501379879 \h </w:instrText>
      </w:r>
      <w:r w:rsidRPr="00A42A60">
        <w:rPr>
          <w:noProof/>
        </w:rPr>
      </w:r>
      <w:r w:rsidRPr="00A42A60">
        <w:rPr>
          <w:noProof/>
        </w:rPr>
        <w:fldChar w:fldCharType="separate"/>
      </w:r>
      <w:r w:rsidR="00DE7094">
        <w:rPr>
          <w:noProof/>
        </w:rPr>
        <w:t>104</w:t>
      </w:r>
      <w:r w:rsidRPr="00A42A60">
        <w:rPr>
          <w:noProof/>
        </w:rPr>
        <w:fldChar w:fldCharType="end"/>
      </w:r>
    </w:p>
    <w:p w14:paraId="1070F54C" w14:textId="77777777" w:rsidR="00A42A60" w:rsidRDefault="00A42A60">
      <w:pPr>
        <w:pStyle w:val="TOC5"/>
        <w:rPr>
          <w:rFonts w:asciiTheme="minorHAnsi" w:eastAsiaTheme="minorEastAsia" w:hAnsiTheme="minorHAnsi" w:cstheme="minorBidi"/>
          <w:noProof/>
          <w:kern w:val="0"/>
          <w:sz w:val="22"/>
          <w:szCs w:val="22"/>
        </w:rPr>
      </w:pPr>
      <w:r>
        <w:rPr>
          <w:noProof/>
        </w:rPr>
        <w:t>16</w:t>
      </w:r>
      <w:r>
        <w:rPr>
          <w:noProof/>
        </w:rPr>
        <w:tab/>
        <w:t>Bluff Bay Location</w:t>
      </w:r>
      <w:r w:rsidRPr="00A42A60">
        <w:rPr>
          <w:noProof/>
        </w:rPr>
        <w:tab/>
      </w:r>
      <w:r w:rsidRPr="00A42A60">
        <w:rPr>
          <w:noProof/>
        </w:rPr>
        <w:fldChar w:fldCharType="begin"/>
      </w:r>
      <w:r w:rsidRPr="00A42A60">
        <w:rPr>
          <w:noProof/>
        </w:rPr>
        <w:instrText xml:space="preserve"> PAGEREF _Toc501379880 \h </w:instrText>
      </w:r>
      <w:r w:rsidRPr="00A42A60">
        <w:rPr>
          <w:noProof/>
        </w:rPr>
      </w:r>
      <w:r w:rsidRPr="00A42A60">
        <w:rPr>
          <w:noProof/>
        </w:rPr>
        <w:fldChar w:fldCharType="separate"/>
      </w:r>
      <w:r w:rsidR="00DE7094">
        <w:rPr>
          <w:noProof/>
        </w:rPr>
        <w:t>104</w:t>
      </w:r>
      <w:r w:rsidRPr="00A42A60">
        <w:rPr>
          <w:noProof/>
        </w:rPr>
        <w:fldChar w:fldCharType="end"/>
      </w:r>
    </w:p>
    <w:p w14:paraId="1070F54D" w14:textId="77777777" w:rsidR="00A42A60" w:rsidRDefault="00A42A60">
      <w:pPr>
        <w:pStyle w:val="TOC5"/>
        <w:rPr>
          <w:rFonts w:asciiTheme="minorHAnsi" w:eastAsiaTheme="minorEastAsia" w:hAnsiTheme="minorHAnsi" w:cstheme="minorBidi"/>
          <w:noProof/>
          <w:kern w:val="0"/>
          <w:sz w:val="22"/>
          <w:szCs w:val="22"/>
        </w:rPr>
      </w:pPr>
      <w:r>
        <w:rPr>
          <w:noProof/>
        </w:rPr>
        <w:t>17</w:t>
      </w:r>
      <w:r>
        <w:rPr>
          <w:noProof/>
        </w:rPr>
        <w:tab/>
        <w:t>Boat Port, Lindeman Island Location</w:t>
      </w:r>
      <w:r w:rsidRPr="00A42A60">
        <w:rPr>
          <w:noProof/>
        </w:rPr>
        <w:tab/>
      </w:r>
      <w:r w:rsidRPr="00A42A60">
        <w:rPr>
          <w:noProof/>
        </w:rPr>
        <w:fldChar w:fldCharType="begin"/>
      </w:r>
      <w:r w:rsidRPr="00A42A60">
        <w:rPr>
          <w:noProof/>
        </w:rPr>
        <w:instrText xml:space="preserve"> PAGEREF _Toc501379881 \h </w:instrText>
      </w:r>
      <w:r w:rsidRPr="00A42A60">
        <w:rPr>
          <w:noProof/>
        </w:rPr>
      </w:r>
      <w:r w:rsidRPr="00A42A60">
        <w:rPr>
          <w:noProof/>
        </w:rPr>
        <w:fldChar w:fldCharType="separate"/>
      </w:r>
      <w:r w:rsidR="00DE7094">
        <w:rPr>
          <w:noProof/>
        </w:rPr>
        <w:t>104</w:t>
      </w:r>
      <w:r w:rsidRPr="00A42A60">
        <w:rPr>
          <w:noProof/>
        </w:rPr>
        <w:fldChar w:fldCharType="end"/>
      </w:r>
    </w:p>
    <w:p w14:paraId="1070F54E" w14:textId="77777777" w:rsidR="00A42A60" w:rsidRDefault="00A42A60">
      <w:pPr>
        <w:pStyle w:val="TOC5"/>
        <w:rPr>
          <w:rFonts w:asciiTheme="minorHAnsi" w:eastAsiaTheme="minorEastAsia" w:hAnsiTheme="minorHAnsi" w:cstheme="minorBidi"/>
          <w:noProof/>
          <w:kern w:val="0"/>
          <w:sz w:val="22"/>
          <w:szCs w:val="22"/>
        </w:rPr>
      </w:pPr>
      <w:r>
        <w:rPr>
          <w:noProof/>
        </w:rPr>
        <w:t>18</w:t>
      </w:r>
      <w:r>
        <w:rPr>
          <w:noProof/>
        </w:rPr>
        <w:tab/>
        <w:t>Border Island Location</w:t>
      </w:r>
      <w:r w:rsidRPr="00A42A60">
        <w:rPr>
          <w:noProof/>
        </w:rPr>
        <w:tab/>
      </w:r>
      <w:r w:rsidRPr="00A42A60">
        <w:rPr>
          <w:noProof/>
        </w:rPr>
        <w:fldChar w:fldCharType="begin"/>
      </w:r>
      <w:r w:rsidRPr="00A42A60">
        <w:rPr>
          <w:noProof/>
        </w:rPr>
        <w:instrText xml:space="preserve"> PAGEREF _Toc501379882 \h </w:instrText>
      </w:r>
      <w:r w:rsidRPr="00A42A60">
        <w:rPr>
          <w:noProof/>
        </w:rPr>
      </w:r>
      <w:r w:rsidRPr="00A42A60">
        <w:rPr>
          <w:noProof/>
        </w:rPr>
        <w:fldChar w:fldCharType="separate"/>
      </w:r>
      <w:r w:rsidR="00DE7094">
        <w:rPr>
          <w:noProof/>
        </w:rPr>
        <w:t>105</w:t>
      </w:r>
      <w:r w:rsidRPr="00A42A60">
        <w:rPr>
          <w:noProof/>
        </w:rPr>
        <w:fldChar w:fldCharType="end"/>
      </w:r>
    </w:p>
    <w:p w14:paraId="1070F54F" w14:textId="77777777" w:rsidR="00A42A60" w:rsidRDefault="00A42A60">
      <w:pPr>
        <w:pStyle w:val="TOC5"/>
        <w:rPr>
          <w:rFonts w:asciiTheme="minorHAnsi" w:eastAsiaTheme="minorEastAsia" w:hAnsiTheme="minorHAnsi" w:cstheme="minorBidi"/>
          <w:noProof/>
          <w:kern w:val="0"/>
          <w:sz w:val="22"/>
          <w:szCs w:val="22"/>
        </w:rPr>
      </w:pPr>
      <w:r>
        <w:rPr>
          <w:noProof/>
        </w:rPr>
        <w:t>19</w:t>
      </w:r>
      <w:r>
        <w:rPr>
          <w:noProof/>
        </w:rPr>
        <w:tab/>
        <w:t>Brush Island Location</w:t>
      </w:r>
      <w:r w:rsidRPr="00A42A60">
        <w:rPr>
          <w:noProof/>
        </w:rPr>
        <w:tab/>
      </w:r>
      <w:r w:rsidRPr="00A42A60">
        <w:rPr>
          <w:noProof/>
        </w:rPr>
        <w:fldChar w:fldCharType="begin"/>
      </w:r>
      <w:r w:rsidRPr="00A42A60">
        <w:rPr>
          <w:noProof/>
        </w:rPr>
        <w:instrText xml:space="preserve"> PAGEREF _Toc501379883 \h </w:instrText>
      </w:r>
      <w:r w:rsidRPr="00A42A60">
        <w:rPr>
          <w:noProof/>
        </w:rPr>
      </w:r>
      <w:r w:rsidRPr="00A42A60">
        <w:rPr>
          <w:noProof/>
        </w:rPr>
        <w:fldChar w:fldCharType="separate"/>
      </w:r>
      <w:r w:rsidR="00DE7094">
        <w:rPr>
          <w:noProof/>
        </w:rPr>
        <w:t>105</w:t>
      </w:r>
      <w:r w:rsidRPr="00A42A60">
        <w:rPr>
          <w:noProof/>
        </w:rPr>
        <w:fldChar w:fldCharType="end"/>
      </w:r>
    </w:p>
    <w:p w14:paraId="1070F550" w14:textId="77777777" w:rsidR="00A42A60" w:rsidRDefault="00A42A60">
      <w:pPr>
        <w:pStyle w:val="TOC5"/>
        <w:rPr>
          <w:rFonts w:asciiTheme="minorHAnsi" w:eastAsiaTheme="minorEastAsia" w:hAnsiTheme="minorHAnsi" w:cstheme="minorBidi"/>
          <w:noProof/>
          <w:kern w:val="0"/>
          <w:sz w:val="22"/>
          <w:szCs w:val="22"/>
        </w:rPr>
      </w:pPr>
      <w:r>
        <w:rPr>
          <w:noProof/>
        </w:rPr>
        <w:t>20</w:t>
      </w:r>
      <w:r>
        <w:rPr>
          <w:noProof/>
        </w:rPr>
        <w:tab/>
        <w:t>Butterfly Bay/Maureen’s Cove, Hook Island Location</w:t>
      </w:r>
      <w:r w:rsidRPr="00A42A60">
        <w:rPr>
          <w:noProof/>
        </w:rPr>
        <w:tab/>
      </w:r>
      <w:r w:rsidRPr="00A42A60">
        <w:rPr>
          <w:noProof/>
        </w:rPr>
        <w:fldChar w:fldCharType="begin"/>
      </w:r>
      <w:r w:rsidRPr="00A42A60">
        <w:rPr>
          <w:noProof/>
        </w:rPr>
        <w:instrText xml:space="preserve"> PAGEREF _Toc501379884 \h </w:instrText>
      </w:r>
      <w:r w:rsidRPr="00A42A60">
        <w:rPr>
          <w:noProof/>
        </w:rPr>
      </w:r>
      <w:r w:rsidRPr="00A42A60">
        <w:rPr>
          <w:noProof/>
        </w:rPr>
        <w:fldChar w:fldCharType="separate"/>
      </w:r>
      <w:r w:rsidR="00DE7094">
        <w:rPr>
          <w:noProof/>
        </w:rPr>
        <w:t>106</w:t>
      </w:r>
      <w:r w:rsidRPr="00A42A60">
        <w:rPr>
          <w:noProof/>
        </w:rPr>
        <w:fldChar w:fldCharType="end"/>
      </w:r>
    </w:p>
    <w:p w14:paraId="1070F551" w14:textId="77777777" w:rsidR="00A42A60" w:rsidRDefault="00A42A60">
      <w:pPr>
        <w:pStyle w:val="TOC5"/>
        <w:rPr>
          <w:rFonts w:asciiTheme="minorHAnsi" w:eastAsiaTheme="minorEastAsia" w:hAnsiTheme="minorHAnsi" w:cstheme="minorBidi"/>
          <w:noProof/>
          <w:kern w:val="0"/>
          <w:sz w:val="22"/>
          <w:szCs w:val="22"/>
        </w:rPr>
      </w:pPr>
      <w:r>
        <w:rPr>
          <w:noProof/>
        </w:rPr>
        <w:t>21</w:t>
      </w:r>
      <w:r>
        <w:rPr>
          <w:noProof/>
        </w:rPr>
        <w:tab/>
        <w:t>Calf Island Location</w:t>
      </w:r>
      <w:r w:rsidRPr="00A42A60">
        <w:rPr>
          <w:noProof/>
        </w:rPr>
        <w:tab/>
      </w:r>
      <w:r w:rsidRPr="00A42A60">
        <w:rPr>
          <w:noProof/>
        </w:rPr>
        <w:fldChar w:fldCharType="begin"/>
      </w:r>
      <w:r w:rsidRPr="00A42A60">
        <w:rPr>
          <w:noProof/>
        </w:rPr>
        <w:instrText xml:space="preserve"> PAGEREF _Toc501379885 \h </w:instrText>
      </w:r>
      <w:r w:rsidRPr="00A42A60">
        <w:rPr>
          <w:noProof/>
        </w:rPr>
      </w:r>
      <w:r w:rsidRPr="00A42A60">
        <w:rPr>
          <w:noProof/>
        </w:rPr>
        <w:fldChar w:fldCharType="separate"/>
      </w:r>
      <w:r w:rsidR="00DE7094">
        <w:rPr>
          <w:noProof/>
        </w:rPr>
        <w:t>106</w:t>
      </w:r>
      <w:r w:rsidRPr="00A42A60">
        <w:rPr>
          <w:noProof/>
        </w:rPr>
        <w:fldChar w:fldCharType="end"/>
      </w:r>
    </w:p>
    <w:p w14:paraId="1070F552" w14:textId="77777777" w:rsidR="00A42A60" w:rsidRDefault="00A42A60">
      <w:pPr>
        <w:pStyle w:val="TOC5"/>
        <w:rPr>
          <w:rFonts w:asciiTheme="minorHAnsi" w:eastAsiaTheme="minorEastAsia" w:hAnsiTheme="minorHAnsi" w:cstheme="minorBidi"/>
          <w:noProof/>
          <w:kern w:val="0"/>
          <w:sz w:val="22"/>
          <w:szCs w:val="22"/>
        </w:rPr>
      </w:pPr>
      <w:r>
        <w:rPr>
          <w:noProof/>
        </w:rPr>
        <w:t>22</w:t>
      </w:r>
      <w:r>
        <w:rPr>
          <w:noProof/>
        </w:rPr>
        <w:tab/>
        <w:t>Cane Cocky’s Cove Location</w:t>
      </w:r>
      <w:r w:rsidRPr="00A42A60">
        <w:rPr>
          <w:noProof/>
        </w:rPr>
        <w:tab/>
      </w:r>
      <w:r w:rsidRPr="00A42A60">
        <w:rPr>
          <w:noProof/>
        </w:rPr>
        <w:fldChar w:fldCharType="begin"/>
      </w:r>
      <w:r w:rsidRPr="00A42A60">
        <w:rPr>
          <w:noProof/>
        </w:rPr>
        <w:instrText xml:space="preserve"> PAGEREF _Toc501379886 \h </w:instrText>
      </w:r>
      <w:r w:rsidRPr="00A42A60">
        <w:rPr>
          <w:noProof/>
        </w:rPr>
      </w:r>
      <w:r w:rsidRPr="00A42A60">
        <w:rPr>
          <w:noProof/>
        </w:rPr>
        <w:fldChar w:fldCharType="separate"/>
      </w:r>
      <w:r w:rsidR="00DE7094">
        <w:rPr>
          <w:noProof/>
        </w:rPr>
        <w:t>107</w:t>
      </w:r>
      <w:r w:rsidRPr="00A42A60">
        <w:rPr>
          <w:noProof/>
        </w:rPr>
        <w:fldChar w:fldCharType="end"/>
      </w:r>
    </w:p>
    <w:p w14:paraId="1070F553" w14:textId="77777777" w:rsidR="00A42A60" w:rsidRDefault="00A42A60">
      <w:pPr>
        <w:pStyle w:val="TOC5"/>
        <w:rPr>
          <w:rFonts w:asciiTheme="minorHAnsi" w:eastAsiaTheme="minorEastAsia" w:hAnsiTheme="minorHAnsi" w:cstheme="minorBidi"/>
          <w:noProof/>
          <w:kern w:val="0"/>
          <w:sz w:val="22"/>
          <w:szCs w:val="22"/>
        </w:rPr>
      </w:pPr>
      <w:r>
        <w:rPr>
          <w:noProof/>
        </w:rPr>
        <w:t>23</w:t>
      </w:r>
      <w:r>
        <w:rPr>
          <w:noProof/>
        </w:rPr>
        <w:tab/>
        <w:t>Cape Rock Location</w:t>
      </w:r>
      <w:r w:rsidRPr="00A42A60">
        <w:rPr>
          <w:noProof/>
        </w:rPr>
        <w:tab/>
      </w:r>
      <w:r w:rsidRPr="00A42A60">
        <w:rPr>
          <w:noProof/>
        </w:rPr>
        <w:fldChar w:fldCharType="begin"/>
      </w:r>
      <w:r w:rsidRPr="00A42A60">
        <w:rPr>
          <w:noProof/>
        </w:rPr>
        <w:instrText xml:space="preserve"> PAGEREF _Toc501379887 \h </w:instrText>
      </w:r>
      <w:r w:rsidRPr="00A42A60">
        <w:rPr>
          <w:noProof/>
        </w:rPr>
      </w:r>
      <w:r w:rsidRPr="00A42A60">
        <w:rPr>
          <w:noProof/>
        </w:rPr>
        <w:fldChar w:fldCharType="separate"/>
      </w:r>
      <w:r w:rsidR="00DE7094">
        <w:rPr>
          <w:noProof/>
        </w:rPr>
        <w:t>107</w:t>
      </w:r>
      <w:r w:rsidRPr="00A42A60">
        <w:rPr>
          <w:noProof/>
        </w:rPr>
        <w:fldChar w:fldCharType="end"/>
      </w:r>
    </w:p>
    <w:p w14:paraId="1070F554" w14:textId="77777777" w:rsidR="00A42A60" w:rsidRDefault="00A42A60">
      <w:pPr>
        <w:pStyle w:val="TOC5"/>
        <w:rPr>
          <w:rFonts w:asciiTheme="minorHAnsi" w:eastAsiaTheme="minorEastAsia" w:hAnsiTheme="minorHAnsi" w:cstheme="minorBidi"/>
          <w:noProof/>
          <w:kern w:val="0"/>
          <w:sz w:val="22"/>
          <w:szCs w:val="22"/>
        </w:rPr>
      </w:pPr>
      <w:r>
        <w:rPr>
          <w:noProof/>
        </w:rPr>
        <w:t>24</w:t>
      </w:r>
      <w:r>
        <w:rPr>
          <w:noProof/>
        </w:rPr>
        <w:tab/>
        <w:t>Catseye Bay, Hamilton Island Location</w:t>
      </w:r>
      <w:r w:rsidRPr="00A42A60">
        <w:rPr>
          <w:noProof/>
        </w:rPr>
        <w:tab/>
      </w:r>
      <w:r w:rsidRPr="00A42A60">
        <w:rPr>
          <w:noProof/>
        </w:rPr>
        <w:fldChar w:fldCharType="begin"/>
      </w:r>
      <w:r w:rsidRPr="00A42A60">
        <w:rPr>
          <w:noProof/>
        </w:rPr>
        <w:instrText xml:space="preserve"> PAGEREF _Toc501379888 \h </w:instrText>
      </w:r>
      <w:r w:rsidRPr="00A42A60">
        <w:rPr>
          <w:noProof/>
        </w:rPr>
      </w:r>
      <w:r w:rsidRPr="00A42A60">
        <w:rPr>
          <w:noProof/>
        </w:rPr>
        <w:fldChar w:fldCharType="separate"/>
      </w:r>
      <w:r w:rsidR="00DE7094">
        <w:rPr>
          <w:noProof/>
        </w:rPr>
        <w:t>107</w:t>
      </w:r>
      <w:r w:rsidRPr="00A42A60">
        <w:rPr>
          <w:noProof/>
        </w:rPr>
        <w:fldChar w:fldCharType="end"/>
      </w:r>
    </w:p>
    <w:p w14:paraId="1070F555" w14:textId="77777777" w:rsidR="00A42A60" w:rsidRDefault="00A42A60">
      <w:pPr>
        <w:pStyle w:val="TOC5"/>
        <w:rPr>
          <w:rFonts w:asciiTheme="minorHAnsi" w:eastAsiaTheme="minorEastAsia" w:hAnsiTheme="minorHAnsi" w:cstheme="minorBidi"/>
          <w:noProof/>
          <w:kern w:val="0"/>
          <w:sz w:val="22"/>
          <w:szCs w:val="22"/>
        </w:rPr>
      </w:pPr>
      <w:r>
        <w:rPr>
          <w:noProof/>
        </w:rPr>
        <w:t>25</w:t>
      </w:r>
      <w:r>
        <w:rPr>
          <w:noProof/>
        </w:rPr>
        <w:tab/>
        <w:t>Chance Bay, Whitsunday Island Location</w:t>
      </w:r>
      <w:r w:rsidRPr="00A42A60">
        <w:rPr>
          <w:noProof/>
        </w:rPr>
        <w:tab/>
      </w:r>
      <w:r w:rsidRPr="00A42A60">
        <w:rPr>
          <w:noProof/>
        </w:rPr>
        <w:fldChar w:fldCharType="begin"/>
      </w:r>
      <w:r w:rsidRPr="00A42A60">
        <w:rPr>
          <w:noProof/>
        </w:rPr>
        <w:instrText xml:space="preserve"> PAGEREF _Toc501379889 \h </w:instrText>
      </w:r>
      <w:r w:rsidRPr="00A42A60">
        <w:rPr>
          <w:noProof/>
        </w:rPr>
      </w:r>
      <w:r w:rsidRPr="00A42A60">
        <w:rPr>
          <w:noProof/>
        </w:rPr>
        <w:fldChar w:fldCharType="separate"/>
      </w:r>
      <w:r w:rsidR="00DE7094">
        <w:rPr>
          <w:noProof/>
        </w:rPr>
        <w:t>108</w:t>
      </w:r>
      <w:r w:rsidRPr="00A42A60">
        <w:rPr>
          <w:noProof/>
        </w:rPr>
        <w:fldChar w:fldCharType="end"/>
      </w:r>
    </w:p>
    <w:p w14:paraId="1070F556" w14:textId="77777777" w:rsidR="00A42A60" w:rsidRDefault="00A42A60">
      <w:pPr>
        <w:pStyle w:val="TOC5"/>
        <w:rPr>
          <w:rFonts w:asciiTheme="minorHAnsi" w:eastAsiaTheme="minorEastAsia" w:hAnsiTheme="minorHAnsi" w:cstheme="minorBidi"/>
          <w:noProof/>
          <w:kern w:val="0"/>
          <w:sz w:val="22"/>
          <w:szCs w:val="22"/>
        </w:rPr>
      </w:pPr>
      <w:r>
        <w:rPr>
          <w:noProof/>
        </w:rPr>
        <w:t>26</w:t>
      </w:r>
      <w:r>
        <w:rPr>
          <w:noProof/>
        </w:rPr>
        <w:tab/>
        <w:t>Chrome Rock Location</w:t>
      </w:r>
      <w:r w:rsidRPr="00A42A60">
        <w:rPr>
          <w:noProof/>
        </w:rPr>
        <w:tab/>
      </w:r>
      <w:r w:rsidRPr="00A42A60">
        <w:rPr>
          <w:noProof/>
        </w:rPr>
        <w:fldChar w:fldCharType="begin"/>
      </w:r>
      <w:r w:rsidRPr="00A42A60">
        <w:rPr>
          <w:noProof/>
        </w:rPr>
        <w:instrText xml:space="preserve"> PAGEREF _Toc501379890 \h </w:instrText>
      </w:r>
      <w:r w:rsidRPr="00A42A60">
        <w:rPr>
          <w:noProof/>
        </w:rPr>
      </w:r>
      <w:r w:rsidRPr="00A42A60">
        <w:rPr>
          <w:noProof/>
        </w:rPr>
        <w:fldChar w:fldCharType="separate"/>
      </w:r>
      <w:r w:rsidR="00DE7094">
        <w:rPr>
          <w:noProof/>
        </w:rPr>
        <w:t>108</w:t>
      </w:r>
      <w:r w:rsidRPr="00A42A60">
        <w:rPr>
          <w:noProof/>
        </w:rPr>
        <w:fldChar w:fldCharType="end"/>
      </w:r>
    </w:p>
    <w:p w14:paraId="1070F557" w14:textId="77777777" w:rsidR="00A42A60" w:rsidRDefault="00A42A60">
      <w:pPr>
        <w:pStyle w:val="TOC5"/>
        <w:rPr>
          <w:rFonts w:asciiTheme="minorHAnsi" w:eastAsiaTheme="minorEastAsia" w:hAnsiTheme="minorHAnsi" w:cstheme="minorBidi"/>
          <w:noProof/>
          <w:kern w:val="0"/>
          <w:sz w:val="22"/>
          <w:szCs w:val="22"/>
        </w:rPr>
      </w:pPr>
      <w:r>
        <w:rPr>
          <w:noProof/>
        </w:rPr>
        <w:t>27</w:t>
      </w:r>
      <w:r>
        <w:rPr>
          <w:noProof/>
        </w:rPr>
        <w:tab/>
        <w:t>Cid Harbour, Cid and Whitsunday Islands Location</w:t>
      </w:r>
      <w:r w:rsidRPr="00A42A60">
        <w:rPr>
          <w:noProof/>
        </w:rPr>
        <w:tab/>
      </w:r>
      <w:r w:rsidRPr="00A42A60">
        <w:rPr>
          <w:noProof/>
        </w:rPr>
        <w:fldChar w:fldCharType="begin"/>
      </w:r>
      <w:r w:rsidRPr="00A42A60">
        <w:rPr>
          <w:noProof/>
        </w:rPr>
        <w:instrText xml:space="preserve"> PAGEREF _Toc501379891 \h </w:instrText>
      </w:r>
      <w:r w:rsidRPr="00A42A60">
        <w:rPr>
          <w:noProof/>
        </w:rPr>
      </w:r>
      <w:r w:rsidRPr="00A42A60">
        <w:rPr>
          <w:noProof/>
        </w:rPr>
        <w:fldChar w:fldCharType="separate"/>
      </w:r>
      <w:r w:rsidR="00DE7094">
        <w:rPr>
          <w:noProof/>
        </w:rPr>
        <w:t>109</w:t>
      </w:r>
      <w:r w:rsidRPr="00A42A60">
        <w:rPr>
          <w:noProof/>
        </w:rPr>
        <w:fldChar w:fldCharType="end"/>
      </w:r>
    </w:p>
    <w:p w14:paraId="1070F558" w14:textId="77777777" w:rsidR="00A42A60" w:rsidRDefault="00A42A60">
      <w:pPr>
        <w:pStyle w:val="TOC5"/>
        <w:rPr>
          <w:rFonts w:asciiTheme="minorHAnsi" w:eastAsiaTheme="minorEastAsia" w:hAnsiTheme="minorHAnsi" w:cstheme="minorBidi"/>
          <w:noProof/>
          <w:kern w:val="0"/>
          <w:sz w:val="22"/>
          <w:szCs w:val="22"/>
        </w:rPr>
      </w:pPr>
      <w:r>
        <w:rPr>
          <w:noProof/>
        </w:rPr>
        <w:t>28</w:t>
      </w:r>
      <w:r>
        <w:rPr>
          <w:noProof/>
        </w:rPr>
        <w:tab/>
        <w:t>Coconut Bay, Lindeman Island Location</w:t>
      </w:r>
      <w:r w:rsidRPr="00A42A60">
        <w:rPr>
          <w:noProof/>
        </w:rPr>
        <w:tab/>
      </w:r>
      <w:r w:rsidRPr="00A42A60">
        <w:rPr>
          <w:noProof/>
        </w:rPr>
        <w:fldChar w:fldCharType="begin"/>
      </w:r>
      <w:r w:rsidRPr="00A42A60">
        <w:rPr>
          <w:noProof/>
        </w:rPr>
        <w:instrText xml:space="preserve"> PAGEREF _Toc501379892 \h </w:instrText>
      </w:r>
      <w:r w:rsidRPr="00A42A60">
        <w:rPr>
          <w:noProof/>
        </w:rPr>
      </w:r>
      <w:r w:rsidRPr="00A42A60">
        <w:rPr>
          <w:noProof/>
        </w:rPr>
        <w:fldChar w:fldCharType="separate"/>
      </w:r>
      <w:r w:rsidR="00DE7094">
        <w:rPr>
          <w:noProof/>
        </w:rPr>
        <w:t>109</w:t>
      </w:r>
      <w:r w:rsidRPr="00A42A60">
        <w:rPr>
          <w:noProof/>
        </w:rPr>
        <w:fldChar w:fldCharType="end"/>
      </w:r>
    </w:p>
    <w:p w14:paraId="1070F559" w14:textId="77777777" w:rsidR="00A42A60" w:rsidRDefault="00A42A60">
      <w:pPr>
        <w:pStyle w:val="TOC5"/>
        <w:rPr>
          <w:rFonts w:asciiTheme="minorHAnsi" w:eastAsiaTheme="minorEastAsia" w:hAnsiTheme="minorHAnsi" w:cstheme="minorBidi"/>
          <w:noProof/>
          <w:kern w:val="0"/>
          <w:sz w:val="22"/>
          <w:szCs w:val="22"/>
        </w:rPr>
      </w:pPr>
      <w:r>
        <w:rPr>
          <w:noProof/>
        </w:rPr>
        <w:t>29</w:t>
      </w:r>
      <w:r>
        <w:rPr>
          <w:noProof/>
        </w:rPr>
        <w:tab/>
        <w:t>Cole Island Location</w:t>
      </w:r>
      <w:r w:rsidRPr="00A42A60">
        <w:rPr>
          <w:noProof/>
        </w:rPr>
        <w:tab/>
      </w:r>
      <w:r w:rsidRPr="00A42A60">
        <w:rPr>
          <w:noProof/>
        </w:rPr>
        <w:fldChar w:fldCharType="begin"/>
      </w:r>
      <w:r w:rsidRPr="00A42A60">
        <w:rPr>
          <w:noProof/>
        </w:rPr>
        <w:instrText xml:space="preserve"> PAGEREF _Toc501379893 \h </w:instrText>
      </w:r>
      <w:r w:rsidRPr="00A42A60">
        <w:rPr>
          <w:noProof/>
        </w:rPr>
      </w:r>
      <w:r w:rsidRPr="00A42A60">
        <w:rPr>
          <w:noProof/>
        </w:rPr>
        <w:fldChar w:fldCharType="separate"/>
      </w:r>
      <w:r w:rsidR="00DE7094">
        <w:rPr>
          <w:noProof/>
        </w:rPr>
        <w:t>110</w:t>
      </w:r>
      <w:r w:rsidRPr="00A42A60">
        <w:rPr>
          <w:noProof/>
        </w:rPr>
        <w:fldChar w:fldCharType="end"/>
      </w:r>
    </w:p>
    <w:p w14:paraId="1070F55A" w14:textId="77777777" w:rsidR="00A42A60" w:rsidRDefault="00A42A60">
      <w:pPr>
        <w:pStyle w:val="TOC5"/>
        <w:rPr>
          <w:rFonts w:asciiTheme="minorHAnsi" w:eastAsiaTheme="minorEastAsia" w:hAnsiTheme="minorHAnsi" w:cstheme="minorBidi"/>
          <w:noProof/>
          <w:kern w:val="0"/>
          <w:sz w:val="22"/>
          <w:szCs w:val="22"/>
        </w:rPr>
      </w:pPr>
      <w:r>
        <w:rPr>
          <w:noProof/>
        </w:rPr>
        <w:t>30</w:t>
      </w:r>
      <w:r>
        <w:rPr>
          <w:noProof/>
        </w:rPr>
        <w:tab/>
        <w:t>Comston Island Location</w:t>
      </w:r>
      <w:r w:rsidRPr="00A42A60">
        <w:rPr>
          <w:noProof/>
        </w:rPr>
        <w:tab/>
      </w:r>
      <w:r w:rsidRPr="00A42A60">
        <w:rPr>
          <w:noProof/>
        </w:rPr>
        <w:fldChar w:fldCharType="begin"/>
      </w:r>
      <w:r w:rsidRPr="00A42A60">
        <w:rPr>
          <w:noProof/>
        </w:rPr>
        <w:instrText xml:space="preserve"> PAGEREF _Toc501379894 \h </w:instrText>
      </w:r>
      <w:r w:rsidRPr="00A42A60">
        <w:rPr>
          <w:noProof/>
        </w:rPr>
      </w:r>
      <w:r w:rsidRPr="00A42A60">
        <w:rPr>
          <w:noProof/>
        </w:rPr>
        <w:fldChar w:fldCharType="separate"/>
      </w:r>
      <w:r w:rsidR="00DE7094">
        <w:rPr>
          <w:noProof/>
        </w:rPr>
        <w:t>110</w:t>
      </w:r>
      <w:r w:rsidRPr="00A42A60">
        <w:rPr>
          <w:noProof/>
        </w:rPr>
        <w:fldChar w:fldCharType="end"/>
      </w:r>
    </w:p>
    <w:p w14:paraId="1070F55B" w14:textId="77777777" w:rsidR="00A42A60" w:rsidRDefault="00A42A60">
      <w:pPr>
        <w:pStyle w:val="TOC5"/>
        <w:rPr>
          <w:rFonts w:asciiTheme="minorHAnsi" w:eastAsiaTheme="minorEastAsia" w:hAnsiTheme="minorHAnsi" w:cstheme="minorBidi"/>
          <w:noProof/>
          <w:kern w:val="0"/>
          <w:sz w:val="22"/>
          <w:szCs w:val="22"/>
        </w:rPr>
      </w:pPr>
      <w:r>
        <w:rPr>
          <w:noProof/>
        </w:rPr>
        <w:t>31</w:t>
      </w:r>
      <w:r>
        <w:rPr>
          <w:noProof/>
        </w:rPr>
        <w:tab/>
        <w:t>Cow Island Location</w:t>
      </w:r>
      <w:r w:rsidRPr="00A42A60">
        <w:rPr>
          <w:noProof/>
        </w:rPr>
        <w:tab/>
      </w:r>
      <w:r w:rsidRPr="00A42A60">
        <w:rPr>
          <w:noProof/>
        </w:rPr>
        <w:fldChar w:fldCharType="begin"/>
      </w:r>
      <w:r w:rsidRPr="00A42A60">
        <w:rPr>
          <w:noProof/>
        </w:rPr>
        <w:instrText xml:space="preserve"> PAGEREF _Toc501379895 \h </w:instrText>
      </w:r>
      <w:r w:rsidRPr="00A42A60">
        <w:rPr>
          <w:noProof/>
        </w:rPr>
      </w:r>
      <w:r w:rsidRPr="00A42A60">
        <w:rPr>
          <w:noProof/>
        </w:rPr>
        <w:fldChar w:fldCharType="separate"/>
      </w:r>
      <w:r w:rsidR="00DE7094">
        <w:rPr>
          <w:noProof/>
        </w:rPr>
        <w:t>111</w:t>
      </w:r>
      <w:r w:rsidRPr="00A42A60">
        <w:rPr>
          <w:noProof/>
        </w:rPr>
        <w:fldChar w:fldCharType="end"/>
      </w:r>
    </w:p>
    <w:p w14:paraId="1070F55C" w14:textId="77777777" w:rsidR="00A42A60" w:rsidRDefault="00A42A60">
      <w:pPr>
        <w:pStyle w:val="TOC5"/>
        <w:rPr>
          <w:rFonts w:asciiTheme="minorHAnsi" w:eastAsiaTheme="minorEastAsia" w:hAnsiTheme="minorHAnsi" w:cstheme="minorBidi"/>
          <w:noProof/>
          <w:kern w:val="0"/>
          <w:sz w:val="22"/>
          <w:szCs w:val="22"/>
        </w:rPr>
      </w:pPr>
      <w:r>
        <w:rPr>
          <w:noProof/>
        </w:rPr>
        <w:t>32</w:t>
      </w:r>
      <w:r>
        <w:rPr>
          <w:noProof/>
        </w:rPr>
        <w:tab/>
        <w:t>Daydream Island Location</w:t>
      </w:r>
      <w:r w:rsidRPr="00A42A60">
        <w:rPr>
          <w:noProof/>
        </w:rPr>
        <w:tab/>
      </w:r>
      <w:r w:rsidRPr="00A42A60">
        <w:rPr>
          <w:noProof/>
        </w:rPr>
        <w:fldChar w:fldCharType="begin"/>
      </w:r>
      <w:r w:rsidRPr="00A42A60">
        <w:rPr>
          <w:noProof/>
        </w:rPr>
        <w:instrText xml:space="preserve"> PAGEREF _Toc501379896 \h </w:instrText>
      </w:r>
      <w:r w:rsidRPr="00A42A60">
        <w:rPr>
          <w:noProof/>
        </w:rPr>
      </w:r>
      <w:r w:rsidRPr="00A42A60">
        <w:rPr>
          <w:noProof/>
        </w:rPr>
        <w:fldChar w:fldCharType="separate"/>
      </w:r>
      <w:r w:rsidR="00DE7094">
        <w:rPr>
          <w:noProof/>
        </w:rPr>
        <w:t>111</w:t>
      </w:r>
      <w:r w:rsidRPr="00A42A60">
        <w:rPr>
          <w:noProof/>
        </w:rPr>
        <w:fldChar w:fldCharType="end"/>
      </w:r>
    </w:p>
    <w:p w14:paraId="1070F55D" w14:textId="77777777" w:rsidR="00A42A60" w:rsidRDefault="00A42A60">
      <w:pPr>
        <w:pStyle w:val="TOC5"/>
        <w:rPr>
          <w:rFonts w:asciiTheme="minorHAnsi" w:eastAsiaTheme="minorEastAsia" w:hAnsiTheme="minorHAnsi" w:cstheme="minorBidi"/>
          <w:noProof/>
          <w:kern w:val="0"/>
          <w:sz w:val="22"/>
          <w:szCs w:val="22"/>
        </w:rPr>
      </w:pPr>
      <w:r>
        <w:rPr>
          <w:noProof/>
        </w:rPr>
        <w:t>33</w:t>
      </w:r>
      <w:r>
        <w:rPr>
          <w:noProof/>
        </w:rPr>
        <w:tab/>
        <w:t>Defiance Island Location</w:t>
      </w:r>
      <w:r w:rsidRPr="00A42A60">
        <w:rPr>
          <w:noProof/>
        </w:rPr>
        <w:tab/>
      </w:r>
      <w:r w:rsidRPr="00A42A60">
        <w:rPr>
          <w:noProof/>
        </w:rPr>
        <w:fldChar w:fldCharType="begin"/>
      </w:r>
      <w:r w:rsidRPr="00A42A60">
        <w:rPr>
          <w:noProof/>
        </w:rPr>
        <w:instrText xml:space="preserve"> PAGEREF _Toc501379897 \h </w:instrText>
      </w:r>
      <w:r w:rsidRPr="00A42A60">
        <w:rPr>
          <w:noProof/>
        </w:rPr>
      </w:r>
      <w:r w:rsidRPr="00A42A60">
        <w:rPr>
          <w:noProof/>
        </w:rPr>
        <w:fldChar w:fldCharType="separate"/>
      </w:r>
      <w:r w:rsidR="00DE7094">
        <w:rPr>
          <w:noProof/>
        </w:rPr>
        <w:t>111</w:t>
      </w:r>
      <w:r w:rsidRPr="00A42A60">
        <w:rPr>
          <w:noProof/>
        </w:rPr>
        <w:fldChar w:fldCharType="end"/>
      </w:r>
    </w:p>
    <w:p w14:paraId="1070F55E" w14:textId="77777777" w:rsidR="00A42A60" w:rsidRDefault="00A42A60">
      <w:pPr>
        <w:pStyle w:val="TOC5"/>
        <w:rPr>
          <w:rFonts w:asciiTheme="minorHAnsi" w:eastAsiaTheme="minorEastAsia" w:hAnsiTheme="minorHAnsi" w:cstheme="minorBidi"/>
          <w:noProof/>
          <w:kern w:val="0"/>
          <w:sz w:val="22"/>
          <w:szCs w:val="22"/>
        </w:rPr>
      </w:pPr>
      <w:r>
        <w:rPr>
          <w:noProof/>
        </w:rPr>
        <w:t>34</w:t>
      </w:r>
      <w:r>
        <w:rPr>
          <w:noProof/>
        </w:rPr>
        <w:tab/>
        <w:t>Defiance Reefs Location</w:t>
      </w:r>
      <w:r w:rsidRPr="00A42A60">
        <w:rPr>
          <w:noProof/>
        </w:rPr>
        <w:tab/>
      </w:r>
      <w:r w:rsidRPr="00A42A60">
        <w:rPr>
          <w:noProof/>
        </w:rPr>
        <w:fldChar w:fldCharType="begin"/>
      </w:r>
      <w:r w:rsidRPr="00A42A60">
        <w:rPr>
          <w:noProof/>
        </w:rPr>
        <w:instrText xml:space="preserve"> PAGEREF _Toc501379898 \h </w:instrText>
      </w:r>
      <w:r w:rsidRPr="00A42A60">
        <w:rPr>
          <w:noProof/>
        </w:rPr>
      </w:r>
      <w:r w:rsidRPr="00A42A60">
        <w:rPr>
          <w:noProof/>
        </w:rPr>
        <w:fldChar w:fldCharType="separate"/>
      </w:r>
      <w:r w:rsidR="00DE7094">
        <w:rPr>
          <w:noProof/>
        </w:rPr>
        <w:t>112</w:t>
      </w:r>
      <w:r w:rsidRPr="00A42A60">
        <w:rPr>
          <w:noProof/>
        </w:rPr>
        <w:fldChar w:fldCharType="end"/>
      </w:r>
    </w:p>
    <w:p w14:paraId="1070F55F" w14:textId="77777777" w:rsidR="00A42A60" w:rsidRDefault="00A42A60">
      <w:pPr>
        <w:pStyle w:val="TOC5"/>
        <w:rPr>
          <w:rFonts w:asciiTheme="minorHAnsi" w:eastAsiaTheme="minorEastAsia" w:hAnsiTheme="minorHAnsi" w:cstheme="minorBidi"/>
          <w:noProof/>
          <w:kern w:val="0"/>
          <w:sz w:val="22"/>
          <w:szCs w:val="22"/>
        </w:rPr>
      </w:pPr>
      <w:r>
        <w:rPr>
          <w:noProof/>
        </w:rPr>
        <w:t>35</w:t>
      </w:r>
      <w:r>
        <w:rPr>
          <w:noProof/>
        </w:rPr>
        <w:tab/>
        <w:t>Deloraine Island Location</w:t>
      </w:r>
      <w:r w:rsidRPr="00A42A60">
        <w:rPr>
          <w:noProof/>
        </w:rPr>
        <w:tab/>
      </w:r>
      <w:r w:rsidRPr="00A42A60">
        <w:rPr>
          <w:noProof/>
        </w:rPr>
        <w:fldChar w:fldCharType="begin"/>
      </w:r>
      <w:r w:rsidRPr="00A42A60">
        <w:rPr>
          <w:noProof/>
        </w:rPr>
        <w:instrText xml:space="preserve"> PAGEREF _Toc501379899 \h </w:instrText>
      </w:r>
      <w:r w:rsidRPr="00A42A60">
        <w:rPr>
          <w:noProof/>
        </w:rPr>
      </w:r>
      <w:r w:rsidRPr="00A42A60">
        <w:rPr>
          <w:noProof/>
        </w:rPr>
        <w:fldChar w:fldCharType="separate"/>
      </w:r>
      <w:r w:rsidR="00DE7094">
        <w:rPr>
          <w:noProof/>
        </w:rPr>
        <w:t>112</w:t>
      </w:r>
      <w:r w:rsidRPr="00A42A60">
        <w:rPr>
          <w:noProof/>
        </w:rPr>
        <w:fldChar w:fldCharType="end"/>
      </w:r>
    </w:p>
    <w:p w14:paraId="1070F560" w14:textId="77777777" w:rsidR="00A42A60" w:rsidRDefault="00A42A60">
      <w:pPr>
        <w:pStyle w:val="TOC5"/>
        <w:rPr>
          <w:rFonts w:asciiTheme="minorHAnsi" w:eastAsiaTheme="minorEastAsia" w:hAnsiTheme="minorHAnsi" w:cstheme="minorBidi"/>
          <w:noProof/>
          <w:kern w:val="0"/>
          <w:sz w:val="22"/>
          <w:szCs w:val="22"/>
        </w:rPr>
      </w:pPr>
      <w:r>
        <w:rPr>
          <w:noProof/>
        </w:rPr>
        <w:t>36</w:t>
      </w:r>
      <w:r>
        <w:rPr>
          <w:noProof/>
        </w:rPr>
        <w:tab/>
        <w:t>Denman Island Location</w:t>
      </w:r>
      <w:r w:rsidRPr="00A42A60">
        <w:rPr>
          <w:noProof/>
        </w:rPr>
        <w:tab/>
      </w:r>
      <w:r w:rsidRPr="00A42A60">
        <w:rPr>
          <w:noProof/>
        </w:rPr>
        <w:fldChar w:fldCharType="begin"/>
      </w:r>
      <w:r w:rsidRPr="00A42A60">
        <w:rPr>
          <w:noProof/>
        </w:rPr>
        <w:instrText xml:space="preserve"> PAGEREF _Toc501379900 \h </w:instrText>
      </w:r>
      <w:r w:rsidRPr="00A42A60">
        <w:rPr>
          <w:noProof/>
        </w:rPr>
      </w:r>
      <w:r w:rsidRPr="00A42A60">
        <w:rPr>
          <w:noProof/>
        </w:rPr>
        <w:fldChar w:fldCharType="separate"/>
      </w:r>
      <w:r w:rsidR="00DE7094">
        <w:rPr>
          <w:noProof/>
        </w:rPr>
        <w:t>113</w:t>
      </w:r>
      <w:r w:rsidRPr="00A42A60">
        <w:rPr>
          <w:noProof/>
        </w:rPr>
        <w:fldChar w:fldCharType="end"/>
      </w:r>
    </w:p>
    <w:p w14:paraId="1070F561" w14:textId="77777777" w:rsidR="00A42A60" w:rsidRDefault="00A42A60">
      <w:pPr>
        <w:pStyle w:val="TOC5"/>
        <w:rPr>
          <w:rFonts w:asciiTheme="minorHAnsi" w:eastAsiaTheme="minorEastAsia" w:hAnsiTheme="minorHAnsi" w:cstheme="minorBidi"/>
          <w:noProof/>
          <w:kern w:val="0"/>
          <w:sz w:val="22"/>
          <w:szCs w:val="22"/>
        </w:rPr>
      </w:pPr>
      <w:r>
        <w:rPr>
          <w:noProof/>
        </w:rPr>
        <w:t>37</w:t>
      </w:r>
      <w:r>
        <w:rPr>
          <w:noProof/>
        </w:rPr>
        <w:tab/>
        <w:t>Dent Island West Location</w:t>
      </w:r>
      <w:r w:rsidRPr="00A42A60">
        <w:rPr>
          <w:noProof/>
        </w:rPr>
        <w:tab/>
      </w:r>
      <w:r w:rsidRPr="00A42A60">
        <w:rPr>
          <w:noProof/>
        </w:rPr>
        <w:fldChar w:fldCharType="begin"/>
      </w:r>
      <w:r w:rsidRPr="00A42A60">
        <w:rPr>
          <w:noProof/>
        </w:rPr>
        <w:instrText xml:space="preserve"> PAGEREF _Toc501379901 \h </w:instrText>
      </w:r>
      <w:r w:rsidRPr="00A42A60">
        <w:rPr>
          <w:noProof/>
        </w:rPr>
      </w:r>
      <w:r w:rsidRPr="00A42A60">
        <w:rPr>
          <w:noProof/>
        </w:rPr>
        <w:fldChar w:fldCharType="separate"/>
      </w:r>
      <w:r w:rsidR="00DE7094">
        <w:rPr>
          <w:noProof/>
        </w:rPr>
        <w:t>113</w:t>
      </w:r>
      <w:r w:rsidRPr="00A42A60">
        <w:rPr>
          <w:noProof/>
        </w:rPr>
        <w:fldChar w:fldCharType="end"/>
      </w:r>
    </w:p>
    <w:p w14:paraId="1070F562" w14:textId="77777777" w:rsidR="00A42A60" w:rsidRDefault="00A42A60">
      <w:pPr>
        <w:pStyle w:val="TOC5"/>
        <w:rPr>
          <w:rFonts w:asciiTheme="minorHAnsi" w:eastAsiaTheme="minorEastAsia" w:hAnsiTheme="minorHAnsi" w:cstheme="minorBidi"/>
          <w:noProof/>
          <w:kern w:val="0"/>
          <w:sz w:val="22"/>
          <w:szCs w:val="22"/>
        </w:rPr>
      </w:pPr>
      <w:r>
        <w:rPr>
          <w:noProof/>
        </w:rPr>
        <w:t>38</w:t>
      </w:r>
      <w:r>
        <w:rPr>
          <w:noProof/>
        </w:rPr>
        <w:tab/>
        <w:t>Dent Passage, Dent and Hamilton Islands Location</w:t>
      </w:r>
      <w:r w:rsidRPr="00A42A60">
        <w:rPr>
          <w:noProof/>
        </w:rPr>
        <w:tab/>
      </w:r>
      <w:r w:rsidRPr="00A42A60">
        <w:rPr>
          <w:noProof/>
        </w:rPr>
        <w:fldChar w:fldCharType="begin"/>
      </w:r>
      <w:r w:rsidRPr="00A42A60">
        <w:rPr>
          <w:noProof/>
        </w:rPr>
        <w:instrText xml:space="preserve"> PAGEREF _Toc501379902 \h </w:instrText>
      </w:r>
      <w:r w:rsidRPr="00A42A60">
        <w:rPr>
          <w:noProof/>
        </w:rPr>
      </w:r>
      <w:r w:rsidRPr="00A42A60">
        <w:rPr>
          <w:noProof/>
        </w:rPr>
        <w:fldChar w:fldCharType="separate"/>
      </w:r>
      <w:r w:rsidR="00DE7094">
        <w:rPr>
          <w:noProof/>
        </w:rPr>
        <w:t>113</w:t>
      </w:r>
      <w:r w:rsidRPr="00A42A60">
        <w:rPr>
          <w:noProof/>
        </w:rPr>
        <w:fldChar w:fldCharType="end"/>
      </w:r>
    </w:p>
    <w:p w14:paraId="1070F563" w14:textId="77777777" w:rsidR="00A42A60" w:rsidRDefault="00A42A60">
      <w:pPr>
        <w:pStyle w:val="TOC5"/>
        <w:rPr>
          <w:rFonts w:asciiTheme="minorHAnsi" w:eastAsiaTheme="minorEastAsia" w:hAnsiTheme="minorHAnsi" w:cstheme="minorBidi"/>
          <w:noProof/>
          <w:kern w:val="0"/>
          <w:sz w:val="22"/>
          <w:szCs w:val="22"/>
        </w:rPr>
      </w:pPr>
      <w:r>
        <w:rPr>
          <w:noProof/>
        </w:rPr>
        <w:t>39</w:t>
      </w:r>
      <w:r>
        <w:rPr>
          <w:noProof/>
        </w:rPr>
        <w:tab/>
        <w:t>Dingo Beach Location</w:t>
      </w:r>
      <w:r w:rsidRPr="00A42A60">
        <w:rPr>
          <w:noProof/>
        </w:rPr>
        <w:tab/>
      </w:r>
      <w:r w:rsidRPr="00A42A60">
        <w:rPr>
          <w:noProof/>
        </w:rPr>
        <w:fldChar w:fldCharType="begin"/>
      </w:r>
      <w:r w:rsidRPr="00A42A60">
        <w:rPr>
          <w:noProof/>
        </w:rPr>
        <w:instrText xml:space="preserve"> PAGEREF _Toc501379903 \h </w:instrText>
      </w:r>
      <w:r w:rsidRPr="00A42A60">
        <w:rPr>
          <w:noProof/>
        </w:rPr>
      </w:r>
      <w:r w:rsidRPr="00A42A60">
        <w:rPr>
          <w:noProof/>
        </w:rPr>
        <w:fldChar w:fldCharType="separate"/>
      </w:r>
      <w:r w:rsidR="00DE7094">
        <w:rPr>
          <w:noProof/>
        </w:rPr>
        <w:t>114</w:t>
      </w:r>
      <w:r w:rsidRPr="00A42A60">
        <w:rPr>
          <w:noProof/>
        </w:rPr>
        <w:fldChar w:fldCharType="end"/>
      </w:r>
    </w:p>
    <w:p w14:paraId="1070F564" w14:textId="77777777" w:rsidR="00A42A60" w:rsidRDefault="00A42A60">
      <w:pPr>
        <w:pStyle w:val="TOC5"/>
        <w:rPr>
          <w:rFonts w:asciiTheme="minorHAnsi" w:eastAsiaTheme="minorEastAsia" w:hAnsiTheme="minorHAnsi" w:cstheme="minorBidi"/>
          <w:noProof/>
          <w:kern w:val="0"/>
          <w:sz w:val="22"/>
          <w:szCs w:val="22"/>
        </w:rPr>
      </w:pPr>
      <w:r>
        <w:rPr>
          <w:noProof/>
        </w:rPr>
        <w:t>40</w:t>
      </w:r>
      <w:r>
        <w:rPr>
          <w:noProof/>
        </w:rPr>
        <w:tab/>
        <w:t>Double Bay East Location</w:t>
      </w:r>
      <w:r w:rsidRPr="00A42A60">
        <w:rPr>
          <w:noProof/>
        </w:rPr>
        <w:tab/>
      </w:r>
      <w:r w:rsidRPr="00A42A60">
        <w:rPr>
          <w:noProof/>
        </w:rPr>
        <w:fldChar w:fldCharType="begin"/>
      </w:r>
      <w:r w:rsidRPr="00A42A60">
        <w:rPr>
          <w:noProof/>
        </w:rPr>
        <w:instrText xml:space="preserve"> PAGEREF _Toc501379904 \h </w:instrText>
      </w:r>
      <w:r w:rsidRPr="00A42A60">
        <w:rPr>
          <w:noProof/>
        </w:rPr>
      </w:r>
      <w:r w:rsidRPr="00A42A60">
        <w:rPr>
          <w:noProof/>
        </w:rPr>
        <w:fldChar w:fldCharType="separate"/>
      </w:r>
      <w:r w:rsidR="00DE7094">
        <w:rPr>
          <w:noProof/>
        </w:rPr>
        <w:t>115</w:t>
      </w:r>
      <w:r w:rsidRPr="00A42A60">
        <w:rPr>
          <w:noProof/>
        </w:rPr>
        <w:fldChar w:fldCharType="end"/>
      </w:r>
    </w:p>
    <w:p w14:paraId="1070F565" w14:textId="77777777" w:rsidR="00A42A60" w:rsidRDefault="00A42A60">
      <w:pPr>
        <w:pStyle w:val="TOC5"/>
        <w:rPr>
          <w:rFonts w:asciiTheme="minorHAnsi" w:eastAsiaTheme="minorEastAsia" w:hAnsiTheme="minorHAnsi" w:cstheme="minorBidi"/>
          <w:noProof/>
          <w:kern w:val="0"/>
          <w:sz w:val="22"/>
          <w:szCs w:val="22"/>
        </w:rPr>
      </w:pPr>
      <w:r>
        <w:rPr>
          <w:noProof/>
        </w:rPr>
        <w:t>41</w:t>
      </w:r>
      <w:r>
        <w:rPr>
          <w:noProof/>
        </w:rPr>
        <w:tab/>
        <w:t>Double Bay West Location</w:t>
      </w:r>
      <w:r w:rsidRPr="00A42A60">
        <w:rPr>
          <w:noProof/>
        </w:rPr>
        <w:tab/>
      </w:r>
      <w:r w:rsidRPr="00A42A60">
        <w:rPr>
          <w:noProof/>
        </w:rPr>
        <w:fldChar w:fldCharType="begin"/>
      </w:r>
      <w:r w:rsidRPr="00A42A60">
        <w:rPr>
          <w:noProof/>
        </w:rPr>
        <w:instrText xml:space="preserve"> PAGEREF _Toc501379905 \h </w:instrText>
      </w:r>
      <w:r w:rsidRPr="00A42A60">
        <w:rPr>
          <w:noProof/>
        </w:rPr>
      </w:r>
      <w:r w:rsidRPr="00A42A60">
        <w:rPr>
          <w:noProof/>
        </w:rPr>
        <w:fldChar w:fldCharType="separate"/>
      </w:r>
      <w:r w:rsidR="00DE7094">
        <w:rPr>
          <w:noProof/>
        </w:rPr>
        <w:t>115</w:t>
      </w:r>
      <w:r w:rsidRPr="00A42A60">
        <w:rPr>
          <w:noProof/>
        </w:rPr>
        <w:fldChar w:fldCharType="end"/>
      </w:r>
    </w:p>
    <w:p w14:paraId="1070F566" w14:textId="77777777" w:rsidR="00A42A60" w:rsidRDefault="00A42A60">
      <w:pPr>
        <w:pStyle w:val="TOC5"/>
        <w:rPr>
          <w:rFonts w:asciiTheme="minorHAnsi" w:eastAsiaTheme="minorEastAsia" w:hAnsiTheme="minorHAnsi" w:cstheme="minorBidi"/>
          <w:noProof/>
          <w:kern w:val="0"/>
          <w:sz w:val="22"/>
          <w:szCs w:val="22"/>
        </w:rPr>
      </w:pPr>
      <w:r>
        <w:rPr>
          <w:noProof/>
        </w:rPr>
        <w:t>42</w:t>
      </w:r>
      <w:r>
        <w:rPr>
          <w:noProof/>
        </w:rPr>
        <w:tab/>
        <w:t>Double Cone Island Location</w:t>
      </w:r>
      <w:r w:rsidRPr="00A42A60">
        <w:rPr>
          <w:noProof/>
        </w:rPr>
        <w:tab/>
      </w:r>
      <w:r w:rsidRPr="00A42A60">
        <w:rPr>
          <w:noProof/>
        </w:rPr>
        <w:fldChar w:fldCharType="begin"/>
      </w:r>
      <w:r w:rsidRPr="00A42A60">
        <w:rPr>
          <w:noProof/>
        </w:rPr>
        <w:instrText xml:space="preserve"> PAGEREF _Toc501379906 \h </w:instrText>
      </w:r>
      <w:r w:rsidRPr="00A42A60">
        <w:rPr>
          <w:noProof/>
        </w:rPr>
      </w:r>
      <w:r w:rsidRPr="00A42A60">
        <w:rPr>
          <w:noProof/>
        </w:rPr>
        <w:fldChar w:fldCharType="separate"/>
      </w:r>
      <w:r w:rsidR="00DE7094">
        <w:rPr>
          <w:noProof/>
        </w:rPr>
        <w:t>115</w:t>
      </w:r>
      <w:r w:rsidRPr="00A42A60">
        <w:rPr>
          <w:noProof/>
        </w:rPr>
        <w:fldChar w:fldCharType="end"/>
      </w:r>
    </w:p>
    <w:p w14:paraId="1070F567" w14:textId="77777777" w:rsidR="00A42A60" w:rsidRDefault="00A42A60">
      <w:pPr>
        <w:pStyle w:val="TOC5"/>
        <w:rPr>
          <w:rFonts w:asciiTheme="minorHAnsi" w:eastAsiaTheme="minorEastAsia" w:hAnsiTheme="minorHAnsi" w:cstheme="minorBidi"/>
          <w:noProof/>
          <w:kern w:val="0"/>
          <w:sz w:val="22"/>
          <w:szCs w:val="22"/>
        </w:rPr>
      </w:pPr>
      <w:r>
        <w:rPr>
          <w:noProof/>
        </w:rPr>
        <w:t>43</w:t>
      </w:r>
      <w:r>
        <w:rPr>
          <w:noProof/>
        </w:rPr>
        <w:tab/>
        <w:t>Double Rocks Location</w:t>
      </w:r>
      <w:r w:rsidRPr="00A42A60">
        <w:rPr>
          <w:noProof/>
        </w:rPr>
        <w:tab/>
      </w:r>
      <w:r w:rsidRPr="00A42A60">
        <w:rPr>
          <w:noProof/>
        </w:rPr>
        <w:fldChar w:fldCharType="begin"/>
      </w:r>
      <w:r w:rsidRPr="00A42A60">
        <w:rPr>
          <w:noProof/>
        </w:rPr>
        <w:instrText xml:space="preserve"> PAGEREF _Toc501379907 \h </w:instrText>
      </w:r>
      <w:r w:rsidRPr="00A42A60">
        <w:rPr>
          <w:noProof/>
        </w:rPr>
      </w:r>
      <w:r w:rsidRPr="00A42A60">
        <w:rPr>
          <w:noProof/>
        </w:rPr>
        <w:fldChar w:fldCharType="separate"/>
      </w:r>
      <w:r w:rsidR="00DE7094">
        <w:rPr>
          <w:noProof/>
        </w:rPr>
        <w:t>116</w:t>
      </w:r>
      <w:r w:rsidRPr="00A42A60">
        <w:rPr>
          <w:noProof/>
        </w:rPr>
        <w:fldChar w:fldCharType="end"/>
      </w:r>
    </w:p>
    <w:p w14:paraId="1070F568" w14:textId="77777777" w:rsidR="00A42A60" w:rsidRDefault="00A42A60">
      <w:pPr>
        <w:pStyle w:val="TOC5"/>
        <w:rPr>
          <w:rFonts w:asciiTheme="minorHAnsi" w:eastAsiaTheme="minorEastAsia" w:hAnsiTheme="minorHAnsi" w:cstheme="minorBidi"/>
          <w:noProof/>
          <w:kern w:val="0"/>
          <w:sz w:val="22"/>
          <w:szCs w:val="22"/>
        </w:rPr>
      </w:pPr>
      <w:r>
        <w:rPr>
          <w:noProof/>
        </w:rPr>
        <w:t>44</w:t>
      </w:r>
      <w:r>
        <w:rPr>
          <w:noProof/>
        </w:rPr>
        <w:tab/>
        <w:t>Driftwood Bay, Hamilton Island Location</w:t>
      </w:r>
      <w:r w:rsidRPr="00A42A60">
        <w:rPr>
          <w:noProof/>
        </w:rPr>
        <w:tab/>
      </w:r>
      <w:r w:rsidRPr="00A42A60">
        <w:rPr>
          <w:noProof/>
        </w:rPr>
        <w:fldChar w:fldCharType="begin"/>
      </w:r>
      <w:r w:rsidRPr="00A42A60">
        <w:rPr>
          <w:noProof/>
        </w:rPr>
        <w:instrText xml:space="preserve"> PAGEREF _Toc501379908 \h </w:instrText>
      </w:r>
      <w:r w:rsidRPr="00A42A60">
        <w:rPr>
          <w:noProof/>
        </w:rPr>
      </w:r>
      <w:r w:rsidRPr="00A42A60">
        <w:rPr>
          <w:noProof/>
        </w:rPr>
        <w:fldChar w:fldCharType="separate"/>
      </w:r>
      <w:r w:rsidR="00DE7094">
        <w:rPr>
          <w:noProof/>
        </w:rPr>
        <w:t>116</w:t>
      </w:r>
      <w:r w:rsidRPr="00A42A60">
        <w:rPr>
          <w:noProof/>
        </w:rPr>
        <w:fldChar w:fldCharType="end"/>
      </w:r>
    </w:p>
    <w:p w14:paraId="1070F569" w14:textId="77777777" w:rsidR="00A42A60" w:rsidRDefault="00A42A60">
      <w:pPr>
        <w:pStyle w:val="TOC5"/>
        <w:rPr>
          <w:rFonts w:asciiTheme="minorHAnsi" w:eastAsiaTheme="minorEastAsia" w:hAnsiTheme="minorHAnsi" w:cstheme="minorBidi"/>
          <w:noProof/>
          <w:kern w:val="0"/>
          <w:sz w:val="22"/>
          <w:szCs w:val="22"/>
        </w:rPr>
      </w:pPr>
      <w:r>
        <w:rPr>
          <w:noProof/>
        </w:rPr>
        <w:t>45</w:t>
      </w:r>
      <w:r>
        <w:rPr>
          <w:noProof/>
        </w:rPr>
        <w:tab/>
        <w:t>Dugong Inlet, Whitsunday Island Location</w:t>
      </w:r>
      <w:r w:rsidRPr="00A42A60">
        <w:rPr>
          <w:noProof/>
        </w:rPr>
        <w:tab/>
      </w:r>
      <w:r w:rsidRPr="00A42A60">
        <w:rPr>
          <w:noProof/>
        </w:rPr>
        <w:fldChar w:fldCharType="begin"/>
      </w:r>
      <w:r w:rsidRPr="00A42A60">
        <w:rPr>
          <w:noProof/>
        </w:rPr>
        <w:instrText xml:space="preserve"> PAGEREF _Toc501379909 \h </w:instrText>
      </w:r>
      <w:r w:rsidRPr="00A42A60">
        <w:rPr>
          <w:noProof/>
        </w:rPr>
      </w:r>
      <w:r w:rsidRPr="00A42A60">
        <w:rPr>
          <w:noProof/>
        </w:rPr>
        <w:fldChar w:fldCharType="separate"/>
      </w:r>
      <w:r w:rsidR="00DE7094">
        <w:rPr>
          <w:noProof/>
        </w:rPr>
        <w:t>117</w:t>
      </w:r>
      <w:r w:rsidRPr="00A42A60">
        <w:rPr>
          <w:noProof/>
        </w:rPr>
        <w:fldChar w:fldCharType="end"/>
      </w:r>
    </w:p>
    <w:p w14:paraId="1070F56A" w14:textId="77777777" w:rsidR="00A42A60" w:rsidRDefault="00A42A60">
      <w:pPr>
        <w:pStyle w:val="TOC5"/>
        <w:rPr>
          <w:rFonts w:asciiTheme="minorHAnsi" w:eastAsiaTheme="minorEastAsia" w:hAnsiTheme="minorHAnsi" w:cstheme="minorBidi"/>
          <w:noProof/>
          <w:kern w:val="0"/>
          <w:sz w:val="22"/>
          <w:szCs w:val="22"/>
        </w:rPr>
      </w:pPr>
      <w:r>
        <w:rPr>
          <w:noProof/>
        </w:rPr>
        <w:t>46</w:t>
      </w:r>
      <w:r>
        <w:rPr>
          <w:noProof/>
        </w:rPr>
        <w:tab/>
        <w:t>Dumbell Island Location</w:t>
      </w:r>
      <w:r w:rsidRPr="00A42A60">
        <w:rPr>
          <w:noProof/>
        </w:rPr>
        <w:tab/>
      </w:r>
      <w:r w:rsidRPr="00A42A60">
        <w:rPr>
          <w:noProof/>
        </w:rPr>
        <w:fldChar w:fldCharType="begin"/>
      </w:r>
      <w:r w:rsidRPr="00A42A60">
        <w:rPr>
          <w:noProof/>
        </w:rPr>
        <w:instrText xml:space="preserve"> PAGEREF _Toc501379910 \h </w:instrText>
      </w:r>
      <w:r w:rsidRPr="00A42A60">
        <w:rPr>
          <w:noProof/>
        </w:rPr>
      </w:r>
      <w:r w:rsidRPr="00A42A60">
        <w:rPr>
          <w:noProof/>
        </w:rPr>
        <w:fldChar w:fldCharType="separate"/>
      </w:r>
      <w:r w:rsidR="00DE7094">
        <w:rPr>
          <w:noProof/>
        </w:rPr>
        <w:t>117</w:t>
      </w:r>
      <w:r w:rsidRPr="00A42A60">
        <w:rPr>
          <w:noProof/>
        </w:rPr>
        <w:fldChar w:fldCharType="end"/>
      </w:r>
    </w:p>
    <w:p w14:paraId="1070F56B" w14:textId="77777777" w:rsidR="00A42A60" w:rsidRDefault="00A42A60">
      <w:pPr>
        <w:pStyle w:val="TOC5"/>
        <w:rPr>
          <w:rFonts w:asciiTheme="minorHAnsi" w:eastAsiaTheme="minorEastAsia" w:hAnsiTheme="minorHAnsi" w:cstheme="minorBidi"/>
          <w:noProof/>
          <w:kern w:val="0"/>
          <w:sz w:val="22"/>
          <w:szCs w:val="22"/>
        </w:rPr>
      </w:pPr>
      <w:r>
        <w:rPr>
          <w:noProof/>
        </w:rPr>
        <w:t>47</w:t>
      </w:r>
      <w:r>
        <w:rPr>
          <w:noProof/>
        </w:rPr>
        <w:tab/>
        <w:t>Dungurra Island Location</w:t>
      </w:r>
      <w:r w:rsidRPr="00A42A60">
        <w:rPr>
          <w:noProof/>
        </w:rPr>
        <w:tab/>
      </w:r>
      <w:r w:rsidRPr="00A42A60">
        <w:rPr>
          <w:noProof/>
        </w:rPr>
        <w:fldChar w:fldCharType="begin"/>
      </w:r>
      <w:r w:rsidRPr="00A42A60">
        <w:rPr>
          <w:noProof/>
        </w:rPr>
        <w:instrText xml:space="preserve"> PAGEREF _Toc501379911 \h </w:instrText>
      </w:r>
      <w:r w:rsidRPr="00A42A60">
        <w:rPr>
          <w:noProof/>
        </w:rPr>
      </w:r>
      <w:r w:rsidRPr="00A42A60">
        <w:rPr>
          <w:noProof/>
        </w:rPr>
        <w:fldChar w:fldCharType="separate"/>
      </w:r>
      <w:r w:rsidR="00DE7094">
        <w:rPr>
          <w:noProof/>
        </w:rPr>
        <w:t>117</w:t>
      </w:r>
      <w:r w:rsidRPr="00A42A60">
        <w:rPr>
          <w:noProof/>
        </w:rPr>
        <w:fldChar w:fldCharType="end"/>
      </w:r>
    </w:p>
    <w:p w14:paraId="1070F56C" w14:textId="77777777" w:rsidR="00A42A60" w:rsidRDefault="00A42A60">
      <w:pPr>
        <w:pStyle w:val="TOC5"/>
        <w:rPr>
          <w:rFonts w:asciiTheme="minorHAnsi" w:eastAsiaTheme="minorEastAsia" w:hAnsiTheme="minorHAnsi" w:cstheme="minorBidi"/>
          <w:noProof/>
          <w:kern w:val="0"/>
          <w:sz w:val="22"/>
          <w:szCs w:val="22"/>
        </w:rPr>
      </w:pPr>
      <w:r>
        <w:rPr>
          <w:noProof/>
        </w:rPr>
        <w:t>48</w:t>
      </w:r>
      <w:r>
        <w:rPr>
          <w:noProof/>
        </w:rPr>
        <w:tab/>
        <w:t>Earlando Coast Location</w:t>
      </w:r>
      <w:r w:rsidRPr="00A42A60">
        <w:rPr>
          <w:noProof/>
        </w:rPr>
        <w:tab/>
      </w:r>
      <w:r w:rsidRPr="00A42A60">
        <w:rPr>
          <w:noProof/>
        </w:rPr>
        <w:fldChar w:fldCharType="begin"/>
      </w:r>
      <w:r w:rsidRPr="00A42A60">
        <w:rPr>
          <w:noProof/>
        </w:rPr>
        <w:instrText xml:space="preserve"> PAGEREF _Toc501379912 \h </w:instrText>
      </w:r>
      <w:r w:rsidRPr="00A42A60">
        <w:rPr>
          <w:noProof/>
        </w:rPr>
      </w:r>
      <w:r w:rsidRPr="00A42A60">
        <w:rPr>
          <w:noProof/>
        </w:rPr>
        <w:fldChar w:fldCharType="separate"/>
      </w:r>
      <w:r w:rsidR="00DE7094">
        <w:rPr>
          <w:noProof/>
        </w:rPr>
        <w:t>118</w:t>
      </w:r>
      <w:r w:rsidRPr="00A42A60">
        <w:rPr>
          <w:noProof/>
        </w:rPr>
        <w:fldChar w:fldCharType="end"/>
      </w:r>
    </w:p>
    <w:p w14:paraId="1070F56D" w14:textId="77777777" w:rsidR="00A42A60" w:rsidRDefault="00A42A60">
      <w:pPr>
        <w:pStyle w:val="TOC5"/>
        <w:rPr>
          <w:rFonts w:asciiTheme="minorHAnsi" w:eastAsiaTheme="minorEastAsia" w:hAnsiTheme="minorHAnsi" w:cstheme="minorBidi"/>
          <w:noProof/>
          <w:kern w:val="0"/>
          <w:sz w:val="22"/>
          <w:szCs w:val="22"/>
        </w:rPr>
      </w:pPr>
      <w:r>
        <w:rPr>
          <w:noProof/>
        </w:rPr>
        <w:t>49</w:t>
      </w:r>
      <w:r>
        <w:rPr>
          <w:noProof/>
        </w:rPr>
        <w:tab/>
        <w:t>East Repulse Island Location</w:t>
      </w:r>
      <w:r w:rsidRPr="00A42A60">
        <w:rPr>
          <w:noProof/>
        </w:rPr>
        <w:tab/>
      </w:r>
      <w:r w:rsidRPr="00A42A60">
        <w:rPr>
          <w:noProof/>
        </w:rPr>
        <w:fldChar w:fldCharType="begin"/>
      </w:r>
      <w:r w:rsidRPr="00A42A60">
        <w:rPr>
          <w:noProof/>
        </w:rPr>
        <w:instrText xml:space="preserve"> PAGEREF _Toc501379913 \h </w:instrText>
      </w:r>
      <w:r w:rsidRPr="00A42A60">
        <w:rPr>
          <w:noProof/>
        </w:rPr>
      </w:r>
      <w:r w:rsidRPr="00A42A60">
        <w:rPr>
          <w:noProof/>
        </w:rPr>
        <w:fldChar w:fldCharType="separate"/>
      </w:r>
      <w:r w:rsidR="00DE7094">
        <w:rPr>
          <w:noProof/>
        </w:rPr>
        <w:t>118</w:t>
      </w:r>
      <w:r w:rsidRPr="00A42A60">
        <w:rPr>
          <w:noProof/>
        </w:rPr>
        <w:fldChar w:fldCharType="end"/>
      </w:r>
    </w:p>
    <w:p w14:paraId="1070F56E" w14:textId="77777777" w:rsidR="00A42A60" w:rsidRDefault="00A42A60">
      <w:pPr>
        <w:pStyle w:val="TOC5"/>
        <w:rPr>
          <w:rFonts w:asciiTheme="minorHAnsi" w:eastAsiaTheme="minorEastAsia" w:hAnsiTheme="minorHAnsi" w:cstheme="minorBidi"/>
          <w:noProof/>
          <w:kern w:val="0"/>
          <w:sz w:val="22"/>
          <w:szCs w:val="22"/>
        </w:rPr>
      </w:pPr>
      <w:r>
        <w:rPr>
          <w:noProof/>
        </w:rPr>
        <w:t>50</w:t>
      </w:r>
      <w:r>
        <w:rPr>
          <w:noProof/>
        </w:rPr>
        <w:tab/>
        <w:t>East Rock Location</w:t>
      </w:r>
      <w:r w:rsidRPr="00A42A60">
        <w:rPr>
          <w:noProof/>
        </w:rPr>
        <w:tab/>
      </w:r>
      <w:r w:rsidRPr="00A42A60">
        <w:rPr>
          <w:noProof/>
        </w:rPr>
        <w:fldChar w:fldCharType="begin"/>
      </w:r>
      <w:r w:rsidRPr="00A42A60">
        <w:rPr>
          <w:noProof/>
        </w:rPr>
        <w:instrText xml:space="preserve"> PAGEREF _Toc501379914 \h </w:instrText>
      </w:r>
      <w:r w:rsidRPr="00A42A60">
        <w:rPr>
          <w:noProof/>
        </w:rPr>
      </w:r>
      <w:r w:rsidRPr="00A42A60">
        <w:rPr>
          <w:noProof/>
        </w:rPr>
        <w:fldChar w:fldCharType="separate"/>
      </w:r>
      <w:r w:rsidR="00DE7094">
        <w:rPr>
          <w:noProof/>
        </w:rPr>
        <w:t>119</w:t>
      </w:r>
      <w:r w:rsidRPr="00A42A60">
        <w:rPr>
          <w:noProof/>
        </w:rPr>
        <w:fldChar w:fldCharType="end"/>
      </w:r>
    </w:p>
    <w:p w14:paraId="1070F56F" w14:textId="77777777" w:rsidR="00A42A60" w:rsidRDefault="00A42A60">
      <w:pPr>
        <w:pStyle w:val="TOC5"/>
        <w:rPr>
          <w:rFonts w:asciiTheme="minorHAnsi" w:eastAsiaTheme="minorEastAsia" w:hAnsiTheme="minorHAnsi" w:cstheme="minorBidi"/>
          <w:noProof/>
          <w:kern w:val="0"/>
          <w:sz w:val="22"/>
          <w:szCs w:val="22"/>
        </w:rPr>
      </w:pPr>
      <w:r>
        <w:rPr>
          <w:noProof/>
        </w:rPr>
        <w:t>51</w:t>
      </w:r>
      <w:r>
        <w:rPr>
          <w:noProof/>
        </w:rPr>
        <w:tab/>
        <w:t>Edward Island Location</w:t>
      </w:r>
      <w:r w:rsidRPr="00A42A60">
        <w:rPr>
          <w:noProof/>
        </w:rPr>
        <w:tab/>
      </w:r>
      <w:r w:rsidRPr="00A42A60">
        <w:rPr>
          <w:noProof/>
        </w:rPr>
        <w:fldChar w:fldCharType="begin"/>
      </w:r>
      <w:r w:rsidRPr="00A42A60">
        <w:rPr>
          <w:noProof/>
        </w:rPr>
        <w:instrText xml:space="preserve"> PAGEREF _Toc501379915 \h </w:instrText>
      </w:r>
      <w:r w:rsidRPr="00A42A60">
        <w:rPr>
          <w:noProof/>
        </w:rPr>
      </w:r>
      <w:r w:rsidRPr="00A42A60">
        <w:rPr>
          <w:noProof/>
        </w:rPr>
        <w:fldChar w:fldCharType="separate"/>
      </w:r>
      <w:r w:rsidR="00DE7094">
        <w:rPr>
          <w:noProof/>
        </w:rPr>
        <w:t>119</w:t>
      </w:r>
      <w:r w:rsidRPr="00A42A60">
        <w:rPr>
          <w:noProof/>
        </w:rPr>
        <w:fldChar w:fldCharType="end"/>
      </w:r>
    </w:p>
    <w:p w14:paraId="1070F570" w14:textId="77777777" w:rsidR="00A42A60" w:rsidRDefault="00A42A60">
      <w:pPr>
        <w:pStyle w:val="TOC5"/>
        <w:rPr>
          <w:rFonts w:asciiTheme="minorHAnsi" w:eastAsiaTheme="minorEastAsia" w:hAnsiTheme="minorHAnsi" w:cstheme="minorBidi"/>
          <w:noProof/>
          <w:kern w:val="0"/>
          <w:sz w:val="22"/>
          <w:szCs w:val="22"/>
        </w:rPr>
      </w:pPr>
      <w:r>
        <w:rPr>
          <w:noProof/>
        </w:rPr>
        <w:t>52</w:t>
      </w:r>
      <w:r>
        <w:rPr>
          <w:noProof/>
        </w:rPr>
        <w:tab/>
        <w:t>Edwin Rock Location</w:t>
      </w:r>
      <w:r w:rsidRPr="00A42A60">
        <w:rPr>
          <w:noProof/>
        </w:rPr>
        <w:tab/>
      </w:r>
      <w:r w:rsidRPr="00A42A60">
        <w:rPr>
          <w:noProof/>
        </w:rPr>
        <w:fldChar w:fldCharType="begin"/>
      </w:r>
      <w:r w:rsidRPr="00A42A60">
        <w:rPr>
          <w:noProof/>
        </w:rPr>
        <w:instrText xml:space="preserve"> PAGEREF _Toc501379916 \h </w:instrText>
      </w:r>
      <w:r w:rsidRPr="00A42A60">
        <w:rPr>
          <w:noProof/>
        </w:rPr>
      </w:r>
      <w:r w:rsidRPr="00A42A60">
        <w:rPr>
          <w:noProof/>
        </w:rPr>
        <w:fldChar w:fldCharType="separate"/>
      </w:r>
      <w:r w:rsidR="00DE7094">
        <w:rPr>
          <w:noProof/>
        </w:rPr>
        <w:t>119</w:t>
      </w:r>
      <w:r w:rsidRPr="00A42A60">
        <w:rPr>
          <w:noProof/>
        </w:rPr>
        <w:fldChar w:fldCharType="end"/>
      </w:r>
    </w:p>
    <w:p w14:paraId="1070F571" w14:textId="77777777" w:rsidR="00A42A60" w:rsidRDefault="00A42A60">
      <w:pPr>
        <w:pStyle w:val="TOC5"/>
        <w:rPr>
          <w:rFonts w:asciiTheme="minorHAnsi" w:eastAsiaTheme="minorEastAsia" w:hAnsiTheme="minorHAnsi" w:cstheme="minorBidi"/>
          <w:noProof/>
          <w:kern w:val="0"/>
          <w:sz w:val="22"/>
          <w:szCs w:val="22"/>
        </w:rPr>
      </w:pPr>
      <w:r>
        <w:rPr>
          <w:noProof/>
        </w:rPr>
        <w:t>53</w:t>
      </w:r>
      <w:r>
        <w:rPr>
          <w:noProof/>
        </w:rPr>
        <w:tab/>
        <w:t>Eshelby Islands Location</w:t>
      </w:r>
      <w:r w:rsidRPr="00A42A60">
        <w:rPr>
          <w:noProof/>
        </w:rPr>
        <w:tab/>
      </w:r>
      <w:r w:rsidRPr="00A42A60">
        <w:rPr>
          <w:noProof/>
        </w:rPr>
        <w:fldChar w:fldCharType="begin"/>
      </w:r>
      <w:r w:rsidRPr="00A42A60">
        <w:rPr>
          <w:noProof/>
        </w:rPr>
        <w:instrText xml:space="preserve"> PAGEREF _Toc501379917 \h </w:instrText>
      </w:r>
      <w:r w:rsidRPr="00A42A60">
        <w:rPr>
          <w:noProof/>
        </w:rPr>
      </w:r>
      <w:r w:rsidRPr="00A42A60">
        <w:rPr>
          <w:noProof/>
        </w:rPr>
        <w:fldChar w:fldCharType="separate"/>
      </w:r>
      <w:r w:rsidR="00DE7094">
        <w:rPr>
          <w:noProof/>
        </w:rPr>
        <w:t>120</w:t>
      </w:r>
      <w:r w:rsidRPr="00A42A60">
        <w:rPr>
          <w:noProof/>
        </w:rPr>
        <w:fldChar w:fldCharType="end"/>
      </w:r>
    </w:p>
    <w:p w14:paraId="1070F572" w14:textId="77777777" w:rsidR="00A42A60" w:rsidRDefault="00A42A60">
      <w:pPr>
        <w:pStyle w:val="TOC5"/>
        <w:rPr>
          <w:rFonts w:asciiTheme="minorHAnsi" w:eastAsiaTheme="minorEastAsia" w:hAnsiTheme="minorHAnsi" w:cstheme="minorBidi"/>
          <w:noProof/>
          <w:kern w:val="0"/>
          <w:sz w:val="22"/>
          <w:szCs w:val="22"/>
        </w:rPr>
      </w:pPr>
      <w:r>
        <w:rPr>
          <w:noProof/>
        </w:rPr>
        <w:t>54</w:t>
      </w:r>
      <w:r>
        <w:rPr>
          <w:noProof/>
        </w:rPr>
        <w:tab/>
        <w:t>Esk Island Location</w:t>
      </w:r>
      <w:r w:rsidRPr="00A42A60">
        <w:rPr>
          <w:noProof/>
        </w:rPr>
        <w:tab/>
      </w:r>
      <w:r w:rsidRPr="00A42A60">
        <w:rPr>
          <w:noProof/>
        </w:rPr>
        <w:fldChar w:fldCharType="begin"/>
      </w:r>
      <w:r w:rsidRPr="00A42A60">
        <w:rPr>
          <w:noProof/>
        </w:rPr>
        <w:instrText xml:space="preserve"> PAGEREF _Toc501379918 \h </w:instrText>
      </w:r>
      <w:r w:rsidRPr="00A42A60">
        <w:rPr>
          <w:noProof/>
        </w:rPr>
      </w:r>
      <w:r w:rsidRPr="00A42A60">
        <w:rPr>
          <w:noProof/>
        </w:rPr>
        <w:fldChar w:fldCharType="separate"/>
      </w:r>
      <w:r w:rsidR="00DE7094">
        <w:rPr>
          <w:noProof/>
        </w:rPr>
        <w:t>120</w:t>
      </w:r>
      <w:r w:rsidRPr="00A42A60">
        <w:rPr>
          <w:noProof/>
        </w:rPr>
        <w:fldChar w:fldCharType="end"/>
      </w:r>
    </w:p>
    <w:p w14:paraId="1070F573" w14:textId="77777777" w:rsidR="00A42A60" w:rsidRDefault="00A42A60">
      <w:pPr>
        <w:pStyle w:val="TOC5"/>
        <w:rPr>
          <w:rFonts w:asciiTheme="minorHAnsi" w:eastAsiaTheme="minorEastAsia" w:hAnsiTheme="minorHAnsi" w:cstheme="minorBidi"/>
          <w:noProof/>
          <w:kern w:val="0"/>
          <w:sz w:val="22"/>
          <w:szCs w:val="22"/>
        </w:rPr>
      </w:pPr>
      <w:r>
        <w:rPr>
          <w:noProof/>
        </w:rPr>
        <w:t>55</w:t>
      </w:r>
      <w:r>
        <w:rPr>
          <w:noProof/>
        </w:rPr>
        <w:tab/>
        <w:t>Fairlight Rock Location</w:t>
      </w:r>
      <w:r w:rsidRPr="00A42A60">
        <w:rPr>
          <w:noProof/>
        </w:rPr>
        <w:tab/>
      </w:r>
      <w:r w:rsidRPr="00A42A60">
        <w:rPr>
          <w:noProof/>
        </w:rPr>
        <w:fldChar w:fldCharType="begin"/>
      </w:r>
      <w:r w:rsidRPr="00A42A60">
        <w:rPr>
          <w:noProof/>
        </w:rPr>
        <w:instrText xml:space="preserve"> PAGEREF _Toc501379919 \h </w:instrText>
      </w:r>
      <w:r w:rsidRPr="00A42A60">
        <w:rPr>
          <w:noProof/>
        </w:rPr>
      </w:r>
      <w:r w:rsidRPr="00A42A60">
        <w:rPr>
          <w:noProof/>
        </w:rPr>
        <w:fldChar w:fldCharType="separate"/>
      </w:r>
      <w:r w:rsidR="00DE7094">
        <w:rPr>
          <w:noProof/>
        </w:rPr>
        <w:t>121</w:t>
      </w:r>
      <w:r w:rsidRPr="00A42A60">
        <w:rPr>
          <w:noProof/>
        </w:rPr>
        <w:fldChar w:fldCharType="end"/>
      </w:r>
    </w:p>
    <w:p w14:paraId="1070F574" w14:textId="77777777" w:rsidR="00A42A60" w:rsidRDefault="00A42A60">
      <w:pPr>
        <w:pStyle w:val="TOC5"/>
        <w:rPr>
          <w:rFonts w:asciiTheme="minorHAnsi" w:eastAsiaTheme="minorEastAsia" w:hAnsiTheme="minorHAnsi" w:cstheme="minorBidi"/>
          <w:noProof/>
          <w:kern w:val="0"/>
          <w:sz w:val="22"/>
          <w:szCs w:val="22"/>
        </w:rPr>
      </w:pPr>
      <w:r>
        <w:rPr>
          <w:noProof/>
        </w:rPr>
        <w:t>56</w:t>
      </w:r>
      <w:r>
        <w:rPr>
          <w:noProof/>
        </w:rPr>
        <w:tab/>
        <w:t>Fish and Palm Bays, Long Island Location</w:t>
      </w:r>
      <w:r w:rsidRPr="00A42A60">
        <w:rPr>
          <w:noProof/>
        </w:rPr>
        <w:tab/>
      </w:r>
      <w:r w:rsidRPr="00A42A60">
        <w:rPr>
          <w:noProof/>
        </w:rPr>
        <w:fldChar w:fldCharType="begin"/>
      </w:r>
      <w:r w:rsidRPr="00A42A60">
        <w:rPr>
          <w:noProof/>
        </w:rPr>
        <w:instrText xml:space="preserve"> PAGEREF _Toc501379920 \h </w:instrText>
      </w:r>
      <w:r w:rsidRPr="00A42A60">
        <w:rPr>
          <w:noProof/>
        </w:rPr>
      </w:r>
      <w:r w:rsidRPr="00A42A60">
        <w:rPr>
          <w:noProof/>
        </w:rPr>
        <w:fldChar w:fldCharType="separate"/>
      </w:r>
      <w:r w:rsidR="00DE7094">
        <w:rPr>
          <w:noProof/>
        </w:rPr>
        <w:t>121</w:t>
      </w:r>
      <w:r w:rsidRPr="00A42A60">
        <w:rPr>
          <w:noProof/>
        </w:rPr>
        <w:fldChar w:fldCharType="end"/>
      </w:r>
    </w:p>
    <w:p w14:paraId="1070F575" w14:textId="77777777" w:rsidR="00A42A60" w:rsidRDefault="00A42A60">
      <w:pPr>
        <w:pStyle w:val="TOC5"/>
        <w:rPr>
          <w:rFonts w:asciiTheme="minorHAnsi" w:eastAsiaTheme="minorEastAsia" w:hAnsiTheme="minorHAnsi" w:cstheme="minorBidi"/>
          <w:noProof/>
          <w:kern w:val="0"/>
          <w:sz w:val="22"/>
          <w:szCs w:val="22"/>
        </w:rPr>
      </w:pPr>
      <w:r>
        <w:rPr>
          <w:noProof/>
        </w:rPr>
        <w:t>57</w:t>
      </w:r>
      <w:r>
        <w:rPr>
          <w:noProof/>
        </w:rPr>
        <w:tab/>
        <w:t>Fitzalan Island Location</w:t>
      </w:r>
      <w:r w:rsidRPr="00A42A60">
        <w:rPr>
          <w:noProof/>
        </w:rPr>
        <w:tab/>
      </w:r>
      <w:r w:rsidRPr="00A42A60">
        <w:rPr>
          <w:noProof/>
        </w:rPr>
        <w:fldChar w:fldCharType="begin"/>
      </w:r>
      <w:r w:rsidRPr="00A42A60">
        <w:rPr>
          <w:noProof/>
        </w:rPr>
        <w:instrText xml:space="preserve"> PAGEREF _Toc501379921 \h </w:instrText>
      </w:r>
      <w:r w:rsidRPr="00A42A60">
        <w:rPr>
          <w:noProof/>
        </w:rPr>
      </w:r>
      <w:r w:rsidRPr="00A42A60">
        <w:rPr>
          <w:noProof/>
        </w:rPr>
        <w:fldChar w:fldCharType="separate"/>
      </w:r>
      <w:r w:rsidR="00DE7094">
        <w:rPr>
          <w:noProof/>
        </w:rPr>
        <w:t>121</w:t>
      </w:r>
      <w:r w:rsidRPr="00A42A60">
        <w:rPr>
          <w:noProof/>
        </w:rPr>
        <w:fldChar w:fldCharType="end"/>
      </w:r>
    </w:p>
    <w:p w14:paraId="1070F576" w14:textId="77777777" w:rsidR="00A42A60" w:rsidRDefault="00A42A60">
      <w:pPr>
        <w:pStyle w:val="TOC5"/>
        <w:rPr>
          <w:rFonts w:asciiTheme="minorHAnsi" w:eastAsiaTheme="minorEastAsia" w:hAnsiTheme="minorHAnsi" w:cstheme="minorBidi"/>
          <w:noProof/>
          <w:kern w:val="0"/>
          <w:sz w:val="22"/>
          <w:szCs w:val="22"/>
        </w:rPr>
      </w:pPr>
      <w:r>
        <w:rPr>
          <w:noProof/>
        </w:rPr>
        <w:t>58</w:t>
      </w:r>
      <w:r>
        <w:rPr>
          <w:noProof/>
        </w:rPr>
        <w:tab/>
        <w:t>Fitzalan Passage, Whitsunday Island Location</w:t>
      </w:r>
      <w:r w:rsidRPr="00A42A60">
        <w:rPr>
          <w:noProof/>
        </w:rPr>
        <w:tab/>
      </w:r>
      <w:r w:rsidRPr="00A42A60">
        <w:rPr>
          <w:noProof/>
        </w:rPr>
        <w:fldChar w:fldCharType="begin"/>
      </w:r>
      <w:r w:rsidRPr="00A42A60">
        <w:rPr>
          <w:noProof/>
        </w:rPr>
        <w:instrText xml:space="preserve"> PAGEREF _Toc501379922 \h </w:instrText>
      </w:r>
      <w:r w:rsidRPr="00A42A60">
        <w:rPr>
          <w:noProof/>
        </w:rPr>
      </w:r>
      <w:r w:rsidRPr="00A42A60">
        <w:rPr>
          <w:noProof/>
        </w:rPr>
        <w:fldChar w:fldCharType="separate"/>
      </w:r>
      <w:r w:rsidR="00DE7094">
        <w:rPr>
          <w:noProof/>
        </w:rPr>
        <w:t>122</w:t>
      </w:r>
      <w:r w:rsidRPr="00A42A60">
        <w:rPr>
          <w:noProof/>
        </w:rPr>
        <w:fldChar w:fldCharType="end"/>
      </w:r>
    </w:p>
    <w:p w14:paraId="1070F577" w14:textId="77777777" w:rsidR="00A42A60" w:rsidRDefault="00A42A60">
      <w:pPr>
        <w:pStyle w:val="TOC5"/>
        <w:rPr>
          <w:rFonts w:asciiTheme="minorHAnsi" w:eastAsiaTheme="minorEastAsia" w:hAnsiTheme="minorHAnsi" w:cstheme="minorBidi"/>
          <w:noProof/>
          <w:kern w:val="0"/>
          <w:sz w:val="22"/>
          <w:szCs w:val="22"/>
        </w:rPr>
      </w:pPr>
      <w:r>
        <w:rPr>
          <w:noProof/>
        </w:rPr>
        <w:t>59</w:t>
      </w:r>
      <w:r>
        <w:rPr>
          <w:noProof/>
        </w:rPr>
        <w:tab/>
        <w:t>Funnel Bay Location</w:t>
      </w:r>
      <w:r w:rsidRPr="00A42A60">
        <w:rPr>
          <w:noProof/>
        </w:rPr>
        <w:tab/>
      </w:r>
      <w:r w:rsidRPr="00A42A60">
        <w:rPr>
          <w:noProof/>
        </w:rPr>
        <w:fldChar w:fldCharType="begin"/>
      </w:r>
      <w:r w:rsidRPr="00A42A60">
        <w:rPr>
          <w:noProof/>
        </w:rPr>
        <w:instrText xml:space="preserve"> PAGEREF _Toc501379923 \h </w:instrText>
      </w:r>
      <w:r w:rsidRPr="00A42A60">
        <w:rPr>
          <w:noProof/>
        </w:rPr>
      </w:r>
      <w:r w:rsidRPr="00A42A60">
        <w:rPr>
          <w:noProof/>
        </w:rPr>
        <w:fldChar w:fldCharType="separate"/>
      </w:r>
      <w:r w:rsidR="00DE7094">
        <w:rPr>
          <w:noProof/>
        </w:rPr>
        <w:t>122</w:t>
      </w:r>
      <w:r w:rsidRPr="00A42A60">
        <w:rPr>
          <w:noProof/>
        </w:rPr>
        <w:fldChar w:fldCharType="end"/>
      </w:r>
    </w:p>
    <w:p w14:paraId="1070F578" w14:textId="77777777" w:rsidR="00A42A60" w:rsidRDefault="00A42A60">
      <w:pPr>
        <w:pStyle w:val="TOC5"/>
        <w:rPr>
          <w:rFonts w:asciiTheme="minorHAnsi" w:eastAsiaTheme="minorEastAsia" w:hAnsiTheme="minorHAnsi" w:cstheme="minorBidi"/>
          <w:noProof/>
          <w:kern w:val="0"/>
          <w:sz w:val="22"/>
          <w:szCs w:val="22"/>
        </w:rPr>
      </w:pPr>
      <w:r>
        <w:rPr>
          <w:noProof/>
        </w:rPr>
        <w:t>60</w:t>
      </w:r>
      <w:r>
        <w:rPr>
          <w:noProof/>
        </w:rPr>
        <w:tab/>
        <w:t>Gap Beach, Lindeman Island Location</w:t>
      </w:r>
      <w:r w:rsidRPr="00A42A60">
        <w:rPr>
          <w:noProof/>
        </w:rPr>
        <w:tab/>
      </w:r>
      <w:r w:rsidRPr="00A42A60">
        <w:rPr>
          <w:noProof/>
        </w:rPr>
        <w:fldChar w:fldCharType="begin"/>
      </w:r>
      <w:r w:rsidRPr="00A42A60">
        <w:rPr>
          <w:noProof/>
        </w:rPr>
        <w:instrText xml:space="preserve"> PAGEREF _Toc501379924 \h </w:instrText>
      </w:r>
      <w:r w:rsidRPr="00A42A60">
        <w:rPr>
          <w:noProof/>
        </w:rPr>
      </w:r>
      <w:r w:rsidRPr="00A42A60">
        <w:rPr>
          <w:noProof/>
        </w:rPr>
        <w:fldChar w:fldCharType="separate"/>
      </w:r>
      <w:r w:rsidR="00DE7094">
        <w:rPr>
          <w:noProof/>
        </w:rPr>
        <w:t>123</w:t>
      </w:r>
      <w:r w:rsidRPr="00A42A60">
        <w:rPr>
          <w:noProof/>
        </w:rPr>
        <w:fldChar w:fldCharType="end"/>
      </w:r>
    </w:p>
    <w:p w14:paraId="1070F579" w14:textId="77777777" w:rsidR="00A42A60" w:rsidRDefault="00A42A60">
      <w:pPr>
        <w:pStyle w:val="TOC5"/>
        <w:rPr>
          <w:rFonts w:asciiTheme="minorHAnsi" w:eastAsiaTheme="minorEastAsia" w:hAnsiTheme="minorHAnsi" w:cstheme="minorBidi"/>
          <w:noProof/>
          <w:kern w:val="0"/>
          <w:sz w:val="22"/>
          <w:szCs w:val="22"/>
        </w:rPr>
      </w:pPr>
      <w:r>
        <w:rPr>
          <w:noProof/>
        </w:rPr>
        <w:t>61</w:t>
      </w:r>
      <w:r>
        <w:rPr>
          <w:noProof/>
        </w:rPr>
        <w:tab/>
        <w:t>Genesta Bay Location</w:t>
      </w:r>
      <w:r w:rsidRPr="00A42A60">
        <w:rPr>
          <w:noProof/>
        </w:rPr>
        <w:tab/>
      </w:r>
      <w:r w:rsidRPr="00A42A60">
        <w:rPr>
          <w:noProof/>
        </w:rPr>
        <w:fldChar w:fldCharType="begin"/>
      </w:r>
      <w:r w:rsidRPr="00A42A60">
        <w:rPr>
          <w:noProof/>
        </w:rPr>
        <w:instrText xml:space="preserve"> PAGEREF _Toc501379925 \h </w:instrText>
      </w:r>
      <w:r w:rsidRPr="00A42A60">
        <w:rPr>
          <w:noProof/>
        </w:rPr>
      </w:r>
      <w:r w:rsidRPr="00A42A60">
        <w:rPr>
          <w:noProof/>
        </w:rPr>
        <w:fldChar w:fldCharType="separate"/>
      </w:r>
      <w:r w:rsidR="00DE7094">
        <w:rPr>
          <w:noProof/>
        </w:rPr>
        <w:t>123</w:t>
      </w:r>
      <w:r w:rsidRPr="00A42A60">
        <w:rPr>
          <w:noProof/>
        </w:rPr>
        <w:fldChar w:fldCharType="end"/>
      </w:r>
    </w:p>
    <w:p w14:paraId="1070F57A" w14:textId="77777777" w:rsidR="00A42A60" w:rsidRDefault="00A42A60">
      <w:pPr>
        <w:pStyle w:val="TOC5"/>
        <w:rPr>
          <w:rFonts w:asciiTheme="minorHAnsi" w:eastAsiaTheme="minorEastAsia" w:hAnsiTheme="minorHAnsi" w:cstheme="minorBidi"/>
          <w:noProof/>
          <w:kern w:val="0"/>
          <w:sz w:val="22"/>
          <w:szCs w:val="22"/>
        </w:rPr>
      </w:pPr>
      <w:r>
        <w:rPr>
          <w:noProof/>
        </w:rPr>
        <w:t>62</w:t>
      </w:r>
      <w:r>
        <w:rPr>
          <w:noProof/>
        </w:rPr>
        <w:tab/>
        <w:t>Gloucester Island Location</w:t>
      </w:r>
      <w:r w:rsidRPr="00A42A60">
        <w:rPr>
          <w:noProof/>
        </w:rPr>
        <w:tab/>
      </w:r>
      <w:r w:rsidRPr="00A42A60">
        <w:rPr>
          <w:noProof/>
        </w:rPr>
        <w:fldChar w:fldCharType="begin"/>
      </w:r>
      <w:r w:rsidRPr="00A42A60">
        <w:rPr>
          <w:noProof/>
        </w:rPr>
        <w:instrText xml:space="preserve"> PAGEREF _Toc501379926 \h </w:instrText>
      </w:r>
      <w:r w:rsidRPr="00A42A60">
        <w:rPr>
          <w:noProof/>
        </w:rPr>
      </w:r>
      <w:r w:rsidRPr="00A42A60">
        <w:rPr>
          <w:noProof/>
        </w:rPr>
        <w:fldChar w:fldCharType="separate"/>
      </w:r>
      <w:r w:rsidR="00DE7094">
        <w:rPr>
          <w:noProof/>
        </w:rPr>
        <w:t>124</w:t>
      </w:r>
      <w:r w:rsidRPr="00A42A60">
        <w:rPr>
          <w:noProof/>
        </w:rPr>
        <w:fldChar w:fldCharType="end"/>
      </w:r>
    </w:p>
    <w:p w14:paraId="1070F57B" w14:textId="77777777" w:rsidR="00A42A60" w:rsidRDefault="00A42A60">
      <w:pPr>
        <w:pStyle w:val="TOC5"/>
        <w:rPr>
          <w:rFonts w:asciiTheme="minorHAnsi" w:eastAsiaTheme="minorEastAsia" w:hAnsiTheme="minorHAnsi" w:cstheme="minorBidi"/>
          <w:noProof/>
          <w:kern w:val="0"/>
          <w:sz w:val="22"/>
          <w:szCs w:val="22"/>
        </w:rPr>
      </w:pPr>
      <w:r>
        <w:rPr>
          <w:noProof/>
        </w:rPr>
        <w:t>63</w:t>
      </w:r>
      <w:r>
        <w:rPr>
          <w:noProof/>
        </w:rPr>
        <w:tab/>
        <w:t>Grassy Island Location</w:t>
      </w:r>
      <w:r w:rsidRPr="00A42A60">
        <w:rPr>
          <w:noProof/>
        </w:rPr>
        <w:tab/>
      </w:r>
      <w:r w:rsidRPr="00A42A60">
        <w:rPr>
          <w:noProof/>
        </w:rPr>
        <w:fldChar w:fldCharType="begin"/>
      </w:r>
      <w:r w:rsidRPr="00A42A60">
        <w:rPr>
          <w:noProof/>
        </w:rPr>
        <w:instrText xml:space="preserve"> PAGEREF _Toc501379927 \h </w:instrText>
      </w:r>
      <w:r w:rsidRPr="00A42A60">
        <w:rPr>
          <w:noProof/>
        </w:rPr>
      </w:r>
      <w:r w:rsidRPr="00A42A60">
        <w:rPr>
          <w:noProof/>
        </w:rPr>
        <w:fldChar w:fldCharType="separate"/>
      </w:r>
      <w:r w:rsidR="00DE7094">
        <w:rPr>
          <w:noProof/>
        </w:rPr>
        <w:t>125</w:t>
      </w:r>
      <w:r w:rsidRPr="00A42A60">
        <w:rPr>
          <w:noProof/>
        </w:rPr>
        <w:fldChar w:fldCharType="end"/>
      </w:r>
    </w:p>
    <w:p w14:paraId="1070F57C" w14:textId="77777777" w:rsidR="00A42A60" w:rsidRDefault="00A42A60">
      <w:pPr>
        <w:pStyle w:val="TOC5"/>
        <w:rPr>
          <w:rFonts w:asciiTheme="minorHAnsi" w:eastAsiaTheme="minorEastAsia" w:hAnsiTheme="minorHAnsi" w:cstheme="minorBidi"/>
          <w:noProof/>
          <w:kern w:val="0"/>
          <w:sz w:val="22"/>
          <w:szCs w:val="22"/>
        </w:rPr>
      </w:pPr>
      <w:r>
        <w:rPr>
          <w:noProof/>
        </w:rPr>
        <w:t>64</w:t>
      </w:r>
      <w:r>
        <w:rPr>
          <w:noProof/>
        </w:rPr>
        <w:tab/>
        <w:t>Gulnare Inlet, Whitsunday Island Location</w:t>
      </w:r>
      <w:r w:rsidRPr="00A42A60">
        <w:rPr>
          <w:noProof/>
        </w:rPr>
        <w:tab/>
      </w:r>
      <w:r w:rsidRPr="00A42A60">
        <w:rPr>
          <w:noProof/>
        </w:rPr>
        <w:fldChar w:fldCharType="begin"/>
      </w:r>
      <w:r w:rsidRPr="00A42A60">
        <w:rPr>
          <w:noProof/>
        </w:rPr>
        <w:instrText xml:space="preserve"> PAGEREF _Toc501379928 \h </w:instrText>
      </w:r>
      <w:r w:rsidRPr="00A42A60">
        <w:rPr>
          <w:noProof/>
        </w:rPr>
      </w:r>
      <w:r w:rsidRPr="00A42A60">
        <w:rPr>
          <w:noProof/>
        </w:rPr>
        <w:fldChar w:fldCharType="separate"/>
      </w:r>
      <w:r w:rsidR="00DE7094">
        <w:rPr>
          <w:noProof/>
        </w:rPr>
        <w:t>125</w:t>
      </w:r>
      <w:r w:rsidRPr="00A42A60">
        <w:rPr>
          <w:noProof/>
        </w:rPr>
        <w:fldChar w:fldCharType="end"/>
      </w:r>
    </w:p>
    <w:p w14:paraId="1070F57D" w14:textId="77777777" w:rsidR="00A42A60" w:rsidRDefault="00A42A60">
      <w:pPr>
        <w:pStyle w:val="TOC5"/>
        <w:rPr>
          <w:rFonts w:asciiTheme="minorHAnsi" w:eastAsiaTheme="minorEastAsia" w:hAnsiTheme="minorHAnsi" w:cstheme="minorBidi"/>
          <w:noProof/>
          <w:kern w:val="0"/>
          <w:sz w:val="22"/>
          <w:szCs w:val="22"/>
        </w:rPr>
      </w:pPr>
      <w:r>
        <w:rPr>
          <w:noProof/>
        </w:rPr>
        <w:t>65</w:t>
      </w:r>
      <w:r>
        <w:rPr>
          <w:noProof/>
        </w:rPr>
        <w:tab/>
        <w:t>Gumbrell Island Location</w:t>
      </w:r>
      <w:r w:rsidRPr="00A42A60">
        <w:rPr>
          <w:noProof/>
        </w:rPr>
        <w:tab/>
      </w:r>
      <w:r w:rsidRPr="00A42A60">
        <w:rPr>
          <w:noProof/>
        </w:rPr>
        <w:fldChar w:fldCharType="begin"/>
      </w:r>
      <w:r w:rsidRPr="00A42A60">
        <w:rPr>
          <w:noProof/>
        </w:rPr>
        <w:instrText xml:space="preserve"> PAGEREF _Toc501379929 \h </w:instrText>
      </w:r>
      <w:r w:rsidRPr="00A42A60">
        <w:rPr>
          <w:noProof/>
        </w:rPr>
      </w:r>
      <w:r w:rsidRPr="00A42A60">
        <w:rPr>
          <w:noProof/>
        </w:rPr>
        <w:fldChar w:fldCharType="separate"/>
      </w:r>
      <w:r w:rsidR="00DE7094">
        <w:rPr>
          <w:noProof/>
        </w:rPr>
        <w:t>125</w:t>
      </w:r>
      <w:r w:rsidRPr="00A42A60">
        <w:rPr>
          <w:noProof/>
        </w:rPr>
        <w:fldChar w:fldCharType="end"/>
      </w:r>
    </w:p>
    <w:p w14:paraId="1070F57E" w14:textId="77777777" w:rsidR="00A42A60" w:rsidRDefault="00A42A60">
      <w:pPr>
        <w:pStyle w:val="TOC5"/>
        <w:rPr>
          <w:rFonts w:asciiTheme="minorHAnsi" w:eastAsiaTheme="minorEastAsia" w:hAnsiTheme="minorHAnsi" w:cstheme="minorBidi"/>
          <w:noProof/>
          <w:kern w:val="0"/>
          <w:sz w:val="22"/>
          <w:szCs w:val="22"/>
        </w:rPr>
      </w:pPr>
      <w:r>
        <w:rPr>
          <w:noProof/>
        </w:rPr>
        <w:t>66</w:t>
      </w:r>
      <w:r>
        <w:rPr>
          <w:noProof/>
        </w:rPr>
        <w:tab/>
        <w:t>Hamilton Island East Location</w:t>
      </w:r>
      <w:r w:rsidRPr="00A42A60">
        <w:rPr>
          <w:noProof/>
        </w:rPr>
        <w:tab/>
      </w:r>
      <w:r w:rsidRPr="00A42A60">
        <w:rPr>
          <w:noProof/>
        </w:rPr>
        <w:fldChar w:fldCharType="begin"/>
      </w:r>
      <w:r w:rsidRPr="00A42A60">
        <w:rPr>
          <w:noProof/>
        </w:rPr>
        <w:instrText xml:space="preserve"> PAGEREF _Toc501379930 \h </w:instrText>
      </w:r>
      <w:r w:rsidRPr="00A42A60">
        <w:rPr>
          <w:noProof/>
        </w:rPr>
      </w:r>
      <w:r w:rsidRPr="00A42A60">
        <w:rPr>
          <w:noProof/>
        </w:rPr>
        <w:fldChar w:fldCharType="separate"/>
      </w:r>
      <w:r w:rsidR="00DE7094">
        <w:rPr>
          <w:noProof/>
        </w:rPr>
        <w:t>126</w:t>
      </w:r>
      <w:r w:rsidRPr="00A42A60">
        <w:rPr>
          <w:noProof/>
        </w:rPr>
        <w:fldChar w:fldCharType="end"/>
      </w:r>
    </w:p>
    <w:p w14:paraId="1070F57F" w14:textId="77777777" w:rsidR="00A42A60" w:rsidRDefault="00A42A60">
      <w:pPr>
        <w:pStyle w:val="TOC5"/>
        <w:rPr>
          <w:rFonts w:asciiTheme="minorHAnsi" w:eastAsiaTheme="minorEastAsia" w:hAnsiTheme="minorHAnsi" w:cstheme="minorBidi"/>
          <w:noProof/>
          <w:kern w:val="0"/>
          <w:sz w:val="22"/>
          <w:szCs w:val="22"/>
        </w:rPr>
      </w:pPr>
      <w:r>
        <w:rPr>
          <w:noProof/>
        </w:rPr>
        <w:t>67</w:t>
      </w:r>
      <w:r>
        <w:rPr>
          <w:noProof/>
        </w:rPr>
        <w:tab/>
        <w:t>Happy Bay, Long Island Location</w:t>
      </w:r>
      <w:r w:rsidRPr="00A42A60">
        <w:rPr>
          <w:noProof/>
        </w:rPr>
        <w:tab/>
      </w:r>
      <w:r w:rsidRPr="00A42A60">
        <w:rPr>
          <w:noProof/>
        </w:rPr>
        <w:fldChar w:fldCharType="begin"/>
      </w:r>
      <w:r w:rsidRPr="00A42A60">
        <w:rPr>
          <w:noProof/>
        </w:rPr>
        <w:instrText xml:space="preserve"> PAGEREF _Toc501379931 \h </w:instrText>
      </w:r>
      <w:r w:rsidRPr="00A42A60">
        <w:rPr>
          <w:noProof/>
        </w:rPr>
      </w:r>
      <w:r w:rsidRPr="00A42A60">
        <w:rPr>
          <w:noProof/>
        </w:rPr>
        <w:fldChar w:fldCharType="separate"/>
      </w:r>
      <w:r w:rsidR="00DE7094">
        <w:rPr>
          <w:noProof/>
        </w:rPr>
        <w:t>127</w:t>
      </w:r>
      <w:r w:rsidRPr="00A42A60">
        <w:rPr>
          <w:noProof/>
        </w:rPr>
        <w:fldChar w:fldCharType="end"/>
      </w:r>
    </w:p>
    <w:p w14:paraId="1070F580" w14:textId="77777777" w:rsidR="00A42A60" w:rsidRDefault="00A42A60">
      <w:pPr>
        <w:pStyle w:val="TOC5"/>
        <w:rPr>
          <w:rFonts w:asciiTheme="minorHAnsi" w:eastAsiaTheme="minorEastAsia" w:hAnsiTheme="minorHAnsi" w:cstheme="minorBidi"/>
          <w:noProof/>
          <w:kern w:val="0"/>
          <w:sz w:val="22"/>
          <w:szCs w:val="22"/>
        </w:rPr>
      </w:pPr>
      <w:r>
        <w:rPr>
          <w:noProof/>
        </w:rPr>
        <w:t>68</w:t>
      </w:r>
      <w:r>
        <w:rPr>
          <w:noProof/>
        </w:rPr>
        <w:tab/>
        <w:t>Hardy Reef Location</w:t>
      </w:r>
      <w:r w:rsidRPr="00A42A60">
        <w:rPr>
          <w:noProof/>
        </w:rPr>
        <w:tab/>
      </w:r>
      <w:r w:rsidRPr="00A42A60">
        <w:rPr>
          <w:noProof/>
        </w:rPr>
        <w:fldChar w:fldCharType="begin"/>
      </w:r>
      <w:r w:rsidRPr="00A42A60">
        <w:rPr>
          <w:noProof/>
        </w:rPr>
        <w:instrText xml:space="preserve"> PAGEREF _Toc501379932 \h </w:instrText>
      </w:r>
      <w:r w:rsidRPr="00A42A60">
        <w:rPr>
          <w:noProof/>
        </w:rPr>
      </w:r>
      <w:r w:rsidRPr="00A42A60">
        <w:rPr>
          <w:noProof/>
        </w:rPr>
        <w:fldChar w:fldCharType="separate"/>
      </w:r>
      <w:r w:rsidR="00DE7094">
        <w:rPr>
          <w:noProof/>
        </w:rPr>
        <w:t>127</w:t>
      </w:r>
      <w:r w:rsidRPr="00A42A60">
        <w:rPr>
          <w:noProof/>
        </w:rPr>
        <w:fldChar w:fldCharType="end"/>
      </w:r>
    </w:p>
    <w:p w14:paraId="1070F581" w14:textId="77777777" w:rsidR="00A42A60" w:rsidRDefault="00A42A60">
      <w:pPr>
        <w:pStyle w:val="TOC5"/>
        <w:rPr>
          <w:rFonts w:asciiTheme="minorHAnsi" w:eastAsiaTheme="minorEastAsia" w:hAnsiTheme="minorHAnsi" w:cstheme="minorBidi"/>
          <w:noProof/>
          <w:kern w:val="0"/>
          <w:sz w:val="22"/>
          <w:szCs w:val="22"/>
        </w:rPr>
      </w:pPr>
      <w:r>
        <w:rPr>
          <w:noProof/>
        </w:rPr>
        <w:t>69</w:t>
      </w:r>
      <w:r>
        <w:rPr>
          <w:noProof/>
        </w:rPr>
        <w:tab/>
        <w:t>Harold Island Location</w:t>
      </w:r>
      <w:r w:rsidRPr="00A42A60">
        <w:rPr>
          <w:noProof/>
        </w:rPr>
        <w:tab/>
      </w:r>
      <w:r w:rsidRPr="00A42A60">
        <w:rPr>
          <w:noProof/>
        </w:rPr>
        <w:fldChar w:fldCharType="begin"/>
      </w:r>
      <w:r w:rsidRPr="00A42A60">
        <w:rPr>
          <w:noProof/>
        </w:rPr>
        <w:instrText xml:space="preserve"> PAGEREF _Toc501379933 \h </w:instrText>
      </w:r>
      <w:r w:rsidRPr="00A42A60">
        <w:rPr>
          <w:noProof/>
        </w:rPr>
      </w:r>
      <w:r w:rsidRPr="00A42A60">
        <w:rPr>
          <w:noProof/>
        </w:rPr>
        <w:fldChar w:fldCharType="separate"/>
      </w:r>
      <w:r w:rsidR="00DE7094">
        <w:rPr>
          <w:noProof/>
        </w:rPr>
        <w:t>128</w:t>
      </w:r>
      <w:r w:rsidRPr="00A42A60">
        <w:rPr>
          <w:noProof/>
        </w:rPr>
        <w:fldChar w:fldCharType="end"/>
      </w:r>
    </w:p>
    <w:p w14:paraId="1070F582" w14:textId="77777777" w:rsidR="00A42A60" w:rsidRDefault="00A42A60">
      <w:pPr>
        <w:pStyle w:val="TOC5"/>
        <w:rPr>
          <w:rFonts w:asciiTheme="minorHAnsi" w:eastAsiaTheme="minorEastAsia" w:hAnsiTheme="minorHAnsi" w:cstheme="minorBidi"/>
          <w:noProof/>
          <w:kern w:val="0"/>
          <w:sz w:val="22"/>
          <w:szCs w:val="22"/>
        </w:rPr>
      </w:pPr>
      <w:r>
        <w:rPr>
          <w:noProof/>
        </w:rPr>
        <w:t>70</w:t>
      </w:r>
      <w:r>
        <w:rPr>
          <w:noProof/>
        </w:rPr>
        <w:tab/>
        <w:t>Haslewood Island South Location</w:t>
      </w:r>
      <w:r w:rsidRPr="00A42A60">
        <w:rPr>
          <w:noProof/>
        </w:rPr>
        <w:tab/>
      </w:r>
      <w:r w:rsidRPr="00A42A60">
        <w:rPr>
          <w:noProof/>
        </w:rPr>
        <w:fldChar w:fldCharType="begin"/>
      </w:r>
      <w:r w:rsidRPr="00A42A60">
        <w:rPr>
          <w:noProof/>
        </w:rPr>
        <w:instrText xml:space="preserve"> PAGEREF _Toc501379934 \h </w:instrText>
      </w:r>
      <w:r w:rsidRPr="00A42A60">
        <w:rPr>
          <w:noProof/>
        </w:rPr>
      </w:r>
      <w:r w:rsidRPr="00A42A60">
        <w:rPr>
          <w:noProof/>
        </w:rPr>
        <w:fldChar w:fldCharType="separate"/>
      </w:r>
      <w:r w:rsidR="00DE7094">
        <w:rPr>
          <w:noProof/>
        </w:rPr>
        <w:t>128</w:t>
      </w:r>
      <w:r w:rsidRPr="00A42A60">
        <w:rPr>
          <w:noProof/>
        </w:rPr>
        <w:fldChar w:fldCharType="end"/>
      </w:r>
    </w:p>
    <w:p w14:paraId="1070F583" w14:textId="77777777" w:rsidR="00A42A60" w:rsidRDefault="00A42A60">
      <w:pPr>
        <w:pStyle w:val="TOC5"/>
        <w:rPr>
          <w:rFonts w:asciiTheme="minorHAnsi" w:eastAsiaTheme="minorEastAsia" w:hAnsiTheme="minorHAnsi" w:cstheme="minorBidi"/>
          <w:noProof/>
          <w:kern w:val="0"/>
          <w:sz w:val="22"/>
          <w:szCs w:val="22"/>
        </w:rPr>
      </w:pPr>
      <w:r>
        <w:rPr>
          <w:noProof/>
        </w:rPr>
        <w:t>71</w:t>
      </w:r>
      <w:r>
        <w:rPr>
          <w:noProof/>
        </w:rPr>
        <w:tab/>
        <w:t>Hayman Island East Location</w:t>
      </w:r>
      <w:r w:rsidRPr="00A42A60">
        <w:rPr>
          <w:noProof/>
        </w:rPr>
        <w:tab/>
      </w:r>
      <w:r w:rsidRPr="00A42A60">
        <w:rPr>
          <w:noProof/>
        </w:rPr>
        <w:fldChar w:fldCharType="begin"/>
      </w:r>
      <w:r w:rsidRPr="00A42A60">
        <w:rPr>
          <w:noProof/>
        </w:rPr>
        <w:instrText xml:space="preserve"> PAGEREF _Toc501379935 \h </w:instrText>
      </w:r>
      <w:r w:rsidRPr="00A42A60">
        <w:rPr>
          <w:noProof/>
        </w:rPr>
      </w:r>
      <w:r w:rsidRPr="00A42A60">
        <w:rPr>
          <w:noProof/>
        </w:rPr>
        <w:fldChar w:fldCharType="separate"/>
      </w:r>
      <w:r w:rsidR="00DE7094">
        <w:rPr>
          <w:noProof/>
        </w:rPr>
        <w:t>129</w:t>
      </w:r>
      <w:r w:rsidRPr="00A42A60">
        <w:rPr>
          <w:noProof/>
        </w:rPr>
        <w:fldChar w:fldCharType="end"/>
      </w:r>
    </w:p>
    <w:p w14:paraId="1070F584" w14:textId="77777777" w:rsidR="00A42A60" w:rsidRDefault="00A42A60">
      <w:pPr>
        <w:pStyle w:val="TOC5"/>
        <w:rPr>
          <w:rFonts w:asciiTheme="minorHAnsi" w:eastAsiaTheme="minorEastAsia" w:hAnsiTheme="minorHAnsi" w:cstheme="minorBidi"/>
          <w:noProof/>
          <w:kern w:val="0"/>
          <w:sz w:val="22"/>
          <w:szCs w:val="22"/>
        </w:rPr>
      </w:pPr>
      <w:r>
        <w:rPr>
          <w:noProof/>
        </w:rPr>
        <w:t>72</w:t>
      </w:r>
      <w:r>
        <w:rPr>
          <w:noProof/>
        </w:rPr>
        <w:tab/>
        <w:t>Hayman Island Resort Location</w:t>
      </w:r>
      <w:r w:rsidRPr="00A42A60">
        <w:rPr>
          <w:noProof/>
        </w:rPr>
        <w:tab/>
      </w:r>
      <w:r w:rsidRPr="00A42A60">
        <w:rPr>
          <w:noProof/>
        </w:rPr>
        <w:fldChar w:fldCharType="begin"/>
      </w:r>
      <w:r w:rsidRPr="00A42A60">
        <w:rPr>
          <w:noProof/>
        </w:rPr>
        <w:instrText xml:space="preserve"> PAGEREF _Toc501379936 \h </w:instrText>
      </w:r>
      <w:r w:rsidRPr="00A42A60">
        <w:rPr>
          <w:noProof/>
        </w:rPr>
      </w:r>
      <w:r w:rsidRPr="00A42A60">
        <w:rPr>
          <w:noProof/>
        </w:rPr>
        <w:fldChar w:fldCharType="separate"/>
      </w:r>
      <w:r w:rsidR="00DE7094">
        <w:rPr>
          <w:noProof/>
        </w:rPr>
        <w:t>129</w:t>
      </w:r>
      <w:r w:rsidRPr="00A42A60">
        <w:rPr>
          <w:noProof/>
        </w:rPr>
        <w:fldChar w:fldCharType="end"/>
      </w:r>
    </w:p>
    <w:p w14:paraId="1070F585" w14:textId="77777777" w:rsidR="00A42A60" w:rsidRDefault="00A42A60">
      <w:pPr>
        <w:pStyle w:val="TOC5"/>
        <w:rPr>
          <w:rFonts w:asciiTheme="minorHAnsi" w:eastAsiaTheme="minorEastAsia" w:hAnsiTheme="minorHAnsi" w:cstheme="minorBidi"/>
          <w:noProof/>
          <w:kern w:val="0"/>
          <w:sz w:val="22"/>
          <w:szCs w:val="22"/>
        </w:rPr>
      </w:pPr>
      <w:r>
        <w:rPr>
          <w:noProof/>
        </w:rPr>
        <w:t>73</w:t>
      </w:r>
      <w:r>
        <w:rPr>
          <w:noProof/>
        </w:rPr>
        <w:tab/>
        <w:t>Henning Island Location</w:t>
      </w:r>
      <w:r w:rsidRPr="00A42A60">
        <w:rPr>
          <w:noProof/>
        </w:rPr>
        <w:tab/>
      </w:r>
      <w:r w:rsidRPr="00A42A60">
        <w:rPr>
          <w:noProof/>
        </w:rPr>
        <w:fldChar w:fldCharType="begin"/>
      </w:r>
      <w:r w:rsidRPr="00A42A60">
        <w:rPr>
          <w:noProof/>
        </w:rPr>
        <w:instrText xml:space="preserve"> PAGEREF _Toc501379937 \h </w:instrText>
      </w:r>
      <w:r w:rsidRPr="00A42A60">
        <w:rPr>
          <w:noProof/>
        </w:rPr>
      </w:r>
      <w:r w:rsidRPr="00A42A60">
        <w:rPr>
          <w:noProof/>
        </w:rPr>
        <w:fldChar w:fldCharType="separate"/>
      </w:r>
      <w:r w:rsidR="00DE7094">
        <w:rPr>
          <w:noProof/>
        </w:rPr>
        <w:t>130</w:t>
      </w:r>
      <w:r w:rsidRPr="00A42A60">
        <w:rPr>
          <w:noProof/>
        </w:rPr>
        <w:fldChar w:fldCharType="end"/>
      </w:r>
    </w:p>
    <w:p w14:paraId="1070F586" w14:textId="77777777" w:rsidR="00A42A60" w:rsidRDefault="00A42A60">
      <w:pPr>
        <w:pStyle w:val="TOC5"/>
        <w:rPr>
          <w:rFonts w:asciiTheme="minorHAnsi" w:eastAsiaTheme="minorEastAsia" w:hAnsiTheme="minorHAnsi" w:cstheme="minorBidi"/>
          <w:noProof/>
          <w:kern w:val="0"/>
          <w:sz w:val="22"/>
          <w:szCs w:val="22"/>
        </w:rPr>
      </w:pPr>
      <w:r>
        <w:rPr>
          <w:noProof/>
        </w:rPr>
        <w:t>74</w:t>
      </w:r>
      <w:r>
        <w:rPr>
          <w:noProof/>
        </w:rPr>
        <w:tab/>
        <w:t>Hill Inlet, Whitsunday Island Location</w:t>
      </w:r>
      <w:r w:rsidRPr="00A42A60">
        <w:rPr>
          <w:noProof/>
        </w:rPr>
        <w:tab/>
      </w:r>
      <w:r w:rsidRPr="00A42A60">
        <w:rPr>
          <w:noProof/>
        </w:rPr>
        <w:fldChar w:fldCharType="begin"/>
      </w:r>
      <w:r w:rsidRPr="00A42A60">
        <w:rPr>
          <w:noProof/>
        </w:rPr>
        <w:instrText xml:space="preserve"> PAGEREF _Toc501379938 \h </w:instrText>
      </w:r>
      <w:r w:rsidRPr="00A42A60">
        <w:rPr>
          <w:noProof/>
        </w:rPr>
      </w:r>
      <w:r w:rsidRPr="00A42A60">
        <w:rPr>
          <w:noProof/>
        </w:rPr>
        <w:fldChar w:fldCharType="separate"/>
      </w:r>
      <w:r w:rsidR="00DE7094">
        <w:rPr>
          <w:noProof/>
        </w:rPr>
        <w:t>130</w:t>
      </w:r>
      <w:r w:rsidRPr="00A42A60">
        <w:rPr>
          <w:noProof/>
        </w:rPr>
        <w:fldChar w:fldCharType="end"/>
      </w:r>
    </w:p>
    <w:p w14:paraId="1070F587" w14:textId="77777777" w:rsidR="00A42A60" w:rsidRDefault="00A42A60">
      <w:pPr>
        <w:pStyle w:val="TOC5"/>
        <w:rPr>
          <w:rFonts w:asciiTheme="minorHAnsi" w:eastAsiaTheme="minorEastAsia" w:hAnsiTheme="minorHAnsi" w:cstheme="minorBidi"/>
          <w:noProof/>
          <w:kern w:val="0"/>
          <w:sz w:val="22"/>
          <w:szCs w:val="22"/>
        </w:rPr>
      </w:pPr>
      <w:r>
        <w:rPr>
          <w:noProof/>
        </w:rPr>
        <w:t>75</w:t>
      </w:r>
      <w:r>
        <w:rPr>
          <w:noProof/>
        </w:rPr>
        <w:tab/>
        <w:t>Homestead Bay, Cid Island Location</w:t>
      </w:r>
      <w:r w:rsidRPr="00A42A60">
        <w:rPr>
          <w:noProof/>
        </w:rPr>
        <w:tab/>
      </w:r>
      <w:r w:rsidRPr="00A42A60">
        <w:rPr>
          <w:noProof/>
        </w:rPr>
        <w:fldChar w:fldCharType="begin"/>
      </w:r>
      <w:r w:rsidRPr="00A42A60">
        <w:rPr>
          <w:noProof/>
        </w:rPr>
        <w:instrText xml:space="preserve"> PAGEREF _Toc501379939 \h </w:instrText>
      </w:r>
      <w:r w:rsidRPr="00A42A60">
        <w:rPr>
          <w:noProof/>
        </w:rPr>
      </w:r>
      <w:r w:rsidRPr="00A42A60">
        <w:rPr>
          <w:noProof/>
        </w:rPr>
        <w:fldChar w:fldCharType="separate"/>
      </w:r>
      <w:r w:rsidR="00DE7094">
        <w:rPr>
          <w:noProof/>
        </w:rPr>
        <w:t>131</w:t>
      </w:r>
      <w:r w:rsidRPr="00A42A60">
        <w:rPr>
          <w:noProof/>
        </w:rPr>
        <w:fldChar w:fldCharType="end"/>
      </w:r>
    </w:p>
    <w:p w14:paraId="1070F588" w14:textId="77777777" w:rsidR="00A42A60" w:rsidRDefault="00A42A60">
      <w:pPr>
        <w:pStyle w:val="TOC5"/>
        <w:rPr>
          <w:rFonts w:asciiTheme="minorHAnsi" w:eastAsiaTheme="minorEastAsia" w:hAnsiTheme="minorHAnsi" w:cstheme="minorBidi"/>
          <w:noProof/>
          <w:kern w:val="0"/>
          <w:sz w:val="22"/>
          <w:szCs w:val="22"/>
        </w:rPr>
      </w:pPr>
      <w:r>
        <w:rPr>
          <w:noProof/>
        </w:rPr>
        <w:t>76</w:t>
      </w:r>
      <w:r>
        <w:rPr>
          <w:noProof/>
        </w:rPr>
        <w:tab/>
        <w:t>Hook Island Reef (No 1) Location</w:t>
      </w:r>
      <w:r w:rsidRPr="00A42A60">
        <w:rPr>
          <w:noProof/>
        </w:rPr>
        <w:tab/>
      </w:r>
      <w:r w:rsidRPr="00A42A60">
        <w:rPr>
          <w:noProof/>
        </w:rPr>
        <w:fldChar w:fldCharType="begin"/>
      </w:r>
      <w:r w:rsidRPr="00A42A60">
        <w:rPr>
          <w:noProof/>
        </w:rPr>
        <w:instrText xml:space="preserve"> PAGEREF _Toc501379940 \h </w:instrText>
      </w:r>
      <w:r w:rsidRPr="00A42A60">
        <w:rPr>
          <w:noProof/>
        </w:rPr>
      </w:r>
      <w:r w:rsidRPr="00A42A60">
        <w:rPr>
          <w:noProof/>
        </w:rPr>
        <w:fldChar w:fldCharType="separate"/>
      </w:r>
      <w:r w:rsidR="00DE7094">
        <w:rPr>
          <w:noProof/>
        </w:rPr>
        <w:t>131</w:t>
      </w:r>
      <w:r w:rsidRPr="00A42A60">
        <w:rPr>
          <w:noProof/>
        </w:rPr>
        <w:fldChar w:fldCharType="end"/>
      </w:r>
    </w:p>
    <w:p w14:paraId="1070F589" w14:textId="77777777" w:rsidR="00A42A60" w:rsidRDefault="00A42A60">
      <w:pPr>
        <w:pStyle w:val="TOC5"/>
        <w:rPr>
          <w:rFonts w:asciiTheme="minorHAnsi" w:eastAsiaTheme="minorEastAsia" w:hAnsiTheme="minorHAnsi" w:cstheme="minorBidi"/>
          <w:noProof/>
          <w:kern w:val="0"/>
          <w:sz w:val="22"/>
          <w:szCs w:val="22"/>
        </w:rPr>
      </w:pPr>
      <w:r>
        <w:rPr>
          <w:noProof/>
        </w:rPr>
        <w:t>77</w:t>
      </w:r>
      <w:r>
        <w:rPr>
          <w:noProof/>
        </w:rPr>
        <w:tab/>
        <w:t>Hook Island Reef (No 2) Location</w:t>
      </w:r>
      <w:r w:rsidRPr="00A42A60">
        <w:rPr>
          <w:noProof/>
        </w:rPr>
        <w:tab/>
      </w:r>
      <w:r w:rsidRPr="00A42A60">
        <w:rPr>
          <w:noProof/>
        </w:rPr>
        <w:fldChar w:fldCharType="begin"/>
      </w:r>
      <w:r w:rsidRPr="00A42A60">
        <w:rPr>
          <w:noProof/>
        </w:rPr>
        <w:instrText xml:space="preserve"> PAGEREF _Toc501379941 \h </w:instrText>
      </w:r>
      <w:r w:rsidRPr="00A42A60">
        <w:rPr>
          <w:noProof/>
        </w:rPr>
      </w:r>
      <w:r w:rsidRPr="00A42A60">
        <w:rPr>
          <w:noProof/>
        </w:rPr>
        <w:fldChar w:fldCharType="separate"/>
      </w:r>
      <w:r w:rsidR="00DE7094">
        <w:rPr>
          <w:noProof/>
        </w:rPr>
        <w:t>132</w:t>
      </w:r>
      <w:r w:rsidRPr="00A42A60">
        <w:rPr>
          <w:noProof/>
        </w:rPr>
        <w:fldChar w:fldCharType="end"/>
      </w:r>
    </w:p>
    <w:p w14:paraId="1070F58A" w14:textId="77777777" w:rsidR="00A42A60" w:rsidRDefault="00A42A60">
      <w:pPr>
        <w:pStyle w:val="TOC5"/>
        <w:rPr>
          <w:rFonts w:asciiTheme="minorHAnsi" w:eastAsiaTheme="minorEastAsia" w:hAnsiTheme="minorHAnsi" w:cstheme="minorBidi"/>
          <w:noProof/>
          <w:kern w:val="0"/>
          <w:sz w:val="22"/>
          <w:szCs w:val="22"/>
        </w:rPr>
      </w:pPr>
      <w:r>
        <w:rPr>
          <w:noProof/>
        </w:rPr>
        <w:t>78</w:t>
      </w:r>
      <w:r>
        <w:rPr>
          <w:noProof/>
        </w:rPr>
        <w:tab/>
        <w:t>Hook Island Reef (No 5) Location</w:t>
      </w:r>
      <w:r w:rsidRPr="00A42A60">
        <w:rPr>
          <w:noProof/>
        </w:rPr>
        <w:tab/>
      </w:r>
      <w:r w:rsidRPr="00A42A60">
        <w:rPr>
          <w:noProof/>
        </w:rPr>
        <w:fldChar w:fldCharType="begin"/>
      </w:r>
      <w:r w:rsidRPr="00A42A60">
        <w:rPr>
          <w:noProof/>
        </w:rPr>
        <w:instrText xml:space="preserve"> PAGEREF _Toc501379942 \h </w:instrText>
      </w:r>
      <w:r w:rsidRPr="00A42A60">
        <w:rPr>
          <w:noProof/>
        </w:rPr>
      </w:r>
      <w:r w:rsidRPr="00A42A60">
        <w:rPr>
          <w:noProof/>
        </w:rPr>
        <w:fldChar w:fldCharType="separate"/>
      </w:r>
      <w:r w:rsidR="00DE7094">
        <w:rPr>
          <w:noProof/>
        </w:rPr>
        <w:t>132</w:t>
      </w:r>
      <w:r w:rsidRPr="00A42A60">
        <w:rPr>
          <w:noProof/>
        </w:rPr>
        <w:fldChar w:fldCharType="end"/>
      </w:r>
    </w:p>
    <w:p w14:paraId="1070F58B" w14:textId="77777777" w:rsidR="00A42A60" w:rsidRDefault="00A42A60">
      <w:pPr>
        <w:pStyle w:val="TOC5"/>
        <w:rPr>
          <w:rFonts w:asciiTheme="minorHAnsi" w:eastAsiaTheme="minorEastAsia" w:hAnsiTheme="minorHAnsi" w:cstheme="minorBidi"/>
          <w:noProof/>
          <w:kern w:val="0"/>
          <w:sz w:val="22"/>
          <w:szCs w:val="22"/>
        </w:rPr>
      </w:pPr>
      <w:r>
        <w:rPr>
          <w:noProof/>
        </w:rPr>
        <w:t>79</w:t>
      </w:r>
      <w:r>
        <w:rPr>
          <w:noProof/>
        </w:rPr>
        <w:tab/>
        <w:t>Hook Reef Location</w:t>
      </w:r>
      <w:r w:rsidRPr="00A42A60">
        <w:rPr>
          <w:noProof/>
        </w:rPr>
        <w:tab/>
      </w:r>
      <w:r w:rsidRPr="00A42A60">
        <w:rPr>
          <w:noProof/>
        </w:rPr>
        <w:fldChar w:fldCharType="begin"/>
      </w:r>
      <w:r w:rsidRPr="00A42A60">
        <w:rPr>
          <w:noProof/>
        </w:rPr>
        <w:instrText xml:space="preserve"> PAGEREF _Toc501379943 \h </w:instrText>
      </w:r>
      <w:r w:rsidRPr="00A42A60">
        <w:rPr>
          <w:noProof/>
        </w:rPr>
      </w:r>
      <w:r w:rsidRPr="00A42A60">
        <w:rPr>
          <w:noProof/>
        </w:rPr>
        <w:fldChar w:fldCharType="separate"/>
      </w:r>
      <w:r w:rsidR="00DE7094">
        <w:rPr>
          <w:noProof/>
        </w:rPr>
        <w:t>133</w:t>
      </w:r>
      <w:r w:rsidRPr="00A42A60">
        <w:rPr>
          <w:noProof/>
        </w:rPr>
        <w:fldChar w:fldCharType="end"/>
      </w:r>
    </w:p>
    <w:p w14:paraId="1070F58C" w14:textId="77777777" w:rsidR="00A42A60" w:rsidRDefault="00A42A60">
      <w:pPr>
        <w:pStyle w:val="TOC5"/>
        <w:rPr>
          <w:rFonts w:asciiTheme="minorHAnsi" w:eastAsiaTheme="minorEastAsia" w:hAnsiTheme="minorHAnsi" w:cstheme="minorBidi"/>
          <w:noProof/>
          <w:kern w:val="0"/>
          <w:sz w:val="22"/>
          <w:szCs w:val="22"/>
        </w:rPr>
      </w:pPr>
      <w:r>
        <w:rPr>
          <w:noProof/>
        </w:rPr>
        <w:t>80</w:t>
      </w:r>
      <w:r>
        <w:rPr>
          <w:noProof/>
        </w:rPr>
        <w:tab/>
        <w:t>Hunt Channel, Cid and Whitsunday Islands Location</w:t>
      </w:r>
      <w:r w:rsidRPr="00A42A60">
        <w:rPr>
          <w:noProof/>
        </w:rPr>
        <w:tab/>
      </w:r>
      <w:r w:rsidRPr="00A42A60">
        <w:rPr>
          <w:noProof/>
        </w:rPr>
        <w:fldChar w:fldCharType="begin"/>
      </w:r>
      <w:r w:rsidRPr="00A42A60">
        <w:rPr>
          <w:noProof/>
        </w:rPr>
        <w:instrText xml:space="preserve"> PAGEREF _Toc501379944 \h </w:instrText>
      </w:r>
      <w:r w:rsidRPr="00A42A60">
        <w:rPr>
          <w:noProof/>
        </w:rPr>
      </w:r>
      <w:r w:rsidRPr="00A42A60">
        <w:rPr>
          <w:noProof/>
        </w:rPr>
        <w:fldChar w:fldCharType="separate"/>
      </w:r>
      <w:r w:rsidR="00DE7094">
        <w:rPr>
          <w:noProof/>
        </w:rPr>
        <w:t>133</w:t>
      </w:r>
      <w:r w:rsidRPr="00A42A60">
        <w:rPr>
          <w:noProof/>
        </w:rPr>
        <w:fldChar w:fldCharType="end"/>
      </w:r>
    </w:p>
    <w:p w14:paraId="1070F58D" w14:textId="77777777" w:rsidR="00A42A60" w:rsidRDefault="00A42A60">
      <w:pPr>
        <w:pStyle w:val="TOC5"/>
        <w:rPr>
          <w:rFonts w:asciiTheme="minorHAnsi" w:eastAsiaTheme="minorEastAsia" w:hAnsiTheme="minorHAnsi" w:cstheme="minorBidi"/>
          <w:noProof/>
          <w:kern w:val="0"/>
          <w:sz w:val="22"/>
          <w:szCs w:val="22"/>
        </w:rPr>
      </w:pPr>
      <w:r>
        <w:rPr>
          <w:noProof/>
        </w:rPr>
        <w:t>81</w:t>
      </w:r>
      <w:r>
        <w:rPr>
          <w:noProof/>
        </w:rPr>
        <w:tab/>
        <w:t>Ireby Island Location</w:t>
      </w:r>
      <w:r w:rsidRPr="00A42A60">
        <w:rPr>
          <w:noProof/>
        </w:rPr>
        <w:tab/>
      </w:r>
      <w:r w:rsidRPr="00A42A60">
        <w:rPr>
          <w:noProof/>
        </w:rPr>
        <w:fldChar w:fldCharType="begin"/>
      </w:r>
      <w:r w:rsidRPr="00A42A60">
        <w:rPr>
          <w:noProof/>
        </w:rPr>
        <w:instrText xml:space="preserve"> PAGEREF _Toc501379945 \h </w:instrText>
      </w:r>
      <w:r w:rsidRPr="00A42A60">
        <w:rPr>
          <w:noProof/>
        </w:rPr>
      </w:r>
      <w:r w:rsidRPr="00A42A60">
        <w:rPr>
          <w:noProof/>
        </w:rPr>
        <w:fldChar w:fldCharType="separate"/>
      </w:r>
      <w:r w:rsidR="00DE7094">
        <w:rPr>
          <w:noProof/>
        </w:rPr>
        <w:t>134</w:t>
      </w:r>
      <w:r w:rsidRPr="00A42A60">
        <w:rPr>
          <w:noProof/>
        </w:rPr>
        <w:fldChar w:fldCharType="end"/>
      </w:r>
    </w:p>
    <w:p w14:paraId="1070F58E" w14:textId="77777777" w:rsidR="00A42A60" w:rsidRDefault="00A42A60">
      <w:pPr>
        <w:pStyle w:val="TOC5"/>
        <w:rPr>
          <w:rFonts w:asciiTheme="minorHAnsi" w:eastAsiaTheme="minorEastAsia" w:hAnsiTheme="minorHAnsi" w:cstheme="minorBidi"/>
          <w:noProof/>
          <w:kern w:val="0"/>
          <w:sz w:val="22"/>
          <w:szCs w:val="22"/>
        </w:rPr>
      </w:pPr>
      <w:r>
        <w:rPr>
          <w:noProof/>
        </w:rPr>
        <w:t>82</w:t>
      </w:r>
      <w:r>
        <w:rPr>
          <w:noProof/>
        </w:rPr>
        <w:tab/>
        <w:t>Jester Rock Location</w:t>
      </w:r>
      <w:r w:rsidRPr="00A42A60">
        <w:rPr>
          <w:noProof/>
        </w:rPr>
        <w:tab/>
      </w:r>
      <w:r w:rsidRPr="00A42A60">
        <w:rPr>
          <w:noProof/>
        </w:rPr>
        <w:fldChar w:fldCharType="begin"/>
      </w:r>
      <w:r w:rsidRPr="00A42A60">
        <w:rPr>
          <w:noProof/>
        </w:rPr>
        <w:instrText xml:space="preserve"> PAGEREF _Toc501379946 \h </w:instrText>
      </w:r>
      <w:r w:rsidRPr="00A42A60">
        <w:rPr>
          <w:noProof/>
        </w:rPr>
      </w:r>
      <w:r w:rsidRPr="00A42A60">
        <w:rPr>
          <w:noProof/>
        </w:rPr>
        <w:fldChar w:fldCharType="separate"/>
      </w:r>
      <w:r w:rsidR="00DE7094">
        <w:rPr>
          <w:noProof/>
        </w:rPr>
        <w:t>134</w:t>
      </w:r>
      <w:r w:rsidRPr="00A42A60">
        <w:rPr>
          <w:noProof/>
        </w:rPr>
        <w:fldChar w:fldCharType="end"/>
      </w:r>
    </w:p>
    <w:p w14:paraId="1070F58F" w14:textId="77777777" w:rsidR="00A42A60" w:rsidRDefault="00A42A60">
      <w:pPr>
        <w:pStyle w:val="TOC5"/>
        <w:rPr>
          <w:rFonts w:asciiTheme="minorHAnsi" w:eastAsiaTheme="minorEastAsia" w:hAnsiTheme="minorHAnsi" w:cstheme="minorBidi"/>
          <w:noProof/>
          <w:kern w:val="0"/>
          <w:sz w:val="22"/>
          <w:szCs w:val="22"/>
        </w:rPr>
      </w:pPr>
      <w:r>
        <w:rPr>
          <w:noProof/>
        </w:rPr>
        <w:t>83</w:t>
      </w:r>
      <w:r>
        <w:rPr>
          <w:noProof/>
        </w:rPr>
        <w:tab/>
        <w:t>Keyser Island Location</w:t>
      </w:r>
      <w:r w:rsidRPr="00A42A60">
        <w:rPr>
          <w:noProof/>
        </w:rPr>
        <w:tab/>
      </w:r>
      <w:r w:rsidRPr="00A42A60">
        <w:rPr>
          <w:noProof/>
        </w:rPr>
        <w:fldChar w:fldCharType="begin"/>
      </w:r>
      <w:r w:rsidRPr="00A42A60">
        <w:rPr>
          <w:noProof/>
        </w:rPr>
        <w:instrText xml:space="preserve"> PAGEREF _Toc501379947 \h </w:instrText>
      </w:r>
      <w:r w:rsidRPr="00A42A60">
        <w:rPr>
          <w:noProof/>
        </w:rPr>
      </w:r>
      <w:r w:rsidRPr="00A42A60">
        <w:rPr>
          <w:noProof/>
        </w:rPr>
        <w:fldChar w:fldCharType="separate"/>
      </w:r>
      <w:r w:rsidR="00DE7094">
        <w:rPr>
          <w:noProof/>
        </w:rPr>
        <w:t>135</w:t>
      </w:r>
      <w:r w:rsidRPr="00A42A60">
        <w:rPr>
          <w:noProof/>
        </w:rPr>
        <w:fldChar w:fldCharType="end"/>
      </w:r>
    </w:p>
    <w:p w14:paraId="1070F590" w14:textId="77777777" w:rsidR="00A42A60" w:rsidRDefault="00A42A60">
      <w:pPr>
        <w:pStyle w:val="TOC5"/>
        <w:rPr>
          <w:rFonts w:asciiTheme="minorHAnsi" w:eastAsiaTheme="minorEastAsia" w:hAnsiTheme="minorHAnsi" w:cstheme="minorBidi"/>
          <w:noProof/>
          <w:kern w:val="0"/>
          <w:sz w:val="22"/>
          <w:szCs w:val="22"/>
        </w:rPr>
      </w:pPr>
      <w:r>
        <w:rPr>
          <w:noProof/>
        </w:rPr>
        <w:t>84</w:t>
      </w:r>
      <w:r>
        <w:rPr>
          <w:noProof/>
        </w:rPr>
        <w:tab/>
        <w:t>Lagoon Rock Location</w:t>
      </w:r>
      <w:r w:rsidRPr="00A42A60">
        <w:rPr>
          <w:noProof/>
        </w:rPr>
        <w:tab/>
      </w:r>
      <w:r w:rsidRPr="00A42A60">
        <w:rPr>
          <w:noProof/>
        </w:rPr>
        <w:fldChar w:fldCharType="begin"/>
      </w:r>
      <w:r w:rsidRPr="00A42A60">
        <w:rPr>
          <w:noProof/>
        </w:rPr>
        <w:instrText xml:space="preserve"> PAGEREF _Toc501379948 \h </w:instrText>
      </w:r>
      <w:r w:rsidRPr="00A42A60">
        <w:rPr>
          <w:noProof/>
        </w:rPr>
      </w:r>
      <w:r w:rsidRPr="00A42A60">
        <w:rPr>
          <w:noProof/>
        </w:rPr>
        <w:fldChar w:fldCharType="separate"/>
      </w:r>
      <w:r w:rsidR="00DE7094">
        <w:rPr>
          <w:noProof/>
        </w:rPr>
        <w:t>135</w:t>
      </w:r>
      <w:r w:rsidRPr="00A42A60">
        <w:rPr>
          <w:noProof/>
        </w:rPr>
        <w:fldChar w:fldCharType="end"/>
      </w:r>
    </w:p>
    <w:p w14:paraId="1070F591" w14:textId="77777777" w:rsidR="00A42A60" w:rsidRDefault="00A42A60">
      <w:pPr>
        <w:pStyle w:val="TOC5"/>
        <w:rPr>
          <w:rFonts w:asciiTheme="minorHAnsi" w:eastAsiaTheme="minorEastAsia" w:hAnsiTheme="minorHAnsi" w:cstheme="minorBidi"/>
          <w:noProof/>
          <w:kern w:val="0"/>
          <w:sz w:val="22"/>
          <w:szCs w:val="22"/>
        </w:rPr>
      </w:pPr>
      <w:r>
        <w:rPr>
          <w:noProof/>
        </w:rPr>
        <w:t>85</w:t>
      </w:r>
      <w:r>
        <w:rPr>
          <w:noProof/>
        </w:rPr>
        <w:tab/>
        <w:t>Langford Island/Spit Location</w:t>
      </w:r>
      <w:r w:rsidRPr="00A42A60">
        <w:rPr>
          <w:noProof/>
        </w:rPr>
        <w:tab/>
      </w:r>
      <w:r w:rsidRPr="00A42A60">
        <w:rPr>
          <w:noProof/>
        </w:rPr>
        <w:fldChar w:fldCharType="begin"/>
      </w:r>
      <w:r w:rsidRPr="00A42A60">
        <w:rPr>
          <w:noProof/>
        </w:rPr>
        <w:instrText xml:space="preserve"> PAGEREF _Toc501379949 \h </w:instrText>
      </w:r>
      <w:r w:rsidRPr="00A42A60">
        <w:rPr>
          <w:noProof/>
        </w:rPr>
      </w:r>
      <w:r w:rsidRPr="00A42A60">
        <w:rPr>
          <w:noProof/>
        </w:rPr>
        <w:fldChar w:fldCharType="separate"/>
      </w:r>
      <w:r w:rsidR="00DE7094">
        <w:rPr>
          <w:noProof/>
        </w:rPr>
        <w:t>135</w:t>
      </w:r>
      <w:r w:rsidRPr="00A42A60">
        <w:rPr>
          <w:noProof/>
        </w:rPr>
        <w:fldChar w:fldCharType="end"/>
      </w:r>
    </w:p>
    <w:p w14:paraId="1070F592" w14:textId="77777777" w:rsidR="00A42A60" w:rsidRDefault="00A42A60">
      <w:pPr>
        <w:pStyle w:val="TOC5"/>
        <w:rPr>
          <w:rFonts w:asciiTheme="minorHAnsi" w:eastAsiaTheme="minorEastAsia" w:hAnsiTheme="minorHAnsi" w:cstheme="minorBidi"/>
          <w:noProof/>
          <w:kern w:val="0"/>
          <w:sz w:val="22"/>
          <w:szCs w:val="22"/>
        </w:rPr>
      </w:pPr>
      <w:r>
        <w:rPr>
          <w:noProof/>
        </w:rPr>
        <w:t>86</w:t>
      </w:r>
      <w:r>
        <w:rPr>
          <w:noProof/>
        </w:rPr>
        <w:tab/>
        <w:t>Lindeman Island East Location</w:t>
      </w:r>
      <w:r w:rsidRPr="00A42A60">
        <w:rPr>
          <w:noProof/>
        </w:rPr>
        <w:tab/>
      </w:r>
      <w:r w:rsidRPr="00A42A60">
        <w:rPr>
          <w:noProof/>
        </w:rPr>
        <w:fldChar w:fldCharType="begin"/>
      </w:r>
      <w:r w:rsidRPr="00A42A60">
        <w:rPr>
          <w:noProof/>
        </w:rPr>
        <w:instrText xml:space="preserve"> PAGEREF _Toc501379950 \h </w:instrText>
      </w:r>
      <w:r w:rsidRPr="00A42A60">
        <w:rPr>
          <w:noProof/>
        </w:rPr>
      </w:r>
      <w:r w:rsidRPr="00A42A60">
        <w:rPr>
          <w:noProof/>
        </w:rPr>
        <w:fldChar w:fldCharType="separate"/>
      </w:r>
      <w:r w:rsidR="00DE7094">
        <w:rPr>
          <w:noProof/>
        </w:rPr>
        <w:t>136</w:t>
      </w:r>
      <w:r w:rsidRPr="00A42A60">
        <w:rPr>
          <w:noProof/>
        </w:rPr>
        <w:fldChar w:fldCharType="end"/>
      </w:r>
    </w:p>
    <w:p w14:paraId="1070F593" w14:textId="77777777" w:rsidR="00A42A60" w:rsidRDefault="00A42A60">
      <w:pPr>
        <w:pStyle w:val="TOC5"/>
        <w:rPr>
          <w:rFonts w:asciiTheme="minorHAnsi" w:eastAsiaTheme="minorEastAsia" w:hAnsiTheme="minorHAnsi" w:cstheme="minorBidi"/>
          <w:noProof/>
          <w:kern w:val="0"/>
          <w:sz w:val="22"/>
          <w:szCs w:val="22"/>
        </w:rPr>
      </w:pPr>
      <w:r>
        <w:rPr>
          <w:noProof/>
        </w:rPr>
        <w:t>87</w:t>
      </w:r>
      <w:r>
        <w:rPr>
          <w:noProof/>
        </w:rPr>
        <w:tab/>
        <w:t>Line Reef Location</w:t>
      </w:r>
      <w:r w:rsidRPr="00A42A60">
        <w:rPr>
          <w:noProof/>
        </w:rPr>
        <w:tab/>
      </w:r>
      <w:r w:rsidRPr="00A42A60">
        <w:rPr>
          <w:noProof/>
        </w:rPr>
        <w:fldChar w:fldCharType="begin"/>
      </w:r>
      <w:r w:rsidRPr="00A42A60">
        <w:rPr>
          <w:noProof/>
        </w:rPr>
        <w:instrText xml:space="preserve"> PAGEREF _Toc501379951 \h </w:instrText>
      </w:r>
      <w:r w:rsidRPr="00A42A60">
        <w:rPr>
          <w:noProof/>
        </w:rPr>
      </w:r>
      <w:r w:rsidRPr="00A42A60">
        <w:rPr>
          <w:noProof/>
        </w:rPr>
        <w:fldChar w:fldCharType="separate"/>
      </w:r>
      <w:r w:rsidR="00DE7094">
        <w:rPr>
          <w:noProof/>
        </w:rPr>
        <w:t>136</w:t>
      </w:r>
      <w:r w:rsidRPr="00A42A60">
        <w:rPr>
          <w:noProof/>
        </w:rPr>
        <w:fldChar w:fldCharType="end"/>
      </w:r>
    </w:p>
    <w:p w14:paraId="1070F594" w14:textId="77777777" w:rsidR="00A42A60" w:rsidRDefault="00A42A60">
      <w:pPr>
        <w:pStyle w:val="TOC5"/>
        <w:rPr>
          <w:rFonts w:asciiTheme="minorHAnsi" w:eastAsiaTheme="minorEastAsia" w:hAnsiTheme="minorHAnsi" w:cstheme="minorBidi"/>
          <w:noProof/>
          <w:kern w:val="0"/>
          <w:sz w:val="22"/>
          <w:szCs w:val="22"/>
        </w:rPr>
      </w:pPr>
      <w:r>
        <w:rPr>
          <w:noProof/>
        </w:rPr>
        <w:t>88</w:t>
      </w:r>
      <w:r>
        <w:rPr>
          <w:noProof/>
        </w:rPr>
        <w:tab/>
        <w:t>Little Grassy Island Location</w:t>
      </w:r>
      <w:r w:rsidRPr="00A42A60">
        <w:rPr>
          <w:noProof/>
        </w:rPr>
        <w:tab/>
      </w:r>
      <w:r w:rsidRPr="00A42A60">
        <w:rPr>
          <w:noProof/>
        </w:rPr>
        <w:fldChar w:fldCharType="begin"/>
      </w:r>
      <w:r w:rsidRPr="00A42A60">
        <w:rPr>
          <w:noProof/>
        </w:rPr>
        <w:instrText xml:space="preserve"> PAGEREF _Toc501379952 \h </w:instrText>
      </w:r>
      <w:r w:rsidRPr="00A42A60">
        <w:rPr>
          <w:noProof/>
        </w:rPr>
      </w:r>
      <w:r w:rsidRPr="00A42A60">
        <w:rPr>
          <w:noProof/>
        </w:rPr>
        <w:fldChar w:fldCharType="separate"/>
      </w:r>
      <w:r w:rsidR="00DE7094">
        <w:rPr>
          <w:noProof/>
        </w:rPr>
        <w:t>137</w:t>
      </w:r>
      <w:r w:rsidRPr="00A42A60">
        <w:rPr>
          <w:noProof/>
        </w:rPr>
        <w:fldChar w:fldCharType="end"/>
      </w:r>
    </w:p>
    <w:p w14:paraId="1070F595" w14:textId="77777777" w:rsidR="00A42A60" w:rsidRDefault="00A42A60">
      <w:pPr>
        <w:pStyle w:val="TOC5"/>
        <w:rPr>
          <w:rFonts w:asciiTheme="minorHAnsi" w:eastAsiaTheme="minorEastAsia" w:hAnsiTheme="minorHAnsi" w:cstheme="minorBidi"/>
          <w:noProof/>
          <w:kern w:val="0"/>
          <w:sz w:val="22"/>
          <w:szCs w:val="22"/>
        </w:rPr>
      </w:pPr>
      <w:r>
        <w:rPr>
          <w:noProof/>
        </w:rPr>
        <w:t>89</w:t>
      </w:r>
      <w:r>
        <w:rPr>
          <w:noProof/>
        </w:rPr>
        <w:tab/>
        <w:t>Little Lindeman Island Location</w:t>
      </w:r>
      <w:r w:rsidRPr="00A42A60">
        <w:rPr>
          <w:noProof/>
        </w:rPr>
        <w:tab/>
      </w:r>
      <w:r w:rsidRPr="00A42A60">
        <w:rPr>
          <w:noProof/>
        </w:rPr>
        <w:fldChar w:fldCharType="begin"/>
      </w:r>
      <w:r w:rsidRPr="00A42A60">
        <w:rPr>
          <w:noProof/>
        </w:rPr>
        <w:instrText xml:space="preserve"> PAGEREF _Toc501379953 \h </w:instrText>
      </w:r>
      <w:r w:rsidRPr="00A42A60">
        <w:rPr>
          <w:noProof/>
        </w:rPr>
      </w:r>
      <w:r w:rsidRPr="00A42A60">
        <w:rPr>
          <w:noProof/>
        </w:rPr>
        <w:fldChar w:fldCharType="separate"/>
      </w:r>
      <w:r w:rsidR="00DE7094">
        <w:rPr>
          <w:noProof/>
        </w:rPr>
        <w:t>137</w:t>
      </w:r>
      <w:r w:rsidRPr="00A42A60">
        <w:rPr>
          <w:noProof/>
        </w:rPr>
        <w:fldChar w:fldCharType="end"/>
      </w:r>
    </w:p>
    <w:p w14:paraId="1070F596" w14:textId="77777777" w:rsidR="00A42A60" w:rsidRDefault="00A42A60">
      <w:pPr>
        <w:pStyle w:val="TOC5"/>
        <w:rPr>
          <w:rFonts w:asciiTheme="minorHAnsi" w:eastAsiaTheme="minorEastAsia" w:hAnsiTheme="minorHAnsi" w:cstheme="minorBidi"/>
          <w:noProof/>
          <w:kern w:val="0"/>
          <w:sz w:val="22"/>
          <w:szCs w:val="22"/>
        </w:rPr>
      </w:pPr>
      <w:r>
        <w:rPr>
          <w:noProof/>
        </w:rPr>
        <w:t>90</w:t>
      </w:r>
      <w:r>
        <w:rPr>
          <w:noProof/>
        </w:rPr>
        <w:tab/>
        <w:t>Long Island Reef (No 6/No 7) Location</w:t>
      </w:r>
      <w:r w:rsidRPr="00A42A60">
        <w:rPr>
          <w:noProof/>
        </w:rPr>
        <w:tab/>
      </w:r>
      <w:r w:rsidRPr="00A42A60">
        <w:rPr>
          <w:noProof/>
        </w:rPr>
        <w:fldChar w:fldCharType="begin"/>
      </w:r>
      <w:r w:rsidRPr="00A42A60">
        <w:rPr>
          <w:noProof/>
        </w:rPr>
        <w:instrText xml:space="preserve"> PAGEREF _Toc501379954 \h </w:instrText>
      </w:r>
      <w:r w:rsidRPr="00A42A60">
        <w:rPr>
          <w:noProof/>
        </w:rPr>
      </w:r>
      <w:r w:rsidRPr="00A42A60">
        <w:rPr>
          <w:noProof/>
        </w:rPr>
        <w:fldChar w:fldCharType="separate"/>
      </w:r>
      <w:r w:rsidR="00DE7094">
        <w:rPr>
          <w:noProof/>
        </w:rPr>
        <w:t>138</w:t>
      </w:r>
      <w:r w:rsidRPr="00A42A60">
        <w:rPr>
          <w:noProof/>
        </w:rPr>
        <w:fldChar w:fldCharType="end"/>
      </w:r>
    </w:p>
    <w:p w14:paraId="1070F597" w14:textId="77777777" w:rsidR="00A42A60" w:rsidRDefault="00A42A60">
      <w:pPr>
        <w:pStyle w:val="TOC5"/>
        <w:rPr>
          <w:rFonts w:asciiTheme="minorHAnsi" w:eastAsiaTheme="minorEastAsia" w:hAnsiTheme="minorHAnsi" w:cstheme="minorBidi"/>
          <w:noProof/>
          <w:kern w:val="0"/>
          <w:sz w:val="22"/>
          <w:szCs w:val="22"/>
        </w:rPr>
      </w:pPr>
      <w:r>
        <w:rPr>
          <w:noProof/>
        </w:rPr>
        <w:t>91</w:t>
      </w:r>
      <w:r>
        <w:rPr>
          <w:noProof/>
        </w:rPr>
        <w:tab/>
        <w:t>Long Rock Location</w:t>
      </w:r>
      <w:r w:rsidRPr="00A42A60">
        <w:rPr>
          <w:noProof/>
        </w:rPr>
        <w:tab/>
      </w:r>
      <w:r w:rsidRPr="00A42A60">
        <w:rPr>
          <w:noProof/>
        </w:rPr>
        <w:fldChar w:fldCharType="begin"/>
      </w:r>
      <w:r w:rsidRPr="00A42A60">
        <w:rPr>
          <w:noProof/>
        </w:rPr>
        <w:instrText xml:space="preserve"> PAGEREF _Toc501379955 \h </w:instrText>
      </w:r>
      <w:r w:rsidRPr="00A42A60">
        <w:rPr>
          <w:noProof/>
        </w:rPr>
      </w:r>
      <w:r w:rsidRPr="00A42A60">
        <w:rPr>
          <w:noProof/>
        </w:rPr>
        <w:fldChar w:fldCharType="separate"/>
      </w:r>
      <w:r w:rsidR="00DE7094">
        <w:rPr>
          <w:noProof/>
        </w:rPr>
        <w:t>138</w:t>
      </w:r>
      <w:r w:rsidRPr="00A42A60">
        <w:rPr>
          <w:noProof/>
        </w:rPr>
        <w:fldChar w:fldCharType="end"/>
      </w:r>
    </w:p>
    <w:p w14:paraId="1070F598" w14:textId="77777777" w:rsidR="00A42A60" w:rsidRDefault="00A42A60">
      <w:pPr>
        <w:pStyle w:val="TOC5"/>
        <w:rPr>
          <w:rFonts w:asciiTheme="minorHAnsi" w:eastAsiaTheme="minorEastAsia" w:hAnsiTheme="minorHAnsi" w:cstheme="minorBidi"/>
          <w:noProof/>
          <w:kern w:val="0"/>
          <w:sz w:val="22"/>
          <w:szCs w:val="22"/>
        </w:rPr>
      </w:pPr>
      <w:r>
        <w:rPr>
          <w:noProof/>
        </w:rPr>
        <w:t>92</w:t>
      </w:r>
      <w:r>
        <w:rPr>
          <w:noProof/>
        </w:rPr>
        <w:tab/>
        <w:t>Low Island Location</w:t>
      </w:r>
      <w:r w:rsidRPr="00A42A60">
        <w:rPr>
          <w:noProof/>
        </w:rPr>
        <w:tab/>
      </w:r>
      <w:r w:rsidRPr="00A42A60">
        <w:rPr>
          <w:noProof/>
        </w:rPr>
        <w:fldChar w:fldCharType="begin"/>
      </w:r>
      <w:r w:rsidRPr="00A42A60">
        <w:rPr>
          <w:noProof/>
        </w:rPr>
        <w:instrText xml:space="preserve"> PAGEREF _Toc501379956 \h </w:instrText>
      </w:r>
      <w:r w:rsidRPr="00A42A60">
        <w:rPr>
          <w:noProof/>
        </w:rPr>
      </w:r>
      <w:r w:rsidRPr="00A42A60">
        <w:rPr>
          <w:noProof/>
        </w:rPr>
        <w:fldChar w:fldCharType="separate"/>
      </w:r>
      <w:r w:rsidR="00DE7094">
        <w:rPr>
          <w:noProof/>
        </w:rPr>
        <w:t>138</w:t>
      </w:r>
      <w:r w:rsidRPr="00A42A60">
        <w:rPr>
          <w:noProof/>
        </w:rPr>
        <w:fldChar w:fldCharType="end"/>
      </w:r>
    </w:p>
    <w:p w14:paraId="1070F599" w14:textId="77777777" w:rsidR="00A42A60" w:rsidRDefault="00A42A60">
      <w:pPr>
        <w:pStyle w:val="TOC5"/>
        <w:rPr>
          <w:rFonts w:asciiTheme="minorHAnsi" w:eastAsiaTheme="minorEastAsia" w:hAnsiTheme="minorHAnsi" w:cstheme="minorBidi"/>
          <w:noProof/>
          <w:kern w:val="0"/>
          <w:sz w:val="22"/>
          <w:szCs w:val="22"/>
        </w:rPr>
      </w:pPr>
      <w:r>
        <w:rPr>
          <w:noProof/>
        </w:rPr>
        <w:t>93</w:t>
      </w:r>
      <w:r>
        <w:rPr>
          <w:noProof/>
        </w:rPr>
        <w:tab/>
        <w:t>Low Rock Location</w:t>
      </w:r>
      <w:r w:rsidRPr="00A42A60">
        <w:rPr>
          <w:noProof/>
        </w:rPr>
        <w:tab/>
      </w:r>
      <w:r w:rsidRPr="00A42A60">
        <w:rPr>
          <w:noProof/>
        </w:rPr>
        <w:fldChar w:fldCharType="begin"/>
      </w:r>
      <w:r w:rsidRPr="00A42A60">
        <w:rPr>
          <w:noProof/>
        </w:rPr>
        <w:instrText xml:space="preserve"> PAGEREF _Toc501379957 \h </w:instrText>
      </w:r>
      <w:r w:rsidRPr="00A42A60">
        <w:rPr>
          <w:noProof/>
        </w:rPr>
      </w:r>
      <w:r w:rsidRPr="00A42A60">
        <w:rPr>
          <w:noProof/>
        </w:rPr>
        <w:fldChar w:fldCharType="separate"/>
      </w:r>
      <w:r w:rsidR="00DE7094">
        <w:rPr>
          <w:noProof/>
        </w:rPr>
        <w:t>139</w:t>
      </w:r>
      <w:r w:rsidRPr="00A42A60">
        <w:rPr>
          <w:noProof/>
        </w:rPr>
        <w:fldChar w:fldCharType="end"/>
      </w:r>
    </w:p>
    <w:p w14:paraId="1070F59A" w14:textId="77777777" w:rsidR="00A42A60" w:rsidRDefault="00A42A60">
      <w:pPr>
        <w:pStyle w:val="TOC5"/>
        <w:rPr>
          <w:rFonts w:asciiTheme="minorHAnsi" w:eastAsiaTheme="minorEastAsia" w:hAnsiTheme="minorHAnsi" w:cstheme="minorBidi"/>
          <w:noProof/>
          <w:kern w:val="0"/>
          <w:sz w:val="22"/>
          <w:szCs w:val="22"/>
        </w:rPr>
      </w:pPr>
      <w:r>
        <w:rPr>
          <w:noProof/>
        </w:rPr>
        <w:t>94</w:t>
      </w:r>
      <w:r>
        <w:rPr>
          <w:noProof/>
        </w:rPr>
        <w:tab/>
        <w:t>Luncheon, Manta Ray and Pinnacle Bays, Hook Island Location</w:t>
      </w:r>
      <w:r w:rsidRPr="00A42A60">
        <w:rPr>
          <w:noProof/>
        </w:rPr>
        <w:tab/>
      </w:r>
      <w:r w:rsidRPr="00A42A60">
        <w:rPr>
          <w:noProof/>
        </w:rPr>
        <w:fldChar w:fldCharType="begin"/>
      </w:r>
      <w:r w:rsidRPr="00A42A60">
        <w:rPr>
          <w:noProof/>
        </w:rPr>
        <w:instrText xml:space="preserve"> PAGEREF _Toc501379958 \h </w:instrText>
      </w:r>
      <w:r w:rsidRPr="00A42A60">
        <w:rPr>
          <w:noProof/>
        </w:rPr>
      </w:r>
      <w:r w:rsidRPr="00A42A60">
        <w:rPr>
          <w:noProof/>
        </w:rPr>
        <w:fldChar w:fldCharType="separate"/>
      </w:r>
      <w:r w:rsidR="00DE7094">
        <w:rPr>
          <w:noProof/>
        </w:rPr>
        <w:t>139</w:t>
      </w:r>
      <w:r w:rsidRPr="00A42A60">
        <w:rPr>
          <w:noProof/>
        </w:rPr>
        <w:fldChar w:fldCharType="end"/>
      </w:r>
    </w:p>
    <w:p w14:paraId="1070F59B" w14:textId="77777777" w:rsidR="00A42A60" w:rsidRDefault="00A42A60">
      <w:pPr>
        <w:pStyle w:val="TOC5"/>
        <w:rPr>
          <w:rFonts w:asciiTheme="minorHAnsi" w:eastAsiaTheme="minorEastAsia" w:hAnsiTheme="minorHAnsi" w:cstheme="minorBidi"/>
          <w:noProof/>
          <w:kern w:val="0"/>
          <w:sz w:val="22"/>
          <w:szCs w:val="22"/>
        </w:rPr>
      </w:pPr>
      <w:r>
        <w:rPr>
          <w:noProof/>
        </w:rPr>
        <w:t>95</w:t>
      </w:r>
      <w:r>
        <w:rPr>
          <w:noProof/>
        </w:rPr>
        <w:tab/>
        <w:t>Lupton Island East Location</w:t>
      </w:r>
      <w:r w:rsidRPr="00A42A60">
        <w:rPr>
          <w:noProof/>
        </w:rPr>
        <w:tab/>
      </w:r>
      <w:r w:rsidRPr="00A42A60">
        <w:rPr>
          <w:noProof/>
        </w:rPr>
        <w:fldChar w:fldCharType="begin"/>
      </w:r>
      <w:r w:rsidRPr="00A42A60">
        <w:rPr>
          <w:noProof/>
        </w:rPr>
        <w:instrText xml:space="preserve"> PAGEREF _Toc501379959 \h </w:instrText>
      </w:r>
      <w:r w:rsidRPr="00A42A60">
        <w:rPr>
          <w:noProof/>
        </w:rPr>
      </w:r>
      <w:r w:rsidRPr="00A42A60">
        <w:rPr>
          <w:noProof/>
        </w:rPr>
        <w:fldChar w:fldCharType="separate"/>
      </w:r>
      <w:r w:rsidR="00DE7094">
        <w:rPr>
          <w:noProof/>
        </w:rPr>
        <w:t>140</w:t>
      </w:r>
      <w:r w:rsidRPr="00A42A60">
        <w:rPr>
          <w:noProof/>
        </w:rPr>
        <w:fldChar w:fldCharType="end"/>
      </w:r>
    </w:p>
    <w:p w14:paraId="1070F59C" w14:textId="77777777" w:rsidR="00A42A60" w:rsidRDefault="00A42A60">
      <w:pPr>
        <w:pStyle w:val="TOC5"/>
        <w:rPr>
          <w:rFonts w:asciiTheme="minorHAnsi" w:eastAsiaTheme="minorEastAsia" w:hAnsiTheme="minorHAnsi" w:cstheme="minorBidi"/>
          <w:noProof/>
          <w:kern w:val="0"/>
          <w:sz w:val="22"/>
          <w:szCs w:val="22"/>
        </w:rPr>
      </w:pPr>
      <w:r>
        <w:rPr>
          <w:noProof/>
        </w:rPr>
        <w:t>96</w:t>
      </w:r>
      <w:r>
        <w:rPr>
          <w:noProof/>
        </w:rPr>
        <w:tab/>
        <w:t>Mackerel Bay, Hook Island Location</w:t>
      </w:r>
      <w:r w:rsidRPr="00A42A60">
        <w:rPr>
          <w:noProof/>
        </w:rPr>
        <w:tab/>
      </w:r>
      <w:r w:rsidRPr="00A42A60">
        <w:rPr>
          <w:noProof/>
        </w:rPr>
        <w:fldChar w:fldCharType="begin"/>
      </w:r>
      <w:r w:rsidRPr="00A42A60">
        <w:rPr>
          <w:noProof/>
        </w:rPr>
        <w:instrText xml:space="preserve"> PAGEREF _Toc501379960 \h </w:instrText>
      </w:r>
      <w:r w:rsidRPr="00A42A60">
        <w:rPr>
          <w:noProof/>
        </w:rPr>
      </w:r>
      <w:r w:rsidRPr="00A42A60">
        <w:rPr>
          <w:noProof/>
        </w:rPr>
        <w:fldChar w:fldCharType="separate"/>
      </w:r>
      <w:r w:rsidR="00DE7094">
        <w:rPr>
          <w:noProof/>
        </w:rPr>
        <w:t>140</w:t>
      </w:r>
      <w:r w:rsidRPr="00A42A60">
        <w:rPr>
          <w:noProof/>
        </w:rPr>
        <w:fldChar w:fldCharType="end"/>
      </w:r>
    </w:p>
    <w:p w14:paraId="1070F59D" w14:textId="77777777" w:rsidR="00A42A60" w:rsidRDefault="00A42A60">
      <w:pPr>
        <w:pStyle w:val="TOC5"/>
        <w:rPr>
          <w:rFonts w:asciiTheme="minorHAnsi" w:eastAsiaTheme="minorEastAsia" w:hAnsiTheme="minorHAnsi" w:cstheme="minorBidi"/>
          <w:noProof/>
          <w:kern w:val="0"/>
          <w:sz w:val="22"/>
          <w:szCs w:val="22"/>
        </w:rPr>
      </w:pPr>
      <w:r>
        <w:rPr>
          <w:noProof/>
        </w:rPr>
        <w:t>97</w:t>
      </w:r>
      <w:r>
        <w:rPr>
          <w:noProof/>
        </w:rPr>
        <w:tab/>
        <w:t>Macona Inlet, Hook Island Location</w:t>
      </w:r>
      <w:r w:rsidRPr="00A42A60">
        <w:rPr>
          <w:noProof/>
        </w:rPr>
        <w:tab/>
      </w:r>
      <w:r w:rsidRPr="00A42A60">
        <w:rPr>
          <w:noProof/>
        </w:rPr>
        <w:fldChar w:fldCharType="begin"/>
      </w:r>
      <w:r w:rsidRPr="00A42A60">
        <w:rPr>
          <w:noProof/>
        </w:rPr>
        <w:instrText xml:space="preserve"> PAGEREF _Toc501379961 \h </w:instrText>
      </w:r>
      <w:r w:rsidRPr="00A42A60">
        <w:rPr>
          <w:noProof/>
        </w:rPr>
      </w:r>
      <w:r w:rsidRPr="00A42A60">
        <w:rPr>
          <w:noProof/>
        </w:rPr>
        <w:fldChar w:fldCharType="separate"/>
      </w:r>
      <w:r w:rsidR="00DE7094">
        <w:rPr>
          <w:noProof/>
        </w:rPr>
        <w:t>141</w:t>
      </w:r>
      <w:r w:rsidRPr="00A42A60">
        <w:rPr>
          <w:noProof/>
        </w:rPr>
        <w:fldChar w:fldCharType="end"/>
      </w:r>
    </w:p>
    <w:p w14:paraId="1070F59E" w14:textId="77777777" w:rsidR="00A42A60" w:rsidRDefault="00A42A60">
      <w:pPr>
        <w:pStyle w:val="TOC5"/>
        <w:rPr>
          <w:rFonts w:asciiTheme="minorHAnsi" w:eastAsiaTheme="minorEastAsia" w:hAnsiTheme="minorHAnsi" w:cstheme="minorBidi"/>
          <w:noProof/>
          <w:kern w:val="0"/>
          <w:sz w:val="22"/>
          <w:szCs w:val="22"/>
        </w:rPr>
      </w:pPr>
      <w:r>
        <w:rPr>
          <w:noProof/>
        </w:rPr>
        <w:t>98</w:t>
      </w:r>
      <w:r>
        <w:rPr>
          <w:noProof/>
        </w:rPr>
        <w:tab/>
        <w:t>Maher Island East Location</w:t>
      </w:r>
      <w:r w:rsidRPr="00A42A60">
        <w:rPr>
          <w:noProof/>
        </w:rPr>
        <w:tab/>
      </w:r>
      <w:r w:rsidRPr="00A42A60">
        <w:rPr>
          <w:noProof/>
        </w:rPr>
        <w:fldChar w:fldCharType="begin"/>
      </w:r>
      <w:r w:rsidRPr="00A42A60">
        <w:rPr>
          <w:noProof/>
        </w:rPr>
        <w:instrText xml:space="preserve"> PAGEREF _Toc501379962 \h </w:instrText>
      </w:r>
      <w:r w:rsidRPr="00A42A60">
        <w:rPr>
          <w:noProof/>
        </w:rPr>
      </w:r>
      <w:r w:rsidRPr="00A42A60">
        <w:rPr>
          <w:noProof/>
        </w:rPr>
        <w:fldChar w:fldCharType="separate"/>
      </w:r>
      <w:r w:rsidR="00DE7094">
        <w:rPr>
          <w:noProof/>
        </w:rPr>
        <w:t>141</w:t>
      </w:r>
      <w:r w:rsidRPr="00A42A60">
        <w:rPr>
          <w:noProof/>
        </w:rPr>
        <w:fldChar w:fldCharType="end"/>
      </w:r>
    </w:p>
    <w:p w14:paraId="1070F59F" w14:textId="77777777" w:rsidR="00A42A60" w:rsidRDefault="00A42A60">
      <w:pPr>
        <w:pStyle w:val="TOC5"/>
        <w:rPr>
          <w:rFonts w:asciiTheme="minorHAnsi" w:eastAsiaTheme="minorEastAsia" w:hAnsiTheme="minorHAnsi" w:cstheme="minorBidi"/>
          <w:noProof/>
          <w:kern w:val="0"/>
          <w:sz w:val="22"/>
          <w:szCs w:val="22"/>
        </w:rPr>
      </w:pPr>
      <w:r>
        <w:rPr>
          <w:noProof/>
        </w:rPr>
        <w:t>99</w:t>
      </w:r>
      <w:r>
        <w:rPr>
          <w:noProof/>
        </w:rPr>
        <w:tab/>
        <w:t>Maher Island West Location</w:t>
      </w:r>
      <w:r w:rsidRPr="00A42A60">
        <w:rPr>
          <w:noProof/>
        </w:rPr>
        <w:tab/>
      </w:r>
      <w:r w:rsidRPr="00A42A60">
        <w:rPr>
          <w:noProof/>
        </w:rPr>
        <w:fldChar w:fldCharType="begin"/>
      </w:r>
      <w:r w:rsidRPr="00A42A60">
        <w:rPr>
          <w:noProof/>
        </w:rPr>
        <w:instrText xml:space="preserve"> PAGEREF _Toc501379963 \h </w:instrText>
      </w:r>
      <w:r w:rsidRPr="00A42A60">
        <w:rPr>
          <w:noProof/>
        </w:rPr>
      </w:r>
      <w:r w:rsidRPr="00A42A60">
        <w:rPr>
          <w:noProof/>
        </w:rPr>
        <w:fldChar w:fldCharType="separate"/>
      </w:r>
      <w:r w:rsidR="00DE7094">
        <w:rPr>
          <w:noProof/>
        </w:rPr>
        <w:t>142</w:t>
      </w:r>
      <w:r w:rsidRPr="00A42A60">
        <w:rPr>
          <w:noProof/>
        </w:rPr>
        <w:fldChar w:fldCharType="end"/>
      </w:r>
    </w:p>
    <w:p w14:paraId="1070F5A0" w14:textId="77777777" w:rsidR="00A42A60" w:rsidRDefault="00A42A60">
      <w:pPr>
        <w:pStyle w:val="TOC5"/>
        <w:rPr>
          <w:rFonts w:asciiTheme="minorHAnsi" w:eastAsiaTheme="minorEastAsia" w:hAnsiTheme="minorHAnsi" w:cstheme="minorBidi"/>
          <w:noProof/>
          <w:kern w:val="0"/>
          <w:sz w:val="22"/>
          <w:szCs w:val="22"/>
        </w:rPr>
      </w:pPr>
      <w:r>
        <w:rPr>
          <w:noProof/>
        </w:rPr>
        <w:t>100</w:t>
      </w:r>
      <w:r>
        <w:rPr>
          <w:noProof/>
        </w:rPr>
        <w:tab/>
        <w:t>Mansell Island Location</w:t>
      </w:r>
      <w:r w:rsidRPr="00A42A60">
        <w:rPr>
          <w:noProof/>
        </w:rPr>
        <w:tab/>
      </w:r>
      <w:r w:rsidRPr="00A42A60">
        <w:rPr>
          <w:noProof/>
        </w:rPr>
        <w:fldChar w:fldCharType="begin"/>
      </w:r>
      <w:r w:rsidRPr="00A42A60">
        <w:rPr>
          <w:noProof/>
        </w:rPr>
        <w:instrText xml:space="preserve"> PAGEREF _Toc501379964 \h </w:instrText>
      </w:r>
      <w:r w:rsidRPr="00A42A60">
        <w:rPr>
          <w:noProof/>
        </w:rPr>
      </w:r>
      <w:r w:rsidRPr="00A42A60">
        <w:rPr>
          <w:noProof/>
        </w:rPr>
        <w:fldChar w:fldCharType="separate"/>
      </w:r>
      <w:r w:rsidR="00DE7094">
        <w:rPr>
          <w:noProof/>
        </w:rPr>
        <w:t>142</w:t>
      </w:r>
      <w:r w:rsidRPr="00A42A60">
        <w:rPr>
          <w:noProof/>
        </w:rPr>
        <w:fldChar w:fldCharType="end"/>
      </w:r>
    </w:p>
    <w:p w14:paraId="1070F5A1" w14:textId="77777777" w:rsidR="00A42A60" w:rsidRDefault="00A42A60">
      <w:pPr>
        <w:pStyle w:val="TOC5"/>
        <w:rPr>
          <w:rFonts w:asciiTheme="minorHAnsi" w:eastAsiaTheme="minorEastAsia" w:hAnsiTheme="minorHAnsi" w:cstheme="minorBidi"/>
          <w:noProof/>
          <w:kern w:val="0"/>
          <w:sz w:val="22"/>
          <w:szCs w:val="22"/>
        </w:rPr>
      </w:pPr>
      <w:r>
        <w:rPr>
          <w:noProof/>
        </w:rPr>
        <w:t>101</w:t>
      </w:r>
      <w:r>
        <w:rPr>
          <w:noProof/>
        </w:rPr>
        <w:tab/>
        <w:t>Martin Islet, Haslewood Island Location</w:t>
      </w:r>
      <w:r w:rsidRPr="00A42A60">
        <w:rPr>
          <w:noProof/>
        </w:rPr>
        <w:tab/>
      </w:r>
      <w:r w:rsidRPr="00A42A60">
        <w:rPr>
          <w:noProof/>
        </w:rPr>
        <w:fldChar w:fldCharType="begin"/>
      </w:r>
      <w:r w:rsidRPr="00A42A60">
        <w:rPr>
          <w:noProof/>
        </w:rPr>
        <w:instrText xml:space="preserve"> PAGEREF _Toc501379965 \h </w:instrText>
      </w:r>
      <w:r w:rsidRPr="00A42A60">
        <w:rPr>
          <w:noProof/>
        </w:rPr>
      </w:r>
      <w:r w:rsidRPr="00A42A60">
        <w:rPr>
          <w:noProof/>
        </w:rPr>
        <w:fldChar w:fldCharType="separate"/>
      </w:r>
      <w:r w:rsidR="00DE7094">
        <w:rPr>
          <w:noProof/>
        </w:rPr>
        <w:t>143</w:t>
      </w:r>
      <w:r w:rsidRPr="00A42A60">
        <w:rPr>
          <w:noProof/>
        </w:rPr>
        <w:fldChar w:fldCharType="end"/>
      </w:r>
    </w:p>
    <w:p w14:paraId="1070F5A2" w14:textId="77777777" w:rsidR="00A42A60" w:rsidRDefault="00A42A60">
      <w:pPr>
        <w:pStyle w:val="TOC5"/>
        <w:rPr>
          <w:rFonts w:asciiTheme="minorHAnsi" w:eastAsiaTheme="minorEastAsia" w:hAnsiTheme="minorHAnsi" w:cstheme="minorBidi"/>
          <w:noProof/>
          <w:kern w:val="0"/>
          <w:sz w:val="22"/>
          <w:szCs w:val="22"/>
        </w:rPr>
      </w:pPr>
      <w:r>
        <w:rPr>
          <w:noProof/>
        </w:rPr>
        <w:t>102</w:t>
      </w:r>
      <w:r>
        <w:rPr>
          <w:noProof/>
        </w:rPr>
        <w:tab/>
        <w:t>May’s Bay, Whitsunday Island Location</w:t>
      </w:r>
      <w:r w:rsidRPr="00A42A60">
        <w:rPr>
          <w:noProof/>
        </w:rPr>
        <w:tab/>
      </w:r>
      <w:r w:rsidRPr="00A42A60">
        <w:rPr>
          <w:noProof/>
        </w:rPr>
        <w:fldChar w:fldCharType="begin"/>
      </w:r>
      <w:r w:rsidRPr="00A42A60">
        <w:rPr>
          <w:noProof/>
        </w:rPr>
        <w:instrText xml:space="preserve"> PAGEREF _Toc501379966 \h </w:instrText>
      </w:r>
      <w:r w:rsidRPr="00A42A60">
        <w:rPr>
          <w:noProof/>
        </w:rPr>
      </w:r>
      <w:r w:rsidRPr="00A42A60">
        <w:rPr>
          <w:noProof/>
        </w:rPr>
        <w:fldChar w:fldCharType="separate"/>
      </w:r>
      <w:r w:rsidR="00DE7094">
        <w:rPr>
          <w:noProof/>
        </w:rPr>
        <w:t>143</w:t>
      </w:r>
      <w:r w:rsidRPr="00A42A60">
        <w:rPr>
          <w:noProof/>
        </w:rPr>
        <w:fldChar w:fldCharType="end"/>
      </w:r>
    </w:p>
    <w:p w14:paraId="1070F5A3" w14:textId="77777777" w:rsidR="00A42A60" w:rsidRDefault="00A42A60">
      <w:pPr>
        <w:pStyle w:val="TOC5"/>
        <w:rPr>
          <w:rFonts w:asciiTheme="minorHAnsi" w:eastAsiaTheme="minorEastAsia" w:hAnsiTheme="minorHAnsi" w:cstheme="minorBidi"/>
          <w:noProof/>
          <w:kern w:val="0"/>
          <w:sz w:val="22"/>
          <w:szCs w:val="22"/>
        </w:rPr>
      </w:pPr>
      <w:r>
        <w:rPr>
          <w:noProof/>
        </w:rPr>
        <w:t>103</w:t>
      </w:r>
      <w:r>
        <w:rPr>
          <w:noProof/>
        </w:rPr>
        <w:tab/>
        <w:t>Mid Molle Island Location</w:t>
      </w:r>
      <w:r w:rsidRPr="00A42A60">
        <w:rPr>
          <w:noProof/>
        </w:rPr>
        <w:tab/>
      </w:r>
      <w:r w:rsidRPr="00A42A60">
        <w:rPr>
          <w:noProof/>
        </w:rPr>
        <w:fldChar w:fldCharType="begin"/>
      </w:r>
      <w:r w:rsidRPr="00A42A60">
        <w:rPr>
          <w:noProof/>
        </w:rPr>
        <w:instrText xml:space="preserve"> PAGEREF _Toc501379967 \h </w:instrText>
      </w:r>
      <w:r w:rsidRPr="00A42A60">
        <w:rPr>
          <w:noProof/>
        </w:rPr>
      </w:r>
      <w:r w:rsidRPr="00A42A60">
        <w:rPr>
          <w:noProof/>
        </w:rPr>
        <w:fldChar w:fldCharType="separate"/>
      </w:r>
      <w:r w:rsidR="00DE7094">
        <w:rPr>
          <w:noProof/>
        </w:rPr>
        <w:t>144</w:t>
      </w:r>
      <w:r w:rsidRPr="00A42A60">
        <w:rPr>
          <w:noProof/>
        </w:rPr>
        <w:fldChar w:fldCharType="end"/>
      </w:r>
    </w:p>
    <w:p w14:paraId="1070F5A4" w14:textId="77777777" w:rsidR="00A42A60" w:rsidRDefault="00A42A60">
      <w:pPr>
        <w:pStyle w:val="TOC5"/>
        <w:rPr>
          <w:rFonts w:asciiTheme="minorHAnsi" w:eastAsiaTheme="minorEastAsia" w:hAnsiTheme="minorHAnsi" w:cstheme="minorBidi"/>
          <w:noProof/>
          <w:kern w:val="0"/>
          <w:sz w:val="22"/>
          <w:szCs w:val="22"/>
        </w:rPr>
      </w:pPr>
      <w:r>
        <w:rPr>
          <w:noProof/>
        </w:rPr>
        <w:t>104</w:t>
      </w:r>
      <w:r>
        <w:rPr>
          <w:noProof/>
        </w:rPr>
        <w:tab/>
        <w:t>Middle Island Location</w:t>
      </w:r>
      <w:r w:rsidRPr="00A42A60">
        <w:rPr>
          <w:noProof/>
        </w:rPr>
        <w:tab/>
      </w:r>
      <w:r w:rsidRPr="00A42A60">
        <w:rPr>
          <w:noProof/>
        </w:rPr>
        <w:fldChar w:fldCharType="begin"/>
      </w:r>
      <w:r w:rsidRPr="00A42A60">
        <w:rPr>
          <w:noProof/>
        </w:rPr>
        <w:instrText xml:space="preserve"> PAGEREF _Toc501379968 \h </w:instrText>
      </w:r>
      <w:r w:rsidRPr="00A42A60">
        <w:rPr>
          <w:noProof/>
        </w:rPr>
      </w:r>
      <w:r w:rsidRPr="00A42A60">
        <w:rPr>
          <w:noProof/>
        </w:rPr>
        <w:fldChar w:fldCharType="separate"/>
      </w:r>
      <w:r w:rsidR="00DE7094">
        <w:rPr>
          <w:noProof/>
        </w:rPr>
        <w:t>144</w:t>
      </w:r>
      <w:r w:rsidRPr="00A42A60">
        <w:rPr>
          <w:noProof/>
        </w:rPr>
        <w:fldChar w:fldCharType="end"/>
      </w:r>
    </w:p>
    <w:p w14:paraId="1070F5A5" w14:textId="77777777" w:rsidR="00A42A60" w:rsidRDefault="00A42A60">
      <w:pPr>
        <w:pStyle w:val="TOC5"/>
        <w:rPr>
          <w:rFonts w:asciiTheme="minorHAnsi" w:eastAsiaTheme="minorEastAsia" w:hAnsiTheme="minorHAnsi" w:cstheme="minorBidi"/>
          <w:noProof/>
          <w:kern w:val="0"/>
          <w:sz w:val="22"/>
          <w:szCs w:val="22"/>
        </w:rPr>
      </w:pPr>
      <w:r>
        <w:rPr>
          <w:noProof/>
        </w:rPr>
        <w:t>105</w:t>
      </w:r>
      <w:r>
        <w:rPr>
          <w:noProof/>
        </w:rPr>
        <w:tab/>
        <w:t>Moon Island Location</w:t>
      </w:r>
      <w:r w:rsidRPr="00A42A60">
        <w:rPr>
          <w:noProof/>
        </w:rPr>
        <w:tab/>
      </w:r>
      <w:r w:rsidRPr="00A42A60">
        <w:rPr>
          <w:noProof/>
        </w:rPr>
        <w:fldChar w:fldCharType="begin"/>
      </w:r>
      <w:r w:rsidRPr="00A42A60">
        <w:rPr>
          <w:noProof/>
        </w:rPr>
        <w:instrText xml:space="preserve"> PAGEREF _Toc501379969 \h </w:instrText>
      </w:r>
      <w:r w:rsidRPr="00A42A60">
        <w:rPr>
          <w:noProof/>
        </w:rPr>
      </w:r>
      <w:r w:rsidRPr="00A42A60">
        <w:rPr>
          <w:noProof/>
        </w:rPr>
        <w:fldChar w:fldCharType="separate"/>
      </w:r>
      <w:r w:rsidR="00DE7094">
        <w:rPr>
          <w:noProof/>
        </w:rPr>
        <w:t>144</w:t>
      </w:r>
      <w:r w:rsidRPr="00A42A60">
        <w:rPr>
          <w:noProof/>
        </w:rPr>
        <w:fldChar w:fldCharType="end"/>
      </w:r>
    </w:p>
    <w:p w14:paraId="1070F5A6" w14:textId="77777777" w:rsidR="00A42A60" w:rsidRDefault="00A42A60">
      <w:pPr>
        <w:pStyle w:val="TOC5"/>
        <w:rPr>
          <w:rFonts w:asciiTheme="minorHAnsi" w:eastAsiaTheme="minorEastAsia" w:hAnsiTheme="minorHAnsi" w:cstheme="minorBidi"/>
          <w:noProof/>
          <w:kern w:val="0"/>
          <w:sz w:val="22"/>
          <w:szCs w:val="22"/>
        </w:rPr>
      </w:pPr>
      <w:r>
        <w:rPr>
          <w:noProof/>
        </w:rPr>
        <w:t>106</w:t>
      </w:r>
      <w:r>
        <w:rPr>
          <w:noProof/>
        </w:rPr>
        <w:tab/>
        <w:t>Nara Inlet, Hook Island Location</w:t>
      </w:r>
      <w:r w:rsidRPr="00A42A60">
        <w:rPr>
          <w:noProof/>
        </w:rPr>
        <w:tab/>
      </w:r>
      <w:r w:rsidRPr="00A42A60">
        <w:rPr>
          <w:noProof/>
        </w:rPr>
        <w:fldChar w:fldCharType="begin"/>
      </w:r>
      <w:r w:rsidRPr="00A42A60">
        <w:rPr>
          <w:noProof/>
        </w:rPr>
        <w:instrText xml:space="preserve"> PAGEREF _Toc501379970 \h </w:instrText>
      </w:r>
      <w:r w:rsidRPr="00A42A60">
        <w:rPr>
          <w:noProof/>
        </w:rPr>
      </w:r>
      <w:r w:rsidRPr="00A42A60">
        <w:rPr>
          <w:noProof/>
        </w:rPr>
        <w:fldChar w:fldCharType="separate"/>
      </w:r>
      <w:r w:rsidR="00DE7094">
        <w:rPr>
          <w:noProof/>
        </w:rPr>
        <w:t>145</w:t>
      </w:r>
      <w:r w:rsidRPr="00A42A60">
        <w:rPr>
          <w:noProof/>
        </w:rPr>
        <w:fldChar w:fldCharType="end"/>
      </w:r>
    </w:p>
    <w:p w14:paraId="1070F5A7" w14:textId="77777777" w:rsidR="00A42A60" w:rsidRDefault="00A42A60">
      <w:pPr>
        <w:pStyle w:val="TOC5"/>
        <w:rPr>
          <w:rFonts w:asciiTheme="minorHAnsi" w:eastAsiaTheme="minorEastAsia" w:hAnsiTheme="minorHAnsi" w:cstheme="minorBidi"/>
          <w:noProof/>
          <w:kern w:val="0"/>
          <w:sz w:val="22"/>
          <w:szCs w:val="22"/>
        </w:rPr>
      </w:pPr>
      <w:r>
        <w:rPr>
          <w:noProof/>
        </w:rPr>
        <w:t>107</w:t>
      </w:r>
      <w:r>
        <w:rPr>
          <w:noProof/>
        </w:rPr>
        <w:tab/>
        <w:t>Neck Bay East, Shaw Island Location</w:t>
      </w:r>
      <w:r w:rsidRPr="00A42A60">
        <w:rPr>
          <w:noProof/>
        </w:rPr>
        <w:tab/>
      </w:r>
      <w:r w:rsidRPr="00A42A60">
        <w:rPr>
          <w:noProof/>
        </w:rPr>
        <w:fldChar w:fldCharType="begin"/>
      </w:r>
      <w:r w:rsidRPr="00A42A60">
        <w:rPr>
          <w:noProof/>
        </w:rPr>
        <w:instrText xml:space="preserve"> PAGEREF _Toc501379971 \h </w:instrText>
      </w:r>
      <w:r w:rsidRPr="00A42A60">
        <w:rPr>
          <w:noProof/>
        </w:rPr>
      </w:r>
      <w:r w:rsidRPr="00A42A60">
        <w:rPr>
          <w:noProof/>
        </w:rPr>
        <w:fldChar w:fldCharType="separate"/>
      </w:r>
      <w:r w:rsidR="00DE7094">
        <w:rPr>
          <w:noProof/>
        </w:rPr>
        <w:t>145</w:t>
      </w:r>
      <w:r w:rsidRPr="00A42A60">
        <w:rPr>
          <w:noProof/>
        </w:rPr>
        <w:fldChar w:fldCharType="end"/>
      </w:r>
    </w:p>
    <w:p w14:paraId="1070F5A8" w14:textId="77777777" w:rsidR="00A42A60" w:rsidRDefault="00A42A60">
      <w:pPr>
        <w:pStyle w:val="TOC5"/>
        <w:rPr>
          <w:rFonts w:asciiTheme="minorHAnsi" w:eastAsiaTheme="minorEastAsia" w:hAnsiTheme="minorHAnsi" w:cstheme="minorBidi"/>
          <w:noProof/>
          <w:kern w:val="0"/>
          <w:sz w:val="22"/>
          <w:szCs w:val="22"/>
        </w:rPr>
      </w:pPr>
      <w:r>
        <w:rPr>
          <w:noProof/>
        </w:rPr>
        <w:t>108</w:t>
      </w:r>
      <w:r>
        <w:rPr>
          <w:noProof/>
        </w:rPr>
        <w:tab/>
        <w:t>Neck Bay West, Shaw Island Location</w:t>
      </w:r>
      <w:r w:rsidRPr="00A42A60">
        <w:rPr>
          <w:noProof/>
        </w:rPr>
        <w:tab/>
      </w:r>
      <w:r w:rsidRPr="00A42A60">
        <w:rPr>
          <w:noProof/>
        </w:rPr>
        <w:fldChar w:fldCharType="begin"/>
      </w:r>
      <w:r w:rsidRPr="00A42A60">
        <w:rPr>
          <w:noProof/>
        </w:rPr>
        <w:instrText xml:space="preserve"> PAGEREF _Toc501379972 \h </w:instrText>
      </w:r>
      <w:r w:rsidRPr="00A42A60">
        <w:rPr>
          <w:noProof/>
        </w:rPr>
      </w:r>
      <w:r w:rsidRPr="00A42A60">
        <w:rPr>
          <w:noProof/>
        </w:rPr>
        <w:fldChar w:fldCharType="separate"/>
      </w:r>
      <w:r w:rsidR="00DE7094">
        <w:rPr>
          <w:noProof/>
        </w:rPr>
        <w:t>146</w:t>
      </w:r>
      <w:r w:rsidRPr="00A42A60">
        <w:rPr>
          <w:noProof/>
        </w:rPr>
        <w:fldChar w:fldCharType="end"/>
      </w:r>
    </w:p>
    <w:p w14:paraId="1070F5A9" w14:textId="77777777" w:rsidR="00A42A60" w:rsidRDefault="00A42A60">
      <w:pPr>
        <w:pStyle w:val="TOC5"/>
        <w:rPr>
          <w:rFonts w:asciiTheme="minorHAnsi" w:eastAsiaTheme="minorEastAsia" w:hAnsiTheme="minorHAnsi" w:cstheme="minorBidi"/>
          <w:noProof/>
          <w:kern w:val="0"/>
          <w:sz w:val="22"/>
          <w:szCs w:val="22"/>
        </w:rPr>
      </w:pPr>
      <w:r>
        <w:rPr>
          <w:noProof/>
        </w:rPr>
        <w:t>109</w:t>
      </w:r>
      <w:r>
        <w:rPr>
          <w:noProof/>
        </w:rPr>
        <w:tab/>
        <w:t>Nellie Bay Location</w:t>
      </w:r>
      <w:r w:rsidRPr="00A42A60">
        <w:rPr>
          <w:noProof/>
        </w:rPr>
        <w:tab/>
      </w:r>
      <w:r w:rsidRPr="00A42A60">
        <w:rPr>
          <w:noProof/>
        </w:rPr>
        <w:fldChar w:fldCharType="begin"/>
      </w:r>
      <w:r w:rsidRPr="00A42A60">
        <w:rPr>
          <w:noProof/>
        </w:rPr>
        <w:instrText xml:space="preserve"> PAGEREF _Toc501379973 \h </w:instrText>
      </w:r>
      <w:r w:rsidRPr="00A42A60">
        <w:rPr>
          <w:noProof/>
        </w:rPr>
      </w:r>
      <w:r w:rsidRPr="00A42A60">
        <w:rPr>
          <w:noProof/>
        </w:rPr>
        <w:fldChar w:fldCharType="separate"/>
      </w:r>
      <w:r w:rsidR="00DE7094">
        <w:rPr>
          <w:noProof/>
        </w:rPr>
        <w:t>146</w:t>
      </w:r>
      <w:r w:rsidRPr="00A42A60">
        <w:rPr>
          <w:noProof/>
        </w:rPr>
        <w:fldChar w:fldCharType="end"/>
      </w:r>
    </w:p>
    <w:p w14:paraId="1070F5AA" w14:textId="77777777" w:rsidR="00A42A60" w:rsidRDefault="00A42A60">
      <w:pPr>
        <w:pStyle w:val="TOC5"/>
        <w:rPr>
          <w:rFonts w:asciiTheme="minorHAnsi" w:eastAsiaTheme="minorEastAsia" w:hAnsiTheme="minorHAnsi" w:cstheme="minorBidi"/>
          <w:noProof/>
          <w:kern w:val="0"/>
          <w:sz w:val="22"/>
          <w:szCs w:val="22"/>
        </w:rPr>
      </w:pPr>
      <w:r>
        <w:rPr>
          <w:noProof/>
        </w:rPr>
        <w:t>110</w:t>
      </w:r>
      <w:r>
        <w:rPr>
          <w:noProof/>
        </w:rPr>
        <w:tab/>
        <w:t>Nicolson Island Location</w:t>
      </w:r>
      <w:r w:rsidRPr="00A42A60">
        <w:rPr>
          <w:noProof/>
        </w:rPr>
        <w:tab/>
      </w:r>
      <w:r w:rsidRPr="00A42A60">
        <w:rPr>
          <w:noProof/>
        </w:rPr>
        <w:fldChar w:fldCharType="begin"/>
      </w:r>
      <w:r w:rsidRPr="00A42A60">
        <w:rPr>
          <w:noProof/>
        </w:rPr>
        <w:instrText xml:space="preserve"> PAGEREF _Toc501379974 \h </w:instrText>
      </w:r>
      <w:r w:rsidRPr="00A42A60">
        <w:rPr>
          <w:noProof/>
        </w:rPr>
      </w:r>
      <w:r w:rsidRPr="00A42A60">
        <w:rPr>
          <w:noProof/>
        </w:rPr>
        <w:fldChar w:fldCharType="separate"/>
      </w:r>
      <w:r w:rsidR="00DE7094">
        <w:rPr>
          <w:noProof/>
        </w:rPr>
        <w:t>147</w:t>
      </w:r>
      <w:r w:rsidRPr="00A42A60">
        <w:rPr>
          <w:noProof/>
        </w:rPr>
        <w:fldChar w:fldCharType="end"/>
      </w:r>
    </w:p>
    <w:p w14:paraId="1070F5AB" w14:textId="77777777" w:rsidR="00A42A60" w:rsidRDefault="00A42A60">
      <w:pPr>
        <w:pStyle w:val="TOC5"/>
        <w:rPr>
          <w:rFonts w:asciiTheme="minorHAnsi" w:eastAsiaTheme="minorEastAsia" w:hAnsiTheme="minorHAnsi" w:cstheme="minorBidi"/>
          <w:noProof/>
          <w:kern w:val="0"/>
          <w:sz w:val="22"/>
          <w:szCs w:val="22"/>
        </w:rPr>
      </w:pPr>
      <w:r>
        <w:rPr>
          <w:noProof/>
        </w:rPr>
        <w:t>111</w:t>
      </w:r>
      <w:r>
        <w:rPr>
          <w:noProof/>
        </w:rPr>
        <w:tab/>
        <w:t>North Molle Island Location</w:t>
      </w:r>
      <w:r w:rsidRPr="00A42A60">
        <w:rPr>
          <w:noProof/>
        </w:rPr>
        <w:tab/>
      </w:r>
      <w:r w:rsidRPr="00A42A60">
        <w:rPr>
          <w:noProof/>
        </w:rPr>
        <w:fldChar w:fldCharType="begin"/>
      </w:r>
      <w:r w:rsidRPr="00A42A60">
        <w:rPr>
          <w:noProof/>
        </w:rPr>
        <w:instrText xml:space="preserve"> PAGEREF _Toc501379975 \h </w:instrText>
      </w:r>
      <w:r w:rsidRPr="00A42A60">
        <w:rPr>
          <w:noProof/>
        </w:rPr>
      </w:r>
      <w:r w:rsidRPr="00A42A60">
        <w:rPr>
          <w:noProof/>
        </w:rPr>
        <w:fldChar w:fldCharType="separate"/>
      </w:r>
      <w:r w:rsidR="00DE7094">
        <w:rPr>
          <w:noProof/>
        </w:rPr>
        <w:t>147</w:t>
      </w:r>
      <w:r w:rsidRPr="00A42A60">
        <w:rPr>
          <w:noProof/>
        </w:rPr>
        <w:fldChar w:fldCharType="end"/>
      </w:r>
    </w:p>
    <w:p w14:paraId="1070F5AC" w14:textId="77777777" w:rsidR="00A42A60" w:rsidRDefault="00A42A60">
      <w:pPr>
        <w:pStyle w:val="TOC5"/>
        <w:rPr>
          <w:rFonts w:asciiTheme="minorHAnsi" w:eastAsiaTheme="minorEastAsia" w:hAnsiTheme="minorHAnsi" w:cstheme="minorBidi"/>
          <w:noProof/>
          <w:kern w:val="0"/>
          <w:sz w:val="22"/>
          <w:szCs w:val="22"/>
        </w:rPr>
      </w:pPr>
      <w:r>
        <w:rPr>
          <w:noProof/>
        </w:rPr>
        <w:t>112</w:t>
      </w:r>
      <w:r>
        <w:rPr>
          <w:noProof/>
        </w:rPr>
        <w:tab/>
        <w:t>North Repulse Island Location</w:t>
      </w:r>
      <w:r w:rsidRPr="00A42A60">
        <w:rPr>
          <w:noProof/>
        </w:rPr>
        <w:tab/>
      </w:r>
      <w:r w:rsidRPr="00A42A60">
        <w:rPr>
          <w:noProof/>
        </w:rPr>
        <w:fldChar w:fldCharType="begin"/>
      </w:r>
      <w:r w:rsidRPr="00A42A60">
        <w:rPr>
          <w:noProof/>
        </w:rPr>
        <w:instrText xml:space="preserve"> PAGEREF _Toc501379976 \h </w:instrText>
      </w:r>
      <w:r w:rsidRPr="00A42A60">
        <w:rPr>
          <w:noProof/>
        </w:rPr>
      </w:r>
      <w:r w:rsidRPr="00A42A60">
        <w:rPr>
          <w:noProof/>
        </w:rPr>
        <w:fldChar w:fldCharType="separate"/>
      </w:r>
      <w:r w:rsidR="00DE7094">
        <w:rPr>
          <w:noProof/>
        </w:rPr>
        <w:t>148</w:t>
      </w:r>
      <w:r w:rsidRPr="00A42A60">
        <w:rPr>
          <w:noProof/>
        </w:rPr>
        <w:fldChar w:fldCharType="end"/>
      </w:r>
    </w:p>
    <w:p w14:paraId="1070F5AD" w14:textId="77777777" w:rsidR="00A42A60" w:rsidRDefault="00A42A60">
      <w:pPr>
        <w:pStyle w:val="TOC5"/>
        <w:rPr>
          <w:rFonts w:asciiTheme="minorHAnsi" w:eastAsiaTheme="minorEastAsia" w:hAnsiTheme="minorHAnsi" w:cstheme="minorBidi"/>
          <w:noProof/>
          <w:kern w:val="0"/>
          <w:sz w:val="22"/>
          <w:szCs w:val="22"/>
        </w:rPr>
      </w:pPr>
      <w:r>
        <w:rPr>
          <w:noProof/>
        </w:rPr>
        <w:t>113</w:t>
      </w:r>
      <w:r>
        <w:rPr>
          <w:noProof/>
        </w:rPr>
        <w:tab/>
        <w:t>Olden Island Location</w:t>
      </w:r>
      <w:r w:rsidRPr="00A42A60">
        <w:rPr>
          <w:noProof/>
        </w:rPr>
        <w:tab/>
      </w:r>
      <w:r w:rsidRPr="00A42A60">
        <w:rPr>
          <w:noProof/>
        </w:rPr>
        <w:fldChar w:fldCharType="begin"/>
      </w:r>
      <w:r w:rsidRPr="00A42A60">
        <w:rPr>
          <w:noProof/>
        </w:rPr>
        <w:instrText xml:space="preserve"> PAGEREF _Toc501379977 \h </w:instrText>
      </w:r>
      <w:r w:rsidRPr="00A42A60">
        <w:rPr>
          <w:noProof/>
        </w:rPr>
      </w:r>
      <w:r w:rsidRPr="00A42A60">
        <w:rPr>
          <w:noProof/>
        </w:rPr>
        <w:fldChar w:fldCharType="separate"/>
      </w:r>
      <w:r w:rsidR="00DE7094">
        <w:rPr>
          <w:noProof/>
        </w:rPr>
        <w:t>148</w:t>
      </w:r>
      <w:r w:rsidRPr="00A42A60">
        <w:rPr>
          <w:noProof/>
        </w:rPr>
        <w:fldChar w:fldCharType="end"/>
      </w:r>
    </w:p>
    <w:p w14:paraId="1070F5AE" w14:textId="77777777" w:rsidR="00A42A60" w:rsidRDefault="00A42A60">
      <w:pPr>
        <w:pStyle w:val="TOC5"/>
        <w:rPr>
          <w:rFonts w:asciiTheme="minorHAnsi" w:eastAsiaTheme="minorEastAsia" w:hAnsiTheme="minorHAnsi" w:cstheme="minorBidi"/>
          <w:noProof/>
          <w:kern w:val="0"/>
          <w:sz w:val="22"/>
          <w:szCs w:val="22"/>
        </w:rPr>
      </w:pPr>
      <w:r>
        <w:rPr>
          <w:noProof/>
        </w:rPr>
        <w:t>114</w:t>
      </w:r>
      <w:r>
        <w:rPr>
          <w:noProof/>
        </w:rPr>
        <w:tab/>
        <w:t>Pandanus Bay, Long and Pelican Islands Location</w:t>
      </w:r>
      <w:r w:rsidRPr="00A42A60">
        <w:rPr>
          <w:noProof/>
        </w:rPr>
        <w:tab/>
      </w:r>
      <w:r w:rsidRPr="00A42A60">
        <w:rPr>
          <w:noProof/>
        </w:rPr>
        <w:fldChar w:fldCharType="begin"/>
      </w:r>
      <w:r w:rsidRPr="00A42A60">
        <w:rPr>
          <w:noProof/>
        </w:rPr>
        <w:instrText xml:space="preserve"> PAGEREF _Toc501379978 \h </w:instrText>
      </w:r>
      <w:r w:rsidRPr="00A42A60">
        <w:rPr>
          <w:noProof/>
        </w:rPr>
      </w:r>
      <w:r w:rsidRPr="00A42A60">
        <w:rPr>
          <w:noProof/>
        </w:rPr>
        <w:fldChar w:fldCharType="separate"/>
      </w:r>
      <w:r w:rsidR="00DE7094">
        <w:rPr>
          <w:noProof/>
        </w:rPr>
        <w:t>148</w:t>
      </w:r>
      <w:r w:rsidRPr="00A42A60">
        <w:rPr>
          <w:noProof/>
        </w:rPr>
        <w:fldChar w:fldCharType="end"/>
      </w:r>
    </w:p>
    <w:p w14:paraId="1070F5AF" w14:textId="77777777" w:rsidR="00A42A60" w:rsidRDefault="00A42A60">
      <w:pPr>
        <w:pStyle w:val="TOC5"/>
        <w:rPr>
          <w:rFonts w:asciiTheme="minorHAnsi" w:eastAsiaTheme="minorEastAsia" w:hAnsiTheme="minorHAnsi" w:cstheme="minorBidi"/>
          <w:noProof/>
          <w:kern w:val="0"/>
          <w:sz w:val="22"/>
          <w:szCs w:val="22"/>
        </w:rPr>
      </w:pPr>
      <w:r>
        <w:rPr>
          <w:noProof/>
        </w:rPr>
        <w:t>115</w:t>
      </w:r>
      <w:r>
        <w:rPr>
          <w:noProof/>
        </w:rPr>
        <w:tab/>
        <w:t>Paradise Bay, Long Island Location</w:t>
      </w:r>
      <w:r w:rsidRPr="00A42A60">
        <w:rPr>
          <w:noProof/>
        </w:rPr>
        <w:tab/>
      </w:r>
      <w:r w:rsidRPr="00A42A60">
        <w:rPr>
          <w:noProof/>
        </w:rPr>
        <w:fldChar w:fldCharType="begin"/>
      </w:r>
      <w:r w:rsidRPr="00A42A60">
        <w:rPr>
          <w:noProof/>
        </w:rPr>
        <w:instrText xml:space="preserve"> PAGEREF _Toc501379979 \h </w:instrText>
      </w:r>
      <w:r w:rsidRPr="00A42A60">
        <w:rPr>
          <w:noProof/>
        </w:rPr>
      </w:r>
      <w:r w:rsidRPr="00A42A60">
        <w:rPr>
          <w:noProof/>
        </w:rPr>
        <w:fldChar w:fldCharType="separate"/>
      </w:r>
      <w:r w:rsidR="00DE7094">
        <w:rPr>
          <w:noProof/>
        </w:rPr>
        <w:t>149</w:t>
      </w:r>
      <w:r w:rsidRPr="00A42A60">
        <w:rPr>
          <w:noProof/>
        </w:rPr>
        <w:fldChar w:fldCharType="end"/>
      </w:r>
    </w:p>
    <w:p w14:paraId="1070F5B0" w14:textId="77777777" w:rsidR="00A42A60" w:rsidRDefault="00A42A60">
      <w:pPr>
        <w:pStyle w:val="TOC5"/>
        <w:rPr>
          <w:rFonts w:asciiTheme="minorHAnsi" w:eastAsiaTheme="minorEastAsia" w:hAnsiTheme="minorHAnsi" w:cstheme="minorBidi"/>
          <w:noProof/>
          <w:kern w:val="0"/>
          <w:sz w:val="22"/>
          <w:szCs w:val="22"/>
        </w:rPr>
      </w:pPr>
      <w:r>
        <w:rPr>
          <w:noProof/>
        </w:rPr>
        <w:t>116</w:t>
      </w:r>
      <w:r>
        <w:rPr>
          <w:noProof/>
        </w:rPr>
        <w:tab/>
        <w:t>Pentecost Island Location</w:t>
      </w:r>
      <w:r w:rsidRPr="00A42A60">
        <w:rPr>
          <w:noProof/>
        </w:rPr>
        <w:tab/>
      </w:r>
      <w:r w:rsidRPr="00A42A60">
        <w:rPr>
          <w:noProof/>
        </w:rPr>
        <w:fldChar w:fldCharType="begin"/>
      </w:r>
      <w:r w:rsidRPr="00A42A60">
        <w:rPr>
          <w:noProof/>
        </w:rPr>
        <w:instrText xml:space="preserve"> PAGEREF _Toc501379980 \h </w:instrText>
      </w:r>
      <w:r w:rsidRPr="00A42A60">
        <w:rPr>
          <w:noProof/>
        </w:rPr>
      </w:r>
      <w:r w:rsidRPr="00A42A60">
        <w:rPr>
          <w:noProof/>
        </w:rPr>
        <w:fldChar w:fldCharType="separate"/>
      </w:r>
      <w:r w:rsidR="00DE7094">
        <w:rPr>
          <w:noProof/>
        </w:rPr>
        <w:t>149</w:t>
      </w:r>
      <w:r w:rsidRPr="00A42A60">
        <w:rPr>
          <w:noProof/>
        </w:rPr>
        <w:fldChar w:fldCharType="end"/>
      </w:r>
    </w:p>
    <w:p w14:paraId="1070F5B1" w14:textId="77777777" w:rsidR="00A42A60" w:rsidRDefault="00A42A60">
      <w:pPr>
        <w:pStyle w:val="TOC5"/>
        <w:rPr>
          <w:rFonts w:asciiTheme="minorHAnsi" w:eastAsiaTheme="minorEastAsia" w:hAnsiTheme="minorHAnsi" w:cstheme="minorBidi"/>
          <w:noProof/>
          <w:kern w:val="0"/>
          <w:sz w:val="22"/>
          <w:szCs w:val="22"/>
        </w:rPr>
      </w:pPr>
      <w:r>
        <w:rPr>
          <w:noProof/>
        </w:rPr>
        <w:t>117</w:t>
      </w:r>
      <w:r>
        <w:rPr>
          <w:noProof/>
        </w:rPr>
        <w:tab/>
        <w:t>Perseverance Island Location</w:t>
      </w:r>
      <w:r w:rsidRPr="00A42A60">
        <w:rPr>
          <w:noProof/>
        </w:rPr>
        <w:tab/>
      </w:r>
      <w:r w:rsidRPr="00A42A60">
        <w:rPr>
          <w:noProof/>
        </w:rPr>
        <w:fldChar w:fldCharType="begin"/>
      </w:r>
      <w:r w:rsidRPr="00A42A60">
        <w:rPr>
          <w:noProof/>
        </w:rPr>
        <w:instrText xml:space="preserve"> PAGEREF _Toc501379981 \h </w:instrText>
      </w:r>
      <w:r w:rsidRPr="00A42A60">
        <w:rPr>
          <w:noProof/>
        </w:rPr>
      </w:r>
      <w:r w:rsidRPr="00A42A60">
        <w:rPr>
          <w:noProof/>
        </w:rPr>
        <w:fldChar w:fldCharType="separate"/>
      </w:r>
      <w:r w:rsidR="00DE7094">
        <w:rPr>
          <w:noProof/>
        </w:rPr>
        <w:t>150</w:t>
      </w:r>
      <w:r w:rsidRPr="00A42A60">
        <w:rPr>
          <w:noProof/>
        </w:rPr>
        <w:fldChar w:fldCharType="end"/>
      </w:r>
    </w:p>
    <w:p w14:paraId="1070F5B2" w14:textId="77777777" w:rsidR="00A42A60" w:rsidRDefault="00A42A60">
      <w:pPr>
        <w:pStyle w:val="TOC5"/>
        <w:rPr>
          <w:rFonts w:asciiTheme="minorHAnsi" w:eastAsiaTheme="minorEastAsia" w:hAnsiTheme="minorHAnsi" w:cstheme="minorBidi"/>
          <w:noProof/>
          <w:kern w:val="0"/>
          <w:sz w:val="22"/>
          <w:szCs w:val="22"/>
        </w:rPr>
      </w:pPr>
      <w:r>
        <w:rPr>
          <w:noProof/>
        </w:rPr>
        <w:t>118</w:t>
      </w:r>
      <w:r>
        <w:rPr>
          <w:noProof/>
        </w:rPr>
        <w:tab/>
        <w:t>Peter Bay, Whitsunday Island Location</w:t>
      </w:r>
      <w:r w:rsidRPr="00A42A60">
        <w:rPr>
          <w:noProof/>
        </w:rPr>
        <w:tab/>
      </w:r>
      <w:r w:rsidRPr="00A42A60">
        <w:rPr>
          <w:noProof/>
        </w:rPr>
        <w:fldChar w:fldCharType="begin"/>
      </w:r>
      <w:r w:rsidRPr="00A42A60">
        <w:rPr>
          <w:noProof/>
        </w:rPr>
        <w:instrText xml:space="preserve"> PAGEREF _Toc501379982 \h </w:instrText>
      </w:r>
      <w:r w:rsidRPr="00A42A60">
        <w:rPr>
          <w:noProof/>
        </w:rPr>
      </w:r>
      <w:r w:rsidRPr="00A42A60">
        <w:rPr>
          <w:noProof/>
        </w:rPr>
        <w:fldChar w:fldCharType="separate"/>
      </w:r>
      <w:r w:rsidR="00DE7094">
        <w:rPr>
          <w:noProof/>
        </w:rPr>
        <w:t>150</w:t>
      </w:r>
      <w:r w:rsidRPr="00A42A60">
        <w:rPr>
          <w:noProof/>
        </w:rPr>
        <w:fldChar w:fldCharType="end"/>
      </w:r>
    </w:p>
    <w:p w14:paraId="1070F5B3" w14:textId="77777777" w:rsidR="00A42A60" w:rsidRDefault="00A42A60">
      <w:pPr>
        <w:pStyle w:val="TOC5"/>
        <w:rPr>
          <w:rFonts w:asciiTheme="minorHAnsi" w:eastAsiaTheme="minorEastAsia" w:hAnsiTheme="minorHAnsi" w:cstheme="minorBidi"/>
          <w:noProof/>
          <w:kern w:val="0"/>
          <w:sz w:val="22"/>
          <w:szCs w:val="22"/>
        </w:rPr>
      </w:pPr>
      <w:r>
        <w:rPr>
          <w:noProof/>
        </w:rPr>
        <w:t>119</w:t>
      </w:r>
      <w:r>
        <w:rPr>
          <w:noProof/>
        </w:rPr>
        <w:tab/>
        <w:t>Peter Head East, Whitsunday Island Location</w:t>
      </w:r>
      <w:r w:rsidRPr="00A42A60">
        <w:rPr>
          <w:noProof/>
        </w:rPr>
        <w:tab/>
      </w:r>
      <w:r w:rsidRPr="00A42A60">
        <w:rPr>
          <w:noProof/>
        </w:rPr>
        <w:fldChar w:fldCharType="begin"/>
      </w:r>
      <w:r w:rsidRPr="00A42A60">
        <w:rPr>
          <w:noProof/>
        </w:rPr>
        <w:instrText xml:space="preserve"> PAGEREF _Toc501379983 \h </w:instrText>
      </w:r>
      <w:r w:rsidRPr="00A42A60">
        <w:rPr>
          <w:noProof/>
        </w:rPr>
      </w:r>
      <w:r w:rsidRPr="00A42A60">
        <w:rPr>
          <w:noProof/>
        </w:rPr>
        <w:fldChar w:fldCharType="separate"/>
      </w:r>
      <w:r w:rsidR="00DE7094">
        <w:rPr>
          <w:noProof/>
        </w:rPr>
        <w:t>151</w:t>
      </w:r>
      <w:r w:rsidRPr="00A42A60">
        <w:rPr>
          <w:noProof/>
        </w:rPr>
        <w:fldChar w:fldCharType="end"/>
      </w:r>
    </w:p>
    <w:p w14:paraId="1070F5B4" w14:textId="77777777" w:rsidR="00A42A60" w:rsidRDefault="00A42A60">
      <w:pPr>
        <w:pStyle w:val="TOC5"/>
        <w:rPr>
          <w:rFonts w:asciiTheme="minorHAnsi" w:eastAsiaTheme="minorEastAsia" w:hAnsiTheme="minorHAnsi" w:cstheme="minorBidi"/>
          <w:noProof/>
          <w:kern w:val="0"/>
          <w:sz w:val="22"/>
          <w:szCs w:val="22"/>
        </w:rPr>
      </w:pPr>
      <w:r>
        <w:rPr>
          <w:noProof/>
        </w:rPr>
        <w:t>120</w:t>
      </w:r>
      <w:r>
        <w:rPr>
          <w:noProof/>
        </w:rPr>
        <w:tab/>
        <w:t>Petrel Islet Location</w:t>
      </w:r>
      <w:r w:rsidRPr="00A42A60">
        <w:rPr>
          <w:noProof/>
        </w:rPr>
        <w:tab/>
      </w:r>
      <w:r w:rsidRPr="00A42A60">
        <w:rPr>
          <w:noProof/>
        </w:rPr>
        <w:fldChar w:fldCharType="begin"/>
      </w:r>
      <w:r w:rsidRPr="00A42A60">
        <w:rPr>
          <w:noProof/>
        </w:rPr>
        <w:instrText xml:space="preserve"> PAGEREF _Toc501379984 \h </w:instrText>
      </w:r>
      <w:r w:rsidRPr="00A42A60">
        <w:rPr>
          <w:noProof/>
        </w:rPr>
      </w:r>
      <w:r w:rsidRPr="00A42A60">
        <w:rPr>
          <w:noProof/>
        </w:rPr>
        <w:fldChar w:fldCharType="separate"/>
      </w:r>
      <w:r w:rsidR="00DE7094">
        <w:rPr>
          <w:noProof/>
        </w:rPr>
        <w:t>151</w:t>
      </w:r>
      <w:r w:rsidRPr="00A42A60">
        <w:rPr>
          <w:noProof/>
        </w:rPr>
        <w:fldChar w:fldCharType="end"/>
      </w:r>
    </w:p>
    <w:p w14:paraId="1070F5B5" w14:textId="77777777" w:rsidR="00A42A60" w:rsidRDefault="00A42A60">
      <w:pPr>
        <w:pStyle w:val="TOC5"/>
        <w:rPr>
          <w:rFonts w:asciiTheme="minorHAnsi" w:eastAsiaTheme="minorEastAsia" w:hAnsiTheme="minorHAnsi" w:cstheme="minorBidi"/>
          <w:noProof/>
          <w:kern w:val="0"/>
          <w:sz w:val="22"/>
          <w:szCs w:val="22"/>
        </w:rPr>
      </w:pPr>
      <w:r>
        <w:rPr>
          <w:noProof/>
        </w:rPr>
        <w:t>121</w:t>
      </w:r>
      <w:r>
        <w:rPr>
          <w:noProof/>
        </w:rPr>
        <w:tab/>
        <w:t>Pig Bay, Haslewood Island Location</w:t>
      </w:r>
      <w:r w:rsidRPr="00A42A60">
        <w:rPr>
          <w:noProof/>
        </w:rPr>
        <w:tab/>
      </w:r>
      <w:r w:rsidRPr="00A42A60">
        <w:rPr>
          <w:noProof/>
        </w:rPr>
        <w:fldChar w:fldCharType="begin"/>
      </w:r>
      <w:r w:rsidRPr="00A42A60">
        <w:rPr>
          <w:noProof/>
        </w:rPr>
        <w:instrText xml:space="preserve"> PAGEREF _Toc501379985 \h </w:instrText>
      </w:r>
      <w:r w:rsidRPr="00A42A60">
        <w:rPr>
          <w:noProof/>
        </w:rPr>
      </w:r>
      <w:r w:rsidRPr="00A42A60">
        <w:rPr>
          <w:noProof/>
        </w:rPr>
        <w:fldChar w:fldCharType="separate"/>
      </w:r>
      <w:r w:rsidR="00DE7094">
        <w:rPr>
          <w:noProof/>
        </w:rPr>
        <w:t>151</w:t>
      </w:r>
      <w:r w:rsidRPr="00A42A60">
        <w:rPr>
          <w:noProof/>
        </w:rPr>
        <w:fldChar w:fldCharType="end"/>
      </w:r>
    </w:p>
    <w:p w14:paraId="1070F5B6" w14:textId="77777777" w:rsidR="00A42A60" w:rsidRDefault="00A42A60">
      <w:pPr>
        <w:pStyle w:val="TOC5"/>
        <w:rPr>
          <w:rFonts w:asciiTheme="minorHAnsi" w:eastAsiaTheme="minorEastAsia" w:hAnsiTheme="minorHAnsi" w:cstheme="minorBidi"/>
          <w:noProof/>
          <w:kern w:val="0"/>
          <w:sz w:val="22"/>
          <w:szCs w:val="22"/>
        </w:rPr>
      </w:pPr>
      <w:r>
        <w:rPr>
          <w:noProof/>
        </w:rPr>
        <w:t>122</w:t>
      </w:r>
      <w:r>
        <w:rPr>
          <w:noProof/>
        </w:rPr>
        <w:tab/>
        <w:t>Pine Island Location</w:t>
      </w:r>
      <w:r w:rsidRPr="00A42A60">
        <w:rPr>
          <w:noProof/>
        </w:rPr>
        <w:tab/>
      </w:r>
      <w:r w:rsidRPr="00A42A60">
        <w:rPr>
          <w:noProof/>
        </w:rPr>
        <w:fldChar w:fldCharType="begin"/>
      </w:r>
      <w:r w:rsidRPr="00A42A60">
        <w:rPr>
          <w:noProof/>
        </w:rPr>
        <w:instrText xml:space="preserve"> PAGEREF _Toc501379986 \h </w:instrText>
      </w:r>
      <w:r w:rsidRPr="00A42A60">
        <w:rPr>
          <w:noProof/>
        </w:rPr>
      </w:r>
      <w:r w:rsidRPr="00A42A60">
        <w:rPr>
          <w:noProof/>
        </w:rPr>
        <w:fldChar w:fldCharType="separate"/>
      </w:r>
      <w:r w:rsidR="00DE7094">
        <w:rPr>
          <w:noProof/>
        </w:rPr>
        <w:t>152</w:t>
      </w:r>
      <w:r w:rsidRPr="00A42A60">
        <w:rPr>
          <w:noProof/>
        </w:rPr>
        <w:fldChar w:fldCharType="end"/>
      </w:r>
    </w:p>
    <w:p w14:paraId="1070F5B7" w14:textId="77777777" w:rsidR="00A42A60" w:rsidRDefault="00A42A60">
      <w:pPr>
        <w:pStyle w:val="TOC5"/>
        <w:rPr>
          <w:rFonts w:asciiTheme="minorHAnsi" w:eastAsiaTheme="minorEastAsia" w:hAnsiTheme="minorHAnsi" w:cstheme="minorBidi"/>
          <w:noProof/>
          <w:kern w:val="0"/>
          <w:sz w:val="22"/>
          <w:szCs w:val="22"/>
        </w:rPr>
      </w:pPr>
      <w:r>
        <w:rPr>
          <w:noProof/>
        </w:rPr>
        <w:t>123</w:t>
      </w:r>
      <w:r>
        <w:rPr>
          <w:noProof/>
        </w:rPr>
        <w:tab/>
        <w:t>Pioneer Rocks Location</w:t>
      </w:r>
      <w:r w:rsidRPr="00A42A60">
        <w:rPr>
          <w:noProof/>
        </w:rPr>
        <w:tab/>
      </w:r>
      <w:r w:rsidRPr="00A42A60">
        <w:rPr>
          <w:noProof/>
        </w:rPr>
        <w:fldChar w:fldCharType="begin"/>
      </w:r>
      <w:r w:rsidRPr="00A42A60">
        <w:rPr>
          <w:noProof/>
        </w:rPr>
        <w:instrText xml:space="preserve"> PAGEREF _Toc501379987 \h </w:instrText>
      </w:r>
      <w:r w:rsidRPr="00A42A60">
        <w:rPr>
          <w:noProof/>
        </w:rPr>
      </w:r>
      <w:r w:rsidRPr="00A42A60">
        <w:rPr>
          <w:noProof/>
        </w:rPr>
        <w:fldChar w:fldCharType="separate"/>
      </w:r>
      <w:r w:rsidR="00DE7094">
        <w:rPr>
          <w:noProof/>
        </w:rPr>
        <w:t>152</w:t>
      </w:r>
      <w:r w:rsidRPr="00A42A60">
        <w:rPr>
          <w:noProof/>
        </w:rPr>
        <w:fldChar w:fldCharType="end"/>
      </w:r>
    </w:p>
    <w:p w14:paraId="1070F5B8" w14:textId="77777777" w:rsidR="00A42A60" w:rsidRDefault="00A42A60">
      <w:pPr>
        <w:pStyle w:val="TOC5"/>
        <w:rPr>
          <w:rFonts w:asciiTheme="minorHAnsi" w:eastAsiaTheme="minorEastAsia" w:hAnsiTheme="minorHAnsi" w:cstheme="minorBidi"/>
          <w:noProof/>
          <w:kern w:val="0"/>
          <w:sz w:val="22"/>
          <w:szCs w:val="22"/>
        </w:rPr>
      </w:pPr>
      <w:r>
        <w:rPr>
          <w:noProof/>
        </w:rPr>
        <w:t>124</w:t>
      </w:r>
      <w:r>
        <w:rPr>
          <w:noProof/>
        </w:rPr>
        <w:tab/>
        <w:t>Plantation Bay, Lindeman Island Location</w:t>
      </w:r>
      <w:r w:rsidRPr="00A42A60">
        <w:rPr>
          <w:noProof/>
        </w:rPr>
        <w:tab/>
      </w:r>
      <w:r w:rsidRPr="00A42A60">
        <w:rPr>
          <w:noProof/>
        </w:rPr>
        <w:fldChar w:fldCharType="begin"/>
      </w:r>
      <w:r w:rsidRPr="00A42A60">
        <w:rPr>
          <w:noProof/>
        </w:rPr>
        <w:instrText xml:space="preserve"> PAGEREF _Toc501379988 \h </w:instrText>
      </w:r>
      <w:r w:rsidRPr="00A42A60">
        <w:rPr>
          <w:noProof/>
        </w:rPr>
      </w:r>
      <w:r w:rsidRPr="00A42A60">
        <w:rPr>
          <w:noProof/>
        </w:rPr>
        <w:fldChar w:fldCharType="separate"/>
      </w:r>
      <w:r w:rsidR="00DE7094">
        <w:rPr>
          <w:noProof/>
        </w:rPr>
        <w:t>153</w:t>
      </w:r>
      <w:r w:rsidRPr="00A42A60">
        <w:rPr>
          <w:noProof/>
        </w:rPr>
        <w:fldChar w:fldCharType="end"/>
      </w:r>
    </w:p>
    <w:p w14:paraId="1070F5B9" w14:textId="77777777" w:rsidR="00A42A60" w:rsidRDefault="00A42A60">
      <w:pPr>
        <w:pStyle w:val="TOC5"/>
        <w:rPr>
          <w:rFonts w:asciiTheme="minorHAnsi" w:eastAsiaTheme="minorEastAsia" w:hAnsiTheme="minorHAnsi" w:cstheme="minorBidi"/>
          <w:noProof/>
          <w:kern w:val="0"/>
          <w:sz w:val="22"/>
          <w:szCs w:val="22"/>
        </w:rPr>
      </w:pPr>
      <w:r>
        <w:rPr>
          <w:noProof/>
        </w:rPr>
        <w:t>125</w:t>
      </w:r>
      <w:r>
        <w:rPr>
          <w:noProof/>
        </w:rPr>
        <w:tab/>
        <w:t>Planton Island Location</w:t>
      </w:r>
      <w:r w:rsidRPr="00A42A60">
        <w:rPr>
          <w:noProof/>
        </w:rPr>
        <w:tab/>
      </w:r>
      <w:r w:rsidRPr="00A42A60">
        <w:rPr>
          <w:noProof/>
        </w:rPr>
        <w:fldChar w:fldCharType="begin"/>
      </w:r>
      <w:r w:rsidRPr="00A42A60">
        <w:rPr>
          <w:noProof/>
        </w:rPr>
        <w:instrText xml:space="preserve"> PAGEREF _Toc501379989 \h </w:instrText>
      </w:r>
      <w:r w:rsidRPr="00A42A60">
        <w:rPr>
          <w:noProof/>
        </w:rPr>
      </w:r>
      <w:r w:rsidRPr="00A42A60">
        <w:rPr>
          <w:noProof/>
        </w:rPr>
        <w:fldChar w:fldCharType="separate"/>
      </w:r>
      <w:r w:rsidR="00DE7094">
        <w:rPr>
          <w:noProof/>
        </w:rPr>
        <w:t>153</w:t>
      </w:r>
      <w:r w:rsidRPr="00A42A60">
        <w:rPr>
          <w:noProof/>
        </w:rPr>
        <w:fldChar w:fldCharType="end"/>
      </w:r>
    </w:p>
    <w:p w14:paraId="1070F5BA" w14:textId="77777777" w:rsidR="00A42A60" w:rsidRDefault="00A42A60">
      <w:pPr>
        <w:pStyle w:val="TOC5"/>
        <w:rPr>
          <w:rFonts w:asciiTheme="minorHAnsi" w:eastAsiaTheme="minorEastAsia" w:hAnsiTheme="minorHAnsi" w:cstheme="minorBidi"/>
          <w:noProof/>
          <w:kern w:val="0"/>
          <w:sz w:val="22"/>
          <w:szCs w:val="22"/>
        </w:rPr>
      </w:pPr>
      <w:r>
        <w:rPr>
          <w:noProof/>
        </w:rPr>
        <w:t>126</w:t>
      </w:r>
      <w:r>
        <w:rPr>
          <w:noProof/>
        </w:rPr>
        <w:tab/>
        <w:t>Puritan Bay Location</w:t>
      </w:r>
      <w:r w:rsidRPr="00A42A60">
        <w:rPr>
          <w:noProof/>
        </w:rPr>
        <w:tab/>
      </w:r>
      <w:r w:rsidRPr="00A42A60">
        <w:rPr>
          <w:noProof/>
        </w:rPr>
        <w:fldChar w:fldCharType="begin"/>
      </w:r>
      <w:r w:rsidRPr="00A42A60">
        <w:rPr>
          <w:noProof/>
        </w:rPr>
        <w:instrText xml:space="preserve"> PAGEREF _Toc501379990 \h </w:instrText>
      </w:r>
      <w:r w:rsidRPr="00A42A60">
        <w:rPr>
          <w:noProof/>
        </w:rPr>
      </w:r>
      <w:r w:rsidRPr="00A42A60">
        <w:rPr>
          <w:noProof/>
        </w:rPr>
        <w:fldChar w:fldCharType="separate"/>
      </w:r>
      <w:r w:rsidR="00DE7094">
        <w:rPr>
          <w:noProof/>
        </w:rPr>
        <w:t>154</w:t>
      </w:r>
      <w:r w:rsidRPr="00A42A60">
        <w:rPr>
          <w:noProof/>
        </w:rPr>
        <w:fldChar w:fldCharType="end"/>
      </w:r>
    </w:p>
    <w:p w14:paraId="1070F5BB" w14:textId="77777777" w:rsidR="00A42A60" w:rsidRDefault="00A42A60">
      <w:pPr>
        <w:pStyle w:val="TOC5"/>
        <w:rPr>
          <w:rFonts w:asciiTheme="minorHAnsi" w:eastAsiaTheme="minorEastAsia" w:hAnsiTheme="minorHAnsi" w:cstheme="minorBidi"/>
          <w:noProof/>
          <w:kern w:val="0"/>
          <w:sz w:val="22"/>
          <w:szCs w:val="22"/>
        </w:rPr>
      </w:pPr>
      <w:r>
        <w:rPr>
          <w:noProof/>
        </w:rPr>
        <w:t>127</w:t>
      </w:r>
      <w:r>
        <w:rPr>
          <w:noProof/>
        </w:rPr>
        <w:tab/>
        <w:t>Queen Margrethe Bay, Shaw Island Location</w:t>
      </w:r>
      <w:r w:rsidRPr="00A42A60">
        <w:rPr>
          <w:noProof/>
        </w:rPr>
        <w:tab/>
      </w:r>
      <w:r w:rsidRPr="00A42A60">
        <w:rPr>
          <w:noProof/>
        </w:rPr>
        <w:fldChar w:fldCharType="begin"/>
      </w:r>
      <w:r w:rsidRPr="00A42A60">
        <w:rPr>
          <w:noProof/>
        </w:rPr>
        <w:instrText xml:space="preserve"> PAGEREF _Toc501379991 \h </w:instrText>
      </w:r>
      <w:r w:rsidRPr="00A42A60">
        <w:rPr>
          <w:noProof/>
        </w:rPr>
      </w:r>
      <w:r w:rsidRPr="00A42A60">
        <w:rPr>
          <w:noProof/>
        </w:rPr>
        <w:fldChar w:fldCharType="separate"/>
      </w:r>
      <w:r w:rsidR="00DE7094">
        <w:rPr>
          <w:noProof/>
        </w:rPr>
        <w:t>154</w:t>
      </w:r>
      <w:r w:rsidRPr="00A42A60">
        <w:rPr>
          <w:noProof/>
        </w:rPr>
        <w:fldChar w:fldCharType="end"/>
      </w:r>
    </w:p>
    <w:p w14:paraId="1070F5BC" w14:textId="77777777" w:rsidR="00A42A60" w:rsidRDefault="00A42A60">
      <w:pPr>
        <w:pStyle w:val="TOC5"/>
        <w:rPr>
          <w:rFonts w:asciiTheme="minorHAnsi" w:eastAsiaTheme="minorEastAsia" w:hAnsiTheme="minorHAnsi" w:cstheme="minorBidi"/>
          <w:noProof/>
          <w:kern w:val="0"/>
          <w:sz w:val="22"/>
          <w:szCs w:val="22"/>
        </w:rPr>
      </w:pPr>
      <w:r>
        <w:rPr>
          <w:noProof/>
        </w:rPr>
        <w:t>128</w:t>
      </w:r>
      <w:r>
        <w:rPr>
          <w:noProof/>
        </w:rPr>
        <w:tab/>
        <w:t>Rattray Island Location</w:t>
      </w:r>
      <w:r w:rsidRPr="00A42A60">
        <w:rPr>
          <w:noProof/>
        </w:rPr>
        <w:tab/>
      </w:r>
      <w:r w:rsidRPr="00A42A60">
        <w:rPr>
          <w:noProof/>
        </w:rPr>
        <w:fldChar w:fldCharType="begin"/>
      </w:r>
      <w:r w:rsidRPr="00A42A60">
        <w:rPr>
          <w:noProof/>
        </w:rPr>
        <w:instrText xml:space="preserve"> PAGEREF _Toc501379992 \h </w:instrText>
      </w:r>
      <w:r w:rsidRPr="00A42A60">
        <w:rPr>
          <w:noProof/>
        </w:rPr>
      </w:r>
      <w:r w:rsidRPr="00A42A60">
        <w:rPr>
          <w:noProof/>
        </w:rPr>
        <w:fldChar w:fldCharType="separate"/>
      </w:r>
      <w:r w:rsidR="00DE7094">
        <w:rPr>
          <w:noProof/>
        </w:rPr>
        <w:t>155</w:t>
      </w:r>
      <w:r w:rsidRPr="00A42A60">
        <w:rPr>
          <w:noProof/>
        </w:rPr>
        <w:fldChar w:fldCharType="end"/>
      </w:r>
    </w:p>
    <w:p w14:paraId="1070F5BD" w14:textId="77777777" w:rsidR="00A42A60" w:rsidRDefault="00A42A60">
      <w:pPr>
        <w:pStyle w:val="TOC5"/>
        <w:rPr>
          <w:rFonts w:asciiTheme="minorHAnsi" w:eastAsiaTheme="minorEastAsia" w:hAnsiTheme="minorHAnsi" w:cstheme="minorBidi"/>
          <w:noProof/>
          <w:kern w:val="0"/>
          <w:sz w:val="22"/>
          <w:szCs w:val="22"/>
        </w:rPr>
      </w:pPr>
      <w:r>
        <w:rPr>
          <w:noProof/>
        </w:rPr>
        <w:t>129</w:t>
      </w:r>
      <w:r>
        <w:rPr>
          <w:noProof/>
        </w:rPr>
        <w:tab/>
        <w:t>Repair Island Location</w:t>
      </w:r>
      <w:r w:rsidRPr="00A42A60">
        <w:rPr>
          <w:noProof/>
        </w:rPr>
        <w:tab/>
      </w:r>
      <w:r w:rsidRPr="00A42A60">
        <w:rPr>
          <w:noProof/>
        </w:rPr>
        <w:fldChar w:fldCharType="begin"/>
      </w:r>
      <w:r w:rsidRPr="00A42A60">
        <w:rPr>
          <w:noProof/>
        </w:rPr>
        <w:instrText xml:space="preserve"> PAGEREF _Toc501379993 \h </w:instrText>
      </w:r>
      <w:r w:rsidRPr="00A42A60">
        <w:rPr>
          <w:noProof/>
        </w:rPr>
      </w:r>
      <w:r w:rsidRPr="00A42A60">
        <w:rPr>
          <w:noProof/>
        </w:rPr>
        <w:fldChar w:fldCharType="separate"/>
      </w:r>
      <w:r w:rsidR="00DE7094">
        <w:rPr>
          <w:noProof/>
        </w:rPr>
        <w:t>155</w:t>
      </w:r>
      <w:r w:rsidRPr="00A42A60">
        <w:rPr>
          <w:noProof/>
        </w:rPr>
        <w:fldChar w:fldCharType="end"/>
      </w:r>
    </w:p>
    <w:p w14:paraId="1070F5BE" w14:textId="77777777" w:rsidR="00A42A60" w:rsidRDefault="00A42A60">
      <w:pPr>
        <w:pStyle w:val="TOC5"/>
        <w:rPr>
          <w:rFonts w:asciiTheme="minorHAnsi" w:eastAsiaTheme="minorEastAsia" w:hAnsiTheme="minorHAnsi" w:cstheme="minorBidi"/>
          <w:noProof/>
          <w:kern w:val="0"/>
          <w:sz w:val="22"/>
          <w:szCs w:val="22"/>
        </w:rPr>
      </w:pPr>
      <w:r>
        <w:rPr>
          <w:noProof/>
        </w:rPr>
        <w:t>130</w:t>
      </w:r>
      <w:r>
        <w:rPr>
          <w:noProof/>
        </w:rPr>
        <w:tab/>
        <w:t>Repulse Bay East Location</w:t>
      </w:r>
      <w:r w:rsidRPr="00A42A60">
        <w:rPr>
          <w:noProof/>
        </w:rPr>
        <w:tab/>
      </w:r>
      <w:r w:rsidRPr="00A42A60">
        <w:rPr>
          <w:noProof/>
        </w:rPr>
        <w:fldChar w:fldCharType="begin"/>
      </w:r>
      <w:r w:rsidRPr="00A42A60">
        <w:rPr>
          <w:noProof/>
        </w:rPr>
        <w:instrText xml:space="preserve"> PAGEREF _Toc501379994 \h </w:instrText>
      </w:r>
      <w:r w:rsidRPr="00A42A60">
        <w:rPr>
          <w:noProof/>
        </w:rPr>
      </w:r>
      <w:r w:rsidRPr="00A42A60">
        <w:rPr>
          <w:noProof/>
        </w:rPr>
        <w:fldChar w:fldCharType="separate"/>
      </w:r>
      <w:r w:rsidR="00DE7094">
        <w:rPr>
          <w:noProof/>
        </w:rPr>
        <w:t>155</w:t>
      </w:r>
      <w:r w:rsidRPr="00A42A60">
        <w:rPr>
          <w:noProof/>
        </w:rPr>
        <w:fldChar w:fldCharType="end"/>
      </w:r>
    </w:p>
    <w:p w14:paraId="1070F5BF" w14:textId="77777777" w:rsidR="00A42A60" w:rsidRDefault="00A42A60">
      <w:pPr>
        <w:pStyle w:val="TOC5"/>
        <w:rPr>
          <w:rFonts w:asciiTheme="minorHAnsi" w:eastAsiaTheme="minorEastAsia" w:hAnsiTheme="minorHAnsi" w:cstheme="minorBidi"/>
          <w:noProof/>
          <w:kern w:val="0"/>
          <w:sz w:val="22"/>
          <w:szCs w:val="22"/>
        </w:rPr>
      </w:pPr>
      <w:r>
        <w:rPr>
          <w:noProof/>
        </w:rPr>
        <w:t>131</w:t>
      </w:r>
      <w:r>
        <w:rPr>
          <w:noProof/>
        </w:rPr>
        <w:tab/>
        <w:t>Ripple Rocks Location</w:t>
      </w:r>
      <w:r w:rsidRPr="00A42A60">
        <w:rPr>
          <w:noProof/>
        </w:rPr>
        <w:tab/>
      </w:r>
      <w:r w:rsidRPr="00A42A60">
        <w:rPr>
          <w:noProof/>
        </w:rPr>
        <w:fldChar w:fldCharType="begin"/>
      </w:r>
      <w:r w:rsidRPr="00A42A60">
        <w:rPr>
          <w:noProof/>
        </w:rPr>
        <w:instrText xml:space="preserve"> PAGEREF _Toc501379995 \h </w:instrText>
      </w:r>
      <w:r w:rsidRPr="00A42A60">
        <w:rPr>
          <w:noProof/>
        </w:rPr>
      </w:r>
      <w:r w:rsidRPr="00A42A60">
        <w:rPr>
          <w:noProof/>
        </w:rPr>
        <w:fldChar w:fldCharType="separate"/>
      </w:r>
      <w:r w:rsidR="00DE7094">
        <w:rPr>
          <w:noProof/>
        </w:rPr>
        <w:t>156</w:t>
      </w:r>
      <w:r w:rsidRPr="00A42A60">
        <w:rPr>
          <w:noProof/>
        </w:rPr>
        <w:fldChar w:fldCharType="end"/>
      </w:r>
    </w:p>
    <w:p w14:paraId="1070F5C0" w14:textId="77777777" w:rsidR="00A42A60" w:rsidRDefault="00A42A60">
      <w:pPr>
        <w:pStyle w:val="TOC5"/>
        <w:rPr>
          <w:rFonts w:asciiTheme="minorHAnsi" w:eastAsiaTheme="minorEastAsia" w:hAnsiTheme="minorHAnsi" w:cstheme="minorBidi"/>
          <w:noProof/>
          <w:kern w:val="0"/>
          <w:sz w:val="22"/>
          <w:szCs w:val="22"/>
        </w:rPr>
      </w:pPr>
      <w:r>
        <w:rPr>
          <w:noProof/>
        </w:rPr>
        <w:t>132</w:t>
      </w:r>
      <w:r>
        <w:rPr>
          <w:noProof/>
        </w:rPr>
        <w:tab/>
        <w:t>Roberta Bay, Shaw Island Location</w:t>
      </w:r>
      <w:r w:rsidRPr="00A42A60">
        <w:rPr>
          <w:noProof/>
        </w:rPr>
        <w:tab/>
      </w:r>
      <w:r w:rsidRPr="00A42A60">
        <w:rPr>
          <w:noProof/>
        </w:rPr>
        <w:fldChar w:fldCharType="begin"/>
      </w:r>
      <w:r w:rsidRPr="00A42A60">
        <w:rPr>
          <w:noProof/>
        </w:rPr>
        <w:instrText xml:space="preserve"> PAGEREF _Toc501379996 \h </w:instrText>
      </w:r>
      <w:r w:rsidRPr="00A42A60">
        <w:rPr>
          <w:noProof/>
        </w:rPr>
      </w:r>
      <w:r w:rsidRPr="00A42A60">
        <w:rPr>
          <w:noProof/>
        </w:rPr>
        <w:fldChar w:fldCharType="separate"/>
      </w:r>
      <w:r w:rsidR="00DE7094">
        <w:rPr>
          <w:noProof/>
        </w:rPr>
        <w:t>156</w:t>
      </w:r>
      <w:r w:rsidRPr="00A42A60">
        <w:rPr>
          <w:noProof/>
        </w:rPr>
        <w:fldChar w:fldCharType="end"/>
      </w:r>
    </w:p>
    <w:p w14:paraId="1070F5C1" w14:textId="77777777" w:rsidR="00A42A60" w:rsidRDefault="00A42A60">
      <w:pPr>
        <w:pStyle w:val="TOC5"/>
        <w:rPr>
          <w:rFonts w:asciiTheme="minorHAnsi" w:eastAsiaTheme="minorEastAsia" w:hAnsiTheme="minorHAnsi" w:cstheme="minorBidi"/>
          <w:noProof/>
          <w:kern w:val="0"/>
          <w:sz w:val="22"/>
          <w:szCs w:val="22"/>
        </w:rPr>
      </w:pPr>
      <w:r>
        <w:rPr>
          <w:noProof/>
        </w:rPr>
        <w:t>133</w:t>
      </w:r>
      <w:r>
        <w:rPr>
          <w:noProof/>
        </w:rPr>
        <w:tab/>
        <w:t>Rooper Inlet Location</w:t>
      </w:r>
      <w:r w:rsidRPr="00A42A60">
        <w:rPr>
          <w:noProof/>
        </w:rPr>
        <w:tab/>
      </w:r>
      <w:r w:rsidRPr="00A42A60">
        <w:rPr>
          <w:noProof/>
        </w:rPr>
        <w:fldChar w:fldCharType="begin"/>
      </w:r>
      <w:r w:rsidRPr="00A42A60">
        <w:rPr>
          <w:noProof/>
        </w:rPr>
        <w:instrText xml:space="preserve"> PAGEREF _Toc501379997 \h </w:instrText>
      </w:r>
      <w:r w:rsidRPr="00A42A60">
        <w:rPr>
          <w:noProof/>
        </w:rPr>
      </w:r>
      <w:r w:rsidRPr="00A42A60">
        <w:rPr>
          <w:noProof/>
        </w:rPr>
        <w:fldChar w:fldCharType="separate"/>
      </w:r>
      <w:r w:rsidR="00DE7094">
        <w:rPr>
          <w:noProof/>
        </w:rPr>
        <w:t>157</w:t>
      </w:r>
      <w:r w:rsidRPr="00A42A60">
        <w:rPr>
          <w:noProof/>
        </w:rPr>
        <w:fldChar w:fldCharType="end"/>
      </w:r>
    </w:p>
    <w:p w14:paraId="1070F5C2" w14:textId="77777777" w:rsidR="00A42A60" w:rsidRDefault="00A42A60">
      <w:pPr>
        <w:pStyle w:val="TOC5"/>
        <w:rPr>
          <w:rFonts w:asciiTheme="minorHAnsi" w:eastAsiaTheme="minorEastAsia" w:hAnsiTheme="minorHAnsi" w:cstheme="minorBidi"/>
          <w:noProof/>
          <w:kern w:val="0"/>
          <w:sz w:val="22"/>
          <w:szCs w:val="22"/>
        </w:rPr>
      </w:pPr>
      <w:r>
        <w:rPr>
          <w:noProof/>
        </w:rPr>
        <w:t>134</w:t>
      </w:r>
      <w:r>
        <w:rPr>
          <w:noProof/>
        </w:rPr>
        <w:tab/>
        <w:t>Saba Bay, Hook Island Location</w:t>
      </w:r>
      <w:r w:rsidRPr="00A42A60">
        <w:rPr>
          <w:noProof/>
        </w:rPr>
        <w:tab/>
      </w:r>
      <w:r w:rsidRPr="00A42A60">
        <w:rPr>
          <w:noProof/>
        </w:rPr>
        <w:fldChar w:fldCharType="begin"/>
      </w:r>
      <w:r w:rsidRPr="00A42A60">
        <w:rPr>
          <w:noProof/>
        </w:rPr>
        <w:instrText xml:space="preserve"> PAGEREF _Toc501379998 \h </w:instrText>
      </w:r>
      <w:r w:rsidRPr="00A42A60">
        <w:rPr>
          <w:noProof/>
        </w:rPr>
      </w:r>
      <w:r w:rsidRPr="00A42A60">
        <w:rPr>
          <w:noProof/>
        </w:rPr>
        <w:fldChar w:fldCharType="separate"/>
      </w:r>
      <w:r w:rsidR="00DE7094">
        <w:rPr>
          <w:noProof/>
        </w:rPr>
        <w:t>157</w:t>
      </w:r>
      <w:r w:rsidRPr="00A42A60">
        <w:rPr>
          <w:noProof/>
        </w:rPr>
        <w:fldChar w:fldCharType="end"/>
      </w:r>
    </w:p>
    <w:p w14:paraId="1070F5C3" w14:textId="77777777" w:rsidR="00A42A60" w:rsidRDefault="00A42A60">
      <w:pPr>
        <w:pStyle w:val="TOC5"/>
        <w:rPr>
          <w:rFonts w:asciiTheme="minorHAnsi" w:eastAsiaTheme="minorEastAsia" w:hAnsiTheme="minorHAnsi" w:cstheme="minorBidi"/>
          <w:noProof/>
          <w:kern w:val="0"/>
          <w:sz w:val="22"/>
          <w:szCs w:val="22"/>
        </w:rPr>
      </w:pPr>
      <w:r>
        <w:rPr>
          <w:noProof/>
        </w:rPr>
        <w:t>135</w:t>
      </w:r>
      <w:r>
        <w:rPr>
          <w:noProof/>
        </w:rPr>
        <w:tab/>
        <w:t>Saddleback Island Location</w:t>
      </w:r>
      <w:r w:rsidRPr="00A42A60">
        <w:rPr>
          <w:noProof/>
        </w:rPr>
        <w:tab/>
      </w:r>
      <w:r w:rsidRPr="00A42A60">
        <w:rPr>
          <w:noProof/>
        </w:rPr>
        <w:fldChar w:fldCharType="begin"/>
      </w:r>
      <w:r w:rsidRPr="00A42A60">
        <w:rPr>
          <w:noProof/>
        </w:rPr>
        <w:instrText xml:space="preserve"> PAGEREF _Toc501379999 \h </w:instrText>
      </w:r>
      <w:r w:rsidRPr="00A42A60">
        <w:rPr>
          <w:noProof/>
        </w:rPr>
      </w:r>
      <w:r w:rsidRPr="00A42A60">
        <w:rPr>
          <w:noProof/>
        </w:rPr>
        <w:fldChar w:fldCharType="separate"/>
      </w:r>
      <w:r w:rsidR="00DE7094">
        <w:rPr>
          <w:noProof/>
        </w:rPr>
        <w:t>158</w:t>
      </w:r>
      <w:r w:rsidRPr="00A42A60">
        <w:rPr>
          <w:noProof/>
        </w:rPr>
        <w:fldChar w:fldCharType="end"/>
      </w:r>
    </w:p>
    <w:p w14:paraId="1070F5C4" w14:textId="77777777" w:rsidR="00A42A60" w:rsidRDefault="00A42A60">
      <w:pPr>
        <w:pStyle w:val="TOC5"/>
        <w:rPr>
          <w:rFonts w:asciiTheme="minorHAnsi" w:eastAsiaTheme="minorEastAsia" w:hAnsiTheme="minorHAnsi" w:cstheme="minorBidi"/>
          <w:noProof/>
          <w:kern w:val="0"/>
          <w:sz w:val="22"/>
          <w:szCs w:val="22"/>
        </w:rPr>
      </w:pPr>
      <w:r>
        <w:rPr>
          <w:noProof/>
        </w:rPr>
        <w:t>136</w:t>
      </w:r>
      <w:r>
        <w:rPr>
          <w:noProof/>
        </w:rPr>
        <w:tab/>
        <w:t>Sandy Bay, Long Island Location</w:t>
      </w:r>
      <w:r w:rsidRPr="00A42A60">
        <w:rPr>
          <w:noProof/>
        </w:rPr>
        <w:tab/>
      </w:r>
      <w:r w:rsidRPr="00A42A60">
        <w:rPr>
          <w:noProof/>
        </w:rPr>
        <w:fldChar w:fldCharType="begin"/>
      </w:r>
      <w:r w:rsidRPr="00A42A60">
        <w:rPr>
          <w:noProof/>
        </w:rPr>
        <w:instrText xml:space="preserve"> PAGEREF _Toc501380000 \h </w:instrText>
      </w:r>
      <w:r w:rsidRPr="00A42A60">
        <w:rPr>
          <w:noProof/>
        </w:rPr>
      </w:r>
      <w:r w:rsidRPr="00A42A60">
        <w:rPr>
          <w:noProof/>
        </w:rPr>
        <w:fldChar w:fldCharType="separate"/>
      </w:r>
      <w:r w:rsidR="00DE7094">
        <w:rPr>
          <w:noProof/>
        </w:rPr>
        <w:t>158</w:t>
      </w:r>
      <w:r w:rsidRPr="00A42A60">
        <w:rPr>
          <w:noProof/>
        </w:rPr>
        <w:fldChar w:fldCharType="end"/>
      </w:r>
    </w:p>
    <w:p w14:paraId="1070F5C5" w14:textId="77777777" w:rsidR="00A42A60" w:rsidRDefault="00A42A60">
      <w:pPr>
        <w:pStyle w:val="TOC5"/>
        <w:rPr>
          <w:rFonts w:asciiTheme="minorHAnsi" w:eastAsiaTheme="minorEastAsia" w:hAnsiTheme="minorHAnsi" w:cstheme="minorBidi"/>
          <w:noProof/>
          <w:kern w:val="0"/>
          <w:sz w:val="22"/>
          <w:szCs w:val="22"/>
        </w:rPr>
      </w:pPr>
      <w:r>
        <w:rPr>
          <w:noProof/>
        </w:rPr>
        <w:t>137</w:t>
      </w:r>
      <w:r>
        <w:rPr>
          <w:noProof/>
        </w:rPr>
        <w:tab/>
        <w:t>Sawmill Bay, Whitsunday Island Location</w:t>
      </w:r>
      <w:r w:rsidRPr="00A42A60">
        <w:rPr>
          <w:noProof/>
        </w:rPr>
        <w:tab/>
      </w:r>
      <w:r w:rsidRPr="00A42A60">
        <w:rPr>
          <w:noProof/>
        </w:rPr>
        <w:fldChar w:fldCharType="begin"/>
      </w:r>
      <w:r w:rsidRPr="00A42A60">
        <w:rPr>
          <w:noProof/>
        </w:rPr>
        <w:instrText xml:space="preserve"> PAGEREF _Toc501380001 \h </w:instrText>
      </w:r>
      <w:r w:rsidRPr="00A42A60">
        <w:rPr>
          <w:noProof/>
        </w:rPr>
      </w:r>
      <w:r w:rsidRPr="00A42A60">
        <w:rPr>
          <w:noProof/>
        </w:rPr>
        <w:fldChar w:fldCharType="separate"/>
      </w:r>
      <w:r w:rsidR="00DE7094">
        <w:rPr>
          <w:noProof/>
        </w:rPr>
        <w:t>159</w:t>
      </w:r>
      <w:r w:rsidRPr="00A42A60">
        <w:rPr>
          <w:noProof/>
        </w:rPr>
        <w:fldChar w:fldCharType="end"/>
      </w:r>
    </w:p>
    <w:p w14:paraId="1070F5C6" w14:textId="77777777" w:rsidR="00A42A60" w:rsidRDefault="00A42A60">
      <w:pPr>
        <w:pStyle w:val="TOC5"/>
        <w:rPr>
          <w:rFonts w:asciiTheme="minorHAnsi" w:eastAsiaTheme="minorEastAsia" w:hAnsiTheme="minorHAnsi" w:cstheme="minorBidi"/>
          <w:noProof/>
          <w:kern w:val="0"/>
          <w:sz w:val="22"/>
          <w:szCs w:val="22"/>
        </w:rPr>
      </w:pPr>
      <w:r>
        <w:rPr>
          <w:noProof/>
        </w:rPr>
        <w:t>138</w:t>
      </w:r>
      <w:r>
        <w:rPr>
          <w:noProof/>
        </w:rPr>
        <w:tab/>
        <w:t>Seaforth Island Location</w:t>
      </w:r>
      <w:r w:rsidRPr="00A42A60">
        <w:rPr>
          <w:noProof/>
        </w:rPr>
        <w:tab/>
      </w:r>
      <w:r w:rsidRPr="00A42A60">
        <w:rPr>
          <w:noProof/>
        </w:rPr>
        <w:fldChar w:fldCharType="begin"/>
      </w:r>
      <w:r w:rsidRPr="00A42A60">
        <w:rPr>
          <w:noProof/>
        </w:rPr>
        <w:instrText xml:space="preserve"> PAGEREF _Toc501380002 \h </w:instrText>
      </w:r>
      <w:r w:rsidRPr="00A42A60">
        <w:rPr>
          <w:noProof/>
        </w:rPr>
      </w:r>
      <w:r w:rsidRPr="00A42A60">
        <w:rPr>
          <w:noProof/>
        </w:rPr>
        <w:fldChar w:fldCharType="separate"/>
      </w:r>
      <w:r w:rsidR="00DE7094">
        <w:rPr>
          <w:noProof/>
        </w:rPr>
        <w:t>159</w:t>
      </w:r>
      <w:r w:rsidRPr="00A42A60">
        <w:rPr>
          <w:noProof/>
        </w:rPr>
        <w:fldChar w:fldCharType="end"/>
      </w:r>
    </w:p>
    <w:p w14:paraId="1070F5C7" w14:textId="77777777" w:rsidR="00A42A60" w:rsidRDefault="00A42A60">
      <w:pPr>
        <w:pStyle w:val="TOC5"/>
        <w:rPr>
          <w:rFonts w:asciiTheme="minorHAnsi" w:eastAsiaTheme="minorEastAsia" w:hAnsiTheme="minorHAnsi" w:cstheme="minorBidi"/>
          <w:noProof/>
          <w:kern w:val="0"/>
          <w:sz w:val="22"/>
          <w:szCs w:val="22"/>
        </w:rPr>
      </w:pPr>
      <w:r>
        <w:rPr>
          <w:noProof/>
        </w:rPr>
        <w:t>139</w:t>
      </w:r>
      <w:r>
        <w:rPr>
          <w:noProof/>
        </w:rPr>
        <w:tab/>
        <w:t>Shaw Island Reef (No 5) Location</w:t>
      </w:r>
      <w:r w:rsidRPr="00A42A60">
        <w:rPr>
          <w:noProof/>
        </w:rPr>
        <w:tab/>
      </w:r>
      <w:r w:rsidRPr="00A42A60">
        <w:rPr>
          <w:noProof/>
        </w:rPr>
        <w:fldChar w:fldCharType="begin"/>
      </w:r>
      <w:r w:rsidRPr="00A42A60">
        <w:rPr>
          <w:noProof/>
        </w:rPr>
        <w:instrText xml:space="preserve"> PAGEREF _Toc501380003 \h </w:instrText>
      </w:r>
      <w:r w:rsidRPr="00A42A60">
        <w:rPr>
          <w:noProof/>
        </w:rPr>
      </w:r>
      <w:r w:rsidRPr="00A42A60">
        <w:rPr>
          <w:noProof/>
        </w:rPr>
        <w:fldChar w:fldCharType="separate"/>
      </w:r>
      <w:r w:rsidR="00DE7094">
        <w:rPr>
          <w:noProof/>
        </w:rPr>
        <w:t>159</w:t>
      </w:r>
      <w:r w:rsidRPr="00A42A60">
        <w:rPr>
          <w:noProof/>
        </w:rPr>
        <w:fldChar w:fldCharType="end"/>
      </w:r>
    </w:p>
    <w:p w14:paraId="1070F5C8" w14:textId="77777777" w:rsidR="00A42A60" w:rsidRDefault="00A42A60">
      <w:pPr>
        <w:pStyle w:val="TOC5"/>
        <w:rPr>
          <w:rFonts w:asciiTheme="minorHAnsi" w:eastAsiaTheme="minorEastAsia" w:hAnsiTheme="minorHAnsi" w:cstheme="minorBidi"/>
          <w:noProof/>
          <w:kern w:val="0"/>
          <w:sz w:val="22"/>
          <w:szCs w:val="22"/>
        </w:rPr>
      </w:pPr>
      <w:r>
        <w:rPr>
          <w:noProof/>
        </w:rPr>
        <w:t>140</w:t>
      </w:r>
      <w:r>
        <w:rPr>
          <w:noProof/>
        </w:rPr>
        <w:tab/>
        <w:t>Shaw Island Reef (No 6) Location</w:t>
      </w:r>
      <w:r w:rsidRPr="00A42A60">
        <w:rPr>
          <w:noProof/>
        </w:rPr>
        <w:tab/>
      </w:r>
      <w:r w:rsidRPr="00A42A60">
        <w:rPr>
          <w:noProof/>
        </w:rPr>
        <w:fldChar w:fldCharType="begin"/>
      </w:r>
      <w:r w:rsidRPr="00A42A60">
        <w:rPr>
          <w:noProof/>
        </w:rPr>
        <w:instrText xml:space="preserve"> PAGEREF _Toc501380004 \h </w:instrText>
      </w:r>
      <w:r w:rsidRPr="00A42A60">
        <w:rPr>
          <w:noProof/>
        </w:rPr>
      </w:r>
      <w:r w:rsidRPr="00A42A60">
        <w:rPr>
          <w:noProof/>
        </w:rPr>
        <w:fldChar w:fldCharType="separate"/>
      </w:r>
      <w:r w:rsidR="00DE7094">
        <w:rPr>
          <w:noProof/>
        </w:rPr>
        <w:t>160</w:t>
      </w:r>
      <w:r w:rsidRPr="00A42A60">
        <w:rPr>
          <w:noProof/>
        </w:rPr>
        <w:fldChar w:fldCharType="end"/>
      </w:r>
    </w:p>
    <w:p w14:paraId="1070F5C9" w14:textId="77777777" w:rsidR="00A42A60" w:rsidRDefault="00A42A60">
      <w:pPr>
        <w:pStyle w:val="TOC5"/>
        <w:rPr>
          <w:rFonts w:asciiTheme="minorHAnsi" w:eastAsiaTheme="minorEastAsia" w:hAnsiTheme="minorHAnsi" w:cstheme="minorBidi"/>
          <w:noProof/>
          <w:kern w:val="0"/>
          <w:sz w:val="22"/>
          <w:szCs w:val="22"/>
        </w:rPr>
      </w:pPr>
      <w:r>
        <w:rPr>
          <w:noProof/>
        </w:rPr>
        <w:t>141</w:t>
      </w:r>
      <w:r>
        <w:rPr>
          <w:noProof/>
        </w:rPr>
        <w:tab/>
        <w:t>Shoal Bay Location</w:t>
      </w:r>
      <w:r w:rsidRPr="00A42A60">
        <w:rPr>
          <w:noProof/>
        </w:rPr>
        <w:tab/>
      </w:r>
      <w:r w:rsidRPr="00A42A60">
        <w:rPr>
          <w:noProof/>
        </w:rPr>
        <w:fldChar w:fldCharType="begin"/>
      </w:r>
      <w:r w:rsidRPr="00A42A60">
        <w:rPr>
          <w:noProof/>
        </w:rPr>
        <w:instrText xml:space="preserve"> PAGEREF _Toc501380005 \h </w:instrText>
      </w:r>
      <w:r w:rsidRPr="00A42A60">
        <w:rPr>
          <w:noProof/>
        </w:rPr>
      </w:r>
      <w:r w:rsidRPr="00A42A60">
        <w:rPr>
          <w:noProof/>
        </w:rPr>
        <w:fldChar w:fldCharType="separate"/>
      </w:r>
      <w:r w:rsidR="00DE7094">
        <w:rPr>
          <w:noProof/>
        </w:rPr>
        <w:t>160</w:t>
      </w:r>
      <w:r w:rsidRPr="00A42A60">
        <w:rPr>
          <w:noProof/>
        </w:rPr>
        <w:fldChar w:fldCharType="end"/>
      </w:r>
    </w:p>
    <w:p w14:paraId="1070F5CA" w14:textId="77777777" w:rsidR="00A42A60" w:rsidRDefault="00A42A60">
      <w:pPr>
        <w:pStyle w:val="TOC5"/>
        <w:rPr>
          <w:rFonts w:asciiTheme="minorHAnsi" w:eastAsiaTheme="minorEastAsia" w:hAnsiTheme="minorHAnsi" w:cstheme="minorBidi"/>
          <w:noProof/>
          <w:kern w:val="0"/>
          <w:sz w:val="22"/>
          <w:szCs w:val="22"/>
        </w:rPr>
      </w:pPr>
      <w:r>
        <w:rPr>
          <w:noProof/>
        </w:rPr>
        <w:t>142</w:t>
      </w:r>
      <w:r>
        <w:rPr>
          <w:noProof/>
        </w:rPr>
        <w:tab/>
        <w:t>Shute Harbour Location</w:t>
      </w:r>
      <w:r w:rsidRPr="00A42A60">
        <w:rPr>
          <w:noProof/>
        </w:rPr>
        <w:tab/>
      </w:r>
      <w:r w:rsidRPr="00A42A60">
        <w:rPr>
          <w:noProof/>
        </w:rPr>
        <w:fldChar w:fldCharType="begin"/>
      </w:r>
      <w:r w:rsidRPr="00A42A60">
        <w:rPr>
          <w:noProof/>
        </w:rPr>
        <w:instrText xml:space="preserve"> PAGEREF _Toc501380006 \h </w:instrText>
      </w:r>
      <w:r w:rsidRPr="00A42A60">
        <w:rPr>
          <w:noProof/>
        </w:rPr>
      </w:r>
      <w:r w:rsidRPr="00A42A60">
        <w:rPr>
          <w:noProof/>
        </w:rPr>
        <w:fldChar w:fldCharType="separate"/>
      </w:r>
      <w:r w:rsidR="00DE7094">
        <w:rPr>
          <w:noProof/>
        </w:rPr>
        <w:t>161</w:t>
      </w:r>
      <w:r w:rsidRPr="00A42A60">
        <w:rPr>
          <w:noProof/>
        </w:rPr>
        <w:fldChar w:fldCharType="end"/>
      </w:r>
    </w:p>
    <w:p w14:paraId="1070F5CB" w14:textId="77777777" w:rsidR="00A42A60" w:rsidRDefault="00A42A60">
      <w:pPr>
        <w:pStyle w:val="TOC5"/>
        <w:rPr>
          <w:rFonts w:asciiTheme="minorHAnsi" w:eastAsiaTheme="minorEastAsia" w:hAnsiTheme="minorHAnsi" w:cstheme="minorBidi"/>
          <w:noProof/>
          <w:kern w:val="0"/>
          <w:sz w:val="22"/>
          <w:szCs w:val="22"/>
        </w:rPr>
      </w:pPr>
      <w:r>
        <w:rPr>
          <w:noProof/>
        </w:rPr>
        <w:t>143</w:t>
      </w:r>
      <w:r>
        <w:rPr>
          <w:noProof/>
        </w:rPr>
        <w:tab/>
        <w:t>Shute Island Location</w:t>
      </w:r>
      <w:r w:rsidRPr="00A42A60">
        <w:rPr>
          <w:noProof/>
        </w:rPr>
        <w:tab/>
      </w:r>
      <w:r w:rsidRPr="00A42A60">
        <w:rPr>
          <w:noProof/>
        </w:rPr>
        <w:fldChar w:fldCharType="begin"/>
      </w:r>
      <w:r w:rsidRPr="00A42A60">
        <w:rPr>
          <w:noProof/>
        </w:rPr>
        <w:instrText xml:space="preserve"> PAGEREF _Toc501380007 \h </w:instrText>
      </w:r>
      <w:r w:rsidRPr="00A42A60">
        <w:rPr>
          <w:noProof/>
        </w:rPr>
      </w:r>
      <w:r w:rsidRPr="00A42A60">
        <w:rPr>
          <w:noProof/>
        </w:rPr>
        <w:fldChar w:fldCharType="separate"/>
      </w:r>
      <w:r w:rsidR="00DE7094">
        <w:rPr>
          <w:noProof/>
        </w:rPr>
        <w:t>161</w:t>
      </w:r>
      <w:r w:rsidRPr="00A42A60">
        <w:rPr>
          <w:noProof/>
        </w:rPr>
        <w:fldChar w:fldCharType="end"/>
      </w:r>
    </w:p>
    <w:p w14:paraId="1070F5CC" w14:textId="77777777" w:rsidR="00A42A60" w:rsidRDefault="00A42A60">
      <w:pPr>
        <w:pStyle w:val="TOC5"/>
        <w:rPr>
          <w:rFonts w:asciiTheme="minorHAnsi" w:eastAsiaTheme="minorEastAsia" w:hAnsiTheme="minorHAnsi" w:cstheme="minorBidi"/>
          <w:noProof/>
          <w:kern w:val="0"/>
          <w:sz w:val="22"/>
          <w:szCs w:val="22"/>
        </w:rPr>
      </w:pPr>
      <w:r>
        <w:rPr>
          <w:noProof/>
        </w:rPr>
        <w:t>144</w:t>
      </w:r>
      <w:r>
        <w:rPr>
          <w:noProof/>
        </w:rPr>
        <w:tab/>
        <w:t>Sidney Island Location</w:t>
      </w:r>
      <w:r w:rsidRPr="00A42A60">
        <w:rPr>
          <w:noProof/>
        </w:rPr>
        <w:tab/>
      </w:r>
      <w:r w:rsidRPr="00A42A60">
        <w:rPr>
          <w:noProof/>
        </w:rPr>
        <w:fldChar w:fldCharType="begin"/>
      </w:r>
      <w:r w:rsidRPr="00A42A60">
        <w:rPr>
          <w:noProof/>
        </w:rPr>
        <w:instrText xml:space="preserve"> PAGEREF _Toc501380008 \h </w:instrText>
      </w:r>
      <w:r w:rsidRPr="00A42A60">
        <w:rPr>
          <w:noProof/>
        </w:rPr>
      </w:r>
      <w:r w:rsidRPr="00A42A60">
        <w:rPr>
          <w:noProof/>
        </w:rPr>
        <w:fldChar w:fldCharType="separate"/>
      </w:r>
      <w:r w:rsidR="00DE7094">
        <w:rPr>
          <w:noProof/>
        </w:rPr>
        <w:t>162</w:t>
      </w:r>
      <w:r w:rsidRPr="00A42A60">
        <w:rPr>
          <w:noProof/>
        </w:rPr>
        <w:fldChar w:fldCharType="end"/>
      </w:r>
    </w:p>
    <w:p w14:paraId="1070F5CD" w14:textId="77777777" w:rsidR="00A42A60" w:rsidRDefault="00A42A60">
      <w:pPr>
        <w:pStyle w:val="TOC5"/>
        <w:rPr>
          <w:rFonts w:asciiTheme="minorHAnsi" w:eastAsiaTheme="minorEastAsia" w:hAnsiTheme="minorHAnsi" w:cstheme="minorBidi"/>
          <w:noProof/>
          <w:kern w:val="0"/>
          <w:sz w:val="22"/>
          <w:szCs w:val="22"/>
        </w:rPr>
      </w:pPr>
      <w:r>
        <w:rPr>
          <w:noProof/>
        </w:rPr>
        <w:t>145</w:t>
      </w:r>
      <w:r>
        <w:rPr>
          <w:noProof/>
        </w:rPr>
        <w:tab/>
        <w:t>Sillago Island Location</w:t>
      </w:r>
      <w:r w:rsidRPr="00A42A60">
        <w:rPr>
          <w:noProof/>
        </w:rPr>
        <w:tab/>
      </w:r>
      <w:r w:rsidRPr="00A42A60">
        <w:rPr>
          <w:noProof/>
        </w:rPr>
        <w:fldChar w:fldCharType="begin"/>
      </w:r>
      <w:r w:rsidRPr="00A42A60">
        <w:rPr>
          <w:noProof/>
        </w:rPr>
        <w:instrText xml:space="preserve"> PAGEREF _Toc501380009 \h </w:instrText>
      </w:r>
      <w:r w:rsidRPr="00A42A60">
        <w:rPr>
          <w:noProof/>
        </w:rPr>
      </w:r>
      <w:r w:rsidRPr="00A42A60">
        <w:rPr>
          <w:noProof/>
        </w:rPr>
        <w:fldChar w:fldCharType="separate"/>
      </w:r>
      <w:r w:rsidR="00DE7094">
        <w:rPr>
          <w:noProof/>
        </w:rPr>
        <w:t>162</w:t>
      </w:r>
      <w:r w:rsidRPr="00A42A60">
        <w:rPr>
          <w:noProof/>
        </w:rPr>
        <w:fldChar w:fldCharType="end"/>
      </w:r>
    </w:p>
    <w:p w14:paraId="1070F5CE" w14:textId="77777777" w:rsidR="00A42A60" w:rsidRDefault="00A42A60">
      <w:pPr>
        <w:pStyle w:val="TOC5"/>
        <w:rPr>
          <w:rFonts w:asciiTheme="minorHAnsi" w:eastAsiaTheme="minorEastAsia" w:hAnsiTheme="minorHAnsi" w:cstheme="minorBidi"/>
          <w:noProof/>
          <w:kern w:val="0"/>
          <w:sz w:val="22"/>
          <w:szCs w:val="22"/>
        </w:rPr>
      </w:pPr>
      <w:r>
        <w:rPr>
          <w:noProof/>
        </w:rPr>
        <w:t>146</w:t>
      </w:r>
      <w:r>
        <w:rPr>
          <w:noProof/>
        </w:rPr>
        <w:tab/>
        <w:t>Sinker Reef Location</w:t>
      </w:r>
      <w:r w:rsidRPr="00A42A60">
        <w:rPr>
          <w:noProof/>
        </w:rPr>
        <w:tab/>
      </w:r>
      <w:r w:rsidRPr="00A42A60">
        <w:rPr>
          <w:noProof/>
        </w:rPr>
        <w:fldChar w:fldCharType="begin"/>
      </w:r>
      <w:r w:rsidRPr="00A42A60">
        <w:rPr>
          <w:noProof/>
        </w:rPr>
        <w:instrText xml:space="preserve"> PAGEREF _Toc501380010 \h </w:instrText>
      </w:r>
      <w:r w:rsidRPr="00A42A60">
        <w:rPr>
          <w:noProof/>
        </w:rPr>
      </w:r>
      <w:r w:rsidRPr="00A42A60">
        <w:rPr>
          <w:noProof/>
        </w:rPr>
        <w:fldChar w:fldCharType="separate"/>
      </w:r>
      <w:r w:rsidR="00DE7094">
        <w:rPr>
          <w:noProof/>
        </w:rPr>
        <w:t>163</w:t>
      </w:r>
      <w:r w:rsidRPr="00A42A60">
        <w:rPr>
          <w:noProof/>
        </w:rPr>
        <w:fldChar w:fldCharType="end"/>
      </w:r>
    </w:p>
    <w:p w14:paraId="1070F5CF" w14:textId="77777777" w:rsidR="00A42A60" w:rsidRDefault="00A42A60">
      <w:pPr>
        <w:pStyle w:val="TOC5"/>
        <w:rPr>
          <w:rFonts w:asciiTheme="minorHAnsi" w:eastAsiaTheme="minorEastAsia" w:hAnsiTheme="minorHAnsi" w:cstheme="minorBidi"/>
          <w:noProof/>
          <w:kern w:val="0"/>
          <w:sz w:val="22"/>
          <w:szCs w:val="22"/>
        </w:rPr>
      </w:pPr>
      <w:r>
        <w:rPr>
          <w:noProof/>
        </w:rPr>
        <w:t>147</w:t>
      </w:r>
      <w:r>
        <w:rPr>
          <w:noProof/>
        </w:rPr>
        <w:tab/>
        <w:t>South Molle Island East Location</w:t>
      </w:r>
      <w:r w:rsidRPr="00A42A60">
        <w:rPr>
          <w:noProof/>
        </w:rPr>
        <w:tab/>
      </w:r>
      <w:r w:rsidRPr="00A42A60">
        <w:rPr>
          <w:noProof/>
        </w:rPr>
        <w:fldChar w:fldCharType="begin"/>
      </w:r>
      <w:r w:rsidRPr="00A42A60">
        <w:rPr>
          <w:noProof/>
        </w:rPr>
        <w:instrText xml:space="preserve"> PAGEREF _Toc501380011 \h </w:instrText>
      </w:r>
      <w:r w:rsidRPr="00A42A60">
        <w:rPr>
          <w:noProof/>
        </w:rPr>
      </w:r>
      <w:r w:rsidRPr="00A42A60">
        <w:rPr>
          <w:noProof/>
        </w:rPr>
        <w:fldChar w:fldCharType="separate"/>
      </w:r>
      <w:r w:rsidR="00DE7094">
        <w:rPr>
          <w:noProof/>
        </w:rPr>
        <w:t>163</w:t>
      </w:r>
      <w:r w:rsidRPr="00A42A60">
        <w:rPr>
          <w:noProof/>
        </w:rPr>
        <w:fldChar w:fldCharType="end"/>
      </w:r>
    </w:p>
    <w:p w14:paraId="1070F5D0" w14:textId="77777777" w:rsidR="00A42A60" w:rsidRDefault="00A42A60">
      <w:pPr>
        <w:pStyle w:val="TOC5"/>
        <w:rPr>
          <w:rFonts w:asciiTheme="minorHAnsi" w:eastAsiaTheme="minorEastAsia" w:hAnsiTheme="minorHAnsi" w:cstheme="minorBidi"/>
          <w:noProof/>
          <w:kern w:val="0"/>
          <w:sz w:val="22"/>
          <w:szCs w:val="22"/>
        </w:rPr>
      </w:pPr>
      <w:r>
        <w:rPr>
          <w:noProof/>
        </w:rPr>
        <w:t>148</w:t>
      </w:r>
      <w:r>
        <w:rPr>
          <w:noProof/>
        </w:rPr>
        <w:tab/>
        <w:t>South Molle Island West Location</w:t>
      </w:r>
      <w:r w:rsidRPr="00A42A60">
        <w:rPr>
          <w:noProof/>
        </w:rPr>
        <w:tab/>
      </w:r>
      <w:r w:rsidRPr="00A42A60">
        <w:rPr>
          <w:noProof/>
        </w:rPr>
        <w:fldChar w:fldCharType="begin"/>
      </w:r>
      <w:r w:rsidRPr="00A42A60">
        <w:rPr>
          <w:noProof/>
        </w:rPr>
        <w:instrText xml:space="preserve"> PAGEREF _Toc501380012 \h </w:instrText>
      </w:r>
      <w:r w:rsidRPr="00A42A60">
        <w:rPr>
          <w:noProof/>
        </w:rPr>
      </w:r>
      <w:r w:rsidRPr="00A42A60">
        <w:rPr>
          <w:noProof/>
        </w:rPr>
        <w:fldChar w:fldCharType="separate"/>
      </w:r>
      <w:r w:rsidR="00DE7094">
        <w:rPr>
          <w:noProof/>
        </w:rPr>
        <w:t>164</w:t>
      </w:r>
      <w:r w:rsidRPr="00A42A60">
        <w:rPr>
          <w:noProof/>
        </w:rPr>
        <w:fldChar w:fldCharType="end"/>
      </w:r>
    </w:p>
    <w:p w14:paraId="1070F5D1" w14:textId="77777777" w:rsidR="00A42A60" w:rsidRDefault="00A42A60">
      <w:pPr>
        <w:pStyle w:val="TOC5"/>
        <w:rPr>
          <w:rFonts w:asciiTheme="minorHAnsi" w:eastAsiaTheme="minorEastAsia" w:hAnsiTheme="minorHAnsi" w:cstheme="minorBidi"/>
          <w:noProof/>
          <w:kern w:val="0"/>
          <w:sz w:val="22"/>
          <w:szCs w:val="22"/>
        </w:rPr>
      </w:pPr>
      <w:r>
        <w:rPr>
          <w:noProof/>
        </w:rPr>
        <w:t>149</w:t>
      </w:r>
      <w:r>
        <w:rPr>
          <w:noProof/>
        </w:rPr>
        <w:tab/>
        <w:t>South Repulse Island Location</w:t>
      </w:r>
      <w:r w:rsidRPr="00A42A60">
        <w:rPr>
          <w:noProof/>
        </w:rPr>
        <w:tab/>
      </w:r>
      <w:r w:rsidRPr="00A42A60">
        <w:rPr>
          <w:noProof/>
        </w:rPr>
        <w:fldChar w:fldCharType="begin"/>
      </w:r>
      <w:r w:rsidRPr="00A42A60">
        <w:rPr>
          <w:noProof/>
        </w:rPr>
        <w:instrText xml:space="preserve"> PAGEREF _Toc501380013 \h </w:instrText>
      </w:r>
      <w:r w:rsidRPr="00A42A60">
        <w:rPr>
          <w:noProof/>
        </w:rPr>
      </w:r>
      <w:r w:rsidRPr="00A42A60">
        <w:rPr>
          <w:noProof/>
        </w:rPr>
        <w:fldChar w:fldCharType="separate"/>
      </w:r>
      <w:r w:rsidR="00DE7094">
        <w:rPr>
          <w:noProof/>
        </w:rPr>
        <w:t>164</w:t>
      </w:r>
      <w:r w:rsidRPr="00A42A60">
        <w:rPr>
          <w:noProof/>
        </w:rPr>
        <w:fldChar w:fldCharType="end"/>
      </w:r>
    </w:p>
    <w:p w14:paraId="1070F5D2" w14:textId="77777777" w:rsidR="00A42A60" w:rsidRDefault="00A42A60">
      <w:pPr>
        <w:pStyle w:val="TOC5"/>
        <w:rPr>
          <w:rFonts w:asciiTheme="minorHAnsi" w:eastAsiaTheme="minorEastAsia" w:hAnsiTheme="minorHAnsi" w:cstheme="minorBidi"/>
          <w:noProof/>
          <w:kern w:val="0"/>
          <w:sz w:val="22"/>
          <w:szCs w:val="22"/>
        </w:rPr>
      </w:pPr>
      <w:r>
        <w:rPr>
          <w:noProof/>
        </w:rPr>
        <w:t>150</w:t>
      </w:r>
      <w:r>
        <w:rPr>
          <w:noProof/>
        </w:rPr>
        <w:tab/>
        <w:t>Spitfire Rock Location</w:t>
      </w:r>
      <w:r w:rsidRPr="00A42A60">
        <w:rPr>
          <w:noProof/>
        </w:rPr>
        <w:tab/>
      </w:r>
      <w:r w:rsidRPr="00A42A60">
        <w:rPr>
          <w:noProof/>
        </w:rPr>
        <w:fldChar w:fldCharType="begin"/>
      </w:r>
      <w:r w:rsidRPr="00A42A60">
        <w:rPr>
          <w:noProof/>
        </w:rPr>
        <w:instrText xml:space="preserve"> PAGEREF _Toc501380014 \h </w:instrText>
      </w:r>
      <w:r w:rsidRPr="00A42A60">
        <w:rPr>
          <w:noProof/>
        </w:rPr>
      </w:r>
      <w:r w:rsidRPr="00A42A60">
        <w:rPr>
          <w:noProof/>
        </w:rPr>
        <w:fldChar w:fldCharType="separate"/>
      </w:r>
      <w:r w:rsidR="00DE7094">
        <w:rPr>
          <w:noProof/>
        </w:rPr>
        <w:t>165</w:t>
      </w:r>
      <w:r w:rsidRPr="00A42A60">
        <w:rPr>
          <w:noProof/>
        </w:rPr>
        <w:fldChar w:fldCharType="end"/>
      </w:r>
    </w:p>
    <w:p w14:paraId="1070F5D3" w14:textId="77777777" w:rsidR="00A42A60" w:rsidRDefault="00A42A60">
      <w:pPr>
        <w:pStyle w:val="TOC5"/>
        <w:rPr>
          <w:rFonts w:asciiTheme="minorHAnsi" w:eastAsiaTheme="minorEastAsia" w:hAnsiTheme="minorHAnsi" w:cstheme="minorBidi"/>
          <w:noProof/>
          <w:kern w:val="0"/>
          <w:sz w:val="22"/>
          <w:szCs w:val="22"/>
        </w:rPr>
      </w:pPr>
      <w:r>
        <w:rPr>
          <w:noProof/>
        </w:rPr>
        <w:t>151</w:t>
      </w:r>
      <w:r>
        <w:rPr>
          <w:noProof/>
        </w:rPr>
        <w:tab/>
        <w:t>St Helen Rock Location</w:t>
      </w:r>
      <w:r w:rsidRPr="00A42A60">
        <w:rPr>
          <w:noProof/>
        </w:rPr>
        <w:tab/>
      </w:r>
      <w:r w:rsidRPr="00A42A60">
        <w:rPr>
          <w:noProof/>
        </w:rPr>
        <w:fldChar w:fldCharType="begin"/>
      </w:r>
      <w:r w:rsidRPr="00A42A60">
        <w:rPr>
          <w:noProof/>
        </w:rPr>
        <w:instrText xml:space="preserve"> PAGEREF _Toc501380015 \h </w:instrText>
      </w:r>
      <w:r w:rsidRPr="00A42A60">
        <w:rPr>
          <w:noProof/>
        </w:rPr>
      </w:r>
      <w:r w:rsidRPr="00A42A60">
        <w:rPr>
          <w:noProof/>
        </w:rPr>
        <w:fldChar w:fldCharType="separate"/>
      </w:r>
      <w:r w:rsidR="00DE7094">
        <w:rPr>
          <w:noProof/>
        </w:rPr>
        <w:t>165</w:t>
      </w:r>
      <w:r w:rsidRPr="00A42A60">
        <w:rPr>
          <w:noProof/>
        </w:rPr>
        <w:fldChar w:fldCharType="end"/>
      </w:r>
    </w:p>
    <w:p w14:paraId="1070F5D4" w14:textId="77777777" w:rsidR="00A42A60" w:rsidRDefault="00A42A60">
      <w:pPr>
        <w:pStyle w:val="TOC5"/>
        <w:rPr>
          <w:rFonts w:asciiTheme="minorHAnsi" w:eastAsiaTheme="minorEastAsia" w:hAnsiTheme="minorHAnsi" w:cstheme="minorBidi"/>
          <w:noProof/>
          <w:kern w:val="0"/>
          <w:sz w:val="22"/>
          <w:szCs w:val="22"/>
        </w:rPr>
      </w:pPr>
      <w:r>
        <w:rPr>
          <w:noProof/>
        </w:rPr>
        <w:t>152</w:t>
      </w:r>
      <w:r>
        <w:rPr>
          <w:noProof/>
        </w:rPr>
        <w:tab/>
        <w:t>Steen’s Beach, Hook Island Location</w:t>
      </w:r>
      <w:r w:rsidRPr="00A42A60">
        <w:rPr>
          <w:noProof/>
        </w:rPr>
        <w:tab/>
      </w:r>
      <w:r w:rsidRPr="00A42A60">
        <w:rPr>
          <w:noProof/>
        </w:rPr>
        <w:fldChar w:fldCharType="begin"/>
      </w:r>
      <w:r w:rsidRPr="00A42A60">
        <w:rPr>
          <w:noProof/>
        </w:rPr>
        <w:instrText xml:space="preserve"> PAGEREF _Toc501380016 \h </w:instrText>
      </w:r>
      <w:r w:rsidRPr="00A42A60">
        <w:rPr>
          <w:noProof/>
        </w:rPr>
      </w:r>
      <w:r w:rsidRPr="00A42A60">
        <w:rPr>
          <w:noProof/>
        </w:rPr>
        <w:fldChar w:fldCharType="separate"/>
      </w:r>
      <w:r w:rsidR="00DE7094">
        <w:rPr>
          <w:noProof/>
        </w:rPr>
        <w:t>165</w:t>
      </w:r>
      <w:r w:rsidRPr="00A42A60">
        <w:rPr>
          <w:noProof/>
        </w:rPr>
        <w:fldChar w:fldCharType="end"/>
      </w:r>
    </w:p>
    <w:p w14:paraId="1070F5D5" w14:textId="77777777" w:rsidR="00A42A60" w:rsidRDefault="00A42A60">
      <w:pPr>
        <w:pStyle w:val="TOC5"/>
        <w:rPr>
          <w:rFonts w:asciiTheme="minorHAnsi" w:eastAsiaTheme="minorEastAsia" w:hAnsiTheme="minorHAnsi" w:cstheme="minorBidi"/>
          <w:noProof/>
          <w:kern w:val="0"/>
          <w:sz w:val="22"/>
          <w:szCs w:val="22"/>
        </w:rPr>
      </w:pPr>
      <w:r>
        <w:rPr>
          <w:noProof/>
        </w:rPr>
        <w:t>153</w:t>
      </w:r>
      <w:r>
        <w:rPr>
          <w:noProof/>
        </w:rPr>
        <w:tab/>
        <w:t>Stockyard Beach, Haslewood Island Location</w:t>
      </w:r>
      <w:r w:rsidRPr="00A42A60">
        <w:rPr>
          <w:noProof/>
        </w:rPr>
        <w:tab/>
      </w:r>
      <w:r w:rsidRPr="00A42A60">
        <w:rPr>
          <w:noProof/>
        </w:rPr>
        <w:fldChar w:fldCharType="begin"/>
      </w:r>
      <w:r w:rsidRPr="00A42A60">
        <w:rPr>
          <w:noProof/>
        </w:rPr>
        <w:instrText xml:space="preserve"> PAGEREF _Toc501380017 \h </w:instrText>
      </w:r>
      <w:r w:rsidRPr="00A42A60">
        <w:rPr>
          <w:noProof/>
        </w:rPr>
      </w:r>
      <w:r w:rsidRPr="00A42A60">
        <w:rPr>
          <w:noProof/>
        </w:rPr>
        <w:fldChar w:fldCharType="separate"/>
      </w:r>
      <w:r w:rsidR="00DE7094">
        <w:rPr>
          <w:noProof/>
        </w:rPr>
        <w:t>166</w:t>
      </w:r>
      <w:r w:rsidRPr="00A42A60">
        <w:rPr>
          <w:noProof/>
        </w:rPr>
        <w:fldChar w:fldCharType="end"/>
      </w:r>
    </w:p>
    <w:p w14:paraId="1070F5D6" w14:textId="77777777" w:rsidR="00A42A60" w:rsidRDefault="00A42A60">
      <w:pPr>
        <w:pStyle w:val="TOC5"/>
        <w:rPr>
          <w:rFonts w:asciiTheme="minorHAnsi" w:eastAsiaTheme="minorEastAsia" w:hAnsiTheme="minorHAnsi" w:cstheme="minorBidi"/>
          <w:noProof/>
          <w:kern w:val="0"/>
          <w:sz w:val="22"/>
          <w:szCs w:val="22"/>
        </w:rPr>
      </w:pPr>
      <w:r>
        <w:rPr>
          <w:noProof/>
        </w:rPr>
        <w:t>154</w:t>
      </w:r>
      <w:r>
        <w:rPr>
          <w:noProof/>
        </w:rPr>
        <w:tab/>
        <w:t>Stonehaven Anchorage, Hook Island Location</w:t>
      </w:r>
      <w:r w:rsidRPr="00A42A60">
        <w:rPr>
          <w:noProof/>
        </w:rPr>
        <w:tab/>
      </w:r>
      <w:r w:rsidRPr="00A42A60">
        <w:rPr>
          <w:noProof/>
        </w:rPr>
        <w:fldChar w:fldCharType="begin"/>
      </w:r>
      <w:r w:rsidRPr="00A42A60">
        <w:rPr>
          <w:noProof/>
        </w:rPr>
        <w:instrText xml:space="preserve"> PAGEREF _Toc501380018 \h </w:instrText>
      </w:r>
      <w:r w:rsidRPr="00A42A60">
        <w:rPr>
          <w:noProof/>
        </w:rPr>
      </w:r>
      <w:r w:rsidRPr="00A42A60">
        <w:rPr>
          <w:noProof/>
        </w:rPr>
        <w:fldChar w:fldCharType="separate"/>
      </w:r>
      <w:r w:rsidR="00DE7094">
        <w:rPr>
          <w:noProof/>
        </w:rPr>
        <w:t>166</w:t>
      </w:r>
      <w:r w:rsidRPr="00A42A60">
        <w:rPr>
          <w:noProof/>
        </w:rPr>
        <w:fldChar w:fldCharType="end"/>
      </w:r>
    </w:p>
    <w:p w14:paraId="1070F5D7" w14:textId="77777777" w:rsidR="00A42A60" w:rsidRDefault="00A42A60">
      <w:pPr>
        <w:pStyle w:val="TOC5"/>
        <w:rPr>
          <w:rFonts w:asciiTheme="minorHAnsi" w:eastAsiaTheme="minorEastAsia" w:hAnsiTheme="minorHAnsi" w:cstheme="minorBidi"/>
          <w:noProof/>
          <w:kern w:val="0"/>
          <w:sz w:val="22"/>
          <w:szCs w:val="22"/>
        </w:rPr>
      </w:pPr>
      <w:r>
        <w:rPr>
          <w:noProof/>
        </w:rPr>
        <w:t>155</w:t>
      </w:r>
      <w:r>
        <w:rPr>
          <w:noProof/>
        </w:rPr>
        <w:tab/>
        <w:t>Surprise Rock Location</w:t>
      </w:r>
      <w:r w:rsidRPr="00A42A60">
        <w:rPr>
          <w:noProof/>
        </w:rPr>
        <w:tab/>
      </w:r>
      <w:r w:rsidRPr="00A42A60">
        <w:rPr>
          <w:noProof/>
        </w:rPr>
        <w:fldChar w:fldCharType="begin"/>
      </w:r>
      <w:r w:rsidRPr="00A42A60">
        <w:rPr>
          <w:noProof/>
        </w:rPr>
        <w:instrText xml:space="preserve"> PAGEREF _Toc501380019 \h </w:instrText>
      </w:r>
      <w:r w:rsidRPr="00A42A60">
        <w:rPr>
          <w:noProof/>
        </w:rPr>
      </w:r>
      <w:r w:rsidRPr="00A42A60">
        <w:rPr>
          <w:noProof/>
        </w:rPr>
        <w:fldChar w:fldCharType="separate"/>
      </w:r>
      <w:r w:rsidR="00DE7094">
        <w:rPr>
          <w:noProof/>
        </w:rPr>
        <w:t>167</w:t>
      </w:r>
      <w:r w:rsidRPr="00A42A60">
        <w:rPr>
          <w:noProof/>
        </w:rPr>
        <w:fldChar w:fldCharType="end"/>
      </w:r>
    </w:p>
    <w:p w14:paraId="1070F5D8" w14:textId="77777777" w:rsidR="00A42A60" w:rsidRDefault="00A42A60">
      <w:pPr>
        <w:pStyle w:val="TOC5"/>
        <w:rPr>
          <w:rFonts w:asciiTheme="minorHAnsi" w:eastAsiaTheme="minorEastAsia" w:hAnsiTheme="minorHAnsi" w:cstheme="minorBidi"/>
          <w:noProof/>
          <w:kern w:val="0"/>
          <w:sz w:val="22"/>
          <w:szCs w:val="22"/>
        </w:rPr>
      </w:pPr>
      <w:r>
        <w:rPr>
          <w:noProof/>
        </w:rPr>
        <w:t>156</w:t>
      </w:r>
      <w:r>
        <w:rPr>
          <w:noProof/>
        </w:rPr>
        <w:tab/>
        <w:t>Swamp Bay Location</w:t>
      </w:r>
      <w:r w:rsidRPr="00A42A60">
        <w:rPr>
          <w:noProof/>
        </w:rPr>
        <w:tab/>
      </w:r>
      <w:r w:rsidRPr="00A42A60">
        <w:rPr>
          <w:noProof/>
        </w:rPr>
        <w:fldChar w:fldCharType="begin"/>
      </w:r>
      <w:r w:rsidRPr="00A42A60">
        <w:rPr>
          <w:noProof/>
        </w:rPr>
        <w:instrText xml:space="preserve"> PAGEREF _Toc501380020 \h </w:instrText>
      </w:r>
      <w:r w:rsidRPr="00A42A60">
        <w:rPr>
          <w:noProof/>
        </w:rPr>
      </w:r>
      <w:r w:rsidRPr="00A42A60">
        <w:rPr>
          <w:noProof/>
        </w:rPr>
        <w:fldChar w:fldCharType="separate"/>
      </w:r>
      <w:r w:rsidR="00DE7094">
        <w:rPr>
          <w:noProof/>
        </w:rPr>
        <w:t>167</w:t>
      </w:r>
      <w:r w:rsidRPr="00A42A60">
        <w:rPr>
          <w:noProof/>
        </w:rPr>
        <w:fldChar w:fldCharType="end"/>
      </w:r>
    </w:p>
    <w:p w14:paraId="1070F5D9" w14:textId="77777777" w:rsidR="00A42A60" w:rsidRDefault="00A42A60">
      <w:pPr>
        <w:pStyle w:val="TOC5"/>
        <w:rPr>
          <w:rFonts w:asciiTheme="minorHAnsi" w:eastAsiaTheme="minorEastAsia" w:hAnsiTheme="minorHAnsi" w:cstheme="minorBidi"/>
          <w:noProof/>
          <w:kern w:val="0"/>
          <w:sz w:val="22"/>
          <w:szCs w:val="22"/>
        </w:rPr>
      </w:pPr>
      <w:r>
        <w:rPr>
          <w:noProof/>
        </w:rPr>
        <w:t>157</w:t>
      </w:r>
      <w:r>
        <w:rPr>
          <w:noProof/>
        </w:rPr>
        <w:tab/>
        <w:t>Tancred Island Location</w:t>
      </w:r>
      <w:r w:rsidRPr="00A42A60">
        <w:rPr>
          <w:noProof/>
        </w:rPr>
        <w:tab/>
      </w:r>
      <w:r w:rsidRPr="00A42A60">
        <w:rPr>
          <w:noProof/>
        </w:rPr>
        <w:fldChar w:fldCharType="begin"/>
      </w:r>
      <w:r w:rsidRPr="00A42A60">
        <w:rPr>
          <w:noProof/>
        </w:rPr>
        <w:instrText xml:space="preserve"> PAGEREF _Toc501380021 \h </w:instrText>
      </w:r>
      <w:r w:rsidRPr="00A42A60">
        <w:rPr>
          <w:noProof/>
        </w:rPr>
      </w:r>
      <w:r w:rsidRPr="00A42A60">
        <w:rPr>
          <w:noProof/>
        </w:rPr>
        <w:fldChar w:fldCharType="separate"/>
      </w:r>
      <w:r w:rsidR="00DE7094">
        <w:rPr>
          <w:noProof/>
        </w:rPr>
        <w:t>168</w:t>
      </w:r>
      <w:r w:rsidRPr="00A42A60">
        <w:rPr>
          <w:noProof/>
        </w:rPr>
        <w:fldChar w:fldCharType="end"/>
      </w:r>
    </w:p>
    <w:p w14:paraId="1070F5DA" w14:textId="77777777" w:rsidR="00A42A60" w:rsidRDefault="00A42A60">
      <w:pPr>
        <w:pStyle w:val="TOC5"/>
        <w:rPr>
          <w:rFonts w:asciiTheme="minorHAnsi" w:eastAsiaTheme="minorEastAsia" w:hAnsiTheme="minorHAnsi" w:cstheme="minorBidi"/>
          <w:noProof/>
          <w:kern w:val="0"/>
          <w:sz w:val="22"/>
          <w:szCs w:val="22"/>
        </w:rPr>
      </w:pPr>
      <w:r>
        <w:rPr>
          <w:noProof/>
        </w:rPr>
        <w:t>158</w:t>
      </w:r>
      <w:r>
        <w:rPr>
          <w:noProof/>
        </w:rPr>
        <w:tab/>
        <w:t>Teague Island Location</w:t>
      </w:r>
      <w:r w:rsidRPr="00A42A60">
        <w:rPr>
          <w:noProof/>
        </w:rPr>
        <w:tab/>
      </w:r>
      <w:r w:rsidRPr="00A42A60">
        <w:rPr>
          <w:noProof/>
        </w:rPr>
        <w:fldChar w:fldCharType="begin"/>
      </w:r>
      <w:r w:rsidRPr="00A42A60">
        <w:rPr>
          <w:noProof/>
        </w:rPr>
        <w:instrText xml:space="preserve"> PAGEREF _Toc501380022 \h </w:instrText>
      </w:r>
      <w:r w:rsidRPr="00A42A60">
        <w:rPr>
          <w:noProof/>
        </w:rPr>
      </w:r>
      <w:r w:rsidRPr="00A42A60">
        <w:rPr>
          <w:noProof/>
        </w:rPr>
        <w:fldChar w:fldCharType="separate"/>
      </w:r>
      <w:r w:rsidR="00DE7094">
        <w:rPr>
          <w:noProof/>
        </w:rPr>
        <w:t>168</w:t>
      </w:r>
      <w:r w:rsidRPr="00A42A60">
        <w:rPr>
          <w:noProof/>
        </w:rPr>
        <w:fldChar w:fldCharType="end"/>
      </w:r>
    </w:p>
    <w:p w14:paraId="1070F5DB" w14:textId="77777777" w:rsidR="00A42A60" w:rsidRDefault="00A42A60">
      <w:pPr>
        <w:pStyle w:val="TOC5"/>
        <w:rPr>
          <w:rFonts w:asciiTheme="minorHAnsi" w:eastAsiaTheme="minorEastAsia" w:hAnsiTheme="minorHAnsi" w:cstheme="minorBidi"/>
          <w:noProof/>
          <w:kern w:val="0"/>
          <w:sz w:val="22"/>
          <w:szCs w:val="22"/>
        </w:rPr>
      </w:pPr>
      <w:r>
        <w:rPr>
          <w:noProof/>
        </w:rPr>
        <w:t>159</w:t>
      </w:r>
      <w:r>
        <w:rPr>
          <w:noProof/>
        </w:rPr>
        <w:tab/>
        <w:t>Thomas Island Location</w:t>
      </w:r>
      <w:r w:rsidRPr="00A42A60">
        <w:rPr>
          <w:noProof/>
        </w:rPr>
        <w:tab/>
      </w:r>
      <w:r w:rsidRPr="00A42A60">
        <w:rPr>
          <w:noProof/>
        </w:rPr>
        <w:fldChar w:fldCharType="begin"/>
      </w:r>
      <w:r w:rsidRPr="00A42A60">
        <w:rPr>
          <w:noProof/>
        </w:rPr>
        <w:instrText xml:space="preserve"> PAGEREF _Toc501380023 \h </w:instrText>
      </w:r>
      <w:r w:rsidRPr="00A42A60">
        <w:rPr>
          <w:noProof/>
        </w:rPr>
      </w:r>
      <w:r w:rsidRPr="00A42A60">
        <w:rPr>
          <w:noProof/>
        </w:rPr>
        <w:fldChar w:fldCharType="separate"/>
      </w:r>
      <w:r w:rsidR="00DE7094">
        <w:rPr>
          <w:noProof/>
        </w:rPr>
        <w:t>169</w:t>
      </w:r>
      <w:r w:rsidRPr="00A42A60">
        <w:rPr>
          <w:noProof/>
        </w:rPr>
        <w:fldChar w:fldCharType="end"/>
      </w:r>
    </w:p>
    <w:p w14:paraId="1070F5DC" w14:textId="77777777" w:rsidR="00A42A60" w:rsidRDefault="00A42A60">
      <w:pPr>
        <w:pStyle w:val="TOC5"/>
        <w:rPr>
          <w:rFonts w:asciiTheme="minorHAnsi" w:eastAsiaTheme="minorEastAsia" w:hAnsiTheme="minorHAnsi" w:cstheme="minorBidi"/>
          <w:noProof/>
          <w:kern w:val="0"/>
          <w:sz w:val="22"/>
          <w:szCs w:val="22"/>
        </w:rPr>
      </w:pPr>
      <w:r>
        <w:rPr>
          <w:noProof/>
        </w:rPr>
        <w:t>160</w:t>
      </w:r>
      <w:r>
        <w:rPr>
          <w:noProof/>
        </w:rPr>
        <w:tab/>
        <w:t>Tongue Bay, Whitsunday Island Location</w:t>
      </w:r>
      <w:r w:rsidRPr="00A42A60">
        <w:rPr>
          <w:noProof/>
        </w:rPr>
        <w:tab/>
      </w:r>
      <w:r w:rsidRPr="00A42A60">
        <w:rPr>
          <w:noProof/>
        </w:rPr>
        <w:fldChar w:fldCharType="begin"/>
      </w:r>
      <w:r w:rsidRPr="00A42A60">
        <w:rPr>
          <w:noProof/>
        </w:rPr>
        <w:instrText xml:space="preserve"> PAGEREF _Toc501380024 \h </w:instrText>
      </w:r>
      <w:r w:rsidRPr="00A42A60">
        <w:rPr>
          <w:noProof/>
        </w:rPr>
      </w:r>
      <w:r w:rsidRPr="00A42A60">
        <w:rPr>
          <w:noProof/>
        </w:rPr>
        <w:fldChar w:fldCharType="separate"/>
      </w:r>
      <w:r w:rsidR="00DE7094">
        <w:rPr>
          <w:noProof/>
        </w:rPr>
        <w:t>169</w:t>
      </w:r>
      <w:r w:rsidRPr="00A42A60">
        <w:rPr>
          <w:noProof/>
        </w:rPr>
        <w:fldChar w:fldCharType="end"/>
      </w:r>
    </w:p>
    <w:p w14:paraId="1070F5DD" w14:textId="77777777" w:rsidR="00A42A60" w:rsidRDefault="00A42A60">
      <w:pPr>
        <w:pStyle w:val="TOC5"/>
        <w:rPr>
          <w:rFonts w:asciiTheme="minorHAnsi" w:eastAsiaTheme="minorEastAsia" w:hAnsiTheme="minorHAnsi" w:cstheme="minorBidi"/>
          <w:noProof/>
          <w:kern w:val="0"/>
          <w:sz w:val="22"/>
          <w:szCs w:val="22"/>
        </w:rPr>
      </w:pPr>
      <w:r>
        <w:rPr>
          <w:noProof/>
        </w:rPr>
        <w:t>161</w:t>
      </w:r>
      <w:r>
        <w:rPr>
          <w:noProof/>
        </w:rPr>
        <w:tab/>
        <w:t>Trammel Bay Location</w:t>
      </w:r>
      <w:r w:rsidRPr="00A42A60">
        <w:rPr>
          <w:noProof/>
        </w:rPr>
        <w:tab/>
      </w:r>
      <w:r w:rsidRPr="00A42A60">
        <w:rPr>
          <w:noProof/>
        </w:rPr>
        <w:fldChar w:fldCharType="begin"/>
      </w:r>
      <w:r w:rsidRPr="00A42A60">
        <w:rPr>
          <w:noProof/>
        </w:rPr>
        <w:instrText xml:space="preserve"> PAGEREF _Toc501380025 \h </w:instrText>
      </w:r>
      <w:r w:rsidRPr="00A42A60">
        <w:rPr>
          <w:noProof/>
        </w:rPr>
      </w:r>
      <w:r w:rsidRPr="00A42A60">
        <w:rPr>
          <w:noProof/>
        </w:rPr>
        <w:fldChar w:fldCharType="separate"/>
      </w:r>
      <w:r w:rsidR="00DE7094">
        <w:rPr>
          <w:noProof/>
        </w:rPr>
        <w:t>170</w:t>
      </w:r>
      <w:r w:rsidRPr="00A42A60">
        <w:rPr>
          <w:noProof/>
        </w:rPr>
        <w:fldChar w:fldCharType="end"/>
      </w:r>
    </w:p>
    <w:p w14:paraId="1070F5DE" w14:textId="77777777" w:rsidR="00A42A60" w:rsidRDefault="00A42A60">
      <w:pPr>
        <w:pStyle w:val="TOC5"/>
        <w:rPr>
          <w:rFonts w:asciiTheme="minorHAnsi" w:eastAsiaTheme="minorEastAsia" w:hAnsiTheme="minorHAnsi" w:cstheme="minorBidi"/>
          <w:noProof/>
          <w:kern w:val="0"/>
          <w:sz w:val="22"/>
          <w:szCs w:val="22"/>
        </w:rPr>
      </w:pPr>
      <w:r>
        <w:rPr>
          <w:noProof/>
        </w:rPr>
        <w:t>162</w:t>
      </w:r>
      <w:r>
        <w:rPr>
          <w:noProof/>
        </w:rPr>
        <w:tab/>
        <w:t>Triangle Island Location</w:t>
      </w:r>
      <w:r w:rsidRPr="00A42A60">
        <w:rPr>
          <w:noProof/>
        </w:rPr>
        <w:tab/>
      </w:r>
      <w:r w:rsidRPr="00A42A60">
        <w:rPr>
          <w:noProof/>
        </w:rPr>
        <w:fldChar w:fldCharType="begin"/>
      </w:r>
      <w:r w:rsidRPr="00A42A60">
        <w:rPr>
          <w:noProof/>
        </w:rPr>
        <w:instrText xml:space="preserve"> PAGEREF _Toc501380026 \h </w:instrText>
      </w:r>
      <w:r w:rsidRPr="00A42A60">
        <w:rPr>
          <w:noProof/>
        </w:rPr>
      </w:r>
      <w:r w:rsidRPr="00A42A60">
        <w:rPr>
          <w:noProof/>
        </w:rPr>
        <w:fldChar w:fldCharType="separate"/>
      </w:r>
      <w:r w:rsidR="00DE7094">
        <w:rPr>
          <w:noProof/>
        </w:rPr>
        <w:t>170</w:t>
      </w:r>
      <w:r w:rsidRPr="00A42A60">
        <w:rPr>
          <w:noProof/>
        </w:rPr>
        <w:fldChar w:fldCharType="end"/>
      </w:r>
    </w:p>
    <w:p w14:paraId="1070F5DF" w14:textId="77777777" w:rsidR="00A42A60" w:rsidRDefault="00A42A60">
      <w:pPr>
        <w:pStyle w:val="TOC5"/>
        <w:rPr>
          <w:rFonts w:asciiTheme="minorHAnsi" w:eastAsiaTheme="minorEastAsia" w:hAnsiTheme="minorHAnsi" w:cstheme="minorBidi"/>
          <w:noProof/>
          <w:kern w:val="0"/>
          <w:sz w:val="22"/>
          <w:szCs w:val="22"/>
        </w:rPr>
      </w:pPr>
      <w:r>
        <w:rPr>
          <w:noProof/>
        </w:rPr>
        <w:t>163</w:t>
      </w:r>
      <w:r>
        <w:rPr>
          <w:noProof/>
        </w:rPr>
        <w:tab/>
        <w:t>Turtle Bay, Whitsunday Island Location</w:t>
      </w:r>
      <w:r w:rsidRPr="00A42A60">
        <w:rPr>
          <w:noProof/>
        </w:rPr>
        <w:tab/>
      </w:r>
      <w:r w:rsidRPr="00A42A60">
        <w:rPr>
          <w:noProof/>
        </w:rPr>
        <w:fldChar w:fldCharType="begin"/>
      </w:r>
      <w:r w:rsidRPr="00A42A60">
        <w:rPr>
          <w:noProof/>
        </w:rPr>
        <w:instrText xml:space="preserve"> PAGEREF _Toc501380027 \h </w:instrText>
      </w:r>
      <w:r w:rsidRPr="00A42A60">
        <w:rPr>
          <w:noProof/>
        </w:rPr>
      </w:r>
      <w:r w:rsidRPr="00A42A60">
        <w:rPr>
          <w:noProof/>
        </w:rPr>
        <w:fldChar w:fldCharType="separate"/>
      </w:r>
      <w:r w:rsidR="00DE7094">
        <w:rPr>
          <w:noProof/>
        </w:rPr>
        <w:t>171</w:t>
      </w:r>
      <w:r w:rsidRPr="00A42A60">
        <w:rPr>
          <w:noProof/>
        </w:rPr>
        <w:fldChar w:fldCharType="end"/>
      </w:r>
    </w:p>
    <w:p w14:paraId="1070F5E0" w14:textId="77777777" w:rsidR="00A42A60" w:rsidRDefault="00A42A60">
      <w:pPr>
        <w:pStyle w:val="TOC5"/>
        <w:rPr>
          <w:rFonts w:asciiTheme="minorHAnsi" w:eastAsiaTheme="minorEastAsia" w:hAnsiTheme="minorHAnsi" w:cstheme="minorBidi"/>
          <w:noProof/>
          <w:kern w:val="0"/>
          <w:sz w:val="22"/>
          <w:szCs w:val="22"/>
        </w:rPr>
      </w:pPr>
      <w:r>
        <w:rPr>
          <w:noProof/>
        </w:rPr>
        <w:t>164</w:t>
      </w:r>
      <w:r>
        <w:rPr>
          <w:noProof/>
        </w:rPr>
        <w:tab/>
        <w:t>Unnamed Island (20</w:t>
      </w:r>
      <w:r>
        <w:rPr>
          <w:noProof/>
        </w:rPr>
        <w:noBreakHyphen/>
        <w:t>059) Location</w:t>
      </w:r>
      <w:r w:rsidRPr="00A42A60">
        <w:rPr>
          <w:noProof/>
        </w:rPr>
        <w:tab/>
      </w:r>
      <w:r w:rsidRPr="00A42A60">
        <w:rPr>
          <w:noProof/>
        </w:rPr>
        <w:fldChar w:fldCharType="begin"/>
      </w:r>
      <w:r w:rsidRPr="00A42A60">
        <w:rPr>
          <w:noProof/>
        </w:rPr>
        <w:instrText xml:space="preserve"> PAGEREF _Toc501380028 \h </w:instrText>
      </w:r>
      <w:r w:rsidRPr="00A42A60">
        <w:rPr>
          <w:noProof/>
        </w:rPr>
      </w:r>
      <w:r w:rsidRPr="00A42A60">
        <w:rPr>
          <w:noProof/>
        </w:rPr>
        <w:fldChar w:fldCharType="separate"/>
      </w:r>
      <w:r w:rsidR="00DE7094">
        <w:rPr>
          <w:noProof/>
        </w:rPr>
        <w:t>171</w:t>
      </w:r>
      <w:r w:rsidRPr="00A42A60">
        <w:rPr>
          <w:noProof/>
        </w:rPr>
        <w:fldChar w:fldCharType="end"/>
      </w:r>
    </w:p>
    <w:p w14:paraId="1070F5E1" w14:textId="77777777" w:rsidR="00A42A60" w:rsidRDefault="00A42A60">
      <w:pPr>
        <w:pStyle w:val="TOC5"/>
        <w:rPr>
          <w:rFonts w:asciiTheme="minorHAnsi" w:eastAsiaTheme="minorEastAsia" w:hAnsiTheme="minorHAnsi" w:cstheme="minorBidi"/>
          <w:noProof/>
          <w:kern w:val="0"/>
          <w:sz w:val="22"/>
          <w:szCs w:val="22"/>
        </w:rPr>
      </w:pPr>
      <w:r>
        <w:rPr>
          <w:noProof/>
        </w:rPr>
        <w:t>165</w:t>
      </w:r>
      <w:r>
        <w:rPr>
          <w:noProof/>
        </w:rPr>
        <w:tab/>
        <w:t>Unnamed Island (20</w:t>
      </w:r>
      <w:r>
        <w:rPr>
          <w:noProof/>
        </w:rPr>
        <w:noBreakHyphen/>
        <w:t>023), Armit Islets (No 1) Location</w:t>
      </w:r>
      <w:r w:rsidRPr="00A42A60">
        <w:rPr>
          <w:noProof/>
        </w:rPr>
        <w:tab/>
      </w:r>
      <w:r w:rsidRPr="00A42A60">
        <w:rPr>
          <w:noProof/>
        </w:rPr>
        <w:fldChar w:fldCharType="begin"/>
      </w:r>
      <w:r w:rsidRPr="00A42A60">
        <w:rPr>
          <w:noProof/>
        </w:rPr>
        <w:instrText xml:space="preserve"> PAGEREF _Toc501380029 \h </w:instrText>
      </w:r>
      <w:r w:rsidRPr="00A42A60">
        <w:rPr>
          <w:noProof/>
        </w:rPr>
      </w:r>
      <w:r w:rsidRPr="00A42A60">
        <w:rPr>
          <w:noProof/>
        </w:rPr>
        <w:fldChar w:fldCharType="separate"/>
      </w:r>
      <w:r w:rsidR="00DE7094">
        <w:rPr>
          <w:noProof/>
        </w:rPr>
        <w:t>172</w:t>
      </w:r>
      <w:r w:rsidRPr="00A42A60">
        <w:rPr>
          <w:noProof/>
        </w:rPr>
        <w:fldChar w:fldCharType="end"/>
      </w:r>
    </w:p>
    <w:p w14:paraId="1070F5E2" w14:textId="77777777" w:rsidR="00A42A60" w:rsidRDefault="00A42A60">
      <w:pPr>
        <w:pStyle w:val="TOC5"/>
        <w:rPr>
          <w:rFonts w:asciiTheme="minorHAnsi" w:eastAsiaTheme="minorEastAsia" w:hAnsiTheme="minorHAnsi" w:cstheme="minorBidi"/>
          <w:noProof/>
          <w:kern w:val="0"/>
          <w:sz w:val="22"/>
          <w:szCs w:val="22"/>
        </w:rPr>
      </w:pPr>
      <w:r>
        <w:rPr>
          <w:noProof/>
        </w:rPr>
        <w:t>166</w:t>
      </w:r>
      <w:r>
        <w:rPr>
          <w:noProof/>
        </w:rPr>
        <w:tab/>
        <w:t>Unnamed Reef (20</w:t>
      </w:r>
      <w:r>
        <w:rPr>
          <w:noProof/>
        </w:rPr>
        <w:noBreakHyphen/>
        <w:t>025a/b, 20</w:t>
      </w:r>
      <w:r>
        <w:rPr>
          <w:noProof/>
        </w:rPr>
        <w:noBreakHyphen/>
        <w:t>622) Location</w:t>
      </w:r>
      <w:r w:rsidRPr="00A42A60">
        <w:rPr>
          <w:noProof/>
        </w:rPr>
        <w:tab/>
      </w:r>
      <w:r w:rsidRPr="00A42A60">
        <w:rPr>
          <w:noProof/>
        </w:rPr>
        <w:fldChar w:fldCharType="begin"/>
      </w:r>
      <w:r w:rsidRPr="00A42A60">
        <w:rPr>
          <w:noProof/>
        </w:rPr>
        <w:instrText xml:space="preserve"> PAGEREF _Toc501380030 \h </w:instrText>
      </w:r>
      <w:r w:rsidRPr="00A42A60">
        <w:rPr>
          <w:noProof/>
        </w:rPr>
      </w:r>
      <w:r w:rsidRPr="00A42A60">
        <w:rPr>
          <w:noProof/>
        </w:rPr>
        <w:fldChar w:fldCharType="separate"/>
      </w:r>
      <w:r w:rsidR="00DE7094">
        <w:rPr>
          <w:noProof/>
        </w:rPr>
        <w:t>172</w:t>
      </w:r>
      <w:r w:rsidRPr="00A42A60">
        <w:rPr>
          <w:noProof/>
        </w:rPr>
        <w:fldChar w:fldCharType="end"/>
      </w:r>
    </w:p>
    <w:p w14:paraId="1070F5E3" w14:textId="77777777" w:rsidR="00A42A60" w:rsidRDefault="00A42A60">
      <w:pPr>
        <w:pStyle w:val="TOC5"/>
        <w:rPr>
          <w:rFonts w:asciiTheme="minorHAnsi" w:eastAsiaTheme="minorEastAsia" w:hAnsiTheme="minorHAnsi" w:cstheme="minorBidi"/>
          <w:noProof/>
          <w:kern w:val="0"/>
          <w:sz w:val="22"/>
          <w:szCs w:val="22"/>
        </w:rPr>
      </w:pPr>
      <w:r>
        <w:rPr>
          <w:noProof/>
        </w:rPr>
        <w:t>167</w:t>
      </w:r>
      <w:r>
        <w:rPr>
          <w:noProof/>
        </w:rPr>
        <w:tab/>
        <w:t>Unnamed Reef (20</w:t>
      </w:r>
      <w:r>
        <w:rPr>
          <w:noProof/>
        </w:rPr>
        <w:noBreakHyphen/>
        <w:t>628) Location</w:t>
      </w:r>
      <w:r w:rsidRPr="00A42A60">
        <w:rPr>
          <w:noProof/>
        </w:rPr>
        <w:tab/>
      </w:r>
      <w:r w:rsidRPr="00A42A60">
        <w:rPr>
          <w:noProof/>
        </w:rPr>
        <w:fldChar w:fldCharType="begin"/>
      </w:r>
      <w:r w:rsidRPr="00A42A60">
        <w:rPr>
          <w:noProof/>
        </w:rPr>
        <w:instrText xml:space="preserve"> PAGEREF _Toc501380031 \h </w:instrText>
      </w:r>
      <w:r w:rsidRPr="00A42A60">
        <w:rPr>
          <w:noProof/>
        </w:rPr>
      </w:r>
      <w:r w:rsidRPr="00A42A60">
        <w:rPr>
          <w:noProof/>
        </w:rPr>
        <w:fldChar w:fldCharType="separate"/>
      </w:r>
      <w:r w:rsidR="00DE7094">
        <w:rPr>
          <w:noProof/>
        </w:rPr>
        <w:t>172</w:t>
      </w:r>
      <w:r w:rsidRPr="00A42A60">
        <w:rPr>
          <w:noProof/>
        </w:rPr>
        <w:fldChar w:fldCharType="end"/>
      </w:r>
    </w:p>
    <w:p w14:paraId="1070F5E4" w14:textId="77777777" w:rsidR="00A42A60" w:rsidRDefault="00A42A60">
      <w:pPr>
        <w:pStyle w:val="TOC5"/>
        <w:rPr>
          <w:rFonts w:asciiTheme="minorHAnsi" w:eastAsiaTheme="minorEastAsia" w:hAnsiTheme="minorHAnsi" w:cstheme="minorBidi"/>
          <w:noProof/>
          <w:kern w:val="0"/>
          <w:sz w:val="22"/>
          <w:szCs w:val="22"/>
        </w:rPr>
      </w:pPr>
      <w:r>
        <w:rPr>
          <w:noProof/>
        </w:rPr>
        <w:t>168</w:t>
      </w:r>
      <w:r>
        <w:rPr>
          <w:noProof/>
        </w:rPr>
        <w:tab/>
        <w:t>Volskow Island Location</w:t>
      </w:r>
      <w:r w:rsidRPr="00A42A60">
        <w:rPr>
          <w:noProof/>
        </w:rPr>
        <w:tab/>
      </w:r>
      <w:r w:rsidRPr="00A42A60">
        <w:rPr>
          <w:noProof/>
        </w:rPr>
        <w:fldChar w:fldCharType="begin"/>
      </w:r>
      <w:r w:rsidRPr="00A42A60">
        <w:rPr>
          <w:noProof/>
        </w:rPr>
        <w:instrText xml:space="preserve"> PAGEREF _Toc501380032 \h </w:instrText>
      </w:r>
      <w:r w:rsidRPr="00A42A60">
        <w:rPr>
          <w:noProof/>
        </w:rPr>
      </w:r>
      <w:r w:rsidRPr="00A42A60">
        <w:rPr>
          <w:noProof/>
        </w:rPr>
        <w:fldChar w:fldCharType="separate"/>
      </w:r>
      <w:r w:rsidR="00DE7094">
        <w:rPr>
          <w:noProof/>
        </w:rPr>
        <w:t>173</w:t>
      </w:r>
      <w:r w:rsidRPr="00A42A60">
        <w:rPr>
          <w:noProof/>
        </w:rPr>
        <w:fldChar w:fldCharType="end"/>
      </w:r>
    </w:p>
    <w:p w14:paraId="1070F5E5" w14:textId="77777777" w:rsidR="00A42A60" w:rsidRDefault="00A42A60">
      <w:pPr>
        <w:pStyle w:val="TOC5"/>
        <w:rPr>
          <w:rFonts w:asciiTheme="minorHAnsi" w:eastAsiaTheme="minorEastAsia" w:hAnsiTheme="minorHAnsi" w:cstheme="minorBidi"/>
          <w:noProof/>
          <w:kern w:val="0"/>
          <w:sz w:val="22"/>
          <w:szCs w:val="22"/>
        </w:rPr>
      </w:pPr>
      <w:r>
        <w:rPr>
          <w:noProof/>
        </w:rPr>
        <w:t>169</w:t>
      </w:r>
      <w:r>
        <w:rPr>
          <w:noProof/>
        </w:rPr>
        <w:tab/>
        <w:t>White Bay, Haslewood and Lupton Islands Location</w:t>
      </w:r>
      <w:r w:rsidRPr="00A42A60">
        <w:rPr>
          <w:noProof/>
        </w:rPr>
        <w:tab/>
      </w:r>
      <w:r w:rsidRPr="00A42A60">
        <w:rPr>
          <w:noProof/>
        </w:rPr>
        <w:fldChar w:fldCharType="begin"/>
      </w:r>
      <w:r w:rsidRPr="00A42A60">
        <w:rPr>
          <w:noProof/>
        </w:rPr>
        <w:instrText xml:space="preserve"> PAGEREF _Toc501380033 \h </w:instrText>
      </w:r>
      <w:r w:rsidRPr="00A42A60">
        <w:rPr>
          <w:noProof/>
        </w:rPr>
      </w:r>
      <w:r w:rsidRPr="00A42A60">
        <w:rPr>
          <w:noProof/>
        </w:rPr>
        <w:fldChar w:fldCharType="separate"/>
      </w:r>
      <w:r w:rsidR="00DE7094">
        <w:rPr>
          <w:noProof/>
        </w:rPr>
        <w:t>173</w:t>
      </w:r>
      <w:r w:rsidRPr="00A42A60">
        <w:rPr>
          <w:noProof/>
        </w:rPr>
        <w:fldChar w:fldCharType="end"/>
      </w:r>
    </w:p>
    <w:p w14:paraId="1070F5E6" w14:textId="77777777" w:rsidR="00A42A60" w:rsidRDefault="00A42A60">
      <w:pPr>
        <w:pStyle w:val="TOC5"/>
        <w:rPr>
          <w:rFonts w:asciiTheme="minorHAnsi" w:eastAsiaTheme="minorEastAsia" w:hAnsiTheme="minorHAnsi" w:cstheme="minorBidi"/>
          <w:noProof/>
          <w:kern w:val="0"/>
          <w:sz w:val="22"/>
          <w:szCs w:val="22"/>
        </w:rPr>
      </w:pPr>
      <w:r>
        <w:rPr>
          <w:noProof/>
        </w:rPr>
        <w:t>170</w:t>
      </w:r>
      <w:r>
        <w:rPr>
          <w:noProof/>
        </w:rPr>
        <w:tab/>
        <w:t>White Rock Location</w:t>
      </w:r>
      <w:r w:rsidRPr="00A42A60">
        <w:rPr>
          <w:noProof/>
        </w:rPr>
        <w:tab/>
      </w:r>
      <w:r w:rsidRPr="00A42A60">
        <w:rPr>
          <w:noProof/>
        </w:rPr>
        <w:fldChar w:fldCharType="begin"/>
      </w:r>
      <w:r w:rsidRPr="00A42A60">
        <w:rPr>
          <w:noProof/>
        </w:rPr>
        <w:instrText xml:space="preserve"> PAGEREF _Toc501380034 \h </w:instrText>
      </w:r>
      <w:r w:rsidRPr="00A42A60">
        <w:rPr>
          <w:noProof/>
        </w:rPr>
      </w:r>
      <w:r w:rsidRPr="00A42A60">
        <w:rPr>
          <w:noProof/>
        </w:rPr>
        <w:fldChar w:fldCharType="separate"/>
      </w:r>
      <w:r w:rsidR="00DE7094">
        <w:rPr>
          <w:noProof/>
        </w:rPr>
        <w:t>174</w:t>
      </w:r>
      <w:r w:rsidRPr="00A42A60">
        <w:rPr>
          <w:noProof/>
        </w:rPr>
        <w:fldChar w:fldCharType="end"/>
      </w:r>
    </w:p>
    <w:p w14:paraId="1070F5E7" w14:textId="77777777" w:rsidR="00A42A60" w:rsidRDefault="00A42A60">
      <w:pPr>
        <w:pStyle w:val="TOC5"/>
        <w:rPr>
          <w:rFonts w:asciiTheme="minorHAnsi" w:eastAsiaTheme="minorEastAsia" w:hAnsiTheme="minorHAnsi" w:cstheme="minorBidi"/>
          <w:noProof/>
          <w:kern w:val="0"/>
          <w:sz w:val="22"/>
          <w:szCs w:val="22"/>
        </w:rPr>
      </w:pPr>
      <w:r>
        <w:rPr>
          <w:noProof/>
        </w:rPr>
        <w:t>171</w:t>
      </w:r>
      <w:r>
        <w:rPr>
          <w:noProof/>
        </w:rPr>
        <w:tab/>
        <w:t>Whitehaven Beach, Whitsunday Island Location</w:t>
      </w:r>
      <w:r w:rsidRPr="00A42A60">
        <w:rPr>
          <w:noProof/>
        </w:rPr>
        <w:tab/>
      </w:r>
      <w:r w:rsidRPr="00A42A60">
        <w:rPr>
          <w:noProof/>
        </w:rPr>
        <w:fldChar w:fldCharType="begin"/>
      </w:r>
      <w:r w:rsidRPr="00A42A60">
        <w:rPr>
          <w:noProof/>
        </w:rPr>
        <w:instrText xml:space="preserve"> PAGEREF _Toc501380035 \h </w:instrText>
      </w:r>
      <w:r w:rsidRPr="00A42A60">
        <w:rPr>
          <w:noProof/>
        </w:rPr>
      </w:r>
      <w:r w:rsidRPr="00A42A60">
        <w:rPr>
          <w:noProof/>
        </w:rPr>
        <w:fldChar w:fldCharType="separate"/>
      </w:r>
      <w:r w:rsidR="00DE7094">
        <w:rPr>
          <w:noProof/>
        </w:rPr>
        <w:t>174</w:t>
      </w:r>
      <w:r w:rsidRPr="00A42A60">
        <w:rPr>
          <w:noProof/>
        </w:rPr>
        <w:fldChar w:fldCharType="end"/>
      </w:r>
    </w:p>
    <w:p w14:paraId="1070F5E8" w14:textId="77777777" w:rsidR="00A42A60" w:rsidRDefault="00A42A60">
      <w:pPr>
        <w:pStyle w:val="TOC5"/>
        <w:rPr>
          <w:rFonts w:asciiTheme="minorHAnsi" w:eastAsiaTheme="minorEastAsia" w:hAnsiTheme="minorHAnsi" w:cstheme="minorBidi"/>
          <w:noProof/>
          <w:kern w:val="0"/>
          <w:sz w:val="22"/>
          <w:szCs w:val="22"/>
        </w:rPr>
      </w:pPr>
      <w:r>
        <w:rPr>
          <w:noProof/>
        </w:rPr>
        <w:t>172</w:t>
      </w:r>
      <w:r>
        <w:rPr>
          <w:noProof/>
        </w:rPr>
        <w:tab/>
        <w:t>Whitsunday Island Reef (No 1/No 18), Whitsunday Island Location</w:t>
      </w:r>
      <w:r w:rsidRPr="00A42A60">
        <w:rPr>
          <w:noProof/>
        </w:rPr>
        <w:tab/>
      </w:r>
      <w:r w:rsidRPr="00A42A60">
        <w:rPr>
          <w:noProof/>
        </w:rPr>
        <w:fldChar w:fldCharType="begin"/>
      </w:r>
      <w:r w:rsidRPr="00A42A60">
        <w:rPr>
          <w:noProof/>
        </w:rPr>
        <w:instrText xml:space="preserve"> PAGEREF _Toc501380036 \h </w:instrText>
      </w:r>
      <w:r w:rsidRPr="00A42A60">
        <w:rPr>
          <w:noProof/>
        </w:rPr>
      </w:r>
      <w:r w:rsidRPr="00A42A60">
        <w:rPr>
          <w:noProof/>
        </w:rPr>
        <w:fldChar w:fldCharType="separate"/>
      </w:r>
      <w:r w:rsidR="00DE7094">
        <w:rPr>
          <w:noProof/>
        </w:rPr>
        <w:t>175</w:t>
      </w:r>
      <w:r w:rsidRPr="00A42A60">
        <w:rPr>
          <w:noProof/>
        </w:rPr>
        <w:fldChar w:fldCharType="end"/>
      </w:r>
    </w:p>
    <w:p w14:paraId="1070F5E9" w14:textId="77777777" w:rsidR="00A42A60" w:rsidRDefault="00A42A60">
      <w:pPr>
        <w:pStyle w:val="TOC5"/>
        <w:rPr>
          <w:rFonts w:asciiTheme="minorHAnsi" w:eastAsiaTheme="minorEastAsia" w:hAnsiTheme="minorHAnsi" w:cstheme="minorBidi"/>
          <w:noProof/>
          <w:kern w:val="0"/>
          <w:sz w:val="22"/>
          <w:szCs w:val="22"/>
        </w:rPr>
      </w:pPr>
      <w:r>
        <w:rPr>
          <w:noProof/>
        </w:rPr>
        <w:t>173</w:t>
      </w:r>
      <w:r>
        <w:rPr>
          <w:noProof/>
        </w:rPr>
        <w:tab/>
        <w:t>Whitsunday Island Reef (No 5), Whitsunday Island Location</w:t>
      </w:r>
      <w:r w:rsidRPr="00A42A60">
        <w:rPr>
          <w:noProof/>
        </w:rPr>
        <w:tab/>
      </w:r>
      <w:r w:rsidRPr="00A42A60">
        <w:rPr>
          <w:noProof/>
        </w:rPr>
        <w:fldChar w:fldCharType="begin"/>
      </w:r>
      <w:r w:rsidRPr="00A42A60">
        <w:rPr>
          <w:noProof/>
        </w:rPr>
        <w:instrText xml:space="preserve"> PAGEREF _Toc501380037 \h </w:instrText>
      </w:r>
      <w:r w:rsidRPr="00A42A60">
        <w:rPr>
          <w:noProof/>
        </w:rPr>
      </w:r>
      <w:r w:rsidRPr="00A42A60">
        <w:rPr>
          <w:noProof/>
        </w:rPr>
        <w:fldChar w:fldCharType="separate"/>
      </w:r>
      <w:r w:rsidR="00DE7094">
        <w:rPr>
          <w:noProof/>
        </w:rPr>
        <w:t>175</w:t>
      </w:r>
      <w:r w:rsidRPr="00A42A60">
        <w:rPr>
          <w:noProof/>
        </w:rPr>
        <w:fldChar w:fldCharType="end"/>
      </w:r>
    </w:p>
    <w:p w14:paraId="1070F5EA" w14:textId="77777777" w:rsidR="00A42A60" w:rsidRDefault="00A42A60">
      <w:pPr>
        <w:pStyle w:val="TOC5"/>
        <w:rPr>
          <w:rFonts w:asciiTheme="minorHAnsi" w:eastAsiaTheme="minorEastAsia" w:hAnsiTheme="minorHAnsi" w:cstheme="minorBidi"/>
          <w:noProof/>
          <w:kern w:val="0"/>
          <w:sz w:val="22"/>
          <w:szCs w:val="22"/>
        </w:rPr>
      </w:pPr>
      <w:r>
        <w:rPr>
          <w:noProof/>
        </w:rPr>
        <w:t>174</w:t>
      </w:r>
      <w:r>
        <w:rPr>
          <w:noProof/>
        </w:rPr>
        <w:tab/>
        <w:t>Whitsunday Island Reef (No 16/No 17), Whitsunday Island Location</w:t>
      </w:r>
      <w:r w:rsidRPr="00A42A60">
        <w:rPr>
          <w:noProof/>
        </w:rPr>
        <w:tab/>
      </w:r>
      <w:r w:rsidRPr="00A42A60">
        <w:rPr>
          <w:noProof/>
        </w:rPr>
        <w:fldChar w:fldCharType="begin"/>
      </w:r>
      <w:r w:rsidRPr="00A42A60">
        <w:rPr>
          <w:noProof/>
        </w:rPr>
        <w:instrText xml:space="preserve"> PAGEREF _Toc501380038 \h </w:instrText>
      </w:r>
      <w:r w:rsidRPr="00A42A60">
        <w:rPr>
          <w:noProof/>
        </w:rPr>
      </w:r>
      <w:r w:rsidRPr="00A42A60">
        <w:rPr>
          <w:noProof/>
        </w:rPr>
        <w:fldChar w:fldCharType="separate"/>
      </w:r>
      <w:r w:rsidR="00DE7094">
        <w:rPr>
          <w:noProof/>
        </w:rPr>
        <w:t>176</w:t>
      </w:r>
      <w:r w:rsidRPr="00A42A60">
        <w:rPr>
          <w:noProof/>
        </w:rPr>
        <w:fldChar w:fldCharType="end"/>
      </w:r>
    </w:p>
    <w:p w14:paraId="1070F5EB" w14:textId="77777777" w:rsidR="00A42A60" w:rsidRDefault="00A42A60">
      <w:pPr>
        <w:pStyle w:val="TOC5"/>
        <w:rPr>
          <w:rFonts w:asciiTheme="minorHAnsi" w:eastAsiaTheme="minorEastAsia" w:hAnsiTheme="minorHAnsi" w:cstheme="minorBidi"/>
          <w:noProof/>
          <w:kern w:val="0"/>
          <w:sz w:val="22"/>
          <w:szCs w:val="22"/>
        </w:rPr>
      </w:pPr>
      <w:r>
        <w:rPr>
          <w:noProof/>
        </w:rPr>
        <w:t>175</w:t>
      </w:r>
      <w:r>
        <w:rPr>
          <w:noProof/>
        </w:rPr>
        <w:tab/>
        <w:t>Whitsunday Island Reef (No 19/No 20), Whitsunday Island Location</w:t>
      </w:r>
      <w:r w:rsidRPr="00A42A60">
        <w:rPr>
          <w:noProof/>
        </w:rPr>
        <w:tab/>
      </w:r>
      <w:r w:rsidRPr="00A42A60">
        <w:rPr>
          <w:noProof/>
        </w:rPr>
        <w:fldChar w:fldCharType="begin"/>
      </w:r>
      <w:r w:rsidRPr="00A42A60">
        <w:rPr>
          <w:noProof/>
        </w:rPr>
        <w:instrText xml:space="preserve"> PAGEREF _Toc501380039 \h </w:instrText>
      </w:r>
      <w:r w:rsidRPr="00A42A60">
        <w:rPr>
          <w:noProof/>
        </w:rPr>
      </w:r>
      <w:r w:rsidRPr="00A42A60">
        <w:rPr>
          <w:noProof/>
        </w:rPr>
        <w:fldChar w:fldCharType="separate"/>
      </w:r>
      <w:r w:rsidR="00DE7094">
        <w:rPr>
          <w:noProof/>
        </w:rPr>
        <w:t>176</w:t>
      </w:r>
      <w:r w:rsidRPr="00A42A60">
        <w:rPr>
          <w:noProof/>
        </w:rPr>
        <w:fldChar w:fldCharType="end"/>
      </w:r>
    </w:p>
    <w:p w14:paraId="1070F5EC" w14:textId="77777777" w:rsidR="00A42A60" w:rsidRDefault="00A42A60">
      <w:pPr>
        <w:pStyle w:val="TOC5"/>
        <w:rPr>
          <w:rFonts w:asciiTheme="minorHAnsi" w:eastAsiaTheme="minorEastAsia" w:hAnsiTheme="minorHAnsi" w:cstheme="minorBidi"/>
          <w:noProof/>
          <w:kern w:val="0"/>
          <w:sz w:val="22"/>
          <w:szCs w:val="22"/>
        </w:rPr>
      </w:pPr>
      <w:r>
        <w:rPr>
          <w:noProof/>
        </w:rPr>
        <w:t>176</w:t>
      </w:r>
      <w:r>
        <w:rPr>
          <w:noProof/>
        </w:rPr>
        <w:tab/>
        <w:t>Windy Bay, Haslewood Island Location</w:t>
      </w:r>
      <w:r w:rsidRPr="00A42A60">
        <w:rPr>
          <w:noProof/>
        </w:rPr>
        <w:tab/>
      </w:r>
      <w:r w:rsidRPr="00A42A60">
        <w:rPr>
          <w:noProof/>
        </w:rPr>
        <w:fldChar w:fldCharType="begin"/>
      </w:r>
      <w:r w:rsidRPr="00A42A60">
        <w:rPr>
          <w:noProof/>
        </w:rPr>
        <w:instrText xml:space="preserve"> PAGEREF _Toc501380040 \h </w:instrText>
      </w:r>
      <w:r w:rsidRPr="00A42A60">
        <w:rPr>
          <w:noProof/>
        </w:rPr>
      </w:r>
      <w:r w:rsidRPr="00A42A60">
        <w:rPr>
          <w:noProof/>
        </w:rPr>
        <w:fldChar w:fldCharType="separate"/>
      </w:r>
      <w:r w:rsidR="00DE7094">
        <w:rPr>
          <w:noProof/>
        </w:rPr>
        <w:t>177</w:t>
      </w:r>
      <w:r w:rsidRPr="00A42A60">
        <w:rPr>
          <w:noProof/>
        </w:rPr>
        <w:fldChar w:fldCharType="end"/>
      </w:r>
    </w:p>
    <w:p w14:paraId="1070F5ED" w14:textId="77777777" w:rsidR="00A42A60" w:rsidRDefault="00A42A60">
      <w:pPr>
        <w:pStyle w:val="TOC5"/>
        <w:rPr>
          <w:rFonts w:asciiTheme="minorHAnsi" w:eastAsiaTheme="minorEastAsia" w:hAnsiTheme="minorHAnsi" w:cstheme="minorBidi"/>
          <w:noProof/>
          <w:kern w:val="0"/>
          <w:sz w:val="22"/>
          <w:szCs w:val="22"/>
        </w:rPr>
      </w:pPr>
      <w:r>
        <w:rPr>
          <w:noProof/>
        </w:rPr>
        <w:t>177</w:t>
      </w:r>
      <w:r>
        <w:rPr>
          <w:noProof/>
        </w:rPr>
        <w:tab/>
        <w:t>Wirrainbeia Island Location</w:t>
      </w:r>
      <w:r w:rsidRPr="00A42A60">
        <w:rPr>
          <w:noProof/>
        </w:rPr>
        <w:tab/>
      </w:r>
      <w:r w:rsidRPr="00A42A60">
        <w:rPr>
          <w:noProof/>
        </w:rPr>
        <w:fldChar w:fldCharType="begin"/>
      </w:r>
      <w:r w:rsidRPr="00A42A60">
        <w:rPr>
          <w:noProof/>
        </w:rPr>
        <w:instrText xml:space="preserve"> PAGEREF _Toc501380041 \h </w:instrText>
      </w:r>
      <w:r w:rsidRPr="00A42A60">
        <w:rPr>
          <w:noProof/>
        </w:rPr>
      </w:r>
      <w:r w:rsidRPr="00A42A60">
        <w:rPr>
          <w:noProof/>
        </w:rPr>
        <w:fldChar w:fldCharType="separate"/>
      </w:r>
      <w:r w:rsidR="00DE7094">
        <w:rPr>
          <w:noProof/>
        </w:rPr>
        <w:t>177</w:t>
      </w:r>
      <w:r w:rsidRPr="00A42A60">
        <w:rPr>
          <w:noProof/>
        </w:rPr>
        <w:fldChar w:fldCharType="end"/>
      </w:r>
    </w:p>
    <w:p w14:paraId="1070F5EE" w14:textId="77777777" w:rsidR="00A42A60" w:rsidRDefault="00A42A60">
      <w:pPr>
        <w:pStyle w:val="TOC5"/>
        <w:rPr>
          <w:rFonts w:asciiTheme="minorHAnsi" w:eastAsiaTheme="minorEastAsia" w:hAnsiTheme="minorHAnsi" w:cstheme="minorBidi"/>
          <w:noProof/>
          <w:kern w:val="0"/>
          <w:sz w:val="22"/>
          <w:szCs w:val="22"/>
        </w:rPr>
      </w:pPr>
      <w:r>
        <w:rPr>
          <w:noProof/>
        </w:rPr>
        <w:t>178</w:t>
      </w:r>
      <w:r>
        <w:rPr>
          <w:noProof/>
        </w:rPr>
        <w:tab/>
        <w:t>Woodwark Bay North Location</w:t>
      </w:r>
      <w:r w:rsidRPr="00A42A60">
        <w:rPr>
          <w:noProof/>
        </w:rPr>
        <w:tab/>
      </w:r>
      <w:r w:rsidRPr="00A42A60">
        <w:rPr>
          <w:noProof/>
        </w:rPr>
        <w:fldChar w:fldCharType="begin"/>
      </w:r>
      <w:r w:rsidRPr="00A42A60">
        <w:rPr>
          <w:noProof/>
        </w:rPr>
        <w:instrText xml:space="preserve"> PAGEREF _Toc501380042 \h </w:instrText>
      </w:r>
      <w:r w:rsidRPr="00A42A60">
        <w:rPr>
          <w:noProof/>
        </w:rPr>
      </w:r>
      <w:r w:rsidRPr="00A42A60">
        <w:rPr>
          <w:noProof/>
        </w:rPr>
        <w:fldChar w:fldCharType="separate"/>
      </w:r>
      <w:r w:rsidR="00DE7094">
        <w:rPr>
          <w:noProof/>
        </w:rPr>
        <w:t>178</w:t>
      </w:r>
      <w:r w:rsidRPr="00A42A60">
        <w:rPr>
          <w:noProof/>
        </w:rPr>
        <w:fldChar w:fldCharType="end"/>
      </w:r>
    </w:p>
    <w:p w14:paraId="1070F5EF" w14:textId="77777777" w:rsidR="00A42A60" w:rsidRDefault="00A42A60">
      <w:pPr>
        <w:pStyle w:val="TOC5"/>
        <w:rPr>
          <w:rFonts w:asciiTheme="minorHAnsi" w:eastAsiaTheme="minorEastAsia" w:hAnsiTheme="minorHAnsi" w:cstheme="minorBidi"/>
          <w:noProof/>
          <w:kern w:val="0"/>
          <w:sz w:val="22"/>
          <w:szCs w:val="22"/>
        </w:rPr>
      </w:pPr>
      <w:r>
        <w:rPr>
          <w:noProof/>
        </w:rPr>
        <w:t>179</w:t>
      </w:r>
      <w:r>
        <w:rPr>
          <w:noProof/>
        </w:rPr>
        <w:tab/>
        <w:t>Woodwark Bay South Location</w:t>
      </w:r>
      <w:r w:rsidRPr="00A42A60">
        <w:rPr>
          <w:noProof/>
        </w:rPr>
        <w:tab/>
      </w:r>
      <w:r w:rsidRPr="00A42A60">
        <w:rPr>
          <w:noProof/>
        </w:rPr>
        <w:fldChar w:fldCharType="begin"/>
      </w:r>
      <w:r w:rsidRPr="00A42A60">
        <w:rPr>
          <w:noProof/>
        </w:rPr>
        <w:instrText xml:space="preserve"> PAGEREF _Toc501380043 \h </w:instrText>
      </w:r>
      <w:r w:rsidRPr="00A42A60">
        <w:rPr>
          <w:noProof/>
        </w:rPr>
      </w:r>
      <w:r w:rsidRPr="00A42A60">
        <w:rPr>
          <w:noProof/>
        </w:rPr>
        <w:fldChar w:fldCharType="separate"/>
      </w:r>
      <w:r w:rsidR="00DE7094">
        <w:rPr>
          <w:noProof/>
        </w:rPr>
        <w:t>178</w:t>
      </w:r>
      <w:r w:rsidRPr="00A42A60">
        <w:rPr>
          <w:noProof/>
        </w:rPr>
        <w:fldChar w:fldCharType="end"/>
      </w:r>
    </w:p>
    <w:p w14:paraId="1070F5F0" w14:textId="77777777" w:rsidR="00A42A60" w:rsidRDefault="00A42A60">
      <w:pPr>
        <w:pStyle w:val="TOC5"/>
        <w:rPr>
          <w:rFonts w:asciiTheme="minorHAnsi" w:eastAsiaTheme="minorEastAsia" w:hAnsiTheme="minorHAnsi" w:cstheme="minorBidi"/>
          <w:noProof/>
          <w:kern w:val="0"/>
          <w:sz w:val="22"/>
          <w:szCs w:val="22"/>
        </w:rPr>
      </w:pPr>
      <w:r>
        <w:rPr>
          <w:noProof/>
        </w:rPr>
        <w:t>180</w:t>
      </w:r>
      <w:r>
        <w:rPr>
          <w:noProof/>
        </w:rPr>
        <w:tab/>
        <w:t>Workington Island Location</w:t>
      </w:r>
      <w:r w:rsidRPr="00A42A60">
        <w:rPr>
          <w:noProof/>
        </w:rPr>
        <w:tab/>
      </w:r>
      <w:r w:rsidRPr="00A42A60">
        <w:rPr>
          <w:noProof/>
        </w:rPr>
        <w:fldChar w:fldCharType="begin"/>
      </w:r>
      <w:r w:rsidRPr="00A42A60">
        <w:rPr>
          <w:noProof/>
        </w:rPr>
        <w:instrText xml:space="preserve"> PAGEREF _Toc501380044 \h </w:instrText>
      </w:r>
      <w:r w:rsidRPr="00A42A60">
        <w:rPr>
          <w:noProof/>
        </w:rPr>
      </w:r>
      <w:r w:rsidRPr="00A42A60">
        <w:rPr>
          <w:noProof/>
        </w:rPr>
        <w:fldChar w:fldCharType="separate"/>
      </w:r>
      <w:r w:rsidR="00DE7094">
        <w:rPr>
          <w:noProof/>
        </w:rPr>
        <w:t>179</w:t>
      </w:r>
      <w:r w:rsidRPr="00A42A60">
        <w:rPr>
          <w:noProof/>
        </w:rPr>
        <w:fldChar w:fldCharType="end"/>
      </w:r>
    </w:p>
    <w:p w14:paraId="1070F5F1" w14:textId="77777777" w:rsidR="00A42A60" w:rsidRDefault="00A42A60">
      <w:pPr>
        <w:pStyle w:val="TOC5"/>
        <w:rPr>
          <w:rFonts w:asciiTheme="minorHAnsi" w:eastAsiaTheme="minorEastAsia" w:hAnsiTheme="minorHAnsi" w:cstheme="minorBidi"/>
          <w:noProof/>
          <w:kern w:val="0"/>
          <w:sz w:val="22"/>
          <w:szCs w:val="22"/>
        </w:rPr>
      </w:pPr>
      <w:r>
        <w:rPr>
          <w:noProof/>
        </w:rPr>
        <w:t>181</w:t>
      </w:r>
      <w:r>
        <w:rPr>
          <w:noProof/>
        </w:rPr>
        <w:tab/>
        <w:t>Yellow Rock Location</w:t>
      </w:r>
      <w:r w:rsidRPr="00A42A60">
        <w:rPr>
          <w:noProof/>
        </w:rPr>
        <w:tab/>
      </w:r>
      <w:r w:rsidRPr="00A42A60">
        <w:rPr>
          <w:noProof/>
        </w:rPr>
        <w:fldChar w:fldCharType="begin"/>
      </w:r>
      <w:r w:rsidRPr="00A42A60">
        <w:rPr>
          <w:noProof/>
        </w:rPr>
        <w:instrText xml:space="preserve"> PAGEREF _Toc501380045 \h </w:instrText>
      </w:r>
      <w:r w:rsidRPr="00A42A60">
        <w:rPr>
          <w:noProof/>
        </w:rPr>
      </w:r>
      <w:r w:rsidRPr="00A42A60">
        <w:rPr>
          <w:noProof/>
        </w:rPr>
        <w:fldChar w:fldCharType="separate"/>
      </w:r>
      <w:r w:rsidR="00DE7094">
        <w:rPr>
          <w:noProof/>
        </w:rPr>
        <w:t>179</w:t>
      </w:r>
      <w:r w:rsidRPr="00A42A60">
        <w:rPr>
          <w:noProof/>
        </w:rPr>
        <w:fldChar w:fldCharType="end"/>
      </w:r>
    </w:p>
    <w:p w14:paraId="1070F5F2" w14:textId="77777777" w:rsidR="00A42A60" w:rsidRDefault="00A42A60">
      <w:pPr>
        <w:pStyle w:val="TOC5"/>
        <w:rPr>
          <w:rFonts w:asciiTheme="minorHAnsi" w:eastAsiaTheme="minorEastAsia" w:hAnsiTheme="minorHAnsi" w:cstheme="minorBidi"/>
          <w:noProof/>
          <w:kern w:val="0"/>
          <w:sz w:val="22"/>
          <w:szCs w:val="22"/>
        </w:rPr>
      </w:pPr>
      <w:r>
        <w:rPr>
          <w:noProof/>
        </w:rPr>
        <w:t>182</w:t>
      </w:r>
      <w:r>
        <w:rPr>
          <w:noProof/>
        </w:rPr>
        <w:tab/>
        <w:t>Yvonne’s Coves, Whitsunday Island Location</w:t>
      </w:r>
      <w:r w:rsidRPr="00A42A60">
        <w:rPr>
          <w:noProof/>
        </w:rPr>
        <w:tab/>
      </w:r>
      <w:r w:rsidRPr="00A42A60">
        <w:rPr>
          <w:noProof/>
        </w:rPr>
        <w:fldChar w:fldCharType="begin"/>
      </w:r>
      <w:r w:rsidRPr="00A42A60">
        <w:rPr>
          <w:noProof/>
        </w:rPr>
        <w:instrText xml:space="preserve"> PAGEREF _Toc501380046 \h </w:instrText>
      </w:r>
      <w:r w:rsidRPr="00A42A60">
        <w:rPr>
          <w:noProof/>
        </w:rPr>
      </w:r>
      <w:r w:rsidRPr="00A42A60">
        <w:rPr>
          <w:noProof/>
        </w:rPr>
        <w:fldChar w:fldCharType="separate"/>
      </w:r>
      <w:r w:rsidR="00DE7094">
        <w:rPr>
          <w:noProof/>
        </w:rPr>
        <w:t>179</w:t>
      </w:r>
      <w:r w:rsidRPr="00A42A60">
        <w:rPr>
          <w:noProof/>
        </w:rPr>
        <w:fldChar w:fldCharType="end"/>
      </w:r>
    </w:p>
    <w:p w14:paraId="1070F5F3" w14:textId="77777777" w:rsidR="00A42A60" w:rsidRDefault="00A42A60">
      <w:pPr>
        <w:pStyle w:val="TOC1"/>
        <w:rPr>
          <w:rFonts w:asciiTheme="minorHAnsi" w:eastAsiaTheme="minorEastAsia" w:hAnsiTheme="minorHAnsi" w:cstheme="minorBidi"/>
          <w:b w:val="0"/>
          <w:noProof/>
          <w:kern w:val="0"/>
          <w:sz w:val="22"/>
          <w:szCs w:val="22"/>
        </w:rPr>
      </w:pPr>
      <w:r>
        <w:rPr>
          <w:noProof/>
        </w:rPr>
        <w:t>Schedule 4—Designated motorised water sports areas</w:t>
      </w:r>
      <w:r w:rsidRPr="00A42A60">
        <w:rPr>
          <w:b w:val="0"/>
          <w:noProof/>
          <w:sz w:val="18"/>
        </w:rPr>
        <w:tab/>
      </w:r>
      <w:r w:rsidRPr="00A42A60">
        <w:rPr>
          <w:b w:val="0"/>
          <w:noProof/>
          <w:sz w:val="18"/>
        </w:rPr>
        <w:fldChar w:fldCharType="begin"/>
      </w:r>
      <w:r w:rsidRPr="00A42A60">
        <w:rPr>
          <w:b w:val="0"/>
          <w:noProof/>
          <w:sz w:val="18"/>
        </w:rPr>
        <w:instrText xml:space="preserve"> PAGEREF _Toc501380047 \h </w:instrText>
      </w:r>
      <w:r w:rsidRPr="00A42A60">
        <w:rPr>
          <w:b w:val="0"/>
          <w:noProof/>
          <w:sz w:val="18"/>
        </w:rPr>
      </w:r>
      <w:r w:rsidRPr="00A42A60">
        <w:rPr>
          <w:b w:val="0"/>
          <w:noProof/>
          <w:sz w:val="18"/>
        </w:rPr>
        <w:fldChar w:fldCharType="separate"/>
      </w:r>
      <w:r w:rsidR="00DE7094">
        <w:rPr>
          <w:b w:val="0"/>
          <w:noProof/>
          <w:sz w:val="18"/>
        </w:rPr>
        <w:t>181</w:t>
      </w:r>
      <w:r w:rsidRPr="00A42A60">
        <w:rPr>
          <w:b w:val="0"/>
          <w:noProof/>
          <w:sz w:val="18"/>
        </w:rPr>
        <w:fldChar w:fldCharType="end"/>
      </w:r>
    </w:p>
    <w:p w14:paraId="1070F5F4" w14:textId="77777777" w:rsidR="00A42A60" w:rsidRDefault="00A42A60">
      <w:pPr>
        <w:pStyle w:val="TOC5"/>
        <w:rPr>
          <w:rFonts w:asciiTheme="minorHAnsi" w:eastAsiaTheme="minorEastAsia" w:hAnsiTheme="minorHAnsi" w:cstheme="minorBidi"/>
          <w:noProof/>
          <w:kern w:val="0"/>
          <w:sz w:val="22"/>
          <w:szCs w:val="22"/>
        </w:rPr>
      </w:pPr>
      <w:r>
        <w:rPr>
          <w:noProof/>
        </w:rPr>
        <w:t>1</w:t>
      </w:r>
      <w:r>
        <w:rPr>
          <w:noProof/>
        </w:rPr>
        <w:tab/>
        <w:t>Hayman Island and Arkhurst Island Complex designated motorised water sports area</w:t>
      </w:r>
      <w:r w:rsidRPr="00A42A60">
        <w:rPr>
          <w:noProof/>
        </w:rPr>
        <w:tab/>
      </w:r>
      <w:r w:rsidRPr="00A42A60">
        <w:rPr>
          <w:noProof/>
        </w:rPr>
        <w:fldChar w:fldCharType="begin"/>
      </w:r>
      <w:r w:rsidRPr="00A42A60">
        <w:rPr>
          <w:noProof/>
        </w:rPr>
        <w:instrText xml:space="preserve"> PAGEREF _Toc501380048 \h </w:instrText>
      </w:r>
      <w:r w:rsidRPr="00A42A60">
        <w:rPr>
          <w:noProof/>
        </w:rPr>
      </w:r>
      <w:r w:rsidRPr="00A42A60">
        <w:rPr>
          <w:noProof/>
        </w:rPr>
        <w:fldChar w:fldCharType="separate"/>
      </w:r>
      <w:r w:rsidR="00DE7094">
        <w:rPr>
          <w:noProof/>
        </w:rPr>
        <w:t>181</w:t>
      </w:r>
      <w:r w:rsidRPr="00A42A60">
        <w:rPr>
          <w:noProof/>
        </w:rPr>
        <w:fldChar w:fldCharType="end"/>
      </w:r>
    </w:p>
    <w:p w14:paraId="1070F5F5" w14:textId="77777777" w:rsidR="00A42A60" w:rsidRDefault="00A42A60">
      <w:pPr>
        <w:pStyle w:val="TOC5"/>
        <w:rPr>
          <w:rFonts w:asciiTheme="minorHAnsi" w:eastAsiaTheme="minorEastAsia" w:hAnsiTheme="minorHAnsi" w:cstheme="minorBidi"/>
          <w:noProof/>
          <w:kern w:val="0"/>
          <w:sz w:val="22"/>
          <w:szCs w:val="22"/>
        </w:rPr>
      </w:pPr>
      <w:r>
        <w:rPr>
          <w:noProof/>
        </w:rPr>
        <w:t>2</w:t>
      </w:r>
      <w:r>
        <w:rPr>
          <w:noProof/>
        </w:rPr>
        <w:tab/>
        <w:t>North Molle Island and Daydream Island Complex designated motorised water sports area</w:t>
      </w:r>
      <w:r w:rsidRPr="00A42A60">
        <w:rPr>
          <w:noProof/>
        </w:rPr>
        <w:tab/>
      </w:r>
      <w:r w:rsidRPr="00A42A60">
        <w:rPr>
          <w:noProof/>
        </w:rPr>
        <w:fldChar w:fldCharType="begin"/>
      </w:r>
      <w:r w:rsidRPr="00A42A60">
        <w:rPr>
          <w:noProof/>
        </w:rPr>
        <w:instrText xml:space="preserve"> PAGEREF _Toc501380049 \h </w:instrText>
      </w:r>
      <w:r w:rsidRPr="00A42A60">
        <w:rPr>
          <w:noProof/>
        </w:rPr>
      </w:r>
      <w:r w:rsidRPr="00A42A60">
        <w:rPr>
          <w:noProof/>
        </w:rPr>
        <w:fldChar w:fldCharType="separate"/>
      </w:r>
      <w:r w:rsidR="00DE7094">
        <w:rPr>
          <w:noProof/>
        </w:rPr>
        <w:t>181</w:t>
      </w:r>
      <w:r w:rsidRPr="00A42A60">
        <w:rPr>
          <w:noProof/>
        </w:rPr>
        <w:fldChar w:fldCharType="end"/>
      </w:r>
    </w:p>
    <w:p w14:paraId="1070F5F6" w14:textId="77777777" w:rsidR="00A42A60" w:rsidRDefault="00A42A60">
      <w:pPr>
        <w:pStyle w:val="TOC5"/>
        <w:rPr>
          <w:rFonts w:asciiTheme="minorHAnsi" w:eastAsiaTheme="minorEastAsia" w:hAnsiTheme="minorHAnsi" w:cstheme="minorBidi"/>
          <w:noProof/>
          <w:kern w:val="0"/>
          <w:sz w:val="22"/>
          <w:szCs w:val="22"/>
        </w:rPr>
      </w:pPr>
      <w:r>
        <w:rPr>
          <w:noProof/>
        </w:rPr>
        <w:t>3</w:t>
      </w:r>
      <w:r>
        <w:rPr>
          <w:noProof/>
        </w:rPr>
        <w:tab/>
        <w:t>Fitzalan Passage designated motorised water sports area</w:t>
      </w:r>
      <w:r w:rsidRPr="00A42A60">
        <w:rPr>
          <w:noProof/>
        </w:rPr>
        <w:tab/>
      </w:r>
      <w:r w:rsidRPr="00A42A60">
        <w:rPr>
          <w:noProof/>
        </w:rPr>
        <w:fldChar w:fldCharType="begin"/>
      </w:r>
      <w:r w:rsidRPr="00A42A60">
        <w:rPr>
          <w:noProof/>
        </w:rPr>
        <w:instrText xml:space="preserve"> PAGEREF _Toc501380050 \h </w:instrText>
      </w:r>
      <w:r w:rsidRPr="00A42A60">
        <w:rPr>
          <w:noProof/>
        </w:rPr>
      </w:r>
      <w:r w:rsidRPr="00A42A60">
        <w:rPr>
          <w:noProof/>
        </w:rPr>
        <w:fldChar w:fldCharType="separate"/>
      </w:r>
      <w:r w:rsidR="00DE7094">
        <w:rPr>
          <w:noProof/>
        </w:rPr>
        <w:t>182</w:t>
      </w:r>
      <w:r w:rsidRPr="00A42A60">
        <w:rPr>
          <w:noProof/>
        </w:rPr>
        <w:fldChar w:fldCharType="end"/>
      </w:r>
    </w:p>
    <w:p w14:paraId="1070F5F7" w14:textId="77777777" w:rsidR="00A42A60" w:rsidRDefault="00A42A60">
      <w:pPr>
        <w:pStyle w:val="TOC1"/>
        <w:rPr>
          <w:rFonts w:asciiTheme="minorHAnsi" w:eastAsiaTheme="minorEastAsia" w:hAnsiTheme="minorHAnsi" w:cstheme="minorBidi"/>
          <w:b w:val="0"/>
          <w:noProof/>
          <w:kern w:val="0"/>
          <w:sz w:val="22"/>
          <w:szCs w:val="22"/>
        </w:rPr>
      </w:pPr>
      <w:r>
        <w:rPr>
          <w:noProof/>
        </w:rPr>
        <w:t>Schedule 6—Significant bird sites</w:t>
      </w:r>
      <w:r w:rsidRPr="00A42A60">
        <w:rPr>
          <w:b w:val="0"/>
          <w:noProof/>
          <w:sz w:val="18"/>
        </w:rPr>
        <w:tab/>
      </w:r>
      <w:r w:rsidRPr="00A42A60">
        <w:rPr>
          <w:b w:val="0"/>
          <w:noProof/>
          <w:sz w:val="18"/>
        </w:rPr>
        <w:fldChar w:fldCharType="begin"/>
      </w:r>
      <w:r w:rsidRPr="00A42A60">
        <w:rPr>
          <w:b w:val="0"/>
          <w:noProof/>
          <w:sz w:val="18"/>
        </w:rPr>
        <w:instrText xml:space="preserve"> PAGEREF _Toc501380051 \h </w:instrText>
      </w:r>
      <w:r w:rsidRPr="00A42A60">
        <w:rPr>
          <w:b w:val="0"/>
          <w:noProof/>
          <w:sz w:val="18"/>
        </w:rPr>
      </w:r>
      <w:r w:rsidRPr="00A42A60">
        <w:rPr>
          <w:b w:val="0"/>
          <w:noProof/>
          <w:sz w:val="18"/>
        </w:rPr>
        <w:fldChar w:fldCharType="separate"/>
      </w:r>
      <w:r w:rsidR="00DE7094">
        <w:rPr>
          <w:b w:val="0"/>
          <w:noProof/>
          <w:sz w:val="18"/>
        </w:rPr>
        <w:t>183</w:t>
      </w:r>
      <w:r w:rsidRPr="00A42A60">
        <w:rPr>
          <w:b w:val="0"/>
          <w:noProof/>
          <w:sz w:val="18"/>
        </w:rPr>
        <w:fldChar w:fldCharType="end"/>
      </w:r>
    </w:p>
    <w:p w14:paraId="1070F5F8" w14:textId="77777777" w:rsidR="00A42A60" w:rsidRDefault="00A42A60">
      <w:pPr>
        <w:pStyle w:val="TOC5"/>
        <w:rPr>
          <w:rFonts w:asciiTheme="minorHAnsi" w:eastAsiaTheme="minorEastAsia" w:hAnsiTheme="minorHAnsi" w:cstheme="minorBidi"/>
          <w:noProof/>
          <w:kern w:val="0"/>
          <w:sz w:val="22"/>
          <w:szCs w:val="22"/>
        </w:rPr>
      </w:pPr>
      <w:r>
        <w:rPr>
          <w:noProof/>
        </w:rPr>
        <w:t>1</w:t>
      </w:r>
      <w:r>
        <w:rPr>
          <w:noProof/>
        </w:rPr>
        <w:tab/>
        <w:t>Bird Island significant bird site</w:t>
      </w:r>
      <w:r w:rsidRPr="00A42A60">
        <w:rPr>
          <w:noProof/>
        </w:rPr>
        <w:tab/>
      </w:r>
      <w:r w:rsidRPr="00A42A60">
        <w:rPr>
          <w:noProof/>
        </w:rPr>
        <w:fldChar w:fldCharType="begin"/>
      </w:r>
      <w:r w:rsidRPr="00A42A60">
        <w:rPr>
          <w:noProof/>
        </w:rPr>
        <w:instrText xml:space="preserve"> PAGEREF _Toc501380052 \h </w:instrText>
      </w:r>
      <w:r w:rsidRPr="00A42A60">
        <w:rPr>
          <w:noProof/>
        </w:rPr>
      </w:r>
      <w:r w:rsidRPr="00A42A60">
        <w:rPr>
          <w:noProof/>
        </w:rPr>
        <w:fldChar w:fldCharType="separate"/>
      </w:r>
      <w:r w:rsidR="00DE7094">
        <w:rPr>
          <w:noProof/>
        </w:rPr>
        <w:t>183</w:t>
      </w:r>
      <w:r w:rsidRPr="00A42A60">
        <w:rPr>
          <w:noProof/>
        </w:rPr>
        <w:fldChar w:fldCharType="end"/>
      </w:r>
    </w:p>
    <w:p w14:paraId="1070F5F9" w14:textId="77777777" w:rsidR="00A42A60" w:rsidRDefault="00A42A60">
      <w:pPr>
        <w:pStyle w:val="TOC5"/>
        <w:rPr>
          <w:rFonts w:asciiTheme="minorHAnsi" w:eastAsiaTheme="minorEastAsia" w:hAnsiTheme="minorHAnsi" w:cstheme="minorBidi"/>
          <w:noProof/>
          <w:kern w:val="0"/>
          <w:sz w:val="22"/>
          <w:szCs w:val="22"/>
        </w:rPr>
      </w:pPr>
      <w:r>
        <w:rPr>
          <w:noProof/>
        </w:rPr>
        <w:t>2</w:t>
      </w:r>
      <w:r>
        <w:rPr>
          <w:noProof/>
        </w:rPr>
        <w:tab/>
        <w:t>East Rock significant bird site</w:t>
      </w:r>
      <w:r w:rsidRPr="00A42A60">
        <w:rPr>
          <w:noProof/>
        </w:rPr>
        <w:tab/>
      </w:r>
      <w:r w:rsidRPr="00A42A60">
        <w:rPr>
          <w:noProof/>
        </w:rPr>
        <w:fldChar w:fldCharType="begin"/>
      </w:r>
      <w:r w:rsidRPr="00A42A60">
        <w:rPr>
          <w:noProof/>
        </w:rPr>
        <w:instrText xml:space="preserve"> PAGEREF _Toc501380053 \h </w:instrText>
      </w:r>
      <w:r w:rsidRPr="00A42A60">
        <w:rPr>
          <w:noProof/>
        </w:rPr>
      </w:r>
      <w:r w:rsidRPr="00A42A60">
        <w:rPr>
          <w:noProof/>
        </w:rPr>
        <w:fldChar w:fldCharType="separate"/>
      </w:r>
      <w:r w:rsidR="00DE7094">
        <w:rPr>
          <w:noProof/>
        </w:rPr>
        <w:t>183</w:t>
      </w:r>
      <w:r w:rsidRPr="00A42A60">
        <w:rPr>
          <w:noProof/>
        </w:rPr>
        <w:fldChar w:fldCharType="end"/>
      </w:r>
    </w:p>
    <w:p w14:paraId="1070F5FA" w14:textId="77777777" w:rsidR="00A42A60" w:rsidRDefault="00A42A60">
      <w:pPr>
        <w:pStyle w:val="TOC5"/>
        <w:rPr>
          <w:rFonts w:asciiTheme="minorHAnsi" w:eastAsiaTheme="minorEastAsia" w:hAnsiTheme="minorHAnsi" w:cstheme="minorBidi"/>
          <w:noProof/>
          <w:kern w:val="0"/>
          <w:sz w:val="22"/>
          <w:szCs w:val="22"/>
        </w:rPr>
      </w:pPr>
      <w:r>
        <w:rPr>
          <w:noProof/>
        </w:rPr>
        <w:t>3</w:t>
      </w:r>
      <w:r>
        <w:rPr>
          <w:noProof/>
        </w:rPr>
        <w:tab/>
        <w:t>Edwin Rock significant bird site</w:t>
      </w:r>
      <w:r w:rsidRPr="00A42A60">
        <w:rPr>
          <w:noProof/>
        </w:rPr>
        <w:tab/>
      </w:r>
      <w:r w:rsidRPr="00A42A60">
        <w:rPr>
          <w:noProof/>
        </w:rPr>
        <w:fldChar w:fldCharType="begin"/>
      </w:r>
      <w:r w:rsidRPr="00A42A60">
        <w:rPr>
          <w:noProof/>
        </w:rPr>
        <w:instrText xml:space="preserve"> PAGEREF _Toc501380054 \h </w:instrText>
      </w:r>
      <w:r w:rsidRPr="00A42A60">
        <w:rPr>
          <w:noProof/>
        </w:rPr>
      </w:r>
      <w:r w:rsidRPr="00A42A60">
        <w:rPr>
          <w:noProof/>
        </w:rPr>
        <w:fldChar w:fldCharType="separate"/>
      </w:r>
      <w:r w:rsidR="00DE7094">
        <w:rPr>
          <w:noProof/>
        </w:rPr>
        <w:t>183</w:t>
      </w:r>
      <w:r w:rsidRPr="00A42A60">
        <w:rPr>
          <w:noProof/>
        </w:rPr>
        <w:fldChar w:fldCharType="end"/>
      </w:r>
    </w:p>
    <w:p w14:paraId="1070F5FB" w14:textId="77777777" w:rsidR="00A42A60" w:rsidRDefault="00A42A60">
      <w:pPr>
        <w:pStyle w:val="TOC5"/>
        <w:rPr>
          <w:rFonts w:asciiTheme="minorHAnsi" w:eastAsiaTheme="minorEastAsia" w:hAnsiTheme="minorHAnsi" w:cstheme="minorBidi"/>
          <w:noProof/>
          <w:kern w:val="0"/>
          <w:sz w:val="22"/>
          <w:szCs w:val="22"/>
        </w:rPr>
      </w:pPr>
      <w:r>
        <w:rPr>
          <w:noProof/>
        </w:rPr>
        <w:t>4</w:t>
      </w:r>
      <w:r>
        <w:rPr>
          <w:noProof/>
        </w:rPr>
        <w:tab/>
        <w:t>Eshelby Islands significant bird site</w:t>
      </w:r>
      <w:r w:rsidRPr="00A42A60">
        <w:rPr>
          <w:noProof/>
        </w:rPr>
        <w:tab/>
      </w:r>
      <w:r w:rsidRPr="00A42A60">
        <w:rPr>
          <w:noProof/>
        </w:rPr>
        <w:fldChar w:fldCharType="begin"/>
      </w:r>
      <w:r w:rsidRPr="00A42A60">
        <w:rPr>
          <w:noProof/>
        </w:rPr>
        <w:instrText xml:space="preserve"> PAGEREF _Toc501380055 \h </w:instrText>
      </w:r>
      <w:r w:rsidRPr="00A42A60">
        <w:rPr>
          <w:noProof/>
        </w:rPr>
      </w:r>
      <w:r w:rsidRPr="00A42A60">
        <w:rPr>
          <w:noProof/>
        </w:rPr>
        <w:fldChar w:fldCharType="separate"/>
      </w:r>
      <w:r w:rsidR="00DE7094">
        <w:rPr>
          <w:noProof/>
        </w:rPr>
        <w:t>184</w:t>
      </w:r>
      <w:r w:rsidRPr="00A42A60">
        <w:rPr>
          <w:noProof/>
        </w:rPr>
        <w:fldChar w:fldCharType="end"/>
      </w:r>
    </w:p>
    <w:p w14:paraId="1070F5FC" w14:textId="77777777" w:rsidR="00A42A60" w:rsidRDefault="00A42A60">
      <w:pPr>
        <w:pStyle w:val="TOC5"/>
        <w:rPr>
          <w:rFonts w:asciiTheme="minorHAnsi" w:eastAsiaTheme="minorEastAsia" w:hAnsiTheme="minorHAnsi" w:cstheme="minorBidi"/>
          <w:noProof/>
          <w:kern w:val="0"/>
          <w:sz w:val="22"/>
          <w:szCs w:val="22"/>
        </w:rPr>
      </w:pPr>
      <w:r>
        <w:rPr>
          <w:noProof/>
        </w:rPr>
        <w:t>5</w:t>
      </w:r>
      <w:r>
        <w:rPr>
          <w:noProof/>
        </w:rPr>
        <w:tab/>
        <w:t>Armit Island (southern beach only) significant bird site</w:t>
      </w:r>
      <w:r w:rsidRPr="00A42A60">
        <w:rPr>
          <w:noProof/>
        </w:rPr>
        <w:tab/>
      </w:r>
      <w:r w:rsidRPr="00A42A60">
        <w:rPr>
          <w:noProof/>
        </w:rPr>
        <w:fldChar w:fldCharType="begin"/>
      </w:r>
      <w:r w:rsidRPr="00A42A60">
        <w:rPr>
          <w:noProof/>
        </w:rPr>
        <w:instrText xml:space="preserve"> PAGEREF _Toc501380056 \h </w:instrText>
      </w:r>
      <w:r w:rsidRPr="00A42A60">
        <w:rPr>
          <w:noProof/>
        </w:rPr>
      </w:r>
      <w:r w:rsidRPr="00A42A60">
        <w:rPr>
          <w:noProof/>
        </w:rPr>
        <w:fldChar w:fldCharType="separate"/>
      </w:r>
      <w:r w:rsidR="00DE7094">
        <w:rPr>
          <w:noProof/>
        </w:rPr>
        <w:t>184</w:t>
      </w:r>
      <w:r w:rsidRPr="00A42A60">
        <w:rPr>
          <w:noProof/>
        </w:rPr>
        <w:fldChar w:fldCharType="end"/>
      </w:r>
    </w:p>
    <w:p w14:paraId="1070F5FD" w14:textId="77777777" w:rsidR="00A42A60" w:rsidRDefault="00A42A60">
      <w:pPr>
        <w:pStyle w:val="TOC5"/>
        <w:rPr>
          <w:rFonts w:asciiTheme="minorHAnsi" w:eastAsiaTheme="minorEastAsia" w:hAnsiTheme="minorHAnsi" w:cstheme="minorBidi"/>
          <w:noProof/>
          <w:kern w:val="0"/>
          <w:sz w:val="22"/>
          <w:szCs w:val="22"/>
        </w:rPr>
      </w:pPr>
      <w:r>
        <w:rPr>
          <w:noProof/>
        </w:rPr>
        <w:t>6</w:t>
      </w:r>
      <w:r>
        <w:rPr>
          <w:noProof/>
        </w:rPr>
        <w:tab/>
        <w:t>Double Cone Island (western island only) significant bird site</w:t>
      </w:r>
      <w:r w:rsidRPr="00A42A60">
        <w:rPr>
          <w:noProof/>
        </w:rPr>
        <w:tab/>
      </w:r>
      <w:r w:rsidRPr="00A42A60">
        <w:rPr>
          <w:noProof/>
        </w:rPr>
        <w:fldChar w:fldCharType="begin"/>
      </w:r>
      <w:r w:rsidRPr="00A42A60">
        <w:rPr>
          <w:noProof/>
        </w:rPr>
        <w:instrText xml:space="preserve"> PAGEREF _Toc501380057 \h </w:instrText>
      </w:r>
      <w:r w:rsidRPr="00A42A60">
        <w:rPr>
          <w:noProof/>
        </w:rPr>
      </w:r>
      <w:r w:rsidRPr="00A42A60">
        <w:rPr>
          <w:noProof/>
        </w:rPr>
        <w:fldChar w:fldCharType="separate"/>
      </w:r>
      <w:r w:rsidR="00DE7094">
        <w:rPr>
          <w:noProof/>
        </w:rPr>
        <w:t>184</w:t>
      </w:r>
      <w:r w:rsidRPr="00A42A60">
        <w:rPr>
          <w:noProof/>
        </w:rPr>
        <w:fldChar w:fldCharType="end"/>
      </w:r>
    </w:p>
    <w:p w14:paraId="1070F5FE" w14:textId="77777777" w:rsidR="00A42A60" w:rsidRDefault="00A42A60">
      <w:pPr>
        <w:pStyle w:val="TOC5"/>
        <w:rPr>
          <w:rFonts w:asciiTheme="minorHAnsi" w:eastAsiaTheme="minorEastAsia" w:hAnsiTheme="minorHAnsi" w:cstheme="minorBidi"/>
          <w:noProof/>
          <w:kern w:val="0"/>
          <w:sz w:val="22"/>
          <w:szCs w:val="22"/>
        </w:rPr>
      </w:pPr>
      <w:r>
        <w:rPr>
          <w:noProof/>
        </w:rPr>
        <w:t>7</w:t>
      </w:r>
      <w:r>
        <w:rPr>
          <w:noProof/>
        </w:rPr>
        <w:tab/>
        <w:t>Grassy Island (southern beach only) significant bird site</w:t>
      </w:r>
      <w:r w:rsidRPr="00A42A60">
        <w:rPr>
          <w:noProof/>
        </w:rPr>
        <w:tab/>
      </w:r>
      <w:r w:rsidRPr="00A42A60">
        <w:rPr>
          <w:noProof/>
        </w:rPr>
        <w:fldChar w:fldCharType="begin"/>
      </w:r>
      <w:r w:rsidRPr="00A42A60">
        <w:rPr>
          <w:noProof/>
        </w:rPr>
        <w:instrText xml:space="preserve"> PAGEREF _Toc501380058 \h </w:instrText>
      </w:r>
      <w:r w:rsidRPr="00A42A60">
        <w:rPr>
          <w:noProof/>
        </w:rPr>
      </w:r>
      <w:r w:rsidRPr="00A42A60">
        <w:rPr>
          <w:noProof/>
        </w:rPr>
        <w:fldChar w:fldCharType="separate"/>
      </w:r>
      <w:r w:rsidR="00DE7094">
        <w:rPr>
          <w:noProof/>
        </w:rPr>
        <w:t>185</w:t>
      </w:r>
      <w:r w:rsidRPr="00A42A60">
        <w:rPr>
          <w:noProof/>
        </w:rPr>
        <w:fldChar w:fldCharType="end"/>
      </w:r>
    </w:p>
    <w:p w14:paraId="1070F5FF" w14:textId="77777777" w:rsidR="00A42A60" w:rsidRDefault="00A42A60">
      <w:pPr>
        <w:pStyle w:val="TOC5"/>
        <w:rPr>
          <w:rFonts w:asciiTheme="minorHAnsi" w:eastAsiaTheme="minorEastAsia" w:hAnsiTheme="minorHAnsi" w:cstheme="minorBidi"/>
          <w:noProof/>
          <w:kern w:val="0"/>
          <w:sz w:val="22"/>
          <w:szCs w:val="22"/>
        </w:rPr>
      </w:pPr>
      <w:r>
        <w:rPr>
          <w:noProof/>
        </w:rPr>
        <w:t>8</w:t>
      </w:r>
      <w:r>
        <w:rPr>
          <w:noProof/>
        </w:rPr>
        <w:tab/>
        <w:t>Armit Islets (No 1) significant bird site</w:t>
      </w:r>
      <w:r w:rsidRPr="00A42A60">
        <w:rPr>
          <w:noProof/>
        </w:rPr>
        <w:tab/>
      </w:r>
      <w:r w:rsidRPr="00A42A60">
        <w:rPr>
          <w:noProof/>
        </w:rPr>
        <w:fldChar w:fldCharType="begin"/>
      </w:r>
      <w:r w:rsidRPr="00A42A60">
        <w:rPr>
          <w:noProof/>
        </w:rPr>
        <w:instrText xml:space="preserve"> PAGEREF _Toc501380059 \h </w:instrText>
      </w:r>
      <w:r w:rsidRPr="00A42A60">
        <w:rPr>
          <w:noProof/>
        </w:rPr>
      </w:r>
      <w:r w:rsidRPr="00A42A60">
        <w:rPr>
          <w:noProof/>
        </w:rPr>
        <w:fldChar w:fldCharType="separate"/>
      </w:r>
      <w:r w:rsidR="00DE7094">
        <w:rPr>
          <w:noProof/>
        </w:rPr>
        <w:t>185</w:t>
      </w:r>
      <w:r w:rsidRPr="00A42A60">
        <w:rPr>
          <w:noProof/>
        </w:rPr>
        <w:fldChar w:fldCharType="end"/>
      </w:r>
    </w:p>
    <w:p w14:paraId="1070F600" w14:textId="77777777" w:rsidR="00A42A60" w:rsidRDefault="00A42A60">
      <w:pPr>
        <w:pStyle w:val="TOC5"/>
        <w:rPr>
          <w:rFonts w:asciiTheme="minorHAnsi" w:eastAsiaTheme="minorEastAsia" w:hAnsiTheme="minorHAnsi" w:cstheme="minorBidi"/>
          <w:noProof/>
          <w:kern w:val="0"/>
          <w:sz w:val="22"/>
          <w:szCs w:val="22"/>
        </w:rPr>
      </w:pPr>
      <w:r>
        <w:rPr>
          <w:noProof/>
        </w:rPr>
        <w:t>9</w:t>
      </w:r>
      <w:r>
        <w:rPr>
          <w:noProof/>
        </w:rPr>
        <w:tab/>
        <w:t>Olden Rock (south of Olden Island) significant bird site</w:t>
      </w:r>
      <w:r w:rsidRPr="00A42A60">
        <w:rPr>
          <w:noProof/>
        </w:rPr>
        <w:tab/>
      </w:r>
      <w:r w:rsidRPr="00A42A60">
        <w:rPr>
          <w:noProof/>
        </w:rPr>
        <w:fldChar w:fldCharType="begin"/>
      </w:r>
      <w:r w:rsidRPr="00A42A60">
        <w:rPr>
          <w:noProof/>
        </w:rPr>
        <w:instrText xml:space="preserve"> PAGEREF _Toc501380060 \h </w:instrText>
      </w:r>
      <w:r w:rsidRPr="00A42A60">
        <w:rPr>
          <w:noProof/>
        </w:rPr>
      </w:r>
      <w:r w:rsidRPr="00A42A60">
        <w:rPr>
          <w:noProof/>
        </w:rPr>
        <w:fldChar w:fldCharType="separate"/>
      </w:r>
      <w:r w:rsidR="00DE7094">
        <w:rPr>
          <w:noProof/>
        </w:rPr>
        <w:t>185</w:t>
      </w:r>
      <w:r w:rsidRPr="00A42A60">
        <w:rPr>
          <w:noProof/>
        </w:rPr>
        <w:fldChar w:fldCharType="end"/>
      </w:r>
    </w:p>
    <w:p w14:paraId="1070F601" w14:textId="77777777" w:rsidR="00A42A60" w:rsidRDefault="00A42A60">
      <w:pPr>
        <w:pStyle w:val="TOC5"/>
        <w:rPr>
          <w:rFonts w:asciiTheme="minorHAnsi" w:eastAsiaTheme="minorEastAsia" w:hAnsiTheme="minorHAnsi" w:cstheme="minorBidi"/>
          <w:noProof/>
          <w:kern w:val="0"/>
          <w:sz w:val="22"/>
          <w:szCs w:val="22"/>
        </w:rPr>
      </w:pPr>
      <w:r>
        <w:rPr>
          <w:noProof/>
        </w:rPr>
        <w:t>10</w:t>
      </w:r>
      <w:r>
        <w:rPr>
          <w:noProof/>
        </w:rPr>
        <w:tab/>
        <w:t>Shaw Island (beach east of Burning Point) significant bird site</w:t>
      </w:r>
      <w:r w:rsidRPr="00A42A60">
        <w:rPr>
          <w:noProof/>
        </w:rPr>
        <w:tab/>
      </w:r>
      <w:r w:rsidRPr="00A42A60">
        <w:rPr>
          <w:noProof/>
        </w:rPr>
        <w:fldChar w:fldCharType="begin"/>
      </w:r>
      <w:r w:rsidRPr="00A42A60">
        <w:rPr>
          <w:noProof/>
        </w:rPr>
        <w:instrText xml:space="preserve"> PAGEREF _Toc501380061 \h </w:instrText>
      </w:r>
      <w:r w:rsidRPr="00A42A60">
        <w:rPr>
          <w:noProof/>
        </w:rPr>
      </w:r>
      <w:r w:rsidRPr="00A42A60">
        <w:rPr>
          <w:noProof/>
        </w:rPr>
        <w:fldChar w:fldCharType="separate"/>
      </w:r>
      <w:r w:rsidR="00DE7094">
        <w:rPr>
          <w:noProof/>
        </w:rPr>
        <w:t>186</w:t>
      </w:r>
      <w:r w:rsidRPr="00A42A60">
        <w:rPr>
          <w:noProof/>
        </w:rPr>
        <w:fldChar w:fldCharType="end"/>
      </w:r>
    </w:p>
    <w:p w14:paraId="1070F602" w14:textId="77777777" w:rsidR="00A42A60" w:rsidRDefault="00A42A60">
      <w:pPr>
        <w:pStyle w:val="TOC5"/>
        <w:rPr>
          <w:rFonts w:asciiTheme="minorHAnsi" w:eastAsiaTheme="minorEastAsia" w:hAnsiTheme="minorHAnsi" w:cstheme="minorBidi"/>
          <w:noProof/>
          <w:kern w:val="0"/>
          <w:sz w:val="22"/>
          <w:szCs w:val="22"/>
        </w:rPr>
      </w:pPr>
      <w:r>
        <w:rPr>
          <w:noProof/>
        </w:rPr>
        <w:t>11</w:t>
      </w:r>
      <w:r>
        <w:rPr>
          <w:noProof/>
        </w:rPr>
        <w:tab/>
        <w:t>South Repulse Island (western beach only) significant bird site</w:t>
      </w:r>
      <w:r w:rsidRPr="00A42A60">
        <w:rPr>
          <w:noProof/>
        </w:rPr>
        <w:tab/>
      </w:r>
      <w:r w:rsidRPr="00A42A60">
        <w:rPr>
          <w:noProof/>
        </w:rPr>
        <w:fldChar w:fldCharType="begin"/>
      </w:r>
      <w:r w:rsidRPr="00A42A60">
        <w:rPr>
          <w:noProof/>
        </w:rPr>
        <w:instrText xml:space="preserve"> PAGEREF _Toc501380062 \h </w:instrText>
      </w:r>
      <w:r w:rsidRPr="00A42A60">
        <w:rPr>
          <w:noProof/>
        </w:rPr>
      </w:r>
      <w:r w:rsidRPr="00A42A60">
        <w:rPr>
          <w:noProof/>
        </w:rPr>
        <w:fldChar w:fldCharType="separate"/>
      </w:r>
      <w:r w:rsidR="00DE7094">
        <w:rPr>
          <w:noProof/>
        </w:rPr>
        <w:t>186</w:t>
      </w:r>
      <w:r w:rsidRPr="00A42A60">
        <w:rPr>
          <w:noProof/>
        </w:rPr>
        <w:fldChar w:fldCharType="end"/>
      </w:r>
    </w:p>
    <w:p w14:paraId="1070F603" w14:textId="77777777" w:rsidR="00A42A60" w:rsidRDefault="00A42A60">
      <w:pPr>
        <w:pStyle w:val="TOC1"/>
        <w:rPr>
          <w:rFonts w:asciiTheme="minorHAnsi" w:eastAsiaTheme="minorEastAsia" w:hAnsiTheme="minorHAnsi" w:cstheme="minorBidi"/>
          <w:b w:val="0"/>
          <w:noProof/>
          <w:kern w:val="0"/>
          <w:sz w:val="22"/>
          <w:szCs w:val="22"/>
        </w:rPr>
      </w:pPr>
      <w:r>
        <w:rPr>
          <w:noProof/>
        </w:rPr>
        <w:t>Schedule 7—Regular aircraft landing areas</w:t>
      </w:r>
      <w:r w:rsidRPr="00A42A60">
        <w:rPr>
          <w:b w:val="0"/>
          <w:noProof/>
          <w:sz w:val="18"/>
        </w:rPr>
        <w:tab/>
      </w:r>
      <w:r w:rsidRPr="00A42A60">
        <w:rPr>
          <w:b w:val="0"/>
          <w:noProof/>
          <w:sz w:val="18"/>
        </w:rPr>
        <w:fldChar w:fldCharType="begin"/>
      </w:r>
      <w:r w:rsidRPr="00A42A60">
        <w:rPr>
          <w:b w:val="0"/>
          <w:noProof/>
          <w:sz w:val="18"/>
        </w:rPr>
        <w:instrText xml:space="preserve"> PAGEREF _Toc501380063 \h </w:instrText>
      </w:r>
      <w:r w:rsidRPr="00A42A60">
        <w:rPr>
          <w:b w:val="0"/>
          <w:noProof/>
          <w:sz w:val="18"/>
        </w:rPr>
      </w:r>
      <w:r w:rsidRPr="00A42A60">
        <w:rPr>
          <w:b w:val="0"/>
          <w:noProof/>
          <w:sz w:val="18"/>
        </w:rPr>
        <w:fldChar w:fldCharType="separate"/>
      </w:r>
      <w:r w:rsidR="00DE7094">
        <w:rPr>
          <w:b w:val="0"/>
          <w:noProof/>
          <w:sz w:val="18"/>
        </w:rPr>
        <w:t>187</w:t>
      </w:r>
      <w:r w:rsidRPr="00A42A60">
        <w:rPr>
          <w:b w:val="0"/>
          <w:noProof/>
          <w:sz w:val="18"/>
        </w:rPr>
        <w:fldChar w:fldCharType="end"/>
      </w:r>
    </w:p>
    <w:p w14:paraId="1070F604" w14:textId="77777777" w:rsidR="00A42A60" w:rsidRDefault="00A42A60">
      <w:pPr>
        <w:pStyle w:val="TOC5"/>
        <w:rPr>
          <w:rFonts w:asciiTheme="minorHAnsi" w:eastAsiaTheme="minorEastAsia" w:hAnsiTheme="minorHAnsi" w:cstheme="minorBidi"/>
          <w:noProof/>
          <w:kern w:val="0"/>
          <w:sz w:val="22"/>
          <w:szCs w:val="22"/>
        </w:rPr>
      </w:pPr>
      <w:r>
        <w:rPr>
          <w:noProof/>
        </w:rPr>
        <w:t>1</w:t>
      </w:r>
      <w:r>
        <w:rPr>
          <w:noProof/>
        </w:rPr>
        <w:tab/>
        <w:t>Hardy Reef regular aircraft landing area</w:t>
      </w:r>
      <w:r w:rsidRPr="00A42A60">
        <w:rPr>
          <w:noProof/>
        </w:rPr>
        <w:tab/>
      </w:r>
      <w:r w:rsidRPr="00A42A60">
        <w:rPr>
          <w:noProof/>
        </w:rPr>
        <w:fldChar w:fldCharType="begin"/>
      </w:r>
      <w:r w:rsidRPr="00A42A60">
        <w:rPr>
          <w:noProof/>
        </w:rPr>
        <w:instrText xml:space="preserve"> PAGEREF _Toc501380064 \h </w:instrText>
      </w:r>
      <w:r w:rsidRPr="00A42A60">
        <w:rPr>
          <w:noProof/>
        </w:rPr>
      </w:r>
      <w:r w:rsidRPr="00A42A60">
        <w:rPr>
          <w:noProof/>
        </w:rPr>
        <w:fldChar w:fldCharType="separate"/>
      </w:r>
      <w:r w:rsidR="00DE7094">
        <w:rPr>
          <w:noProof/>
        </w:rPr>
        <w:t>187</w:t>
      </w:r>
      <w:r w:rsidRPr="00A42A60">
        <w:rPr>
          <w:noProof/>
        </w:rPr>
        <w:fldChar w:fldCharType="end"/>
      </w:r>
    </w:p>
    <w:p w14:paraId="1070F605" w14:textId="77777777" w:rsidR="00A42A60" w:rsidRDefault="00A42A60">
      <w:pPr>
        <w:pStyle w:val="TOC5"/>
        <w:rPr>
          <w:rFonts w:asciiTheme="minorHAnsi" w:eastAsiaTheme="minorEastAsia" w:hAnsiTheme="minorHAnsi" w:cstheme="minorBidi"/>
          <w:noProof/>
          <w:kern w:val="0"/>
          <w:sz w:val="22"/>
          <w:szCs w:val="22"/>
        </w:rPr>
      </w:pPr>
      <w:r>
        <w:rPr>
          <w:noProof/>
        </w:rPr>
        <w:t>2</w:t>
      </w:r>
      <w:r>
        <w:rPr>
          <w:noProof/>
        </w:rPr>
        <w:tab/>
        <w:t>Bait Reef regular aircraft landing area</w:t>
      </w:r>
      <w:r w:rsidRPr="00A42A60">
        <w:rPr>
          <w:noProof/>
        </w:rPr>
        <w:tab/>
      </w:r>
      <w:r w:rsidRPr="00A42A60">
        <w:rPr>
          <w:noProof/>
        </w:rPr>
        <w:fldChar w:fldCharType="begin"/>
      </w:r>
      <w:r w:rsidRPr="00A42A60">
        <w:rPr>
          <w:noProof/>
        </w:rPr>
        <w:instrText xml:space="preserve"> PAGEREF _Toc501380065 \h </w:instrText>
      </w:r>
      <w:r w:rsidRPr="00A42A60">
        <w:rPr>
          <w:noProof/>
        </w:rPr>
      </w:r>
      <w:r w:rsidRPr="00A42A60">
        <w:rPr>
          <w:noProof/>
        </w:rPr>
        <w:fldChar w:fldCharType="separate"/>
      </w:r>
      <w:r w:rsidR="00DE7094">
        <w:rPr>
          <w:noProof/>
        </w:rPr>
        <w:t>187</w:t>
      </w:r>
      <w:r w:rsidRPr="00A42A60">
        <w:rPr>
          <w:noProof/>
        </w:rPr>
        <w:fldChar w:fldCharType="end"/>
      </w:r>
    </w:p>
    <w:p w14:paraId="1070F606" w14:textId="77777777" w:rsidR="00A42A60" w:rsidRDefault="00A42A60">
      <w:pPr>
        <w:pStyle w:val="TOC5"/>
        <w:rPr>
          <w:rFonts w:asciiTheme="minorHAnsi" w:eastAsiaTheme="minorEastAsia" w:hAnsiTheme="minorHAnsi" w:cstheme="minorBidi"/>
          <w:noProof/>
          <w:kern w:val="0"/>
          <w:sz w:val="22"/>
          <w:szCs w:val="22"/>
        </w:rPr>
      </w:pPr>
      <w:r>
        <w:rPr>
          <w:noProof/>
        </w:rPr>
        <w:t>3</w:t>
      </w:r>
      <w:r>
        <w:rPr>
          <w:noProof/>
        </w:rPr>
        <w:tab/>
        <w:t>Daydream Island regular aircraft landing area</w:t>
      </w:r>
      <w:r w:rsidRPr="00A42A60">
        <w:rPr>
          <w:noProof/>
        </w:rPr>
        <w:tab/>
      </w:r>
      <w:r w:rsidRPr="00A42A60">
        <w:rPr>
          <w:noProof/>
        </w:rPr>
        <w:fldChar w:fldCharType="begin"/>
      </w:r>
      <w:r w:rsidRPr="00A42A60">
        <w:rPr>
          <w:noProof/>
        </w:rPr>
        <w:instrText xml:space="preserve"> PAGEREF _Toc501380066 \h </w:instrText>
      </w:r>
      <w:r w:rsidRPr="00A42A60">
        <w:rPr>
          <w:noProof/>
        </w:rPr>
      </w:r>
      <w:r w:rsidRPr="00A42A60">
        <w:rPr>
          <w:noProof/>
        </w:rPr>
        <w:fldChar w:fldCharType="separate"/>
      </w:r>
      <w:r w:rsidR="00DE7094">
        <w:rPr>
          <w:noProof/>
        </w:rPr>
        <w:t>187</w:t>
      </w:r>
      <w:r w:rsidRPr="00A42A60">
        <w:rPr>
          <w:noProof/>
        </w:rPr>
        <w:fldChar w:fldCharType="end"/>
      </w:r>
    </w:p>
    <w:p w14:paraId="1070F607" w14:textId="77777777" w:rsidR="00A42A60" w:rsidRDefault="00A42A60">
      <w:pPr>
        <w:pStyle w:val="TOC5"/>
        <w:rPr>
          <w:rFonts w:asciiTheme="minorHAnsi" w:eastAsiaTheme="minorEastAsia" w:hAnsiTheme="minorHAnsi" w:cstheme="minorBidi"/>
          <w:noProof/>
          <w:kern w:val="0"/>
          <w:sz w:val="22"/>
          <w:szCs w:val="22"/>
        </w:rPr>
      </w:pPr>
      <w:r>
        <w:rPr>
          <w:noProof/>
        </w:rPr>
        <w:t>4</w:t>
      </w:r>
      <w:r>
        <w:rPr>
          <w:noProof/>
        </w:rPr>
        <w:tab/>
        <w:t>Bauer Bay and Mid Molle Island regular aircraft landing area</w:t>
      </w:r>
      <w:r w:rsidRPr="00A42A60">
        <w:rPr>
          <w:noProof/>
        </w:rPr>
        <w:tab/>
      </w:r>
      <w:r w:rsidRPr="00A42A60">
        <w:rPr>
          <w:noProof/>
        </w:rPr>
        <w:fldChar w:fldCharType="begin"/>
      </w:r>
      <w:r w:rsidRPr="00A42A60">
        <w:rPr>
          <w:noProof/>
        </w:rPr>
        <w:instrText xml:space="preserve"> PAGEREF _Toc501380067 \h </w:instrText>
      </w:r>
      <w:r w:rsidRPr="00A42A60">
        <w:rPr>
          <w:noProof/>
        </w:rPr>
      </w:r>
      <w:r w:rsidRPr="00A42A60">
        <w:rPr>
          <w:noProof/>
        </w:rPr>
        <w:fldChar w:fldCharType="separate"/>
      </w:r>
      <w:r w:rsidR="00DE7094">
        <w:rPr>
          <w:noProof/>
        </w:rPr>
        <w:t>188</w:t>
      </w:r>
      <w:r w:rsidRPr="00A42A60">
        <w:rPr>
          <w:noProof/>
        </w:rPr>
        <w:fldChar w:fldCharType="end"/>
      </w:r>
    </w:p>
    <w:p w14:paraId="1070F608" w14:textId="77777777" w:rsidR="00A42A60" w:rsidRDefault="00A42A60">
      <w:pPr>
        <w:pStyle w:val="TOC5"/>
        <w:rPr>
          <w:rFonts w:asciiTheme="minorHAnsi" w:eastAsiaTheme="minorEastAsia" w:hAnsiTheme="minorHAnsi" w:cstheme="minorBidi"/>
          <w:noProof/>
          <w:kern w:val="0"/>
          <w:sz w:val="22"/>
          <w:szCs w:val="22"/>
        </w:rPr>
      </w:pPr>
      <w:r>
        <w:rPr>
          <w:noProof/>
        </w:rPr>
        <w:t>5</w:t>
      </w:r>
      <w:r>
        <w:rPr>
          <w:noProof/>
        </w:rPr>
        <w:tab/>
        <w:t>Cid Harbour, Sawmill Bay, Hunt Channel and Dugong Inlet regular aircraft landing area</w:t>
      </w:r>
      <w:r w:rsidRPr="00A42A60">
        <w:rPr>
          <w:noProof/>
        </w:rPr>
        <w:tab/>
      </w:r>
      <w:r w:rsidRPr="00A42A60">
        <w:rPr>
          <w:noProof/>
        </w:rPr>
        <w:fldChar w:fldCharType="begin"/>
      </w:r>
      <w:r w:rsidRPr="00A42A60">
        <w:rPr>
          <w:noProof/>
        </w:rPr>
        <w:instrText xml:space="preserve"> PAGEREF _Toc501380068 \h </w:instrText>
      </w:r>
      <w:r w:rsidRPr="00A42A60">
        <w:rPr>
          <w:noProof/>
        </w:rPr>
      </w:r>
      <w:r w:rsidRPr="00A42A60">
        <w:rPr>
          <w:noProof/>
        </w:rPr>
        <w:fldChar w:fldCharType="separate"/>
      </w:r>
      <w:r w:rsidR="00DE7094">
        <w:rPr>
          <w:noProof/>
        </w:rPr>
        <w:t>188</w:t>
      </w:r>
      <w:r w:rsidRPr="00A42A60">
        <w:rPr>
          <w:noProof/>
        </w:rPr>
        <w:fldChar w:fldCharType="end"/>
      </w:r>
    </w:p>
    <w:p w14:paraId="1070F609" w14:textId="77777777" w:rsidR="00A42A60" w:rsidRDefault="00A42A60">
      <w:pPr>
        <w:pStyle w:val="TOC5"/>
        <w:rPr>
          <w:rFonts w:asciiTheme="minorHAnsi" w:eastAsiaTheme="minorEastAsia" w:hAnsiTheme="minorHAnsi" w:cstheme="minorBidi"/>
          <w:noProof/>
          <w:kern w:val="0"/>
          <w:sz w:val="22"/>
          <w:szCs w:val="22"/>
        </w:rPr>
      </w:pPr>
      <w:r>
        <w:rPr>
          <w:noProof/>
        </w:rPr>
        <w:t>6</w:t>
      </w:r>
      <w:r>
        <w:rPr>
          <w:noProof/>
        </w:rPr>
        <w:tab/>
        <w:t>Whitehaven Beach regular aircraft landing area</w:t>
      </w:r>
      <w:r w:rsidRPr="00A42A60">
        <w:rPr>
          <w:noProof/>
        </w:rPr>
        <w:tab/>
      </w:r>
      <w:r w:rsidRPr="00A42A60">
        <w:rPr>
          <w:noProof/>
        </w:rPr>
        <w:fldChar w:fldCharType="begin"/>
      </w:r>
      <w:r w:rsidRPr="00A42A60">
        <w:rPr>
          <w:noProof/>
        </w:rPr>
        <w:instrText xml:space="preserve"> PAGEREF _Toc501380069 \h </w:instrText>
      </w:r>
      <w:r w:rsidRPr="00A42A60">
        <w:rPr>
          <w:noProof/>
        </w:rPr>
      </w:r>
      <w:r w:rsidRPr="00A42A60">
        <w:rPr>
          <w:noProof/>
        </w:rPr>
        <w:fldChar w:fldCharType="separate"/>
      </w:r>
      <w:r w:rsidR="00DE7094">
        <w:rPr>
          <w:noProof/>
        </w:rPr>
        <w:t>189</w:t>
      </w:r>
      <w:r w:rsidRPr="00A42A60">
        <w:rPr>
          <w:noProof/>
        </w:rPr>
        <w:fldChar w:fldCharType="end"/>
      </w:r>
    </w:p>
    <w:p w14:paraId="1070F60A" w14:textId="77777777" w:rsidR="00A42A60" w:rsidRDefault="00A42A60">
      <w:pPr>
        <w:pStyle w:val="TOC5"/>
        <w:rPr>
          <w:rFonts w:asciiTheme="minorHAnsi" w:eastAsiaTheme="minorEastAsia" w:hAnsiTheme="minorHAnsi" w:cstheme="minorBidi"/>
          <w:noProof/>
          <w:kern w:val="0"/>
          <w:sz w:val="22"/>
          <w:szCs w:val="22"/>
        </w:rPr>
      </w:pPr>
      <w:r>
        <w:rPr>
          <w:noProof/>
        </w:rPr>
        <w:t>7</w:t>
      </w:r>
      <w:r>
        <w:rPr>
          <w:noProof/>
        </w:rPr>
        <w:tab/>
        <w:t>Chance Bay and Moon Island regular aircraft landing area</w:t>
      </w:r>
      <w:r w:rsidRPr="00A42A60">
        <w:rPr>
          <w:noProof/>
        </w:rPr>
        <w:tab/>
      </w:r>
      <w:r w:rsidRPr="00A42A60">
        <w:rPr>
          <w:noProof/>
        </w:rPr>
        <w:fldChar w:fldCharType="begin"/>
      </w:r>
      <w:r w:rsidRPr="00A42A60">
        <w:rPr>
          <w:noProof/>
        </w:rPr>
        <w:instrText xml:space="preserve"> PAGEREF _Toc501380070 \h </w:instrText>
      </w:r>
      <w:r w:rsidRPr="00A42A60">
        <w:rPr>
          <w:noProof/>
        </w:rPr>
      </w:r>
      <w:r w:rsidRPr="00A42A60">
        <w:rPr>
          <w:noProof/>
        </w:rPr>
        <w:fldChar w:fldCharType="separate"/>
      </w:r>
      <w:r w:rsidR="00DE7094">
        <w:rPr>
          <w:noProof/>
        </w:rPr>
        <w:t>189</w:t>
      </w:r>
      <w:r w:rsidRPr="00A42A60">
        <w:rPr>
          <w:noProof/>
        </w:rPr>
        <w:fldChar w:fldCharType="end"/>
      </w:r>
    </w:p>
    <w:p w14:paraId="1070F60B" w14:textId="77777777" w:rsidR="00A42A60" w:rsidRDefault="00A42A60">
      <w:pPr>
        <w:pStyle w:val="TOC5"/>
        <w:rPr>
          <w:rFonts w:asciiTheme="minorHAnsi" w:eastAsiaTheme="minorEastAsia" w:hAnsiTheme="minorHAnsi" w:cstheme="minorBidi"/>
          <w:noProof/>
          <w:kern w:val="0"/>
          <w:sz w:val="22"/>
          <w:szCs w:val="22"/>
        </w:rPr>
      </w:pPr>
      <w:r>
        <w:rPr>
          <w:noProof/>
        </w:rPr>
        <w:t>8</w:t>
      </w:r>
      <w:r>
        <w:rPr>
          <w:noProof/>
        </w:rPr>
        <w:tab/>
        <w:t>Happy Bay and Fish and Palm Bays regular aircraft landing area</w:t>
      </w:r>
      <w:r w:rsidRPr="00A42A60">
        <w:rPr>
          <w:noProof/>
        </w:rPr>
        <w:tab/>
      </w:r>
      <w:r w:rsidRPr="00A42A60">
        <w:rPr>
          <w:noProof/>
        </w:rPr>
        <w:fldChar w:fldCharType="begin"/>
      </w:r>
      <w:r w:rsidRPr="00A42A60">
        <w:rPr>
          <w:noProof/>
        </w:rPr>
        <w:instrText xml:space="preserve"> PAGEREF _Toc501380071 \h </w:instrText>
      </w:r>
      <w:r w:rsidRPr="00A42A60">
        <w:rPr>
          <w:noProof/>
        </w:rPr>
      </w:r>
      <w:r w:rsidRPr="00A42A60">
        <w:rPr>
          <w:noProof/>
        </w:rPr>
        <w:fldChar w:fldCharType="separate"/>
      </w:r>
      <w:r w:rsidR="00DE7094">
        <w:rPr>
          <w:noProof/>
        </w:rPr>
        <w:t>190</w:t>
      </w:r>
      <w:r w:rsidRPr="00A42A60">
        <w:rPr>
          <w:noProof/>
        </w:rPr>
        <w:fldChar w:fldCharType="end"/>
      </w:r>
    </w:p>
    <w:p w14:paraId="1070F60C" w14:textId="77777777" w:rsidR="00A42A60" w:rsidRDefault="00A42A60">
      <w:pPr>
        <w:pStyle w:val="TOC5"/>
        <w:rPr>
          <w:rFonts w:asciiTheme="minorHAnsi" w:eastAsiaTheme="minorEastAsia" w:hAnsiTheme="minorHAnsi" w:cstheme="minorBidi"/>
          <w:noProof/>
          <w:kern w:val="0"/>
          <w:sz w:val="22"/>
          <w:szCs w:val="22"/>
        </w:rPr>
      </w:pPr>
      <w:r>
        <w:rPr>
          <w:noProof/>
        </w:rPr>
        <w:t>9</w:t>
      </w:r>
      <w:r>
        <w:rPr>
          <w:noProof/>
        </w:rPr>
        <w:tab/>
        <w:t>Dent Passage and Dent and Hamilton Islands regular aircraft landing area</w:t>
      </w:r>
      <w:r w:rsidRPr="00A42A60">
        <w:rPr>
          <w:noProof/>
        </w:rPr>
        <w:tab/>
      </w:r>
      <w:r w:rsidRPr="00A42A60">
        <w:rPr>
          <w:noProof/>
        </w:rPr>
        <w:fldChar w:fldCharType="begin"/>
      </w:r>
      <w:r w:rsidRPr="00A42A60">
        <w:rPr>
          <w:noProof/>
        </w:rPr>
        <w:instrText xml:space="preserve"> PAGEREF _Toc501380072 \h </w:instrText>
      </w:r>
      <w:r w:rsidRPr="00A42A60">
        <w:rPr>
          <w:noProof/>
        </w:rPr>
      </w:r>
      <w:r w:rsidRPr="00A42A60">
        <w:rPr>
          <w:noProof/>
        </w:rPr>
        <w:fldChar w:fldCharType="separate"/>
      </w:r>
      <w:r w:rsidR="00DE7094">
        <w:rPr>
          <w:noProof/>
        </w:rPr>
        <w:t>190</w:t>
      </w:r>
      <w:r w:rsidRPr="00A42A60">
        <w:rPr>
          <w:noProof/>
        </w:rPr>
        <w:fldChar w:fldCharType="end"/>
      </w:r>
    </w:p>
    <w:p w14:paraId="1070F60D" w14:textId="77777777" w:rsidR="00A42A60" w:rsidRDefault="00A42A60">
      <w:pPr>
        <w:pStyle w:val="TOC5"/>
        <w:rPr>
          <w:rFonts w:asciiTheme="minorHAnsi" w:eastAsiaTheme="minorEastAsia" w:hAnsiTheme="minorHAnsi" w:cstheme="minorBidi"/>
          <w:noProof/>
          <w:kern w:val="0"/>
          <w:sz w:val="22"/>
          <w:szCs w:val="22"/>
        </w:rPr>
      </w:pPr>
      <w:r>
        <w:rPr>
          <w:noProof/>
        </w:rPr>
        <w:t>10</w:t>
      </w:r>
      <w:r>
        <w:rPr>
          <w:noProof/>
        </w:rPr>
        <w:tab/>
        <w:t>Plantation Bay and Seaforth Island regular aircraft landing area</w:t>
      </w:r>
      <w:r w:rsidRPr="00A42A60">
        <w:rPr>
          <w:noProof/>
        </w:rPr>
        <w:tab/>
      </w:r>
      <w:r w:rsidRPr="00A42A60">
        <w:rPr>
          <w:noProof/>
        </w:rPr>
        <w:fldChar w:fldCharType="begin"/>
      </w:r>
      <w:r w:rsidRPr="00A42A60">
        <w:rPr>
          <w:noProof/>
        </w:rPr>
        <w:instrText xml:space="preserve"> PAGEREF _Toc501380073 \h </w:instrText>
      </w:r>
      <w:r w:rsidRPr="00A42A60">
        <w:rPr>
          <w:noProof/>
        </w:rPr>
      </w:r>
      <w:r w:rsidRPr="00A42A60">
        <w:rPr>
          <w:noProof/>
        </w:rPr>
        <w:fldChar w:fldCharType="separate"/>
      </w:r>
      <w:r w:rsidR="00DE7094">
        <w:rPr>
          <w:noProof/>
        </w:rPr>
        <w:t>191</w:t>
      </w:r>
      <w:r w:rsidRPr="00A42A60">
        <w:rPr>
          <w:noProof/>
        </w:rPr>
        <w:fldChar w:fldCharType="end"/>
      </w:r>
    </w:p>
    <w:p w14:paraId="1070F60E" w14:textId="77777777" w:rsidR="00A42A60" w:rsidRDefault="00A42A60">
      <w:pPr>
        <w:pStyle w:val="TOC5"/>
        <w:rPr>
          <w:rFonts w:asciiTheme="minorHAnsi" w:eastAsiaTheme="minorEastAsia" w:hAnsiTheme="minorHAnsi" w:cstheme="minorBidi"/>
          <w:noProof/>
          <w:kern w:val="0"/>
          <w:sz w:val="22"/>
          <w:szCs w:val="22"/>
        </w:rPr>
      </w:pPr>
      <w:r>
        <w:rPr>
          <w:noProof/>
        </w:rPr>
        <w:t>11</w:t>
      </w:r>
      <w:r>
        <w:rPr>
          <w:noProof/>
        </w:rPr>
        <w:tab/>
        <w:t>Hayman, Langford and Black Islands regular aircraft landing area</w:t>
      </w:r>
      <w:r w:rsidRPr="00A42A60">
        <w:rPr>
          <w:noProof/>
        </w:rPr>
        <w:tab/>
      </w:r>
      <w:r w:rsidRPr="00A42A60">
        <w:rPr>
          <w:noProof/>
        </w:rPr>
        <w:fldChar w:fldCharType="begin"/>
      </w:r>
      <w:r w:rsidRPr="00A42A60">
        <w:rPr>
          <w:noProof/>
        </w:rPr>
        <w:instrText xml:space="preserve"> PAGEREF _Toc501380074 \h </w:instrText>
      </w:r>
      <w:r w:rsidRPr="00A42A60">
        <w:rPr>
          <w:noProof/>
        </w:rPr>
      </w:r>
      <w:r w:rsidRPr="00A42A60">
        <w:rPr>
          <w:noProof/>
        </w:rPr>
        <w:fldChar w:fldCharType="separate"/>
      </w:r>
      <w:r w:rsidR="00DE7094">
        <w:rPr>
          <w:noProof/>
        </w:rPr>
        <w:t>191</w:t>
      </w:r>
      <w:r w:rsidRPr="00A42A60">
        <w:rPr>
          <w:noProof/>
        </w:rPr>
        <w:fldChar w:fldCharType="end"/>
      </w:r>
    </w:p>
    <w:p w14:paraId="1070F60F" w14:textId="77777777" w:rsidR="00A42A60" w:rsidRDefault="00A42A60">
      <w:pPr>
        <w:pStyle w:val="TOC1"/>
        <w:rPr>
          <w:rFonts w:asciiTheme="minorHAnsi" w:eastAsiaTheme="minorEastAsia" w:hAnsiTheme="minorHAnsi" w:cstheme="minorBidi"/>
          <w:b w:val="0"/>
          <w:noProof/>
          <w:kern w:val="0"/>
          <w:sz w:val="22"/>
          <w:szCs w:val="22"/>
        </w:rPr>
      </w:pPr>
      <w:r>
        <w:rPr>
          <w:noProof/>
        </w:rPr>
        <w:t>Schedule 9—Definitions</w:t>
      </w:r>
      <w:r w:rsidRPr="00A42A60">
        <w:rPr>
          <w:b w:val="0"/>
          <w:noProof/>
          <w:sz w:val="18"/>
        </w:rPr>
        <w:tab/>
      </w:r>
      <w:r w:rsidRPr="00A42A60">
        <w:rPr>
          <w:b w:val="0"/>
          <w:noProof/>
          <w:sz w:val="18"/>
        </w:rPr>
        <w:fldChar w:fldCharType="begin"/>
      </w:r>
      <w:r w:rsidRPr="00A42A60">
        <w:rPr>
          <w:b w:val="0"/>
          <w:noProof/>
          <w:sz w:val="18"/>
        </w:rPr>
        <w:instrText xml:space="preserve"> PAGEREF _Toc501380075 \h </w:instrText>
      </w:r>
      <w:r w:rsidRPr="00A42A60">
        <w:rPr>
          <w:b w:val="0"/>
          <w:noProof/>
          <w:sz w:val="18"/>
        </w:rPr>
      </w:r>
      <w:r w:rsidRPr="00A42A60">
        <w:rPr>
          <w:b w:val="0"/>
          <w:noProof/>
          <w:sz w:val="18"/>
        </w:rPr>
        <w:fldChar w:fldCharType="separate"/>
      </w:r>
      <w:r w:rsidR="00DE7094">
        <w:rPr>
          <w:b w:val="0"/>
          <w:noProof/>
          <w:sz w:val="18"/>
        </w:rPr>
        <w:t>192</w:t>
      </w:r>
      <w:r w:rsidRPr="00A42A60">
        <w:rPr>
          <w:b w:val="0"/>
          <w:noProof/>
          <w:sz w:val="18"/>
        </w:rPr>
        <w:fldChar w:fldCharType="end"/>
      </w:r>
    </w:p>
    <w:p w14:paraId="1070F610" w14:textId="77777777" w:rsidR="00A42A60" w:rsidRDefault="00A42A60" w:rsidP="00A42A60">
      <w:pPr>
        <w:pStyle w:val="TOC2"/>
        <w:rPr>
          <w:rFonts w:asciiTheme="minorHAnsi" w:eastAsiaTheme="minorEastAsia" w:hAnsiTheme="minorHAnsi" w:cstheme="minorBidi"/>
          <w:b w:val="0"/>
          <w:noProof/>
          <w:kern w:val="0"/>
          <w:sz w:val="22"/>
          <w:szCs w:val="22"/>
        </w:rPr>
      </w:pPr>
      <w:r>
        <w:rPr>
          <w:noProof/>
        </w:rPr>
        <w:t>Endnotes</w:t>
      </w:r>
      <w:r w:rsidRPr="00A42A60">
        <w:rPr>
          <w:b w:val="0"/>
          <w:noProof/>
          <w:sz w:val="18"/>
        </w:rPr>
        <w:tab/>
      </w:r>
      <w:r w:rsidRPr="00A42A60">
        <w:rPr>
          <w:b w:val="0"/>
          <w:noProof/>
          <w:sz w:val="18"/>
        </w:rPr>
        <w:fldChar w:fldCharType="begin"/>
      </w:r>
      <w:r w:rsidRPr="00A42A60">
        <w:rPr>
          <w:b w:val="0"/>
          <w:noProof/>
          <w:sz w:val="18"/>
        </w:rPr>
        <w:instrText xml:space="preserve"> PAGEREF _Toc501380076 \h </w:instrText>
      </w:r>
      <w:r w:rsidRPr="00A42A60">
        <w:rPr>
          <w:b w:val="0"/>
          <w:noProof/>
          <w:sz w:val="18"/>
        </w:rPr>
      </w:r>
      <w:r w:rsidRPr="00A42A60">
        <w:rPr>
          <w:b w:val="0"/>
          <w:noProof/>
          <w:sz w:val="18"/>
        </w:rPr>
        <w:fldChar w:fldCharType="separate"/>
      </w:r>
      <w:r w:rsidR="00DE7094">
        <w:rPr>
          <w:b w:val="0"/>
          <w:noProof/>
          <w:sz w:val="18"/>
        </w:rPr>
        <w:t>198</w:t>
      </w:r>
      <w:r w:rsidRPr="00A42A60">
        <w:rPr>
          <w:b w:val="0"/>
          <w:noProof/>
          <w:sz w:val="18"/>
        </w:rPr>
        <w:fldChar w:fldCharType="end"/>
      </w:r>
    </w:p>
    <w:p w14:paraId="1070F611" w14:textId="77777777" w:rsidR="00A42A60" w:rsidRDefault="00A42A60">
      <w:pPr>
        <w:pStyle w:val="TOC3"/>
        <w:rPr>
          <w:rFonts w:asciiTheme="minorHAnsi" w:eastAsiaTheme="minorEastAsia" w:hAnsiTheme="minorHAnsi" w:cstheme="minorBidi"/>
          <w:b w:val="0"/>
          <w:noProof/>
          <w:kern w:val="0"/>
          <w:szCs w:val="22"/>
        </w:rPr>
      </w:pPr>
      <w:r>
        <w:rPr>
          <w:noProof/>
        </w:rPr>
        <w:t>Endnote 1—About the endnotes</w:t>
      </w:r>
      <w:r w:rsidRPr="00A42A60">
        <w:rPr>
          <w:b w:val="0"/>
          <w:noProof/>
          <w:sz w:val="18"/>
        </w:rPr>
        <w:tab/>
      </w:r>
      <w:r w:rsidRPr="00A42A60">
        <w:rPr>
          <w:b w:val="0"/>
          <w:noProof/>
          <w:sz w:val="18"/>
        </w:rPr>
        <w:fldChar w:fldCharType="begin"/>
      </w:r>
      <w:r w:rsidRPr="00A42A60">
        <w:rPr>
          <w:b w:val="0"/>
          <w:noProof/>
          <w:sz w:val="18"/>
        </w:rPr>
        <w:instrText xml:space="preserve"> PAGEREF _Toc501380077 \h </w:instrText>
      </w:r>
      <w:r w:rsidRPr="00A42A60">
        <w:rPr>
          <w:b w:val="0"/>
          <w:noProof/>
          <w:sz w:val="18"/>
        </w:rPr>
      </w:r>
      <w:r w:rsidRPr="00A42A60">
        <w:rPr>
          <w:b w:val="0"/>
          <w:noProof/>
          <w:sz w:val="18"/>
        </w:rPr>
        <w:fldChar w:fldCharType="separate"/>
      </w:r>
      <w:r w:rsidR="00DE7094">
        <w:rPr>
          <w:b w:val="0"/>
          <w:noProof/>
          <w:sz w:val="18"/>
        </w:rPr>
        <w:t>198</w:t>
      </w:r>
      <w:r w:rsidRPr="00A42A60">
        <w:rPr>
          <w:b w:val="0"/>
          <w:noProof/>
          <w:sz w:val="18"/>
        </w:rPr>
        <w:fldChar w:fldCharType="end"/>
      </w:r>
    </w:p>
    <w:p w14:paraId="1070F612" w14:textId="77777777" w:rsidR="00A42A60" w:rsidRDefault="00A42A60">
      <w:pPr>
        <w:pStyle w:val="TOC3"/>
        <w:rPr>
          <w:rFonts w:asciiTheme="minorHAnsi" w:eastAsiaTheme="minorEastAsia" w:hAnsiTheme="minorHAnsi" w:cstheme="minorBidi"/>
          <w:b w:val="0"/>
          <w:noProof/>
          <w:kern w:val="0"/>
          <w:szCs w:val="22"/>
        </w:rPr>
      </w:pPr>
      <w:r>
        <w:rPr>
          <w:noProof/>
        </w:rPr>
        <w:t>Endnote 2—Abbreviation key</w:t>
      </w:r>
      <w:r w:rsidRPr="00A42A60">
        <w:rPr>
          <w:b w:val="0"/>
          <w:noProof/>
          <w:sz w:val="18"/>
        </w:rPr>
        <w:tab/>
      </w:r>
      <w:r w:rsidRPr="00A42A60">
        <w:rPr>
          <w:b w:val="0"/>
          <w:noProof/>
          <w:sz w:val="18"/>
        </w:rPr>
        <w:fldChar w:fldCharType="begin"/>
      </w:r>
      <w:r w:rsidRPr="00A42A60">
        <w:rPr>
          <w:b w:val="0"/>
          <w:noProof/>
          <w:sz w:val="18"/>
        </w:rPr>
        <w:instrText xml:space="preserve"> PAGEREF _Toc501380078 \h </w:instrText>
      </w:r>
      <w:r w:rsidRPr="00A42A60">
        <w:rPr>
          <w:b w:val="0"/>
          <w:noProof/>
          <w:sz w:val="18"/>
        </w:rPr>
      </w:r>
      <w:r w:rsidRPr="00A42A60">
        <w:rPr>
          <w:b w:val="0"/>
          <w:noProof/>
          <w:sz w:val="18"/>
        </w:rPr>
        <w:fldChar w:fldCharType="separate"/>
      </w:r>
      <w:r w:rsidR="00DE7094">
        <w:rPr>
          <w:b w:val="0"/>
          <w:noProof/>
          <w:sz w:val="18"/>
        </w:rPr>
        <w:t>199</w:t>
      </w:r>
      <w:r w:rsidRPr="00A42A60">
        <w:rPr>
          <w:b w:val="0"/>
          <w:noProof/>
          <w:sz w:val="18"/>
        </w:rPr>
        <w:fldChar w:fldCharType="end"/>
      </w:r>
    </w:p>
    <w:p w14:paraId="1070F613" w14:textId="77777777" w:rsidR="00A42A60" w:rsidRDefault="00A42A60">
      <w:pPr>
        <w:pStyle w:val="TOC3"/>
        <w:rPr>
          <w:rFonts w:asciiTheme="minorHAnsi" w:eastAsiaTheme="minorEastAsia" w:hAnsiTheme="minorHAnsi" w:cstheme="minorBidi"/>
          <w:b w:val="0"/>
          <w:noProof/>
          <w:kern w:val="0"/>
          <w:szCs w:val="22"/>
        </w:rPr>
      </w:pPr>
      <w:r>
        <w:rPr>
          <w:noProof/>
        </w:rPr>
        <w:t>Endnote 3—Legislation history</w:t>
      </w:r>
      <w:r w:rsidRPr="00A42A60">
        <w:rPr>
          <w:b w:val="0"/>
          <w:noProof/>
          <w:sz w:val="18"/>
        </w:rPr>
        <w:tab/>
      </w:r>
      <w:r w:rsidRPr="00A42A60">
        <w:rPr>
          <w:b w:val="0"/>
          <w:noProof/>
          <w:sz w:val="18"/>
        </w:rPr>
        <w:fldChar w:fldCharType="begin"/>
      </w:r>
      <w:r w:rsidRPr="00A42A60">
        <w:rPr>
          <w:b w:val="0"/>
          <w:noProof/>
          <w:sz w:val="18"/>
        </w:rPr>
        <w:instrText xml:space="preserve"> PAGEREF _Toc501380079 \h </w:instrText>
      </w:r>
      <w:r w:rsidRPr="00A42A60">
        <w:rPr>
          <w:b w:val="0"/>
          <w:noProof/>
          <w:sz w:val="18"/>
        </w:rPr>
      </w:r>
      <w:r w:rsidRPr="00A42A60">
        <w:rPr>
          <w:b w:val="0"/>
          <w:noProof/>
          <w:sz w:val="18"/>
        </w:rPr>
        <w:fldChar w:fldCharType="separate"/>
      </w:r>
      <w:r w:rsidR="00DE7094">
        <w:rPr>
          <w:b w:val="0"/>
          <w:noProof/>
          <w:sz w:val="18"/>
        </w:rPr>
        <w:t>200</w:t>
      </w:r>
      <w:r w:rsidRPr="00A42A60">
        <w:rPr>
          <w:b w:val="0"/>
          <w:noProof/>
          <w:sz w:val="18"/>
        </w:rPr>
        <w:fldChar w:fldCharType="end"/>
      </w:r>
    </w:p>
    <w:p w14:paraId="1070F614" w14:textId="77777777" w:rsidR="00A42A60" w:rsidRDefault="00A42A60">
      <w:pPr>
        <w:pStyle w:val="TOC3"/>
        <w:rPr>
          <w:rFonts w:asciiTheme="minorHAnsi" w:eastAsiaTheme="minorEastAsia" w:hAnsiTheme="minorHAnsi" w:cstheme="minorBidi"/>
          <w:b w:val="0"/>
          <w:noProof/>
          <w:kern w:val="0"/>
          <w:szCs w:val="22"/>
        </w:rPr>
      </w:pPr>
      <w:r>
        <w:rPr>
          <w:noProof/>
        </w:rPr>
        <w:t>Endnote 4—Amendment history</w:t>
      </w:r>
      <w:r w:rsidRPr="00A42A60">
        <w:rPr>
          <w:b w:val="0"/>
          <w:noProof/>
          <w:sz w:val="18"/>
        </w:rPr>
        <w:tab/>
      </w:r>
      <w:r w:rsidRPr="00A42A60">
        <w:rPr>
          <w:b w:val="0"/>
          <w:noProof/>
          <w:sz w:val="18"/>
        </w:rPr>
        <w:fldChar w:fldCharType="begin"/>
      </w:r>
      <w:r w:rsidRPr="00A42A60">
        <w:rPr>
          <w:b w:val="0"/>
          <w:noProof/>
          <w:sz w:val="18"/>
        </w:rPr>
        <w:instrText xml:space="preserve"> PAGEREF _Toc501380080 \h </w:instrText>
      </w:r>
      <w:r w:rsidRPr="00A42A60">
        <w:rPr>
          <w:b w:val="0"/>
          <w:noProof/>
          <w:sz w:val="18"/>
        </w:rPr>
      </w:r>
      <w:r w:rsidRPr="00A42A60">
        <w:rPr>
          <w:b w:val="0"/>
          <w:noProof/>
          <w:sz w:val="18"/>
        </w:rPr>
        <w:fldChar w:fldCharType="separate"/>
      </w:r>
      <w:r w:rsidR="00DE7094">
        <w:rPr>
          <w:b w:val="0"/>
          <w:noProof/>
          <w:sz w:val="18"/>
        </w:rPr>
        <w:t>201</w:t>
      </w:r>
      <w:r w:rsidRPr="00A42A60">
        <w:rPr>
          <w:b w:val="0"/>
          <w:noProof/>
          <w:sz w:val="18"/>
        </w:rPr>
        <w:fldChar w:fldCharType="end"/>
      </w:r>
    </w:p>
    <w:p w14:paraId="1070F615" w14:textId="77777777" w:rsidR="0011184D" w:rsidRPr="000F767A" w:rsidRDefault="0011184D" w:rsidP="00DD4293">
      <w:pPr>
        <w:ind w:right="1792"/>
        <w:sectPr w:rsidR="0011184D" w:rsidRPr="000F767A" w:rsidSect="00DE7094">
          <w:headerReference w:type="even" r:id="rId23"/>
          <w:headerReference w:type="default" r:id="rId24"/>
          <w:footerReference w:type="even" r:id="rId25"/>
          <w:footerReference w:type="default" r:id="rId26"/>
          <w:headerReference w:type="first" r:id="rId27"/>
          <w:pgSz w:w="11907" w:h="16839"/>
          <w:pgMar w:top="2378" w:right="1797" w:bottom="1440" w:left="1797" w:header="720" w:footer="709" w:gutter="0"/>
          <w:pgNumType w:fmt="lowerRoman" w:start="1"/>
          <w:cols w:space="708"/>
          <w:docGrid w:linePitch="360"/>
        </w:sectPr>
      </w:pPr>
      <w:r>
        <w:fldChar w:fldCharType="end"/>
      </w:r>
      <w:bookmarkStart w:id="2" w:name="OPCSB_ContentsB5"/>
    </w:p>
    <w:p w14:paraId="1070F616" w14:textId="77777777" w:rsidR="00B53214" w:rsidRPr="00375ABA" w:rsidRDefault="00B53214" w:rsidP="00C42506">
      <w:pPr>
        <w:pStyle w:val="ActHead2"/>
      </w:pPr>
      <w:bookmarkStart w:id="3" w:name="_Toc501379683"/>
      <w:bookmarkEnd w:id="2"/>
      <w:r w:rsidRPr="00C42506">
        <w:rPr>
          <w:rStyle w:val="CharPartNo"/>
        </w:rPr>
        <w:t>Part 1</w:t>
      </w:r>
      <w:r w:rsidR="00C42506" w:rsidRPr="00C42506">
        <w:t>—</w:t>
      </w:r>
      <w:r w:rsidRPr="00C42506">
        <w:rPr>
          <w:rStyle w:val="CharPartText"/>
        </w:rPr>
        <w:t>Management of the Whitsunday Planning Area</w:t>
      </w:r>
      <w:bookmarkEnd w:id="3"/>
    </w:p>
    <w:p w14:paraId="1070F617" w14:textId="77777777" w:rsidR="00B53214" w:rsidRPr="00375ABA" w:rsidRDefault="00B53214" w:rsidP="00C42506">
      <w:pPr>
        <w:pStyle w:val="ActHead3"/>
      </w:pPr>
      <w:bookmarkStart w:id="4" w:name="_Toc501379684"/>
      <w:r w:rsidRPr="00C42506">
        <w:rPr>
          <w:rStyle w:val="CharDivNo"/>
        </w:rPr>
        <w:t>Division 1</w:t>
      </w:r>
      <w:r w:rsidR="00C42506" w:rsidRPr="00C42506">
        <w:t>—</w:t>
      </w:r>
      <w:r w:rsidRPr="00C42506">
        <w:rPr>
          <w:rStyle w:val="CharDivText"/>
        </w:rPr>
        <w:t>Preliminary</w:t>
      </w:r>
      <w:bookmarkEnd w:id="4"/>
    </w:p>
    <w:p w14:paraId="1070F618" w14:textId="77777777" w:rsidR="00B53214" w:rsidRPr="00375ABA" w:rsidRDefault="00B53214" w:rsidP="00C42506">
      <w:pPr>
        <w:pStyle w:val="ActHead5"/>
        <w:rPr>
          <w:sz w:val="18"/>
        </w:rPr>
      </w:pPr>
      <w:bookmarkStart w:id="5" w:name="_Toc501379685"/>
      <w:r w:rsidRPr="00C42506">
        <w:rPr>
          <w:rStyle w:val="CharSectno"/>
        </w:rPr>
        <w:t>1.1</w:t>
      </w:r>
      <w:r w:rsidR="00C42506" w:rsidRPr="00C42506">
        <w:t xml:space="preserve">  </w:t>
      </w:r>
      <w:r w:rsidRPr="00C42506">
        <w:t>Name of this Plan</w:t>
      </w:r>
      <w:bookmarkEnd w:id="5"/>
    </w:p>
    <w:p w14:paraId="1070F619" w14:textId="77777777" w:rsidR="00B53214" w:rsidRPr="00375ABA" w:rsidRDefault="00B53214" w:rsidP="00C42506">
      <w:pPr>
        <w:pStyle w:val="Subsection"/>
      </w:pPr>
      <w:r w:rsidRPr="00375ABA">
        <w:tab/>
      </w:r>
      <w:r w:rsidRPr="00375ABA">
        <w:tab/>
      </w:r>
      <w:r w:rsidRPr="00C42506">
        <w:t xml:space="preserve">This Plan is the </w:t>
      </w:r>
      <w:r w:rsidRPr="00C42506">
        <w:rPr>
          <w:i/>
        </w:rPr>
        <w:t>Whitsundays Plan of Management 1998</w:t>
      </w:r>
      <w:r w:rsidRPr="00C42506">
        <w:t>.</w:t>
      </w:r>
    </w:p>
    <w:p w14:paraId="1070F61A" w14:textId="77777777" w:rsidR="00C14BCF" w:rsidRPr="00DD759E" w:rsidRDefault="00C14BCF" w:rsidP="00C14BCF">
      <w:pPr>
        <w:pStyle w:val="ActHead5"/>
      </w:pPr>
      <w:bookmarkStart w:id="6" w:name="_Toc501379686"/>
      <w:r w:rsidRPr="00DD759E">
        <w:rPr>
          <w:rStyle w:val="CharSectno"/>
        </w:rPr>
        <w:t>1.2</w:t>
      </w:r>
      <w:r w:rsidRPr="00DD759E">
        <w:t xml:space="preserve">  Application of this Plan</w:t>
      </w:r>
      <w:bookmarkEnd w:id="6"/>
    </w:p>
    <w:p w14:paraId="1070F61B" w14:textId="77777777" w:rsidR="00C14BCF" w:rsidRPr="00DD759E" w:rsidRDefault="00C14BCF" w:rsidP="00C14BCF">
      <w:pPr>
        <w:pStyle w:val="Subsection"/>
      </w:pPr>
      <w:r w:rsidRPr="00DD759E">
        <w:tab/>
      </w:r>
      <w:r w:rsidRPr="00DD759E">
        <w:tab/>
        <w:t xml:space="preserve">This Plan applies to the area of the Great Barrier Reef Marine Park (the </w:t>
      </w:r>
      <w:r w:rsidRPr="00DD759E">
        <w:rPr>
          <w:b/>
          <w:i/>
        </w:rPr>
        <w:t>Marine Park</w:t>
      </w:r>
      <w:r w:rsidRPr="00DD759E">
        <w:t xml:space="preserve">) inside the Whitsunday Planning Area (the </w:t>
      </w:r>
      <w:r w:rsidRPr="00DD759E">
        <w:rPr>
          <w:b/>
          <w:i/>
        </w:rPr>
        <w:t>Planning Area</w:t>
      </w:r>
      <w:r w:rsidRPr="00DD759E">
        <w:t>).</w:t>
      </w:r>
    </w:p>
    <w:p w14:paraId="1070F61C" w14:textId="77777777" w:rsidR="00B53214" w:rsidRPr="00375ABA" w:rsidRDefault="00B53214" w:rsidP="00C42506">
      <w:pPr>
        <w:pStyle w:val="ActHead5"/>
      </w:pPr>
      <w:bookmarkStart w:id="7" w:name="_Toc501379687"/>
      <w:r w:rsidRPr="00C42506">
        <w:rPr>
          <w:rStyle w:val="CharSectno"/>
        </w:rPr>
        <w:t>1.3</w:t>
      </w:r>
      <w:r w:rsidR="00C42506" w:rsidRPr="00C42506">
        <w:t xml:space="preserve">  </w:t>
      </w:r>
      <w:r w:rsidRPr="00C42506">
        <w:t>Intent of this Plan</w:t>
      </w:r>
      <w:bookmarkEnd w:id="7"/>
    </w:p>
    <w:p w14:paraId="1070F61D" w14:textId="77777777" w:rsidR="00C14BCF" w:rsidRPr="00DD759E" w:rsidRDefault="00C14BCF" w:rsidP="00C14BCF">
      <w:pPr>
        <w:pStyle w:val="Subsection"/>
      </w:pPr>
      <w:r w:rsidRPr="00DD759E">
        <w:tab/>
        <w:t>(1)</w:t>
      </w:r>
      <w:r w:rsidRPr="00DD759E">
        <w:tab/>
        <w:t>The intent of this Plan, in conjunction with other management mechanisms, is to protect and conserve identified values, and world heritage values, of the Marine Park and Planning Area, while allowing for reasonable opportunities to access and use the Planning Area having regard to the precautionary principle.</w:t>
      </w:r>
    </w:p>
    <w:p w14:paraId="1070F61E" w14:textId="77777777" w:rsidR="00C14BCF" w:rsidRPr="00DD759E" w:rsidRDefault="00C14BCF" w:rsidP="00C14BCF">
      <w:pPr>
        <w:pStyle w:val="notetext"/>
      </w:pPr>
      <w:r w:rsidRPr="00DD759E">
        <w:t>Note 1:</w:t>
      </w:r>
      <w:r w:rsidRPr="00DD759E">
        <w:tab/>
        <w:t xml:space="preserve">For </w:t>
      </w:r>
      <w:r w:rsidRPr="00DD759E">
        <w:rPr>
          <w:b/>
          <w:i/>
        </w:rPr>
        <w:t>world heritage values</w:t>
      </w:r>
      <w:r w:rsidRPr="00DD759E">
        <w:t xml:space="preserve">, see section 528 of the </w:t>
      </w:r>
      <w:r w:rsidRPr="00DD759E">
        <w:rPr>
          <w:i/>
        </w:rPr>
        <w:t>Environment Protection and Biodiversity Conservation Act 1999</w:t>
      </w:r>
      <w:r w:rsidRPr="00DD759E">
        <w:t xml:space="preserve"> (which is relevant because of subsection 3(1A) of the </w:t>
      </w:r>
      <w:r w:rsidRPr="00DD759E">
        <w:rPr>
          <w:i/>
        </w:rPr>
        <w:t>Great Barrier Reef Marine Park Act 1975</w:t>
      </w:r>
      <w:r w:rsidRPr="00DD759E">
        <w:t xml:space="preserve"> and subsection 13(1) of the </w:t>
      </w:r>
      <w:r w:rsidRPr="00DD759E">
        <w:rPr>
          <w:i/>
        </w:rPr>
        <w:t>Legislation Act 2003</w:t>
      </w:r>
      <w:r w:rsidRPr="00DD759E">
        <w:t>).</w:t>
      </w:r>
    </w:p>
    <w:p w14:paraId="1070F61F" w14:textId="77777777" w:rsidR="00C14BCF" w:rsidRPr="00DD759E" w:rsidRDefault="00C14BCF" w:rsidP="00C14BCF">
      <w:pPr>
        <w:pStyle w:val="notetext"/>
      </w:pPr>
      <w:r w:rsidRPr="00DD759E">
        <w:t>Note 2:</w:t>
      </w:r>
      <w:r w:rsidRPr="00DD759E">
        <w:tab/>
        <w:t xml:space="preserve">For </w:t>
      </w:r>
      <w:r w:rsidRPr="00DD759E">
        <w:rPr>
          <w:b/>
          <w:i/>
        </w:rPr>
        <w:t>precautionary principle</w:t>
      </w:r>
      <w:r w:rsidRPr="00DD759E">
        <w:t xml:space="preserve">, see subsection 3(1) of the Act (which is relevant because of subsection 13(1) of the </w:t>
      </w:r>
      <w:r w:rsidRPr="00DD759E">
        <w:rPr>
          <w:i/>
        </w:rPr>
        <w:t>Legislation Act 2003</w:t>
      </w:r>
      <w:r w:rsidRPr="00DD759E">
        <w:t>).</w:t>
      </w:r>
    </w:p>
    <w:p w14:paraId="1070F620" w14:textId="77777777" w:rsidR="00B53214" w:rsidRPr="00375ABA" w:rsidRDefault="00B53214" w:rsidP="00C42506">
      <w:pPr>
        <w:pStyle w:val="Subsection"/>
      </w:pPr>
      <w:r w:rsidRPr="00375ABA">
        <w:tab/>
      </w:r>
      <w:r w:rsidRPr="00C42506">
        <w:t>(2)</w:t>
      </w:r>
      <w:r w:rsidRPr="00375ABA">
        <w:tab/>
      </w:r>
      <w:r w:rsidRPr="00C42506">
        <w:t>Section 39Y of the Act sets out the following objects of plans of management:</w:t>
      </w:r>
    </w:p>
    <w:p w14:paraId="1070F621" w14:textId="77777777" w:rsidR="00B53214" w:rsidRPr="00C42506" w:rsidRDefault="00B53214" w:rsidP="00C42506">
      <w:pPr>
        <w:pStyle w:val="Paragraph"/>
      </w:pPr>
      <w:r w:rsidRPr="00C42506">
        <w:tab/>
        <w:t>(a)</w:t>
      </w:r>
      <w:r w:rsidRPr="00C42506">
        <w:tab/>
        <w:t xml:space="preserve">to ensure, for particular areas of the Marine Park in which the Authority considers that nature conservation values, cultural and heritage values, or </w:t>
      </w:r>
      <w:r w:rsidR="00C14BCF" w:rsidRPr="00DD759E">
        <w:t>scientific values,</w:t>
      </w:r>
      <w:r w:rsidRPr="00C42506">
        <w:t xml:space="preserve"> are, or may be, threatened, that appropriate proposals are developed to reduce or eliminate the threats;</w:t>
      </w:r>
    </w:p>
    <w:p w14:paraId="1070F622" w14:textId="77777777" w:rsidR="00B53214" w:rsidRPr="00375ABA" w:rsidRDefault="00B53214" w:rsidP="00C42506">
      <w:pPr>
        <w:pStyle w:val="Paragraph"/>
      </w:pPr>
      <w:r w:rsidRPr="00375ABA">
        <w:tab/>
      </w:r>
      <w:r w:rsidRPr="00C42506">
        <w:t>(b)</w:t>
      </w:r>
      <w:r w:rsidRPr="00375ABA">
        <w:tab/>
      </w:r>
      <w:r w:rsidRPr="00C42506">
        <w:t>to ensure management for the recovery and continued protection and conservation of species and ecological communities that are, or may become:</w:t>
      </w:r>
    </w:p>
    <w:p w14:paraId="1070F623" w14:textId="77777777" w:rsidR="00B53214" w:rsidRPr="00C42506" w:rsidRDefault="00B53214" w:rsidP="00C42506">
      <w:pPr>
        <w:pStyle w:val="paragraphsub"/>
      </w:pPr>
      <w:r w:rsidRPr="00C42506">
        <w:tab/>
        <w:t>(i)</w:t>
      </w:r>
      <w:r w:rsidRPr="00C42506">
        <w:tab/>
        <w:t>extinct; or</w:t>
      </w:r>
    </w:p>
    <w:p w14:paraId="1070F624" w14:textId="77777777" w:rsidR="00B53214" w:rsidRPr="00C42506" w:rsidRDefault="00B53214" w:rsidP="00C42506">
      <w:pPr>
        <w:pStyle w:val="paragraphsub"/>
      </w:pPr>
      <w:r w:rsidRPr="00C42506">
        <w:tab/>
        <w:t>(ii)</w:t>
      </w:r>
      <w:r w:rsidRPr="00C42506">
        <w:tab/>
        <w:t>extinct in the wild; or</w:t>
      </w:r>
    </w:p>
    <w:p w14:paraId="1070F625" w14:textId="77777777" w:rsidR="00B53214" w:rsidRPr="00C42506" w:rsidRDefault="00B53214" w:rsidP="00C42506">
      <w:pPr>
        <w:pStyle w:val="paragraphsub"/>
      </w:pPr>
      <w:r w:rsidRPr="00C42506">
        <w:tab/>
        <w:t>(iii)</w:t>
      </w:r>
      <w:r w:rsidRPr="00C42506">
        <w:tab/>
        <w:t>critically endangered; or</w:t>
      </w:r>
    </w:p>
    <w:p w14:paraId="1070F626" w14:textId="77777777" w:rsidR="00B53214" w:rsidRPr="00C42506" w:rsidRDefault="00B53214" w:rsidP="00C42506">
      <w:pPr>
        <w:pStyle w:val="paragraphsub"/>
      </w:pPr>
      <w:r w:rsidRPr="00C42506">
        <w:tab/>
        <w:t>(iv)</w:t>
      </w:r>
      <w:r w:rsidRPr="00C42506">
        <w:tab/>
        <w:t>endangered; or</w:t>
      </w:r>
    </w:p>
    <w:p w14:paraId="1070F627" w14:textId="77777777" w:rsidR="00B53214" w:rsidRPr="00C42506" w:rsidRDefault="00B53214" w:rsidP="00C42506">
      <w:pPr>
        <w:pStyle w:val="paragraphsub"/>
      </w:pPr>
      <w:r w:rsidRPr="00C42506">
        <w:tab/>
        <w:t>(v)</w:t>
      </w:r>
      <w:r w:rsidRPr="00C42506">
        <w:tab/>
        <w:t>vulnerable; or</w:t>
      </w:r>
    </w:p>
    <w:p w14:paraId="1070F628" w14:textId="77777777" w:rsidR="00B53214" w:rsidRPr="00C42506" w:rsidRDefault="00B53214" w:rsidP="00C42506">
      <w:pPr>
        <w:pStyle w:val="paragraphsub"/>
      </w:pPr>
      <w:r w:rsidRPr="00C42506">
        <w:tab/>
        <w:t>(vi)</w:t>
      </w:r>
      <w:r w:rsidRPr="00C42506">
        <w:tab/>
        <w:t>conservation dependent;</w:t>
      </w:r>
    </w:p>
    <w:p w14:paraId="1070F629" w14:textId="77777777" w:rsidR="00B53214" w:rsidRPr="00C42506" w:rsidRDefault="00B53214" w:rsidP="00C42506">
      <w:pPr>
        <w:pStyle w:val="Paragraph"/>
      </w:pPr>
      <w:r w:rsidRPr="00C42506">
        <w:tab/>
        <w:t>(c)</w:t>
      </w:r>
      <w:r w:rsidRPr="00C42506">
        <w:tab/>
        <w:t>to ensure that activities within areas of the Marine Park are managed on the basis of ecologically sustainable use;</w:t>
      </w:r>
    </w:p>
    <w:p w14:paraId="1070F62A" w14:textId="77777777" w:rsidR="00B53214" w:rsidRPr="00C42506" w:rsidRDefault="00B53214" w:rsidP="00C42506">
      <w:pPr>
        <w:pStyle w:val="Paragraph"/>
      </w:pPr>
      <w:r w:rsidRPr="00C42506">
        <w:tab/>
        <w:t>(d)</w:t>
      </w:r>
      <w:r w:rsidRPr="00C42506">
        <w:tab/>
        <w:t>to provide a basis for managing the uses of a particular area of the Marine Park that may conflict with other uses of the area or with the values of the area;</w:t>
      </w:r>
    </w:p>
    <w:p w14:paraId="1070F62B" w14:textId="77777777" w:rsidR="00B53214" w:rsidRPr="00C42506" w:rsidRDefault="00B53214" w:rsidP="00C42506">
      <w:pPr>
        <w:pStyle w:val="Paragraph"/>
      </w:pPr>
      <w:r w:rsidRPr="00C42506">
        <w:tab/>
        <w:t>(e)</w:t>
      </w:r>
      <w:r w:rsidRPr="00C42506">
        <w:tab/>
        <w:t>to provide for the management of areas of the Marine Park in conjunction with community groups in circumstances where those groups have a special interest in the areas concerned;</w:t>
      </w:r>
    </w:p>
    <w:p w14:paraId="1070F62C" w14:textId="77777777" w:rsidR="00B53214" w:rsidRPr="00C42506" w:rsidRDefault="00B53214" w:rsidP="00C42506">
      <w:pPr>
        <w:pStyle w:val="Paragraph"/>
      </w:pPr>
      <w:r w:rsidRPr="00C42506">
        <w:tab/>
        <w:t>(f)</w:t>
      </w:r>
      <w:r w:rsidRPr="00C42506">
        <w:tab/>
        <w:t>to enable people using the Marine Park to participate in a range of recreational activities.</w:t>
      </w:r>
    </w:p>
    <w:p w14:paraId="1070F62D" w14:textId="77777777" w:rsidR="00B53214" w:rsidRPr="00375ABA" w:rsidRDefault="00B53214" w:rsidP="00C42506">
      <w:pPr>
        <w:pStyle w:val="Subsection"/>
        <w:rPr>
          <w:snapToGrid w:val="0"/>
        </w:rPr>
      </w:pPr>
      <w:r w:rsidRPr="00375ABA">
        <w:rPr>
          <w:snapToGrid w:val="0"/>
        </w:rPr>
        <w:tab/>
      </w:r>
      <w:r w:rsidRPr="00C42506">
        <w:rPr>
          <w:snapToGrid w:val="0"/>
        </w:rPr>
        <w:t>(4)</w:t>
      </w:r>
      <w:r w:rsidRPr="00375ABA">
        <w:rPr>
          <w:snapToGrid w:val="0"/>
        </w:rPr>
        <w:tab/>
      </w:r>
      <w:r w:rsidRPr="00C42506">
        <w:rPr>
          <w:snapToGrid w:val="0"/>
        </w:rPr>
        <w:t>The Authority does not intend that this Plan will impair or extinguish any native title rights in the Planning Area.</w:t>
      </w:r>
    </w:p>
    <w:p w14:paraId="1070F62E" w14:textId="77777777" w:rsidR="00B53214" w:rsidRPr="00375ABA" w:rsidRDefault="00B53214" w:rsidP="00C42506">
      <w:pPr>
        <w:pStyle w:val="ActHead5"/>
      </w:pPr>
      <w:bookmarkStart w:id="8" w:name="_Toc501379688"/>
      <w:r w:rsidRPr="00C42506">
        <w:rPr>
          <w:rStyle w:val="CharSectno"/>
        </w:rPr>
        <w:t>1.4</w:t>
      </w:r>
      <w:r w:rsidR="00C42506" w:rsidRPr="00C42506">
        <w:t xml:space="preserve">  </w:t>
      </w:r>
      <w:r w:rsidRPr="00C42506">
        <w:t>Interpretation</w:t>
      </w:r>
      <w:bookmarkEnd w:id="8"/>
    </w:p>
    <w:p w14:paraId="1070F62F" w14:textId="77777777" w:rsidR="00B53214" w:rsidRPr="00375ABA" w:rsidRDefault="00B53214" w:rsidP="00C42506">
      <w:pPr>
        <w:pStyle w:val="Subsection"/>
      </w:pPr>
      <w:r w:rsidRPr="00375ABA">
        <w:tab/>
      </w:r>
      <w:r w:rsidRPr="00C42506">
        <w:t>(1)</w:t>
      </w:r>
      <w:r w:rsidRPr="00375ABA">
        <w:tab/>
      </w:r>
      <w:r w:rsidRPr="00C42506">
        <w:t>Unless the contrary intention appears, a term defined in Schedule 9 has the meaning given by that schedule.</w:t>
      </w:r>
    </w:p>
    <w:p w14:paraId="1070F630" w14:textId="77777777" w:rsidR="00C14BCF" w:rsidRPr="00DD759E" w:rsidRDefault="00C14BCF" w:rsidP="00C14BCF">
      <w:pPr>
        <w:pStyle w:val="Subsection"/>
        <w:rPr>
          <w:snapToGrid w:val="0"/>
        </w:rPr>
      </w:pPr>
      <w:r w:rsidRPr="00DD759E">
        <w:tab/>
        <w:t>(2)</w:t>
      </w:r>
      <w:r w:rsidRPr="00DD759E">
        <w:tab/>
      </w:r>
      <w:r w:rsidRPr="00DD759E">
        <w:rPr>
          <w:snapToGrid w:val="0"/>
        </w:rPr>
        <w:t>A reference in this Plan to a reef or other place, followed by an identification number (for example, “</w:t>
      </w:r>
      <w:r w:rsidRPr="00DD759E">
        <w:t>Bird Island 20</w:t>
      </w:r>
      <w:r>
        <w:noBreakHyphen/>
      </w:r>
      <w:r w:rsidRPr="00DD759E">
        <w:t>019a</w:t>
      </w:r>
      <w:r w:rsidRPr="00DD759E">
        <w:rPr>
          <w:snapToGrid w:val="0"/>
        </w:rPr>
        <w:t>”</w:t>
      </w:r>
      <w:r w:rsidRPr="00DD759E">
        <w:t xml:space="preserve">), is a reference </w:t>
      </w:r>
      <w:r w:rsidRPr="00DD759E">
        <w:rPr>
          <w:snapToGrid w:val="0"/>
        </w:rPr>
        <w:t>to the reef or place depicted and numbered in:</w:t>
      </w:r>
    </w:p>
    <w:p w14:paraId="1070F631" w14:textId="77777777" w:rsidR="00C14BCF" w:rsidRPr="00DD759E" w:rsidRDefault="00C14BCF" w:rsidP="00C14BCF">
      <w:pPr>
        <w:pStyle w:val="Paragraph"/>
        <w:rPr>
          <w:snapToGrid w:val="0"/>
        </w:rPr>
      </w:pPr>
      <w:r w:rsidRPr="00DD759E">
        <w:tab/>
        <w:t>(a)</w:t>
      </w:r>
      <w:r w:rsidRPr="00DD759E">
        <w:tab/>
      </w:r>
      <w:r w:rsidRPr="00DD759E">
        <w:rPr>
          <w:snapToGrid w:val="0"/>
        </w:rPr>
        <w:t xml:space="preserve">the map titled </w:t>
      </w:r>
      <w:r w:rsidRPr="00DD759E">
        <w:rPr>
          <w:i/>
          <w:snapToGrid w:val="0"/>
        </w:rPr>
        <w:t>MPZ10—Whitsundays</w:t>
      </w:r>
      <w:r w:rsidRPr="00DD759E">
        <w:rPr>
          <w:snapToGrid w:val="0"/>
        </w:rPr>
        <w:t>, published by the Authority in April 2011; or</w:t>
      </w:r>
    </w:p>
    <w:p w14:paraId="1070F632" w14:textId="77777777" w:rsidR="00C14BCF" w:rsidRPr="00DD759E" w:rsidRDefault="00C14BCF" w:rsidP="00C14BCF">
      <w:pPr>
        <w:pStyle w:val="Paragraph"/>
      </w:pPr>
      <w:r w:rsidRPr="00DD759E">
        <w:tab/>
        <w:t>(b)</w:t>
      </w:r>
      <w:r w:rsidRPr="00DD759E">
        <w:tab/>
        <w:t xml:space="preserve">the map titled </w:t>
      </w:r>
      <w:r w:rsidRPr="00DD759E">
        <w:rPr>
          <w:i/>
        </w:rPr>
        <w:t>Special Edition—Whitsunday Group</w:t>
      </w:r>
      <w:r w:rsidRPr="00DD759E">
        <w:t>, published by the Authority in September 2011.</w:t>
      </w:r>
    </w:p>
    <w:p w14:paraId="1070F633" w14:textId="77777777" w:rsidR="00C14BCF" w:rsidRPr="00DD759E" w:rsidRDefault="00C14BCF" w:rsidP="00C14BCF">
      <w:pPr>
        <w:pStyle w:val="Subsection"/>
      </w:pPr>
      <w:r w:rsidRPr="00DD759E">
        <w:tab/>
        <w:t>(3)</w:t>
      </w:r>
      <w:r w:rsidRPr="00DD759E">
        <w:tab/>
        <w:t>There are discrete boundaries for Locations described in Schedule 3.</w:t>
      </w:r>
    </w:p>
    <w:p w14:paraId="1070F634" w14:textId="77777777" w:rsidR="00B53214" w:rsidRPr="00375ABA" w:rsidRDefault="00B53214" w:rsidP="00C42506">
      <w:pPr>
        <w:pStyle w:val="Subsection"/>
        <w:rPr>
          <w:highlight w:val="lightGray"/>
        </w:rPr>
      </w:pPr>
      <w:r w:rsidRPr="00375ABA">
        <w:tab/>
      </w:r>
      <w:r w:rsidRPr="00C42506">
        <w:t>(5)</w:t>
      </w:r>
      <w:r w:rsidRPr="00375ABA">
        <w:tab/>
      </w:r>
      <w:r w:rsidRPr="00C42506">
        <w:t>If part of the boundary of a Location extends beyond the Planning Area, the Location boundary is taken to be the boundary of the Planning Area.</w:t>
      </w:r>
    </w:p>
    <w:p w14:paraId="1070F635" w14:textId="77777777" w:rsidR="00B53214" w:rsidRPr="00375ABA" w:rsidRDefault="00B53214" w:rsidP="00C42506">
      <w:pPr>
        <w:pStyle w:val="Subsection"/>
        <w:rPr>
          <w:snapToGrid w:val="0"/>
        </w:rPr>
      </w:pPr>
      <w:r w:rsidRPr="00375ABA">
        <w:rPr>
          <w:snapToGrid w:val="0"/>
        </w:rPr>
        <w:tab/>
      </w:r>
      <w:r w:rsidRPr="00C42506">
        <w:rPr>
          <w:snapToGrid w:val="0"/>
        </w:rPr>
        <w:t>(6)</w:t>
      </w:r>
      <w:r w:rsidRPr="00375ABA">
        <w:rPr>
          <w:snapToGrid w:val="0"/>
        </w:rPr>
        <w:tab/>
      </w:r>
      <w:r w:rsidRPr="00C42506">
        <w:rPr>
          <w:snapToGrid w:val="0"/>
        </w:rPr>
        <w:t xml:space="preserve">In this Plan, all geographic coordinates are expressed in terms of the Geocentric Datum of Australia 1994 (GDA94), published in </w:t>
      </w:r>
      <w:r w:rsidRPr="00C42506">
        <w:rPr>
          <w:i/>
          <w:snapToGrid w:val="0"/>
        </w:rPr>
        <w:t xml:space="preserve">Gazette </w:t>
      </w:r>
      <w:r w:rsidR="00D71768">
        <w:rPr>
          <w:snapToGrid w:val="0"/>
        </w:rPr>
        <w:t xml:space="preserve">No </w:t>
      </w:r>
      <w:r w:rsidRPr="00C42506">
        <w:rPr>
          <w:snapToGrid w:val="0"/>
        </w:rPr>
        <w:t>GN 35 of 6 September 1995.</w:t>
      </w:r>
    </w:p>
    <w:p w14:paraId="1070F636" w14:textId="77777777" w:rsidR="00C14BCF" w:rsidRPr="00DD759E" w:rsidRDefault="00C14BCF" w:rsidP="00C14BCF">
      <w:pPr>
        <w:pStyle w:val="notetext"/>
      </w:pPr>
      <w:r w:rsidRPr="00DD759E">
        <w:t>Note 1:</w:t>
      </w:r>
      <w:r w:rsidRPr="00DD759E">
        <w:tab/>
        <w:t>The intertidal areas and most of the islands are managed by the Queensland Government.</w:t>
      </w:r>
    </w:p>
    <w:p w14:paraId="1070F637" w14:textId="77777777" w:rsidR="00C14BCF" w:rsidRPr="00DD759E" w:rsidRDefault="00C14BCF" w:rsidP="00C14BCF">
      <w:pPr>
        <w:pStyle w:val="notetext"/>
      </w:pPr>
      <w:r w:rsidRPr="00DD759E">
        <w:t>Note 2:</w:t>
      </w:r>
      <w:r w:rsidRPr="00DD759E">
        <w:tab/>
        <w:t>The Commonwealth island of Eshelby Island 20</w:t>
      </w:r>
      <w:r>
        <w:noBreakHyphen/>
      </w:r>
      <w:r w:rsidRPr="00DD759E">
        <w:t>012 and the southern part of Dent Island 20</w:t>
      </w:r>
      <w:r>
        <w:noBreakHyphen/>
      </w:r>
      <w:r w:rsidRPr="00DD759E">
        <w:t>058c, and their intertidal areas, are managed by the Authority.</w:t>
      </w:r>
    </w:p>
    <w:p w14:paraId="1070F638" w14:textId="77777777" w:rsidR="00E25866" w:rsidRPr="00DD759E" w:rsidRDefault="00E25866" w:rsidP="009C4A4B">
      <w:pPr>
        <w:pStyle w:val="ActHead3"/>
        <w:pageBreakBefore/>
      </w:pPr>
      <w:bookmarkStart w:id="9" w:name="BKCheck15B_4"/>
      <w:bookmarkStart w:id="10" w:name="_Toc501379689"/>
      <w:bookmarkEnd w:id="9"/>
      <w:r w:rsidRPr="00DD759E">
        <w:rPr>
          <w:rStyle w:val="CharDivNo"/>
        </w:rPr>
        <w:t>Division 2</w:t>
      </w:r>
      <w:r w:rsidRPr="00DD759E">
        <w:t>—</w:t>
      </w:r>
      <w:r w:rsidRPr="00DD759E">
        <w:rPr>
          <w:rStyle w:val="CharDivText"/>
        </w:rPr>
        <w:t>Overview of values of the Planning Area</w:t>
      </w:r>
      <w:bookmarkEnd w:id="10"/>
    </w:p>
    <w:p w14:paraId="1070F639" w14:textId="77777777" w:rsidR="00E25866" w:rsidRPr="00DD759E" w:rsidRDefault="00E25866" w:rsidP="00E25866">
      <w:pPr>
        <w:pStyle w:val="ActHead5"/>
      </w:pPr>
      <w:bookmarkStart w:id="11" w:name="_Toc501379690"/>
      <w:r w:rsidRPr="00DD759E">
        <w:rPr>
          <w:rStyle w:val="CharSectno"/>
        </w:rPr>
        <w:t>1.5</w:t>
      </w:r>
      <w:r w:rsidRPr="00DD759E">
        <w:rPr>
          <w:szCs w:val="24"/>
        </w:rPr>
        <w:t xml:space="preserve">  </w:t>
      </w:r>
      <w:r w:rsidRPr="00DD759E">
        <w:t>Overview</w:t>
      </w:r>
      <w:bookmarkEnd w:id="11"/>
    </w:p>
    <w:p w14:paraId="1070F63A" w14:textId="77777777" w:rsidR="00E25866" w:rsidRPr="00DD759E" w:rsidRDefault="00E25866" w:rsidP="00E25866">
      <w:pPr>
        <w:pStyle w:val="Subsection"/>
      </w:pPr>
      <w:r w:rsidRPr="00DD759E">
        <w:tab/>
        <w:t>(1)</w:t>
      </w:r>
      <w:r w:rsidRPr="00DD759E">
        <w:tab/>
        <w:t>For the purposes of the Plan, the values of the Planning Area have been grouped into 3 categories:</w:t>
      </w:r>
    </w:p>
    <w:p w14:paraId="1070F63B" w14:textId="77777777" w:rsidR="00E25866" w:rsidRPr="00DD759E" w:rsidRDefault="00E25866" w:rsidP="00E25866">
      <w:pPr>
        <w:pStyle w:val="Paragraph"/>
      </w:pPr>
      <w:r w:rsidRPr="00DD759E">
        <w:tab/>
        <w:t>(a)</w:t>
      </w:r>
      <w:r w:rsidRPr="00DD759E">
        <w:tab/>
        <w:t>nature conservation; and</w:t>
      </w:r>
    </w:p>
    <w:p w14:paraId="1070F63C" w14:textId="77777777" w:rsidR="00E25866" w:rsidRPr="00DD759E" w:rsidRDefault="00E25866" w:rsidP="00E25866">
      <w:pPr>
        <w:pStyle w:val="Paragraph"/>
      </w:pPr>
      <w:r w:rsidRPr="00DD759E">
        <w:tab/>
        <w:t>(b)</w:t>
      </w:r>
      <w:r w:rsidRPr="00DD759E">
        <w:tab/>
        <w:t>cultural and heritage; and</w:t>
      </w:r>
    </w:p>
    <w:p w14:paraId="1070F63D" w14:textId="77777777" w:rsidR="00E25866" w:rsidRPr="00DD759E" w:rsidRDefault="00E25866" w:rsidP="00E25866">
      <w:pPr>
        <w:pStyle w:val="Paragraph"/>
      </w:pPr>
      <w:r w:rsidRPr="00DD759E">
        <w:tab/>
        <w:t>(c)</w:t>
      </w:r>
      <w:r w:rsidRPr="00DD759E">
        <w:tab/>
        <w:t>community (including scientific).</w:t>
      </w:r>
    </w:p>
    <w:p w14:paraId="1070F63E" w14:textId="77777777" w:rsidR="00E25866" w:rsidRPr="00DD759E" w:rsidRDefault="00E25866" w:rsidP="00E25866">
      <w:pPr>
        <w:pStyle w:val="notetext"/>
      </w:pPr>
      <w:r w:rsidRPr="00DD759E">
        <w:t>Note:</w:t>
      </w:r>
      <w:r w:rsidRPr="00DD759E">
        <w:tab/>
        <w:t>Although the values have been grouped into 3 categories, it is noted that the values are interrelated and overlap. Values constantly evolve over time and are not static. Values (a) and (b) align with the objects of plans of management within the Act and value (c) has been incorporated and termed community values consistent with a broader range of objectives in the plan of management and the Act.</w:t>
      </w:r>
    </w:p>
    <w:p w14:paraId="1070F63F" w14:textId="77777777" w:rsidR="00E25866" w:rsidRPr="00DD759E" w:rsidRDefault="00E25866" w:rsidP="00E25866">
      <w:pPr>
        <w:pStyle w:val="Subsection"/>
        <w:rPr>
          <w:rFonts w:eastAsiaTheme="minorHAnsi"/>
        </w:rPr>
      </w:pPr>
      <w:r w:rsidRPr="00DD759E">
        <w:rPr>
          <w:rFonts w:eastAsiaTheme="minorHAnsi"/>
        </w:rPr>
        <w:tab/>
        <w:t>(2)</w:t>
      </w:r>
      <w:r w:rsidRPr="00DD759E">
        <w:rPr>
          <w:rFonts w:eastAsiaTheme="minorHAnsi"/>
        </w:rPr>
        <w:tab/>
        <w:t>This Division and Divisions 2A, 2B and 2C outline the values and associated issues specific to the Planning Area, as well as the management strategies to address them to ensure ecologically sustainable use.</w:t>
      </w:r>
    </w:p>
    <w:p w14:paraId="1070F640" w14:textId="77777777" w:rsidR="00E25866" w:rsidRPr="00DD759E" w:rsidRDefault="00E25866" w:rsidP="00E25866">
      <w:pPr>
        <w:pStyle w:val="Subsection"/>
      </w:pPr>
      <w:r w:rsidRPr="00DD759E">
        <w:tab/>
        <w:t>(3)</w:t>
      </w:r>
      <w:r w:rsidRPr="00DD759E">
        <w:tab/>
        <w:t>Aboriginal and Torres Strait Islander Traditional Owners have continuing connections to traditional clan estates which are areas of great importance historically, culturally, socially and economically. This connection has been maintained despite a dynamic environmental shift during the last significant sea level rise (between 12,000 and 8,000 years ago), an altered state of living since European occupation and the modern use of marine and coastal environments. The Authority recognises that as custodians Traditional Owners have unique responsibilities, shared conservation interests and contrasting perspectives for some of the values and uses in the Planning Area.</w:t>
      </w:r>
    </w:p>
    <w:p w14:paraId="1070F641" w14:textId="77777777" w:rsidR="00E25866" w:rsidRPr="00DD759E" w:rsidRDefault="00E25866" w:rsidP="00E25866">
      <w:pPr>
        <w:pStyle w:val="Subsection"/>
      </w:pPr>
      <w:r w:rsidRPr="00DD759E">
        <w:tab/>
        <w:t>(4)</w:t>
      </w:r>
      <w:r w:rsidRPr="00DD759E">
        <w:tab/>
        <w:t>Climate change, land</w:t>
      </w:r>
      <w:r>
        <w:noBreakHyphen/>
      </w:r>
      <w:r w:rsidRPr="00DD759E">
        <w:t>based run</w:t>
      </w:r>
      <w:r>
        <w:noBreakHyphen/>
      </w:r>
      <w:r w:rsidRPr="00DD759E">
        <w:t xml:space="preserve">off, coastal development and some remaining impacts from fishing present threats to the Planning Area at a broader scale. Strategies for managing these threats are presented in the </w:t>
      </w:r>
      <w:r w:rsidRPr="00DD759E">
        <w:rPr>
          <w:i/>
        </w:rPr>
        <w:t>Reef 2050 Long</w:t>
      </w:r>
      <w:r>
        <w:rPr>
          <w:i/>
        </w:rPr>
        <w:noBreakHyphen/>
      </w:r>
      <w:r w:rsidRPr="00DD759E">
        <w:rPr>
          <w:i/>
        </w:rPr>
        <w:t>Term Sustainability Plan</w:t>
      </w:r>
      <w:r w:rsidRPr="00DD759E">
        <w:t xml:space="preserve"> (the </w:t>
      </w:r>
      <w:r w:rsidRPr="00DD759E">
        <w:rPr>
          <w:b/>
          <w:i/>
        </w:rPr>
        <w:t>Reef 2050 Plan</w:t>
      </w:r>
      <w:r w:rsidRPr="00DD759E">
        <w:t>).</w:t>
      </w:r>
    </w:p>
    <w:p w14:paraId="1070F642" w14:textId="77777777" w:rsidR="00E25866" w:rsidRPr="00DD759E" w:rsidRDefault="00E25866" w:rsidP="00E25866">
      <w:pPr>
        <w:pStyle w:val="Subsection"/>
      </w:pPr>
      <w:r w:rsidRPr="00DD759E">
        <w:tab/>
        <w:t>(5)</w:t>
      </w:r>
      <w:r w:rsidRPr="00DD759E">
        <w:tab/>
        <w:t xml:space="preserve">Increased visitation from vessels that have travelled internationally also presents the potential for increased biosecurity risks. Australia’s National System for the Prevention and Management of Marine Pest Incursions (including the </w:t>
      </w:r>
      <w:r w:rsidRPr="00DD759E">
        <w:rPr>
          <w:i/>
        </w:rPr>
        <w:t>Biosecurity Act 2015</w:t>
      </w:r>
      <w:r w:rsidRPr="00DD759E">
        <w:t>) aims to prevent new marine pests arriving, guide responses when a new pest does arrive and minimise the spread and impact of pests already established in Australia.</w:t>
      </w:r>
    </w:p>
    <w:p w14:paraId="1070F643" w14:textId="77777777" w:rsidR="00E25866" w:rsidRPr="00DD759E" w:rsidRDefault="00E25866" w:rsidP="00E25866">
      <w:pPr>
        <w:pStyle w:val="Subsection"/>
      </w:pPr>
      <w:r w:rsidRPr="00DD759E">
        <w:tab/>
        <w:t>(6)</w:t>
      </w:r>
      <w:r w:rsidRPr="00DD759E">
        <w:tab/>
        <w:t>The Planning Area is a complex natural system with multiple uses that is subject to successive and combined impacts on the environment (direct harm to marine life, reduced water quality and scenic amenity). This can also lead to adverse impacts on reef</w:t>
      </w:r>
      <w:r>
        <w:noBreakHyphen/>
      </w:r>
      <w:r w:rsidRPr="00DD759E">
        <w:t>dependent enterprises. Managing the cumulative impacts presents a challenge requiring a strategic approach with practical decision</w:t>
      </w:r>
      <w:r>
        <w:noBreakHyphen/>
      </w:r>
      <w:r w:rsidRPr="00DD759E">
        <w:t>support tools and methods together with supporting policy mechanisms (relating to offsets and net benefits) and stewardship.</w:t>
      </w:r>
    </w:p>
    <w:p w14:paraId="1070F644" w14:textId="77777777" w:rsidR="00E25866" w:rsidRPr="00DD759E" w:rsidRDefault="00E25866" w:rsidP="00E25866">
      <w:pPr>
        <w:pStyle w:val="notetext"/>
      </w:pPr>
      <w:r w:rsidRPr="00DD759E">
        <w:t>Note:</w:t>
      </w:r>
      <w:r w:rsidRPr="00DD759E">
        <w:tab/>
        <w:t>The Reef 2050 Plan’s Draft Cumulative Impact Management Policy, Draft Net Benefit Policy and Draft Offset Guideline for the Great Barrier Reef provide a systematic and consistent approach to achieve overall net benefit to the Great Barrier Reef.</w:t>
      </w:r>
    </w:p>
    <w:p w14:paraId="1070F645" w14:textId="77777777" w:rsidR="00E25866" w:rsidRPr="00DD759E" w:rsidRDefault="00E25866" w:rsidP="009C4A4B">
      <w:pPr>
        <w:pStyle w:val="ActHead3"/>
        <w:pageBreakBefore/>
      </w:pPr>
      <w:bookmarkStart w:id="12" w:name="_Toc501379691"/>
      <w:r w:rsidRPr="00DD759E">
        <w:rPr>
          <w:rStyle w:val="CharDivNo"/>
        </w:rPr>
        <w:t>Division 2A</w:t>
      </w:r>
      <w:r w:rsidRPr="00DD759E">
        <w:t>—</w:t>
      </w:r>
      <w:r w:rsidRPr="00DD759E">
        <w:rPr>
          <w:rStyle w:val="CharDivText"/>
        </w:rPr>
        <w:t>Nature conservation values</w:t>
      </w:r>
      <w:bookmarkEnd w:id="12"/>
    </w:p>
    <w:p w14:paraId="1070F646" w14:textId="77777777" w:rsidR="00E25866" w:rsidRPr="00DD759E" w:rsidRDefault="00E25866" w:rsidP="00E25866">
      <w:pPr>
        <w:pStyle w:val="ActHead4"/>
      </w:pPr>
      <w:bookmarkStart w:id="13" w:name="_Toc501379692"/>
      <w:r w:rsidRPr="00DD759E">
        <w:rPr>
          <w:rStyle w:val="CharSubdNo"/>
        </w:rPr>
        <w:t>Subdivision 1</w:t>
      </w:r>
      <w:r w:rsidRPr="00DD759E">
        <w:t>—</w:t>
      </w:r>
      <w:r w:rsidRPr="00DD759E">
        <w:rPr>
          <w:rStyle w:val="CharSubdText"/>
        </w:rPr>
        <w:t>Overview of nature conservation values</w:t>
      </w:r>
      <w:bookmarkEnd w:id="13"/>
    </w:p>
    <w:p w14:paraId="1070F647" w14:textId="77777777" w:rsidR="00E25866" w:rsidRPr="00DD759E" w:rsidRDefault="00E25866" w:rsidP="00E25866">
      <w:pPr>
        <w:pStyle w:val="ActHead5"/>
      </w:pPr>
      <w:bookmarkStart w:id="14" w:name="_Toc501379693"/>
      <w:r w:rsidRPr="00DD759E">
        <w:rPr>
          <w:rStyle w:val="CharSectno"/>
        </w:rPr>
        <w:t>1.6</w:t>
      </w:r>
      <w:r w:rsidRPr="00DD759E">
        <w:t xml:space="preserve">  Overview</w:t>
      </w:r>
      <w:bookmarkEnd w:id="14"/>
    </w:p>
    <w:p w14:paraId="1070F648" w14:textId="77777777" w:rsidR="00E25866" w:rsidRPr="00DD759E" w:rsidRDefault="00E25866" w:rsidP="00E25866">
      <w:pPr>
        <w:pStyle w:val="Subsection"/>
      </w:pPr>
      <w:r w:rsidRPr="00DD759E">
        <w:tab/>
        <w:t>(1)</w:t>
      </w:r>
      <w:r w:rsidRPr="00DD759E">
        <w:tab/>
        <w:t>Nature conservation values of the Planning Area that the Authority considers are, or may be, threatened include the following:</w:t>
      </w:r>
    </w:p>
    <w:p w14:paraId="1070F649" w14:textId="77777777" w:rsidR="00E25866" w:rsidRPr="00DD759E" w:rsidRDefault="00E25866" w:rsidP="00E25866">
      <w:pPr>
        <w:pStyle w:val="Paragraph"/>
      </w:pPr>
      <w:r w:rsidRPr="00DD759E">
        <w:tab/>
        <w:t>(a)</w:t>
      </w:r>
      <w:r w:rsidRPr="00DD759E">
        <w:tab/>
        <w:t>water quality;</w:t>
      </w:r>
    </w:p>
    <w:p w14:paraId="1070F64A" w14:textId="77777777" w:rsidR="00E25866" w:rsidRPr="00DD759E" w:rsidRDefault="00E25866" w:rsidP="00E25866">
      <w:pPr>
        <w:pStyle w:val="Paragraph"/>
      </w:pPr>
      <w:r w:rsidRPr="00DD759E">
        <w:tab/>
        <w:t>(b)</w:t>
      </w:r>
      <w:r w:rsidRPr="00DD759E">
        <w:tab/>
        <w:t>corals and associated biota;</w:t>
      </w:r>
    </w:p>
    <w:p w14:paraId="1070F64B" w14:textId="77777777" w:rsidR="00E25866" w:rsidRPr="00DD759E" w:rsidRDefault="00E25866" w:rsidP="00E25866">
      <w:pPr>
        <w:pStyle w:val="Paragraph"/>
      </w:pPr>
      <w:r w:rsidRPr="00DD759E">
        <w:tab/>
        <w:t>(c)</w:t>
      </w:r>
      <w:r w:rsidRPr="00DD759E">
        <w:tab/>
        <w:t>habitats and marine animals;</w:t>
      </w:r>
    </w:p>
    <w:p w14:paraId="1070F64C" w14:textId="77777777" w:rsidR="00E25866" w:rsidRPr="00DD759E" w:rsidRDefault="00E25866" w:rsidP="00E25866">
      <w:pPr>
        <w:pStyle w:val="Paragraph"/>
      </w:pPr>
      <w:r w:rsidRPr="00DD759E">
        <w:tab/>
        <w:t>(d)</w:t>
      </w:r>
      <w:r w:rsidRPr="00DD759E">
        <w:tab/>
        <w:t>birds nesting or roosting in, or adjacent to, the Planning Area.</w:t>
      </w:r>
    </w:p>
    <w:p w14:paraId="1070F64D" w14:textId="77777777" w:rsidR="00E25866" w:rsidRPr="00DD759E" w:rsidRDefault="00E25866" w:rsidP="00E25866">
      <w:pPr>
        <w:pStyle w:val="Subsection"/>
        <w:rPr>
          <w:rFonts w:eastAsiaTheme="minorHAnsi"/>
        </w:rPr>
      </w:pPr>
      <w:r w:rsidRPr="00DD759E">
        <w:rPr>
          <w:rFonts w:eastAsiaTheme="minorHAnsi"/>
        </w:rPr>
        <w:tab/>
        <w:t>(2)</w:t>
      </w:r>
      <w:r w:rsidRPr="00DD759E">
        <w:rPr>
          <w:rFonts w:eastAsiaTheme="minorHAnsi"/>
        </w:rPr>
        <w:tab/>
        <w:t>To reduce or eliminate the threats to nature conservation values in the Planning Area, areas of unique or outstanding value have been assigned high levels of protection and, in some cases, access is limited in some areas.</w:t>
      </w:r>
    </w:p>
    <w:p w14:paraId="1070F64E" w14:textId="77777777" w:rsidR="00E25866" w:rsidRPr="00DD759E" w:rsidRDefault="00E25866" w:rsidP="00E25866">
      <w:pPr>
        <w:pStyle w:val="ActHead4"/>
      </w:pPr>
      <w:bookmarkStart w:id="15" w:name="_Toc501379694"/>
      <w:r w:rsidRPr="00DD759E">
        <w:rPr>
          <w:rStyle w:val="CharSubdNo"/>
        </w:rPr>
        <w:t>Subdivision 2</w:t>
      </w:r>
      <w:r w:rsidRPr="00DD759E">
        <w:t>—</w:t>
      </w:r>
      <w:r w:rsidRPr="00DD759E">
        <w:rPr>
          <w:rStyle w:val="CharSubdText"/>
        </w:rPr>
        <w:t>Water Quality</w:t>
      </w:r>
      <w:bookmarkEnd w:id="15"/>
    </w:p>
    <w:p w14:paraId="1070F64F" w14:textId="77777777" w:rsidR="00E25866" w:rsidRPr="00DD759E" w:rsidRDefault="00E25866" w:rsidP="00E25866">
      <w:pPr>
        <w:pStyle w:val="ActHead5"/>
      </w:pPr>
      <w:bookmarkStart w:id="16" w:name="_Toc501379695"/>
      <w:r w:rsidRPr="00DD759E">
        <w:rPr>
          <w:rStyle w:val="CharSectno"/>
        </w:rPr>
        <w:t>1.7A</w:t>
      </w:r>
      <w:r w:rsidRPr="00DD759E">
        <w:t xml:space="preserve">  Values</w:t>
      </w:r>
      <w:bookmarkEnd w:id="16"/>
    </w:p>
    <w:p w14:paraId="1070F650" w14:textId="77777777" w:rsidR="00E25866" w:rsidRPr="00DD759E" w:rsidRDefault="00E25866" w:rsidP="00E25866">
      <w:pPr>
        <w:pStyle w:val="Subsection"/>
      </w:pPr>
      <w:r w:rsidRPr="00DD759E">
        <w:tab/>
        <w:t>(1)</w:t>
      </w:r>
      <w:r w:rsidRPr="00DD759E">
        <w:tab/>
        <w:t>The Authority has identified the following values relating to water quality in the Planning Area.</w:t>
      </w:r>
    </w:p>
    <w:p w14:paraId="1070F651" w14:textId="77777777" w:rsidR="00E25866" w:rsidRPr="00DD759E" w:rsidRDefault="00E25866" w:rsidP="00E25866">
      <w:pPr>
        <w:pStyle w:val="Subsection"/>
      </w:pPr>
      <w:r w:rsidRPr="00DD759E">
        <w:tab/>
        <w:t>(2)</w:t>
      </w:r>
      <w:r w:rsidRPr="00DD759E">
        <w:tab/>
        <w:t>Water in the Planning Area has long been a natural resource of significance to Traditional Owners, their spirituality and their physical health. From prehistoric to contemporary times saltwater areas and freshwater sites are regarded for their diversity in use and value. This includes language and place names, songlines, storylines, intimate traditional ecological knowledge, social enjoyment, historic travel and trade routes, access and use of coastal fishing places, fish traps, hunting grounds and traditional estates.</w:t>
      </w:r>
    </w:p>
    <w:p w14:paraId="1070F652" w14:textId="77777777" w:rsidR="00E25866" w:rsidRPr="00DD759E" w:rsidRDefault="00E25866" w:rsidP="00E25866">
      <w:pPr>
        <w:pStyle w:val="Subsection"/>
      </w:pPr>
      <w:r w:rsidRPr="00DD759E">
        <w:tab/>
        <w:t>(3)</w:t>
      </w:r>
      <w:r w:rsidRPr="00DD759E">
        <w:tab/>
        <w:t>Good water quality is essential for the optimal functioning and resilience of the ecological systems and the marine life they support.</w:t>
      </w:r>
    </w:p>
    <w:p w14:paraId="1070F653" w14:textId="77777777" w:rsidR="00E25866" w:rsidRPr="00DD759E" w:rsidRDefault="00E25866" w:rsidP="00E25866">
      <w:pPr>
        <w:pStyle w:val="Subsection"/>
      </w:pPr>
      <w:r w:rsidRPr="00DD759E">
        <w:tab/>
        <w:t>(4)</w:t>
      </w:r>
      <w:r w:rsidRPr="00DD759E">
        <w:tab/>
        <w:t>The clarity of water has supported the growth of a substantial tourism industry. Reef dependent industries receive direct economic benefits from a healthy reef ecosystem that is dependent upon good water quality.</w:t>
      </w:r>
    </w:p>
    <w:p w14:paraId="1070F654" w14:textId="77777777" w:rsidR="00E25866" w:rsidRPr="00DD759E" w:rsidRDefault="00E25866" w:rsidP="00E25866">
      <w:pPr>
        <w:pStyle w:val="Subsection"/>
      </w:pPr>
      <w:r w:rsidRPr="00DD759E">
        <w:tab/>
        <w:t>(5)</w:t>
      </w:r>
      <w:r w:rsidRPr="00DD759E">
        <w:tab/>
        <w:t>Water clarity is important for the enjoyment of, and satisfaction with, the environment. It is also important for safety, particularly diver safety.</w:t>
      </w:r>
    </w:p>
    <w:p w14:paraId="1070F655" w14:textId="77777777" w:rsidR="00E25866" w:rsidRPr="00DD759E" w:rsidRDefault="00E25866" w:rsidP="00E25866">
      <w:pPr>
        <w:pStyle w:val="ActHead5"/>
      </w:pPr>
      <w:bookmarkStart w:id="17" w:name="_Toc501379696"/>
      <w:r w:rsidRPr="00DD759E">
        <w:rPr>
          <w:rStyle w:val="CharSectno"/>
        </w:rPr>
        <w:t>1.7B</w:t>
      </w:r>
      <w:r w:rsidRPr="00DD759E">
        <w:t xml:space="preserve">  Issues</w:t>
      </w:r>
      <w:bookmarkEnd w:id="17"/>
    </w:p>
    <w:p w14:paraId="1070F656" w14:textId="77777777" w:rsidR="00E25866" w:rsidRPr="00DD759E" w:rsidRDefault="00E25866" w:rsidP="00E25866">
      <w:pPr>
        <w:pStyle w:val="Subsection"/>
      </w:pPr>
      <w:r w:rsidRPr="00DD759E">
        <w:tab/>
        <w:t>(1)</w:t>
      </w:r>
      <w:r w:rsidRPr="00DD759E">
        <w:tab/>
        <w:t>The Authority has identified the following issues relating to water quality in the Planning Area.</w:t>
      </w:r>
    </w:p>
    <w:p w14:paraId="1070F657" w14:textId="77777777" w:rsidR="00E25866" w:rsidRPr="00DD759E" w:rsidRDefault="00E25866" w:rsidP="00E25866">
      <w:pPr>
        <w:pStyle w:val="Subsection"/>
      </w:pPr>
      <w:r w:rsidRPr="00DD759E">
        <w:tab/>
        <w:t>(2)</w:t>
      </w:r>
      <w:r w:rsidRPr="00DD759E">
        <w:tab/>
        <w:t>Changes to water quality may affect the cultural and spiritual values held by Traditional Owners, the way they interact with water and how they use the natural resources that depend on it.</w:t>
      </w:r>
    </w:p>
    <w:p w14:paraId="1070F658" w14:textId="77777777" w:rsidR="00E25866" w:rsidRPr="00DD759E" w:rsidRDefault="00E25866" w:rsidP="00E25866">
      <w:pPr>
        <w:pStyle w:val="Subsection"/>
      </w:pPr>
      <w:r w:rsidRPr="00DD759E">
        <w:rPr>
          <w:rFonts w:eastAsiaTheme="minorHAnsi"/>
        </w:rPr>
        <w:tab/>
        <w:t>(3)</w:t>
      </w:r>
      <w:r w:rsidRPr="00DD759E">
        <w:rPr>
          <w:rFonts w:eastAsiaTheme="minorHAnsi"/>
        </w:rPr>
        <w:tab/>
        <w:t>Reduced water quality impact</w:t>
      </w:r>
      <w:r w:rsidRPr="00DD759E">
        <w:t>s</w:t>
      </w:r>
      <w:r w:rsidRPr="00DD759E">
        <w:rPr>
          <w:rFonts w:eastAsiaTheme="minorHAnsi"/>
        </w:rPr>
        <w:t xml:space="preserve"> on the condition of physical, chemical and ecological processes.</w:t>
      </w:r>
    </w:p>
    <w:p w14:paraId="1070F659" w14:textId="77777777" w:rsidR="00E25866" w:rsidRPr="00DD759E" w:rsidRDefault="00E25866" w:rsidP="00E25866">
      <w:pPr>
        <w:pStyle w:val="Subsection"/>
      </w:pPr>
      <w:r w:rsidRPr="00DD759E">
        <w:tab/>
        <w:t>(4)</w:t>
      </w:r>
      <w:r w:rsidRPr="00DD759E">
        <w:tab/>
        <w:t>Reduced underwater visibility can adversely impact on tourism operators and visitor experience.</w:t>
      </w:r>
    </w:p>
    <w:p w14:paraId="1070F65A" w14:textId="77777777" w:rsidR="00E25866" w:rsidRPr="00DD759E" w:rsidRDefault="00E25866" w:rsidP="00E25866">
      <w:pPr>
        <w:pStyle w:val="Subsection"/>
      </w:pPr>
      <w:r w:rsidRPr="00DD759E">
        <w:tab/>
        <w:t>(5)</w:t>
      </w:r>
      <w:r w:rsidRPr="00DD759E">
        <w:tab/>
        <w:t>Broadly, factors adversely impacting on the water quality are as follows:</w:t>
      </w:r>
    </w:p>
    <w:p w14:paraId="1070F65B" w14:textId="77777777" w:rsidR="00E25866" w:rsidRPr="00DD759E" w:rsidRDefault="00E25866" w:rsidP="00E25866">
      <w:pPr>
        <w:pStyle w:val="Paragraph"/>
      </w:pPr>
      <w:r w:rsidRPr="00DD759E">
        <w:tab/>
        <w:t>(a)</w:t>
      </w:r>
      <w:r w:rsidRPr="00DD759E">
        <w:tab/>
        <w:t>land</w:t>
      </w:r>
      <w:r>
        <w:noBreakHyphen/>
      </w:r>
      <w:r w:rsidRPr="00DD759E">
        <w:t>based run</w:t>
      </w:r>
      <w:r>
        <w:noBreakHyphen/>
      </w:r>
      <w:r w:rsidRPr="00DD759E">
        <w:t>off;</w:t>
      </w:r>
    </w:p>
    <w:p w14:paraId="1070F65C" w14:textId="77777777" w:rsidR="00E25866" w:rsidRPr="00DD759E" w:rsidRDefault="00E25866" w:rsidP="00E25866">
      <w:pPr>
        <w:pStyle w:val="Paragraph"/>
      </w:pPr>
      <w:r w:rsidRPr="00DD759E">
        <w:tab/>
        <w:t>(b)</w:t>
      </w:r>
      <w:r w:rsidRPr="00DD759E">
        <w:tab/>
        <w:t>extreme weather events;</w:t>
      </w:r>
    </w:p>
    <w:p w14:paraId="1070F65D" w14:textId="77777777" w:rsidR="00E25866" w:rsidRPr="00DD759E" w:rsidRDefault="00E25866" w:rsidP="00E25866">
      <w:pPr>
        <w:pStyle w:val="Paragraph"/>
      </w:pPr>
      <w:r w:rsidRPr="00DD759E">
        <w:tab/>
        <w:t>(c)</w:t>
      </w:r>
      <w:r w:rsidRPr="00DD759E">
        <w:tab/>
        <w:t>coastal development;</w:t>
      </w:r>
    </w:p>
    <w:p w14:paraId="1070F65E" w14:textId="77777777" w:rsidR="00E25866" w:rsidRPr="00DD759E" w:rsidRDefault="00E25866" w:rsidP="00E25866">
      <w:pPr>
        <w:pStyle w:val="Paragraph"/>
      </w:pPr>
      <w:r w:rsidRPr="00DD759E">
        <w:tab/>
        <w:t>(d)</w:t>
      </w:r>
      <w:r w:rsidRPr="00DD759E">
        <w:tab/>
        <w:t>direct use from activities including the following:</w:t>
      </w:r>
    </w:p>
    <w:p w14:paraId="1070F65F" w14:textId="77777777" w:rsidR="00E25866" w:rsidRPr="00DD759E" w:rsidRDefault="00E25866" w:rsidP="00E25866">
      <w:pPr>
        <w:pStyle w:val="paragraphsub"/>
      </w:pPr>
      <w:r w:rsidRPr="00DD759E">
        <w:tab/>
        <w:t>(i)</w:t>
      </w:r>
      <w:r w:rsidRPr="00DD759E">
        <w:tab/>
        <w:t>tourism;</w:t>
      </w:r>
    </w:p>
    <w:p w14:paraId="1070F660" w14:textId="77777777" w:rsidR="00E25866" w:rsidRPr="00DD759E" w:rsidRDefault="00E25866" w:rsidP="00E25866">
      <w:pPr>
        <w:pStyle w:val="paragraphsub"/>
      </w:pPr>
      <w:r w:rsidRPr="00DD759E">
        <w:tab/>
        <w:t>(ii)</w:t>
      </w:r>
      <w:r w:rsidRPr="00DD759E">
        <w:tab/>
        <w:t>use of ports;</w:t>
      </w:r>
    </w:p>
    <w:p w14:paraId="1070F661" w14:textId="77777777" w:rsidR="00E25866" w:rsidRPr="00DD759E" w:rsidRDefault="00E25866" w:rsidP="00E25866">
      <w:pPr>
        <w:pStyle w:val="paragraphsub"/>
      </w:pPr>
      <w:r w:rsidRPr="00DD759E">
        <w:tab/>
        <w:t>(iii)</w:t>
      </w:r>
      <w:r w:rsidRPr="00DD759E">
        <w:tab/>
        <w:t>shipping;</w:t>
      </w:r>
    </w:p>
    <w:p w14:paraId="1070F662" w14:textId="77777777" w:rsidR="00E25866" w:rsidRPr="00DD759E" w:rsidRDefault="00E25866" w:rsidP="00E25866">
      <w:pPr>
        <w:pStyle w:val="paragraphsub"/>
      </w:pPr>
      <w:r w:rsidRPr="00DD759E">
        <w:tab/>
        <w:t>(iv)</w:t>
      </w:r>
      <w:r w:rsidRPr="00DD759E">
        <w:tab/>
        <w:t>fishing;</w:t>
      </w:r>
    </w:p>
    <w:p w14:paraId="1070F663" w14:textId="77777777" w:rsidR="00E25866" w:rsidRPr="00DD759E" w:rsidRDefault="00E25866" w:rsidP="00E25866">
      <w:pPr>
        <w:pStyle w:val="paragraphsub"/>
      </w:pPr>
      <w:r w:rsidRPr="00DD759E">
        <w:tab/>
        <w:t>(v)</w:t>
      </w:r>
      <w:r w:rsidRPr="00DD759E">
        <w:tab/>
        <w:t>agricultural activities;</w:t>
      </w:r>
    </w:p>
    <w:p w14:paraId="1070F664" w14:textId="77777777" w:rsidR="00E25866" w:rsidRPr="00DD759E" w:rsidRDefault="00E25866" w:rsidP="00E25866">
      <w:pPr>
        <w:pStyle w:val="paragraphsub"/>
      </w:pPr>
      <w:r w:rsidRPr="00DD759E">
        <w:tab/>
        <w:t>(vi)</w:t>
      </w:r>
      <w:r w:rsidRPr="00DD759E">
        <w:tab/>
        <w:t>development.</w:t>
      </w:r>
    </w:p>
    <w:p w14:paraId="1070F665" w14:textId="77777777" w:rsidR="00E25866" w:rsidRPr="00DD759E" w:rsidRDefault="00E25866" w:rsidP="00E25866">
      <w:pPr>
        <w:pStyle w:val="Subsection"/>
      </w:pPr>
      <w:r w:rsidRPr="00DD759E">
        <w:tab/>
        <w:t>(6)</w:t>
      </w:r>
      <w:r w:rsidRPr="00DD759E">
        <w:tab/>
        <w:t>The Proserpine River directly influences water quality in the Planning Area. Nearby O’Connell, Pioneer, Plane, Burdekin and Fitzroy rivers also influence the water quality in the Planning Area. Potential sources of pollution from these river catchments include sediment, agricultural chemicals and fertilisers, discharge of treated sewage, marine debris and other chemicals including antifouling paint and fuel residues.</w:t>
      </w:r>
    </w:p>
    <w:p w14:paraId="1070F666" w14:textId="77777777" w:rsidR="00E25866" w:rsidRPr="00DD759E" w:rsidRDefault="00E25866" w:rsidP="00E25866">
      <w:pPr>
        <w:pStyle w:val="Subsection"/>
      </w:pPr>
      <w:r w:rsidRPr="00DD759E">
        <w:tab/>
        <w:t>(7)</w:t>
      </w:r>
      <w:r w:rsidRPr="00DD759E">
        <w:tab/>
        <w:t>There are potential impacts to marine life from the Planning Area’s complex hydrodynamics which can cause settled sediments to re</w:t>
      </w:r>
      <w:r>
        <w:noBreakHyphen/>
      </w:r>
      <w:r w:rsidRPr="00DD759E">
        <w:t>suspend.</w:t>
      </w:r>
    </w:p>
    <w:p w14:paraId="1070F667" w14:textId="77777777" w:rsidR="00E25866" w:rsidRPr="00DD759E" w:rsidRDefault="00E25866" w:rsidP="00E25866">
      <w:pPr>
        <w:pStyle w:val="Subsection"/>
      </w:pPr>
      <w:r w:rsidRPr="00DD759E">
        <w:tab/>
        <w:t>(8)</w:t>
      </w:r>
      <w:r w:rsidRPr="00DD759E">
        <w:tab/>
        <w:t>The exchange of ballast water has the potential to impact on water quality.</w:t>
      </w:r>
    </w:p>
    <w:p w14:paraId="1070F668" w14:textId="77777777" w:rsidR="00E25866" w:rsidRPr="00DD759E" w:rsidRDefault="00E25866" w:rsidP="00E25866">
      <w:pPr>
        <w:pStyle w:val="notetext"/>
      </w:pPr>
      <w:r w:rsidRPr="00DD759E">
        <w:t>Note 1:</w:t>
      </w:r>
      <w:r w:rsidRPr="00DD759E">
        <w:tab/>
        <w:t>The acceptable area for ballast water exchange is 12 nautical miles from the outer edge of the Great Barrier Reef under the International Convention for the Control and Management of Ballast Water and Sediments.</w:t>
      </w:r>
    </w:p>
    <w:p w14:paraId="1070F669" w14:textId="77777777" w:rsidR="00E25866" w:rsidRPr="00DD759E" w:rsidRDefault="00E25866" w:rsidP="00E25866">
      <w:pPr>
        <w:pStyle w:val="notetext"/>
      </w:pPr>
      <w:r w:rsidRPr="00DD759E">
        <w:t>Note 2:</w:t>
      </w:r>
      <w:r w:rsidRPr="00DD759E">
        <w:tab/>
        <w:t xml:space="preserve">Further information on ballast water exchange is available in the </w:t>
      </w:r>
      <w:r w:rsidRPr="00DD759E">
        <w:rPr>
          <w:i/>
        </w:rPr>
        <w:t>Australian Ballast Water Management Requirements Version 6</w:t>
      </w:r>
      <w:r w:rsidRPr="00DD759E">
        <w:t xml:space="preserve"> available at </w:t>
      </w:r>
      <w:r w:rsidRPr="00DD759E">
        <w:rPr>
          <w:u w:val="single"/>
        </w:rPr>
        <w:t>www.agriculture.gov.au</w:t>
      </w:r>
      <w:r w:rsidRPr="00DD759E">
        <w:t>.</w:t>
      </w:r>
    </w:p>
    <w:p w14:paraId="1070F66A" w14:textId="77777777" w:rsidR="00E25866" w:rsidRPr="00DD759E" w:rsidRDefault="00E25866" w:rsidP="00E25866">
      <w:pPr>
        <w:pStyle w:val="ActHead5"/>
      </w:pPr>
      <w:bookmarkStart w:id="18" w:name="_Toc501379697"/>
      <w:r w:rsidRPr="00DD759E">
        <w:rPr>
          <w:rStyle w:val="CharSectno"/>
        </w:rPr>
        <w:t>1.7C</w:t>
      </w:r>
      <w:r w:rsidRPr="00DD759E">
        <w:t xml:space="preserve">  Strategies</w:t>
      </w:r>
      <w:bookmarkEnd w:id="18"/>
    </w:p>
    <w:p w14:paraId="1070F66B"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water quality.</w:t>
      </w:r>
    </w:p>
    <w:p w14:paraId="1070F66C" w14:textId="77777777" w:rsidR="00E25866" w:rsidRPr="00DD759E" w:rsidRDefault="00E25866" w:rsidP="00E25866">
      <w:pPr>
        <w:pStyle w:val="Subsection"/>
      </w:pPr>
      <w:r w:rsidRPr="00DD759E">
        <w:tab/>
        <w:t>(2)</w:t>
      </w:r>
      <w:r w:rsidRPr="00DD759E">
        <w:tab/>
        <w:t>Encourage investigation of the complex hydrodynamics in the Planning Area including the retention and resuspension of turbid water.</w:t>
      </w:r>
    </w:p>
    <w:p w14:paraId="1070F66D" w14:textId="77777777" w:rsidR="00E25866" w:rsidRPr="00DD759E" w:rsidRDefault="00E25866" w:rsidP="00E25866">
      <w:pPr>
        <w:pStyle w:val="Subsection"/>
      </w:pPr>
      <w:r w:rsidRPr="00DD759E">
        <w:tab/>
        <w:t>(3)</w:t>
      </w:r>
      <w:r w:rsidRPr="00DD759E">
        <w:tab/>
        <w:t>Encourage investigation into the impacts of anchoring including chain swing at high</w:t>
      </w:r>
      <w:r>
        <w:noBreakHyphen/>
      </w:r>
      <w:r w:rsidRPr="00DD759E">
        <w:t>use sites within and adjacent to the Planning Area.</w:t>
      </w:r>
    </w:p>
    <w:p w14:paraId="1070F66E" w14:textId="77777777" w:rsidR="00E25866" w:rsidRPr="00DD759E" w:rsidRDefault="00E25866" w:rsidP="00E25866">
      <w:pPr>
        <w:pStyle w:val="Subsection"/>
      </w:pPr>
      <w:r w:rsidRPr="00DD759E">
        <w:tab/>
        <w:t>(4)</w:t>
      </w:r>
      <w:r w:rsidRPr="00DD759E">
        <w:tab/>
        <w:t>Encourage investigation of the effectiveness of current marine monitoring sites within the Planning Area.</w:t>
      </w:r>
    </w:p>
    <w:p w14:paraId="1070F66F" w14:textId="77777777" w:rsidR="00E25866" w:rsidRPr="00DD759E" w:rsidRDefault="00E25866" w:rsidP="00E25866">
      <w:pPr>
        <w:pStyle w:val="Subsection"/>
      </w:pPr>
      <w:r w:rsidRPr="00DD759E">
        <w:tab/>
        <w:t>(5)</w:t>
      </w:r>
      <w:r w:rsidRPr="00DD759E">
        <w:tab/>
        <w:t xml:space="preserve">Monitor the water quality parameters identified in the </w:t>
      </w:r>
      <w:hyperlink r:id="rId28" w:history="1">
        <w:r w:rsidRPr="00DD759E">
          <w:rPr>
            <w:i/>
          </w:rPr>
          <w:t>Water Quality Guidelines for the Great Barrier Reef Marine Park</w:t>
        </w:r>
      </w:hyperlink>
      <w:r w:rsidRPr="00DD759E">
        <w:t xml:space="preserve"> and promptly respond where trigger values are exceeded.</w:t>
      </w:r>
    </w:p>
    <w:p w14:paraId="1070F670" w14:textId="77777777" w:rsidR="00E25866" w:rsidRPr="00DD759E" w:rsidRDefault="00E25866" w:rsidP="00E25866">
      <w:pPr>
        <w:pStyle w:val="notetext"/>
      </w:pPr>
      <w:r w:rsidRPr="00DD759E">
        <w:t>Note:</w:t>
      </w:r>
      <w:r w:rsidRPr="00DD759E">
        <w:tab/>
        <w:t xml:space="preserve">The </w:t>
      </w:r>
      <w:r w:rsidRPr="00DD759E">
        <w:rPr>
          <w:i/>
        </w:rPr>
        <w:t>Water Quality Guidelines for the Great Barrier Reef Marine Park</w:t>
      </w:r>
      <w:r w:rsidRPr="00DD759E">
        <w:t xml:space="preserve"> are available at </w:t>
      </w:r>
      <w:r w:rsidRPr="00DD759E">
        <w:rPr>
          <w:u w:val="single"/>
        </w:rPr>
        <w:t>www.gbrmpa.gov.au</w:t>
      </w:r>
      <w:r w:rsidRPr="00DD759E">
        <w:t>.</w:t>
      </w:r>
    </w:p>
    <w:p w14:paraId="1070F671" w14:textId="77777777" w:rsidR="00E25866" w:rsidRPr="00DD759E" w:rsidRDefault="00E25866" w:rsidP="00E25866">
      <w:pPr>
        <w:pStyle w:val="Subsection"/>
      </w:pPr>
      <w:r w:rsidRPr="00DD759E">
        <w:tab/>
        <w:t>(6)</w:t>
      </w:r>
      <w:r w:rsidRPr="00DD759E">
        <w:tab/>
        <w:t xml:space="preserve">Monitor and improve management practices and the quality of water entering the Planning Area, and the Marine Park, under the </w:t>
      </w:r>
      <w:r w:rsidRPr="00DD759E">
        <w:rPr>
          <w:i/>
        </w:rPr>
        <w:t>Reef Water Quality Protection Plan 2013</w:t>
      </w:r>
      <w:r w:rsidRPr="00DD759E">
        <w:t xml:space="preserve"> through partnerships with the Commonwealth and Queensland governments, the Regional Natural Resource Management body and agricultural industries as part of the commitment.</w:t>
      </w:r>
    </w:p>
    <w:p w14:paraId="1070F672" w14:textId="77777777" w:rsidR="00E25866" w:rsidRPr="00DD759E" w:rsidRDefault="00E25866" w:rsidP="00E25866">
      <w:pPr>
        <w:pStyle w:val="Subsection"/>
      </w:pPr>
      <w:r w:rsidRPr="00DD759E">
        <w:tab/>
        <w:t>(7)</w:t>
      </w:r>
      <w:r w:rsidRPr="00DD759E">
        <w:tab/>
        <w:t xml:space="preserve">Apply the </w:t>
      </w:r>
      <w:r w:rsidRPr="00DD759E">
        <w:rPr>
          <w:i/>
        </w:rPr>
        <w:t>Dredging and Dredge Spoil Material Disposal Policy</w:t>
      </w:r>
      <w:r w:rsidRPr="00DD759E">
        <w:t xml:space="preserve"> for the management of dredging and disposal of dredge spoil material in the Marine Park.</w:t>
      </w:r>
    </w:p>
    <w:p w14:paraId="1070F673" w14:textId="77777777" w:rsidR="00E25866" w:rsidRPr="00DD759E" w:rsidRDefault="00E25866" w:rsidP="00E25866">
      <w:pPr>
        <w:pStyle w:val="notetext"/>
      </w:pPr>
      <w:r w:rsidRPr="00DD759E">
        <w:t>Note:</w:t>
      </w:r>
      <w:r w:rsidRPr="00DD759E">
        <w:tab/>
        <w:t xml:space="preserve">The </w:t>
      </w:r>
      <w:r w:rsidRPr="00DD759E">
        <w:rPr>
          <w:i/>
        </w:rPr>
        <w:t>Dredging and Dredge Spoil Material Disposal Policy</w:t>
      </w:r>
      <w:r w:rsidRPr="00DD759E">
        <w:t xml:space="preserve"> is available at </w:t>
      </w:r>
      <w:r w:rsidRPr="00DD759E">
        <w:rPr>
          <w:u w:val="single"/>
        </w:rPr>
        <w:t>www.gbrmpa.gov.au</w:t>
      </w:r>
      <w:r w:rsidRPr="00DD759E">
        <w:t>.</w:t>
      </w:r>
    </w:p>
    <w:p w14:paraId="1070F674" w14:textId="77777777" w:rsidR="00E25866" w:rsidRPr="00DD759E" w:rsidRDefault="00E25866" w:rsidP="00E25866">
      <w:pPr>
        <w:pStyle w:val="Subsection"/>
      </w:pPr>
      <w:r w:rsidRPr="00DD759E">
        <w:tab/>
        <w:t>(8)</w:t>
      </w:r>
      <w:r w:rsidRPr="00DD759E">
        <w:tab/>
        <w:t>Encourage education and community awareness, stewardship and best practice for protecting or improving water quality through partnerships with the Commonwealth, Queensland and local governments, land holders and industry groups.</w:t>
      </w:r>
    </w:p>
    <w:p w14:paraId="1070F675" w14:textId="77777777" w:rsidR="00E25866" w:rsidRPr="00DD759E" w:rsidRDefault="00E25866" w:rsidP="00E25866">
      <w:pPr>
        <w:pStyle w:val="Subsection"/>
      </w:pPr>
      <w:r w:rsidRPr="00DD759E">
        <w:tab/>
        <w:t>(9)</w:t>
      </w:r>
      <w:r w:rsidRPr="00DD759E">
        <w:tab/>
        <w:t>Encourage vessel operators to obtain up</w:t>
      </w:r>
      <w:r>
        <w:noBreakHyphen/>
      </w:r>
      <w:r w:rsidRPr="00DD759E">
        <w:t>to</w:t>
      </w:r>
      <w:r>
        <w:noBreakHyphen/>
      </w:r>
      <w:r w:rsidRPr="00DD759E">
        <w:t>date management guidance and comply with inspection requirements to prevent and manage incursions from marine pests in Australia prior to entering the Planning Area.</w:t>
      </w:r>
    </w:p>
    <w:p w14:paraId="1070F676" w14:textId="77777777" w:rsidR="00E25866" w:rsidRPr="00DD759E" w:rsidRDefault="00E25866" w:rsidP="00E25866">
      <w:pPr>
        <w:pStyle w:val="notetext"/>
      </w:pPr>
      <w:r w:rsidRPr="00DD759E">
        <w:t xml:space="preserve">Note: </w:t>
      </w:r>
      <w:r w:rsidRPr="00DD759E">
        <w:tab/>
        <w:t xml:space="preserve">Information on </w:t>
      </w:r>
      <w:r w:rsidRPr="00DD759E">
        <w:rPr>
          <w:i/>
        </w:rPr>
        <w:t>Australia’s National System for the Prevention and Management of Marine Pest Incursions</w:t>
      </w:r>
      <w:r w:rsidRPr="00DD759E">
        <w:t xml:space="preserve"> is available at </w:t>
      </w:r>
      <w:r w:rsidRPr="00DD759E">
        <w:rPr>
          <w:u w:val="single"/>
        </w:rPr>
        <w:t>www.agriculture.gov.au</w:t>
      </w:r>
      <w:r w:rsidRPr="00DD759E">
        <w:t>.</w:t>
      </w:r>
    </w:p>
    <w:p w14:paraId="1070F677" w14:textId="77777777" w:rsidR="00E25866" w:rsidRPr="00DD759E" w:rsidRDefault="00E25866" w:rsidP="00E25866">
      <w:pPr>
        <w:pStyle w:val="Subsection"/>
      </w:pPr>
      <w:r w:rsidRPr="00DD759E">
        <w:tab/>
        <w:t>(10)</w:t>
      </w:r>
      <w:r w:rsidRPr="00DD759E">
        <w:tab/>
        <w:t>Encourage the management of vessels and movable structures within the Planning Area in a manner that avoids the accumulation of biofouling.</w:t>
      </w:r>
    </w:p>
    <w:p w14:paraId="1070F678" w14:textId="77777777" w:rsidR="00E25866" w:rsidRPr="00DD759E" w:rsidRDefault="00E25866" w:rsidP="00E25866">
      <w:pPr>
        <w:pStyle w:val="notetext"/>
      </w:pPr>
      <w:r w:rsidRPr="00DD759E">
        <w:t xml:space="preserve">Note: </w:t>
      </w:r>
      <w:r w:rsidRPr="00DD759E">
        <w:tab/>
        <w:t xml:space="preserve">Information on the </w:t>
      </w:r>
      <w:r w:rsidRPr="00DD759E">
        <w:rPr>
          <w:i/>
        </w:rPr>
        <w:t>National biofouling management guidelines</w:t>
      </w:r>
      <w:r w:rsidRPr="00DD759E">
        <w:t xml:space="preserve"> and the </w:t>
      </w:r>
      <w:r w:rsidRPr="00DD759E">
        <w:rPr>
          <w:i/>
        </w:rPr>
        <w:t>Anti</w:t>
      </w:r>
      <w:r>
        <w:rPr>
          <w:i/>
        </w:rPr>
        <w:noBreakHyphen/>
      </w:r>
      <w:r w:rsidRPr="00DD759E">
        <w:rPr>
          <w:i/>
        </w:rPr>
        <w:t>fouling and in</w:t>
      </w:r>
      <w:r>
        <w:rPr>
          <w:i/>
        </w:rPr>
        <w:noBreakHyphen/>
      </w:r>
      <w:r w:rsidRPr="00DD759E">
        <w:rPr>
          <w:i/>
        </w:rPr>
        <w:t>water cleaning guidelines</w:t>
      </w:r>
      <w:r w:rsidRPr="00DD759E">
        <w:t xml:space="preserve"> is available at </w:t>
      </w:r>
      <w:r w:rsidRPr="00DD759E">
        <w:rPr>
          <w:u w:val="single"/>
        </w:rPr>
        <w:t>www.agriculture.gov.au</w:t>
      </w:r>
      <w:r w:rsidRPr="00DD759E">
        <w:t>.</w:t>
      </w:r>
    </w:p>
    <w:p w14:paraId="1070F679" w14:textId="77777777" w:rsidR="00E25866" w:rsidRPr="00DD759E" w:rsidRDefault="00E25866" w:rsidP="00E25866">
      <w:pPr>
        <w:pStyle w:val="ActHead4"/>
      </w:pPr>
      <w:bookmarkStart w:id="19" w:name="_Toc501379698"/>
      <w:r w:rsidRPr="00DD759E">
        <w:rPr>
          <w:rStyle w:val="CharSubdNo"/>
        </w:rPr>
        <w:t>Subdivision 3</w:t>
      </w:r>
      <w:r w:rsidRPr="00DD759E">
        <w:t>—</w:t>
      </w:r>
      <w:r w:rsidRPr="00DD759E">
        <w:rPr>
          <w:rStyle w:val="CharSubdText"/>
        </w:rPr>
        <w:t>Corals and associated biota</w:t>
      </w:r>
      <w:bookmarkEnd w:id="19"/>
    </w:p>
    <w:p w14:paraId="1070F67A" w14:textId="77777777" w:rsidR="00E25866" w:rsidRPr="00DD759E" w:rsidRDefault="00E25866" w:rsidP="00E25866">
      <w:pPr>
        <w:pStyle w:val="ActHead5"/>
      </w:pPr>
      <w:bookmarkStart w:id="20" w:name="_Toc501379699"/>
      <w:r w:rsidRPr="00DD759E">
        <w:rPr>
          <w:rStyle w:val="CharSectno"/>
        </w:rPr>
        <w:t>1.8A</w:t>
      </w:r>
      <w:r w:rsidRPr="00DD759E">
        <w:t xml:space="preserve">  Values</w:t>
      </w:r>
      <w:bookmarkEnd w:id="20"/>
    </w:p>
    <w:p w14:paraId="1070F67B" w14:textId="77777777" w:rsidR="00E25866" w:rsidRPr="00DD759E" w:rsidRDefault="00E25866" w:rsidP="00E25866">
      <w:pPr>
        <w:pStyle w:val="Subsection"/>
      </w:pPr>
      <w:r w:rsidRPr="00DD759E">
        <w:tab/>
        <w:t>(1)</w:t>
      </w:r>
      <w:r w:rsidRPr="00DD759E">
        <w:tab/>
        <w:t>The Authority has identified the following values relating to corals and associated biota in the Planning Area.</w:t>
      </w:r>
    </w:p>
    <w:p w14:paraId="1070F67C" w14:textId="77777777" w:rsidR="00E25866" w:rsidRPr="00DD759E" w:rsidRDefault="00E25866" w:rsidP="00E25866">
      <w:pPr>
        <w:pStyle w:val="Subsection"/>
      </w:pPr>
      <w:r w:rsidRPr="00DD759E">
        <w:tab/>
        <w:t>(2)</w:t>
      </w:r>
      <w:r w:rsidRPr="00DD759E">
        <w:tab/>
        <w:t>Corals and associated biota are of great cultural, spiritual and social importance especially to Traditional Owners.</w:t>
      </w:r>
    </w:p>
    <w:p w14:paraId="1070F67D" w14:textId="77777777" w:rsidR="00E25866" w:rsidRPr="00DD759E" w:rsidRDefault="00E25866" w:rsidP="00E25866">
      <w:pPr>
        <w:pStyle w:val="Subsection"/>
      </w:pPr>
      <w:r w:rsidRPr="00DD759E">
        <w:tab/>
        <w:t>(3)</w:t>
      </w:r>
      <w:r w:rsidRPr="00DD759E">
        <w:tab/>
        <w:t>The relatively clear waters of the northern part of the Planning Area have allowed for the growth and development of extensive and diverse reef structures and corals that are uncommon on fringing reefs.</w:t>
      </w:r>
    </w:p>
    <w:p w14:paraId="1070F67E" w14:textId="77777777" w:rsidR="00E25866" w:rsidRPr="00DD759E" w:rsidRDefault="00E25866" w:rsidP="00E25866">
      <w:pPr>
        <w:pStyle w:val="Subsection"/>
      </w:pPr>
      <w:r w:rsidRPr="00DD759E">
        <w:tab/>
        <w:t>(4)</w:t>
      </w:r>
      <w:r w:rsidRPr="00DD759E">
        <w:tab/>
        <w:t>Coral reefs vary considerably from fragile hard and soft coral communities to species</w:t>
      </w:r>
      <w:r>
        <w:noBreakHyphen/>
      </w:r>
      <w:r w:rsidRPr="00DD759E">
        <w:t>poor muddy reefs. The reefs significant for larval dispersal include but are not limited to those adjacent to Harold, Haslewood, Lindeman and Shaw Islands.</w:t>
      </w:r>
    </w:p>
    <w:p w14:paraId="1070F67F" w14:textId="77777777" w:rsidR="00E25866" w:rsidRPr="00DD759E" w:rsidRDefault="00E25866" w:rsidP="00E25866">
      <w:pPr>
        <w:pStyle w:val="Subsection"/>
      </w:pPr>
      <w:r w:rsidRPr="00DD759E">
        <w:tab/>
        <w:t>(5)</w:t>
      </w:r>
      <w:r w:rsidRPr="00DD759E">
        <w:tab/>
        <w:t>A previously undescribed coral species (</w:t>
      </w:r>
      <w:r w:rsidRPr="00DD759E">
        <w:rPr>
          <w:i/>
        </w:rPr>
        <w:t>Goniastrea</w:t>
      </w:r>
      <w:r w:rsidRPr="00DD759E">
        <w:t xml:space="preserve"> sp.) has been recorded at Double Bay, and a species of sponge (</w:t>
      </w:r>
      <w:r w:rsidRPr="00DD759E">
        <w:rPr>
          <w:i/>
        </w:rPr>
        <w:t>Rhabderemia sorokinae</w:t>
      </w:r>
      <w:r w:rsidRPr="00DD759E">
        <w:t>) has been recorded at Deloraine Island reef. They are believed to have a limited geographic distribution.</w:t>
      </w:r>
    </w:p>
    <w:p w14:paraId="1070F680" w14:textId="77777777" w:rsidR="00E25866" w:rsidRPr="00DD759E" w:rsidRDefault="00E25866" w:rsidP="00E25866">
      <w:pPr>
        <w:pStyle w:val="ActHead5"/>
      </w:pPr>
      <w:bookmarkStart w:id="21" w:name="_Toc501379700"/>
      <w:r w:rsidRPr="00DD759E">
        <w:rPr>
          <w:rStyle w:val="CharSectno"/>
        </w:rPr>
        <w:t>1.8B</w:t>
      </w:r>
      <w:r w:rsidRPr="00DD759E">
        <w:t xml:space="preserve">  Issues</w:t>
      </w:r>
      <w:bookmarkEnd w:id="21"/>
    </w:p>
    <w:p w14:paraId="1070F681" w14:textId="77777777" w:rsidR="00E25866" w:rsidRPr="00DD759E" w:rsidRDefault="00E25866" w:rsidP="00E25866">
      <w:pPr>
        <w:pStyle w:val="Subsection"/>
      </w:pPr>
      <w:r w:rsidRPr="00DD759E">
        <w:tab/>
        <w:t>(1)</w:t>
      </w:r>
      <w:r w:rsidRPr="00DD759E">
        <w:tab/>
        <w:t>The Authority has identified the following issues relating to corals and associated biota in the Planning Area.</w:t>
      </w:r>
    </w:p>
    <w:p w14:paraId="1070F682" w14:textId="77777777" w:rsidR="00E25866" w:rsidRPr="00DD759E" w:rsidRDefault="00E25866" w:rsidP="00E25866">
      <w:pPr>
        <w:pStyle w:val="Subsection"/>
      </w:pPr>
      <w:r w:rsidRPr="00DD759E">
        <w:tab/>
        <w:t>(2)</w:t>
      </w:r>
      <w:r w:rsidRPr="00DD759E">
        <w:tab/>
        <w:t>Fringing reefs around islands are limited throughout the Marine Park and are well represented in the Planning Area.</w:t>
      </w:r>
    </w:p>
    <w:p w14:paraId="1070F683" w14:textId="77777777" w:rsidR="00E25866" w:rsidRPr="00DD759E" w:rsidRDefault="00E25866" w:rsidP="00E25866">
      <w:pPr>
        <w:pStyle w:val="Subsection"/>
      </w:pPr>
      <w:r w:rsidRPr="00DD759E">
        <w:tab/>
        <w:t>(3)</w:t>
      </w:r>
      <w:r w:rsidRPr="00DD759E">
        <w:tab/>
        <w:t>The accessibility of fringing reefs make them vulnerable to degradation from excessive human use, including but not limited to anchoring, fin damage from diving and snorkelling, reef walking and collecting.</w:t>
      </w:r>
    </w:p>
    <w:p w14:paraId="1070F684" w14:textId="77777777" w:rsidR="00E25866" w:rsidRPr="00DD759E" w:rsidRDefault="00E25866" w:rsidP="00E25866">
      <w:pPr>
        <w:pStyle w:val="Subsection"/>
      </w:pPr>
      <w:r w:rsidRPr="00DD759E">
        <w:tab/>
        <w:t>(4)</w:t>
      </w:r>
      <w:r w:rsidRPr="00DD759E">
        <w:tab/>
        <w:t>The slower rate of coral recovery following natural disasters suggests recruitment and recovery from any future disaster may be reduced or take a long time.</w:t>
      </w:r>
    </w:p>
    <w:p w14:paraId="1070F685" w14:textId="77777777" w:rsidR="00E25866" w:rsidRPr="00DD759E" w:rsidRDefault="00E25866" w:rsidP="00E25866">
      <w:pPr>
        <w:pStyle w:val="Subsection"/>
      </w:pPr>
      <w:r w:rsidRPr="00DD759E">
        <w:tab/>
        <w:t>(5)</w:t>
      </w:r>
      <w:r w:rsidRPr="00DD759E">
        <w:tab/>
        <w:t>Coral and associated biota health is diminished with poor water quality influenced by land</w:t>
      </w:r>
      <w:r>
        <w:noBreakHyphen/>
      </w:r>
      <w:r w:rsidRPr="00DD759E">
        <w:t>based run</w:t>
      </w:r>
      <w:r>
        <w:noBreakHyphen/>
      </w:r>
      <w:r w:rsidRPr="00DD759E">
        <w:t>off, coastal development and intensified adjacent marine traffic.</w:t>
      </w:r>
    </w:p>
    <w:p w14:paraId="1070F686" w14:textId="77777777" w:rsidR="00E25866" w:rsidRPr="00DD759E" w:rsidRDefault="00E25866" w:rsidP="00E25866">
      <w:pPr>
        <w:pStyle w:val="Subsection"/>
      </w:pPr>
      <w:r w:rsidRPr="00DD759E">
        <w:tab/>
        <w:t>(6)</w:t>
      </w:r>
      <w:r w:rsidRPr="00DD759E">
        <w:tab/>
        <w:t>Outbreaks and high densities of the native predatory crown</w:t>
      </w:r>
      <w:r>
        <w:noBreakHyphen/>
      </w:r>
      <w:r w:rsidRPr="00DD759E">
        <w:t>of</w:t>
      </w:r>
      <w:r>
        <w:noBreakHyphen/>
      </w:r>
      <w:r w:rsidRPr="00DD759E">
        <w:t xml:space="preserve">thorns starfish and </w:t>
      </w:r>
      <w:r w:rsidRPr="00DD759E">
        <w:rPr>
          <w:i/>
        </w:rPr>
        <w:t>Drupella</w:t>
      </w:r>
      <w:r w:rsidRPr="00DD759E">
        <w:t xml:space="preserve"> marine snails can cause significant coral damage and have a negative impact on the ecological composition of species representation.</w:t>
      </w:r>
    </w:p>
    <w:p w14:paraId="1070F687" w14:textId="77777777" w:rsidR="00E25866" w:rsidRPr="00DD759E" w:rsidRDefault="00E25866" w:rsidP="00E25866">
      <w:pPr>
        <w:pStyle w:val="Subsection"/>
      </w:pPr>
      <w:r w:rsidRPr="00DD759E">
        <w:tab/>
        <w:t>(7)</w:t>
      </w:r>
      <w:r w:rsidRPr="00DD759E">
        <w:tab/>
        <w:t>Coral and associated biota health has been affected by coral bleaching in the past and this is predicted to increase in the future.</w:t>
      </w:r>
    </w:p>
    <w:p w14:paraId="1070F688" w14:textId="77777777" w:rsidR="00E25866" w:rsidRPr="00DD759E" w:rsidRDefault="00E25866" w:rsidP="00E25866">
      <w:pPr>
        <w:pStyle w:val="Subsection"/>
      </w:pPr>
      <w:r w:rsidRPr="00DD759E">
        <w:tab/>
        <w:t>(8)</w:t>
      </w:r>
      <w:r w:rsidRPr="00DD759E">
        <w:tab/>
        <w:t>Coral disease is being increasingly observed and is predicted to increase in the future.</w:t>
      </w:r>
    </w:p>
    <w:p w14:paraId="1070F689" w14:textId="77777777" w:rsidR="00E25866" w:rsidRPr="00DD759E" w:rsidRDefault="00E25866" w:rsidP="00E25866">
      <w:pPr>
        <w:pStyle w:val="ActHead5"/>
      </w:pPr>
      <w:bookmarkStart w:id="22" w:name="_Toc501379701"/>
      <w:r w:rsidRPr="00DD759E">
        <w:rPr>
          <w:rStyle w:val="CharSectno"/>
        </w:rPr>
        <w:t>1.8C</w:t>
      </w:r>
      <w:r w:rsidRPr="00DD759E">
        <w:t xml:space="preserve">  Strategies</w:t>
      </w:r>
      <w:bookmarkEnd w:id="22"/>
    </w:p>
    <w:p w14:paraId="1070F68A"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coral and associated biota.</w:t>
      </w:r>
    </w:p>
    <w:p w14:paraId="1070F68B" w14:textId="77777777" w:rsidR="00E25866" w:rsidRPr="00DD759E" w:rsidRDefault="00E25866" w:rsidP="00E25866">
      <w:pPr>
        <w:pStyle w:val="Subsection"/>
      </w:pPr>
      <w:r w:rsidRPr="00DD759E">
        <w:tab/>
        <w:t>(2)</w:t>
      </w:r>
      <w:r w:rsidRPr="00DD759E">
        <w:tab/>
        <w:t>Identify and prioritise coral reefs when determining management responses.</w:t>
      </w:r>
    </w:p>
    <w:p w14:paraId="1070F68C" w14:textId="77777777" w:rsidR="00E25866" w:rsidRPr="00DD759E" w:rsidRDefault="00E25866" w:rsidP="00E25866">
      <w:pPr>
        <w:pStyle w:val="Subsection"/>
      </w:pPr>
      <w:r w:rsidRPr="00DD759E">
        <w:tab/>
        <w:t>(3)</w:t>
      </w:r>
      <w:r w:rsidRPr="00DD759E">
        <w:tab/>
        <w:t>Monitor the health and resilience of corals and associated biota and modify and/or implement management measures as required.</w:t>
      </w:r>
    </w:p>
    <w:p w14:paraId="1070F68D" w14:textId="77777777" w:rsidR="00E25866" w:rsidRPr="00DD759E" w:rsidRDefault="00E25866" w:rsidP="00E25866">
      <w:pPr>
        <w:pStyle w:val="Subsection"/>
      </w:pPr>
      <w:r w:rsidRPr="00DD759E">
        <w:tab/>
        <w:t>(4)</w:t>
      </w:r>
      <w:r w:rsidRPr="00DD759E">
        <w:tab/>
        <w:t>Cease the activity of reef walking as part of a permitted activity.</w:t>
      </w:r>
    </w:p>
    <w:p w14:paraId="1070F68E" w14:textId="77777777" w:rsidR="00E25866" w:rsidRPr="00DD759E" w:rsidRDefault="00E25866" w:rsidP="00E25866">
      <w:pPr>
        <w:pStyle w:val="Subsection"/>
      </w:pPr>
      <w:r w:rsidRPr="00DD759E">
        <w:tab/>
        <w:t>(5)</w:t>
      </w:r>
      <w:r w:rsidRPr="00DD759E">
        <w:tab/>
        <w:t>Continue to establish no</w:t>
      </w:r>
      <w:r>
        <w:noBreakHyphen/>
      </w:r>
      <w:r w:rsidRPr="00DD759E">
        <w:t>anchoring areas at sites susceptible to anchor damage and where possible delineate the boundaries of these areas with reef protection markers (see subclause 2.12(3)).</w:t>
      </w:r>
    </w:p>
    <w:p w14:paraId="1070F68F" w14:textId="77777777" w:rsidR="00E25866" w:rsidRPr="00DD759E" w:rsidRDefault="00E25866" w:rsidP="00E25866">
      <w:pPr>
        <w:pStyle w:val="notetext"/>
      </w:pPr>
      <w:r w:rsidRPr="00DD759E">
        <w:t>Note:</w:t>
      </w:r>
      <w:r w:rsidRPr="00DD759E">
        <w:tab/>
        <w:t>No</w:t>
      </w:r>
      <w:r>
        <w:noBreakHyphen/>
      </w:r>
      <w:r w:rsidRPr="00DD759E">
        <w:t>anchoring area locations are detailed in the Regulations.</w:t>
      </w:r>
    </w:p>
    <w:p w14:paraId="1070F690" w14:textId="77777777" w:rsidR="00E25866" w:rsidRPr="00DD759E" w:rsidRDefault="00E25866" w:rsidP="00E25866">
      <w:pPr>
        <w:pStyle w:val="Subsection"/>
      </w:pPr>
      <w:r w:rsidRPr="00DD759E">
        <w:tab/>
        <w:t>(6)</w:t>
      </w:r>
      <w:r w:rsidRPr="00DD759E">
        <w:tab/>
        <w:t>Continue to provide public moorings where appropriate.</w:t>
      </w:r>
    </w:p>
    <w:p w14:paraId="1070F691" w14:textId="77777777" w:rsidR="00E25866" w:rsidRPr="00DD759E" w:rsidRDefault="00E25866" w:rsidP="00E25866">
      <w:pPr>
        <w:pStyle w:val="notetext"/>
      </w:pPr>
      <w:r w:rsidRPr="00DD759E">
        <w:t>Note:</w:t>
      </w:r>
      <w:r w:rsidRPr="00DD759E">
        <w:tab/>
        <w:t xml:space="preserve">Locations of public moorings are available at </w:t>
      </w:r>
      <w:r w:rsidRPr="00DD759E">
        <w:rPr>
          <w:u w:val="single"/>
        </w:rPr>
        <w:t>www.gbrmpa.gov.au</w:t>
      </w:r>
      <w:r w:rsidRPr="00DD759E">
        <w:t>.</w:t>
      </w:r>
    </w:p>
    <w:p w14:paraId="1070F692" w14:textId="77777777" w:rsidR="00E25866" w:rsidRPr="00DD759E" w:rsidRDefault="00E25866" w:rsidP="00E25866">
      <w:pPr>
        <w:pStyle w:val="Subsection"/>
      </w:pPr>
      <w:r w:rsidRPr="00DD759E">
        <w:tab/>
        <w:t>(7)</w:t>
      </w:r>
      <w:r w:rsidRPr="00DD759E">
        <w:tab/>
        <w:t>Anchor with due care to avoid damaging coral and to use moorings when and where they are available.</w:t>
      </w:r>
    </w:p>
    <w:p w14:paraId="1070F693" w14:textId="77777777" w:rsidR="00E25866" w:rsidRPr="00DD759E" w:rsidRDefault="00E25866" w:rsidP="00E25866">
      <w:pPr>
        <w:pStyle w:val="notetext"/>
      </w:pPr>
      <w:r w:rsidRPr="00DD759E">
        <w:t>Note 1:</w:t>
      </w:r>
      <w:r w:rsidRPr="00DD759E">
        <w:tab/>
        <w:t>Private moorings can be used with prior agreement of the owner.</w:t>
      </w:r>
      <w:r w:rsidRPr="00DD759E" w:rsidDel="00766984">
        <w:t xml:space="preserve"> </w:t>
      </w:r>
      <w:r w:rsidRPr="00DD759E">
        <w:t xml:space="preserve">Location and permittee details of private moorings are available at </w:t>
      </w:r>
      <w:r w:rsidRPr="00DD759E">
        <w:rPr>
          <w:u w:val="single"/>
        </w:rPr>
        <w:t>www.gbrmpa.gov.au</w:t>
      </w:r>
      <w:r w:rsidRPr="00DD759E">
        <w:t>.</w:t>
      </w:r>
    </w:p>
    <w:p w14:paraId="1070F694" w14:textId="77777777" w:rsidR="00E25866" w:rsidRPr="00DD759E" w:rsidRDefault="00E25866" w:rsidP="00E25866">
      <w:pPr>
        <w:pStyle w:val="notetext"/>
      </w:pPr>
      <w:r w:rsidRPr="00DD759E">
        <w:t>Note 2:</w:t>
      </w:r>
      <w:r w:rsidRPr="00DD759E">
        <w:tab/>
        <w:t xml:space="preserve">Information about responsible reef practices for anchoring and mooring is available at </w:t>
      </w:r>
      <w:r w:rsidRPr="00DD759E">
        <w:rPr>
          <w:u w:val="single"/>
        </w:rPr>
        <w:t>www.gbrmpa.gov.au</w:t>
      </w:r>
      <w:r w:rsidRPr="00DD759E">
        <w:t>.</w:t>
      </w:r>
    </w:p>
    <w:p w14:paraId="1070F695" w14:textId="77777777" w:rsidR="00E25866" w:rsidRPr="00DD759E" w:rsidRDefault="00E25866" w:rsidP="00E25866">
      <w:pPr>
        <w:pStyle w:val="Subsection"/>
      </w:pPr>
      <w:r w:rsidRPr="00DD759E">
        <w:tab/>
        <w:t>(8)</w:t>
      </w:r>
      <w:r w:rsidRPr="00DD759E">
        <w:tab/>
        <w:t>Prohibit a person from damaging coral in the Planning Area (see clause 2.12).</w:t>
      </w:r>
    </w:p>
    <w:p w14:paraId="1070F696" w14:textId="77777777" w:rsidR="00E25866" w:rsidRPr="00DD759E" w:rsidRDefault="00E25866" w:rsidP="00E25866">
      <w:pPr>
        <w:pStyle w:val="Subsection"/>
      </w:pPr>
      <w:r w:rsidRPr="00DD759E">
        <w:tab/>
        <w:t>(9)</w:t>
      </w:r>
      <w:r w:rsidRPr="00DD759E">
        <w:tab/>
        <w:t>Restrict large vessels and large ships to specific anchorage areas (see clause 2.4).</w:t>
      </w:r>
    </w:p>
    <w:p w14:paraId="1070F697" w14:textId="77777777" w:rsidR="00E25866" w:rsidRPr="00DD759E" w:rsidRDefault="00E25866" w:rsidP="00E25866">
      <w:pPr>
        <w:pStyle w:val="Subsection"/>
      </w:pPr>
      <w:r w:rsidRPr="00DD759E">
        <w:tab/>
        <w:t>(10)</w:t>
      </w:r>
      <w:r w:rsidRPr="00DD759E">
        <w:tab/>
        <w:t>Cap the number of relevant permissions for tourism operations that can anchor daily in the Planning Area.</w:t>
      </w:r>
    </w:p>
    <w:p w14:paraId="1070F698" w14:textId="77777777" w:rsidR="00E25866" w:rsidRPr="00DD759E" w:rsidRDefault="00E25866" w:rsidP="00E25866">
      <w:pPr>
        <w:pStyle w:val="Subsection"/>
      </w:pPr>
      <w:r w:rsidRPr="00DD759E">
        <w:tab/>
        <w:t>(11)</w:t>
      </w:r>
      <w:r w:rsidRPr="00DD759E">
        <w:tab/>
        <w:t>Manage and limit areas for high</w:t>
      </w:r>
      <w:r>
        <w:noBreakHyphen/>
      </w:r>
      <w:r w:rsidRPr="00DD759E">
        <w:t>speed vessels and motorised water sport to minimise potential impacts with coral reef (see subclauses 2.8(1) to (4)).</w:t>
      </w:r>
    </w:p>
    <w:p w14:paraId="1070F699" w14:textId="77777777" w:rsidR="00E25866" w:rsidRPr="00DD759E" w:rsidRDefault="00E25866" w:rsidP="00E25866">
      <w:pPr>
        <w:pStyle w:val="Subsection"/>
      </w:pPr>
      <w:r w:rsidRPr="00DD759E">
        <w:tab/>
        <w:t>(12)</w:t>
      </w:r>
      <w:r w:rsidRPr="00DD759E">
        <w:tab/>
        <w:t>Discourage drifting of vessels to avoid potential impacts with coral reefs.</w:t>
      </w:r>
    </w:p>
    <w:p w14:paraId="1070F69A" w14:textId="77777777" w:rsidR="00E25866" w:rsidRPr="00DD759E" w:rsidRDefault="00E25866" w:rsidP="00E25866">
      <w:pPr>
        <w:pStyle w:val="Subsection"/>
      </w:pPr>
      <w:r w:rsidRPr="00DD759E">
        <w:tab/>
        <w:t>(13)</w:t>
      </w:r>
      <w:r w:rsidRPr="00DD759E">
        <w:tab/>
        <w:t>Continue to have harvest fisheries and aquaculture operations occur outside the Planning Area.</w:t>
      </w:r>
    </w:p>
    <w:p w14:paraId="1070F69B" w14:textId="77777777" w:rsidR="00E25866" w:rsidRPr="00DD759E" w:rsidRDefault="00E25866" w:rsidP="00E25866">
      <w:pPr>
        <w:pStyle w:val="Subsection"/>
      </w:pPr>
      <w:r w:rsidRPr="00DD759E">
        <w:tab/>
        <w:t>(14)</w:t>
      </w:r>
      <w:r w:rsidRPr="00DD759E">
        <w:tab/>
        <w:t>Encourage tourism operations to apply for permissions to assist with controlling outbreaks of predatory marine species such as the crown</w:t>
      </w:r>
      <w:r>
        <w:noBreakHyphen/>
      </w:r>
      <w:r w:rsidRPr="00DD759E">
        <w:t>of</w:t>
      </w:r>
      <w:r>
        <w:noBreakHyphen/>
      </w:r>
      <w:r w:rsidRPr="00DD759E">
        <w:t xml:space="preserve">thorns starfish and </w:t>
      </w:r>
      <w:r w:rsidRPr="00DD759E">
        <w:rPr>
          <w:i/>
        </w:rPr>
        <w:t>Drupella</w:t>
      </w:r>
      <w:r w:rsidRPr="00DD759E">
        <w:t xml:space="preserve"> marine snails.</w:t>
      </w:r>
    </w:p>
    <w:p w14:paraId="1070F69C" w14:textId="77777777" w:rsidR="00E25866" w:rsidRPr="00DD759E" w:rsidRDefault="00E25866" w:rsidP="00E25866">
      <w:pPr>
        <w:pStyle w:val="Subsection"/>
      </w:pPr>
      <w:r w:rsidRPr="00DD759E">
        <w:tab/>
        <w:t>(15)</w:t>
      </w:r>
      <w:r w:rsidRPr="00DD759E">
        <w:tab/>
        <w:t>Provide guidance about dredging coral reef habitat to persons who are operating a facility or carrying out works for the development of marine infrastructure.</w:t>
      </w:r>
    </w:p>
    <w:p w14:paraId="1070F69D" w14:textId="77777777" w:rsidR="00E25866" w:rsidRPr="00DD759E" w:rsidRDefault="00E25866" w:rsidP="00E25866">
      <w:pPr>
        <w:pStyle w:val="notetext"/>
      </w:pPr>
      <w:r w:rsidRPr="00DD759E">
        <w:t>Note:</w:t>
      </w:r>
      <w:r w:rsidRPr="00DD759E">
        <w:tab/>
        <w:t xml:space="preserve">The policy </w:t>
      </w:r>
      <w:r w:rsidRPr="00DD759E">
        <w:rPr>
          <w:i/>
        </w:rPr>
        <w:t xml:space="preserve">Dredging coral reef habitat </w:t>
      </w:r>
      <w:r>
        <w:rPr>
          <w:i/>
        </w:rPr>
        <w:noBreakHyphen/>
      </w:r>
      <w:r w:rsidRPr="00DD759E">
        <w:rPr>
          <w:i/>
        </w:rPr>
        <w:t xml:space="preserve"> operating a facility or carrying out works for the development of marine infrastructure</w:t>
      </w:r>
      <w:r w:rsidRPr="00DD759E">
        <w:t xml:space="preserve"> is available at </w:t>
      </w:r>
      <w:r w:rsidRPr="00DD759E">
        <w:rPr>
          <w:u w:val="single"/>
        </w:rPr>
        <w:t>www.gbrmpa.gov.au</w:t>
      </w:r>
      <w:r w:rsidRPr="00DD759E">
        <w:t>.</w:t>
      </w:r>
    </w:p>
    <w:p w14:paraId="1070F69E" w14:textId="77777777" w:rsidR="00E25866" w:rsidRPr="00DD759E" w:rsidRDefault="00E25866" w:rsidP="00E25866">
      <w:pPr>
        <w:pStyle w:val="Subsection"/>
      </w:pPr>
      <w:r w:rsidRPr="00DD759E">
        <w:tab/>
        <w:t>(16)</w:t>
      </w:r>
      <w:r w:rsidRPr="00DD759E">
        <w:tab/>
        <w:t>Require a relevant permission for the taking of coral under the Zoning Plan.</w:t>
      </w:r>
    </w:p>
    <w:p w14:paraId="1070F69F" w14:textId="77777777" w:rsidR="00E25866" w:rsidRPr="00DD759E" w:rsidRDefault="00E25866" w:rsidP="00E25866">
      <w:pPr>
        <w:pStyle w:val="notetext"/>
      </w:pPr>
      <w:r w:rsidRPr="00DD759E">
        <w:t>Note:</w:t>
      </w:r>
      <w:r w:rsidRPr="00DD759E">
        <w:tab/>
        <w:t xml:space="preserve">Taking coral (including damaging or collecting coral) requires a relevant permission under the Zoning Plan. See the definition of </w:t>
      </w:r>
      <w:r w:rsidRPr="00DD759E">
        <w:rPr>
          <w:b/>
          <w:i/>
        </w:rPr>
        <w:t>taking</w:t>
      </w:r>
      <w:r w:rsidRPr="00DD759E">
        <w:t xml:space="preserve"> in the Zoning Plan available at </w:t>
      </w:r>
      <w:r w:rsidRPr="00DD759E">
        <w:rPr>
          <w:u w:val="single"/>
        </w:rPr>
        <w:t>www.gbrmpa.gov.au</w:t>
      </w:r>
      <w:r w:rsidRPr="00DD759E">
        <w:t>.</w:t>
      </w:r>
    </w:p>
    <w:p w14:paraId="1070F6A0" w14:textId="77777777" w:rsidR="00E25866" w:rsidRPr="00DD759E" w:rsidRDefault="00E25866" w:rsidP="00E25866">
      <w:pPr>
        <w:pStyle w:val="ActHead4"/>
      </w:pPr>
      <w:bookmarkStart w:id="23" w:name="_Toc501379702"/>
      <w:r w:rsidRPr="00DD759E">
        <w:rPr>
          <w:rStyle w:val="CharSubdNo"/>
        </w:rPr>
        <w:t>Subdivision 4</w:t>
      </w:r>
      <w:r w:rsidRPr="00DD759E">
        <w:t>—</w:t>
      </w:r>
      <w:r w:rsidRPr="00DD759E">
        <w:rPr>
          <w:rStyle w:val="CharSubdText"/>
        </w:rPr>
        <w:t>Seagrass meadows, dugong and marine turtles</w:t>
      </w:r>
      <w:bookmarkEnd w:id="23"/>
    </w:p>
    <w:p w14:paraId="1070F6A1" w14:textId="77777777" w:rsidR="00E25866" w:rsidRPr="00DD759E" w:rsidRDefault="00E25866" w:rsidP="00E25866">
      <w:pPr>
        <w:pStyle w:val="ActHead5"/>
      </w:pPr>
      <w:bookmarkStart w:id="24" w:name="_Toc501379703"/>
      <w:r w:rsidRPr="00DD759E">
        <w:rPr>
          <w:rStyle w:val="CharSectno"/>
        </w:rPr>
        <w:t>1.9A</w:t>
      </w:r>
      <w:r w:rsidRPr="00DD759E">
        <w:t xml:space="preserve">  Values</w:t>
      </w:r>
      <w:bookmarkEnd w:id="24"/>
    </w:p>
    <w:p w14:paraId="1070F6A2" w14:textId="77777777" w:rsidR="00E25866" w:rsidRPr="00DD759E" w:rsidRDefault="00E25866" w:rsidP="00E25866">
      <w:pPr>
        <w:pStyle w:val="Subsection"/>
      </w:pPr>
      <w:r w:rsidRPr="00DD759E">
        <w:tab/>
        <w:t>(1)</w:t>
      </w:r>
      <w:r w:rsidRPr="00DD759E">
        <w:tab/>
        <w:t>The Authority has identified the following values in relation to seagrass meadows, dugong and marine turtles in the Planning Area.</w:t>
      </w:r>
    </w:p>
    <w:p w14:paraId="1070F6A3" w14:textId="77777777" w:rsidR="00E25866" w:rsidRPr="00DD759E" w:rsidRDefault="00E25866" w:rsidP="00E25866">
      <w:pPr>
        <w:pStyle w:val="Subsection"/>
      </w:pPr>
      <w:r w:rsidRPr="00DD759E">
        <w:tab/>
        <w:t>(2)</w:t>
      </w:r>
      <w:r w:rsidRPr="00DD759E">
        <w:tab/>
        <w:t>Dugong, marine turtles, their habitats and lifecycles are of significant cultural, spiritual and social importance, especially to Traditional Owners.</w:t>
      </w:r>
    </w:p>
    <w:p w14:paraId="1070F6A4" w14:textId="77777777" w:rsidR="00E25866" w:rsidRPr="00DD759E" w:rsidRDefault="00E25866" w:rsidP="00E25866">
      <w:pPr>
        <w:pStyle w:val="Subsection"/>
      </w:pPr>
      <w:r w:rsidRPr="00DD759E">
        <w:tab/>
        <w:t>(3)</w:t>
      </w:r>
      <w:r w:rsidRPr="00DD759E">
        <w:tab/>
        <w:t>The Planning Area includes seagrass meadows at Repulse Bay, bays surrounding Whitsunday Island such as Tongue Bay, and mainland coastal bays such as Shoal Bay. Seagrass meadows are important habitats for dugong and green turtles as they provide a critical food source and important nursery habitat for a variety of marine life.</w:t>
      </w:r>
    </w:p>
    <w:p w14:paraId="1070F6A5" w14:textId="77777777" w:rsidR="00E25866" w:rsidRPr="00DD759E" w:rsidRDefault="00E25866" w:rsidP="00E25866">
      <w:pPr>
        <w:pStyle w:val="Subsection"/>
      </w:pPr>
      <w:r w:rsidRPr="00DD759E">
        <w:tab/>
        <w:t>(4)</w:t>
      </w:r>
      <w:r w:rsidRPr="00DD759E">
        <w:tab/>
        <w:t>Several threatened species of marine turtles inhabit the Planning Area.</w:t>
      </w:r>
    </w:p>
    <w:p w14:paraId="1070F6A6" w14:textId="77777777" w:rsidR="00E25866" w:rsidRPr="00DD759E" w:rsidRDefault="00E25866" w:rsidP="00E25866">
      <w:pPr>
        <w:pStyle w:val="ActHead5"/>
      </w:pPr>
      <w:bookmarkStart w:id="25" w:name="_Toc501379704"/>
      <w:r w:rsidRPr="00DD759E">
        <w:rPr>
          <w:rStyle w:val="CharSectno"/>
        </w:rPr>
        <w:t>1.9B</w:t>
      </w:r>
      <w:r w:rsidRPr="00DD759E">
        <w:t xml:space="preserve">  Issues</w:t>
      </w:r>
      <w:bookmarkEnd w:id="25"/>
    </w:p>
    <w:p w14:paraId="1070F6A7" w14:textId="77777777" w:rsidR="00E25866" w:rsidRPr="00DD759E" w:rsidRDefault="00E25866" w:rsidP="00E25866">
      <w:pPr>
        <w:pStyle w:val="Subsection"/>
      </w:pPr>
      <w:r w:rsidRPr="00DD759E">
        <w:tab/>
        <w:t>(1)</w:t>
      </w:r>
      <w:r w:rsidRPr="00DD759E">
        <w:tab/>
        <w:t>The Authority has identified the following issues relating to seagrass meadows, dugong and marine turtles in the Planning Area.</w:t>
      </w:r>
    </w:p>
    <w:p w14:paraId="1070F6A8" w14:textId="77777777" w:rsidR="00E25866" w:rsidRPr="00DD759E" w:rsidRDefault="00E25866" w:rsidP="00E25866">
      <w:pPr>
        <w:pStyle w:val="Subsection"/>
      </w:pPr>
      <w:r w:rsidRPr="00DD759E">
        <w:tab/>
        <w:t>(2)</w:t>
      </w:r>
      <w:r w:rsidRPr="00DD759E">
        <w:tab/>
        <w:t>Seagrass meadows throughout the Marine Park are facing increased pressure from poor water quality, and habitat loss and modification, resulting from increased land</w:t>
      </w:r>
      <w:r>
        <w:noBreakHyphen/>
      </w:r>
      <w:r w:rsidRPr="00DD759E">
        <w:t>based run</w:t>
      </w:r>
      <w:r>
        <w:noBreakHyphen/>
      </w:r>
      <w:r w:rsidRPr="00DD759E">
        <w:t>off, coastal development, marine traffic, intensity of extreme weather events, sea surface temperature and sea level rise.</w:t>
      </w:r>
    </w:p>
    <w:p w14:paraId="1070F6A9" w14:textId="77777777" w:rsidR="00E25866" w:rsidRPr="00DD759E" w:rsidRDefault="00E25866" w:rsidP="00E25866">
      <w:pPr>
        <w:pStyle w:val="Subsection"/>
      </w:pPr>
      <w:r w:rsidRPr="00DD759E">
        <w:tab/>
        <w:t>(3)</w:t>
      </w:r>
      <w:r w:rsidRPr="00DD759E">
        <w:tab/>
        <w:t>Dugong and marine turtles are adversely impacted (injury and death) by underwater noise, vessel strike, incidental capture or ingestion of marine debris.</w:t>
      </w:r>
    </w:p>
    <w:p w14:paraId="1070F6AA" w14:textId="77777777" w:rsidR="00E25866" w:rsidRPr="00DD759E" w:rsidRDefault="00E25866" w:rsidP="00E25866">
      <w:pPr>
        <w:pStyle w:val="Subsection"/>
      </w:pPr>
      <w:r w:rsidRPr="00DD759E">
        <w:tab/>
        <w:t>(4)</w:t>
      </w:r>
      <w:r w:rsidRPr="00DD759E">
        <w:tab/>
        <w:t>Marine turtle nesting sites adjacent to the Planning Area are vulnerable to human interference and hatchlings can be impacted by artificial light sources both on land and in the water when trying to access the ocean and navigate away from the beach.</w:t>
      </w:r>
    </w:p>
    <w:p w14:paraId="1070F6AB" w14:textId="77777777" w:rsidR="00E25866" w:rsidRPr="00DD759E" w:rsidRDefault="00E25866" w:rsidP="00E25866">
      <w:pPr>
        <w:pStyle w:val="ActHead5"/>
      </w:pPr>
      <w:bookmarkStart w:id="26" w:name="_Toc501379705"/>
      <w:r w:rsidRPr="00DD759E">
        <w:rPr>
          <w:rStyle w:val="CharSectno"/>
        </w:rPr>
        <w:t>1.9C</w:t>
      </w:r>
      <w:r w:rsidRPr="00DD759E">
        <w:t xml:space="preserve">  Strategies</w:t>
      </w:r>
      <w:bookmarkEnd w:id="26"/>
    </w:p>
    <w:p w14:paraId="1070F6AC"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seagrass meadows, dugong and marine turtles.</w:t>
      </w:r>
    </w:p>
    <w:p w14:paraId="1070F6AD" w14:textId="77777777" w:rsidR="00E25866" w:rsidRPr="00DD759E" w:rsidRDefault="00E25866" w:rsidP="00E25866">
      <w:pPr>
        <w:pStyle w:val="Subsection"/>
      </w:pPr>
      <w:r w:rsidRPr="00DD759E">
        <w:tab/>
        <w:t>(2)</w:t>
      </w:r>
      <w:r w:rsidRPr="00DD759E">
        <w:tab/>
        <w:t>Enforce the Zoning Plan requirements for taking of protected species.</w:t>
      </w:r>
    </w:p>
    <w:p w14:paraId="1070F6AE" w14:textId="77777777" w:rsidR="00E25866" w:rsidRPr="00DD759E" w:rsidRDefault="00E25866" w:rsidP="00E25866">
      <w:pPr>
        <w:pStyle w:val="notetext"/>
      </w:pPr>
      <w:r w:rsidRPr="00DD759E">
        <w:t>Note:</w:t>
      </w:r>
      <w:r w:rsidRPr="00DD759E">
        <w:tab/>
        <w:t xml:space="preserve">Section 5.3 of the Zoning Plan refers to the entry to zones for the purpose of taking protected species. See the definition of </w:t>
      </w:r>
      <w:r w:rsidRPr="00DD759E">
        <w:rPr>
          <w:b/>
          <w:i/>
        </w:rPr>
        <w:t>taking</w:t>
      </w:r>
      <w:r w:rsidRPr="00DD759E">
        <w:t xml:space="preserve"> in the Zoning Plan available at </w:t>
      </w:r>
      <w:r w:rsidRPr="00DD759E">
        <w:rPr>
          <w:u w:val="single"/>
        </w:rPr>
        <w:t>www.gbrmpa.gov.au</w:t>
      </w:r>
      <w:r w:rsidRPr="00DD759E">
        <w:t>.</w:t>
      </w:r>
    </w:p>
    <w:p w14:paraId="1070F6AF" w14:textId="77777777" w:rsidR="00E25866" w:rsidRPr="00DD759E" w:rsidRDefault="00E25866" w:rsidP="00E25866">
      <w:pPr>
        <w:pStyle w:val="Subsection"/>
      </w:pPr>
      <w:r w:rsidRPr="00DD759E">
        <w:tab/>
        <w:t>(3)</w:t>
      </w:r>
      <w:r w:rsidRPr="00DD759E">
        <w:tab/>
        <w:t>Enforce the limits in the Zoning Plan and Regulations on netting and bait netting activities by commercial fishers particularly within the Species Conservation (Dugong Protection) Special Management Areas (Repulse Bay and Edgecumbe Bay).</w:t>
      </w:r>
    </w:p>
    <w:p w14:paraId="1070F6B0" w14:textId="77777777" w:rsidR="00E25866" w:rsidRPr="00DD759E" w:rsidRDefault="00E25866" w:rsidP="00E25866">
      <w:pPr>
        <w:pStyle w:val="Subsection"/>
      </w:pPr>
      <w:r w:rsidRPr="00DD759E">
        <w:tab/>
        <w:t>(4)</w:t>
      </w:r>
      <w:r w:rsidRPr="00DD759E">
        <w:tab/>
        <w:t>Encourage the use of responsible reef practices around dugong and marine turtles.</w:t>
      </w:r>
    </w:p>
    <w:p w14:paraId="1070F6B1" w14:textId="77777777" w:rsidR="00E25866" w:rsidRPr="00DD759E" w:rsidRDefault="00E25866" w:rsidP="00E25866">
      <w:pPr>
        <w:pStyle w:val="notetext"/>
        <w:rPr>
          <w:i/>
        </w:rPr>
      </w:pPr>
      <w:r w:rsidRPr="00DD759E">
        <w:t>Note:</w:t>
      </w:r>
      <w:r w:rsidRPr="00DD759E">
        <w:rPr>
          <w:i/>
        </w:rPr>
        <w:tab/>
      </w:r>
      <w:r w:rsidRPr="00DD759E">
        <w:t xml:space="preserve">Information about responsible reef practices around turtles is available at </w:t>
      </w:r>
      <w:r w:rsidRPr="00DD759E">
        <w:rPr>
          <w:u w:val="single"/>
        </w:rPr>
        <w:t>www.gbrmpa.gov.au</w:t>
      </w:r>
      <w:r w:rsidRPr="00DD759E">
        <w:t>.</w:t>
      </w:r>
    </w:p>
    <w:p w14:paraId="1070F6B2" w14:textId="77777777" w:rsidR="00E25866" w:rsidRPr="00DD759E" w:rsidRDefault="00E25866" w:rsidP="00E25866">
      <w:pPr>
        <w:pStyle w:val="Subsection"/>
      </w:pPr>
      <w:r w:rsidRPr="00DD759E">
        <w:tab/>
        <w:t>(5)</w:t>
      </w:r>
      <w:r w:rsidRPr="00DD759E">
        <w:tab/>
        <w:t>Ensure the conditions of a permission for any new private mooring require the mooring to be designed, placed and installed in a way that assists the surrounding habitat and its ecological process to be maintained (see subclause 1.27(6)).</w:t>
      </w:r>
    </w:p>
    <w:p w14:paraId="1070F6B3" w14:textId="77777777" w:rsidR="00E25866" w:rsidRPr="00DD759E" w:rsidRDefault="00E25866" w:rsidP="00E25866">
      <w:pPr>
        <w:pStyle w:val="Subsection"/>
      </w:pPr>
      <w:r w:rsidRPr="00DD759E">
        <w:tab/>
        <w:t>(6)</w:t>
      </w:r>
      <w:r w:rsidRPr="00DD759E">
        <w:tab/>
        <w:t>Continue to provide public moorings where appropriate.</w:t>
      </w:r>
    </w:p>
    <w:p w14:paraId="1070F6B4" w14:textId="77777777" w:rsidR="00E25866" w:rsidRPr="00DD759E" w:rsidRDefault="00E25866" w:rsidP="00E25866">
      <w:pPr>
        <w:pStyle w:val="notetext"/>
      </w:pPr>
      <w:r w:rsidRPr="00DD759E">
        <w:t>Note:</w:t>
      </w:r>
      <w:r w:rsidRPr="00DD759E">
        <w:tab/>
        <w:t xml:space="preserve">Locations of public moorings are available at </w:t>
      </w:r>
      <w:r w:rsidRPr="00DD759E">
        <w:rPr>
          <w:u w:val="single"/>
        </w:rPr>
        <w:t>www.gbrmpa.gov.au</w:t>
      </w:r>
      <w:r w:rsidRPr="00DD759E">
        <w:t>.</w:t>
      </w:r>
    </w:p>
    <w:p w14:paraId="1070F6B5" w14:textId="77777777" w:rsidR="00E25866" w:rsidRPr="00DD759E" w:rsidRDefault="00E25866" w:rsidP="00E25866">
      <w:pPr>
        <w:pStyle w:val="Subsection"/>
      </w:pPr>
      <w:r w:rsidRPr="00DD759E">
        <w:tab/>
        <w:t>(7)</w:t>
      </w:r>
      <w:r w:rsidRPr="00DD759E">
        <w:tab/>
        <w:t>Encourage the community to minimise the source and occurrence of marine debris in the Great Barrier Reef through education, clean</w:t>
      </w:r>
      <w:r>
        <w:noBreakHyphen/>
      </w:r>
      <w:r w:rsidRPr="00DD759E">
        <w:t>up activities and the development of source reduction plans.</w:t>
      </w:r>
    </w:p>
    <w:p w14:paraId="1070F6B6" w14:textId="77777777" w:rsidR="00E25866" w:rsidRPr="00DD759E" w:rsidRDefault="00E25866" w:rsidP="00E25866">
      <w:pPr>
        <w:pStyle w:val="Subsection"/>
      </w:pPr>
      <w:r w:rsidRPr="00DD759E">
        <w:tab/>
        <w:t>(8)</w:t>
      </w:r>
      <w:r w:rsidRPr="00DD759E">
        <w:tab/>
        <w:t>Manage and limit areas for high</w:t>
      </w:r>
      <w:r>
        <w:noBreakHyphen/>
      </w:r>
      <w:r w:rsidRPr="00DD759E">
        <w:t>speed vessels and motorised water sport to minimise potential impacts with dugong and marine turtles (see subclauses 2.8(1) to (4)).</w:t>
      </w:r>
    </w:p>
    <w:p w14:paraId="1070F6B7" w14:textId="77777777" w:rsidR="00E25866" w:rsidRPr="00DD759E" w:rsidRDefault="00E25866" w:rsidP="00E25866">
      <w:pPr>
        <w:pStyle w:val="ActHead4"/>
      </w:pPr>
      <w:bookmarkStart w:id="27" w:name="_Toc501379706"/>
      <w:r w:rsidRPr="00DD759E">
        <w:rPr>
          <w:rStyle w:val="CharSubdNo"/>
        </w:rPr>
        <w:t>Subdivision 5</w:t>
      </w:r>
      <w:r w:rsidRPr="00DD759E">
        <w:t>—</w:t>
      </w:r>
      <w:r w:rsidRPr="00DD759E">
        <w:rPr>
          <w:rStyle w:val="CharSubdText"/>
        </w:rPr>
        <w:t>Whales and dolphins</w:t>
      </w:r>
      <w:bookmarkEnd w:id="27"/>
    </w:p>
    <w:p w14:paraId="1070F6B8" w14:textId="77777777" w:rsidR="00E25866" w:rsidRPr="00DD759E" w:rsidRDefault="00E25866" w:rsidP="00E25866">
      <w:pPr>
        <w:pStyle w:val="ActHead5"/>
      </w:pPr>
      <w:bookmarkStart w:id="28" w:name="_Toc501379707"/>
      <w:r w:rsidRPr="00DD759E">
        <w:rPr>
          <w:rStyle w:val="CharSectno"/>
        </w:rPr>
        <w:t>1.10A</w:t>
      </w:r>
      <w:r w:rsidRPr="00DD759E">
        <w:t xml:space="preserve">  Values</w:t>
      </w:r>
      <w:bookmarkEnd w:id="28"/>
    </w:p>
    <w:p w14:paraId="1070F6B9" w14:textId="77777777" w:rsidR="00E25866" w:rsidRPr="00DD759E" w:rsidRDefault="00E25866" w:rsidP="00E25866">
      <w:pPr>
        <w:pStyle w:val="Subsection"/>
      </w:pPr>
      <w:r w:rsidRPr="00DD759E">
        <w:tab/>
        <w:t>(1)</w:t>
      </w:r>
      <w:r w:rsidRPr="00DD759E">
        <w:tab/>
        <w:t>The Authority has identified the following values relating to whales and dolphins in the Planning Area.</w:t>
      </w:r>
    </w:p>
    <w:p w14:paraId="1070F6BA" w14:textId="77777777" w:rsidR="00E25866" w:rsidRPr="00DD759E" w:rsidRDefault="00E25866" w:rsidP="00E25866">
      <w:pPr>
        <w:pStyle w:val="Subsection"/>
      </w:pPr>
      <w:r w:rsidRPr="00DD759E">
        <w:tab/>
        <w:t>(2)</w:t>
      </w:r>
      <w:r w:rsidRPr="00DD759E">
        <w:tab/>
        <w:t>Whales and dolphins, and their habits and life cycles, are of significant cultural, spiritual and social importance, especially to Traditional Owners.</w:t>
      </w:r>
    </w:p>
    <w:p w14:paraId="1070F6BB" w14:textId="77777777" w:rsidR="00E25866" w:rsidRPr="00DD759E" w:rsidRDefault="00E25866" w:rsidP="00E25866">
      <w:pPr>
        <w:pStyle w:val="Subsection"/>
      </w:pPr>
      <w:r w:rsidRPr="00DD759E">
        <w:tab/>
        <w:t>(3)</w:t>
      </w:r>
      <w:r w:rsidRPr="00DD759E">
        <w:tab/>
        <w:t>The Planning Area is an important calving ground for humpback whales which migrate north from the Southern Ocean during winter.</w:t>
      </w:r>
    </w:p>
    <w:p w14:paraId="1070F6BC" w14:textId="77777777" w:rsidR="00E25866" w:rsidRPr="00DD759E" w:rsidRDefault="00E25866" w:rsidP="00E25866">
      <w:pPr>
        <w:pStyle w:val="Subsection"/>
      </w:pPr>
      <w:r w:rsidRPr="00DD759E">
        <w:tab/>
        <w:t>(4)</w:t>
      </w:r>
      <w:r w:rsidRPr="00DD759E">
        <w:tab/>
        <w:t>Several species of dolphins inhabit the area, including the protected Australian snubfin dolphin and the Australian humpback dolphin.</w:t>
      </w:r>
    </w:p>
    <w:p w14:paraId="1070F6BD" w14:textId="77777777" w:rsidR="00E25866" w:rsidRPr="00DD759E" w:rsidRDefault="00E25866" w:rsidP="00E25866">
      <w:pPr>
        <w:pStyle w:val="ActHead5"/>
      </w:pPr>
      <w:bookmarkStart w:id="29" w:name="_Toc501379708"/>
      <w:r w:rsidRPr="00DD759E">
        <w:rPr>
          <w:rStyle w:val="CharSectno"/>
        </w:rPr>
        <w:t>1.10B</w:t>
      </w:r>
      <w:r w:rsidRPr="00DD759E">
        <w:t xml:space="preserve">  Issues</w:t>
      </w:r>
      <w:bookmarkEnd w:id="29"/>
    </w:p>
    <w:p w14:paraId="1070F6BE" w14:textId="77777777" w:rsidR="00E25866" w:rsidRPr="00DD759E" w:rsidRDefault="00E25866" w:rsidP="00E25866">
      <w:pPr>
        <w:pStyle w:val="Subsection"/>
      </w:pPr>
      <w:r w:rsidRPr="00DD759E">
        <w:tab/>
        <w:t>(1)</w:t>
      </w:r>
      <w:r w:rsidRPr="00DD759E">
        <w:tab/>
        <w:t>The Authority has identified the following issues relating to whales and dolphins in the Planning Area.</w:t>
      </w:r>
    </w:p>
    <w:p w14:paraId="1070F6BF" w14:textId="77777777" w:rsidR="00E25866" w:rsidRPr="00DD759E" w:rsidRDefault="00E25866" w:rsidP="00E25866">
      <w:pPr>
        <w:pStyle w:val="Subsection"/>
      </w:pPr>
      <w:r w:rsidRPr="00DD759E">
        <w:tab/>
        <w:t>(2)</w:t>
      </w:r>
      <w:r w:rsidRPr="00DD759E">
        <w:tab/>
        <w:t>Whales and dolphins may be disturbed by vessels and aircraft at close range.</w:t>
      </w:r>
    </w:p>
    <w:p w14:paraId="1070F6C0" w14:textId="77777777" w:rsidR="00E25866" w:rsidRPr="00DD759E" w:rsidRDefault="00E25866" w:rsidP="00E25866">
      <w:pPr>
        <w:pStyle w:val="Subsection"/>
      </w:pPr>
      <w:r w:rsidRPr="00DD759E">
        <w:tab/>
        <w:t>(3)</w:t>
      </w:r>
      <w:r w:rsidRPr="00DD759E">
        <w:tab/>
        <w:t>Whales and dolphins are occasionally injured by vessels.</w:t>
      </w:r>
    </w:p>
    <w:p w14:paraId="1070F6C1" w14:textId="77777777" w:rsidR="00E25866" w:rsidRPr="00DD759E" w:rsidRDefault="00E25866" w:rsidP="00E25866">
      <w:pPr>
        <w:pStyle w:val="Subsection"/>
      </w:pPr>
      <w:r w:rsidRPr="00DD759E">
        <w:tab/>
        <w:t>(4)</w:t>
      </w:r>
      <w:r w:rsidRPr="00DD759E">
        <w:tab/>
        <w:t>Ingestion of marine debris and entanglement in fishing nets are threats to whales and dolphins.</w:t>
      </w:r>
    </w:p>
    <w:p w14:paraId="1070F6C2" w14:textId="77777777" w:rsidR="00E25866" w:rsidRPr="00DD759E" w:rsidRDefault="00E25866" w:rsidP="00E25866">
      <w:pPr>
        <w:pStyle w:val="ActHead5"/>
      </w:pPr>
      <w:bookmarkStart w:id="30" w:name="_Toc501379709"/>
      <w:r w:rsidRPr="00DD759E">
        <w:rPr>
          <w:rStyle w:val="CharSectno"/>
        </w:rPr>
        <w:t>1.10C</w:t>
      </w:r>
      <w:r w:rsidRPr="00DD759E">
        <w:t xml:space="preserve">  Strategies</w:t>
      </w:r>
      <w:bookmarkEnd w:id="30"/>
    </w:p>
    <w:p w14:paraId="1070F6C3"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whales and dolphins.</w:t>
      </w:r>
    </w:p>
    <w:p w14:paraId="1070F6C4" w14:textId="77777777" w:rsidR="00E25866" w:rsidRPr="00DD759E" w:rsidRDefault="00E25866" w:rsidP="00E25866">
      <w:pPr>
        <w:pStyle w:val="Subsection"/>
      </w:pPr>
      <w:r w:rsidRPr="00DD759E">
        <w:tab/>
        <w:t>(2)</w:t>
      </w:r>
      <w:r w:rsidRPr="00DD759E">
        <w:tab/>
        <w:t>Encourage the use of responsible reef practices around whales and dolphins.</w:t>
      </w:r>
    </w:p>
    <w:p w14:paraId="1070F6C5" w14:textId="77777777" w:rsidR="00E25866" w:rsidRPr="00DD759E" w:rsidRDefault="00E25866" w:rsidP="00E25866">
      <w:pPr>
        <w:pStyle w:val="notetext"/>
      </w:pPr>
      <w:r w:rsidRPr="00DD759E">
        <w:t>Note:</w:t>
      </w:r>
      <w:r w:rsidRPr="00DD759E">
        <w:rPr>
          <w:i/>
        </w:rPr>
        <w:tab/>
      </w:r>
      <w:r w:rsidRPr="00DD759E">
        <w:t xml:space="preserve">Information about responsible reef practices around whales and dolphins is available at </w:t>
      </w:r>
      <w:r w:rsidRPr="00DD759E">
        <w:rPr>
          <w:u w:val="single"/>
        </w:rPr>
        <w:t>www.gbrmpa.gov.au</w:t>
      </w:r>
      <w:r w:rsidRPr="00DD759E">
        <w:t>.</w:t>
      </w:r>
    </w:p>
    <w:p w14:paraId="1070F6C6" w14:textId="77777777" w:rsidR="00E25866" w:rsidRPr="00DD759E" w:rsidRDefault="00E25866" w:rsidP="00E25866">
      <w:pPr>
        <w:pStyle w:val="Subsection"/>
      </w:pPr>
      <w:r w:rsidRPr="00DD759E">
        <w:tab/>
        <w:t>(3)</w:t>
      </w:r>
      <w:r w:rsidRPr="00DD759E">
        <w:tab/>
        <w:t>Protect whales from approaching vessels and aircraft by enforcing the restrictions under the Regulations on the operation of vessels and aircraft near whales, including the restrictions that apply in the Whitsunday Whale Protection Area (which includes most of the Planning Area).</w:t>
      </w:r>
    </w:p>
    <w:p w14:paraId="1070F6C7" w14:textId="77777777" w:rsidR="00E25866" w:rsidRPr="00DD759E" w:rsidRDefault="00E25866" w:rsidP="00E25866">
      <w:pPr>
        <w:pStyle w:val="Subsection"/>
        <w:rPr>
          <w:rFonts w:eastAsiaTheme="minorHAnsi"/>
        </w:rPr>
      </w:pPr>
      <w:r w:rsidRPr="00DD759E">
        <w:tab/>
        <w:t>(4)</w:t>
      </w:r>
      <w:r w:rsidRPr="00DD759E">
        <w:tab/>
        <w:t>Manage and limit areas for high</w:t>
      </w:r>
      <w:r>
        <w:noBreakHyphen/>
      </w:r>
      <w:r w:rsidRPr="00DD759E">
        <w:t>speed vessels and motorised water sport to minimise potential impacts with whales and dolphins (see subclauses 2.8(1) to (4)).</w:t>
      </w:r>
    </w:p>
    <w:p w14:paraId="1070F6C8" w14:textId="77777777" w:rsidR="00E25866" w:rsidRPr="00DD759E" w:rsidRDefault="00E25866" w:rsidP="00E25866">
      <w:pPr>
        <w:pStyle w:val="Subsection"/>
        <w:rPr>
          <w:rFonts w:eastAsiaTheme="minorHAnsi"/>
        </w:rPr>
      </w:pPr>
      <w:r w:rsidRPr="00DD759E">
        <w:tab/>
        <w:t>(5)</w:t>
      </w:r>
      <w:r w:rsidRPr="00DD759E">
        <w:tab/>
        <w:t>Encourage the community to minimise the source and occurrence of marine debris in the Great Barrier Reef through education, clean</w:t>
      </w:r>
      <w:r>
        <w:noBreakHyphen/>
      </w:r>
      <w:r w:rsidRPr="00DD759E">
        <w:t>up activities and the development of source reduction plans.</w:t>
      </w:r>
    </w:p>
    <w:p w14:paraId="1070F6C9" w14:textId="77777777" w:rsidR="00E25866" w:rsidRPr="00DD759E" w:rsidRDefault="00E25866" w:rsidP="00E25866">
      <w:pPr>
        <w:pStyle w:val="Subsection"/>
      </w:pPr>
      <w:r w:rsidRPr="00DD759E">
        <w:tab/>
        <w:t>(6)</w:t>
      </w:r>
      <w:r w:rsidRPr="00DD759E">
        <w:tab/>
        <w:t>Apply the Authority’s operational policy to address the interaction of vessels, aircraft and people, with whales and dolphins.</w:t>
      </w:r>
    </w:p>
    <w:p w14:paraId="1070F6CA" w14:textId="77777777" w:rsidR="00E25866" w:rsidRPr="00DD759E" w:rsidRDefault="00E25866" w:rsidP="00E25866">
      <w:pPr>
        <w:pStyle w:val="notetext"/>
      </w:pPr>
      <w:r w:rsidRPr="00DD759E">
        <w:t>Note:</w:t>
      </w:r>
      <w:r w:rsidRPr="00DD759E">
        <w:tab/>
        <w:t xml:space="preserve">The Authority’s </w:t>
      </w:r>
      <w:r w:rsidRPr="00DD759E">
        <w:rPr>
          <w:i/>
        </w:rPr>
        <w:t>Operational Policy on</w:t>
      </w:r>
      <w:r w:rsidRPr="00DD759E">
        <w:t xml:space="preserve"> </w:t>
      </w:r>
      <w:r w:rsidRPr="00DD759E">
        <w:rPr>
          <w:i/>
        </w:rPr>
        <w:t>Whale and Dolphin Conservation in the Great Barrier Reef Marine Park</w:t>
      </w:r>
      <w:r w:rsidRPr="00DD759E">
        <w:t xml:space="preserve"> is available at </w:t>
      </w:r>
      <w:r w:rsidRPr="00DD759E">
        <w:rPr>
          <w:u w:val="single"/>
        </w:rPr>
        <w:t>www.gbrmpa.gov.au</w:t>
      </w:r>
      <w:r w:rsidRPr="00DD759E">
        <w:t>.</w:t>
      </w:r>
    </w:p>
    <w:p w14:paraId="1070F6CB" w14:textId="77777777" w:rsidR="00E25866" w:rsidRPr="00DD759E" w:rsidRDefault="00E25866" w:rsidP="00E25866">
      <w:pPr>
        <w:pStyle w:val="ActHead4"/>
      </w:pPr>
      <w:bookmarkStart w:id="31" w:name="_Toc501379710"/>
      <w:r w:rsidRPr="00DD759E">
        <w:rPr>
          <w:rStyle w:val="CharSubdNo"/>
        </w:rPr>
        <w:t>Subdivision 6</w:t>
      </w:r>
      <w:r w:rsidRPr="00DD759E">
        <w:t>—</w:t>
      </w:r>
      <w:r w:rsidRPr="00DD759E">
        <w:rPr>
          <w:rStyle w:val="CharSubdText"/>
        </w:rPr>
        <w:t>Birds</w:t>
      </w:r>
      <w:bookmarkEnd w:id="31"/>
    </w:p>
    <w:p w14:paraId="1070F6CC" w14:textId="77777777" w:rsidR="00E25866" w:rsidRPr="00DD759E" w:rsidRDefault="00E25866" w:rsidP="00E25866">
      <w:pPr>
        <w:pStyle w:val="ActHead5"/>
      </w:pPr>
      <w:bookmarkStart w:id="32" w:name="_Toc501379711"/>
      <w:r w:rsidRPr="00DD759E">
        <w:rPr>
          <w:rStyle w:val="CharSectno"/>
        </w:rPr>
        <w:t>1.11A</w:t>
      </w:r>
      <w:r w:rsidRPr="00DD759E">
        <w:t xml:space="preserve">  Values</w:t>
      </w:r>
      <w:bookmarkEnd w:id="32"/>
    </w:p>
    <w:p w14:paraId="1070F6CD" w14:textId="77777777" w:rsidR="00E25866" w:rsidRPr="00DD759E" w:rsidRDefault="00E25866" w:rsidP="00E25866">
      <w:pPr>
        <w:pStyle w:val="Subsection"/>
      </w:pPr>
      <w:r w:rsidRPr="00DD759E">
        <w:tab/>
        <w:t>(1)</w:t>
      </w:r>
      <w:r w:rsidRPr="00DD759E">
        <w:tab/>
        <w:t>The Authority has identified the following values relating to birds nesting, feeding or roosting in the Planning Area.</w:t>
      </w:r>
    </w:p>
    <w:p w14:paraId="1070F6CE" w14:textId="77777777" w:rsidR="00E25866" w:rsidRPr="00DD759E" w:rsidRDefault="00E25866" w:rsidP="00E25866">
      <w:pPr>
        <w:pStyle w:val="Subsection"/>
      </w:pPr>
      <w:r w:rsidRPr="00DD759E">
        <w:tab/>
        <w:t>(2)</w:t>
      </w:r>
      <w:r w:rsidRPr="00DD759E">
        <w:tab/>
        <w:t>Birds and their nesting, feeding and roosting areas are of significant cultural, spiritual and social importance, especially to Traditional Owners.</w:t>
      </w:r>
    </w:p>
    <w:p w14:paraId="1070F6CF" w14:textId="77777777" w:rsidR="00E25866" w:rsidRPr="00DD759E" w:rsidRDefault="00E25866" w:rsidP="00E25866">
      <w:pPr>
        <w:pStyle w:val="Subsection"/>
      </w:pPr>
      <w:r w:rsidRPr="00DD759E">
        <w:tab/>
        <w:t>(3)</w:t>
      </w:r>
      <w:r w:rsidRPr="00DD759E">
        <w:tab/>
        <w:t>Many migratory seabirds and shorebirds that visit the Planning Area and adjacent islands are recognised internationally under the Japan</w:t>
      </w:r>
      <w:r>
        <w:noBreakHyphen/>
      </w:r>
      <w:r w:rsidRPr="00DD759E">
        <w:t xml:space="preserve">Australia Migratory Bird Agreement (the </w:t>
      </w:r>
      <w:r w:rsidRPr="00DD759E">
        <w:rPr>
          <w:b/>
          <w:i/>
        </w:rPr>
        <w:t>JAMBA</w:t>
      </w:r>
      <w:r w:rsidRPr="00DD759E">
        <w:t>), the China</w:t>
      </w:r>
      <w:r>
        <w:noBreakHyphen/>
      </w:r>
      <w:r w:rsidRPr="00DD759E">
        <w:t xml:space="preserve">Australia Migratory Bird Agreement (the </w:t>
      </w:r>
      <w:r w:rsidRPr="00DD759E">
        <w:rPr>
          <w:b/>
          <w:i/>
        </w:rPr>
        <w:t>CAMBA</w:t>
      </w:r>
      <w:r w:rsidRPr="00DD759E">
        <w:t xml:space="preserve">) and the Republic of Korea—Australia Migratory Bird Agreement (the </w:t>
      </w:r>
      <w:r w:rsidRPr="00DD759E">
        <w:rPr>
          <w:b/>
          <w:i/>
        </w:rPr>
        <w:t>ROKAMBA</w:t>
      </w:r>
      <w:r w:rsidRPr="00DD759E">
        <w:t>).</w:t>
      </w:r>
    </w:p>
    <w:p w14:paraId="1070F6D0" w14:textId="77777777" w:rsidR="00E25866" w:rsidRPr="00DD759E" w:rsidRDefault="00E25866" w:rsidP="00E25866">
      <w:pPr>
        <w:pStyle w:val="Subsection"/>
      </w:pPr>
      <w:r w:rsidRPr="00DD759E">
        <w:tab/>
        <w:t>(4)</w:t>
      </w:r>
      <w:r w:rsidRPr="00DD759E">
        <w:tab/>
        <w:t>The following species are particularly important:</w:t>
      </w:r>
    </w:p>
    <w:p w14:paraId="1070F6D1" w14:textId="77777777" w:rsidR="00E25866" w:rsidRPr="00DD759E" w:rsidRDefault="00E25866" w:rsidP="00E25866">
      <w:pPr>
        <w:pStyle w:val="Paragraph"/>
      </w:pPr>
      <w:r w:rsidRPr="00DD759E">
        <w:tab/>
        <w:t>(a)</w:t>
      </w:r>
      <w:r w:rsidRPr="00DD759E">
        <w:tab/>
        <w:t>beach stone</w:t>
      </w:r>
      <w:r>
        <w:noBreakHyphen/>
      </w:r>
      <w:r w:rsidRPr="00DD759E">
        <w:t>curlew (</w:t>
      </w:r>
      <w:r w:rsidRPr="00DD759E">
        <w:rPr>
          <w:i/>
        </w:rPr>
        <w:t>Esacus</w:t>
      </w:r>
      <w:r w:rsidRPr="00DD759E">
        <w:t xml:space="preserve"> </w:t>
      </w:r>
      <w:r w:rsidRPr="00DD759E">
        <w:rPr>
          <w:i/>
        </w:rPr>
        <w:t>magnirostris</w:t>
      </w:r>
      <w:r w:rsidRPr="00DD759E">
        <w:t>);</w:t>
      </w:r>
    </w:p>
    <w:p w14:paraId="1070F6D2" w14:textId="77777777" w:rsidR="00E25866" w:rsidRPr="00DD759E" w:rsidRDefault="00E25866" w:rsidP="00E25866">
      <w:pPr>
        <w:pStyle w:val="Paragraph"/>
      </w:pPr>
      <w:r w:rsidRPr="00DD759E">
        <w:tab/>
        <w:t>(b)</w:t>
      </w:r>
      <w:r w:rsidRPr="00DD759E">
        <w:tab/>
        <w:t>eastern curlew (</w:t>
      </w:r>
      <w:r w:rsidRPr="00DD759E">
        <w:rPr>
          <w:i/>
        </w:rPr>
        <w:t>Numenius</w:t>
      </w:r>
      <w:r w:rsidRPr="00DD759E">
        <w:t xml:space="preserve"> </w:t>
      </w:r>
      <w:r w:rsidRPr="00DD759E">
        <w:rPr>
          <w:i/>
        </w:rPr>
        <w:t>madagascariensis</w:t>
      </w:r>
      <w:r w:rsidRPr="00DD759E">
        <w:t>);</w:t>
      </w:r>
    </w:p>
    <w:p w14:paraId="1070F6D3" w14:textId="77777777" w:rsidR="00E25866" w:rsidRPr="00DD759E" w:rsidRDefault="00E25866" w:rsidP="00E25866">
      <w:pPr>
        <w:pStyle w:val="Paragraph"/>
      </w:pPr>
      <w:r w:rsidRPr="00DD759E">
        <w:tab/>
        <w:t>(c)</w:t>
      </w:r>
      <w:r w:rsidRPr="00DD759E">
        <w:tab/>
        <w:t>black</w:t>
      </w:r>
      <w:r>
        <w:noBreakHyphen/>
      </w:r>
      <w:r w:rsidRPr="00DD759E">
        <w:t>naped tern (</w:t>
      </w:r>
      <w:r w:rsidRPr="00DD759E">
        <w:rPr>
          <w:i/>
        </w:rPr>
        <w:t>Sterna</w:t>
      </w:r>
      <w:r w:rsidRPr="00DD759E">
        <w:t xml:space="preserve"> </w:t>
      </w:r>
      <w:r w:rsidRPr="00DD759E">
        <w:rPr>
          <w:i/>
        </w:rPr>
        <w:t>sumatrana</w:t>
      </w:r>
      <w:r w:rsidRPr="00DD759E">
        <w:t>);</w:t>
      </w:r>
    </w:p>
    <w:p w14:paraId="1070F6D4" w14:textId="77777777" w:rsidR="00E25866" w:rsidRPr="00DD759E" w:rsidRDefault="00E25866" w:rsidP="00E25866">
      <w:pPr>
        <w:pStyle w:val="Paragraph"/>
      </w:pPr>
      <w:r w:rsidRPr="00DD759E">
        <w:tab/>
        <w:t>(d)</w:t>
      </w:r>
      <w:r w:rsidRPr="00DD759E">
        <w:tab/>
        <w:t>bridled tern (</w:t>
      </w:r>
      <w:r w:rsidRPr="00DD759E">
        <w:rPr>
          <w:i/>
        </w:rPr>
        <w:t>Onychoprion</w:t>
      </w:r>
      <w:r w:rsidRPr="00DD759E">
        <w:t xml:space="preserve"> </w:t>
      </w:r>
      <w:r w:rsidRPr="00DD759E">
        <w:rPr>
          <w:i/>
        </w:rPr>
        <w:t>anaethetus</w:t>
      </w:r>
      <w:r w:rsidRPr="00DD759E">
        <w:t>);</w:t>
      </w:r>
    </w:p>
    <w:p w14:paraId="1070F6D5" w14:textId="77777777" w:rsidR="00E25866" w:rsidRPr="00DD759E" w:rsidRDefault="00E25866" w:rsidP="00E25866">
      <w:pPr>
        <w:pStyle w:val="Paragraph"/>
      </w:pPr>
      <w:r w:rsidRPr="00DD759E">
        <w:tab/>
        <w:t>(e)</w:t>
      </w:r>
      <w:r w:rsidRPr="00DD759E">
        <w:tab/>
        <w:t>crested tern (</w:t>
      </w:r>
      <w:r w:rsidRPr="00DD759E">
        <w:rPr>
          <w:i/>
        </w:rPr>
        <w:t>Thalasseus</w:t>
      </w:r>
      <w:r w:rsidRPr="00DD759E">
        <w:t xml:space="preserve"> </w:t>
      </w:r>
      <w:r w:rsidRPr="00DD759E">
        <w:rPr>
          <w:i/>
        </w:rPr>
        <w:t>bergii</w:t>
      </w:r>
      <w:r w:rsidRPr="00DD759E">
        <w:t>);</w:t>
      </w:r>
    </w:p>
    <w:p w14:paraId="1070F6D6" w14:textId="77777777" w:rsidR="00E25866" w:rsidRPr="00DD759E" w:rsidRDefault="00E25866" w:rsidP="00E25866">
      <w:pPr>
        <w:pStyle w:val="Paragraph"/>
      </w:pPr>
      <w:r w:rsidRPr="00DD759E">
        <w:tab/>
        <w:t>(f)</w:t>
      </w:r>
      <w:r w:rsidRPr="00DD759E">
        <w:tab/>
        <w:t>lesser crested tern (</w:t>
      </w:r>
      <w:r w:rsidRPr="00DD759E">
        <w:rPr>
          <w:i/>
        </w:rPr>
        <w:t>Thalasseus</w:t>
      </w:r>
      <w:r w:rsidRPr="00DD759E">
        <w:t xml:space="preserve"> </w:t>
      </w:r>
      <w:r w:rsidRPr="00DD759E">
        <w:rPr>
          <w:i/>
        </w:rPr>
        <w:t>bengalensis</w:t>
      </w:r>
      <w:r w:rsidRPr="00DD759E">
        <w:t>);</w:t>
      </w:r>
    </w:p>
    <w:p w14:paraId="1070F6D7" w14:textId="77777777" w:rsidR="00E25866" w:rsidRPr="00DD759E" w:rsidRDefault="00E25866" w:rsidP="00E25866">
      <w:pPr>
        <w:pStyle w:val="Paragraph"/>
      </w:pPr>
      <w:r w:rsidRPr="00DD759E">
        <w:tab/>
        <w:t>(g)</w:t>
      </w:r>
      <w:r w:rsidRPr="00DD759E">
        <w:tab/>
        <w:t>eastern reef egret (</w:t>
      </w:r>
      <w:r w:rsidRPr="00DD759E">
        <w:rPr>
          <w:i/>
        </w:rPr>
        <w:t>Egretta</w:t>
      </w:r>
      <w:r w:rsidRPr="00DD759E">
        <w:t xml:space="preserve"> </w:t>
      </w:r>
      <w:r w:rsidRPr="00DD759E">
        <w:rPr>
          <w:i/>
        </w:rPr>
        <w:t>sacra</w:t>
      </w:r>
      <w:r w:rsidRPr="00DD759E">
        <w:t>);</w:t>
      </w:r>
    </w:p>
    <w:p w14:paraId="1070F6D8" w14:textId="77777777" w:rsidR="00E25866" w:rsidRPr="00DD759E" w:rsidRDefault="00E25866" w:rsidP="00E25866">
      <w:pPr>
        <w:pStyle w:val="Paragraph"/>
      </w:pPr>
      <w:r w:rsidRPr="00DD759E">
        <w:tab/>
        <w:t>(h)</w:t>
      </w:r>
      <w:r w:rsidRPr="00DD759E">
        <w:tab/>
        <w:t>pied cormorant (</w:t>
      </w:r>
      <w:r w:rsidRPr="00DD759E">
        <w:rPr>
          <w:i/>
        </w:rPr>
        <w:t>Phalacrocorax</w:t>
      </w:r>
      <w:r w:rsidRPr="00DD759E">
        <w:t xml:space="preserve"> </w:t>
      </w:r>
      <w:r w:rsidRPr="00DD759E">
        <w:rPr>
          <w:i/>
        </w:rPr>
        <w:t>varius</w:t>
      </w:r>
      <w:r w:rsidRPr="00DD759E">
        <w:t>);</w:t>
      </w:r>
    </w:p>
    <w:p w14:paraId="1070F6D9" w14:textId="77777777" w:rsidR="00E25866" w:rsidRPr="00DD759E" w:rsidRDefault="00E25866" w:rsidP="00E25866">
      <w:pPr>
        <w:pStyle w:val="Paragraph"/>
      </w:pPr>
      <w:r w:rsidRPr="00DD759E">
        <w:tab/>
        <w:t>(i)</w:t>
      </w:r>
      <w:r w:rsidRPr="00DD759E">
        <w:tab/>
        <w:t>pied imperial pigeon (</w:t>
      </w:r>
      <w:r w:rsidRPr="00DD759E">
        <w:rPr>
          <w:i/>
        </w:rPr>
        <w:t>Ducula</w:t>
      </w:r>
      <w:r w:rsidRPr="00DD759E">
        <w:t xml:space="preserve"> </w:t>
      </w:r>
      <w:r w:rsidRPr="00DD759E">
        <w:rPr>
          <w:i/>
        </w:rPr>
        <w:t>bicolor</w:t>
      </w:r>
      <w:r w:rsidRPr="00DD759E">
        <w:t>);</w:t>
      </w:r>
    </w:p>
    <w:p w14:paraId="1070F6DA" w14:textId="77777777" w:rsidR="00E25866" w:rsidRPr="00DD759E" w:rsidRDefault="00E25866" w:rsidP="00E25866">
      <w:pPr>
        <w:pStyle w:val="Paragraph"/>
      </w:pPr>
      <w:r w:rsidRPr="00DD759E">
        <w:tab/>
        <w:t>(j)</w:t>
      </w:r>
      <w:r w:rsidRPr="00DD759E">
        <w:tab/>
        <w:t>osprey (</w:t>
      </w:r>
      <w:r w:rsidRPr="00DD759E">
        <w:rPr>
          <w:i/>
        </w:rPr>
        <w:t>Pandion</w:t>
      </w:r>
      <w:r w:rsidRPr="00DD759E">
        <w:t xml:space="preserve"> </w:t>
      </w:r>
      <w:r w:rsidRPr="00DD759E">
        <w:rPr>
          <w:i/>
        </w:rPr>
        <w:t>haliaetus</w:t>
      </w:r>
      <w:r w:rsidRPr="00DD759E">
        <w:t>);</w:t>
      </w:r>
    </w:p>
    <w:p w14:paraId="1070F6DB" w14:textId="77777777" w:rsidR="00E25866" w:rsidRPr="00DD759E" w:rsidRDefault="00E25866" w:rsidP="00E25866">
      <w:pPr>
        <w:pStyle w:val="Paragraph"/>
      </w:pPr>
      <w:r w:rsidRPr="00DD759E">
        <w:tab/>
        <w:t>(k)</w:t>
      </w:r>
      <w:r w:rsidRPr="00DD759E">
        <w:tab/>
        <w:t>white</w:t>
      </w:r>
      <w:r>
        <w:noBreakHyphen/>
      </w:r>
      <w:r w:rsidRPr="00DD759E">
        <w:t>bellied sea eagle (</w:t>
      </w:r>
      <w:r w:rsidRPr="00DD759E">
        <w:rPr>
          <w:i/>
        </w:rPr>
        <w:t>Haliaeetus</w:t>
      </w:r>
      <w:r w:rsidRPr="00DD759E">
        <w:t xml:space="preserve"> </w:t>
      </w:r>
      <w:r w:rsidRPr="00DD759E">
        <w:rPr>
          <w:i/>
        </w:rPr>
        <w:t>leucogaster</w:t>
      </w:r>
      <w:r w:rsidRPr="00DD759E">
        <w:t>).</w:t>
      </w:r>
    </w:p>
    <w:p w14:paraId="1070F6DC" w14:textId="77777777" w:rsidR="00E25866" w:rsidRPr="00DD759E" w:rsidRDefault="00E25866" w:rsidP="00E25866">
      <w:pPr>
        <w:pStyle w:val="Subsection"/>
      </w:pPr>
      <w:r w:rsidRPr="00DD759E">
        <w:tab/>
        <w:t>(5)</w:t>
      </w:r>
      <w:r w:rsidRPr="00DD759E">
        <w:tab/>
        <w:t>Birds are particularly plentiful from October to March, when thousands of waders and seabirds migrate to the Planning Area to nest.</w:t>
      </w:r>
    </w:p>
    <w:p w14:paraId="1070F6DD" w14:textId="77777777" w:rsidR="00E25866" w:rsidRPr="00DD759E" w:rsidRDefault="00E25866" w:rsidP="00E25866">
      <w:pPr>
        <w:pStyle w:val="Subsection"/>
      </w:pPr>
      <w:r w:rsidRPr="00DD759E">
        <w:tab/>
        <w:t>(6)</w:t>
      </w:r>
      <w:r w:rsidRPr="00DD759E">
        <w:tab/>
        <w:t>There are a number of significant bird sites in the area (see Schedule 6).</w:t>
      </w:r>
    </w:p>
    <w:p w14:paraId="1070F6DE" w14:textId="77777777" w:rsidR="00E25866" w:rsidRPr="00DD759E" w:rsidRDefault="00E25866" w:rsidP="00E25866">
      <w:pPr>
        <w:pStyle w:val="ActHead5"/>
      </w:pPr>
      <w:bookmarkStart w:id="33" w:name="_Toc501379712"/>
      <w:r w:rsidRPr="00DD759E">
        <w:rPr>
          <w:rStyle w:val="CharSectno"/>
        </w:rPr>
        <w:t>1.11B</w:t>
      </w:r>
      <w:r w:rsidRPr="00DD759E">
        <w:t xml:space="preserve">  Issues</w:t>
      </w:r>
      <w:bookmarkEnd w:id="33"/>
    </w:p>
    <w:p w14:paraId="1070F6DF" w14:textId="77777777" w:rsidR="00E25866" w:rsidRPr="00DD759E" w:rsidRDefault="00E25866" w:rsidP="00E25866">
      <w:pPr>
        <w:pStyle w:val="Subsection"/>
      </w:pPr>
      <w:r w:rsidRPr="00DD759E">
        <w:tab/>
        <w:t>(1)</w:t>
      </w:r>
      <w:r w:rsidRPr="00DD759E">
        <w:tab/>
        <w:t>The Authority has identified the following issues relating to birds nesting, roosting, or feeding in the Planning Area.</w:t>
      </w:r>
    </w:p>
    <w:p w14:paraId="1070F6E0" w14:textId="77777777" w:rsidR="00E25866" w:rsidRPr="00DD759E" w:rsidRDefault="00E25866" w:rsidP="00E25866">
      <w:pPr>
        <w:pStyle w:val="Subsection"/>
      </w:pPr>
      <w:r w:rsidRPr="00DD759E">
        <w:tab/>
        <w:t>(2)</w:t>
      </w:r>
      <w:r w:rsidRPr="00DD759E">
        <w:tab/>
        <w:t>Seabirds nesting in colonies and roosting on sand spits, and shorebirds feeding at mudflats, are susceptible to disturbance from human activity.</w:t>
      </w:r>
    </w:p>
    <w:p w14:paraId="1070F6E1" w14:textId="77777777" w:rsidR="00E25866" w:rsidRPr="00DD759E" w:rsidRDefault="00E25866" w:rsidP="00E25866">
      <w:pPr>
        <w:pStyle w:val="Subsection"/>
      </w:pPr>
      <w:r w:rsidRPr="00DD759E">
        <w:tab/>
        <w:t>(3)</w:t>
      </w:r>
      <w:r w:rsidRPr="00DD759E">
        <w:tab/>
        <w:t>Ingestion of, and entanglement by, marine debris are threats to seabirds and shorebirds.</w:t>
      </w:r>
    </w:p>
    <w:p w14:paraId="1070F6E2" w14:textId="77777777" w:rsidR="00E25866" w:rsidRPr="00DD759E" w:rsidRDefault="00E25866" w:rsidP="00E25866">
      <w:pPr>
        <w:pStyle w:val="ActHead5"/>
      </w:pPr>
      <w:bookmarkStart w:id="34" w:name="_Toc501379713"/>
      <w:r w:rsidRPr="00DD759E">
        <w:rPr>
          <w:rStyle w:val="CharSectno"/>
        </w:rPr>
        <w:t>1.11C</w:t>
      </w:r>
      <w:r w:rsidRPr="00DD759E">
        <w:t xml:space="preserve">  Strategies</w:t>
      </w:r>
      <w:bookmarkEnd w:id="34"/>
    </w:p>
    <w:p w14:paraId="1070F6E3" w14:textId="77777777" w:rsidR="00E25866" w:rsidRPr="00DD759E" w:rsidRDefault="00E25866" w:rsidP="00E25866">
      <w:pPr>
        <w:pStyle w:val="Subsection"/>
      </w:pPr>
      <w:r w:rsidRPr="00DD759E">
        <w:tab/>
        <w:t>(1)</w:t>
      </w:r>
      <w:r w:rsidRPr="00DD759E">
        <w:tab/>
        <w:t>Work in partnership with Traditional Owner groups whose sea country includes the Planning Area to formalise their aspirations for sea country relating to birds and their nesting, roosting, and feeding areas in the Planning Area.</w:t>
      </w:r>
    </w:p>
    <w:p w14:paraId="1070F6E4" w14:textId="77777777" w:rsidR="00E25866" w:rsidRPr="00DD759E" w:rsidRDefault="00E25866" w:rsidP="00E25866">
      <w:pPr>
        <w:pStyle w:val="Subsection"/>
      </w:pPr>
      <w:r w:rsidRPr="00DD759E">
        <w:tab/>
        <w:t>(2)</w:t>
      </w:r>
      <w:r w:rsidRPr="00DD759E">
        <w:tab/>
        <w:t>Encourage use of responsible reef practices when visiting islands and observing seabirds.</w:t>
      </w:r>
    </w:p>
    <w:p w14:paraId="1070F6E5" w14:textId="77777777" w:rsidR="00E25866" w:rsidRPr="00DD759E" w:rsidRDefault="00E25866" w:rsidP="00E25866">
      <w:pPr>
        <w:pStyle w:val="notetext"/>
      </w:pPr>
      <w:r w:rsidRPr="00DD759E">
        <w:t>Note 1:</w:t>
      </w:r>
      <w:r w:rsidRPr="00DD759E">
        <w:tab/>
        <w:t xml:space="preserve">Significant bird sites are identified in Schedule 6 and restrictions on activities at these sites are set out in clause 2.11. These restrictions are consistent with the </w:t>
      </w:r>
      <w:r w:rsidRPr="00DD759E">
        <w:rPr>
          <w:i/>
        </w:rPr>
        <w:t>Guidelines for Managing Visitation to Seabird Breeding Islands</w:t>
      </w:r>
      <w:r w:rsidRPr="00DD759E">
        <w:t xml:space="preserve"> available at </w:t>
      </w:r>
      <w:r w:rsidRPr="00DD759E">
        <w:rPr>
          <w:u w:val="single"/>
        </w:rPr>
        <w:t>www.gbrmpa.gov.au</w:t>
      </w:r>
      <w:r w:rsidRPr="00DD759E">
        <w:t>.</w:t>
      </w:r>
    </w:p>
    <w:p w14:paraId="1070F6E6" w14:textId="77777777" w:rsidR="00E25866" w:rsidRPr="00DD759E" w:rsidRDefault="00E25866" w:rsidP="00E25866">
      <w:pPr>
        <w:pStyle w:val="notetext"/>
      </w:pPr>
      <w:r w:rsidRPr="00DD759E">
        <w:t>Note 2:</w:t>
      </w:r>
      <w:r w:rsidRPr="00DD759E">
        <w:tab/>
        <w:t xml:space="preserve">Details of responsible reef practices around bird watching are available at </w:t>
      </w:r>
      <w:r w:rsidRPr="00DD759E">
        <w:rPr>
          <w:u w:val="single"/>
        </w:rPr>
        <w:t>www.gbrmpa.gov.au</w:t>
      </w:r>
      <w:r w:rsidRPr="00DD759E">
        <w:t>.</w:t>
      </w:r>
    </w:p>
    <w:p w14:paraId="1070F6E7" w14:textId="77777777" w:rsidR="00E25866" w:rsidRPr="00DD759E" w:rsidRDefault="00E25866" w:rsidP="00E25866">
      <w:pPr>
        <w:pStyle w:val="Subsection"/>
      </w:pPr>
      <w:r w:rsidRPr="00DD759E">
        <w:tab/>
        <w:t>(3)</w:t>
      </w:r>
      <w:r w:rsidRPr="00DD759E">
        <w:tab/>
        <w:t>Continue to monitor and develop bird conservation measures within the Planning Area.</w:t>
      </w:r>
    </w:p>
    <w:p w14:paraId="1070F6E8" w14:textId="77777777" w:rsidR="00E25866" w:rsidRPr="00DD759E" w:rsidRDefault="00E25866" w:rsidP="00E25866">
      <w:pPr>
        <w:pStyle w:val="Subsection"/>
      </w:pPr>
      <w:r w:rsidRPr="00DD759E">
        <w:tab/>
        <w:t>(4)</w:t>
      </w:r>
      <w:r w:rsidRPr="00DD759E">
        <w:tab/>
        <w:t>Protect shorebirds and migratory birds within significant bird sites from approaching vessels and aircraft, particularly during vulnerable periods (see clause 2.11 and Schedule 6).</w:t>
      </w:r>
    </w:p>
    <w:p w14:paraId="1070F6E9" w14:textId="77777777" w:rsidR="00E25866" w:rsidRPr="00DD759E" w:rsidRDefault="00E25866" w:rsidP="00E25866">
      <w:pPr>
        <w:pStyle w:val="notetext"/>
      </w:pPr>
      <w:r w:rsidRPr="00DD759E">
        <w:t>Note:</w:t>
      </w:r>
      <w:r w:rsidRPr="00DD759E">
        <w:tab/>
      </w:r>
      <w:r w:rsidRPr="00DD759E">
        <w:rPr>
          <w:szCs w:val="18"/>
        </w:rPr>
        <w:t xml:space="preserve">The strategies developed in this Plan support the Wildlife Conservation Plan for Migratory Shorebirds, the </w:t>
      </w:r>
      <w:r w:rsidRPr="00DD759E">
        <w:rPr>
          <w:i/>
          <w:szCs w:val="18"/>
        </w:rPr>
        <w:t>Environment Protection and Biodiversity Conservation Act 1999</w:t>
      </w:r>
      <w:r w:rsidRPr="00DD759E">
        <w:rPr>
          <w:szCs w:val="18"/>
        </w:rPr>
        <w:t xml:space="preserve">, the JAMBA, the CAMBA and the ROKAMBA. These can be found at </w:t>
      </w:r>
      <w:r w:rsidRPr="00DD759E">
        <w:rPr>
          <w:szCs w:val="18"/>
          <w:u w:val="single"/>
        </w:rPr>
        <w:t>www.environment.gov.au</w:t>
      </w:r>
      <w:r w:rsidRPr="00DD759E">
        <w:rPr>
          <w:szCs w:val="18"/>
        </w:rPr>
        <w:t>.</w:t>
      </w:r>
    </w:p>
    <w:p w14:paraId="1070F6EA" w14:textId="77777777" w:rsidR="00E25866" w:rsidRPr="00DD759E" w:rsidRDefault="00E25866" w:rsidP="00E25866">
      <w:pPr>
        <w:pStyle w:val="Subsection"/>
        <w:rPr>
          <w:rFonts w:eastAsiaTheme="minorHAnsi"/>
        </w:rPr>
      </w:pPr>
      <w:r w:rsidRPr="00DD759E">
        <w:tab/>
        <w:t>(5)</w:t>
      </w:r>
      <w:r w:rsidRPr="00DD759E">
        <w:tab/>
        <w:t>Encourage the community to minimise the source and occurrence of marine debris in the Great Barrier Reef through education, clean</w:t>
      </w:r>
      <w:r>
        <w:noBreakHyphen/>
      </w:r>
      <w:r w:rsidRPr="00DD759E">
        <w:t>up activities and the development of source reduction plans.</w:t>
      </w:r>
    </w:p>
    <w:p w14:paraId="1070F6EB" w14:textId="77777777" w:rsidR="00E25866" w:rsidRPr="00DD759E" w:rsidRDefault="00E25866" w:rsidP="009C4A4B">
      <w:pPr>
        <w:pStyle w:val="ActHead3"/>
        <w:pageBreakBefore/>
      </w:pPr>
      <w:bookmarkStart w:id="35" w:name="_Toc501379714"/>
      <w:r w:rsidRPr="00DD759E">
        <w:rPr>
          <w:rStyle w:val="CharDivNo"/>
        </w:rPr>
        <w:t>Division 2B</w:t>
      </w:r>
      <w:r w:rsidRPr="00DD759E">
        <w:t>—</w:t>
      </w:r>
      <w:r w:rsidRPr="00DD759E">
        <w:rPr>
          <w:rStyle w:val="CharDivText"/>
        </w:rPr>
        <w:t>Cultural and heritage values</w:t>
      </w:r>
      <w:bookmarkEnd w:id="35"/>
    </w:p>
    <w:p w14:paraId="1070F6EC" w14:textId="77777777" w:rsidR="00E25866" w:rsidRPr="00DD759E" w:rsidRDefault="00E25866" w:rsidP="00E25866">
      <w:pPr>
        <w:pStyle w:val="ActHead4"/>
      </w:pPr>
      <w:bookmarkStart w:id="36" w:name="_Toc501379715"/>
      <w:r w:rsidRPr="00DD759E">
        <w:rPr>
          <w:rStyle w:val="CharSubdNo"/>
        </w:rPr>
        <w:t>Subdivision 1</w:t>
      </w:r>
      <w:r w:rsidRPr="00DD759E">
        <w:t>—</w:t>
      </w:r>
      <w:r w:rsidRPr="00DD759E">
        <w:rPr>
          <w:rStyle w:val="CharSubdText"/>
        </w:rPr>
        <w:t>Overview of cultural and heritage values</w:t>
      </w:r>
      <w:bookmarkEnd w:id="36"/>
    </w:p>
    <w:p w14:paraId="1070F6ED" w14:textId="77777777" w:rsidR="00E25866" w:rsidRPr="00DD759E" w:rsidRDefault="00E25866" w:rsidP="00E25866">
      <w:pPr>
        <w:pStyle w:val="ActHead5"/>
      </w:pPr>
      <w:bookmarkStart w:id="37" w:name="_Toc501379716"/>
      <w:r w:rsidRPr="00DD759E">
        <w:rPr>
          <w:rStyle w:val="CharSectno"/>
        </w:rPr>
        <w:t>1.12</w:t>
      </w:r>
      <w:r w:rsidRPr="00DD759E">
        <w:t xml:space="preserve">  Overview</w:t>
      </w:r>
      <w:bookmarkEnd w:id="37"/>
    </w:p>
    <w:p w14:paraId="1070F6EE" w14:textId="77777777" w:rsidR="00E25866" w:rsidRPr="00DD759E" w:rsidRDefault="00E25866" w:rsidP="00E25866">
      <w:pPr>
        <w:pStyle w:val="Subsection"/>
      </w:pPr>
      <w:r w:rsidRPr="00DD759E">
        <w:tab/>
        <w:t>(1)</w:t>
      </w:r>
      <w:r w:rsidRPr="00DD759E">
        <w:tab/>
        <w:t>Heritage values in the Planning Area are the following:</w:t>
      </w:r>
    </w:p>
    <w:p w14:paraId="1070F6EF" w14:textId="77777777" w:rsidR="00E25866" w:rsidRPr="00DD759E" w:rsidRDefault="00E25866" w:rsidP="00E25866">
      <w:pPr>
        <w:pStyle w:val="Paragraph"/>
      </w:pPr>
      <w:r w:rsidRPr="00DD759E">
        <w:tab/>
        <w:t>(a)</w:t>
      </w:r>
      <w:r w:rsidRPr="00DD759E">
        <w:tab/>
        <w:t>Traditional Owner cultural heritage;</w:t>
      </w:r>
    </w:p>
    <w:p w14:paraId="1070F6F0" w14:textId="77777777" w:rsidR="00E25866" w:rsidRPr="00DD759E" w:rsidRDefault="00E25866" w:rsidP="00E25866">
      <w:pPr>
        <w:pStyle w:val="Paragraph"/>
      </w:pPr>
      <w:r w:rsidRPr="00DD759E">
        <w:tab/>
        <w:t>(b)</w:t>
      </w:r>
      <w:r w:rsidRPr="00DD759E">
        <w:tab/>
        <w:t>historic heritage;</w:t>
      </w:r>
    </w:p>
    <w:p w14:paraId="1070F6F1" w14:textId="77777777" w:rsidR="00E25866" w:rsidRPr="00DD759E" w:rsidRDefault="00E25866" w:rsidP="00E25866">
      <w:pPr>
        <w:pStyle w:val="Paragraph"/>
      </w:pPr>
      <w:r w:rsidRPr="00DD759E">
        <w:tab/>
        <w:t>(c)</w:t>
      </w:r>
      <w:r w:rsidRPr="00DD759E">
        <w:tab/>
        <w:t>World Heritage and National Heritage;</w:t>
      </w:r>
    </w:p>
    <w:p w14:paraId="1070F6F2" w14:textId="77777777" w:rsidR="00E25866" w:rsidRPr="00DD759E" w:rsidRDefault="00E25866" w:rsidP="00E25866">
      <w:pPr>
        <w:pStyle w:val="Paragraph"/>
      </w:pPr>
      <w:r w:rsidRPr="00DD759E">
        <w:tab/>
        <w:t>(d)</w:t>
      </w:r>
      <w:r w:rsidRPr="00DD759E">
        <w:tab/>
        <w:t>scenic amenity including aesthetics.</w:t>
      </w:r>
    </w:p>
    <w:p w14:paraId="1070F6F3" w14:textId="77777777" w:rsidR="00E25866" w:rsidRPr="00DD759E" w:rsidRDefault="00E25866" w:rsidP="00E25866">
      <w:pPr>
        <w:pStyle w:val="Subsection"/>
        <w:rPr>
          <w:i/>
        </w:rPr>
      </w:pPr>
      <w:r w:rsidRPr="00DD759E">
        <w:tab/>
        <w:t>(2)</w:t>
      </w:r>
      <w:r w:rsidRPr="00DD759E">
        <w:tab/>
        <w:t xml:space="preserve">These values may be at risk from activities within and adjacent to the Planning Area. The Authority has prepared a heritage strategy, developed in accordance with the requirements of the </w:t>
      </w:r>
      <w:r w:rsidRPr="00DD759E">
        <w:rPr>
          <w:i/>
        </w:rPr>
        <w:t>Environment Protection and Biodiversity Conservation Regulations 2000.</w:t>
      </w:r>
    </w:p>
    <w:p w14:paraId="1070F6F4" w14:textId="77777777" w:rsidR="00E25866" w:rsidRPr="00DD759E" w:rsidRDefault="00E25866" w:rsidP="00E25866">
      <w:pPr>
        <w:pStyle w:val="notetext"/>
      </w:pPr>
      <w:r w:rsidRPr="00DD759E">
        <w:rPr>
          <w:iCs/>
        </w:rPr>
        <w:t>Note:</w:t>
      </w:r>
      <w:r w:rsidRPr="00DD759E">
        <w:rPr>
          <w:i/>
          <w:iCs/>
        </w:rPr>
        <w:tab/>
      </w:r>
      <w:r w:rsidRPr="00DD759E">
        <w:rPr>
          <w:iCs/>
        </w:rPr>
        <w:t xml:space="preserve">The document published by the Authority and entitled </w:t>
      </w:r>
      <w:r w:rsidRPr="00DD759E">
        <w:rPr>
          <w:i/>
        </w:rPr>
        <w:t>Great Barrier Reef Marine Park Heritage Strategy</w:t>
      </w:r>
      <w:r w:rsidRPr="00DD759E">
        <w:t xml:space="preserve"> 2005 is available at </w:t>
      </w:r>
      <w:r w:rsidRPr="00DD759E">
        <w:rPr>
          <w:u w:val="single"/>
        </w:rPr>
        <w:t>www.gbrmpa.gov.au</w:t>
      </w:r>
      <w:r w:rsidRPr="00DD759E">
        <w:t>.</w:t>
      </w:r>
    </w:p>
    <w:p w14:paraId="1070F6F5" w14:textId="77777777" w:rsidR="00E25866" w:rsidRPr="00DD759E" w:rsidRDefault="00E25866" w:rsidP="00E25866">
      <w:pPr>
        <w:pStyle w:val="ActHead4"/>
      </w:pPr>
      <w:bookmarkStart w:id="38" w:name="_Toc501379717"/>
      <w:r w:rsidRPr="00DD759E">
        <w:rPr>
          <w:rStyle w:val="CharSubdNo"/>
        </w:rPr>
        <w:t>Subdivision 2</w:t>
      </w:r>
      <w:r w:rsidRPr="00DD759E">
        <w:t>—</w:t>
      </w:r>
      <w:r w:rsidRPr="00DD759E">
        <w:rPr>
          <w:rStyle w:val="CharSubdText"/>
        </w:rPr>
        <w:t>Traditional Owner cultural heritage</w:t>
      </w:r>
      <w:bookmarkEnd w:id="38"/>
    </w:p>
    <w:p w14:paraId="1070F6F6" w14:textId="77777777" w:rsidR="00E25866" w:rsidRPr="00DD759E" w:rsidRDefault="00E25866" w:rsidP="00E25866">
      <w:pPr>
        <w:pStyle w:val="ActHead5"/>
      </w:pPr>
      <w:bookmarkStart w:id="39" w:name="_Toc501379718"/>
      <w:r w:rsidRPr="00DD759E">
        <w:rPr>
          <w:rStyle w:val="CharSectno"/>
        </w:rPr>
        <w:t>1.13A</w:t>
      </w:r>
      <w:r w:rsidRPr="00DD759E">
        <w:t xml:space="preserve">  Values</w:t>
      </w:r>
      <w:bookmarkEnd w:id="39"/>
    </w:p>
    <w:p w14:paraId="1070F6F7" w14:textId="77777777" w:rsidR="00E25866" w:rsidRPr="00DD759E" w:rsidRDefault="00E25866" w:rsidP="00E25866">
      <w:pPr>
        <w:pStyle w:val="Subsection"/>
      </w:pPr>
      <w:r w:rsidRPr="00DD759E">
        <w:tab/>
        <w:t>(1)</w:t>
      </w:r>
      <w:r w:rsidRPr="00DD759E">
        <w:tab/>
        <w:t>The Authority has identified the following values relating to Traditional Owner Cultural Heritage in the Planning Area.</w:t>
      </w:r>
    </w:p>
    <w:p w14:paraId="1070F6F8" w14:textId="77777777" w:rsidR="00E25866" w:rsidRPr="00DD759E" w:rsidRDefault="00E25866" w:rsidP="00E25866">
      <w:pPr>
        <w:pStyle w:val="Subsection"/>
      </w:pPr>
      <w:r w:rsidRPr="00DD759E">
        <w:tab/>
        <w:t>(2)</w:t>
      </w:r>
      <w:r w:rsidRPr="00DD759E">
        <w:tab/>
        <w:t>Across the Planning Area cultural heritage values are unique, dynamic, diverse and living as they are valued by Aboriginal and Torres Strait Islander Traditional Owners. The values are inherited from past generations and by maintaining those cultural heritage values today, the ancient responsibility to manage land and sea areas for future generations continues. Cultural heritage is broad and is expressed through spiritual and cultural affiliations with a site or area and through activities undertaken in accordance with customs and traditions.</w:t>
      </w:r>
    </w:p>
    <w:p w14:paraId="1070F6F9" w14:textId="77777777" w:rsidR="00E25866" w:rsidRPr="00DD759E" w:rsidRDefault="00E25866" w:rsidP="00E25866">
      <w:pPr>
        <w:pStyle w:val="Subsection"/>
      </w:pPr>
      <w:r w:rsidRPr="00DD759E">
        <w:tab/>
        <w:t>(3)</w:t>
      </w:r>
      <w:r w:rsidRPr="00DD759E">
        <w:tab/>
        <w:t>Values include the traditional land and sea country areas, significant places, sacred sites and the resources that Traditional Owners use, value or connect with. This can also include culturally important symbols or objects.</w:t>
      </w:r>
    </w:p>
    <w:p w14:paraId="1070F6FA" w14:textId="77777777" w:rsidR="00E25866" w:rsidRPr="00DD759E" w:rsidRDefault="00E25866" w:rsidP="00E25866">
      <w:pPr>
        <w:pStyle w:val="Subsection"/>
      </w:pPr>
      <w:r w:rsidRPr="00DD759E">
        <w:tab/>
        <w:t>(4)</w:t>
      </w:r>
      <w:r w:rsidRPr="00DD759E">
        <w:tab/>
        <w:t>Areas adjacent to the Planning Area include evidence of the history of Traditional Owner occupation and use of the islands and surrounding waters including a quarry of international significance on South Molle Island, a nationally significant rock art site at Nara Inlet on Hook Island, other rock art sites, middens and stone fish traps.</w:t>
      </w:r>
    </w:p>
    <w:p w14:paraId="1070F6FB" w14:textId="77777777" w:rsidR="00E25866" w:rsidRPr="00DD759E" w:rsidRDefault="00E25866" w:rsidP="00E25866">
      <w:pPr>
        <w:pStyle w:val="Subsection"/>
      </w:pPr>
      <w:r w:rsidRPr="00DD759E">
        <w:tab/>
        <w:t>(5)</w:t>
      </w:r>
      <w:r w:rsidRPr="00DD759E">
        <w:tab/>
        <w:t>The relationship of the Traditional Owners with the marine and natural environment is demonstrated by the continuing practice of customs and traditions across sites or areas significant to them.</w:t>
      </w:r>
    </w:p>
    <w:p w14:paraId="1070F6FC" w14:textId="77777777" w:rsidR="00E25866" w:rsidRPr="00DD759E" w:rsidRDefault="00E25866" w:rsidP="00E25866">
      <w:pPr>
        <w:pStyle w:val="Subsection"/>
      </w:pPr>
      <w:r w:rsidRPr="00DD759E">
        <w:tab/>
        <w:t>(6)</w:t>
      </w:r>
      <w:r w:rsidRPr="00DD759E">
        <w:tab/>
        <w:t>Traditional knowledge is safeguarded by Traditional Owners and transferred and communicated across generations. This includes oral traditions, dreaming stories, spirituality, observations, cultural lore and histories about people and place that continue a way of living or explain the natural world. Language, songlines, stories, music, art, dance and ceremony continue to give value to everyday life. These aspects connect people to a place or time and provide learning and perspective.</w:t>
      </w:r>
    </w:p>
    <w:p w14:paraId="1070F6FD" w14:textId="77777777" w:rsidR="00E25866" w:rsidRPr="00DD759E" w:rsidRDefault="00E25866" w:rsidP="00E25866">
      <w:pPr>
        <w:pStyle w:val="Subsection"/>
      </w:pPr>
      <w:r w:rsidRPr="00DD759E">
        <w:tab/>
        <w:t>(7)</w:t>
      </w:r>
      <w:r w:rsidRPr="00DD759E">
        <w:tab/>
        <w:t>Aboriginal and Torres Strait Islander structures, technology, tools and archaeology are familiar features of Traditional Owner cultural heritage.</w:t>
      </w:r>
    </w:p>
    <w:p w14:paraId="1070F6FE" w14:textId="77777777" w:rsidR="00E25866" w:rsidRPr="00DD759E" w:rsidRDefault="00E25866" w:rsidP="00E25866">
      <w:pPr>
        <w:pStyle w:val="Subsection"/>
      </w:pPr>
      <w:r w:rsidRPr="00DD759E">
        <w:tab/>
        <w:t>(8)</w:t>
      </w:r>
      <w:r w:rsidRPr="00DD759E">
        <w:tab/>
        <w:t>Evidence of Traditional Owner occupation, predating the last sea level rise, may be contained in submerged marine sites within the Planning Area.</w:t>
      </w:r>
    </w:p>
    <w:p w14:paraId="1070F6FF" w14:textId="77777777" w:rsidR="00E25866" w:rsidRPr="00DD759E" w:rsidRDefault="00E25866" w:rsidP="00E25866">
      <w:pPr>
        <w:pStyle w:val="ActHead5"/>
      </w:pPr>
      <w:bookmarkStart w:id="40" w:name="_Toc501379719"/>
      <w:r w:rsidRPr="00DD759E">
        <w:rPr>
          <w:rStyle w:val="CharSectno"/>
        </w:rPr>
        <w:t>1.13B</w:t>
      </w:r>
      <w:r w:rsidRPr="00DD759E">
        <w:t xml:space="preserve">  Issues</w:t>
      </w:r>
      <w:bookmarkEnd w:id="40"/>
    </w:p>
    <w:p w14:paraId="1070F700" w14:textId="77777777" w:rsidR="00E25866" w:rsidRPr="00DD759E" w:rsidRDefault="00E25866" w:rsidP="00E25866">
      <w:pPr>
        <w:pStyle w:val="Subsection"/>
      </w:pPr>
      <w:r w:rsidRPr="00DD759E">
        <w:tab/>
        <w:t>(1)</w:t>
      </w:r>
      <w:r w:rsidRPr="00DD759E">
        <w:tab/>
        <w:t>The Authority has identified the following issues relating to Traditional Owner cultural heritage values in the Planning Area.</w:t>
      </w:r>
    </w:p>
    <w:p w14:paraId="1070F701" w14:textId="77777777" w:rsidR="00E25866" w:rsidRPr="00DD759E" w:rsidRDefault="00E25866" w:rsidP="00E25866">
      <w:pPr>
        <w:pStyle w:val="Subsection"/>
      </w:pPr>
      <w:r w:rsidRPr="00DD759E">
        <w:tab/>
        <w:t>(2)</w:t>
      </w:r>
      <w:r w:rsidRPr="00DD759E">
        <w:tab/>
        <w:t>Adverse effects on sites or areas of high cultural heritage value for Traditional Owners may result from inappropriate use of the Planning Area.</w:t>
      </w:r>
    </w:p>
    <w:p w14:paraId="1070F702" w14:textId="77777777" w:rsidR="00E25866" w:rsidRPr="00DD759E" w:rsidRDefault="00E25866" w:rsidP="00E25866">
      <w:pPr>
        <w:pStyle w:val="Subsection"/>
      </w:pPr>
      <w:r w:rsidRPr="00DD759E">
        <w:tab/>
        <w:t>(3)</w:t>
      </w:r>
      <w:r w:rsidRPr="00DD759E">
        <w:tab/>
        <w:t>There is limited understanding from a management perspective of identification of sites with specific cultural heritage significance.</w:t>
      </w:r>
    </w:p>
    <w:p w14:paraId="1070F703" w14:textId="77777777" w:rsidR="00E25866" w:rsidRPr="00DD759E" w:rsidRDefault="00E25866" w:rsidP="00E25866">
      <w:pPr>
        <w:pStyle w:val="Subsection"/>
      </w:pPr>
      <w:r w:rsidRPr="00DD759E">
        <w:tab/>
        <w:t>(4)</w:t>
      </w:r>
      <w:r w:rsidRPr="00DD759E">
        <w:tab/>
        <w:t>There is limited implementation of protective measures to prevent degradation at cultural heritage sites.</w:t>
      </w:r>
    </w:p>
    <w:p w14:paraId="1070F704" w14:textId="77777777" w:rsidR="00E25866" w:rsidRPr="00DD759E" w:rsidRDefault="00E25866" w:rsidP="00E25866">
      <w:pPr>
        <w:pStyle w:val="ActHead5"/>
      </w:pPr>
      <w:bookmarkStart w:id="41" w:name="_Toc501379720"/>
      <w:r w:rsidRPr="00DD759E">
        <w:rPr>
          <w:rStyle w:val="CharSectno"/>
        </w:rPr>
        <w:t>1.13C</w:t>
      </w:r>
      <w:r w:rsidRPr="00DD759E">
        <w:t xml:space="preserve">  Strategies</w:t>
      </w:r>
      <w:bookmarkEnd w:id="41"/>
    </w:p>
    <w:p w14:paraId="1070F705" w14:textId="77777777" w:rsidR="00E25866" w:rsidRPr="00DD759E" w:rsidRDefault="00E25866" w:rsidP="00E25866">
      <w:pPr>
        <w:pStyle w:val="Subsection"/>
      </w:pPr>
      <w:r w:rsidRPr="00DD759E">
        <w:tab/>
        <w:t>(1)</w:t>
      </w:r>
      <w:r w:rsidRPr="00DD759E">
        <w:tab/>
        <w:t>Work in partnership with Traditional Owners to formalise their aspirations for sea country, and ensure that cultural heritage values are identified, respected and appropriately managed.</w:t>
      </w:r>
    </w:p>
    <w:p w14:paraId="1070F706" w14:textId="77777777" w:rsidR="00E25866" w:rsidRPr="00DD759E" w:rsidRDefault="00E25866" w:rsidP="00E25866">
      <w:pPr>
        <w:pStyle w:val="Subsection"/>
      </w:pPr>
      <w:r w:rsidRPr="00DD759E">
        <w:tab/>
        <w:t>(2)</w:t>
      </w:r>
      <w:r w:rsidRPr="00DD759E">
        <w:tab/>
        <w:t>Work in partnership with the Queensland Government and assign a high level of protection to areas of significant cultural heritage value and, in some cases, limit access to such sites to ensure they are protected for future generations.</w:t>
      </w:r>
    </w:p>
    <w:p w14:paraId="1070F707" w14:textId="77777777" w:rsidR="00E25866" w:rsidRPr="00DD759E" w:rsidRDefault="00E25866" w:rsidP="00E25866">
      <w:pPr>
        <w:pStyle w:val="ActHead4"/>
      </w:pPr>
      <w:bookmarkStart w:id="42" w:name="_Toc501379721"/>
      <w:r w:rsidRPr="00DD759E">
        <w:rPr>
          <w:rStyle w:val="CharSubdNo"/>
        </w:rPr>
        <w:t>Subdivision 3</w:t>
      </w:r>
      <w:r w:rsidRPr="00DD759E">
        <w:t>—</w:t>
      </w:r>
      <w:r w:rsidRPr="00DD759E">
        <w:rPr>
          <w:rStyle w:val="CharSubdText"/>
        </w:rPr>
        <w:t>Historic heritage</w:t>
      </w:r>
      <w:bookmarkEnd w:id="42"/>
    </w:p>
    <w:p w14:paraId="1070F708" w14:textId="77777777" w:rsidR="00E25866" w:rsidRPr="00DD759E" w:rsidRDefault="00E25866" w:rsidP="00E25866">
      <w:pPr>
        <w:pStyle w:val="ActHead5"/>
      </w:pPr>
      <w:bookmarkStart w:id="43" w:name="_Toc501379722"/>
      <w:r w:rsidRPr="00DD759E">
        <w:rPr>
          <w:rStyle w:val="CharSectno"/>
        </w:rPr>
        <w:t>1.14A</w:t>
      </w:r>
      <w:r w:rsidRPr="00DD759E">
        <w:t xml:space="preserve">  Values</w:t>
      </w:r>
      <w:bookmarkEnd w:id="43"/>
    </w:p>
    <w:p w14:paraId="1070F709" w14:textId="77777777" w:rsidR="00E25866" w:rsidRPr="00DD759E" w:rsidRDefault="00E25866" w:rsidP="00E25866">
      <w:pPr>
        <w:pStyle w:val="Subsection"/>
      </w:pPr>
      <w:r w:rsidRPr="00DD759E">
        <w:tab/>
        <w:t>(1)</w:t>
      </w:r>
      <w:r w:rsidRPr="00DD759E">
        <w:tab/>
        <w:t>The Authority has identified the following values relating to historic heritage values in the Planning Area.</w:t>
      </w:r>
    </w:p>
    <w:p w14:paraId="1070F70A" w14:textId="77777777" w:rsidR="00E25866" w:rsidRPr="00DD759E" w:rsidRDefault="00E25866" w:rsidP="00E25866">
      <w:pPr>
        <w:pStyle w:val="Subsection"/>
      </w:pPr>
      <w:r w:rsidRPr="00DD759E">
        <w:tab/>
        <w:t>(2)</w:t>
      </w:r>
      <w:r w:rsidRPr="00DD759E">
        <w:tab/>
        <w:t>Historic heritage values relate to the occupation and use of an area since the arrival of European and other migrants. Values include historic shipwrecks, historic voyages, World War II features, structures and other historical sites.</w:t>
      </w:r>
    </w:p>
    <w:p w14:paraId="1070F70B" w14:textId="77777777" w:rsidR="00E25866" w:rsidRPr="00DD759E" w:rsidRDefault="00E25866" w:rsidP="00E25866">
      <w:pPr>
        <w:pStyle w:val="Subsection"/>
      </w:pPr>
      <w:r w:rsidRPr="00DD759E">
        <w:tab/>
        <w:t>(3)</w:t>
      </w:r>
      <w:r w:rsidRPr="00DD759E">
        <w:tab/>
        <w:t>Varying cultural, social and individual meanings for historic heritage exist. For example, for some users of the Planning Area shipwrecks and light stations generate aesthetic appeal and provide focal points for science, archaeology and recreation; while other users appreciate the ecology, use and knowledge of the area in its natural state.</w:t>
      </w:r>
    </w:p>
    <w:p w14:paraId="1070F70C" w14:textId="77777777" w:rsidR="00E25866" w:rsidRPr="00DD759E" w:rsidRDefault="00E25866" w:rsidP="00E25866">
      <w:pPr>
        <w:pStyle w:val="Subsection"/>
      </w:pPr>
      <w:r w:rsidRPr="00DD759E">
        <w:tab/>
        <w:t>(4)</w:t>
      </w:r>
      <w:r w:rsidRPr="00DD759E">
        <w:tab/>
        <w:t>Historic shipwrecks in the Planning Area are considered to be of archaeological and scientific significance and are important sites for recreational use.</w:t>
      </w:r>
    </w:p>
    <w:p w14:paraId="1070F70D" w14:textId="77777777" w:rsidR="00E25866" w:rsidRPr="00DD759E" w:rsidRDefault="00E25866" w:rsidP="00E25866">
      <w:pPr>
        <w:pStyle w:val="Subsection"/>
      </w:pPr>
      <w:r w:rsidRPr="00DD759E">
        <w:tab/>
        <w:t>(5)</w:t>
      </w:r>
      <w:r w:rsidRPr="00DD759E">
        <w:tab/>
        <w:t xml:space="preserve">At least 20 shipwrecks believed to be within the area are over 75 years old and are protected by the </w:t>
      </w:r>
      <w:r w:rsidRPr="00DD759E">
        <w:rPr>
          <w:i/>
        </w:rPr>
        <w:t>Historic Shipwrecks Act 1976</w:t>
      </w:r>
      <w:r w:rsidRPr="00DD759E">
        <w:t>.</w:t>
      </w:r>
    </w:p>
    <w:p w14:paraId="1070F70E" w14:textId="77777777" w:rsidR="00E25866" w:rsidRPr="00DD759E" w:rsidRDefault="00E25866" w:rsidP="00E25866">
      <w:pPr>
        <w:pStyle w:val="Subsection"/>
      </w:pPr>
      <w:r w:rsidRPr="00DD759E">
        <w:tab/>
        <w:t>(6)</w:t>
      </w:r>
      <w:r w:rsidRPr="00DD759E">
        <w:tab/>
        <w:t>The Valetta is the only historic shipwreck that has a known location within close proximity to the Planning Area, located in the intertidal area at Happy Bay, Long Island.</w:t>
      </w:r>
    </w:p>
    <w:p w14:paraId="1070F70F" w14:textId="77777777" w:rsidR="00E25866" w:rsidRPr="00DD759E" w:rsidRDefault="00E25866" w:rsidP="00E25866">
      <w:pPr>
        <w:pStyle w:val="Subsection"/>
      </w:pPr>
      <w:r w:rsidRPr="00DD759E">
        <w:tab/>
        <w:t>(7)</w:t>
      </w:r>
      <w:r w:rsidRPr="00DD759E">
        <w:tab/>
        <w:t>Dent Island Lightstation is a part of the Planning Area’s scenic appeal</w:t>
      </w:r>
      <w:r w:rsidRPr="00DD759E" w:rsidDel="004E293F">
        <w:t xml:space="preserve"> </w:t>
      </w:r>
      <w:r w:rsidRPr="00DD759E">
        <w:t>and recognised on the Commonwealth Heritage List, providing evidence of the historical development of maritime navigation aids in Australia.</w:t>
      </w:r>
    </w:p>
    <w:p w14:paraId="1070F710" w14:textId="77777777" w:rsidR="00E25866" w:rsidRPr="00DD759E" w:rsidRDefault="00E25866" w:rsidP="00E25866">
      <w:pPr>
        <w:pStyle w:val="Subsection"/>
      </w:pPr>
      <w:r w:rsidRPr="00DD759E">
        <w:tab/>
        <w:t>(8)</w:t>
      </w:r>
      <w:r w:rsidRPr="00DD759E">
        <w:tab/>
        <w:t>World War II plane wrecks in the area are likely to retain significant archaeological information about wartime activities (and may include human remains) and can in some circumstances be important sites for recreational use as part of the Planning Area’s aesthetic values.</w:t>
      </w:r>
    </w:p>
    <w:p w14:paraId="1070F711" w14:textId="77777777" w:rsidR="00E25866" w:rsidRPr="00DD759E" w:rsidRDefault="00E25866" w:rsidP="00E25866">
      <w:pPr>
        <w:pStyle w:val="ActHead5"/>
      </w:pPr>
      <w:bookmarkStart w:id="44" w:name="_Toc501379723"/>
      <w:r w:rsidRPr="00DD759E">
        <w:rPr>
          <w:rStyle w:val="CharSectno"/>
        </w:rPr>
        <w:t>1.14B</w:t>
      </w:r>
      <w:r w:rsidRPr="00DD759E">
        <w:t xml:space="preserve">  Issues</w:t>
      </w:r>
      <w:bookmarkEnd w:id="44"/>
    </w:p>
    <w:p w14:paraId="1070F712" w14:textId="77777777" w:rsidR="00E25866" w:rsidRPr="00DD759E" w:rsidRDefault="00E25866" w:rsidP="00E25866">
      <w:pPr>
        <w:pStyle w:val="Subsection"/>
      </w:pPr>
      <w:r w:rsidRPr="00DD759E">
        <w:tab/>
        <w:t>(1)</w:t>
      </w:r>
      <w:r w:rsidRPr="00DD759E">
        <w:tab/>
        <w:t>The Authority has identified the following issues relating to historic heritage in the Planning Area.</w:t>
      </w:r>
    </w:p>
    <w:p w14:paraId="1070F713" w14:textId="77777777" w:rsidR="00E25866" w:rsidRPr="00DD759E" w:rsidRDefault="00E25866" w:rsidP="00E25866">
      <w:pPr>
        <w:pStyle w:val="Subsection"/>
      </w:pPr>
      <w:r w:rsidRPr="00DD759E">
        <w:tab/>
        <w:t>(2)</w:t>
      </w:r>
      <w:r w:rsidRPr="00DD759E">
        <w:tab/>
        <w:t>Places of historic significance in the Planning Area are fragile and irreplaceable.</w:t>
      </w:r>
    </w:p>
    <w:p w14:paraId="1070F714" w14:textId="77777777" w:rsidR="00E25866" w:rsidRPr="00DD759E" w:rsidRDefault="00E25866" w:rsidP="00E25866">
      <w:pPr>
        <w:pStyle w:val="Subsection"/>
      </w:pPr>
      <w:r w:rsidRPr="00DD759E">
        <w:tab/>
        <w:t>(3)</w:t>
      </w:r>
      <w:r w:rsidRPr="00DD759E">
        <w:tab/>
        <w:t>There is a lack of knowledge about the location of heritage sites.</w:t>
      </w:r>
    </w:p>
    <w:p w14:paraId="1070F715" w14:textId="77777777" w:rsidR="00E25866" w:rsidRPr="00DD759E" w:rsidRDefault="00E25866" w:rsidP="00E25866">
      <w:pPr>
        <w:pStyle w:val="Subsection"/>
      </w:pPr>
      <w:r w:rsidRPr="00DD759E">
        <w:tab/>
        <w:t>(4)</w:t>
      </w:r>
      <w:r w:rsidRPr="00DD759E">
        <w:tab/>
        <w:t>The condition of known historic shipwrecks is poorly understood.</w:t>
      </w:r>
    </w:p>
    <w:p w14:paraId="1070F716" w14:textId="77777777" w:rsidR="00E25866" w:rsidRPr="00DD759E" w:rsidRDefault="00E25866" w:rsidP="00E25866">
      <w:pPr>
        <w:pStyle w:val="Subsection"/>
      </w:pPr>
      <w:r w:rsidRPr="00DD759E">
        <w:tab/>
        <w:t>(5)</w:t>
      </w:r>
      <w:r w:rsidRPr="00DD759E">
        <w:tab/>
        <w:t>Historic shipwrecks and World War II sites in the Planning Area are vulnerable to activities in or around the sites such as dredging, pipe and cable laying and marina development.</w:t>
      </w:r>
    </w:p>
    <w:p w14:paraId="1070F717" w14:textId="77777777" w:rsidR="00E25866" w:rsidRPr="00DD759E" w:rsidRDefault="00E25866" w:rsidP="00E25866">
      <w:pPr>
        <w:pStyle w:val="Subsection"/>
      </w:pPr>
      <w:r w:rsidRPr="00DD759E">
        <w:tab/>
        <w:t>(6)</w:t>
      </w:r>
      <w:r w:rsidRPr="00DD759E">
        <w:tab/>
        <w:t>Historic sites are under pressure from natural threats (such as cyclones and sediment erosion), vessel anchoring, and pilfering of artefacts.</w:t>
      </w:r>
    </w:p>
    <w:p w14:paraId="1070F718" w14:textId="77777777" w:rsidR="00E25866" w:rsidRPr="00DD759E" w:rsidRDefault="00E25866" w:rsidP="00E25866">
      <w:pPr>
        <w:pStyle w:val="Subsection"/>
      </w:pPr>
      <w:r w:rsidRPr="00DD759E">
        <w:tab/>
        <w:t>(7)</w:t>
      </w:r>
      <w:r w:rsidRPr="00DD759E">
        <w:tab/>
        <w:t>Dent Island Lightstation requires ongoing maintenance in order to maintain its historic heritage value.</w:t>
      </w:r>
    </w:p>
    <w:p w14:paraId="1070F719" w14:textId="77777777" w:rsidR="00E25866" w:rsidRPr="00DD759E" w:rsidRDefault="00E25866" w:rsidP="00E25866">
      <w:pPr>
        <w:pStyle w:val="ActHead5"/>
      </w:pPr>
      <w:bookmarkStart w:id="45" w:name="_Toc501379724"/>
      <w:r w:rsidRPr="00DD759E">
        <w:rPr>
          <w:rStyle w:val="CharSectno"/>
        </w:rPr>
        <w:t>1.14C</w:t>
      </w:r>
      <w:r w:rsidRPr="00DD759E">
        <w:t xml:space="preserve">  Strategies</w:t>
      </w:r>
      <w:bookmarkEnd w:id="45"/>
    </w:p>
    <w:p w14:paraId="1070F71A" w14:textId="77777777" w:rsidR="00E25866" w:rsidRPr="00DD759E" w:rsidRDefault="00E25866" w:rsidP="00E25866">
      <w:pPr>
        <w:pStyle w:val="Subsection"/>
      </w:pPr>
      <w:r w:rsidRPr="00DD759E">
        <w:tab/>
        <w:t>(1)</w:t>
      </w:r>
      <w:r w:rsidRPr="00DD759E">
        <w:tab/>
        <w:t>Identify, manage, protect, conserve and communicate to all generations Commonwealth Heritage places and their values.</w:t>
      </w:r>
    </w:p>
    <w:p w14:paraId="1070F71B" w14:textId="77777777" w:rsidR="00E25866" w:rsidRPr="00DD759E" w:rsidRDefault="00E25866" w:rsidP="00E25866">
      <w:pPr>
        <w:pStyle w:val="Subsection"/>
      </w:pPr>
      <w:r w:rsidRPr="00DD759E">
        <w:tab/>
        <w:t>(2)</w:t>
      </w:r>
      <w:r w:rsidRPr="00DD759E">
        <w:tab/>
        <w:t>Survey proposed development areas to identify heritage sites prior to disturbance.</w:t>
      </w:r>
    </w:p>
    <w:p w14:paraId="1070F71C" w14:textId="77777777" w:rsidR="00E25866" w:rsidRPr="00DD759E" w:rsidRDefault="00E25866" w:rsidP="00E25866">
      <w:pPr>
        <w:pStyle w:val="Subsection"/>
      </w:pPr>
      <w:r w:rsidRPr="00DD759E">
        <w:tab/>
        <w:t>(3)</w:t>
      </w:r>
      <w:r w:rsidRPr="00DD759E">
        <w:tab/>
        <w:t xml:space="preserve">Encourage users of the Planning Area to abide by the </w:t>
      </w:r>
      <w:r w:rsidRPr="00DD759E">
        <w:rPr>
          <w:i/>
        </w:rPr>
        <w:t>Historic Shipwrecks Act 1976</w:t>
      </w:r>
      <w:r w:rsidRPr="00DD759E">
        <w:t xml:space="preserve"> when approaching shipwrecks.</w:t>
      </w:r>
    </w:p>
    <w:p w14:paraId="1070F71D" w14:textId="77777777" w:rsidR="00E25866" w:rsidRPr="00DD759E" w:rsidRDefault="00E25866" w:rsidP="00E25866">
      <w:pPr>
        <w:pStyle w:val="Subsection"/>
      </w:pPr>
      <w:r w:rsidRPr="00DD759E">
        <w:tab/>
        <w:t>(4)</w:t>
      </w:r>
      <w:r w:rsidRPr="00DD759E">
        <w:tab/>
        <w:t>Ensure best practice heritage management of the Dent Island Lightstation through cooperative partnership between the Authority and the Australian Maritime Safety Authority, and in accordance with the Dent Island Lightstation Heritage Management Plan.</w:t>
      </w:r>
    </w:p>
    <w:p w14:paraId="1070F71E" w14:textId="77777777" w:rsidR="00E25866" w:rsidRPr="00DD759E" w:rsidRDefault="00E25866" w:rsidP="00E25866">
      <w:pPr>
        <w:pStyle w:val="notetext"/>
      </w:pPr>
      <w:r w:rsidRPr="00DD759E">
        <w:t>Note:</w:t>
      </w:r>
      <w:r w:rsidRPr="00DD759E">
        <w:tab/>
        <w:t xml:space="preserve">The </w:t>
      </w:r>
      <w:r w:rsidRPr="00DD759E">
        <w:rPr>
          <w:i/>
        </w:rPr>
        <w:t>Dent Island Lightstation Heritage Management Plan</w:t>
      </w:r>
      <w:r w:rsidRPr="00DD759E">
        <w:t xml:space="preserve"> is available at </w:t>
      </w:r>
      <w:r w:rsidRPr="00DD759E">
        <w:rPr>
          <w:u w:val="single"/>
        </w:rPr>
        <w:t>www.gbrmpa.gov.au</w:t>
      </w:r>
      <w:r w:rsidRPr="00DD759E">
        <w:t>.</w:t>
      </w:r>
    </w:p>
    <w:p w14:paraId="1070F71F" w14:textId="77777777" w:rsidR="00E25866" w:rsidRPr="00DD759E" w:rsidRDefault="00E25866" w:rsidP="00E25866">
      <w:pPr>
        <w:pStyle w:val="Subsection"/>
      </w:pPr>
      <w:r w:rsidRPr="00DD759E">
        <w:tab/>
        <w:t>(5)</w:t>
      </w:r>
      <w:r w:rsidRPr="00DD759E">
        <w:tab/>
        <w:t>Locate and survey places likely to be of historic significance, including through cooperative partnerships with Traditional Owners, relevant agencies, and other interested bodies.</w:t>
      </w:r>
    </w:p>
    <w:p w14:paraId="1070F720" w14:textId="77777777" w:rsidR="00E25866" w:rsidRPr="00DD759E" w:rsidRDefault="00E25866" w:rsidP="00E25866">
      <w:pPr>
        <w:pStyle w:val="notetext"/>
        <w:rPr>
          <w:rFonts w:eastAsiaTheme="minorHAnsi"/>
        </w:rPr>
      </w:pPr>
      <w:r w:rsidRPr="00DD759E">
        <w:rPr>
          <w:rFonts w:eastAsiaTheme="minorHAnsi"/>
        </w:rPr>
        <w:t>Note:</w:t>
      </w:r>
      <w:r w:rsidRPr="00DD759E">
        <w:rPr>
          <w:rFonts w:eastAsiaTheme="minorHAnsi"/>
        </w:rPr>
        <w:tab/>
        <w:t xml:space="preserve">The document published by the Authority and entitled </w:t>
      </w:r>
      <w:r w:rsidRPr="00DD759E">
        <w:rPr>
          <w:rFonts w:eastAsiaTheme="minorHAnsi"/>
          <w:i/>
        </w:rPr>
        <w:t>Great Barrier Reef Marine Park Heritage Strategy</w:t>
      </w:r>
      <w:r w:rsidRPr="00DD759E">
        <w:rPr>
          <w:rFonts w:eastAsiaTheme="minorHAnsi"/>
        </w:rPr>
        <w:t xml:space="preserve"> 2005 is available at </w:t>
      </w:r>
      <w:r w:rsidRPr="00DD759E">
        <w:rPr>
          <w:rFonts w:eastAsiaTheme="minorHAnsi"/>
          <w:u w:val="single"/>
        </w:rPr>
        <w:t>www.gbrmpa.gov.au</w:t>
      </w:r>
      <w:r w:rsidRPr="00DD759E">
        <w:rPr>
          <w:rFonts w:eastAsiaTheme="minorHAnsi"/>
        </w:rPr>
        <w:t>.</w:t>
      </w:r>
    </w:p>
    <w:p w14:paraId="1070F721" w14:textId="77777777" w:rsidR="00E25866" w:rsidRPr="00DD759E" w:rsidRDefault="00E25866" w:rsidP="00E25866">
      <w:pPr>
        <w:pStyle w:val="ActHead4"/>
      </w:pPr>
      <w:bookmarkStart w:id="46" w:name="_Toc501379725"/>
      <w:r w:rsidRPr="00DD759E">
        <w:rPr>
          <w:rStyle w:val="CharSubdNo"/>
        </w:rPr>
        <w:t>Subdivision 4</w:t>
      </w:r>
      <w:r w:rsidRPr="00DD759E">
        <w:t>—</w:t>
      </w:r>
      <w:r w:rsidRPr="00DD759E">
        <w:rPr>
          <w:rStyle w:val="CharSubdText"/>
        </w:rPr>
        <w:t>World Heritage and National Heritage</w:t>
      </w:r>
      <w:bookmarkEnd w:id="46"/>
    </w:p>
    <w:p w14:paraId="1070F722" w14:textId="77777777" w:rsidR="00E25866" w:rsidRPr="00DD759E" w:rsidRDefault="00E25866" w:rsidP="00E25866">
      <w:pPr>
        <w:pStyle w:val="ActHead5"/>
      </w:pPr>
      <w:bookmarkStart w:id="47" w:name="_Toc501379726"/>
      <w:r w:rsidRPr="00DD759E">
        <w:rPr>
          <w:rStyle w:val="CharSectno"/>
        </w:rPr>
        <w:t>1.15A</w:t>
      </w:r>
      <w:r w:rsidRPr="00DD759E">
        <w:t xml:space="preserve">  Values</w:t>
      </w:r>
      <w:bookmarkEnd w:id="47"/>
    </w:p>
    <w:p w14:paraId="1070F723" w14:textId="77777777" w:rsidR="00E25866" w:rsidRPr="00DD759E" w:rsidRDefault="00E25866" w:rsidP="00E25866">
      <w:pPr>
        <w:pStyle w:val="Subsection"/>
      </w:pPr>
      <w:r w:rsidRPr="00DD759E">
        <w:tab/>
        <w:t>(1)</w:t>
      </w:r>
      <w:r w:rsidRPr="00DD759E">
        <w:tab/>
        <w:t>The Authority has identified the following values relating to World and National Heritage in the Planning Area.</w:t>
      </w:r>
    </w:p>
    <w:p w14:paraId="1070F724" w14:textId="77777777" w:rsidR="00E25866" w:rsidRPr="00DD759E" w:rsidRDefault="00E25866" w:rsidP="00E25866">
      <w:pPr>
        <w:pStyle w:val="Subsection"/>
      </w:pPr>
      <w:r w:rsidRPr="00DD759E">
        <w:tab/>
        <w:t>(2)</w:t>
      </w:r>
      <w:r w:rsidRPr="00DD759E">
        <w:tab/>
        <w:t>The Great Barrier Reef, including the Planning Area, is a World Heritage Area under the World Heritage Convention and was inscribed in 1981 for its outstanding universal value. Outstanding universal value is defined by the United Nations Educational, Scientific and Cultural Organisation as “the cultural and/or natural significance which is so exceptional as to transcend national boundaries and are to be of common importance for present and future generations of all humanity”. The Great Barrier Reef World Heritage Area is recognised for its natural beauty and natural phenomena; its representation of major stages in the Earth’s evolutionary history, including man’s interaction with the environment; its ecological and biological processes; and its habitats for the conservation of biodiversity.</w:t>
      </w:r>
    </w:p>
    <w:p w14:paraId="1070F725" w14:textId="77777777" w:rsidR="00E25866" w:rsidRPr="00DD759E" w:rsidRDefault="00E25866" w:rsidP="00E25866">
      <w:pPr>
        <w:pStyle w:val="Subsection"/>
      </w:pPr>
      <w:r w:rsidRPr="00DD759E">
        <w:tab/>
        <w:t>(3)</w:t>
      </w:r>
      <w:r w:rsidRPr="00DD759E">
        <w:tab/>
        <w:t xml:space="preserve">The Great Barrier Reef, including the Planning Area, is also a National Heritage place under the </w:t>
      </w:r>
      <w:r w:rsidRPr="00DD759E">
        <w:rPr>
          <w:i/>
        </w:rPr>
        <w:t>Environment Protection and Biodiversity Conservation Act 1999</w:t>
      </w:r>
      <w:r w:rsidRPr="00DD759E">
        <w:t>.</w:t>
      </w:r>
    </w:p>
    <w:p w14:paraId="1070F726" w14:textId="77777777" w:rsidR="00E25866" w:rsidRPr="00DD759E" w:rsidRDefault="00E25866" w:rsidP="00E25866">
      <w:pPr>
        <w:pStyle w:val="ActHead5"/>
      </w:pPr>
      <w:bookmarkStart w:id="48" w:name="_Toc501379727"/>
      <w:r w:rsidRPr="00DD759E">
        <w:rPr>
          <w:rStyle w:val="CharSectno"/>
        </w:rPr>
        <w:t>1.15B</w:t>
      </w:r>
      <w:r w:rsidRPr="00DD759E">
        <w:rPr>
          <w:szCs w:val="24"/>
        </w:rPr>
        <w:t xml:space="preserve">  </w:t>
      </w:r>
      <w:r w:rsidRPr="00DD759E">
        <w:t>Issues</w:t>
      </w:r>
      <w:bookmarkEnd w:id="48"/>
    </w:p>
    <w:p w14:paraId="1070F727" w14:textId="77777777" w:rsidR="00E25866" w:rsidRPr="00DD759E" w:rsidRDefault="00E25866" w:rsidP="00E25866">
      <w:pPr>
        <w:pStyle w:val="Subsection"/>
      </w:pPr>
      <w:r w:rsidRPr="00DD759E">
        <w:tab/>
        <w:t>(1)</w:t>
      </w:r>
      <w:r w:rsidRPr="00DD759E">
        <w:tab/>
        <w:t>The Authority has identified the following issue relating to World and National Heritage in the Planning Area.</w:t>
      </w:r>
    </w:p>
    <w:p w14:paraId="1070F728" w14:textId="77777777" w:rsidR="00E25866" w:rsidRPr="00DD759E" w:rsidRDefault="00E25866" w:rsidP="00E25866">
      <w:pPr>
        <w:pStyle w:val="Subsection"/>
        <w:rPr>
          <w:rFonts w:eastAsiaTheme="minorHAnsi"/>
        </w:rPr>
      </w:pPr>
      <w:r w:rsidRPr="00DD759E">
        <w:tab/>
        <w:t>(2)</w:t>
      </w:r>
      <w:r w:rsidRPr="00DD759E">
        <w:tab/>
        <w:t>Influences both within and external to the Planning Area and Great Barrier Reef may adversely impact on the World and National Heritage values.</w:t>
      </w:r>
    </w:p>
    <w:p w14:paraId="1070F729" w14:textId="77777777" w:rsidR="00E25866" w:rsidRPr="00DD759E" w:rsidRDefault="00E25866" w:rsidP="00E25866">
      <w:pPr>
        <w:pStyle w:val="notetext"/>
      </w:pPr>
      <w:r w:rsidRPr="00DD759E">
        <w:t>Note:</w:t>
      </w:r>
      <w:r w:rsidRPr="00DD759E">
        <w:tab/>
        <w:t>Risks and threats to the World Heritage Area have been more explicitly addressed in periodic reporting processes for world heritage sites to which the Authority contributes.</w:t>
      </w:r>
    </w:p>
    <w:p w14:paraId="1070F72A" w14:textId="77777777" w:rsidR="00E25866" w:rsidRPr="00DD759E" w:rsidRDefault="00E25866" w:rsidP="00E25866">
      <w:pPr>
        <w:pStyle w:val="ActHead5"/>
      </w:pPr>
      <w:bookmarkStart w:id="49" w:name="_Toc501379728"/>
      <w:r w:rsidRPr="00DD759E">
        <w:rPr>
          <w:rStyle w:val="CharSectno"/>
        </w:rPr>
        <w:t>1.15C</w:t>
      </w:r>
      <w:r w:rsidRPr="00DD759E">
        <w:rPr>
          <w:szCs w:val="24"/>
        </w:rPr>
        <w:t xml:space="preserve">  </w:t>
      </w:r>
      <w:r w:rsidRPr="00DD759E">
        <w:t>Strategies</w:t>
      </w:r>
      <w:bookmarkEnd w:id="49"/>
    </w:p>
    <w:p w14:paraId="1070F72B" w14:textId="77777777" w:rsidR="00E25866" w:rsidRPr="00DD759E" w:rsidRDefault="00E25866" w:rsidP="00E25866">
      <w:pPr>
        <w:pStyle w:val="Subsection"/>
      </w:pPr>
      <w:r w:rsidRPr="00DD759E">
        <w:tab/>
        <w:t>(1)</w:t>
      </w:r>
      <w:r w:rsidRPr="00DD759E">
        <w:tab/>
        <w:t>Protect and present the world heritage values of the Great Barrier Reef World Heritage Area through the Joint Field Management Program under the Great Barrier Reef Intergovernmental Agreement, and in accordance with the Authority’s statutory responsibilities and Australia’s international obligations.</w:t>
      </w:r>
    </w:p>
    <w:p w14:paraId="1070F72C" w14:textId="77777777" w:rsidR="00E25866" w:rsidRPr="00DD759E" w:rsidRDefault="00E25866" w:rsidP="00E25866">
      <w:pPr>
        <w:pStyle w:val="Subsection"/>
      </w:pPr>
      <w:r w:rsidRPr="00DD759E">
        <w:tab/>
        <w:t>(2)</w:t>
      </w:r>
      <w:r w:rsidRPr="00DD759E">
        <w:tab/>
        <w:t>Manage the Planning Area to contribute to the protection and management of the National and World Heritage by conserving areas of high value and/or good condition and improving degraded areas of high value by limiting use.</w:t>
      </w:r>
    </w:p>
    <w:p w14:paraId="1070F72D" w14:textId="77777777" w:rsidR="00E25866" w:rsidRPr="00DD759E" w:rsidRDefault="00E25866" w:rsidP="00E25866">
      <w:pPr>
        <w:pStyle w:val="Subsection"/>
      </w:pPr>
      <w:r w:rsidRPr="00DD759E">
        <w:tab/>
        <w:t>(3)</w:t>
      </w:r>
      <w:r w:rsidRPr="00DD759E">
        <w:tab/>
        <w:t>Manage the Planning Area to maintain a range of tourism and recreation experiences, including presentation of the World Heritage Area.</w:t>
      </w:r>
    </w:p>
    <w:p w14:paraId="1070F72E" w14:textId="77777777" w:rsidR="00E25866" w:rsidRPr="00DD759E" w:rsidRDefault="00E25866" w:rsidP="00E25866">
      <w:pPr>
        <w:pStyle w:val="ActHead4"/>
      </w:pPr>
      <w:bookmarkStart w:id="50" w:name="_Toc501379729"/>
      <w:r w:rsidRPr="00DD759E">
        <w:rPr>
          <w:rStyle w:val="CharSubdNo"/>
        </w:rPr>
        <w:t>Subdivision 5</w:t>
      </w:r>
      <w:r w:rsidRPr="00DD759E">
        <w:t>—</w:t>
      </w:r>
      <w:r w:rsidRPr="00DD759E">
        <w:rPr>
          <w:rStyle w:val="CharSubdText"/>
        </w:rPr>
        <w:t>Scenic amenity including aesthetics</w:t>
      </w:r>
      <w:bookmarkEnd w:id="50"/>
    </w:p>
    <w:p w14:paraId="1070F72F" w14:textId="77777777" w:rsidR="00E25866" w:rsidRPr="00DD759E" w:rsidRDefault="00E25866" w:rsidP="00E25866">
      <w:pPr>
        <w:pStyle w:val="ActHead5"/>
      </w:pPr>
      <w:bookmarkStart w:id="51" w:name="_Toc501379730"/>
      <w:r w:rsidRPr="00DD759E">
        <w:rPr>
          <w:rStyle w:val="CharSectno"/>
        </w:rPr>
        <w:t>1.16A</w:t>
      </w:r>
      <w:r w:rsidRPr="00DD759E">
        <w:t xml:space="preserve">  Values</w:t>
      </w:r>
      <w:bookmarkEnd w:id="51"/>
    </w:p>
    <w:p w14:paraId="1070F730" w14:textId="77777777" w:rsidR="00E25866" w:rsidRPr="00DD759E" w:rsidRDefault="00E25866" w:rsidP="00E25866">
      <w:pPr>
        <w:pStyle w:val="Subsection"/>
      </w:pPr>
      <w:r w:rsidRPr="00DD759E">
        <w:tab/>
        <w:t>(1)</w:t>
      </w:r>
      <w:r w:rsidRPr="00DD759E">
        <w:tab/>
        <w:t>The Authority has identified the following values relating to scenic amenity in the Planning Area.</w:t>
      </w:r>
    </w:p>
    <w:p w14:paraId="1070F731" w14:textId="77777777" w:rsidR="00E25866" w:rsidRPr="00DD759E" w:rsidRDefault="00E25866" w:rsidP="00E25866">
      <w:pPr>
        <w:pStyle w:val="Subsection"/>
      </w:pPr>
      <w:r w:rsidRPr="00DD759E">
        <w:tab/>
        <w:t>(2)</w:t>
      </w:r>
      <w:r w:rsidRPr="00DD759E">
        <w:tab/>
        <w:t>Scenic amenity values include visual elements</w:t>
      </w:r>
      <w:r w:rsidRPr="00DD759E" w:rsidDel="00D06F8E">
        <w:t xml:space="preserve"> </w:t>
      </w:r>
      <w:r w:rsidRPr="00DD759E">
        <w:t>such as coral reefs, continental islands and water clarity. There is an abundance and diversity of shapes, sizes and colours, spectacular species of reef fish and coral assemblages of hard and soft corals. The islands and inlets showcase white sandy beaches, varied geology, and diverse vegetation and wildlife.</w:t>
      </w:r>
    </w:p>
    <w:p w14:paraId="1070F732" w14:textId="77777777" w:rsidR="00E25866" w:rsidRPr="00DD759E" w:rsidRDefault="00E25866" w:rsidP="00E25866">
      <w:pPr>
        <w:pStyle w:val="Subsection"/>
      </w:pPr>
      <w:r w:rsidRPr="00DD759E">
        <w:tab/>
        <w:t>(3)</w:t>
      </w:r>
      <w:r w:rsidRPr="00DD759E">
        <w:tab/>
        <w:t>The aesthetic values of the Great Barrier Reef World Heritage Area contribute to its outstanding universal value and listing as a World Heritage Site under criterion (vii) “contain superlative natural phenomena or areas of exceptional natural beauty and aesthetic importance”. Specifically the World Heritage listing states that “The Whitsunday Islands provide a magnificent vista of green vegetated islands and white sandy beaches spread over azure waters”.</w:t>
      </w:r>
    </w:p>
    <w:p w14:paraId="1070F733" w14:textId="77777777" w:rsidR="00E25866" w:rsidRPr="00DD759E" w:rsidRDefault="00E25866" w:rsidP="00E25866">
      <w:pPr>
        <w:pStyle w:val="Subsection"/>
      </w:pPr>
      <w:r w:rsidRPr="00DD759E">
        <w:tab/>
        <w:t>(4)</w:t>
      </w:r>
      <w:r w:rsidRPr="00DD759E">
        <w:tab/>
        <w:t>Traditional Owners have recognised the outstanding value of the Great Barrier Reef since it formed 8,000 to 12,000 years ago. Their place attachment includes natural, cultural and spiritual values for land and sea country that are beneath, in and above the sea. Traditional Owners and their traditional estates are inseparable. Aesthetic practices preserve the traditional ways of seeing and being.</w:t>
      </w:r>
    </w:p>
    <w:p w14:paraId="1070F734" w14:textId="77777777" w:rsidR="00E25866" w:rsidRPr="00DD759E" w:rsidRDefault="00E25866" w:rsidP="00E25866">
      <w:pPr>
        <w:pStyle w:val="ActHead5"/>
      </w:pPr>
      <w:bookmarkStart w:id="52" w:name="_Toc501379731"/>
      <w:r w:rsidRPr="00DD759E">
        <w:rPr>
          <w:rStyle w:val="CharSectno"/>
        </w:rPr>
        <w:t>1.16B</w:t>
      </w:r>
      <w:r w:rsidRPr="00DD759E">
        <w:t xml:space="preserve">  Issues</w:t>
      </w:r>
      <w:bookmarkEnd w:id="52"/>
    </w:p>
    <w:p w14:paraId="1070F735" w14:textId="77777777" w:rsidR="00E25866" w:rsidRPr="00DD759E" w:rsidRDefault="00E25866" w:rsidP="00E25866">
      <w:pPr>
        <w:pStyle w:val="Subsection"/>
      </w:pPr>
      <w:r w:rsidRPr="00DD759E">
        <w:tab/>
        <w:t>(1)</w:t>
      </w:r>
      <w:r w:rsidRPr="00DD759E">
        <w:tab/>
        <w:t>The Authority has identified the following issues relating to scenic amenity in the Planning Area.</w:t>
      </w:r>
    </w:p>
    <w:p w14:paraId="1070F736" w14:textId="77777777" w:rsidR="00E25866" w:rsidRPr="00DD759E" w:rsidRDefault="00E25866" w:rsidP="00E25866">
      <w:pPr>
        <w:pStyle w:val="Subsection"/>
      </w:pPr>
      <w:r w:rsidRPr="00DD759E">
        <w:tab/>
        <w:t>(2)</w:t>
      </w:r>
      <w:r w:rsidRPr="00DD759E">
        <w:tab/>
        <w:t>The combined effects from cyclones, declining water quality, marine debris and increasing sea temperature are impacting on the natural beauty and phenomena of the Great Barrier Reef ecosystem.</w:t>
      </w:r>
    </w:p>
    <w:p w14:paraId="1070F737" w14:textId="77777777" w:rsidR="00E25866" w:rsidRPr="00DD759E" w:rsidRDefault="00E25866" w:rsidP="00E25866">
      <w:pPr>
        <w:pStyle w:val="Subsection"/>
      </w:pPr>
      <w:r w:rsidRPr="00DD759E">
        <w:tab/>
        <w:t>(3)</w:t>
      </w:r>
      <w:r w:rsidRPr="00DD759E">
        <w:tab/>
        <w:t>There are over 50 known hot spots for marine debris in the Planning Area.</w:t>
      </w:r>
    </w:p>
    <w:p w14:paraId="1070F738" w14:textId="77777777" w:rsidR="00E25866" w:rsidRPr="00DD759E" w:rsidRDefault="00E25866" w:rsidP="00E25866">
      <w:pPr>
        <w:pStyle w:val="Subsection"/>
      </w:pPr>
      <w:r w:rsidRPr="00DD759E">
        <w:tab/>
        <w:t>(4)</w:t>
      </w:r>
      <w:r w:rsidRPr="00DD759E">
        <w:tab/>
        <w:t>The visual and noise impacts from activities such as coastal development, transient shipping, aircraft and large numbers of tourists, all diminish natural scenic values both visually and audibly. Increasing these uses will lead to cumulative adverse impacts on the scenic amenity in the Planning Area.</w:t>
      </w:r>
    </w:p>
    <w:p w14:paraId="1070F739" w14:textId="77777777" w:rsidR="00E25866" w:rsidRPr="00DD759E" w:rsidRDefault="00E25866" w:rsidP="00E25866">
      <w:pPr>
        <w:pStyle w:val="ActHead5"/>
      </w:pPr>
      <w:bookmarkStart w:id="53" w:name="_Toc501379732"/>
      <w:r w:rsidRPr="00DD759E">
        <w:rPr>
          <w:rStyle w:val="CharSectno"/>
        </w:rPr>
        <w:t>1.16C</w:t>
      </w:r>
      <w:r w:rsidRPr="00DD759E">
        <w:t xml:space="preserve">  Strategies</w:t>
      </w:r>
      <w:bookmarkEnd w:id="53"/>
    </w:p>
    <w:p w14:paraId="1070F73A" w14:textId="77777777" w:rsidR="00E25866" w:rsidRPr="00DD759E" w:rsidRDefault="00E25866" w:rsidP="00E25866">
      <w:pPr>
        <w:pStyle w:val="Subsection"/>
      </w:pPr>
      <w:r w:rsidRPr="00DD759E">
        <w:tab/>
        <w:t>(1)</w:t>
      </w:r>
      <w:r w:rsidRPr="00DD759E">
        <w:tab/>
        <w:t>Balance increasing levels of visitation, a range of experiences (from remote to high use), and conflicting use, with impacts to aesthetic values and damage to the environment.</w:t>
      </w:r>
    </w:p>
    <w:p w14:paraId="1070F73B" w14:textId="77777777" w:rsidR="00E25866" w:rsidRPr="00DD759E" w:rsidRDefault="00E25866" w:rsidP="00E25866">
      <w:pPr>
        <w:pStyle w:val="Subsection"/>
      </w:pPr>
      <w:r w:rsidRPr="00DD759E">
        <w:tab/>
        <w:t>(2)</w:t>
      </w:r>
      <w:r w:rsidRPr="00DD759E">
        <w:tab/>
        <w:t>Provide a range of setting areas ranging from setting 1 (intensive use) to setting 5 (protected). Place limits on vessel length, group sizes, operation of vessels and aircraft, facilities and certain activities which can be undertaken in the Planning Area (see clause 1.23).</w:t>
      </w:r>
    </w:p>
    <w:p w14:paraId="1070F73C" w14:textId="77777777" w:rsidR="00E25866" w:rsidRPr="00DD759E" w:rsidRDefault="00E25866" w:rsidP="00E25866">
      <w:pPr>
        <w:pStyle w:val="Subsection"/>
      </w:pPr>
      <w:r w:rsidRPr="00DD759E">
        <w:tab/>
        <w:t>(3)</w:t>
      </w:r>
      <w:r w:rsidRPr="00DD759E">
        <w:tab/>
        <w:t>Align and manage interfaces between marine and land uses including their activities, group sizes and facilities.</w:t>
      </w:r>
    </w:p>
    <w:p w14:paraId="1070F73D" w14:textId="77777777" w:rsidR="00E25866" w:rsidRPr="00DD759E" w:rsidRDefault="00E25866" w:rsidP="00E25866">
      <w:pPr>
        <w:pStyle w:val="notetext"/>
      </w:pPr>
      <w:r w:rsidRPr="00DD759E">
        <w:t>Note:</w:t>
      </w:r>
      <w:r w:rsidRPr="00DD759E">
        <w:tab/>
        <w:t>For example, island</w:t>
      </w:r>
      <w:r>
        <w:noBreakHyphen/>
      </w:r>
      <w:r w:rsidRPr="00DD759E">
        <w:t>based campgrounds correspond with a complementary marine setting.</w:t>
      </w:r>
    </w:p>
    <w:p w14:paraId="1070F73E" w14:textId="77777777" w:rsidR="00E25866" w:rsidRPr="00DD759E" w:rsidRDefault="00E25866" w:rsidP="00E25866">
      <w:pPr>
        <w:pStyle w:val="Subsection"/>
      </w:pPr>
      <w:r w:rsidRPr="00DD759E">
        <w:tab/>
        <w:t>(4)</w:t>
      </w:r>
      <w:r w:rsidRPr="00DD759E">
        <w:tab/>
        <w:t>Manage and limit areas for high</w:t>
      </w:r>
      <w:r>
        <w:noBreakHyphen/>
      </w:r>
      <w:r w:rsidRPr="00DD759E">
        <w:t>speed vessels and motorised water sport to minimise potential visual and noise impacts (see subclauses 2.8(1) to (4)).</w:t>
      </w:r>
    </w:p>
    <w:p w14:paraId="1070F73F" w14:textId="77777777" w:rsidR="00E25866" w:rsidRPr="00DD759E" w:rsidRDefault="00E25866" w:rsidP="00E25866">
      <w:pPr>
        <w:pStyle w:val="Subsection"/>
      </w:pPr>
      <w:r w:rsidRPr="00DD759E">
        <w:tab/>
        <w:t>(5)</w:t>
      </w:r>
      <w:r w:rsidRPr="00DD759E">
        <w:tab/>
        <w:t>Maintain minimum flight heights for aircraft and provide areas for daily aircraft landings (see clause 2.7).</w:t>
      </w:r>
    </w:p>
    <w:p w14:paraId="1070F740" w14:textId="77777777" w:rsidR="00E25866" w:rsidRPr="00DD759E" w:rsidRDefault="00E25866" w:rsidP="00E25866">
      <w:pPr>
        <w:pStyle w:val="Subsection"/>
      </w:pPr>
      <w:r w:rsidRPr="00DD759E">
        <w:tab/>
        <w:t>(6)</w:t>
      </w:r>
      <w:r w:rsidRPr="00DD759E">
        <w:tab/>
        <w:t>Encourage and undertake the removal of marine debris.</w:t>
      </w:r>
    </w:p>
    <w:p w14:paraId="1070F741" w14:textId="77777777" w:rsidR="00E25866" w:rsidRPr="00DD759E" w:rsidRDefault="00E25866" w:rsidP="009C4A4B">
      <w:pPr>
        <w:pStyle w:val="ActHead3"/>
        <w:pageBreakBefore/>
      </w:pPr>
      <w:bookmarkStart w:id="54" w:name="_Toc501379733"/>
      <w:r w:rsidRPr="00DD759E">
        <w:rPr>
          <w:rStyle w:val="CharDivNo"/>
        </w:rPr>
        <w:t>Division 2C</w:t>
      </w:r>
      <w:r w:rsidRPr="00DD759E">
        <w:t>—</w:t>
      </w:r>
      <w:r w:rsidRPr="00DD759E">
        <w:rPr>
          <w:rStyle w:val="CharDivText"/>
        </w:rPr>
        <w:t>Community values (including scientific values)</w:t>
      </w:r>
      <w:bookmarkEnd w:id="54"/>
    </w:p>
    <w:p w14:paraId="1070F742" w14:textId="77777777" w:rsidR="00E25866" w:rsidRPr="00DD759E" w:rsidRDefault="00E25866" w:rsidP="00E25866">
      <w:pPr>
        <w:pStyle w:val="ActHead5"/>
      </w:pPr>
      <w:bookmarkStart w:id="55" w:name="_Toc501379734"/>
      <w:r w:rsidRPr="00DD759E">
        <w:rPr>
          <w:rStyle w:val="CharSectno"/>
        </w:rPr>
        <w:t>1.17A</w:t>
      </w:r>
      <w:r w:rsidRPr="00DD759E">
        <w:t xml:space="preserve">  Overview</w:t>
      </w:r>
      <w:bookmarkEnd w:id="55"/>
    </w:p>
    <w:p w14:paraId="1070F743" w14:textId="77777777" w:rsidR="00E25866" w:rsidRPr="00DD759E" w:rsidRDefault="00E25866" w:rsidP="00E25866">
      <w:pPr>
        <w:pStyle w:val="Subsection"/>
      </w:pPr>
      <w:r w:rsidRPr="00DD759E">
        <w:tab/>
        <w:t>(1)</w:t>
      </w:r>
      <w:r w:rsidRPr="00DD759E">
        <w:tab/>
        <w:t>For Traditional Owners, the Planning Area is a place of social commune and economic significance. This includes social enjoyment, social gatherings and community ceremonies during times of mourning. Their protocols for customary practices can include:</w:t>
      </w:r>
    </w:p>
    <w:p w14:paraId="1070F744" w14:textId="77777777" w:rsidR="00E25866" w:rsidRPr="00DD759E" w:rsidRDefault="00E25866" w:rsidP="00E25866">
      <w:pPr>
        <w:pStyle w:val="Paragraph"/>
      </w:pPr>
      <w:r w:rsidRPr="00DD759E">
        <w:tab/>
        <w:t>(a)</w:t>
      </w:r>
      <w:r w:rsidRPr="00DD759E">
        <w:tab/>
        <w:t>greeting people, which is commonly known as a Traditional Owner welcome to country, or seeking permission to undertake activities; and</w:t>
      </w:r>
    </w:p>
    <w:p w14:paraId="1070F745" w14:textId="77777777" w:rsidR="00E25866" w:rsidRPr="00DD759E" w:rsidRDefault="00E25866" w:rsidP="00E25866">
      <w:pPr>
        <w:pStyle w:val="Paragraph"/>
      </w:pPr>
      <w:r w:rsidRPr="00DD759E">
        <w:tab/>
        <w:t>(b)</w:t>
      </w:r>
      <w:r w:rsidRPr="00DD759E">
        <w:tab/>
        <w:t>respect for land and sea country, community and elders; and</w:t>
      </w:r>
    </w:p>
    <w:p w14:paraId="1070F746" w14:textId="77777777" w:rsidR="00E25866" w:rsidRPr="00DD759E" w:rsidRDefault="00E25866" w:rsidP="00E25866">
      <w:pPr>
        <w:pStyle w:val="Paragraph"/>
      </w:pPr>
      <w:r w:rsidRPr="00DD759E">
        <w:tab/>
        <w:t>(c)</w:t>
      </w:r>
      <w:r w:rsidRPr="00DD759E">
        <w:tab/>
        <w:t>gender</w:t>
      </w:r>
      <w:r>
        <w:noBreakHyphen/>
      </w:r>
      <w:r w:rsidRPr="00DD759E">
        <w:t>specific men’s and women’s business, knowledge and places; and</w:t>
      </w:r>
    </w:p>
    <w:p w14:paraId="1070F747" w14:textId="77777777" w:rsidR="00E25866" w:rsidRPr="00DD759E" w:rsidRDefault="00E25866" w:rsidP="00E25866">
      <w:pPr>
        <w:pStyle w:val="Paragraph"/>
      </w:pPr>
      <w:r w:rsidRPr="00DD759E">
        <w:tab/>
        <w:t>(d)</w:t>
      </w:r>
      <w:r w:rsidRPr="00DD759E">
        <w:tab/>
        <w:t>historical trade with neighbouring and far</w:t>
      </w:r>
      <w:r>
        <w:noBreakHyphen/>
      </w:r>
      <w:r w:rsidRPr="00DD759E">
        <w:t>away communities and with Europeans during the early days of contact in Australia.</w:t>
      </w:r>
    </w:p>
    <w:p w14:paraId="1070F748" w14:textId="77777777" w:rsidR="00E25866" w:rsidRPr="00DD759E" w:rsidRDefault="00E25866" w:rsidP="00E25866">
      <w:pPr>
        <w:pStyle w:val="Subsection"/>
      </w:pPr>
      <w:r w:rsidRPr="00DD759E">
        <w:tab/>
        <w:t>(2)</w:t>
      </w:r>
      <w:r w:rsidRPr="00DD759E">
        <w:tab/>
        <w:t>The health of the Great Barrier Reef has significant influence on the wellbeing and benefits to individuals, families, businesses and communities within and adjacent to the Planning Area. These include:</w:t>
      </w:r>
    </w:p>
    <w:p w14:paraId="1070F749" w14:textId="77777777" w:rsidR="00E25866" w:rsidRPr="00DD759E" w:rsidRDefault="00E25866" w:rsidP="00E25866">
      <w:pPr>
        <w:pStyle w:val="Paragraph"/>
      </w:pPr>
      <w:r w:rsidRPr="00DD759E">
        <w:tab/>
        <w:t>(a)</w:t>
      </w:r>
      <w:r w:rsidRPr="00DD759E">
        <w:tab/>
        <w:t>employment and income for Reef</w:t>
      </w:r>
      <w:r>
        <w:noBreakHyphen/>
      </w:r>
      <w:r w:rsidRPr="00DD759E">
        <w:t>dependent industries and communities; and</w:t>
      </w:r>
    </w:p>
    <w:p w14:paraId="1070F74A" w14:textId="77777777" w:rsidR="00E25866" w:rsidRPr="00DD759E" w:rsidRDefault="00E25866" w:rsidP="00E25866">
      <w:pPr>
        <w:pStyle w:val="Paragraph"/>
      </w:pPr>
      <w:r w:rsidRPr="00DD759E">
        <w:tab/>
        <w:t>(b)</w:t>
      </w:r>
      <w:r w:rsidRPr="00DD759E">
        <w:tab/>
        <w:t>scientific research; and</w:t>
      </w:r>
    </w:p>
    <w:p w14:paraId="1070F74B" w14:textId="77777777" w:rsidR="00E25866" w:rsidRPr="00DD759E" w:rsidRDefault="00E25866" w:rsidP="00E25866">
      <w:pPr>
        <w:pStyle w:val="Paragraph"/>
      </w:pPr>
      <w:r w:rsidRPr="00DD759E">
        <w:tab/>
        <w:t>(c)</w:t>
      </w:r>
      <w:r w:rsidRPr="00DD759E">
        <w:tab/>
        <w:t>understanding, appreciation and enjoyment of, personal connection with, health benefits from, access to and traditional use of the Great Barrier Reef.</w:t>
      </w:r>
    </w:p>
    <w:p w14:paraId="1070F74C" w14:textId="77777777" w:rsidR="00E25866" w:rsidRPr="00DD759E" w:rsidRDefault="00E25866" w:rsidP="00E25866">
      <w:pPr>
        <w:pStyle w:val="Subsection"/>
      </w:pPr>
      <w:r w:rsidRPr="00DD759E">
        <w:tab/>
        <w:t>(3)</w:t>
      </w:r>
      <w:r w:rsidRPr="00DD759E">
        <w:tab/>
        <w:t>Scientific research has made a substantial contribution to the way the Great Barrier Reef is understood, managed and used. Monitoring also plays a key role in tracking trends and effects on values.</w:t>
      </w:r>
    </w:p>
    <w:p w14:paraId="1070F74D" w14:textId="77777777" w:rsidR="00E25866" w:rsidRPr="00DD759E" w:rsidRDefault="00E25866" w:rsidP="00E25866">
      <w:pPr>
        <w:pStyle w:val="Subsection"/>
      </w:pPr>
      <w:r w:rsidRPr="00DD759E">
        <w:tab/>
        <w:t>(4)</w:t>
      </w:r>
      <w:r w:rsidRPr="00DD759E">
        <w:tab/>
        <w:t>There is continued global interest in protection of the Great Barrier Reef.</w:t>
      </w:r>
    </w:p>
    <w:p w14:paraId="1070F74E" w14:textId="77777777" w:rsidR="00E25866" w:rsidRPr="00DD759E" w:rsidRDefault="00E25866" w:rsidP="00E25866">
      <w:pPr>
        <w:pStyle w:val="Subsection"/>
      </w:pPr>
      <w:r w:rsidRPr="00DD759E">
        <w:tab/>
        <w:t>(5)</w:t>
      </w:r>
      <w:r w:rsidRPr="00DD759E">
        <w:tab/>
        <w:t>The Whitsunday region contributed to shaping Queensland society through:</w:t>
      </w:r>
    </w:p>
    <w:p w14:paraId="1070F74F" w14:textId="77777777" w:rsidR="00E25866" w:rsidRPr="00DD759E" w:rsidRDefault="00E25866" w:rsidP="00E25866">
      <w:pPr>
        <w:pStyle w:val="Paragraph"/>
      </w:pPr>
      <w:r w:rsidRPr="00DD759E">
        <w:tab/>
        <w:t>(a)</w:t>
      </w:r>
      <w:r w:rsidRPr="00DD759E">
        <w:tab/>
        <w:t>early interactions between Traditional Owners and explorers; and</w:t>
      </w:r>
    </w:p>
    <w:p w14:paraId="1070F750" w14:textId="77777777" w:rsidR="00E25866" w:rsidRPr="00DD759E" w:rsidRDefault="00E25866" w:rsidP="00E25866">
      <w:pPr>
        <w:pStyle w:val="Paragraph"/>
      </w:pPr>
      <w:r w:rsidRPr="00DD759E">
        <w:tab/>
        <w:t>(b)</w:t>
      </w:r>
      <w:r w:rsidRPr="00DD759E">
        <w:tab/>
        <w:t>journeys of early explorers; and</w:t>
      </w:r>
    </w:p>
    <w:p w14:paraId="1070F751" w14:textId="77777777" w:rsidR="00E25866" w:rsidRPr="00DD759E" w:rsidRDefault="00E25866" w:rsidP="00E25866">
      <w:pPr>
        <w:pStyle w:val="Paragraph"/>
      </w:pPr>
      <w:r w:rsidRPr="00DD759E">
        <w:tab/>
        <w:t>(c)</w:t>
      </w:r>
      <w:r w:rsidRPr="00DD759E">
        <w:tab/>
        <w:t>the experiences of hardship and survival, such as those of shipwreck survivors; and</w:t>
      </w:r>
    </w:p>
    <w:p w14:paraId="1070F752" w14:textId="77777777" w:rsidR="00E25866" w:rsidRPr="00DD759E" w:rsidRDefault="00E25866" w:rsidP="00E25866">
      <w:pPr>
        <w:pStyle w:val="Paragraph"/>
      </w:pPr>
      <w:r w:rsidRPr="00DD759E">
        <w:tab/>
        <w:t>(d)</w:t>
      </w:r>
      <w:r w:rsidRPr="00DD759E">
        <w:tab/>
        <w:t>the innovations and enterprise of early tourism operators.</w:t>
      </w:r>
    </w:p>
    <w:p w14:paraId="1070F753" w14:textId="77777777" w:rsidR="00E25866" w:rsidRPr="00DD759E" w:rsidRDefault="00E25866" w:rsidP="00E25866">
      <w:pPr>
        <w:pStyle w:val="Subsection"/>
      </w:pPr>
      <w:r w:rsidRPr="00DD759E">
        <w:tab/>
        <w:t>(6)</w:t>
      </w:r>
      <w:r w:rsidRPr="00DD759E">
        <w:tab/>
        <w:t>The Planning Area receives the most concentrated level of tourism across the Great Barrier Reef and is a significant contributor to the Australian economy. The Whitsunday tourism industry presents the World Heritage Area to these visitors.</w:t>
      </w:r>
    </w:p>
    <w:p w14:paraId="1070F754" w14:textId="77777777" w:rsidR="00E25866" w:rsidRPr="00DD759E" w:rsidRDefault="00E25866" w:rsidP="00E25866">
      <w:pPr>
        <w:pStyle w:val="ActHead5"/>
      </w:pPr>
      <w:bookmarkStart w:id="56" w:name="_Toc501379735"/>
      <w:r w:rsidRPr="00DD759E">
        <w:rPr>
          <w:rStyle w:val="CharSectno"/>
        </w:rPr>
        <w:t>1.17B</w:t>
      </w:r>
      <w:r w:rsidRPr="00DD759E">
        <w:t xml:space="preserve">  Issues</w:t>
      </w:r>
      <w:bookmarkEnd w:id="56"/>
    </w:p>
    <w:p w14:paraId="1070F755" w14:textId="77777777" w:rsidR="00E25866" w:rsidRPr="00DD759E" w:rsidRDefault="00E25866" w:rsidP="00E25866">
      <w:pPr>
        <w:pStyle w:val="Subsection"/>
      </w:pPr>
      <w:r w:rsidRPr="00DD759E">
        <w:tab/>
        <w:t>(1)</w:t>
      </w:r>
      <w:r w:rsidRPr="00DD759E">
        <w:tab/>
        <w:t>The Authority has identified the following issues relating to scientific, social and economic values in the Planning Area.</w:t>
      </w:r>
    </w:p>
    <w:p w14:paraId="1070F756" w14:textId="77777777" w:rsidR="00E25866" w:rsidRPr="00DD759E" w:rsidRDefault="00E25866" w:rsidP="00E25866">
      <w:pPr>
        <w:pStyle w:val="Subsection"/>
      </w:pPr>
      <w:r w:rsidRPr="00DD759E">
        <w:tab/>
        <w:t>(2)</w:t>
      </w:r>
      <w:r w:rsidRPr="00DD759E">
        <w:tab/>
        <w:t>Community benefits can be difficult to balance and allocate as they are often unique to an individual’s experience and background.</w:t>
      </w:r>
    </w:p>
    <w:p w14:paraId="1070F757" w14:textId="77777777" w:rsidR="00E25866" w:rsidRPr="00DD759E" w:rsidRDefault="00E25866" w:rsidP="00E25866">
      <w:pPr>
        <w:pStyle w:val="Subsection"/>
      </w:pPr>
      <w:r w:rsidRPr="00DD759E">
        <w:tab/>
        <w:t>(3)</w:t>
      </w:r>
      <w:r w:rsidRPr="00DD759E">
        <w:tab/>
        <w:t>Further quantification of the broader and ongoing community benefits is required.</w:t>
      </w:r>
    </w:p>
    <w:p w14:paraId="1070F758" w14:textId="77777777" w:rsidR="00E25866" w:rsidRPr="00DD759E" w:rsidRDefault="00E25866" w:rsidP="00E25866">
      <w:pPr>
        <w:pStyle w:val="Subsection"/>
      </w:pPr>
      <w:r w:rsidRPr="00DD759E">
        <w:tab/>
        <w:t>(4)</w:t>
      </w:r>
      <w:r w:rsidRPr="00DD759E">
        <w:tab/>
        <w:t>Drivers such as economic growth, population growth and new technologies may influence the use of the Planning Area and adjacent land, potentially restricting patterns of use, access and enjoyment of the area.</w:t>
      </w:r>
    </w:p>
    <w:p w14:paraId="1070F759" w14:textId="77777777" w:rsidR="00E25866" w:rsidRPr="00DD759E" w:rsidRDefault="00E25866" w:rsidP="00E25866">
      <w:pPr>
        <w:pStyle w:val="Subsection"/>
      </w:pPr>
      <w:r w:rsidRPr="00DD759E">
        <w:tab/>
        <w:t>(5)</w:t>
      </w:r>
      <w:r w:rsidRPr="00DD759E">
        <w:tab/>
        <w:t>Congestion of tourism activities through the activation of latent permits during peak periods and non</w:t>
      </w:r>
      <w:r>
        <w:noBreakHyphen/>
      </w:r>
      <w:r w:rsidRPr="00DD759E">
        <w:t>compliance with legislation can contribute to impacts on scenic amenity and overall environmental values.</w:t>
      </w:r>
    </w:p>
    <w:p w14:paraId="1070F75A" w14:textId="77777777" w:rsidR="00E25866" w:rsidRPr="00DD759E" w:rsidRDefault="00E25866" w:rsidP="00E25866">
      <w:pPr>
        <w:pStyle w:val="Subsection"/>
      </w:pPr>
      <w:r w:rsidRPr="00DD759E">
        <w:tab/>
        <w:t>(6)</w:t>
      </w:r>
      <w:r w:rsidRPr="00DD759E">
        <w:tab/>
        <w:t>Further understanding and assessment are required of the consequential and cumulative impacts on community benefits as a result of activities within and adjacent to the Great Barrier Reef.</w:t>
      </w:r>
    </w:p>
    <w:p w14:paraId="1070F75B" w14:textId="77777777" w:rsidR="00E25866" w:rsidRPr="00DD759E" w:rsidRDefault="00E25866" w:rsidP="00E25866">
      <w:pPr>
        <w:pStyle w:val="Subsection"/>
      </w:pPr>
      <w:r w:rsidRPr="00DD759E">
        <w:tab/>
        <w:t>(7)</w:t>
      </w:r>
      <w:r w:rsidRPr="00DD759E">
        <w:tab/>
        <w:t>Noise and light pollution from sources on land and in the water can impact on community benefit values.</w:t>
      </w:r>
    </w:p>
    <w:p w14:paraId="1070F75C" w14:textId="77777777" w:rsidR="00E25866" w:rsidRPr="00DD759E" w:rsidRDefault="00E25866" w:rsidP="00E25866">
      <w:pPr>
        <w:pStyle w:val="ActHead5"/>
      </w:pPr>
      <w:bookmarkStart w:id="57" w:name="_Toc501379736"/>
      <w:r w:rsidRPr="00DD759E">
        <w:rPr>
          <w:rStyle w:val="CharSectno"/>
        </w:rPr>
        <w:t>1.17C</w:t>
      </w:r>
      <w:r w:rsidRPr="00DD759E">
        <w:t xml:space="preserve">  Strategies</w:t>
      </w:r>
      <w:bookmarkEnd w:id="57"/>
    </w:p>
    <w:p w14:paraId="1070F75D" w14:textId="77777777" w:rsidR="00E25866" w:rsidRPr="00DD759E" w:rsidRDefault="00E25866" w:rsidP="00E25866">
      <w:pPr>
        <w:pStyle w:val="Subsection"/>
        <w:rPr>
          <w:rFonts w:eastAsiaTheme="minorHAnsi"/>
        </w:rPr>
      </w:pPr>
      <w:r w:rsidRPr="00DD759E">
        <w:tab/>
        <w:t>(1)</w:t>
      </w:r>
      <w:r w:rsidRPr="00DD759E">
        <w:tab/>
        <w:t>Manage the Planning Area as a multiple</w:t>
      </w:r>
      <w:r>
        <w:noBreakHyphen/>
      </w:r>
      <w:r w:rsidRPr="00DD759E">
        <w:t>use marine protected area, providing for protection, allowing for ecologically sustainable use, promoting understanding and enjoyment, and encouraging engagement.</w:t>
      </w:r>
    </w:p>
    <w:p w14:paraId="1070F75E" w14:textId="77777777" w:rsidR="00E25866" w:rsidRPr="00DD759E" w:rsidRDefault="00E25866" w:rsidP="00E25866">
      <w:pPr>
        <w:pStyle w:val="Subsection"/>
      </w:pPr>
      <w:r w:rsidRPr="00DD759E">
        <w:tab/>
        <w:t>(2)</w:t>
      </w:r>
      <w:r w:rsidRPr="00DD759E">
        <w:tab/>
        <w:t>Balance increasing levels of visitation, a range of experiences (from remote to high use), and conflicting use, with impacts to aesthetic values and damage to the environment.</w:t>
      </w:r>
    </w:p>
    <w:p w14:paraId="1070F75F" w14:textId="77777777" w:rsidR="00E25866" w:rsidRPr="00DD759E" w:rsidRDefault="00E25866" w:rsidP="00E25866">
      <w:pPr>
        <w:pStyle w:val="Subsection"/>
      </w:pPr>
      <w:r w:rsidRPr="00DD759E">
        <w:tab/>
        <w:t>(3)</w:t>
      </w:r>
      <w:r w:rsidRPr="00DD759E">
        <w:tab/>
        <w:t>Provide a range of setting areas ranging from setting 1 (intensive use) to setting 5 (protected). Place limits on vessel length, group sizes, operation of vessels and aircraft, facilities and certain activities which can be undertaken in the Planning Area (see clause 1.23).</w:t>
      </w:r>
    </w:p>
    <w:p w14:paraId="1070F760" w14:textId="77777777" w:rsidR="00E25866" w:rsidRPr="00DD759E" w:rsidRDefault="00E25866" w:rsidP="00E25866">
      <w:pPr>
        <w:pStyle w:val="notetext"/>
      </w:pPr>
      <w:r w:rsidRPr="00DD759E">
        <w:t>Note:</w:t>
      </w:r>
      <w:r w:rsidRPr="00DD759E">
        <w:tab/>
        <w:t>Settings in the Planning Area extend generally 1,500 metres from the reef edge.</w:t>
      </w:r>
    </w:p>
    <w:p w14:paraId="1070F761" w14:textId="77777777" w:rsidR="00E25866" w:rsidRPr="00DD759E" w:rsidRDefault="00E25866" w:rsidP="00E25866">
      <w:pPr>
        <w:pStyle w:val="Subsection"/>
      </w:pPr>
      <w:r w:rsidRPr="00DD759E">
        <w:tab/>
        <w:t>(4)</w:t>
      </w:r>
      <w:r w:rsidRPr="00DD759E">
        <w:tab/>
        <w:t>Align and manage interfaces between marine and land uses including their activities, group sizes and facilities.</w:t>
      </w:r>
    </w:p>
    <w:p w14:paraId="1070F762" w14:textId="77777777" w:rsidR="00E25866" w:rsidRPr="00DD759E" w:rsidRDefault="00E25866" w:rsidP="00E25866">
      <w:pPr>
        <w:pStyle w:val="notetext"/>
      </w:pPr>
      <w:r w:rsidRPr="00DD759E">
        <w:t>Note:</w:t>
      </w:r>
      <w:r w:rsidRPr="00DD759E">
        <w:tab/>
        <w:t>For example, island</w:t>
      </w:r>
      <w:r>
        <w:noBreakHyphen/>
      </w:r>
      <w:r w:rsidRPr="00DD759E">
        <w:t>based campgrounds correspond with a complementary marine setting.</w:t>
      </w:r>
    </w:p>
    <w:p w14:paraId="1070F763" w14:textId="77777777" w:rsidR="00E25866" w:rsidRPr="00DD759E" w:rsidRDefault="00E25866" w:rsidP="00E25866">
      <w:pPr>
        <w:pStyle w:val="Subsection"/>
      </w:pPr>
      <w:r w:rsidRPr="00DD759E">
        <w:tab/>
        <w:t>(5)</w:t>
      </w:r>
      <w:r w:rsidRPr="00DD759E">
        <w:tab/>
        <w:t>Manage the number and type of tourist programs accessing the Planning Area on a daily and non</w:t>
      </w:r>
      <w:r>
        <w:noBreakHyphen/>
      </w:r>
      <w:r w:rsidRPr="00DD759E">
        <w:t>daily basis (see clause 1.32).</w:t>
      </w:r>
    </w:p>
    <w:p w14:paraId="1070F764" w14:textId="77777777" w:rsidR="00E25866" w:rsidRPr="00DD759E" w:rsidRDefault="00E25866" w:rsidP="00E25866">
      <w:pPr>
        <w:pStyle w:val="Subsection"/>
      </w:pPr>
      <w:r w:rsidRPr="00DD759E">
        <w:tab/>
        <w:t>(6)</w:t>
      </w:r>
      <w:r w:rsidRPr="00DD759E">
        <w:tab/>
        <w:t>Encourage high</w:t>
      </w:r>
      <w:r>
        <w:noBreakHyphen/>
      </w:r>
      <w:r w:rsidRPr="00DD759E">
        <w:t>standard tourism operations in the Planning Area.</w:t>
      </w:r>
    </w:p>
    <w:p w14:paraId="1070F765" w14:textId="77777777" w:rsidR="00E25866" w:rsidRPr="00DD759E" w:rsidRDefault="00E25866" w:rsidP="00E25866">
      <w:pPr>
        <w:pStyle w:val="Subsection"/>
      </w:pPr>
      <w:r w:rsidRPr="00DD759E">
        <w:tab/>
        <w:t>(7)</w:t>
      </w:r>
      <w:r w:rsidRPr="00DD759E">
        <w:tab/>
        <w:t>Provide for the continued recreational use of the Planning Area.</w:t>
      </w:r>
    </w:p>
    <w:p w14:paraId="1070F766" w14:textId="77777777" w:rsidR="00E25866" w:rsidRPr="00DD759E" w:rsidRDefault="00E25866" w:rsidP="00E25866">
      <w:pPr>
        <w:pStyle w:val="notetext"/>
      </w:pPr>
      <w:r w:rsidRPr="00DD759E">
        <w:t>Note:</w:t>
      </w:r>
      <w:r w:rsidRPr="00DD759E">
        <w:tab/>
        <w:t xml:space="preserve">The Authority’s policy on </w:t>
      </w:r>
      <w:r w:rsidRPr="00DD759E">
        <w:rPr>
          <w:i/>
        </w:rPr>
        <w:t>Recreation Management Strategy for the Great Barrier Reef Marine Park</w:t>
      </w:r>
      <w:r w:rsidRPr="00DD759E">
        <w:t xml:space="preserve"> is available at </w:t>
      </w:r>
      <w:r w:rsidRPr="00DD759E">
        <w:rPr>
          <w:u w:val="single"/>
        </w:rPr>
        <w:t>www.gbrmpa.gov.au</w:t>
      </w:r>
      <w:r w:rsidRPr="00DD759E">
        <w:t>.</w:t>
      </w:r>
    </w:p>
    <w:p w14:paraId="1070F767" w14:textId="77777777" w:rsidR="00E25866" w:rsidRPr="00DD759E" w:rsidRDefault="00E25866" w:rsidP="00E25866">
      <w:pPr>
        <w:pStyle w:val="Subsection"/>
      </w:pPr>
      <w:r w:rsidRPr="00DD759E">
        <w:tab/>
        <w:t>(8)</w:t>
      </w:r>
      <w:r w:rsidRPr="00DD759E">
        <w:tab/>
        <w:t>Manage and limit areas for high</w:t>
      </w:r>
      <w:r>
        <w:noBreakHyphen/>
      </w:r>
      <w:r w:rsidRPr="00DD759E">
        <w:t>speed vessels and motorised water sport to minimise conflict with other users in the Planning Area (see subclauses 2.8(1) to (4)).</w:t>
      </w:r>
    </w:p>
    <w:p w14:paraId="1070F768" w14:textId="77777777" w:rsidR="00E25866" w:rsidRPr="00DD759E" w:rsidRDefault="00E25866" w:rsidP="00E25866">
      <w:pPr>
        <w:pStyle w:val="Subsection"/>
      </w:pPr>
      <w:r w:rsidRPr="00DD759E">
        <w:tab/>
        <w:t>(9)</w:t>
      </w:r>
      <w:r w:rsidRPr="00DD759E">
        <w:tab/>
        <w:t>Work in partnership with Traditional Owner groups, tourism operators, industry groups, researchers, conservation groups and recreational users, as well as Commonwealth, Queensland and local governments, to collaboratively manage the Planning Area.</w:t>
      </w:r>
    </w:p>
    <w:p w14:paraId="1070F769" w14:textId="77777777" w:rsidR="00E25866" w:rsidRPr="00DD759E" w:rsidRDefault="00E25866" w:rsidP="00E25866">
      <w:pPr>
        <w:pStyle w:val="Subsection"/>
      </w:pPr>
      <w:r w:rsidRPr="00DD759E">
        <w:tab/>
        <w:t>(10)</w:t>
      </w:r>
      <w:r w:rsidRPr="00DD759E">
        <w:tab/>
        <w:t>Provide for continued scientific research and monitoring in the Planning Area.</w:t>
      </w:r>
    </w:p>
    <w:p w14:paraId="1070F76A" w14:textId="77777777" w:rsidR="00E25866" w:rsidRPr="00DD759E" w:rsidRDefault="00E25866" w:rsidP="00E25866">
      <w:pPr>
        <w:pStyle w:val="notetext"/>
      </w:pPr>
      <w:r w:rsidRPr="00DD759E">
        <w:t>Note:</w:t>
      </w:r>
      <w:r w:rsidRPr="00DD759E">
        <w:tab/>
        <w:t xml:space="preserve">The Authority’s </w:t>
      </w:r>
      <w:r w:rsidRPr="00DD759E">
        <w:rPr>
          <w:i/>
        </w:rPr>
        <w:t>Policy on</w:t>
      </w:r>
      <w:r w:rsidRPr="00DD759E">
        <w:t xml:space="preserve"> </w:t>
      </w:r>
      <w:r w:rsidRPr="00DD759E">
        <w:rPr>
          <w:i/>
        </w:rPr>
        <w:t>Managing Scientific Research in the Great Barrier Marine Park</w:t>
      </w:r>
      <w:r w:rsidRPr="00DD759E">
        <w:t xml:space="preserve"> and</w:t>
      </w:r>
      <w:r w:rsidRPr="00DD759E">
        <w:rPr>
          <w:i/>
        </w:rPr>
        <w:t xml:space="preserve"> Environmental Impact Management Policy</w:t>
      </w:r>
      <w:r w:rsidRPr="00DD759E">
        <w:t xml:space="preserve"> are available at </w:t>
      </w:r>
      <w:r w:rsidRPr="00DD759E">
        <w:rPr>
          <w:u w:val="single"/>
        </w:rPr>
        <w:t>www.gbrmpa.gov.au</w:t>
      </w:r>
      <w:r w:rsidRPr="00DD759E">
        <w:t>.</w:t>
      </w:r>
    </w:p>
    <w:p w14:paraId="1070F76B" w14:textId="77777777" w:rsidR="00E25866" w:rsidRPr="00DD759E" w:rsidRDefault="00E25866" w:rsidP="00E25866">
      <w:pPr>
        <w:pStyle w:val="Subsection"/>
      </w:pPr>
      <w:r w:rsidRPr="00DD759E">
        <w:tab/>
        <w:t>(11)</w:t>
      </w:r>
      <w:r w:rsidRPr="00DD759E">
        <w:tab/>
        <w:t>Engage stakeholders through the Authority’s Reef Advisory Committees and Local Marine Advisory Committees as well as the wider public to enable managers to gain a better understanding of community values and issues of concern.</w:t>
      </w:r>
    </w:p>
    <w:p w14:paraId="1070F76C" w14:textId="77777777" w:rsidR="00E25866" w:rsidRPr="00DD759E" w:rsidRDefault="00E25866" w:rsidP="00E25866">
      <w:pPr>
        <w:pStyle w:val="Subsection"/>
        <w:rPr>
          <w:rFonts w:eastAsiaTheme="minorHAnsi"/>
        </w:rPr>
      </w:pPr>
      <w:r w:rsidRPr="00DD759E">
        <w:tab/>
        <w:t>(12)</w:t>
      </w:r>
      <w:r w:rsidRPr="00DD759E">
        <w:tab/>
        <w:t>Encourage volunteer programs, such as components of the marine monitoring program and avenues for community involvement such as the Authority’s Eye on the Reef and Reef Guardian programs.</w:t>
      </w:r>
    </w:p>
    <w:p w14:paraId="1070F76D" w14:textId="77777777" w:rsidR="00E25866" w:rsidRPr="00DD759E" w:rsidRDefault="00E25866" w:rsidP="00E25866">
      <w:pPr>
        <w:pStyle w:val="notetext"/>
      </w:pPr>
      <w:r w:rsidRPr="00DD759E">
        <w:t>Note:</w:t>
      </w:r>
      <w:r w:rsidRPr="00DD759E">
        <w:tab/>
        <w:t xml:space="preserve">Further information on the Authority’s Eye on the Reef and Reef Guardian programs is available at </w:t>
      </w:r>
      <w:r w:rsidRPr="00DD759E">
        <w:rPr>
          <w:u w:val="single"/>
        </w:rPr>
        <w:t>www.gbrmpa.gov.au</w:t>
      </w:r>
      <w:r w:rsidRPr="00DD759E">
        <w:t>.</w:t>
      </w:r>
    </w:p>
    <w:p w14:paraId="1070F76E" w14:textId="77777777" w:rsidR="00E25866" w:rsidRPr="00DD759E" w:rsidRDefault="00E25866" w:rsidP="00E25866">
      <w:pPr>
        <w:pStyle w:val="Subsection"/>
        <w:rPr>
          <w:rFonts w:eastAsiaTheme="minorHAnsi"/>
        </w:rPr>
      </w:pPr>
      <w:r w:rsidRPr="00DD759E">
        <w:rPr>
          <w:rFonts w:eastAsiaTheme="minorHAnsi"/>
        </w:rPr>
        <w:tab/>
        <w:t>(13)</w:t>
      </w:r>
      <w:r w:rsidRPr="00DD759E">
        <w:rPr>
          <w:rFonts w:eastAsiaTheme="minorHAnsi"/>
        </w:rPr>
        <w:tab/>
        <w:t>Encourage the development and implementation of a framework, including guidelines and benchmarks, for social and economic impact assessments for the Planning Area.</w:t>
      </w:r>
    </w:p>
    <w:p w14:paraId="1070F76F" w14:textId="77777777" w:rsidR="00E25866" w:rsidRPr="00DD759E" w:rsidRDefault="00E25866" w:rsidP="009C4A4B">
      <w:pPr>
        <w:pStyle w:val="ActHead3"/>
        <w:pageBreakBefore/>
      </w:pPr>
      <w:bookmarkStart w:id="58" w:name="_Toc501379737"/>
      <w:r w:rsidRPr="00DD759E">
        <w:rPr>
          <w:rStyle w:val="CharDivNo"/>
        </w:rPr>
        <w:t>Division 3</w:t>
      </w:r>
      <w:r w:rsidRPr="00DD759E">
        <w:t>—</w:t>
      </w:r>
      <w:r w:rsidRPr="00DD759E">
        <w:rPr>
          <w:rStyle w:val="CharDivText"/>
        </w:rPr>
        <w:t>Monitoring the effectiveness of management</w:t>
      </w:r>
      <w:bookmarkEnd w:id="58"/>
    </w:p>
    <w:p w14:paraId="1070F770" w14:textId="77777777" w:rsidR="00E25866" w:rsidRPr="00DD759E" w:rsidRDefault="00E25866" w:rsidP="00E25866">
      <w:pPr>
        <w:pStyle w:val="ActHead5"/>
      </w:pPr>
      <w:bookmarkStart w:id="59" w:name="_Toc501379738"/>
      <w:r w:rsidRPr="00DD759E">
        <w:rPr>
          <w:rStyle w:val="CharSectno"/>
        </w:rPr>
        <w:t>1.18</w:t>
      </w:r>
      <w:r w:rsidRPr="00DD759E">
        <w:t xml:space="preserve">  Reef 2050 Integrated Monitoring and Reporting Program Strategy</w:t>
      </w:r>
      <w:bookmarkEnd w:id="59"/>
    </w:p>
    <w:p w14:paraId="1070F771" w14:textId="77777777" w:rsidR="00E25866" w:rsidRPr="00DD759E" w:rsidRDefault="00E25866" w:rsidP="00E25866">
      <w:pPr>
        <w:pStyle w:val="Subsection"/>
        <w:rPr>
          <w:rFonts w:eastAsiaTheme="minorHAnsi"/>
        </w:rPr>
      </w:pPr>
      <w:r w:rsidRPr="00DD759E">
        <w:tab/>
        <w:t>(1)</w:t>
      </w:r>
      <w:r w:rsidRPr="00DD759E">
        <w:tab/>
        <w:t xml:space="preserve">The </w:t>
      </w:r>
      <w:r w:rsidRPr="00DD759E">
        <w:rPr>
          <w:i/>
        </w:rPr>
        <w:t>Reef 2050 Integrated Monitoring and Reporting Program Strategy</w:t>
      </w:r>
      <w:r w:rsidRPr="00DD759E">
        <w:t xml:space="preserve"> (the </w:t>
      </w:r>
      <w:r w:rsidRPr="00DD759E">
        <w:rPr>
          <w:b/>
          <w:i/>
        </w:rPr>
        <w:t>Program</w:t>
      </w:r>
      <w:r w:rsidRPr="00DD759E">
        <w:t>) is being implemented to monitor the success of the Reef 2050 Plan which will guide long</w:t>
      </w:r>
      <w:r>
        <w:noBreakHyphen/>
      </w:r>
      <w:r w:rsidRPr="00DD759E">
        <w:t>term protection and management of the Great Barrier Reef.</w:t>
      </w:r>
    </w:p>
    <w:p w14:paraId="1070F772" w14:textId="77777777" w:rsidR="00E25866" w:rsidRPr="00DD759E" w:rsidRDefault="00E25866" w:rsidP="00E25866">
      <w:pPr>
        <w:pStyle w:val="Subsection"/>
      </w:pPr>
      <w:r w:rsidRPr="00DD759E">
        <w:rPr>
          <w:rFonts w:eastAsiaTheme="minorHAnsi"/>
        </w:rPr>
        <w:tab/>
        <w:t>(2)</w:t>
      </w:r>
      <w:r w:rsidRPr="00DD759E">
        <w:rPr>
          <w:rFonts w:eastAsiaTheme="minorHAnsi"/>
        </w:rPr>
        <w:tab/>
        <w:t>Development of the Program will include an analysis of existing monitoring against Reef 2050 Plan deliverables. The</w:t>
      </w:r>
      <w:r w:rsidRPr="00DD759E">
        <w:t xml:space="preserve"> Program will drive the integration of existing monitoring, modelling and reporting programs to capitalise on current program investments and avoid duplication of effort. This will inform improvements and efficiencies where there may be gaps in monitoring, data management, analysis, reporting and the effectiveness of management tools.</w:t>
      </w:r>
    </w:p>
    <w:p w14:paraId="1070F773" w14:textId="77777777" w:rsidR="00E25866" w:rsidRPr="00DD759E" w:rsidRDefault="00E25866" w:rsidP="00E25866">
      <w:pPr>
        <w:pStyle w:val="Subsection"/>
      </w:pPr>
      <w:r w:rsidRPr="00DD759E">
        <w:tab/>
        <w:t>(3)</w:t>
      </w:r>
      <w:r w:rsidRPr="00DD759E">
        <w:tab/>
        <w:t>It is intended that effectiveness of this Plan, in accordance with the objectives of the Act, will also be captured in this Program.</w:t>
      </w:r>
    </w:p>
    <w:p w14:paraId="1070F774" w14:textId="77777777" w:rsidR="00B53214" w:rsidRPr="00375ABA" w:rsidRDefault="00B53214" w:rsidP="00B353AE">
      <w:pPr>
        <w:pStyle w:val="ActHead3"/>
        <w:pageBreakBefore/>
      </w:pPr>
      <w:bookmarkStart w:id="60" w:name="_Toc501379739"/>
      <w:r w:rsidRPr="00C42506">
        <w:rPr>
          <w:rStyle w:val="CharDivNo"/>
        </w:rPr>
        <w:t>Division 4</w:t>
      </w:r>
      <w:r w:rsidR="00C42506" w:rsidRPr="00C42506">
        <w:t>—</w:t>
      </w:r>
      <w:r w:rsidRPr="00C42506">
        <w:rPr>
          <w:rStyle w:val="CharDivText"/>
        </w:rPr>
        <w:t>Use of the Planning Area</w:t>
      </w:r>
      <w:bookmarkEnd w:id="60"/>
    </w:p>
    <w:p w14:paraId="1070F775" w14:textId="77777777" w:rsidR="00B53214" w:rsidRPr="00D97A92" w:rsidRDefault="00B53214" w:rsidP="00C42506">
      <w:pPr>
        <w:pStyle w:val="ActHead4"/>
      </w:pPr>
      <w:bookmarkStart w:id="61" w:name="_Toc501379740"/>
      <w:r w:rsidRPr="00C42506">
        <w:t>Subdivision 1</w:t>
      </w:r>
      <w:r w:rsidR="00C42506" w:rsidRPr="00C42506">
        <w:t>—</w:t>
      </w:r>
      <w:r w:rsidRPr="00C42506">
        <w:t>Overview</w:t>
      </w:r>
      <w:bookmarkEnd w:id="61"/>
    </w:p>
    <w:p w14:paraId="1070F776" w14:textId="77777777" w:rsidR="00B53214" w:rsidRPr="00375ABA" w:rsidRDefault="00B53214" w:rsidP="00C42506">
      <w:pPr>
        <w:pStyle w:val="ActHead5"/>
        <w:rPr>
          <w:strike/>
        </w:rPr>
      </w:pPr>
      <w:bookmarkStart w:id="62" w:name="_Toc501379741"/>
      <w:r w:rsidRPr="00C42506">
        <w:rPr>
          <w:rStyle w:val="CharSectno"/>
        </w:rPr>
        <w:t>1.21</w:t>
      </w:r>
      <w:r w:rsidR="00C42506" w:rsidRPr="00C42506">
        <w:t xml:space="preserve">  </w:t>
      </w:r>
      <w:r w:rsidRPr="00C42506">
        <w:t>Values</w:t>
      </w:r>
      <w:bookmarkEnd w:id="62"/>
    </w:p>
    <w:p w14:paraId="1070F777" w14:textId="77777777" w:rsidR="00B53214" w:rsidRPr="00375ABA" w:rsidRDefault="00B53214" w:rsidP="00C42506">
      <w:pPr>
        <w:pStyle w:val="Subsection"/>
      </w:pPr>
      <w:r w:rsidRPr="00375ABA">
        <w:tab/>
      </w:r>
      <w:r w:rsidRPr="00375ABA">
        <w:tab/>
      </w:r>
      <w:r w:rsidRPr="00C42506">
        <w:t>The Planning Area is one of the most important tourism areas on the Queensland coast and receives more than a third of all visitors to the Great Barrier Reef. While tourism activity is the predominant use of the Planning Area, the Authority has identified a broad range of existing uses in the Planning Area including recreation; education; marine facilities; commercial fishing; traditional fishing, hunting and gathering; shipping and port activities; and research.</w:t>
      </w:r>
    </w:p>
    <w:p w14:paraId="1070F778" w14:textId="77777777" w:rsidR="00B53214" w:rsidRPr="00375ABA" w:rsidRDefault="00B53214" w:rsidP="00C42506">
      <w:pPr>
        <w:pStyle w:val="ActHead5"/>
      </w:pPr>
      <w:bookmarkStart w:id="63" w:name="_Toc501379742"/>
      <w:r w:rsidRPr="00C42506">
        <w:rPr>
          <w:rStyle w:val="CharSectno"/>
        </w:rPr>
        <w:t>1.22</w:t>
      </w:r>
      <w:r w:rsidR="00C42506" w:rsidRPr="00C42506">
        <w:t xml:space="preserve">  </w:t>
      </w:r>
      <w:r w:rsidRPr="00C42506">
        <w:t>Issues</w:t>
      </w:r>
      <w:bookmarkEnd w:id="63"/>
    </w:p>
    <w:p w14:paraId="1070F779" w14:textId="77777777" w:rsidR="00B53214" w:rsidRPr="00375ABA" w:rsidRDefault="00B53214" w:rsidP="00C42506">
      <w:pPr>
        <w:pStyle w:val="Subsection"/>
      </w:pPr>
      <w:r w:rsidRPr="00375ABA">
        <w:tab/>
      </w:r>
      <w:r w:rsidRPr="00375ABA">
        <w:tab/>
      </w:r>
      <w:r w:rsidRPr="00C42506">
        <w:t>The Authority considers the following matters to be important in the way in which it manages use of the Planning Area:</w:t>
      </w:r>
    </w:p>
    <w:p w14:paraId="1070F77A" w14:textId="77777777" w:rsidR="00B53214" w:rsidRPr="00C42506" w:rsidRDefault="00B53214" w:rsidP="00C42506">
      <w:pPr>
        <w:pStyle w:val="Paragraph"/>
      </w:pPr>
      <w:r w:rsidRPr="00C42506">
        <w:tab/>
        <w:t>(a)</w:t>
      </w:r>
      <w:r w:rsidRPr="00C42506">
        <w:tab/>
        <w:t>ensuring that all activities in the Planning Area are ecologically sustainable and undertaken in accordance with best environmental practices;</w:t>
      </w:r>
    </w:p>
    <w:p w14:paraId="1070F77B" w14:textId="77777777" w:rsidR="00B53214" w:rsidRPr="00C42506" w:rsidRDefault="00B53214" w:rsidP="00C42506">
      <w:pPr>
        <w:pStyle w:val="Paragraph"/>
      </w:pPr>
      <w:r w:rsidRPr="00C42506">
        <w:tab/>
        <w:t>(b)</w:t>
      </w:r>
      <w:r w:rsidRPr="00C42506">
        <w:tab/>
        <w:t>ensuring that cultural and recreational use of the Planning Area is not inappropriately displaced by growth in commercial use of the Planning Area;</w:t>
      </w:r>
    </w:p>
    <w:p w14:paraId="1070F77C" w14:textId="77777777" w:rsidR="00B53214" w:rsidRPr="00C42506" w:rsidRDefault="00B53214" w:rsidP="00C42506">
      <w:pPr>
        <w:pStyle w:val="Paragraph"/>
      </w:pPr>
      <w:r w:rsidRPr="00C42506">
        <w:tab/>
        <w:t>(c)</w:t>
      </w:r>
      <w:r w:rsidRPr="00C42506">
        <w:tab/>
        <w:t>minimising disturbance to users caused by noisy and intrusive activities in the Planning Area;</w:t>
      </w:r>
    </w:p>
    <w:p w14:paraId="1070F77D" w14:textId="77777777" w:rsidR="00B53214" w:rsidRPr="00C42506" w:rsidRDefault="00B53214" w:rsidP="00C42506">
      <w:pPr>
        <w:pStyle w:val="Paragraph"/>
      </w:pPr>
      <w:r w:rsidRPr="00C42506">
        <w:tab/>
        <w:t>(d)</w:t>
      </w:r>
      <w:r w:rsidRPr="00C42506">
        <w:tab/>
        <w:t>ensuring that the remote qualities of some sites are not inadvertently lost through unplanned increases in use;</w:t>
      </w:r>
    </w:p>
    <w:p w14:paraId="1070F77E" w14:textId="77777777" w:rsidR="00B53214" w:rsidRPr="00C42506" w:rsidRDefault="00B53214" w:rsidP="00C42506">
      <w:pPr>
        <w:pStyle w:val="Paragraph"/>
      </w:pPr>
      <w:r w:rsidRPr="00C42506">
        <w:tab/>
        <w:t>(e)</w:t>
      </w:r>
      <w:r w:rsidRPr="00C42506">
        <w:tab/>
        <w:t>maintaining the range of opportunities for both frequent and infrequent users of the Planning Area;</w:t>
      </w:r>
    </w:p>
    <w:p w14:paraId="1070F77F" w14:textId="77777777" w:rsidR="00B53214" w:rsidRPr="00C42506" w:rsidRDefault="00B53214" w:rsidP="00C42506">
      <w:pPr>
        <w:pStyle w:val="Paragraph"/>
      </w:pPr>
      <w:r w:rsidRPr="00C42506">
        <w:tab/>
        <w:t>(f)</w:t>
      </w:r>
      <w:r w:rsidRPr="00C42506">
        <w:tab/>
        <w:t>ensuring that public access and the operation of vessels at popular anchorages is not constrained by the installation of privately owned facilities;</w:t>
      </w:r>
    </w:p>
    <w:p w14:paraId="1070F780" w14:textId="77777777" w:rsidR="00B53214" w:rsidRPr="00C42506" w:rsidRDefault="00B53214" w:rsidP="00C42506">
      <w:pPr>
        <w:pStyle w:val="Paragraph"/>
      </w:pPr>
      <w:r w:rsidRPr="00C42506">
        <w:tab/>
        <w:t>(g)</w:t>
      </w:r>
      <w:r w:rsidRPr="00C42506">
        <w:tab/>
        <w:t>managing intensive use to ensure it does not devalue visitor experience at popular destinations;</w:t>
      </w:r>
    </w:p>
    <w:p w14:paraId="1070F781" w14:textId="77777777" w:rsidR="00B53214" w:rsidRPr="00C42506" w:rsidRDefault="00B53214" w:rsidP="00C42506">
      <w:pPr>
        <w:pStyle w:val="Paragraph"/>
      </w:pPr>
      <w:r w:rsidRPr="00C42506">
        <w:tab/>
        <w:t>(h)</w:t>
      </w:r>
      <w:r w:rsidRPr="00C42506">
        <w:tab/>
        <w:t>managing the spatial distribution of tourist programs throughout the Planning Area;</w:t>
      </w:r>
    </w:p>
    <w:p w14:paraId="1070F782" w14:textId="77777777" w:rsidR="00B53214" w:rsidRPr="00C42506" w:rsidRDefault="00B53214" w:rsidP="00C42506">
      <w:pPr>
        <w:pStyle w:val="Paragraph"/>
      </w:pPr>
      <w:r w:rsidRPr="00C42506">
        <w:tab/>
        <w:t>(i)</w:t>
      </w:r>
      <w:r w:rsidRPr="00C42506">
        <w:tab/>
        <w:t>preventing the scenic integrity of the Planning Area from being compromised by coastal development and the inappropriate installation of facilities in the Planning Area;</w:t>
      </w:r>
    </w:p>
    <w:p w14:paraId="1070F783" w14:textId="77777777" w:rsidR="00B53214" w:rsidRPr="00375ABA" w:rsidRDefault="00B53214" w:rsidP="00C42506">
      <w:pPr>
        <w:pStyle w:val="Paragraph"/>
      </w:pPr>
      <w:r w:rsidRPr="00375ABA">
        <w:tab/>
      </w:r>
      <w:r w:rsidRPr="00C42506">
        <w:t>(j)</w:t>
      </w:r>
      <w:r w:rsidRPr="00375ABA">
        <w:tab/>
      </w:r>
      <w:r w:rsidRPr="00C42506">
        <w:t>managing the effect of harvest fishing and aquaculture operations on other users of the Planning Area for the following reasons:</w:t>
      </w:r>
    </w:p>
    <w:p w14:paraId="1070F784" w14:textId="77777777" w:rsidR="00B53214" w:rsidRPr="00C42506" w:rsidRDefault="00B53214" w:rsidP="00C42506">
      <w:pPr>
        <w:pStyle w:val="paragraphsub"/>
      </w:pPr>
      <w:r w:rsidRPr="00C42506">
        <w:tab/>
        <w:t>(i)</w:t>
      </w:r>
      <w:r w:rsidRPr="00C42506">
        <w:tab/>
        <w:t>aquaculture operations may require exclusive use of large areas and may displace other users of the Planning Area;</w:t>
      </w:r>
    </w:p>
    <w:p w14:paraId="1070F785" w14:textId="77777777" w:rsidR="00B53214" w:rsidRPr="00C42506" w:rsidRDefault="00B53214" w:rsidP="00C42506">
      <w:pPr>
        <w:pStyle w:val="paragraphsub"/>
      </w:pPr>
      <w:r w:rsidRPr="00C42506">
        <w:tab/>
        <w:t>(ii)</w:t>
      </w:r>
      <w:r w:rsidRPr="00C42506">
        <w:tab/>
        <w:t>commercial collecting is perceived by many users of the Planning Area as incompatible with tourism and recreational use;</w:t>
      </w:r>
    </w:p>
    <w:p w14:paraId="1070F786" w14:textId="77777777" w:rsidR="00B53214" w:rsidRPr="00C42506" w:rsidRDefault="00B53214" w:rsidP="00C42506">
      <w:pPr>
        <w:pStyle w:val="paragraphsub"/>
      </w:pPr>
      <w:r w:rsidRPr="00C42506">
        <w:tab/>
        <w:t>(iii)</w:t>
      </w:r>
      <w:r w:rsidRPr="00C42506">
        <w:tab/>
        <w:t>the relatively limited extent of natural reef development (made up of mostly fringing reefs) in the Planning Area and the high levels of longstanding tourism and recreational use accentuates the effects of the activities mentioned in subparagraphs (i) and (ii);</w:t>
      </w:r>
    </w:p>
    <w:p w14:paraId="1070F787" w14:textId="77777777" w:rsidR="00B53214" w:rsidRPr="00375ABA" w:rsidRDefault="00B53214" w:rsidP="00C42506">
      <w:pPr>
        <w:pStyle w:val="Paragraph"/>
      </w:pPr>
      <w:r w:rsidRPr="00375ABA">
        <w:tab/>
      </w:r>
      <w:r w:rsidRPr="00C42506">
        <w:t>(k)</w:t>
      </w:r>
      <w:r w:rsidRPr="00375ABA">
        <w:tab/>
      </w:r>
      <w:r w:rsidRPr="00C42506">
        <w:t>managing the impact of tourism on other users of the Planning Area for the following reasons:</w:t>
      </w:r>
    </w:p>
    <w:p w14:paraId="1070F788" w14:textId="77777777" w:rsidR="00B53214" w:rsidRPr="00C42506" w:rsidRDefault="00B53214" w:rsidP="00C42506">
      <w:pPr>
        <w:pStyle w:val="paragraphsub"/>
      </w:pPr>
      <w:r w:rsidRPr="00C42506">
        <w:tab/>
        <w:t>(i)</w:t>
      </w:r>
      <w:r w:rsidRPr="00C42506">
        <w:tab/>
        <w:t>actual tourism use of the Planning Area is less than the potential level of use that is already permitted under current relevant permissions for tourist programs;</w:t>
      </w:r>
    </w:p>
    <w:p w14:paraId="1070F789" w14:textId="77777777" w:rsidR="00792BB4" w:rsidRPr="00DD759E" w:rsidRDefault="00792BB4" w:rsidP="00792BB4">
      <w:pPr>
        <w:pStyle w:val="paragraphsub"/>
      </w:pPr>
      <w:r w:rsidRPr="00DD759E">
        <w:tab/>
        <w:t>(ii)</w:t>
      </w:r>
      <w:r w:rsidRPr="00DD759E">
        <w:tab/>
        <w:t>tourism use in the Planning Area is growing and reports are being received by the Authority and the Queensland Government about congestion at certain sites which may be impacting on the values of the Planning Area or parts of the Planning Area.</w:t>
      </w:r>
    </w:p>
    <w:p w14:paraId="1070F78A" w14:textId="77777777" w:rsidR="00B53214" w:rsidRPr="00375ABA" w:rsidRDefault="00B53214" w:rsidP="00C42506">
      <w:pPr>
        <w:pStyle w:val="ActHead5"/>
      </w:pPr>
      <w:bookmarkStart w:id="64" w:name="_Toc501379743"/>
      <w:r w:rsidRPr="00C42506">
        <w:rPr>
          <w:rStyle w:val="CharSectno"/>
        </w:rPr>
        <w:t>1.23</w:t>
      </w:r>
      <w:r w:rsidR="00C42506" w:rsidRPr="00C42506">
        <w:t xml:space="preserve">  </w:t>
      </w:r>
      <w:r w:rsidRPr="00C42506">
        <w:t>Strategies</w:t>
      </w:r>
      <w:bookmarkEnd w:id="64"/>
    </w:p>
    <w:p w14:paraId="1070F78B" w14:textId="77777777" w:rsidR="00B53214" w:rsidRPr="00375ABA" w:rsidRDefault="00B53214" w:rsidP="00C42506">
      <w:pPr>
        <w:pStyle w:val="Subsection"/>
      </w:pPr>
      <w:r w:rsidRPr="00375ABA">
        <w:tab/>
      </w:r>
      <w:r w:rsidRPr="00C42506">
        <w:t>(1)</w:t>
      </w:r>
      <w:r w:rsidRPr="00375ABA">
        <w:tab/>
      </w:r>
      <w:r w:rsidRPr="00C42506">
        <w:t>The Authority utilises the following strategies for managing Planning Area use:</w:t>
      </w:r>
    </w:p>
    <w:p w14:paraId="1070F78C" w14:textId="77777777" w:rsidR="00B53214" w:rsidRPr="00C42506" w:rsidRDefault="00B53214" w:rsidP="00C42506">
      <w:pPr>
        <w:pStyle w:val="Paragraph"/>
      </w:pPr>
      <w:r w:rsidRPr="00C42506">
        <w:tab/>
        <w:t>(a)</w:t>
      </w:r>
      <w:r w:rsidRPr="00C42506">
        <w:tab/>
        <w:t>generally focussing highest levels of use on the Hardy, Molle and Inner Whitsunday units referred to in the map in Part 2 of Schedule 1 to ensure that the limited resources being managed are used most effectively;</w:t>
      </w:r>
    </w:p>
    <w:p w14:paraId="1070F78D" w14:textId="77777777" w:rsidR="00B53214" w:rsidRPr="00C42506" w:rsidRDefault="00B53214" w:rsidP="00C42506">
      <w:pPr>
        <w:pStyle w:val="Paragraph"/>
      </w:pPr>
      <w:r w:rsidRPr="00C42506">
        <w:tab/>
        <w:t>(b)</w:t>
      </w:r>
      <w:r w:rsidRPr="00C42506">
        <w:tab/>
        <w:t>restricting the operation of vessels and aircraft in setting areas described in Table 1 (see clause 2.4);</w:t>
      </w:r>
    </w:p>
    <w:p w14:paraId="1070F78E" w14:textId="77777777" w:rsidR="00B53214" w:rsidRPr="00C42506" w:rsidRDefault="00B53214" w:rsidP="00C42506">
      <w:pPr>
        <w:pStyle w:val="Paragraph"/>
      </w:pPr>
      <w:r w:rsidRPr="00C42506">
        <w:tab/>
        <w:t>(c)</w:t>
      </w:r>
      <w:r w:rsidRPr="00C42506">
        <w:tab/>
        <w:t>restricting the operation of certain activities in setting areas to limit the potential for conflict at remote or low use sites (see clause 2.14)</w:t>
      </w:r>
      <w:r w:rsidR="00792BB4" w:rsidRPr="00DD759E">
        <w:t>;</w:t>
      </w:r>
    </w:p>
    <w:p w14:paraId="1070F78F" w14:textId="77777777" w:rsidR="00792BB4" w:rsidRPr="00DD759E" w:rsidRDefault="00792BB4" w:rsidP="00792BB4">
      <w:pPr>
        <w:pStyle w:val="Paragraph"/>
      </w:pPr>
      <w:r w:rsidRPr="00DD759E">
        <w:tab/>
        <w:t>(d)</w:t>
      </w:r>
      <w:r w:rsidRPr="00DD759E">
        <w:tab/>
        <w:t>developing site plans for sensitive or heavily used sites (see clause 1.25);</w:t>
      </w:r>
    </w:p>
    <w:p w14:paraId="1070F790" w14:textId="77777777" w:rsidR="00792BB4" w:rsidRPr="00DD759E" w:rsidRDefault="00792BB4" w:rsidP="00792BB4">
      <w:pPr>
        <w:pStyle w:val="Paragraph"/>
      </w:pPr>
      <w:r w:rsidRPr="00DD759E">
        <w:tab/>
        <w:t>(e)</w:t>
      </w:r>
      <w:r w:rsidRPr="00DD759E">
        <w:tab/>
        <w:t xml:space="preserve">applying the policy </w:t>
      </w:r>
      <w:r w:rsidRPr="00DD759E">
        <w:rPr>
          <w:i/>
        </w:rPr>
        <w:t>Managing Tourism Permissions to Operate in the Great Barrier Reef Marine Park (including Allocation, Latency and Tenure)</w:t>
      </w:r>
      <w:r w:rsidRPr="00DD759E">
        <w:t xml:space="preserve"> to guide the management of tourism permissions.</w:t>
      </w:r>
    </w:p>
    <w:p w14:paraId="1070F791" w14:textId="77777777" w:rsidR="00792BB4" w:rsidRPr="00DD759E" w:rsidRDefault="00792BB4" w:rsidP="00792BB4">
      <w:pPr>
        <w:pStyle w:val="notetext"/>
      </w:pPr>
      <w:r w:rsidRPr="00DD759E">
        <w:t>Note:</w:t>
      </w:r>
      <w:r w:rsidRPr="00DD759E">
        <w:tab/>
        <w:t xml:space="preserve">The Authority’s policy </w:t>
      </w:r>
      <w:r w:rsidRPr="00DD759E">
        <w:rPr>
          <w:i/>
        </w:rPr>
        <w:t>Managing Tourism Permissions to Operate in the Great Barrier Reef Marine Park (including Allocation, Latency and Tenure)</w:t>
      </w:r>
      <w:r w:rsidRPr="00DD759E">
        <w:t xml:space="preserve"> is available at </w:t>
      </w:r>
      <w:r w:rsidRPr="00DD759E">
        <w:rPr>
          <w:u w:val="single"/>
        </w:rPr>
        <w:t>www.gbrmpa.gov.au</w:t>
      </w:r>
      <w:r w:rsidRPr="00DD759E">
        <w:t>.</w:t>
      </w:r>
    </w:p>
    <w:p w14:paraId="1070F792" w14:textId="77777777" w:rsidR="00B53214" w:rsidRDefault="00B53214" w:rsidP="00C42506">
      <w:pPr>
        <w:pStyle w:val="Subsection"/>
      </w:pPr>
      <w:r w:rsidRPr="00375ABA">
        <w:tab/>
      </w:r>
      <w:r w:rsidRPr="00C42506">
        <w:t>(2)</w:t>
      </w:r>
      <w:r w:rsidRPr="00375ABA">
        <w:tab/>
      </w:r>
      <w:r w:rsidR="00792BB4" w:rsidRPr="00DD759E">
        <w:t>With increasing levels of visitation to the Planning Area there is an increased risk of environmental damage and potential for an increase in competing activities.</w:t>
      </w:r>
      <w:r w:rsidRPr="00C42506">
        <w:t xml:space="preserve"> To manage the impact on the Area, and to continue to provide a range of recreation opportunities, the Authority has set limits on vessel length, group size, types of craft, facilities and certain activities in reefal and coastal waters of the Planning Area. These waters have been assigned ‘settings’, referred to in column 2 of Table 1, based on their values, existing use and management requirements. Column 3 of the table sets out a description of the setting. Column 4 of the table specifies the maximum group size for a setting and column 5 specifies the </w:t>
      </w:r>
      <w:r w:rsidR="00792BB4" w:rsidRPr="00DD759E">
        <w:t>overall length of vessels visiting the setting area</w:t>
      </w:r>
      <w:r w:rsidRPr="00C42506">
        <w:t>.</w:t>
      </w:r>
    </w:p>
    <w:p w14:paraId="1070F793" w14:textId="6B4EA77D" w:rsidR="00B53214" w:rsidRPr="00F51FED" w:rsidRDefault="00B53214" w:rsidP="00DF3718">
      <w:pPr>
        <w:keepNext/>
        <w:spacing w:before="360" w:after="320"/>
        <w:rPr>
          <w:rFonts w:ascii="Arial" w:hAnsi="Arial" w:cs="Arial"/>
          <w:b/>
        </w:rPr>
      </w:pPr>
      <w:r w:rsidRPr="00F51FED">
        <w:rPr>
          <w:rFonts w:ascii="Arial" w:hAnsi="Arial" w:cs="Arial"/>
          <w:b/>
        </w:rPr>
        <w:t>Table 1</w:t>
      </w:r>
      <w:r w:rsidRPr="00F51FED">
        <w:rPr>
          <w:rFonts w:ascii="Arial" w:hAnsi="Arial" w:cs="Arial"/>
          <w:b/>
        </w:rPr>
        <w:tab/>
        <w:t>Setting descriptions</w:t>
      </w:r>
    </w:p>
    <w:p w14:paraId="1070F794" w14:textId="77777777" w:rsidR="00C42506" w:rsidRDefault="00C42506" w:rsidP="00DF3718">
      <w:pPr>
        <w:pStyle w:val="Tabletext0"/>
        <w:keepNext/>
      </w:pPr>
    </w:p>
    <w:tbl>
      <w:tblPr>
        <w:tblW w:w="8520" w:type="dxa"/>
        <w:tblInd w:w="-12"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687"/>
        <w:gridCol w:w="1233"/>
        <w:gridCol w:w="4154"/>
        <w:gridCol w:w="1246"/>
        <w:gridCol w:w="1200"/>
      </w:tblGrid>
      <w:tr w:rsidR="00550F15" w14:paraId="1070F79A" w14:textId="77777777" w:rsidTr="003006D6">
        <w:tc>
          <w:tcPr>
            <w:tcW w:w="687" w:type="dxa"/>
            <w:tcBorders>
              <w:top w:val="nil"/>
            </w:tcBorders>
            <w:shd w:val="clear" w:color="auto" w:fill="auto"/>
          </w:tcPr>
          <w:p w14:paraId="1070F795" w14:textId="77777777" w:rsidR="00550F15" w:rsidRPr="00375ABA" w:rsidRDefault="00550F15" w:rsidP="00C42506">
            <w:pPr>
              <w:pStyle w:val="TableHeading"/>
            </w:pPr>
            <w:bookmarkStart w:id="65" w:name="BK_S4P22L23C24"/>
            <w:r w:rsidRPr="00C42506">
              <w:t>Item</w:t>
            </w:r>
          </w:p>
        </w:tc>
        <w:tc>
          <w:tcPr>
            <w:tcW w:w="1233" w:type="dxa"/>
            <w:tcBorders>
              <w:top w:val="nil"/>
            </w:tcBorders>
            <w:shd w:val="clear" w:color="auto" w:fill="auto"/>
          </w:tcPr>
          <w:p w14:paraId="1070F796" w14:textId="77777777" w:rsidR="00550F15" w:rsidRPr="00375ABA" w:rsidRDefault="00550F15" w:rsidP="00C42506">
            <w:pPr>
              <w:pStyle w:val="TableHeading"/>
            </w:pPr>
            <w:r w:rsidRPr="00C42506">
              <w:t>Setting</w:t>
            </w:r>
          </w:p>
        </w:tc>
        <w:tc>
          <w:tcPr>
            <w:tcW w:w="4154" w:type="dxa"/>
            <w:tcBorders>
              <w:top w:val="nil"/>
            </w:tcBorders>
            <w:shd w:val="clear" w:color="auto" w:fill="auto"/>
          </w:tcPr>
          <w:p w14:paraId="1070F797" w14:textId="77777777" w:rsidR="00550F15" w:rsidRPr="00375ABA" w:rsidRDefault="00550F15" w:rsidP="00C42506">
            <w:pPr>
              <w:pStyle w:val="TableHeading"/>
            </w:pPr>
            <w:r w:rsidRPr="00C42506">
              <w:t>Description</w:t>
            </w:r>
          </w:p>
        </w:tc>
        <w:tc>
          <w:tcPr>
            <w:tcW w:w="1246" w:type="dxa"/>
            <w:tcBorders>
              <w:top w:val="nil"/>
            </w:tcBorders>
            <w:shd w:val="clear" w:color="auto" w:fill="auto"/>
          </w:tcPr>
          <w:p w14:paraId="1070F798" w14:textId="77777777" w:rsidR="00550F15" w:rsidRPr="00375ABA" w:rsidRDefault="00550F15" w:rsidP="00C42506">
            <w:pPr>
              <w:pStyle w:val="TableHeading"/>
            </w:pPr>
            <w:r w:rsidRPr="00C42506">
              <w:t>Maximum group size (including crew)</w:t>
            </w:r>
          </w:p>
        </w:tc>
        <w:tc>
          <w:tcPr>
            <w:tcW w:w="1200" w:type="dxa"/>
            <w:tcBorders>
              <w:top w:val="nil"/>
            </w:tcBorders>
            <w:shd w:val="clear" w:color="auto" w:fill="auto"/>
          </w:tcPr>
          <w:p w14:paraId="1070F799" w14:textId="77777777" w:rsidR="00550F15" w:rsidRPr="00375ABA" w:rsidRDefault="00792BB4" w:rsidP="00C42506">
            <w:pPr>
              <w:pStyle w:val="TableHeading"/>
            </w:pPr>
            <w:r w:rsidRPr="00DD759E">
              <w:t>Overall length of vessel (metres)</w:t>
            </w:r>
          </w:p>
        </w:tc>
      </w:tr>
      <w:tr w:rsidR="00550F15" w14:paraId="1070F7A1" w14:textId="77777777" w:rsidTr="003006D6">
        <w:tc>
          <w:tcPr>
            <w:tcW w:w="687" w:type="dxa"/>
            <w:shd w:val="clear" w:color="auto" w:fill="auto"/>
          </w:tcPr>
          <w:p w14:paraId="1070F79B" w14:textId="77777777" w:rsidR="00550F15" w:rsidRPr="00375ABA" w:rsidRDefault="00550F15" w:rsidP="00C42506">
            <w:pPr>
              <w:pStyle w:val="Tabletext0"/>
            </w:pPr>
            <w:r w:rsidRPr="00C42506">
              <w:t>1</w:t>
            </w:r>
          </w:p>
        </w:tc>
        <w:tc>
          <w:tcPr>
            <w:tcW w:w="1233" w:type="dxa"/>
            <w:shd w:val="clear" w:color="auto" w:fill="auto"/>
          </w:tcPr>
          <w:p w14:paraId="1070F79C" w14:textId="77777777" w:rsidR="00550F15" w:rsidRDefault="00550F15" w:rsidP="00C42506">
            <w:pPr>
              <w:pStyle w:val="Tabletext0"/>
            </w:pPr>
            <w:r w:rsidRPr="00C42506">
              <w:t>Setting 1</w:t>
            </w:r>
          </w:p>
          <w:p w14:paraId="1070F79D" w14:textId="77777777" w:rsidR="00550F15" w:rsidRPr="003006D6" w:rsidRDefault="00550F15">
            <w:pPr>
              <w:pStyle w:val="TableText"/>
              <w:rPr>
                <w:rFonts w:eastAsia="Times New Roman" w:cs="Times New Roman"/>
                <w:sz w:val="20"/>
                <w:lang w:eastAsia="en-AU"/>
              </w:rPr>
            </w:pPr>
            <w:r w:rsidRPr="003006D6">
              <w:rPr>
                <w:rFonts w:eastAsia="Times New Roman" w:cs="Times New Roman"/>
                <w:sz w:val="20"/>
                <w:lang w:eastAsia="en-AU"/>
              </w:rPr>
              <w:t>(</w:t>
            </w:r>
            <w:r w:rsidR="00792BB4" w:rsidRPr="00792BB4">
              <w:rPr>
                <w:rFonts w:eastAsia="Times New Roman" w:cs="Times New Roman"/>
                <w:sz w:val="20"/>
                <w:lang w:eastAsia="en-AU"/>
              </w:rPr>
              <w:t>Intensive</w:t>
            </w:r>
            <w:r w:rsidRPr="003006D6">
              <w:rPr>
                <w:rFonts w:eastAsia="Times New Roman" w:cs="Times New Roman"/>
                <w:sz w:val="20"/>
                <w:lang w:eastAsia="en-AU"/>
              </w:rPr>
              <w:t>)</w:t>
            </w:r>
          </w:p>
        </w:tc>
        <w:tc>
          <w:tcPr>
            <w:tcW w:w="4154" w:type="dxa"/>
            <w:shd w:val="clear" w:color="auto" w:fill="auto"/>
          </w:tcPr>
          <w:p w14:paraId="1070F79E" w14:textId="77777777" w:rsidR="00550F15" w:rsidRPr="00375ABA" w:rsidRDefault="00550F15" w:rsidP="00C42506">
            <w:pPr>
              <w:pStyle w:val="Tabletext0"/>
              <w:rPr>
                <w:b/>
                <w:szCs w:val="22"/>
              </w:rPr>
            </w:pPr>
            <w:r w:rsidRPr="00C42506">
              <w:t>Areas in this setting are immediately adjacent to urban areas and resorts. They are the access points to the Planning Area and a focus for intensive tourism and recreation. The areas are heavily used by a wide range of craft, and contain permanent facilities (for example, marinas, jetties and boat ramps).</w:t>
            </w:r>
          </w:p>
        </w:tc>
        <w:tc>
          <w:tcPr>
            <w:tcW w:w="1246" w:type="dxa"/>
            <w:shd w:val="clear" w:color="auto" w:fill="auto"/>
          </w:tcPr>
          <w:p w14:paraId="1070F79F" w14:textId="77777777" w:rsidR="00550F15" w:rsidRPr="00375ABA" w:rsidRDefault="00550F15" w:rsidP="00C42506">
            <w:pPr>
              <w:pStyle w:val="Tabletext0"/>
            </w:pPr>
            <w:r w:rsidRPr="00C42506">
              <w:t>No limit</w:t>
            </w:r>
          </w:p>
        </w:tc>
        <w:tc>
          <w:tcPr>
            <w:tcW w:w="1200" w:type="dxa"/>
            <w:shd w:val="clear" w:color="auto" w:fill="auto"/>
          </w:tcPr>
          <w:p w14:paraId="1070F7A0" w14:textId="77777777" w:rsidR="00550F15" w:rsidRPr="00375ABA" w:rsidRDefault="00792BB4" w:rsidP="00C42506">
            <w:pPr>
              <w:pStyle w:val="Tabletext0"/>
              <w:rPr>
                <w:szCs w:val="22"/>
              </w:rPr>
            </w:pPr>
            <w:r w:rsidRPr="00DD759E">
              <w:t>Less than 70</w:t>
            </w:r>
          </w:p>
        </w:tc>
      </w:tr>
      <w:tr w:rsidR="00550F15" w14:paraId="1070F7A8" w14:textId="77777777" w:rsidTr="003006D6">
        <w:tc>
          <w:tcPr>
            <w:tcW w:w="687" w:type="dxa"/>
            <w:shd w:val="clear" w:color="auto" w:fill="auto"/>
          </w:tcPr>
          <w:p w14:paraId="1070F7A2" w14:textId="77777777" w:rsidR="00550F15" w:rsidRPr="00375ABA" w:rsidRDefault="00550F15" w:rsidP="00C42506">
            <w:pPr>
              <w:pStyle w:val="Tabletext0"/>
            </w:pPr>
            <w:r w:rsidRPr="00C42506">
              <w:t>2</w:t>
            </w:r>
          </w:p>
        </w:tc>
        <w:tc>
          <w:tcPr>
            <w:tcW w:w="1233" w:type="dxa"/>
            <w:shd w:val="clear" w:color="auto" w:fill="auto"/>
          </w:tcPr>
          <w:p w14:paraId="1070F7A3" w14:textId="77777777" w:rsidR="00550F15" w:rsidRPr="00375ABA" w:rsidRDefault="00550F15" w:rsidP="00C42506">
            <w:pPr>
              <w:pStyle w:val="Tabletext0"/>
            </w:pPr>
            <w:r w:rsidRPr="00C42506">
              <w:t>Setting 2</w:t>
            </w:r>
          </w:p>
          <w:p w14:paraId="1070F7A4" w14:textId="77777777" w:rsidR="00550F15" w:rsidRPr="00375ABA" w:rsidRDefault="00550F15" w:rsidP="00C42506">
            <w:pPr>
              <w:pStyle w:val="Tabletext0"/>
            </w:pPr>
            <w:r w:rsidRPr="00C42506">
              <w:t>(High use)</w:t>
            </w:r>
          </w:p>
        </w:tc>
        <w:tc>
          <w:tcPr>
            <w:tcW w:w="4154" w:type="dxa"/>
            <w:shd w:val="clear" w:color="auto" w:fill="auto"/>
          </w:tcPr>
          <w:p w14:paraId="1070F7A5" w14:textId="77777777" w:rsidR="00550F15" w:rsidRPr="00375ABA" w:rsidRDefault="00550F15" w:rsidP="00C42506">
            <w:pPr>
              <w:pStyle w:val="Tabletext0"/>
              <w:rPr>
                <w:szCs w:val="22"/>
              </w:rPr>
            </w:pPr>
            <w:r w:rsidRPr="00C42506">
              <w:rPr>
                <w:szCs w:val="22"/>
              </w:rPr>
              <w:t xml:space="preserve">This is a </w:t>
            </w:r>
            <w:r w:rsidRPr="00C42506">
              <w:t>natural setting that may have high levels of visitation. The areas in this setting are easily accessed, and appropriate facilities (for example, pontoons, moorings, markers) may be required to manage impacts and assist in visitor appreciation of the area. The areas are regularly visited by larger vessels and aircraft.</w:t>
            </w:r>
          </w:p>
        </w:tc>
        <w:tc>
          <w:tcPr>
            <w:tcW w:w="1246" w:type="dxa"/>
            <w:shd w:val="clear" w:color="auto" w:fill="auto"/>
          </w:tcPr>
          <w:p w14:paraId="1070F7A6" w14:textId="77777777" w:rsidR="00550F15" w:rsidRPr="00375ABA" w:rsidRDefault="00550F15" w:rsidP="00C42506">
            <w:pPr>
              <w:pStyle w:val="Tabletext0"/>
            </w:pPr>
            <w:r w:rsidRPr="00C42506">
              <w:t>No limit</w:t>
            </w:r>
          </w:p>
        </w:tc>
        <w:tc>
          <w:tcPr>
            <w:tcW w:w="1200" w:type="dxa"/>
            <w:shd w:val="clear" w:color="auto" w:fill="auto"/>
          </w:tcPr>
          <w:p w14:paraId="1070F7A7" w14:textId="77777777" w:rsidR="00550F15" w:rsidRPr="00375ABA" w:rsidRDefault="00550F15" w:rsidP="00C42506">
            <w:pPr>
              <w:pStyle w:val="Tabletext0"/>
            </w:pPr>
            <w:r w:rsidRPr="00C42506">
              <w:t>35</w:t>
            </w:r>
            <w:r w:rsidR="00792BB4">
              <w:t xml:space="preserve"> </w:t>
            </w:r>
            <w:r w:rsidR="00792BB4" w:rsidRPr="00DD759E">
              <w:t>or less</w:t>
            </w:r>
          </w:p>
        </w:tc>
      </w:tr>
      <w:tr w:rsidR="00550F15" w14:paraId="1070F7AF" w14:textId="77777777" w:rsidTr="003006D6">
        <w:tc>
          <w:tcPr>
            <w:tcW w:w="687" w:type="dxa"/>
            <w:shd w:val="clear" w:color="auto" w:fill="auto"/>
          </w:tcPr>
          <w:p w14:paraId="1070F7A9" w14:textId="77777777" w:rsidR="00550F15" w:rsidRPr="00375ABA" w:rsidRDefault="00550F15" w:rsidP="00C42506">
            <w:pPr>
              <w:pStyle w:val="Tabletext0"/>
            </w:pPr>
            <w:r w:rsidRPr="00C42506">
              <w:t>3</w:t>
            </w:r>
          </w:p>
        </w:tc>
        <w:tc>
          <w:tcPr>
            <w:tcW w:w="1233" w:type="dxa"/>
            <w:shd w:val="clear" w:color="auto" w:fill="auto"/>
          </w:tcPr>
          <w:p w14:paraId="1070F7AA" w14:textId="77777777" w:rsidR="00550F15" w:rsidRPr="00375ABA" w:rsidRDefault="00550F15" w:rsidP="00C42506">
            <w:pPr>
              <w:pStyle w:val="Tabletext0"/>
            </w:pPr>
            <w:r w:rsidRPr="00C42506">
              <w:t>Setting 3</w:t>
            </w:r>
          </w:p>
          <w:p w14:paraId="1070F7AB" w14:textId="77777777" w:rsidR="00550F15" w:rsidRPr="00375ABA" w:rsidRDefault="00550F15" w:rsidP="00C42506">
            <w:pPr>
              <w:pStyle w:val="Tabletext0"/>
            </w:pPr>
            <w:r w:rsidRPr="00C42506">
              <w:t>(Moderate use)</w:t>
            </w:r>
          </w:p>
        </w:tc>
        <w:tc>
          <w:tcPr>
            <w:tcW w:w="4154" w:type="dxa"/>
            <w:shd w:val="clear" w:color="auto" w:fill="auto"/>
          </w:tcPr>
          <w:p w14:paraId="1070F7AC" w14:textId="77777777" w:rsidR="00550F15" w:rsidRPr="00375ABA" w:rsidRDefault="00550F15" w:rsidP="00C42506">
            <w:pPr>
              <w:pStyle w:val="Tabletext0"/>
              <w:rPr>
                <w:szCs w:val="22"/>
              </w:rPr>
            </w:pPr>
            <w:r w:rsidRPr="00C42506">
              <w:t>This is a natural setting that may have moderate levels of visitation, with appropriate moorings and management facilities to manage impacts. The areas in this setting are occasionally visited by larger vessels and aircraft.</w:t>
            </w:r>
          </w:p>
        </w:tc>
        <w:tc>
          <w:tcPr>
            <w:tcW w:w="1246" w:type="dxa"/>
            <w:shd w:val="clear" w:color="auto" w:fill="auto"/>
          </w:tcPr>
          <w:p w14:paraId="1070F7AD" w14:textId="77777777" w:rsidR="00550F15" w:rsidRPr="00375ABA" w:rsidRDefault="00550F15" w:rsidP="00C42506">
            <w:pPr>
              <w:pStyle w:val="Tabletext0"/>
              <w:rPr>
                <w:szCs w:val="22"/>
              </w:rPr>
            </w:pPr>
            <w:r w:rsidRPr="00C42506">
              <w:t>40 people</w:t>
            </w:r>
          </w:p>
        </w:tc>
        <w:tc>
          <w:tcPr>
            <w:tcW w:w="1200" w:type="dxa"/>
            <w:shd w:val="clear" w:color="auto" w:fill="auto"/>
          </w:tcPr>
          <w:p w14:paraId="1070F7AE" w14:textId="77777777" w:rsidR="00550F15" w:rsidRPr="00375ABA" w:rsidRDefault="00550F15" w:rsidP="00C42506">
            <w:pPr>
              <w:pStyle w:val="Tabletext0"/>
            </w:pPr>
            <w:r w:rsidRPr="00C42506">
              <w:t>35</w:t>
            </w:r>
            <w:r w:rsidR="00792BB4">
              <w:t xml:space="preserve"> </w:t>
            </w:r>
            <w:r w:rsidR="00792BB4" w:rsidRPr="00DD759E">
              <w:t>or less</w:t>
            </w:r>
          </w:p>
        </w:tc>
      </w:tr>
      <w:tr w:rsidR="00550F15" w14:paraId="1070F7B6" w14:textId="77777777" w:rsidTr="003006D6">
        <w:tc>
          <w:tcPr>
            <w:tcW w:w="687" w:type="dxa"/>
            <w:tcBorders>
              <w:bottom w:val="single" w:sz="2" w:space="0" w:color="auto"/>
            </w:tcBorders>
            <w:shd w:val="clear" w:color="auto" w:fill="auto"/>
          </w:tcPr>
          <w:p w14:paraId="1070F7B0" w14:textId="77777777" w:rsidR="00550F15" w:rsidRPr="00375ABA" w:rsidRDefault="00550F15" w:rsidP="00C42506">
            <w:pPr>
              <w:pStyle w:val="Tabletext0"/>
            </w:pPr>
            <w:r w:rsidRPr="00C42506">
              <w:t>4</w:t>
            </w:r>
          </w:p>
        </w:tc>
        <w:tc>
          <w:tcPr>
            <w:tcW w:w="1233" w:type="dxa"/>
            <w:tcBorders>
              <w:bottom w:val="single" w:sz="2" w:space="0" w:color="auto"/>
            </w:tcBorders>
            <w:shd w:val="clear" w:color="auto" w:fill="auto"/>
          </w:tcPr>
          <w:p w14:paraId="1070F7B1" w14:textId="77777777" w:rsidR="00550F15" w:rsidRPr="00375ABA" w:rsidRDefault="00550F15" w:rsidP="00C42506">
            <w:pPr>
              <w:pStyle w:val="Tabletext0"/>
            </w:pPr>
            <w:r w:rsidRPr="00C42506">
              <w:t>Setting 4</w:t>
            </w:r>
          </w:p>
          <w:p w14:paraId="1070F7B2" w14:textId="77777777" w:rsidR="00550F15" w:rsidRPr="00375ABA" w:rsidRDefault="00550F15">
            <w:pPr>
              <w:pStyle w:val="Tabletext0"/>
            </w:pPr>
            <w:r w:rsidRPr="00C42506">
              <w:t>(</w:t>
            </w:r>
            <w:r w:rsidR="00792BB4" w:rsidRPr="00DD759E">
              <w:t>Low use</w:t>
            </w:r>
            <w:r w:rsidRPr="00C42506">
              <w:t>)</w:t>
            </w:r>
          </w:p>
        </w:tc>
        <w:tc>
          <w:tcPr>
            <w:tcW w:w="4154" w:type="dxa"/>
            <w:tcBorders>
              <w:bottom w:val="single" w:sz="2" w:space="0" w:color="auto"/>
            </w:tcBorders>
            <w:shd w:val="clear" w:color="auto" w:fill="auto"/>
          </w:tcPr>
          <w:p w14:paraId="1070F7B3" w14:textId="77777777" w:rsidR="00550F15" w:rsidRPr="00375ABA" w:rsidRDefault="00550F15" w:rsidP="00C42506">
            <w:pPr>
              <w:pStyle w:val="Tabletext0"/>
              <w:rPr>
                <w:szCs w:val="22"/>
              </w:rPr>
            </w:pPr>
            <w:r w:rsidRPr="00C42506">
              <w:t>This is a natural setting that has low levels of visitation. The areas in this setting are generally free from facilities, larger vessels and aircraft.</w:t>
            </w:r>
          </w:p>
        </w:tc>
        <w:tc>
          <w:tcPr>
            <w:tcW w:w="1246" w:type="dxa"/>
            <w:tcBorders>
              <w:bottom w:val="single" w:sz="2" w:space="0" w:color="auto"/>
            </w:tcBorders>
            <w:shd w:val="clear" w:color="auto" w:fill="auto"/>
          </w:tcPr>
          <w:p w14:paraId="1070F7B4" w14:textId="77777777" w:rsidR="00550F15" w:rsidRPr="00375ABA" w:rsidRDefault="00550F15" w:rsidP="00C42506">
            <w:pPr>
              <w:pStyle w:val="Tabletext0"/>
            </w:pPr>
            <w:r w:rsidRPr="00C42506">
              <w:t>15 people</w:t>
            </w:r>
          </w:p>
        </w:tc>
        <w:tc>
          <w:tcPr>
            <w:tcW w:w="1200" w:type="dxa"/>
            <w:tcBorders>
              <w:bottom w:val="single" w:sz="2" w:space="0" w:color="auto"/>
            </w:tcBorders>
            <w:shd w:val="clear" w:color="auto" w:fill="auto"/>
          </w:tcPr>
          <w:p w14:paraId="1070F7B5" w14:textId="77777777" w:rsidR="00550F15" w:rsidRPr="00375ABA" w:rsidRDefault="00550F15" w:rsidP="00C42506">
            <w:pPr>
              <w:pStyle w:val="Tabletext0"/>
            </w:pPr>
            <w:r w:rsidRPr="00C42506">
              <w:t>35</w:t>
            </w:r>
            <w:r w:rsidR="00F465C8">
              <w:t xml:space="preserve"> </w:t>
            </w:r>
            <w:r w:rsidR="00F465C8" w:rsidRPr="00DD759E">
              <w:t>or less</w:t>
            </w:r>
          </w:p>
        </w:tc>
      </w:tr>
      <w:tr w:rsidR="00550F15" w14:paraId="1070F7BD" w14:textId="77777777" w:rsidTr="003006D6">
        <w:tc>
          <w:tcPr>
            <w:tcW w:w="687" w:type="dxa"/>
            <w:tcBorders>
              <w:top w:val="single" w:sz="2" w:space="0" w:color="auto"/>
              <w:bottom w:val="nil"/>
            </w:tcBorders>
            <w:shd w:val="clear" w:color="auto" w:fill="auto"/>
          </w:tcPr>
          <w:p w14:paraId="1070F7B7" w14:textId="77777777" w:rsidR="00550F15" w:rsidRPr="00375ABA" w:rsidRDefault="00550F15" w:rsidP="00C42506">
            <w:pPr>
              <w:pStyle w:val="Tabletext0"/>
            </w:pPr>
            <w:r w:rsidRPr="00C42506">
              <w:t>5</w:t>
            </w:r>
          </w:p>
        </w:tc>
        <w:tc>
          <w:tcPr>
            <w:tcW w:w="1233" w:type="dxa"/>
            <w:tcBorders>
              <w:top w:val="single" w:sz="2" w:space="0" w:color="auto"/>
              <w:bottom w:val="nil"/>
            </w:tcBorders>
            <w:shd w:val="clear" w:color="auto" w:fill="auto"/>
          </w:tcPr>
          <w:p w14:paraId="1070F7B8" w14:textId="77777777" w:rsidR="00550F15" w:rsidRPr="00375ABA" w:rsidRDefault="00550F15" w:rsidP="00C42506">
            <w:pPr>
              <w:pStyle w:val="Tabletext0"/>
            </w:pPr>
            <w:r w:rsidRPr="00C42506">
              <w:t>Setting 5</w:t>
            </w:r>
          </w:p>
          <w:p w14:paraId="1070F7B9" w14:textId="77777777" w:rsidR="00550F15" w:rsidRPr="00375ABA" w:rsidRDefault="00550F15" w:rsidP="00C42506">
            <w:pPr>
              <w:pStyle w:val="Tabletext0"/>
            </w:pPr>
            <w:r w:rsidRPr="00C42506">
              <w:t>(Protected)</w:t>
            </w:r>
          </w:p>
        </w:tc>
        <w:tc>
          <w:tcPr>
            <w:tcW w:w="4154" w:type="dxa"/>
            <w:tcBorders>
              <w:top w:val="single" w:sz="2" w:space="0" w:color="auto"/>
              <w:bottom w:val="nil"/>
            </w:tcBorders>
            <w:shd w:val="clear" w:color="auto" w:fill="auto"/>
          </w:tcPr>
          <w:p w14:paraId="1070F7BA" w14:textId="77777777" w:rsidR="00550F15" w:rsidRPr="00375ABA" w:rsidRDefault="00550F15" w:rsidP="00C42506">
            <w:pPr>
              <w:pStyle w:val="Tabletext0"/>
              <w:rPr>
                <w:szCs w:val="22"/>
              </w:rPr>
            </w:pPr>
            <w:r w:rsidRPr="00C42506">
              <w:t>This is a protected natural setting that has areas of outstanding or unique conservation value and areas of special management concern. Operations conducted in these areas are limited and managed according to individual site plans.</w:t>
            </w:r>
          </w:p>
        </w:tc>
        <w:tc>
          <w:tcPr>
            <w:tcW w:w="1246" w:type="dxa"/>
            <w:tcBorders>
              <w:top w:val="single" w:sz="2" w:space="0" w:color="auto"/>
              <w:bottom w:val="nil"/>
            </w:tcBorders>
            <w:shd w:val="clear" w:color="auto" w:fill="auto"/>
          </w:tcPr>
          <w:p w14:paraId="1070F7BB" w14:textId="77777777" w:rsidR="00550F15" w:rsidRPr="00375ABA" w:rsidRDefault="00550F15" w:rsidP="00C42506">
            <w:pPr>
              <w:pStyle w:val="Tabletext0"/>
            </w:pPr>
            <w:r w:rsidRPr="00C42506">
              <w:t>15 people</w:t>
            </w:r>
          </w:p>
        </w:tc>
        <w:tc>
          <w:tcPr>
            <w:tcW w:w="1200" w:type="dxa"/>
            <w:tcBorders>
              <w:top w:val="single" w:sz="2" w:space="0" w:color="auto"/>
              <w:bottom w:val="nil"/>
            </w:tcBorders>
            <w:shd w:val="clear" w:color="auto" w:fill="auto"/>
          </w:tcPr>
          <w:p w14:paraId="1070F7BC" w14:textId="77777777" w:rsidR="00550F15" w:rsidRPr="00375ABA" w:rsidRDefault="00550F15" w:rsidP="00C42506">
            <w:pPr>
              <w:pStyle w:val="Tabletext0"/>
            </w:pPr>
            <w:r w:rsidRPr="00C42506">
              <w:t>20</w:t>
            </w:r>
            <w:r w:rsidR="00DB43A8">
              <w:t xml:space="preserve"> </w:t>
            </w:r>
            <w:r w:rsidR="00DB43A8" w:rsidRPr="00DD759E">
              <w:t>or less</w:t>
            </w:r>
          </w:p>
        </w:tc>
      </w:tr>
    </w:tbl>
    <w:bookmarkEnd w:id="65"/>
    <w:p w14:paraId="1070F7BE" w14:textId="77777777" w:rsidR="00B53214" w:rsidRPr="00375ABA" w:rsidRDefault="00C42506" w:rsidP="00C42506">
      <w:pPr>
        <w:pStyle w:val="notetext"/>
      </w:pPr>
      <w:r w:rsidRPr="00C42506">
        <w:t>Note:</w:t>
      </w:r>
      <w:r w:rsidRPr="00C42506">
        <w:tab/>
      </w:r>
      <w:r w:rsidR="00B53214" w:rsidRPr="00C42506">
        <w:rPr>
          <w:iCs/>
        </w:rPr>
        <w:t>Site</w:t>
      </w:r>
      <w:r w:rsidR="00B53214" w:rsidRPr="00C42506">
        <w:t xml:space="preserve"> plans can be found on the Authority’s website at </w:t>
      </w:r>
      <w:r w:rsidR="00B53214" w:rsidRPr="00C42506">
        <w:rPr>
          <w:u w:val="single"/>
        </w:rPr>
        <w:t>http://www.gbrmpa.gov.au</w:t>
      </w:r>
      <w:r w:rsidR="00B53214" w:rsidRPr="00C42506">
        <w:t>.</w:t>
      </w:r>
    </w:p>
    <w:p w14:paraId="1070F7BF" w14:textId="77777777" w:rsidR="00B53214" w:rsidRPr="00375ABA" w:rsidRDefault="00B53214" w:rsidP="00C42506">
      <w:pPr>
        <w:pStyle w:val="ActHead4"/>
      </w:pPr>
      <w:bookmarkStart w:id="66" w:name="_Toc501379744"/>
      <w:r w:rsidRPr="00C42506">
        <w:t>Subdivision 2</w:t>
      </w:r>
      <w:r w:rsidR="00C42506" w:rsidRPr="00C42506">
        <w:t>—</w:t>
      </w:r>
      <w:r w:rsidRPr="00C42506">
        <w:t>Sensitive sites</w:t>
      </w:r>
      <w:bookmarkEnd w:id="66"/>
    </w:p>
    <w:p w14:paraId="1070F7C0" w14:textId="77777777" w:rsidR="00DB43A8" w:rsidRPr="00DD759E" w:rsidRDefault="00DB43A8" w:rsidP="00DB43A8">
      <w:pPr>
        <w:pStyle w:val="ActHead5"/>
      </w:pPr>
      <w:bookmarkStart w:id="67" w:name="_Toc501379745"/>
      <w:r w:rsidRPr="00DD759E">
        <w:rPr>
          <w:rStyle w:val="CharSectno"/>
        </w:rPr>
        <w:t>1.24</w:t>
      </w:r>
      <w:r w:rsidRPr="00DD759E">
        <w:t xml:space="preserve">  Setting 5 (protected) areas</w:t>
      </w:r>
      <w:bookmarkEnd w:id="67"/>
    </w:p>
    <w:p w14:paraId="1070F7C1" w14:textId="77777777" w:rsidR="00DB43A8" w:rsidRPr="00DD759E" w:rsidRDefault="00DB43A8" w:rsidP="00DB43A8">
      <w:pPr>
        <w:pStyle w:val="Subsection"/>
      </w:pPr>
      <w:r w:rsidRPr="00DD759E">
        <w:tab/>
        <w:t>(1)</w:t>
      </w:r>
      <w:r w:rsidRPr="00DD759E">
        <w:tab/>
        <w:t>The following table sets out the sites in the Planning Area that have been designated (by Part 5 of Schedule 2) as setting 5 (protected) areas to protect their unique or outstanding nature conservation values, cultural and heritage values or scientific values.</w:t>
      </w:r>
    </w:p>
    <w:p w14:paraId="1070F7C2" w14:textId="77777777" w:rsidR="00DB43A8" w:rsidRPr="00DD759E" w:rsidRDefault="00DB43A8" w:rsidP="00DB43A8">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2825"/>
        <w:gridCol w:w="4773"/>
      </w:tblGrid>
      <w:tr w:rsidR="00DB43A8" w:rsidRPr="00DD759E" w14:paraId="1070F7C4" w14:textId="77777777" w:rsidTr="00F311CE">
        <w:trPr>
          <w:tblHeader/>
        </w:trPr>
        <w:tc>
          <w:tcPr>
            <w:tcW w:w="8312" w:type="dxa"/>
            <w:gridSpan w:val="3"/>
            <w:tcBorders>
              <w:top w:val="single" w:sz="12" w:space="0" w:color="auto"/>
              <w:bottom w:val="single" w:sz="6" w:space="0" w:color="auto"/>
            </w:tcBorders>
            <w:shd w:val="clear" w:color="auto" w:fill="auto"/>
          </w:tcPr>
          <w:p w14:paraId="1070F7C3" w14:textId="77777777" w:rsidR="00DB43A8" w:rsidRPr="00DD759E" w:rsidRDefault="00DB43A8" w:rsidP="00F311CE">
            <w:pPr>
              <w:pStyle w:val="TableHeading"/>
            </w:pPr>
            <w:r w:rsidRPr="00DD759E">
              <w:t>Table 2 Setting 5 (protected) areas and their significant values</w:t>
            </w:r>
          </w:p>
        </w:tc>
      </w:tr>
      <w:tr w:rsidR="00DB43A8" w:rsidRPr="00DD759E" w14:paraId="1070F7C8" w14:textId="77777777" w:rsidTr="00F311CE">
        <w:trPr>
          <w:tblHeader/>
        </w:trPr>
        <w:tc>
          <w:tcPr>
            <w:tcW w:w="714" w:type="dxa"/>
            <w:tcBorders>
              <w:top w:val="single" w:sz="6" w:space="0" w:color="auto"/>
              <w:bottom w:val="single" w:sz="12" w:space="0" w:color="auto"/>
            </w:tcBorders>
            <w:shd w:val="clear" w:color="auto" w:fill="auto"/>
          </w:tcPr>
          <w:p w14:paraId="1070F7C5" w14:textId="77777777" w:rsidR="00DB43A8" w:rsidRPr="00DD759E" w:rsidRDefault="00DB43A8" w:rsidP="00F311CE">
            <w:pPr>
              <w:pStyle w:val="TableHeading"/>
            </w:pPr>
            <w:r w:rsidRPr="00DD759E">
              <w:t>Item</w:t>
            </w:r>
          </w:p>
        </w:tc>
        <w:tc>
          <w:tcPr>
            <w:tcW w:w="2825" w:type="dxa"/>
            <w:tcBorders>
              <w:top w:val="single" w:sz="6" w:space="0" w:color="auto"/>
              <w:bottom w:val="single" w:sz="12" w:space="0" w:color="auto"/>
            </w:tcBorders>
            <w:shd w:val="clear" w:color="auto" w:fill="auto"/>
          </w:tcPr>
          <w:p w14:paraId="1070F7C6" w14:textId="77777777" w:rsidR="00DB43A8" w:rsidRPr="00DD759E" w:rsidRDefault="00DB43A8" w:rsidP="00F311CE">
            <w:pPr>
              <w:pStyle w:val="TableHeading"/>
            </w:pPr>
            <w:r w:rsidRPr="00DD759E">
              <w:t>Setting 5 (protected) area</w:t>
            </w:r>
          </w:p>
        </w:tc>
        <w:tc>
          <w:tcPr>
            <w:tcW w:w="4773" w:type="dxa"/>
            <w:tcBorders>
              <w:top w:val="single" w:sz="6" w:space="0" w:color="auto"/>
              <w:bottom w:val="single" w:sz="12" w:space="0" w:color="auto"/>
            </w:tcBorders>
            <w:shd w:val="clear" w:color="auto" w:fill="auto"/>
          </w:tcPr>
          <w:p w14:paraId="1070F7C7" w14:textId="77777777" w:rsidR="00DB43A8" w:rsidRPr="00DD759E" w:rsidRDefault="00DB43A8" w:rsidP="00F311CE">
            <w:pPr>
              <w:pStyle w:val="TableHeading"/>
            </w:pPr>
            <w:r w:rsidRPr="00DD759E">
              <w:t>Significant values</w:t>
            </w:r>
          </w:p>
        </w:tc>
      </w:tr>
      <w:tr w:rsidR="00DB43A8" w:rsidRPr="00DD759E" w14:paraId="1070F7CD" w14:textId="77777777" w:rsidTr="00F311CE">
        <w:tc>
          <w:tcPr>
            <w:tcW w:w="714" w:type="dxa"/>
            <w:tcBorders>
              <w:top w:val="single" w:sz="12" w:space="0" w:color="auto"/>
            </w:tcBorders>
            <w:shd w:val="clear" w:color="auto" w:fill="auto"/>
          </w:tcPr>
          <w:p w14:paraId="1070F7C9" w14:textId="77777777" w:rsidR="00DB43A8" w:rsidRPr="00DD759E" w:rsidRDefault="00DB43A8" w:rsidP="00F311CE">
            <w:pPr>
              <w:pStyle w:val="Tabletext0"/>
            </w:pPr>
            <w:r w:rsidRPr="00DD759E">
              <w:t>1</w:t>
            </w:r>
          </w:p>
        </w:tc>
        <w:tc>
          <w:tcPr>
            <w:tcW w:w="2825" w:type="dxa"/>
            <w:tcBorders>
              <w:top w:val="single" w:sz="12" w:space="0" w:color="auto"/>
            </w:tcBorders>
            <w:shd w:val="clear" w:color="auto" w:fill="auto"/>
          </w:tcPr>
          <w:p w14:paraId="1070F7CA" w14:textId="77777777" w:rsidR="00DB43A8" w:rsidRPr="00DD759E" w:rsidRDefault="00DB43A8" w:rsidP="00F311CE">
            <w:pPr>
              <w:pStyle w:val="Tabletext0"/>
            </w:pPr>
            <w:r w:rsidRPr="00DD759E">
              <w:t>Cow and Calf Islands</w:t>
            </w:r>
          </w:p>
        </w:tc>
        <w:tc>
          <w:tcPr>
            <w:tcW w:w="4773" w:type="dxa"/>
            <w:tcBorders>
              <w:top w:val="single" w:sz="12" w:space="0" w:color="auto"/>
            </w:tcBorders>
            <w:shd w:val="clear" w:color="auto" w:fill="auto"/>
          </w:tcPr>
          <w:p w14:paraId="1070F7CB" w14:textId="77777777" w:rsidR="00DB43A8" w:rsidRPr="00DD759E" w:rsidRDefault="00DB43A8" w:rsidP="00F311CE">
            <w:pPr>
              <w:pStyle w:val="Tabletext0"/>
            </w:pPr>
            <w:r w:rsidRPr="00DD759E">
              <w:t>Conservation: inshore fringing reef, mangrove</w:t>
            </w:r>
          </w:p>
          <w:p w14:paraId="1070F7CC" w14:textId="77777777" w:rsidR="00DB43A8" w:rsidRPr="00DD759E" w:rsidRDefault="00DB43A8" w:rsidP="00F311CE">
            <w:pPr>
              <w:pStyle w:val="Tabletext0"/>
            </w:pPr>
            <w:r w:rsidRPr="00DD759E">
              <w:t>Remote area of scientific interest</w:t>
            </w:r>
          </w:p>
        </w:tc>
      </w:tr>
      <w:tr w:rsidR="00DB43A8" w:rsidRPr="00DD759E" w14:paraId="1070F7D2" w14:textId="77777777" w:rsidTr="00F311CE">
        <w:tc>
          <w:tcPr>
            <w:tcW w:w="714" w:type="dxa"/>
            <w:shd w:val="clear" w:color="auto" w:fill="auto"/>
          </w:tcPr>
          <w:p w14:paraId="1070F7CE" w14:textId="77777777" w:rsidR="00DB43A8" w:rsidRPr="00DD759E" w:rsidRDefault="00DB43A8" w:rsidP="00F311CE">
            <w:pPr>
              <w:pStyle w:val="Tabletext0"/>
            </w:pPr>
            <w:r w:rsidRPr="00DD759E">
              <w:t>2</w:t>
            </w:r>
          </w:p>
        </w:tc>
        <w:tc>
          <w:tcPr>
            <w:tcW w:w="2825" w:type="dxa"/>
            <w:shd w:val="clear" w:color="auto" w:fill="auto"/>
          </w:tcPr>
          <w:p w14:paraId="1070F7CF" w14:textId="77777777" w:rsidR="00DB43A8" w:rsidRPr="00DD759E" w:rsidRDefault="00DB43A8" w:rsidP="00F311CE">
            <w:pPr>
              <w:pStyle w:val="Tabletext0"/>
            </w:pPr>
            <w:r w:rsidRPr="00DD759E">
              <w:t>Deloraine Island</w:t>
            </w:r>
          </w:p>
        </w:tc>
        <w:tc>
          <w:tcPr>
            <w:tcW w:w="4773" w:type="dxa"/>
            <w:shd w:val="clear" w:color="auto" w:fill="auto"/>
          </w:tcPr>
          <w:p w14:paraId="1070F7D0" w14:textId="77777777" w:rsidR="00DB43A8" w:rsidRPr="00DD759E" w:rsidRDefault="00DB43A8" w:rsidP="00F311CE">
            <w:pPr>
              <w:pStyle w:val="Tabletext0"/>
            </w:pPr>
            <w:r w:rsidRPr="00DD759E">
              <w:t>Conservation: fringing reef, rare sponge species</w:t>
            </w:r>
          </w:p>
          <w:p w14:paraId="1070F7D1" w14:textId="77777777" w:rsidR="00DB43A8" w:rsidRPr="00DD759E" w:rsidRDefault="00DB43A8" w:rsidP="00F311CE">
            <w:pPr>
              <w:pStyle w:val="Tabletext0"/>
            </w:pPr>
            <w:r w:rsidRPr="00DD759E">
              <w:t>Remote area</w:t>
            </w:r>
          </w:p>
        </w:tc>
      </w:tr>
      <w:tr w:rsidR="00DB43A8" w:rsidRPr="00DD759E" w14:paraId="1070F7D7" w14:textId="77777777" w:rsidTr="00F311CE">
        <w:tc>
          <w:tcPr>
            <w:tcW w:w="714" w:type="dxa"/>
            <w:shd w:val="clear" w:color="auto" w:fill="auto"/>
          </w:tcPr>
          <w:p w14:paraId="1070F7D3" w14:textId="77777777" w:rsidR="00DB43A8" w:rsidRPr="00DD759E" w:rsidRDefault="00DB43A8" w:rsidP="00F311CE">
            <w:pPr>
              <w:pStyle w:val="Tabletext0"/>
            </w:pPr>
            <w:r w:rsidRPr="00DD759E">
              <w:t>3</w:t>
            </w:r>
          </w:p>
        </w:tc>
        <w:tc>
          <w:tcPr>
            <w:tcW w:w="2825" w:type="dxa"/>
            <w:shd w:val="clear" w:color="auto" w:fill="auto"/>
          </w:tcPr>
          <w:p w14:paraId="1070F7D4" w14:textId="77777777" w:rsidR="00DB43A8" w:rsidRPr="00DD759E" w:rsidRDefault="00DB43A8" w:rsidP="00F311CE">
            <w:pPr>
              <w:pStyle w:val="Tabletext0"/>
            </w:pPr>
            <w:r w:rsidRPr="00DD759E">
              <w:t>Double Bay East</w:t>
            </w:r>
          </w:p>
        </w:tc>
        <w:tc>
          <w:tcPr>
            <w:tcW w:w="4773" w:type="dxa"/>
            <w:shd w:val="clear" w:color="auto" w:fill="auto"/>
          </w:tcPr>
          <w:p w14:paraId="1070F7D5" w14:textId="77777777" w:rsidR="00DB43A8" w:rsidRPr="00DD759E" w:rsidRDefault="00DB43A8" w:rsidP="00F311CE">
            <w:pPr>
              <w:pStyle w:val="Tabletext0"/>
            </w:pPr>
            <w:r w:rsidRPr="00DD759E">
              <w:t>Conservation: fringing reef, rare coral species</w:t>
            </w:r>
          </w:p>
          <w:p w14:paraId="1070F7D6" w14:textId="77777777" w:rsidR="00DB43A8" w:rsidRPr="00DD759E" w:rsidRDefault="00DB43A8" w:rsidP="00F311CE">
            <w:pPr>
              <w:pStyle w:val="Tabletext0"/>
            </w:pPr>
            <w:r w:rsidRPr="00DD759E">
              <w:t>Mainland coastal area of scientific interest</w:t>
            </w:r>
          </w:p>
        </w:tc>
      </w:tr>
      <w:tr w:rsidR="00DB43A8" w:rsidRPr="00DD759E" w14:paraId="1070F7DD" w14:textId="77777777" w:rsidTr="00F311CE">
        <w:tc>
          <w:tcPr>
            <w:tcW w:w="714" w:type="dxa"/>
            <w:shd w:val="clear" w:color="auto" w:fill="auto"/>
          </w:tcPr>
          <w:p w14:paraId="1070F7D8" w14:textId="77777777" w:rsidR="00DB43A8" w:rsidRPr="00DD759E" w:rsidRDefault="00DB43A8" w:rsidP="00F311CE">
            <w:pPr>
              <w:pStyle w:val="Tabletext0"/>
            </w:pPr>
            <w:r w:rsidRPr="00DD759E">
              <w:t>4</w:t>
            </w:r>
          </w:p>
        </w:tc>
        <w:tc>
          <w:tcPr>
            <w:tcW w:w="2825" w:type="dxa"/>
            <w:shd w:val="clear" w:color="auto" w:fill="auto"/>
          </w:tcPr>
          <w:p w14:paraId="1070F7D9" w14:textId="77777777" w:rsidR="00DB43A8" w:rsidRPr="00DD759E" w:rsidRDefault="00DB43A8" w:rsidP="00F311CE">
            <w:pPr>
              <w:pStyle w:val="Tabletext0"/>
            </w:pPr>
            <w:r w:rsidRPr="00DD759E">
              <w:t>Eshelby Islands</w:t>
            </w:r>
          </w:p>
        </w:tc>
        <w:tc>
          <w:tcPr>
            <w:tcW w:w="4773" w:type="dxa"/>
            <w:shd w:val="clear" w:color="auto" w:fill="auto"/>
          </w:tcPr>
          <w:p w14:paraId="1070F7DA" w14:textId="77777777" w:rsidR="00DB43A8" w:rsidRPr="00DD759E" w:rsidRDefault="00DB43A8" w:rsidP="00F311CE">
            <w:pPr>
              <w:pStyle w:val="Tabletext0"/>
            </w:pPr>
            <w:r w:rsidRPr="00DD759E">
              <w:t>Conservation: seabird nesting and roosting</w:t>
            </w:r>
          </w:p>
          <w:p w14:paraId="1070F7DB" w14:textId="77777777" w:rsidR="00DB43A8" w:rsidRPr="00DD759E" w:rsidRDefault="00DB43A8" w:rsidP="00F311CE">
            <w:pPr>
              <w:pStyle w:val="Tabletext0"/>
            </w:pPr>
            <w:r w:rsidRPr="00DD759E">
              <w:t>Commonwealth island with lighthouses etc.</w:t>
            </w:r>
          </w:p>
          <w:p w14:paraId="1070F7DC" w14:textId="77777777" w:rsidR="00DB43A8" w:rsidRPr="00DD759E" w:rsidRDefault="00DB43A8" w:rsidP="00F311CE">
            <w:pPr>
              <w:pStyle w:val="Tabletext0"/>
            </w:pPr>
            <w:r w:rsidRPr="00DD759E">
              <w:t>Preservation Zone</w:t>
            </w:r>
          </w:p>
        </w:tc>
      </w:tr>
      <w:tr w:rsidR="00DB43A8" w:rsidRPr="00DD759E" w14:paraId="1070F7E2" w14:textId="77777777" w:rsidTr="00F311CE">
        <w:tc>
          <w:tcPr>
            <w:tcW w:w="714" w:type="dxa"/>
            <w:tcBorders>
              <w:bottom w:val="single" w:sz="2" w:space="0" w:color="auto"/>
            </w:tcBorders>
            <w:shd w:val="clear" w:color="auto" w:fill="auto"/>
          </w:tcPr>
          <w:p w14:paraId="1070F7DE" w14:textId="77777777" w:rsidR="00DB43A8" w:rsidRPr="00DD759E" w:rsidRDefault="00DB43A8" w:rsidP="00F311CE">
            <w:pPr>
              <w:pStyle w:val="Tabletext0"/>
            </w:pPr>
            <w:r w:rsidRPr="00DD759E">
              <w:t>5</w:t>
            </w:r>
          </w:p>
        </w:tc>
        <w:tc>
          <w:tcPr>
            <w:tcW w:w="2825" w:type="dxa"/>
            <w:tcBorders>
              <w:bottom w:val="single" w:sz="2" w:space="0" w:color="auto"/>
            </w:tcBorders>
            <w:shd w:val="clear" w:color="auto" w:fill="auto"/>
          </w:tcPr>
          <w:p w14:paraId="1070F7DF" w14:textId="77777777" w:rsidR="00DB43A8" w:rsidRPr="00DD759E" w:rsidRDefault="00DB43A8" w:rsidP="00F311CE">
            <w:pPr>
              <w:pStyle w:val="Tabletext0"/>
            </w:pPr>
            <w:r w:rsidRPr="00DD759E">
              <w:t>Haslewood and Lupton Islands</w:t>
            </w:r>
          </w:p>
        </w:tc>
        <w:tc>
          <w:tcPr>
            <w:tcW w:w="4773" w:type="dxa"/>
            <w:tcBorders>
              <w:bottom w:val="single" w:sz="2" w:space="0" w:color="auto"/>
            </w:tcBorders>
            <w:shd w:val="clear" w:color="auto" w:fill="auto"/>
          </w:tcPr>
          <w:p w14:paraId="1070F7E0" w14:textId="77777777" w:rsidR="00DB43A8" w:rsidRPr="00DD759E" w:rsidRDefault="00DB43A8" w:rsidP="00F311CE">
            <w:pPr>
              <w:pStyle w:val="Tabletext0"/>
            </w:pPr>
            <w:r w:rsidRPr="00DD759E">
              <w:t>Conservation: seagrass beds, turtle feeding and nesting, seabird nesting and roosting, fringing reef, including deepwater bommies</w:t>
            </w:r>
          </w:p>
          <w:p w14:paraId="1070F7E1" w14:textId="77777777" w:rsidR="00DB43A8" w:rsidRPr="00DD759E" w:rsidRDefault="00DB43A8" w:rsidP="00F311CE">
            <w:pPr>
              <w:pStyle w:val="Tabletext0"/>
            </w:pPr>
            <w:r w:rsidRPr="00DD759E">
              <w:t>Source reef for Whitsundays</w:t>
            </w:r>
          </w:p>
        </w:tc>
      </w:tr>
      <w:tr w:rsidR="00DB43A8" w:rsidRPr="00DD759E" w14:paraId="1070F7E9" w14:textId="77777777" w:rsidTr="00F311CE">
        <w:tc>
          <w:tcPr>
            <w:tcW w:w="714" w:type="dxa"/>
            <w:tcBorders>
              <w:top w:val="single" w:sz="2" w:space="0" w:color="auto"/>
              <w:bottom w:val="single" w:sz="12" w:space="0" w:color="auto"/>
            </w:tcBorders>
            <w:shd w:val="clear" w:color="auto" w:fill="auto"/>
          </w:tcPr>
          <w:p w14:paraId="1070F7E3" w14:textId="77777777" w:rsidR="00DB43A8" w:rsidRPr="00DD759E" w:rsidRDefault="00DB43A8" w:rsidP="00F311CE">
            <w:pPr>
              <w:pStyle w:val="Tabletext0"/>
            </w:pPr>
            <w:r w:rsidRPr="00DD759E">
              <w:t>6</w:t>
            </w:r>
          </w:p>
        </w:tc>
        <w:tc>
          <w:tcPr>
            <w:tcW w:w="2825" w:type="dxa"/>
            <w:tcBorders>
              <w:top w:val="single" w:sz="2" w:space="0" w:color="auto"/>
              <w:bottom w:val="single" w:sz="12" w:space="0" w:color="auto"/>
            </w:tcBorders>
            <w:shd w:val="clear" w:color="auto" w:fill="auto"/>
          </w:tcPr>
          <w:p w14:paraId="1070F7E4" w14:textId="77777777" w:rsidR="00DB43A8" w:rsidRPr="00DD759E" w:rsidRDefault="00DB43A8" w:rsidP="00F311CE">
            <w:pPr>
              <w:pStyle w:val="Tabletext0"/>
            </w:pPr>
            <w:r w:rsidRPr="00DD759E">
              <w:t>Hill Inlet, Whitsunday Island (including the northern end of Whitehaven Beach)</w:t>
            </w:r>
          </w:p>
          <w:p w14:paraId="1070F7E5" w14:textId="77777777" w:rsidR="00DB43A8" w:rsidRPr="00DD759E" w:rsidRDefault="00DB43A8" w:rsidP="00F311CE">
            <w:pPr>
              <w:pStyle w:val="Tabletext0"/>
            </w:pPr>
          </w:p>
        </w:tc>
        <w:tc>
          <w:tcPr>
            <w:tcW w:w="4773" w:type="dxa"/>
            <w:tcBorders>
              <w:top w:val="single" w:sz="2" w:space="0" w:color="auto"/>
              <w:bottom w:val="single" w:sz="12" w:space="0" w:color="auto"/>
            </w:tcBorders>
            <w:shd w:val="clear" w:color="auto" w:fill="auto"/>
          </w:tcPr>
          <w:p w14:paraId="1070F7E6" w14:textId="77777777" w:rsidR="00DB43A8" w:rsidRPr="00DD759E" w:rsidRDefault="00DB43A8" w:rsidP="00F311CE">
            <w:pPr>
              <w:pStyle w:val="Tabletext0"/>
            </w:pPr>
            <w:r w:rsidRPr="00DD759E">
              <w:t>Conservation: mangroves, seabird nesting</w:t>
            </w:r>
          </w:p>
          <w:p w14:paraId="1070F7E7" w14:textId="77777777" w:rsidR="00DB43A8" w:rsidRPr="00DD759E" w:rsidRDefault="00DB43A8" w:rsidP="00F311CE">
            <w:pPr>
              <w:pStyle w:val="Tabletext0"/>
            </w:pPr>
            <w:r w:rsidRPr="00DD759E">
              <w:t>Scenic value: unique silica sand inlet and delta (a visual icon for the Whitsundays)</w:t>
            </w:r>
          </w:p>
          <w:p w14:paraId="1070F7E8" w14:textId="77777777" w:rsidR="00DB43A8" w:rsidRPr="00DD759E" w:rsidRDefault="00DB43A8" w:rsidP="00F311CE">
            <w:pPr>
              <w:pStyle w:val="Tabletext0"/>
            </w:pPr>
            <w:r w:rsidRPr="00DD759E">
              <w:t>Cultural significance</w:t>
            </w:r>
          </w:p>
        </w:tc>
      </w:tr>
    </w:tbl>
    <w:p w14:paraId="1070F7EA" w14:textId="77777777" w:rsidR="00DB43A8" w:rsidRPr="00DD759E" w:rsidRDefault="00DB43A8" w:rsidP="00DB43A8">
      <w:pPr>
        <w:pStyle w:val="notetext"/>
      </w:pPr>
      <w:r w:rsidRPr="00DD759E">
        <w:t>Note:</w:t>
      </w:r>
      <w:r w:rsidRPr="00DD759E">
        <w:tab/>
        <w:t>The values listed in the table are not exhaustive. They indicate the significance of each setting 5 (protected) area.</w:t>
      </w:r>
    </w:p>
    <w:p w14:paraId="1070F7EB" w14:textId="77777777" w:rsidR="00B53214" w:rsidRPr="00375ABA" w:rsidRDefault="00B53214" w:rsidP="00C42506">
      <w:pPr>
        <w:pStyle w:val="SubsectionHead"/>
      </w:pPr>
      <w:r w:rsidRPr="00C42506">
        <w:t>Capping of permissions</w:t>
      </w:r>
    </w:p>
    <w:p w14:paraId="1070F7EC" w14:textId="77777777" w:rsidR="00B53214" w:rsidRPr="00375ABA" w:rsidRDefault="00B53214" w:rsidP="00C42506">
      <w:pPr>
        <w:pStyle w:val="Subsection"/>
      </w:pPr>
      <w:r w:rsidRPr="00375ABA">
        <w:tab/>
      </w:r>
      <w:r w:rsidRPr="00C42506">
        <w:t>(2)</w:t>
      </w:r>
      <w:r w:rsidRPr="00375ABA">
        <w:tab/>
      </w:r>
      <w:r w:rsidRPr="00C42506">
        <w:t xml:space="preserve">The Authority will not grant any new permissions for tourism operations to access a setting 5 </w:t>
      </w:r>
      <w:r w:rsidR="00DB43A8" w:rsidRPr="00DD759E">
        <w:t>(protected) area except under subclause (3)</w:t>
      </w:r>
      <w:r w:rsidRPr="00C42506">
        <w:t>.</w:t>
      </w:r>
    </w:p>
    <w:p w14:paraId="1070F7ED" w14:textId="77777777" w:rsidR="00B53214" w:rsidRPr="00375ABA" w:rsidRDefault="00B53214" w:rsidP="00C42506">
      <w:pPr>
        <w:pStyle w:val="Subsection"/>
      </w:pPr>
      <w:r w:rsidRPr="00375ABA">
        <w:tab/>
      </w:r>
      <w:r w:rsidRPr="00C42506">
        <w:t>(3)</w:t>
      </w:r>
      <w:r w:rsidRPr="00375ABA">
        <w:tab/>
      </w:r>
      <w:r w:rsidRPr="00C42506">
        <w:t xml:space="preserve">The Authority may </w:t>
      </w:r>
      <w:r w:rsidR="00DB43A8" w:rsidRPr="00DD759E">
        <w:t>grant,</w:t>
      </w:r>
      <w:r w:rsidRPr="00C42506">
        <w:t xml:space="preserve"> to an operator conducting a cultural tour as part of a tourism operation under a relevant permission in the Planning Area, permission to access a setting 5</w:t>
      </w:r>
      <w:r w:rsidR="00DB43A8">
        <w:t xml:space="preserve"> </w:t>
      </w:r>
      <w:r w:rsidR="00DB43A8" w:rsidRPr="00DD759E">
        <w:t>(protected)</w:t>
      </w:r>
      <w:r w:rsidRPr="00C42506">
        <w:t xml:space="preserve"> area for the purposes of the cultural tour, if:</w:t>
      </w:r>
    </w:p>
    <w:p w14:paraId="1070F7EE" w14:textId="77777777" w:rsidR="00B53214" w:rsidRPr="00C42506" w:rsidRDefault="00B53214" w:rsidP="00C42506">
      <w:pPr>
        <w:pStyle w:val="Paragraph"/>
      </w:pPr>
      <w:r w:rsidRPr="00C42506">
        <w:tab/>
        <w:t>(a)</w:t>
      </w:r>
      <w:r w:rsidRPr="00C42506">
        <w:tab/>
        <w:t xml:space="preserve">the operator is a </w:t>
      </w:r>
      <w:r w:rsidR="00B34673" w:rsidRPr="00DD759E">
        <w:t>Traditional Owner</w:t>
      </w:r>
      <w:r w:rsidRPr="00C42506">
        <w:t xml:space="preserve"> or a </w:t>
      </w:r>
      <w:r w:rsidR="00B34673" w:rsidRPr="00DD759E">
        <w:t>Traditional Owner</w:t>
      </w:r>
      <w:r w:rsidRPr="00C42506">
        <w:t xml:space="preserve"> group; or</w:t>
      </w:r>
    </w:p>
    <w:p w14:paraId="1070F7EF" w14:textId="77777777" w:rsidR="00B53214" w:rsidRPr="00C42506" w:rsidRDefault="00B53214" w:rsidP="00C42506">
      <w:pPr>
        <w:pStyle w:val="Paragraph"/>
      </w:pPr>
      <w:r w:rsidRPr="00C42506">
        <w:tab/>
        <w:t>(b)</w:t>
      </w:r>
      <w:r w:rsidRPr="00C42506">
        <w:tab/>
        <w:t xml:space="preserve">the operator is conducting the tour in collaboration with a </w:t>
      </w:r>
      <w:r w:rsidR="00B34673" w:rsidRPr="00DD759E">
        <w:t>Traditional Owner</w:t>
      </w:r>
      <w:r w:rsidRPr="00C42506">
        <w:t xml:space="preserve"> or a </w:t>
      </w:r>
      <w:r w:rsidR="00B34673" w:rsidRPr="00DD759E">
        <w:t>Traditional Owner</w:t>
      </w:r>
      <w:r w:rsidRPr="00C42506">
        <w:t xml:space="preserve"> group.</w:t>
      </w:r>
    </w:p>
    <w:p w14:paraId="1070F7F0" w14:textId="77777777" w:rsidR="00B53214" w:rsidRPr="00375ABA" w:rsidRDefault="00B53214" w:rsidP="00C42506">
      <w:pPr>
        <w:pStyle w:val="Subsection"/>
        <w:rPr>
          <w:i/>
        </w:rPr>
      </w:pPr>
      <w:r w:rsidRPr="00375ABA">
        <w:tab/>
      </w:r>
      <w:r w:rsidRPr="00C42506">
        <w:t>(4)</w:t>
      </w:r>
      <w:r w:rsidRPr="00375ABA">
        <w:tab/>
      </w:r>
      <w:r w:rsidRPr="00C42506">
        <w:t>To avoid doubt, a relevant permission mentioned in subclause (3) includes a permission that is granted under subclause 1.36 (1).</w:t>
      </w:r>
    </w:p>
    <w:p w14:paraId="1070F7F1" w14:textId="77777777" w:rsidR="00B53214" w:rsidRPr="00375ABA" w:rsidRDefault="00B53214" w:rsidP="00C42506">
      <w:pPr>
        <w:pStyle w:val="Subsection"/>
      </w:pPr>
      <w:r w:rsidRPr="00375ABA">
        <w:rPr>
          <w:i/>
        </w:rPr>
        <w:tab/>
      </w:r>
      <w:r w:rsidRPr="00C42506">
        <w:t>(5)</w:t>
      </w:r>
      <w:r w:rsidRPr="00375ABA">
        <w:tab/>
      </w:r>
      <w:r w:rsidRPr="00C42506">
        <w:t>For subclause (3):</w:t>
      </w:r>
    </w:p>
    <w:p w14:paraId="1070F7F2" w14:textId="77777777" w:rsidR="00B53214" w:rsidRPr="00375ABA" w:rsidRDefault="00B53214" w:rsidP="00C42506">
      <w:pPr>
        <w:pStyle w:val="Definition"/>
      </w:pPr>
      <w:r w:rsidRPr="00C42506">
        <w:rPr>
          <w:b/>
          <w:i/>
        </w:rPr>
        <w:t xml:space="preserve">cultural tour </w:t>
      </w:r>
      <w:r w:rsidRPr="00C42506">
        <w:t>means:</w:t>
      </w:r>
    </w:p>
    <w:p w14:paraId="1070F7F3" w14:textId="77777777" w:rsidR="00B53214" w:rsidRPr="00C42506" w:rsidRDefault="00B53214" w:rsidP="00C42506">
      <w:pPr>
        <w:pStyle w:val="Paragraph"/>
      </w:pPr>
      <w:r w:rsidRPr="00C42506">
        <w:tab/>
        <w:t>(a)</w:t>
      </w:r>
      <w:r w:rsidRPr="00C42506">
        <w:tab/>
        <w:t xml:space="preserve">a visit to a site or an area of cultural or heritage significance to </w:t>
      </w:r>
      <w:r w:rsidR="00B34673" w:rsidRPr="00DD759E">
        <w:t>Traditional Owners</w:t>
      </w:r>
      <w:r w:rsidRPr="00C42506">
        <w:t>; and</w:t>
      </w:r>
    </w:p>
    <w:p w14:paraId="1070F7F4" w14:textId="77777777" w:rsidR="00B53214" w:rsidRPr="00C42506" w:rsidRDefault="00B53214" w:rsidP="00C42506">
      <w:pPr>
        <w:pStyle w:val="Paragraph"/>
      </w:pPr>
      <w:r w:rsidRPr="00C42506">
        <w:tab/>
        <w:t>(b)</w:t>
      </w:r>
      <w:r w:rsidRPr="00C42506">
        <w:tab/>
        <w:t xml:space="preserve">includes the presentation to visitors of educational material about the cultural practices or beliefs of </w:t>
      </w:r>
      <w:r w:rsidR="00B34673" w:rsidRPr="00DD759E">
        <w:t>Traditional Owners</w:t>
      </w:r>
      <w:r w:rsidRPr="00C42506">
        <w:t xml:space="preserve"> in relation to the site or area.</w:t>
      </w:r>
    </w:p>
    <w:p w14:paraId="1070F7F5" w14:textId="77777777" w:rsidR="00AA790C" w:rsidRPr="00DD759E" w:rsidRDefault="00AA790C" w:rsidP="00AA790C">
      <w:pPr>
        <w:pStyle w:val="ActHead5"/>
      </w:pPr>
      <w:bookmarkStart w:id="68" w:name="_Toc501379746"/>
      <w:r w:rsidRPr="00DD759E">
        <w:rPr>
          <w:rStyle w:val="CharSectno"/>
        </w:rPr>
        <w:t>1.24A</w:t>
      </w:r>
      <w:r w:rsidRPr="00DD759E">
        <w:t xml:space="preserve">  Significant bird sites</w:t>
      </w:r>
      <w:bookmarkEnd w:id="68"/>
    </w:p>
    <w:p w14:paraId="1070F7F6" w14:textId="77777777" w:rsidR="00AA790C" w:rsidRPr="00DD759E" w:rsidRDefault="00AA790C" w:rsidP="00AA790C">
      <w:pPr>
        <w:pStyle w:val="Subsection"/>
      </w:pPr>
      <w:r w:rsidRPr="00DD759E">
        <w:tab/>
      </w:r>
      <w:r w:rsidRPr="00DD759E">
        <w:tab/>
        <w:t>The following table summarises for each significant bird site the limits on use of vessels and aircraft in and around the site that apply for particular periods under clause 2.11 and the Zoning Plan.</w:t>
      </w:r>
    </w:p>
    <w:p w14:paraId="1070F7F7"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421"/>
        <w:gridCol w:w="1559"/>
        <w:gridCol w:w="1266"/>
        <w:gridCol w:w="1266"/>
        <w:gridCol w:w="1266"/>
        <w:gridCol w:w="1266"/>
        <w:gridCol w:w="1266"/>
      </w:tblGrid>
      <w:tr w:rsidR="00AA790C" w:rsidRPr="00DD759E" w14:paraId="1070F7F9" w14:textId="77777777" w:rsidTr="00A54904">
        <w:trPr>
          <w:tblHeader/>
        </w:trPr>
        <w:tc>
          <w:tcPr>
            <w:tcW w:w="8310" w:type="dxa"/>
            <w:gridSpan w:val="7"/>
            <w:tcBorders>
              <w:top w:val="single" w:sz="12" w:space="0" w:color="auto"/>
              <w:bottom w:val="single" w:sz="4" w:space="0" w:color="auto"/>
            </w:tcBorders>
            <w:shd w:val="clear" w:color="auto" w:fill="auto"/>
          </w:tcPr>
          <w:p w14:paraId="1070F7F8" w14:textId="77777777" w:rsidR="00AA790C" w:rsidRPr="00DD759E" w:rsidRDefault="00AA790C" w:rsidP="00A54904">
            <w:pPr>
              <w:pStyle w:val="TableHeading"/>
            </w:pPr>
            <w:r w:rsidRPr="00DD759E">
              <w:t>Limits on use of vessels and aircraft in and around significant bird sites</w:t>
            </w:r>
          </w:p>
        </w:tc>
      </w:tr>
      <w:tr w:rsidR="00AA790C" w:rsidRPr="00DD759E" w14:paraId="1070F7FF" w14:textId="77777777" w:rsidTr="00A54904">
        <w:trPr>
          <w:tblHeader/>
        </w:trPr>
        <w:tc>
          <w:tcPr>
            <w:tcW w:w="421" w:type="dxa"/>
            <w:tcBorders>
              <w:top w:val="single" w:sz="4" w:space="0" w:color="auto"/>
              <w:bottom w:val="nil"/>
            </w:tcBorders>
            <w:shd w:val="clear" w:color="auto" w:fill="auto"/>
          </w:tcPr>
          <w:p w14:paraId="1070F7FA" w14:textId="77777777" w:rsidR="00AA790C" w:rsidRPr="00DD759E" w:rsidRDefault="00AA790C" w:rsidP="00A54904">
            <w:pPr>
              <w:pStyle w:val="TableHeading"/>
            </w:pPr>
          </w:p>
        </w:tc>
        <w:tc>
          <w:tcPr>
            <w:tcW w:w="1559" w:type="dxa"/>
            <w:tcBorders>
              <w:top w:val="single" w:sz="4" w:space="0" w:color="auto"/>
              <w:bottom w:val="nil"/>
              <w:right w:val="single" w:sz="4" w:space="0" w:color="auto"/>
            </w:tcBorders>
            <w:shd w:val="clear" w:color="auto" w:fill="auto"/>
          </w:tcPr>
          <w:p w14:paraId="1070F7FB" w14:textId="77777777" w:rsidR="00AA790C" w:rsidRPr="00DD759E" w:rsidRDefault="00AA790C" w:rsidP="00A54904">
            <w:pPr>
              <w:pStyle w:val="TableHeading"/>
            </w:pPr>
            <w:r w:rsidRPr="00DD759E">
              <w:t>Site</w:t>
            </w:r>
          </w:p>
        </w:tc>
        <w:tc>
          <w:tcPr>
            <w:tcW w:w="1266" w:type="dxa"/>
            <w:tcBorders>
              <w:top w:val="single" w:sz="4" w:space="0" w:color="auto"/>
              <w:left w:val="single" w:sz="4" w:space="0" w:color="auto"/>
              <w:bottom w:val="nil"/>
              <w:right w:val="single" w:sz="4" w:space="0" w:color="auto"/>
            </w:tcBorders>
            <w:shd w:val="clear" w:color="auto" w:fill="auto"/>
          </w:tcPr>
          <w:p w14:paraId="1070F7FC" w14:textId="77777777" w:rsidR="00AA790C" w:rsidRPr="00DD759E" w:rsidRDefault="00AA790C" w:rsidP="00A54904">
            <w:pPr>
              <w:pStyle w:val="TableHeading"/>
            </w:pPr>
            <w:r w:rsidRPr="00DD759E">
              <w:t>No vessel access within site</w:t>
            </w:r>
          </w:p>
        </w:tc>
        <w:tc>
          <w:tcPr>
            <w:tcW w:w="2532" w:type="dxa"/>
            <w:gridSpan w:val="2"/>
            <w:tcBorders>
              <w:top w:val="single" w:sz="4" w:space="0" w:color="auto"/>
              <w:left w:val="single" w:sz="4" w:space="0" w:color="auto"/>
              <w:bottom w:val="nil"/>
              <w:right w:val="single" w:sz="4" w:space="0" w:color="auto"/>
            </w:tcBorders>
            <w:shd w:val="clear" w:color="auto" w:fill="auto"/>
          </w:tcPr>
          <w:p w14:paraId="1070F7FD" w14:textId="77777777" w:rsidR="00AA790C" w:rsidRPr="00DD759E" w:rsidRDefault="00AA790C" w:rsidP="00A54904">
            <w:pPr>
              <w:pStyle w:val="TableHeading"/>
            </w:pPr>
            <w:r w:rsidRPr="00DD759E">
              <w:t>Go</w:t>
            </w:r>
            <w:r>
              <w:noBreakHyphen/>
            </w:r>
            <w:r w:rsidRPr="00DD759E">
              <w:t>slow for vessels—6 knots within site</w:t>
            </w:r>
          </w:p>
        </w:tc>
        <w:tc>
          <w:tcPr>
            <w:tcW w:w="2532" w:type="dxa"/>
            <w:gridSpan w:val="2"/>
            <w:tcBorders>
              <w:top w:val="single" w:sz="4" w:space="0" w:color="auto"/>
              <w:left w:val="single" w:sz="4" w:space="0" w:color="auto"/>
              <w:bottom w:val="nil"/>
            </w:tcBorders>
            <w:shd w:val="clear" w:color="auto" w:fill="auto"/>
          </w:tcPr>
          <w:p w14:paraId="1070F7FE" w14:textId="77777777" w:rsidR="00AA790C" w:rsidRPr="00DD759E" w:rsidRDefault="00AA790C" w:rsidP="00A54904">
            <w:pPr>
              <w:pStyle w:val="TableHeading"/>
            </w:pPr>
            <w:r w:rsidRPr="00DD759E">
              <w:t>No aircraft access below 1,500 feet within 1,000 metres of site</w:t>
            </w:r>
          </w:p>
        </w:tc>
      </w:tr>
      <w:tr w:rsidR="00AA790C" w:rsidRPr="00DD759E" w14:paraId="1070F807" w14:textId="77777777" w:rsidTr="00A54904">
        <w:trPr>
          <w:tblHeader/>
        </w:trPr>
        <w:tc>
          <w:tcPr>
            <w:tcW w:w="421" w:type="dxa"/>
            <w:tcBorders>
              <w:top w:val="nil"/>
              <w:bottom w:val="single" w:sz="12" w:space="0" w:color="auto"/>
            </w:tcBorders>
            <w:shd w:val="clear" w:color="auto" w:fill="auto"/>
          </w:tcPr>
          <w:p w14:paraId="1070F800" w14:textId="77777777" w:rsidR="00AA790C" w:rsidRPr="00DD759E" w:rsidRDefault="00AA790C" w:rsidP="00A54904">
            <w:pPr>
              <w:pStyle w:val="TableHeading"/>
            </w:pPr>
          </w:p>
        </w:tc>
        <w:tc>
          <w:tcPr>
            <w:tcW w:w="1559" w:type="dxa"/>
            <w:tcBorders>
              <w:top w:val="nil"/>
              <w:bottom w:val="single" w:sz="12" w:space="0" w:color="auto"/>
              <w:right w:val="single" w:sz="4" w:space="0" w:color="auto"/>
            </w:tcBorders>
            <w:shd w:val="clear" w:color="auto" w:fill="auto"/>
          </w:tcPr>
          <w:p w14:paraId="1070F801" w14:textId="77777777" w:rsidR="00AA790C" w:rsidRPr="00DD759E" w:rsidRDefault="00AA790C" w:rsidP="00A54904">
            <w:pPr>
              <w:pStyle w:val="TableHeading"/>
            </w:pPr>
          </w:p>
        </w:tc>
        <w:tc>
          <w:tcPr>
            <w:tcW w:w="1266" w:type="dxa"/>
            <w:tcBorders>
              <w:top w:val="nil"/>
              <w:left w:val="single" w:sz="4" w:space="0" w:color="auto"/>
              <w:bottom w:val="single" w:sz="12" w:space="0" w:color="auto"/>
              <w:right w:val="single" w:sz="4" w:space="0" w:color="auto"/>
            </w:tcBorders>
            <w:shd w:val="clear" w:color="auto" w:fill="auto"/>
          </w:tcPr>
          <w:p w14:paraId="1070F802" w14:textId="77777777" w:rsidR="00AA790C" w:rsidRPr="00DD759E" w:rsidRDefault="00AA790C" w:rsidP="00A54904">
            <w:pPr>
              <w:pStyle w:val="TableHeading"/>
            </w:pPr>
            <w:r w:rsidRPr="00DD759E">
              <w:t>1 October</w:t>
            </w:r>
            <w:r>
              <w:noBreakHyphen/>
            </w:r>
            <w:r w:rsidRPr="00DD759E">
              <w:t xml:space="preserve"> 31 March</w:t>
            </w:r>
          </w:p>
        </w:tc>
        <w:tc>
          <w:tcPr>
            <w:tcW w:w="1266" w:type="dxa"/>
            <w:tcBorders>
              <w:top w:val="nil"/>
              <w:left w:val="single" w:sz="4" w:space="0" w:color="auto"/>
              <w:bottom w:val="single" w:sz="12" w:space="0" w:color="auto"/>
            </w:tcBorders>
            <w:shd w:val="clear" w:color="auto" w:fill="auto"/>
          </w:tcPr>
          <w:p w14:paraId="1070F803" w14:textId="77777777" w:rsidR="00AA790C" w:rsidRPr="00DD759E" w:rsidRDefault="00AA790C" w:rsidP="00A54904">
            <w:pPr>
              <w:pStyle w:val="TableHeading"/>
            </w:pPr>
            <w:r w:rsidRPr="00DD759E">
              <w:t>All year</w:t>
            </w:r>
          </w:p>
        </w:tc>
        <w:tc>
          <w:tcPr>
            <w:tcW w:w="1266" w:type="dxa"/>
            <w:tcBorders>
              <w:top w:val="nil"/>
              <w:bottom w:val="single" w:sz="12" w:space="0" w:color="auto"/>
              <w:right w:val="single" w:sz="4" w:space="0" w:color="auto"/>
            </w:tcBorders>
            <w:shd w:val="clear" w:color="auto" w:fill="auto"/>
          </w:tcPr>
          <w:p w14:paraId="1070F804" w14:textId="77777777" w:rsidR="00AA790C" w:rsidRPr="00DD759E" w:rsidRDefault="00AA790C" w:rsidP="00A54904">
            <w:pPr>
              <w:pStyle w:val="TableHeading"/>
            </w:pPr>
            <w:r w:rsidRPr="00DD759E">
              <w:t>1 October</w:t>
            </w:r>
            <w:r>
              <w:noBreakHyphen/>
            </w:r>
            <w:r w:rsidRPr="00DD759E">
              <w:t xml:space="preserve"> 31 March</w:t>
            </w:r>
          </w:p>
        </w:tc>
        <w:tc>
          <w:tcPr>
            <w:tcW w:w="1266" w:type="dxa"/>
            <w:tcBorders>
              <w:top w:val="nil"/>
              <w:left w:val="single" w:sz="4" w:space="0" w:color="auto"/>
              <w:bottom w:val="single" w:sz="12" w:space="0" w:color="auto"/>
            </w:tcBorders>
            <w:shd w:val="clear" w:color="auto" w:fill="auto"/>
          </w:tcPr>
          <w:p w14:paraId="1070F805" w14:textId="77777777" w:rsidR="00AA790C" w:rsidRPr="00DD759E" w:rsidRDefault="00AA790C" w:rsidP="00A54904">
            <w:pPr>
              <w:pStyle w:val="TableHeading"/>
            </w:pPr>
            <w:r w:rsidRPr="00DD759E">
              <w:t>All year</w:t>
            </w:r>
          </w:p>
        </w:tc>
        <w:tc>
          <w:tcPr>
            <w:tcW w:w="1266" w:type="dxa"/>
            <w:tcBorders>
              <w:top w:val="nil"/>
              <w:bottom w:val="single" w:sz="12" w:space="0" w:color="auto"/>
            </w:tcBorders>
            <w:shd w:val="clear" w:color="auto" w:fill="auto"/>
          </w:tcPr>
          <w:p w14:paraId="1070F806" w14:textId="77777777" w:rsidR="00AA790C" w:rsidRPr="00DD759E" w:rsidRDefault="00AA790C" w:rsidP="00A54904">
            <w:pPr>
              <w:pStyle w:val="TableHeading"/>
            </w:pPr>
            <w:r w:rsidRPr="00DD759E">
              <w:t>1 October</w:t>
            </w:r>
            <w:r>
              <w:noBreakHyphen/>
            </w:r>
            <w:r w:rsidRPr="00DD759E">
              <w:t xml:space="preserve"> 31 March</w:t>
            </w:r>
          </w:p>
        </w:tc>
      </w:tr>
      <w:tr w:rsidR="00AA790C" w:rsidRPr="00DD759E" w14:paraId="1070F80F" w14:textId="77777777" w:rsidTr="00A54904">
        <w:tc>
          <w:tcPr>
            <w:tcW w:w="421" w:type="dxa"/>
            <w:tcBorders>
              <w:top w:val="single" w:sz="12" w:space="0" w:color="auto"/>
            </w:tcBorders>
            <w:shd w:val="clear" w:color="auto" w:fill="auto"/>
          </w:tcPr>
          <w:p w14:paraId="1070F808" w14:textId="77777777" w:rsidR="00AA790C" w:rsidRPr="00DD759E" w:rsidRDefault="00AA790C" w:rsidP="00A54904">
            <w:pPr>
              <w:pStyle w:val="Tabletext0"/>
            </w:pPr>
            <w:r w:rsidRPr="00DD759E">
              <w:t>1</w:t>
            </w:r>
          </w:p>
        </w:tc>
        <w:tc>
          <w:tcPr>
            <w:tcW w:w="1559" w:type="dxa"/>
            <w:tcBorders>
              <w:top w:val="single" w:sz="12" w:space="0" w:color="auto"/>
              <w:right w:val="single" w:sz="4" w:space="0" w:color="auto"/>
            </w:tcBorders>
            <w:shd w:val="clear" w:color="auto" w:fill="auto"/>
          </w:tcPr>
          <w:p w14:paraId="1070F809" w14:textId="77777777" w:rsidR="00AA790C" w:rsidRPr="00DD759E" w:rsidRDefault="00AA790C" w:rsidP="00A54904">
            <w:pPr>
              <w:pStyle w:val="Tabletext0"/>
            </w:pPr>
            <w:r w:rsidRPr="00DD759E">
              <w:t>Armit Island (southern beach only)</w:t>
            </w:r>
          </w:p>
        </w:tc>
        <w:tc>
          <w:tcPr>
            <w:tcW w:w="1266" w:type="dxa"/>
            <w:tcBorders>
              <w:top w:val="single" w:sz="12" w:space="0" w:color="auto"/>
              <w:left w:val="single" w:sz="4" w:space="0" w:color="auto"/>
              <w:right w:val="single" w:sz="4" w:space="0" w:color="auto"/>
            </w:tcBorders>
            <w:shd w:val="clear" w:color="auto" w:fill="auto"/>
          </w:tcPr>
          <w:p w14:paraId="1070F80A" w14:textId="77777777" w:rsidR="00AA790C" w:rsidRPr="00DD759E" w:rsidRDefault="00AA790C" w:rsidP="00A54904">
            <w:pPr>
              <w:pStyle w:val="Tabletext0"/>
            </w:pPr>
          </w:p>
        </w:tc>
        <w:tc>
          <w:tcPr>
            <w:tcW w:w="1266" w:type="dxa"/>
            <w:tcBorders>
              <w:top w:val="single" w:sz="12" w:space="0" w:color="auto"/>
              <w:left w:val="single" w:sz="4" w:space="0" w:color="auto"/>
            </w:tcBorders>
            <w:shd w:val="clear" w:color="auto" w:fill="auto"/>
          </w:tcPr>
          <w:p w14:paraId="1070F80B" w14:textId="77777777" w:rsidR="00AA790C" w:rsidRPr="00DD759E" w:rsidRDefault="00AA790C" w:rsidP="00A54904">
            <w:pPr>
              <w:pStyle w:val="Tabletext0"/>
            </w:pPr>
          </w:p>
        </w:tc>
        <w:tc>
          <w:tcPr>
            <w:tcW w:w="1266" w:type="dxa"/>
            <w:tcBorders>
              <w:top w:val="single" w:sz="12" w:space="0" w:color="auto"/>
              <w:right w:val="single" w:sz="4" w:space="0" w:color="auto"/>
            </w:tcBorders>
            <w:shd w:val="clear" w:color="auto" w:fill="auto"/>
          </w:tcPr>
          <w:p w14:paraId="1070F80C" w14:textId="77777777" w:rsidR="00AA790C" w:rsidRPr="00DD759E" w:rsidRDefault="00AA790C" w:rsidP="00A54904">
            <w:pPr>
              <w:pStyle w:val="Tabletext0"/>
              <w:jc w:val="center"/>
            </w:pPr>
            <w:r w:rsidRPr="00DD759E">
              <w:t>●</w:t>
            </w:r>
          </w:p>
        </w:tc>
        <w:tc>
          <w:tcPr>
            <w:tcW w:w="1266" w:type="dxa"/>
            <w:tcBorders>
              <w:top w:val="single" w:sz="12" w:space="0" w:color="auto"/>
              <w:left w:val="single" w:sz="4" w:space="0" w:color="auto"/>
            </w:tcBorders>
            <w:shd w:val="clear" w:color="auto" w:fill="auto"/>
          </w:tcPr>
          <w:p w14:paraId="1070F80D" w14:textId="77777777" w:rsidR="00AA790C" w:rsidRPr="00DD759E" w:rsidRDefault="00AA790C" w:rsidP="00A54904">
            <w:pPr>
              <w:pStyle w:val="Tabletext0"/>
            </w:pPr>
          </w:p>
        </w:tc>
        <w:tc>
          <w:tcPr>
            <w:tcW w:w="1266" w:type="dxa"/>
            <w:tcBorders>
              <w:top w:val="single" w:sz="12" w:space="0" w:color="auto"/>
            </w:tcBorders>
            <w:shd w:val="clear" w:color="auto" w:fill="auto"/>
          </w:tcPr>
          <w:p w14:paraId="1070F80E" w14:textId="77777777" w:rsidR="00AA790C" w:rsidRPr="00DD759E" w:rsidRDefault="00AA790C" w:rsidP="00A54904">
            <w:pPr>
              <w:pStyle w:val="Tabletext0"/>
              <w:jc w:val="center"/>
            </w:pPr>
            <w:r w:rsidRPr="00DD759E">
              <w:t>●</w:t>
            </w:r>
          </w:p>
        </w:tc>
      </w:tr>
      <w:tr w:rsidR="00AA790C" w:rsidRPr="00DD759E" w14:paraId="1070F817" w14:textId="77777777" w:rsidTr="00A54904">
        <w:tc>
          <w:tcPr>
            <w:tcW w:w="421" w:type="dxa"/>
            <w:shd w:val="clear" w:color="auto" w:fill="auto"/>
          </w:tcPr>
          <w:p w14:paraId="1070F810" w14:textId="77777777" w:rsidR="00AA790C" w:rsidRPr="00DD759E" w:rsidRDefault="00AA790C" w:rsidP="00A54904">
            <w:pPr>
              <w:pStyle w:val="Tabletext0"/>
            </w:pPr>
            <w:r w:rsidRPr="00DD759E">
              <w:t>2</w:t>
            </w:r>
          </w:p>
        </w:tc>
        <w:tc>
          <w:tcPr>
            <w:tcW w:w="1559" w:type="dxa"/>
            <w:tcBorders>
              <w:right w:val="single" w:sz="4" w:space="0" w:color="auto"/>
            </w:tcBorders>
            <w:shd w:val="clear" w:color="auto" w:fill="auto"/>
          </w:tcPr>
          <w:p w14:paraId="1070F811" w14:textId="77777777" w:rsidR="00AA790C" w:rsidRPr="00DD759E" w:rsidRDefault="00AA790C" w:rsidP="00A54904">
            <w:pPr>
              <w:pStyle w:val="Tabletext0"/>
            </w:pPr>
            <w:r w:rsidRPr="00DD759E">
              <w:t>Armit Islets (No 1)</w:t>
            </w:r>
          </w:p>
        </w:tc>
        <w:tc>
          <w:tcPr>
            <w:tcW w:w="1266" w:type="dxa"/>
            <w:tcBorders>
              <w:left w:val="single" w:sz="4" w:space="0" w:color="auto"/>
              <w:right w:val="single" w:sz="4" w:space="0" w:color="auto"/>
            </w:tcBorders>
            <w:shd w:val="clear" w:color="auto" w:fill="auto"/>
          </w:tcPr>
          <w:p w14:paraId="1070F812"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13" w14:textId="77777777" w:rsidR="00AA790C" w:rsidRPr="00DD759E" w:rsidRDefault="00AA790C" w:rsidP="00A54904">
            <w:pPr>
              <w:pStyle w:val="Tabletext0"/>
            </w:pPr>
          </w:p>
        </w:tc>
        <w:tc>
          <w:tcPr>
            <w:tcW w:w="1266" w:type="dxa"/>
            <w:tcBorders>
              <w:right w:val="single" w:sz="4" w:space="0" w:color="auto"/>
            </w:tcBorders>
            <w:shd w:val="clear" w:color="auto" w:fill="auto"/>
          </w:tcPr>
          <w:p w14:paraId="1070F814" w14:textId="77777777" w:rsidR="00AA790C" w:rsidRPr="00DD759E" w:rsidRDefault="00AA790C" w:rsidP="00A54904">
            <w:pPr>
              <w:pStyle w:val="Tabletext0"/>
              <w:jc w:val="center"/>
            </w:pPr>
            <w:r w:rsidRPr="00DD759E">
              <w:t>●</w:t>
            </w:r>
          </w:p>
        </w:tc>
        <w:tc>
          <w:tcPr>
            <w:tcW w:w="1266" w:type="dxa"/>
            <w:tcBorders>
              <w:left w:val="single" w:sz="4" w:space="0" w:color="auto"/>
            </w:tcBorders>
            <w:shd w:val="clear" w:color="auto" w:fill="auto"/>
          </w:tcPr>
          <w:p w14:paraId="1070F815" w14:textId="77777777" w:rsidR="00AA790C" w:rsidRPr="00DD759E" w:rsidRDefault="00AA790C" w:rsidP="00A54904">
            <w:pPr>
              <w:pStyle w:val="Tabletext0"/>
            </w:pPr>
          </w:p>
        </w:tc>
        <w:tc>
          <w:tcPr>
            <w:tcW w:w="1266" w:type="dxa"/>
            <w:shd w:val="clear" w:color="auto" w:fill="auto"/>
          </w:tcPr>
          <w:p w14:paraId="1070F816" w14:textId="77777777" w:rsidR="00AA790C" w:rsidRPr="00DD759E" w:rsidRDefault="00AA790C" w:rsidP="00A54904">
            <w:pPr>
              <w:pStyle w:val="Tabletext0"/>
              <w:jc w:val="center"/>
            </w:pPr>
            <w:r w:rsidRPr="00DD759E">
              <w:t>●</w:t>
            </w:r>
          </w:p>
        </w:tc>
      </w:tr>
      <w:tr w:rsidR="00AA790C" w:rsidRPr="00DD759E" w14:paraId="1070F81F" w14:textId="77777777" w:rsidTr="00A54904">
        <w:tc>
          <w:tcPr>
            <w:tcW w:w="421" w:type="dxa"/>
            <w:shd w:val="clear" w:color="auto" w:fill="auto"/>
          </w:tcPr>
          <w:p w14:paraId="1070F818" w14:textId="77777777" w:rsidR="00AA790C" w:rsidRPr="00DD759E" w:rsidRDefault="00AA790C" w:rsidP="00A54904">
            <w:pPr>
              <w:pStyle w:val="Tabletext0"/>
            </w:pPr>
            <w:r w:rsidRPr="00DD759E">
              <w:t>3</w:t>
            </w:r>
          </w:p>
        </w:tc>
        <w:tc>
          <w:tcPr>
            <w:tcW w:w="1559" w:type="dxa"/>
            <w:tcBorders>
              <w:right w:val="single" w:sz="4" w:space="0" w:color="auto"/>
            </w:tcBorders>
            <w:shd w:val="clear" w:color="auto" w:fill="auto"/>
          </w:tcPr>
          <w:p w14:paraId="1070F819" w14:textId="77777777" w:rsidR="00AA790C" w:rsidRPr="00DD759E" w:rsidRDefault="00AA790C" w:rsidP="00A54904">
            <w:pPr>
              <w:pStyle w:val="Tabletext0"/>
            </w:pPr>
            <w:r w:rsidRPr="00DD759E">
              <w:t>Bird Island</w:t>
            </w:r>
          </w:p>
        </w:tc>
        <w:tc>
          <w:tcPr>
            <w:tcW w:w="1266" w:type="dxa"/>
            <w:tcBorders>
              <w:left w:val="single" w:sz="4" w:space="0" w:color="auto"/>
              <w:right w:val="single" w:sz="4" w:space="0" w:color="auto"/>
            </w:tcBorders>
            <w:shd w:val="clear" w:color="auto" w:fill="auto"/>
          </w:tcPr>
          <w:p w14:paraId="1070F81A"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1B" w14:textId="77777777" w:rsidR="00AA790C" w:rsidRPr="00DD759E" w:rsidRDefault="00AA790C" w:rsidP="00A54904">
            <w:pPr>
              <w:pStyle w:val="Tabletext0"/>
              <w:jc w:val="center"/>
            </w:pPr>
            <w:r w:rsidRPr="00DD759E">
              <w:t>●</w:t>
            </w:r>
          </w:p>
        </w:tc>
        <w:tc>
          <w:tcPr>
            <w:tcW w:w="1266" w:type="dxa"/>
            <w:tcBorders>
              <w:right w:val="single" w:sz="4" w:space="0" w:color="auto"/>
            </w:tcBorders>
            <w:shd w:val="clear" w:color="auto" w:fill="auto"/>
          </w:tcPr>
          <w:p w14:paraId="1070F81C"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1D" w14:textId="77777777" w:rsidR="00AA790C" w:rsidRPr="00DD759E" w:rsidRDefault="00AA790C" w:rsidP="00A54904">
            <w:pPr>
              <w:pStyle w:val="Tabletext0"/>
              <w:jc w:val="center"/>
            </w:pPr>
            <w:r w:rsidRPr="00DD759E">
              <w:t>●</w:t>
            </w:r>
          </w:p>
        </w:tc>
        <w:tc>
          <w:tcPr>
            <w:tcW w:w="1266" w:type="dxa"/>
            <w:shd w:val="clear" w:color="auto" w:fill="auto"/>
          </w:tcPr>
          <w:p w14:paraId="1070F81E" w14:textId="77777777" w:rsidR="00AA790C" w:rsidRPr="00DD759E" w:rsidRDefault="00AA790C" w:rsidP="00A54904">
            <w:pPr>
              <w:pStyle w:val="Tabletext0"/>
            </w:pPr>
          </w:p>
        </w:tc>
      </w:tr>
      <w:tr w:rsidR="00AA790C" w:rsidRPr="00DD759E" w14:paraId="1070F827" w14:textId="77777777" w:rsidTr="00A54904">
        <w:tc>
          <w:tcPr>
            <w:tcW w:w="421" w:type="dxa"/>
            <w:shd w:val="clear" w:color="auto" w:fill="auto"/>
          </w:tcPr>
          <w:p w14:paraId="1070F820" w14:textId="77777777" w:rsidR="00AA790C" w:rsidRPr="00DD759E" w:rsidRDefault="00AA790C" w:rsidP="00A54904">
            <w:pPr>
              <w:pStyle w:val="Tabletext0"/>
            </w:pPr>
            <w:r w:rsidRPr="00DD759E">
              <w:t>4</w:t>
            </w:r>
          </w:p>
        </w:tc>
        <w:tc>
          <w:tcPr>
            <w:tcW w:w="1559" w:type="dxa"/>
            <w:tcBorders>
              <w:right w:val="single" w:sz="4" w:space="0" w:color="auto"/>
            </w:tcBorders>
            <w:shd w:val="clear" w:color="auto" w:fill="auto"/>
          </w:tcPr>
          <w:p w14:paraId="1070F821" w14:textId="77777777" w:rsidR="00AA790C" w:rsidRPr="00DD759E" w:rsidRDefault="00AA790C" w:rsidP="00A54904">
            <w:pPr>
              <w:pStyle w:val="Tabletext0"/>
            </w:pPr>
            <w:r w:rsidRPr="00DD759E">
              <w:t>Double Cone Island (western island only)</w:t>
            </w:r>
          </w:p>
        </w:tc>
        <w:tc>
          <w:tcPr>
            <w:tcW w:w="1266" w:type="dxa"/>
            <w:tcBorders>
              <w:left w:val="single" w:sz="4" w:space="0" w:color="auto"/>
              <w:right w:val="single" w:sz="4" w:space="0" w:color="auto"/>
            </w:tcBorders>
            <w:shd w:val="clear" w:color="auto" w:fill="auto"/>
          </w:tcPr>
          <w:p w14:paraId="1070F822"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23" w14:textId="77777777" w:rsidR="00AA790C" w:rsidRPr="00DD759E" w:rsidRDefault="00AA790C" w:rsidP="00A54904">
            <w:pPr>
              <w:pStyle w:val="Tabletext0"/>
            </w:pPr>
          </w:p>
        </w:tc>
        <w:tc>
          <w:tcPr>
            <w:tcW w:w="1266" w:type="dxa"/>
            <w:tcBorders>
              <w:right w:val="single" w:sz="4" w:space="0" w:color="auto"/>
            </w:tcBorders>
            <w:shd w:val="clear" w:color="auto" w:fill="auto"/>
          </w:tcPr>
          <w:p w14:paraId="1070F824" w14:textId="77777777" w:rsidR="00AA790C" w:rsidRPr="00DD759E" w:rsidRDefault="00AA790C" w:rsidP="00A54904">
            <w:pPr>
              <w:pStyle w:val="Tabletext0"/>
              <w:jc w:val="center"/>
            </w:pPr>
            <w:r w:rsidRPr="00DD759E">
              <w:t>●</w:t>
            </w:r>
          </w:p>
        </w:tc>
        <w:tc>
          <w:tcPr>
            <w:tcW w:w="1266" w:type="dxa"/>
            <w:tcBorders>
              <w:left w:val="single" w:sz="4" w:space="0" w:color="auto"/>
            </w:tcBorders>
            <w:shd w:val="clear" w:color="auto" w:fill="auto"/>
          </w:tcPr>
          <w:p w14:paraId="1070F825" w14:textId="77777777" w:rsidR="00AA790C" w:rsidRPr="00DD759E" w:rsidRDefault="00AA790C" w:rsidP="00A54904">
            <w:pPr>
              <w:pStyle w:val="Tabletext0"/>
            </w:pPr>
          </w:p>
        </w:tc>
        <w:tc>
          <w:tcPr>
            <w:tcW w:w="1266" w:type="dxa"/>
            <w:shd w:val="clear" w:color="auto" w:fill="auto"/>
          </w:tcPr>
          <w:p w14:paraId="1070F826" w14:textId="77777777" w:rsidR="00AA790C" w:rsidRPr="00DD759E" w:rsidRDefault="00AA790C" w:rsidP="00A54904">
            <w:pPr>
              <w:pStyle w:val="Tabletext0"/>
              <w:jc w:val="center"/>
            </w:pPr>
            <w:r w:rsidRPr="00DD759E">
              <w:t>●</w:t>
            </w:r>
          </w:p>
        </w:tc>
      </w:tr>
      <w:tr w:rsidR="00AA790C" w:rsidRPr="00DD759E" w14:paraId="1070F830" w14:textId="77777777" w:rsidTr="00A54904">
        <w:tc>
          <w:tcPr>
            <w:tcW w:w="421" w:type="dxa"/>
            <w:shd w:val="clear" w:color="auto" w:fill="auto"/>
          </w:tcPr>
          <w:p w14:paraId="1070F828" w14:textId="77777777" w:rsidR="00AA790C" w:rsidRPr="00DD759E" w:rsidRDefault="00AA790C" w:rsidP="00A54904">
            <w:pPr>
              <w:pStyle w:val="Tabletext0"/>
            </w:pPr>
            <w:r w:rsidRPr="00DD759E">
              <w:t>5</w:t>
            </w:r>
          </w:p>
        </w:tc>
        <w:tc>
          <w:tcPr>
            <w:tcW w:w="1559" w:type="dxa"/>
            <w:tcBorders>
              <w:right w:val="single" w:sz="4" w:space="0" w:color="auto"/>
            </w:tcBorders>
            <w:shd w:val="clear" w:color="auto" w:fill="auto"/>
          </w:tcPr>
          <w:p w14:paraId="1070F829" w14:textId="77777777" w:rsidR="00AA790C" w:rsidRPr="00DD759E" w:rsidRDefault="00AA790C" w:rsidP="00A54904">
            <w:pPr>
              <w:pStyle w:val="Tabletext0"/>
            </w:pPr>
            <w:r w:rsidRPr="00DD759E">
              <w:t>East Rock</w:t>
            </w:r>
          </w:p>
        </w:tc>
        <w:tc>
          <w:tcPr>
            <w:tcW w:w="1266" w:type="dxa"/>
            <w:tcBorders>
              <w:left w:val="single" w:sz="4" w:space="0" w:color="auto"/>
              <w:right w:val="single" w:sz="4" w:space="0" w:color="auto"/>
            </w:tcBorders>
            <w:shd w:val="clear" w:color="auto" w:fill="auto"/>
          </w:tcPr>
          <w:p w14:paraId="1070F82A" w14:textId="77777777" w:rsidR="00AA790C" w:rsidRPr="00DD759E" w:rsidRDefault="00AA790C" w:rsidP="00A54904">
            <w:pPr>
              <w:pStyle w:val="Tabletext0"/>
              <w:jc w:val="center"/>
            </w:pPr>
            <w:r w:rsidRPr="00DD759E">
              <w:t>●</w:t>
            </w:r>
          </w:p>
        </w:tc>
        <w:tc>
          <w:tcPr>
            <w:tcW w:w="1266" w:type="dxa"/>
            <w:tcBorders>
              <w:left w:val="single" w:sz="4" w:space="0" w:color="auto"/>
            </w:tcBorders>
            <w:shd w:val="clear" w:color="auto" w:fill="auto"/>
          </w:tcPr>
          <w:p w14:paraId="1070F82B" w14:textId="77777777" w:rsidR="00AA790C" w:rsidRPr="00DD759E" w:rsidRDefault="00AA790C" w:rsidP="00A54904">
            <w:pPr>
              <w:pStyle w:val="Tabletext0"/>
              <w:jc w:val="center"/>
            </w:pPr>
            <w:r w:rsidRPr="00DD759E">
              <w:t>●</w:t>
            </w:r>
          </w:p>
          <w:p w14:paraId="1070F82C" w14:textId="77777777" w:rsidR="00AA790C" w:rsidRPr="00DD759E" w:rsidRDefault="00AA790C" w:rsidP="00A54904">
            <w:pPr>
              <w:pStyle w:val="Tabletext0"/>
              <w:jc w:val="center"/>
            </w:pPr>
            <w:r w:rsidRPr="00DD759E">
              <w:t>(see note 1)</w:t>
            </w:r>
          </w:p>
        </w:tc>
        <w:tc>
          <w:tcPr>
            <w:tcW w:w="1266" w:type="dxa"/>
            <w:tcBorders>
              <w:right w:val="single" w:sz="4" w:space="0" w:color="auto"/>
            </w:tcBorders>
            <w:shd w:val="clear" w:color="auto" w:fill="auto"/>
          </w:tcPr>
          <w:p w14:paraId="1070F82D"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2E" w14:textId="77777777" w:rsidR="00AA790C" w:rsidRPr="00DD759E" w:rsidRDefault="00AA790C" w:rsidP="00A54904">
            <w:pPr>
              <w:pStyle w:val="Tabletext0"/>
              <w:jc w:val="center"/>
            </w:pPr>
            <w:r w:rsidRPr="00DD759E">
              <w:t>●</w:t>
            </w:r>
          </w:p>
        </w:tc>
        <w:tc>
          <w:tcPr>
            <w:tcW w:w="1266" w:type="dxa"/>
            <w:shd w:val="clear" w:color="auto" w:fill="auto"/>
          </w:tcPr>
          <w:p w14:paraId="1070F82F" w14:textId="77777777" w:rsidR="00AA790C" w:rsidRPr="00DD759E" w:rsidRDefault="00AA790C" w:rsidP="00A54904">
            <w:pPr>
              <w:pStyle w:val="Tabletext0"/>
            </w:pPr>
          </w:p>
        </w:tc>
      </w:tr>
      <w:tr w:rsidR="00AA790C" w:rsidRPr="00DD759E" w14:paraId="1070F839" w14:textId="77777777" w:rsidTr="00A54904">
        <w:tc>
          <w:tcPr>
            <w:tcW w:w="421" w:type="dxa"/>
            <w:shd w:val="clear" w:color="auto" w:fill="auto"/>
          </w:tcPr>
          <w:p w14:paraId="1070F831" w14:textId="77777777" w:rsidR="00AA790C" w:rsidRPr="00DD759E" w:rsidRDefault="00AA790C" w:rsidP="00A54904">
            <w:pPr>
              <w:pStyle w:val="Tabletext0"/>
            </w:pPr>
            <w:r w:rsidRPr="00DD759E">
              <w:t>6</w:t>
            </w:r>
          </w:p>
        </w:tc>
        <w:tc>
          <w:tcPr>
            <w:tcW w:w="1559" w:type="dxa"/>
            <w:tcBorders>
              <w:right w:val="single" w:sz="4" w:space="0" w:color="auto"/>
            </w:tcBorders>
            <w:shd w:val="clear" w:color="auto" w:fill="auto"/>
          </w:tcPr>
          <w:p w14:paraId="1070F832" w14:textId="77777777" w:rsidR="00AA790C" w:rsidRPr="00DD759E" w:rsidRDefault="00AA790C" w:rsidP="00A54904">
            <w:pPr>
              <w:pStyle w:val="Tabletext0"/>
            </w:pPr>
            <w:r w:rsidRPr="00DD759E">
              <w:t>Edwin Rock</w:t>
            </w:r>
          </w:p>
        </w:tc>
        <w:tc>
          <w:tcPr>
            <w:tcW w:w="1266" w:type="dxa"/>
            <w:tcBorders>
              <w:left w:val="single" w:sz="4" w:space="0" w:color="auto"/>
              <w:right w:val="single" w:sz="4" w:space="0" w:color="auto"/>
            </w:tcBorders>
            <w:shd w:val="clear" w:color="auto" w:fill="auto"/>
          </w:tcPr>
          <w:p w14:paraId="1070F833" w14:textId="77777777" w:rsidR="00AA790C" w:rsidRPr="00DD759E" w:rsidRDefault="00AA790C" w:rsidP="00A54904">
            <w:pPr>
              <w:pStyle w:val="Tabletext0"/>
              <w:jc w:val="center"/>
            </w:pPr>
            <w:r w:rsidRPr="00DD759E">
              <w:t>●</w:t>
            </w:r>
          </w:p>
        </w:tc>
        <w:tc>
          <w:tcPr>
            <w:tcW w:w="1266" w:type="dxa"/>
            <w:tcBorders>
              <w:left w:val="single" w:sz="4" w:space="0" w:color="auto"/>
            </w:tcBorders>
            <w:shd w:val="clear" w:color="auto" w:fill="auto"/>
          </w:tcPr>
          <w:p w14:paraId="1070F834" w14:textId="77777777" w:rsidR="00AA790C" w:rsidRPr="00DD759E" w:rsidRDefault="00AA790C" w:rsidP="00A54904">
            <w:pPr>
              <w:pStyle w:val="Tabletext0"/>
              <w:jc w:val="center"/>
            </w:pPr>
            <w:r w:rsidRPr="00DD759E">
              <w:t>●</w:t>
            </w:r>
          </w:p>
          <w:p w14:paraId="1070F835" w14:textId="77777777" w:rsidR="00AA790C" w:rsidRPr="00DD759E" w:rsidRDefault="00AA790C" w:rsidP="00A54904">
            <w:pPr>
              <w:pStyle w:val="Tabletext0"/>
              <w:jc w:val="center"/>
            </w:pPr>
            <w:r w:rsidRPr="00DD759E">
              <w:t>(see note 1)</w:t>
            </w:r>
          </w:p>
        </w:tc>
        <w:tc>
          <w:tcPr>
            <w:tcW w:w="1266" w:type="dxa"/>
            <w:tcBorders>
              <w:right w:val="single" w:sz="4" w:space="0" w:color="auto"/>
            </w:tcBorders>
            <w:shd w:val="clear" w:color="auto" w:fill="auto"/>
          </w:tcPr>
          <w:p w14:paraId="1070F836"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37" w14:textId="77777777" w:rsidR="00AA790C" w:rsidRPr="00DD759E" w:rsidRDefault="00AA790C" w:rsidP="00A54904">
            <w:pPr>
              <w:pStyle w:val="Tabletext0"/>
              <w:jc w:val="center"/>
            </w:pPr>
            <w:r w:rsidRPr="00DD759E">
              <w:t>●</w:t>
            </w:r>
          </w:p>
        </w:tc>
        <w:tc>
          <w:tcPr>
            <w:tcW w:w="1266" w:type="dxa"/>
            <w:shd w:val="clear" w:color="auto" w:fill="auto"/>
          </w:tcPr>
          <w:p w14:paraId="1070F838" w14:textId="77777777" w:rsidR="00AA790C" w:rsidRPr="00DD759E" w:rsidRDefault="00AA790C" w:rsidP="00A54904">
            <w:pPr>
              <w:pStyle w:val="Tabletext0"/>
            </w:pPr>
          </w:p>
        </w:tc>
      </w:tr>
      <w:tr w:rsidR="00AA790C" w:rsidRPr="00DD759E" w14:paraId="1070F841" w14:textId="77777777" w:rsidTr="00A54904">
        <w:tc>
          <w:tcPr>
            <w:tcW w:w="421" w:type="dxa"/>
            <w:shd w:val="clear" w:color="auto" w:fill="auto"/>
          </w:tcPr>
          <w:p w14:paraId="1070F83A" w14:textId="77777777" w:rsidR="00AA790C" w:rsidRPr="00DD759E" w:rsidRDefault="00AA790C" w:rsidP="00A54904">
            <w:pPr>
              <w:pStyle w:val="Tabletext0"/>
            </w:pPr>
            <w:r w:rsidRPr="00DD759E">
              <w:t>7</w:t>
            </w:r>
          </w:p>
        </w:tc>
        <w:tc>
          <w:tcPr>
            <w:tcW w:w="1559" w:type="dxa"/>
            <w:tcBorders>
              <w:right w:val="single" w:sz="4" w:space="0" w:color="auto"/>
            </w:tcBorders>
            <w:shd w:val="clear" w:color="auto" w:fill="auto"/>
          </w:tcPr>
          <w:p w14:paraId="1070F83B" w14:textId="77777777" w:rsidR="00AA790C" w:rsidRPr="00DD759E" w:rsidRDefault="00AA790C" w:rsidP="00A54904">
            <w:pPr>
              <w:pStyle w:val="Tabletext0"/>
            </w:pPr>
            <w:r w:rsidRPr="00DD759E">
              <w:t>Eshelby Islands (see note 2)</w:t>
            </w:r>
          </w:p>
        </w:tc>
        <w:tc>
          <w:tcPr>
            <w:tcW w:w="1266" w:type="dxa"/>
            <w:tcBorders>
              <w:left w:val="single" w:sz="4" w:space="0" w:color="auto"/>
              <w:right w:val="single" w:sz="4" w:space="0" w:color="auto"/>
            </w:tcBorders>
            <w:shd w:val="clear" w:color="auto" w:fill="auto"/>
          </w:tcPr>
          <w:p w14:paraId="1070F83C" w14:textId="77777777" w:rsidR="00AA790C" w:rsidRPr="00DD759E" w:rsidRDefault="00AA790C" w:rsidP="00A54904">
            <w:pPr>
              <w:pStyle w:val="Tabletext0"/>
            </w:pPr>
            <w:r w:rsidRPr="00DD759E">
              <w:t>Zoning Plan limits access all year</w:t>
            </w:r>
          </w:p>
        </w:tc>
        <w:tc>
          <w:tcPr>
            <w:tcW w:w="1266" w:type="dxa"/>
            <w:tcBorders>
              <w:left w:val="single" w:sz="4" w:space="0" w:color="auto"/>
            </w:tcBorders>
            <w:shd w:val="clear" w:color="auto" w:fill="auto"/>
          </w:tcPr>
          <w:p w14:paraId="1070F83D" w14:textId="77777777" w:rsidR="00AA790C" w:rsidRPr="00DD759E" w:rsidRDefault="00AA790C" w:rsidP="00A54904">
            <w:pPr>
              <w:pStyle w:val="Tabletext0"/>
            </w:pPr>
            <w:r w:rsidRPr="00DD759E">
              <w:t>Zoning Plan limits access all year</w:t>
            </w:r>
          </w:p>
        </w:tc>
        <w:tc>
          <w:tcPr>
            <w:tcW w:w="1266" w:type="dxa"/>
            <w:tcBorders>
              <w:right w:val="single" w:sz="4" w:space="0" w:color="auto"/>
            </w:tcBorders>
            <w:shd w:val="clear" w:color="auto" w:fill="auto"/>
          </w:tcPr>
          <w:p w14:paraId="1070F83E"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3F" w14:textId="77777777" w:rsidR="00AA790C" w:rsidRPr="00DD759E" w:rsidRDefault="00AA790C" w:rsidP="00A54904">
            <w:pPr>
              <w:pStyle w:val="Tabletext0"/>
              <w:jc w:val="center"/>
            </w:pPr>
            <w:r w:rsidRPr="00DD759E">
              <w:t>●</w:t>
            </w:r>
          </w:p>
        </w:tc>
        <w:tc>
          <w:tcPr>
            <w:tcW w:w="1266" w:type="dxa"/>
            <w:shd w:val="clear" w:color="auto" w:fill="auto"/>
          </w:tcPr>
          <w:p w14:paraId="1070F840" w14:textId="77777777" w:rsidR="00AA790C" w:rsidRPr="00DD759E" w:rsidRDefault="00AA790C" w:rsidP="00A54904">
            <w:pPr>
              <w:pStyle w:val="Tabletext0"/>
            </w:pPr>
          </w:p>
        </w:tc>
      </w:tr>
      <w:tr w:rsidR="00AA790C" w:rsidRPr="00DD759E" w14:paraId="1070F849" w14:textId="77777777" w:rsidTr="00A54904">
        <w:tc>
          <w:tcPr>
            <w:tcW w:w="421" w:type="dxa"/>
            <w:shd w:val="clear" w:color="auto" w:fill="auto"/>
          </w:tcPr>
          <w:p w14:paraId="1070F842" w14:textId="77777777" w:rsidR="00AA790C" w:rsidRPr="00DD759E" w:rsidRDefault="00AA790C" w:rsidP="00A54904">
            <w:pPr>
              <w:pStyle w:val="Tabletext0"/>
            </w:pPr>
            <w:r w:rsidRPr="00DD759E">
              <w:t>8</w:t>
            </w:r>
          </w:p>
        </w:tc>
        <w:tc>
          <w:tcPr>
            <w:tcW w:w="1559" w:type="dxa"/>
            <w:tcBorders>
              <w:right w:val="single" w:sz="4" w:space="0" w:color="auto"/>
            </w:tcBorders>
            <w:shd w:val="clear" w:color="auto" w:fill="auto"/>
          </w:tcPr>
          <w:p w14:paraId="1070F843" w14:textId="77777777" w:rsidR="00AA790C" w:rsidRPr="00DD759E" w:rsidRDefault="00AA790C" w:rsidP="00A54904">
            <w:pPr>
              <w:pStyle w:val="Tabletext0"/>
            </w:pPr>
            <w:r w:rsidRPr="00DD759E">
              <w:t>Grassy Island (southern beach only)</w:t>
            </w:r>
          </w:p>
        </w:tc>
        <w:tc>
          <w:tcPr>
            <w:tcW w:w="1266" w:type="dxa"/>
            <w:tcBorders>
              <w:left w:val="single" w:sz="4" w:space="0" w:color="auto"/>
              <w:right w:val="single" w:sz="4" w:space="0" w:color="auto"/>
            </w:tcBorders>
            <w:shd w:val="clear" w:color="auto" w:fill="auto"/>
          </w:tcPr>
          <w:p w14:paraId="1070F844"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45" w14:textId="77777777" w:rsidR="00AA790C" w:rsidRPr="00DD759E" w:rsidRDefault="00AA790C" w:rsidP="00A54904">
            <w:pPr>
              <w:pStyle w:val="Tabletext0"/>
            </w:pPr>
          </w:p>
        </w:tc>
        <w:tc>
          <w:tcPr>
            <w:tcW w:w="1266" w:type="dxa"/>
            <w:tcBorders>
              <w:right w:val="single" w:sz="4" w:space="0" w:color="auto"/>
            </w:tcBorders>
            <w:shd w:val="clear" w:color="auto" w:fill="auto"/>
          </w:tcPr>
          <w:p w14:paraId="1070F846" w14:textId="77777777" w:rsidR="00AA790C" w:rsidRPr="00DD759E" w:rsidRDefault="00AA790C" w:rsidP="00A54904">
            <w:pPr>
              <w:pStyle w:val="Tabletext0"/>
              <w:jc w:val="center"/>
            </w:pPr>
            <w:r w:rsidRPr="00DD759E">
              <w:t>●</w:t>
            </w:r>
          </w:p>
        </w:tc>
        <w:tc>
          <w:tcPr>
            <w:tcW w:w="1266" w:type="dxa"/>
            <w:tcBorders>
              <w:left w:val="single" w:sz="4" w:space="0" w:color="auto"/>
            </w:tcBorders>
            <w:shd w:val="clear" w:color="auto" w:fill="auto"/>
          </w:tcPr>
          <w:p w14:paraId="1070F847" w14:textId="77777777" w:rsidR="00AA790C" w:rsidRPr="00DD759E" w:rsidRDefault="00AA790C" w:rsidP="00A54904">
            <w:pPr>
              <w:pStyle w:val="Tabletext0"/>
            </w:pPr>
          </w:p>
        </w:tc>
        <w:tc>
          <w:tcPr>
            <w:tcW w:w="1266" w:type="dxa"/>
            <w:shd w:val="clear" w:color="auto" w:fill="auto"/>
          </w:tcPr>
          <w:p w14:paraId="1070F848" w14:textId="77777777" w:rsidR="00AA790C" w:rsidRPr="00DD759E" w:rsidRDefault="00AA790C" w:rsidP="00A54904">
            <w:pPr>
              <w:pStyle w:val="Tabletext0"/>
              <w:jc w:val="center"/>
            </w:pPr>
            <w:r w:rsidRPr="00DD759E">
              <w:t>●</w:t>
            </w:r>
          </w:p>
        </w:tc>
      </w:tr>
      <w:tr w:rsidR="00AA790C" w:rsidRPr="00DD759E" w14:paraId="1070F851" w14:textId="77777777" w:rsidTr="00A54904">
        <w:tc>
          <w:tcPr>
            <w:tcW w:w="421" w:type="dxa"/>
            <w:shd w:val="clear" w:color="auto" w:fill="auto"/>
          </w:tcPr>
          <w:p w14:paraId="1070F84A" w14:textId="77777777" w:rsidR="00AA790C" w:rsidRPr="00DD759E" w:rsidRDefault="00AA790C" w:rsidP="00A54904">
            <w:pPr>
              <w:pStyle w:val="Tabletext0"/>
            </w:pPr>
            <w:r w:rsidRPr="00DD759E">
              <w:t>9</w:t>
            </w:r>
          </w:p>
        </w:tc>
        <w:tc>
          <w:tcPr>
            <w:tcW w:w="1559" w:type="dxa"/>
            <w:tcBorders>
              <w:right w:val="single" w:sz="4" w:space="0" w:color="auto"/>
            </w:tcBorders>
            <w:shd w:val="clear" w:color="auto" w:fill="auto"/>
          </w:tcPr>
          <w:p w14:paraId="1070F84B" w14:textId="77777777" w:rsidR="00AA790C" w:rsidRPr="00DD759E" w:rsidRDefault="00AA790C" w:rsidP="00A54904">
            <w:pPr>
              <w:pStyle w:val="Tabletext0"/>
            </w:pPr>
            <w:r w:rsidRPr="00DD759E">
              <w:t>Olden Rock (south of Olden Island)</w:t>
            </w:r>
          </w:p>
        </w:tc>
        <w:tc>
          <w:tcPr>
            <w:tcW w:w="1266" w:type="dxa"/>
            <w:tcBorders>
              <w:left w:val="single" w:sz="4" w:space="0" w:color="auto"/>
              <w:right w:val="single" w:sz="4" w:space="0" w:color="auto"/>
            </w:tcBorders>
            <w:shd w:val="clear" w:color="auto" w:fill="auto"/>
          </w:tcPr>
          <w:p w14:paraId="1070F84C" w14:textId="77777777" w:rsidR="00AA790C" w:rsidRPr="00DD759E" w:rsidRDefault="00AA790C" w:rsidP="00A54904">
            <w:pPr>
              <w:pStyle w:val="Tabletext0"/>
              <w:jc w:val="center"/>
            </w:pPr>
            <w:r w:rsidRPr="00DD759E">
              <w:t>●</w:t>
            </w:r>
          </w:p>
        </w:tc>
        <w:tc>
          <w:tcPr>
            <w:tcW w:w="1266" w:type="dxa"/>
            <w:tcBorders>
              <w:left w:val="single" w:sz="4" w:space="0" w:color="auto"/>
            </w:tcBorders>
            <w:shd w:val="clear" w:color="auto" w:fill="auto"/>
          </w:tcPr>
          <w:p w14:paraId="1070F84D" w14:textId="77777777" w:rsidR="00AA790C" w:rsidRPr="00DD759E" w:rsidRDefault="00AA790C" w:rsidP="00A54904">
            <w:pPr>
              <w:pStyle w:val="Tabletext0"/>
            </w:pPr>
          </w:p>
        </w:tc>
        <w:tc>
          <w:tcPr>
            <w:tcW w:w="1266" w:type="dxa"/>
            <w:tcBorders>
              <w:right w:val="single" w:sz="4" w:space="0" w:color="auto"/>
            </w:tcBorders>
            <w:shd w:val="clear" w:color="auto" w:fill="auto"/>
          </w:tcPr>
          <w:p w14:paraId="1070F84E" w14:textId="77777777" w:rsidR="00AA790C" w:rsidRPr="00DD759E" w:rsidRDefault="00AA790C" w:rsidP="00A54904">
            <w:pPr>
              <w:pStyle w:val="Tabletext0"/>
            </w:pPr>
          </w:p>
        </w:tc>
        <w:tc>
          <w:tcPr>
            <w:tcW w:w="1266" w:type="dxa"/>
            <w:tcBorders>
              <w:left w:val="single" w:sz="4" w:space="0" w:color="auto"/>
            </w:tcBorders>
            <w:shd w:val="clear" w:color="auto" w:fill="auto"/>
          </w:tcPr>
          <w:p w14:paraId="1070F84F" w14:textId="77777777" w:rsidR="00AA790C" w:rsidRPr="00DD759E" w:rsidRDefault="00AA790C" w:rsidP="00A54904">
            <w:pPr>
              <w:pStyle w:val="Tabletext0"/>
            </w:pPr>
          </w:p>
        </w:tc>
        <w:tc>
          <w:tcPr>
            <w:tcW w:w="1266" w:type="dxa"/>
            <w:shd w:val="clear" w:color="auto" w:fill="auto"/>
          </w:tcPr>
          <w:p w14:paraId="1070F850" w14:textId="77777777" w:rsidR="00AA790C" w:rsidRPr="00DD759E" w:rsidRDefault="00AA790C" w:rsidP="00A54904">
            <w:pPr>
              <w:pStyle w:val="Tabletext0"/>
              <w:jc w:val="center"/>
            </w:pPr>
            <w:r w:rsidRPr="00DD759E">
              <w:t>●</w:t>
            </w:r>
          </w:p>
        </w:tc>
      </w:tr>
      <w:tr w:rsidR="00AA790C" w:rsidRPr="00DD759E" w14:paraId="1070F859" w14:textId="77777777" w:rsidTr="00A54904">
        <w:tc>
          <w:tcPr>
            <w:tcW w:w="421" w:type="dxa"/>
            <w:tcBorders>
              <w:bottom w:val="single" w:sz="2" w:space="0" w:color="auto"/>
            </w:tcBorders>
            <w:shd w:val="clear" w:color="auto" w:fill="auto"/>
          </w:tcPr>
          <w:p w14:paraId="1070F852" w14:textId="77777777" w:rsidR="00AA790C" w:rsidRPr="00DD759E" w:rsidRDefault="00AA790C" w:rsidP="00A54904">
            <w:pPr>
              <w:pStyle w:val="Tabletext0"/>
            </w:pPr>
            <w:r w:rsidRPr="00DD759E">
              <w:t>10</w:t>
            </w:r>
          </w:p>
        </w:tc>
        <w:tc>
          <w:tcPr>
            <w:tcW w:w="1559" w:type="dxa"/>
            <w:tcBorders>
              <w:bottom w:val="single" w:sz="2" w:space="0" w:color="auto"/>
              <w:right w:val="single" w:sz="4" w:space="0" w:color="auto"/>
            </w:tcBorders>
            <w:shd w:val="clear" w:color="auto" w:fill="auto"/>
          </w:tcPr>
          <w:p w14:paraId="1070F853" w14:textId="77777777" w:rsidR="00AA790C" w:rsidRPr="00DD759E" w:rsidRDefault="00AA790C" w:rsidP="00A54904">
            <w:pPr>
              <w:pStyle w:val="Tabletext0"/>
            </w:pPr>
            <w:r w:rsidRPr="00DD759E">
              <w:t>Shaw Island (beach east of Burning Point)</w:t>
            </w:r>
          </w:p>
        </w:tc>
        <w:tc>
          <w:tcPr>
            <w:tcW w:w="1266" w:type="dxa"/>
            <w:tcBorders>
              <w:left w:val="single" w:sz="4" w:space="0" w:color="auto"/>
              <w:bottom w:val="single" w:sz="2" w:space="0" w:color="auto"/>
              <w:right w:val="single" w:sz="4" w:space="0" w:color="auto"/>
            </w:tcBorders>
            <w:shd w:val="clear" w:color="auto" w:fill="auto"/>
          </w:tcPr>
          <w:p w14:paraId="1070F854" w14:textId="77777777" w:rsidR="00AA790C" w:rsidRPr="00DD759E" w:rsidRDefault="00AA790C" w:rsidP="00A54904">
            <w:pPr>
              <w:pStyle w:val="Tabletext0"/>
            </w:pPr>
          </w:p>
        </w:tc>
        <w:tc>
          <w:tcPr>
            <w:tcW w:w="1266" w:type="dxa"/>
            <w:tcBorders>
              <w:left w:val="single" w:sz="4" w:space="0" w:color="auto"/>
              <w:bottom w:val="single" w:sz="2" w:space="0" w:color="auto"/>
            </w:tcBorders>
            <w:shd w:val="clear" w:color="auto" w:fill="auto"/>
          </w:tcPr>
          <w:p w14:paraId="1070F855" w14:textId="77777777" w:rsidR="00AA790C" w:rsidRPr="00DD759E" w:rsidRDefault="00AA790C" w:rsidP="00A54904">
            <w:pPr>
              <w:pStyle w:val="Tabletext0"/>
            </w:pPr>
          </w:p>
        </w:tc>
        <w:tc>
          <w:tcPr>
            <w:tcW w:w="1266" w:type="dxa"/>
            <w:tcBorders>
              <w:bottom w:val="single" w:sz="2" w:space="0" w:color="auto"/>
              <w:right w:val="single" w:sz="4" w:space="0" w:color="auto"/>
            </w:tcBorders>
            <w:shd w:val="clear" w:color="auto" w:fill="auto"/>
          </w:tcPr>
          <w:p w14:paraId="1070F856" w14:textId="77777777" w:rsidR="00AA790C" w:rsidRPr="00DD759E" w:rsidRDefault="00AA790C" w:rsidP="00A54904">
            <w:pPr>
              <w:pStyle w:val="Tabletext0"/>
              <w:jc w:val="center"/>
            </w:pPr>
            <w:r w:rsidRPr="00DD759E">
              <w:t>●</w:t>
            </w:r>
          </w:p>
        </w:tc>
        <w:tc>
          <w:tcPr>
            <w:tcW w:w="1266" w:type="dxa"/>
            <w:tcBorders>
              <w:left w:val="single" w:sz="4" w:space="0" w:color="auto"/>
              <w:bottom w:val="single" w:sz="2" w:space="0" w:color="auto"/>
            </w:tcBorders>
            <w:shd w:val="clear" w:color="auto" w:fill="auto"/>
          </w:tcPr>
          <w:p w14:paraId="1070F857" w14:textId="77777777" w:rsidR="00AA790C" w:rsidRPr="00DD759E" w:rsidRDefault="00AA790C" w:rsidP="00A54904">
            <w:pPr>
              <w:pStyle w:val="Tabletext0"/>
            </w:pPr>
          </w:p>
        </w:tc>
        <w:tc>
          <w:tcPr>
            <w:tcW w:w="1266" w:type="dxa"/>
            <w:tcBorders>
              <w:bottom w:val="single" w:sz="2" w:space="0" w:color="auto"/>
            </w:tcBorders>
            <w:shd w:val="clear" w:color="auto" w:fill="auto"/>
          </w:tcPr>
          <w:p w14:paraId="1070F858" w14:textId="77777777" w:rsidR="00AA790C" w:rsidRPr="00DD759E" w:rsidRDefault="00AA790C" w:rsidP="00A54904">
            <w:pPr>
              <w:pStyle w:val="Tabletext0"/>
              <w:jc w:val="center"/>
            </w:pPr>
            <w:r w:rsidRPr="00DD759E">
              <w:t>●</w:t>
            </w:r>
          </w:p>
        </w:tc>
      </w:tr>
      <w:tr w:rsidR="00AA790C" w:rsidRPr="00DD759E" w14:paraId="1070F861" w14:textId="77777777" w:rsidTr="00A54904">
        <w:tc>
          <w:tcPr>
            <w:tcW w:w="421" w:type="dxa"/>
            <w:tcBorders>
              <w:top w:val="single" w:sz="2" w:space="0" w:color="auto"/>
              <w:bottom w:val="single" w:sz="12" w:space="0" w:color="auto"/>
            </w:tcBorders>
            <w:shd w:val="clear" w:color="auto" w:fill="auto"/>
          </w:tcPr>
          <w:p w14:paraId="1070F85A" w14:textId="77777777" w:rsidR="00AA790C" w:rsidRPr="00DD759E" w:rsidRDefault="00AA790C" w:rsidP="00A54904">
            <w:pPr>
              <w:pStyle w:val="Tabletext0"/>
            </w:pPr>
            <w:r w:rsidRPr="00DD759E">
              <w:t>11</w:t>
            </w:r>
          </w:p>
        </w:tc>
        <w:tc>
          <w:tcPr>
            <w:tcW w:w="1559" w:type="dxa"/>
            <w:tcBorders>
              <w:top w:val="single" w:sz="2" w:space="0" w:color="auto"/>
              <w:bottom w:val="single" w:sz="12" w:space="0" w:color="auto"/>
              <w:right w:val="single" w:sz="4" w:space="0" w:color="auto"/>
            </w:tcBorders>
            <w:shd w:val="clear" w:color="auto" w:fill="auto"/>
          </w:tcPr>
          <w:p w14:paraId="1070F85B" w14:textId="77777777" w:rsidR="00AA790C" w:rsidRPr="00DD759E" w:rsidRDefault="00AA790C" w:rsidP="00A54904">
            <w:pPr>
              <w:pStyle w:val="Tabletext0"/>
            </w:pPr>
            <w:r w:rsidRPr="00DD759E">
              <w:t>South Repulse Island (western beach only)</w:t>
            </w:r>
          </w:p>
        </w:tc>
        <w:tc>
          <w:tcPr>
            <w:tcW w:w="1266" w:type="dxa"/>
            <w:tcBorders>
              <w:top w:val="single" w:sz="2" w:space="0" w:color="auto"/>
              <w:left w:val="single" w:sz="4" w:space="0" w:color="auto"/>
              <w:bottom w:val="single" w:sz="12" w:space="0" w:color="auto"/>
              <w:right w:val="single" w:sz="4" w:space="0" w:color="auto"/>
            </w:tcBorders>
            <w:shd w:val="clear" w:color="auto" w:fill="auto"/>
          </w:tcPr>
          <w:p w14:paraId="1070F85C" w14:textId="77777777" w:rsidR="00AA790C" w:rsidRPr="00DD759E" w:rsidRDefault="00AA790C" w:rsidP="00A54904">
            <w:pPr>
              <w:pStyle w:val="Tabletext0"/>
            </w:pPr>
          </w:p>
        </w:tc>
        <w:tc>
          <w:tcPr>
            <w:tcW w:w="1266" w:type="dxa"/>
            <w:tcBorders>
              <w:top w:val="single" w:sz="2" w:space="0" w:color="auto"/>
              <w:left w:val="single" w:sz="4" w:space="0" w:color="auto"/>
              <w:bottom w:val="single" w:sz="12" w:space="0" w:color="auto"/>
            </w:tcBorders>
            <w:shd w:val="clear" w:color="auto" w:fill="auto"/>
          </w:tcPr>
          <w:p w14:paraId="1070F85D" w14:textId="77777777" w:rsidR="00AA790C" w:rsidRPr="00DD759E" w:rsidRDefault="00AA790C" w:rsidP="00A54904">
            <w:pPr>
              <w:pStyle w:val="Tabletext0"/>
            </w:pPr>
          </w:p>
        </w:tc>
        <w:tc>
          <w:tcPr>
            <w:tcW w:w="1266" w:type="dxa"/>
            <w:tcBorders>
              <w:top w:val="single" w:sz="2" w:space="0" w:color="auto"/>
              <w:bottom w:val="single" w:sz="12" w:space="0" w:color="auto"/>
              <w:right w:val="single" w:sz="4" w:space="0" w:color="auto"/>
            </w:tcBorders>
            <w:shd w:val="clear" w:color="auto" w:fill="auto"/>
          </w:tcPr>
          <w:p w14:paraId="1070F85E" w14:textId="77777777" w:rsidR="00AA790C" w:rsidRPr="00DD759E" w:rsidRDefault="00AA790C" w:rsidP="00A54904">
            <w:pPr>
              <w:pStyle w:val="Tabletext0"/>
              <w:jc w:val="center"/>
            </w:pPr>
            <w:r w:rsidRPr="00DD759E">
              <w:t>●</w:t>
            </w:r>
          </w:p>
        </w:tc>
        <w:tc>
          <w:tcPr>
            <w:tcW w:w="1266" w:type="dxa"/>
            <w:tcBorders>
              <w:top w:val="single" w:sz="2" w:space="0" w:color="auto"/>
              <w:left w:val="single" w:sz="4" w:space="0" w:color="auto"/>
              <w:bottom w:val="single" w:sz="12" w:space="0" w:color="auto"/>
            </w:tcBorders>
            <w:shd w:val="clear" w:color="auto" w:fill="auto"/>
          </w:tcPr>
          <w:p w14:paraId="1070F85F" w14:textId="77777777" w:rsidR="00AA790C" w:rsidRPr="00DD759E" w:rsidRDefault="00AA790C" w:rsidP="00A54904">
            <w:pPr>
              <w:pStyle w:val="Tabletext0"/>
            </w:pPr>
          </w:p>
        </w:tc>
        <w:tc>
          <w:tcPr>
            <w:tcW w:w="1266" w:type="dxa"/>
            <w:tcBorders>
              <w:top w:val="single" w:sz="2" w:space="0" w:color="auto"/>
              <w:bottom w:val="single" w:sz="12" w:space="0" w:color="auto"/>
            </w:tcBorders>
            <w:shd w:val="clear" w:color="auto" w:fill="auto"/>
          </w:tcPr>
          <w:p w14:paraId="1070F860" w14:textId="77777777" w:rsidR="00AA790C" w:rsidRPr="00DD759E" w:rsidRDefault="00AA790C" w:rsidP="00A54904">
            <w:pPr>
              <w:pStyle w:val="Tabletext0"/>
              <w:jc w:val="center"/>
            </w:pPr>
            <w:r w:rsidRPr="00DD759E">
              <w:t>●</w:t>
            </w:r>
          </w:p>
        </w:tc>
      </w:tr>
    </w:tbl>
    <w:p w14:paraId="1070F862" w14:textId="77777777" w:rsidR="00AA790C" w:rsidRPr="00DD759E" w:rsidRDefault="00AA790C" w:rsidP="00AA790C">
      <w:pPr>
        <w:pStyle w:val="notetext"/>
      </w:pPr>
      <w:r w:rsidRPr="00DD759E">
        <w:t>Note 1:</w:t>
      </w:r>
      <w:r w:rsidRPr="00DD759E">
        <w:tab/>
        <w:t>As there is no access to East Rock and Edwin Rock from 1 October to 31 March, the speed limit of 6 knots effectively applies from 1 April to 30 September.</w:t>
      </w:r>
    </w:p>
    <w:p w14:paraId="1070F863" w14:textId="77777777" w:rsidR="00AA790C" w:rsidRPr="00DD759E" w:rsidRDefault="00AA790C" w:rsidP="00AA790C">
      <w:pPr>
        <w:pStyle w:val="notetext"/>
      </w:pPr>
      <w:r w:rsidRPr="00DD759E">
        <w:t>Note 2:</w:t>
      </w:r>
      <w:r w:rsidRPr="00DD759E">
        <w:tab/>
        <w:t>Eshelby Islands are located with a Preservation (pink) Zone under the Zoning Plan. Access to these islands is limited and only in accordance with the Zoning Plan.</w:t>
      </w:r>
    </w:p>
    <w:p w14:paraId="1070F864" w14:textId="77777777" w:rsidR="00AA790C" w:rsidRPr="00DD759E" w:rsidRDefault="00AA790C" w:rsidP="00AA790C">
      <w:pPr>
        <w:pStyle w:val="notetext"/>
      </w:pPr>
      <w:r w:rsidRPr="00DD759E">
        <w:t>Note 3:</w:t>
      </w:r>
      <w:r w:rsidRPr="00DD759E">
        <w:tab/>
        <w:t>Significant bird site boundaries are set out in Schedule 6.</w:t>
      </w:r>
    </w:p>
    <w:p w14:paraId="1070F865" w14:textId="77777777" w:rsidR="00B34673" w:rsidRPr="00DD759E" w:rsidRDefault="00B34673" w:rsidP="00B34673">
      <w:pPr>
        <w:pStyle w:val="ActHead5"/>
      </w:pPr>
      <w:bookmarkStart w:id="69" w:name="_Toc501379747"/>
      <w:r w:rsidRPr="00DD759E">
        <w:rPr>
          <w:rStyle w:val="CharSectno"/>
        </w:rPr>
        <w:t>1.25</w:t>
      </w:r>
      <w:r w:rsidRPr="00DD759E">
        <w:t xml:space="preserve">  Site plans</w:t>
      </w:r>
      <w:bookmarkEnd w:id="69"/>
    </w:p>
    <w:p w14:paraId="1070F866" w14:textId="77777777" w:rsidR="00B34673" w:rsidRPr="00DD759E" w:rsidRDefault="00B34673" w:rsidP="00B34673">
      <w:pPr>
        <w:pStyle w:val="Subsection"/>
      </w:pPr>
      <w:r w:rsidRPr="00DD759E">
        <w:tab/>
        <w:t>(1)</w:t>
      </w:r>
      <w:r w:rsidRPr="00DD759E">
        <w:tab/>
        <w:t>Other sensitive sites in the Planning Area may be identified and the need for site plans for sensitive or heavily used sites in the Planning Area may arise from time to time. These will be developed through detailed site planning, with input from key stakeholders.</w:t>
      </w:r>
    </w:p>
    <w:p w14:paraId="1070F867" w14:textId="77777777" w:rsidR="00B34673" w:rsidRPr="00DD759E" w:rsidRDefault="00B34673" w:rsidP="00B34673">
      <w:pPr>
        <w:pStyle w:val="notetext"/>
      </w:pPr>
      <w:r w:rsidRPr="00DD759E">
        <w:t>Note:</w:t>
      </w:r>
      <w:r w:rsidRPr="00DD759E">
        <w:tab/>
        <w:t>Some examples of sensitive sites that may be identified are as follows:</w:t>
      </w:r>
    </w:p>
    <w:p w14:paraId="1070F868" w14:textId="77777777" w:rsidR="00B34673" w:rsidRPr="00DD759E" w:rsidRDefault="00B34673" w:rsidP="00B34673">
      <w:pPr>
        <w:pStyle w:val="notepara"/>
      </w:pPr>
      <w:r w:rsidRPr="00DD759E">
        <w:t>(a)</w:t>
      </w:r>
      <w:r w:rsidRPr="00DD759E">
        <w:tab/>
        <w:t>Blue Pearl Bay, Hayman Island;</w:t>
      </w:r>
    </w:p>
    <w:p w14:paraId="1070F869" w14:textId="77777777" w:rsidR="00B34673" w:rsidRPr="00DD759E" w:rsidRDefault="00B34673" w:rsidP="00B34673">
      <w:pPr>
        <w:pStyle w:val="notepara"/>
      </w:pPr>
      <w:r w:rsidRPr="00DD759E">
        <w:t>(b)</w:t>
      </w:r>
      <w:r w:rsidRPr="00DD759E">
        <w:tab/>
        <w:t>Hardy Reef;</w:t>
      </w:r>
    </w:p>
    <w:p w14:paraId="1070F86A" w14:textId="77777777" w:rsidR="00B34673" w:rsidRPr="00DD759E" w:rsidRDefault="00B34673" w:rsidP="00B34673">
      <w:pPr>
        <w:pStyle w:val="notepara"/>
      </w:pPr>
      <w:r w:rsidRPr="00DD759E">
        <w:t>(c)</w:t>
      </w:r>
      <w:r w:rsidRPr="00DD759E">
        <w:tab/>
        <w:t>Langford Island;</w:t>
      </w:r>
    </w:p>
    <w:p w14:paraId="1070F86B" w14:textId="77777777" w:rsidR="00B34673" w:rsidRPr="00DD759E" w:rsidRDefault="00B34673" w:rsidP="00B34673">
      <w:pPr>
        <w:pStyle w:val="notepara"/>
      </w:pPr>
      <w:r w:rsidRPr="00DD759E">
        <w:t>(d)</w:t>
      </w:r>
      <w:r w:rsidRPr="00DD759E">
        <w:tab/>
        <w:t>Lindeman and Seaforth Islands;</w:t>
      </w:r>
    </w:p>
    <w:p w14:paraId="1070F86C" w14:textId="77777777" w:rsidR="00B34673" w:rsidRPr="00DD759E" w:rsidRDefault="00B34673" w:rsidP="00B34673">
      <w:pPr>
        <w:pStyle w:val="notepara"/>
      </w:pPr>
      <w:r w:rsidRPr="00DD759E">
        <w:t>(e)</w:t>
      </w:r>
      <w:r w:rsidRPr="00DD759E">
        <w:tab/>
        <w:t>Luncheon Bay, Hook Island;</w:t>
      </w:r>
    </w:p>
    <w:p w14:paraId="1070F86D" w14:textId="77777777" w:rsidR="00B34673" w:rsidRPr="00DD759E" w:rsidRDefault="00B34673" w:rsidP="00B34673">
      <w:pPr>
        <w:pStyle w:val="notepara"/>
      </w:pPr>
      <w:r w:rsidRPr="00DD759E">
        <w:t>(f)</w:t>
      </w:r>
      <w:r w:rsidRPr="00DD759E">
        <w:tab/>
        <w:t>Mackerel Bay, Hook Island;</w:t>
      </w:r>
    </w:p>
    <w:p w14:paraId="1070F86E" w14:textId="77777777" w:rsidR="00B34673" w:rsidRPr="00DD759E" w:rsidRDefault="00B34673" w:rsidP="00B34673">
      <w:pPr>
        <w:pStyle w:val="notepara"/>
      </w:pPr>
      <w:r w:rsidRPr="00DD759E">
        <w:t>(g)</w:t>
      </w:r>
      <w:r w:rsidRPr="00DD759E">
        <w:tab/>
        <w:t>Manta Ray Bay, Hook Island;</w:t>
      </w:r>
    </w:p>
    <w:p w14:paraId="1070F86F" w14:textId="77777777" w:rsidR="00B34673" w:rsidRPr="00DD759E" w:rsidRDefault="00B34673" w:rsidP="00B34673">
      <w:pPr>
        <w:pStyle w:val="notepara"/>
      </w:pPr>
      <w:r w:rsidRPr="00DD759E">
        <w:t>(h)</w:t>
      </w:r>
      <w:r w:rsidRPr="00DD759E">
        <w:tab/>
        <w:t>Tongue Bay, Whitsunday Island;</w:t>
      </w:r>
    </w:p>
    <w:p w14:paraId="1070F870" w14:textId="77777777" w:rsidR="00B34673" w:rsidRPr="00DD759E" w:rsidRDefault="00B34673" w:rsidP="00B34673">
      <w:pPr>
        <w:pStyle w:val="notepara"/>
      </w:pPr>
      <w:r w:rsidRPr="00DD759E">
        <w:t>(i)</w:t>
      </w:r>
      <w:r w:rsidRPr="00DD759E">
        <w:tab/>
        <w:t>Whitehaven Beach, Whitsunday Island.</w:t>
      </w:r>
    </w:p>
    <w:p w14:paraId="1070F871" w14:textId="77777777" w:rsidR="00B34673" w:rsidRPr="00DD759E" w:rsidRDefault="00B34673" w:rsidP="00B34673">
      <w:pPr>
        <w:pStyle w:val="Subsection"/>
      </w:pPr>
      <w:r w:rsidRPr="00DD759E">
        <w:tab/>
        <w:t>(2)</w:t>
      </w:r>
      <w:r w:rsidRPr="00DD759E">
        <w:tab/>
        <w:t>If the Authority develops a site plan for a sensitive site in the Planning Area that requires amendment of this Plan, the Authority will seek public comment on the proposed amendment in accordance with statutory requirements.</w:t>
      </w:r>
    </w:p>
    <w:p w14:paraId="1070F872" w14:textId="77777777" w:rsidR="00B34673" w:rsidRPr="00DD759E" w:rsidRDefault="00B34673" w:rsidP="00B34673">
      <w:pPr>
        <w:pStyle w:val="Subsection"/>
      </w:pPr>
      <w:r w:rsidRPr="00DD759E">
        <w:tab/>
        <w:t>(3)</w:t>
      </w:r>
      <w:r w:rsidRPr="00DD759E">
        <w:tab/>
        <w:t>In preparing site plans, the Authority may consider the appropriateness of one or more of the following:</w:t>
      </w:r>
    </w:p>
    <w:p w14:paraId="1070F873" w14:textId="77777777" w:rsidR="00B34673" w:rsidRPr="00DD759E" w:rsidRDefault="00B34673" w:rsidP="00B34673">
      <w:pPr>
        <w:pStyle w:val="Paragraph"/>
      </w:pPr>
      <w:r w:rsidRPr="00DD759E">
        <w:tab/>
        <w:t>(a)</w:t>
      </w:r>
      <w:r w:rsidRPr="00DD759E">
        <w:tab/>
        <w:t>imposing additional requirements for bookings;</w:t>
      </w:r>
    </w:p>
    <w:p w14:paraId="1070F874" w14:textId="77777777" w:rsidR="00B34673" w:rsidRPr="00DD759E" w:rsidRDefault="00B34673" w:rsidP="00B34673">
      <w:pPr>
        <w:pStyle w:val="Paragraph"/>
      </w:pPr>
      <w:r w:rsidRPr="00DD759E">
        <w:tab/>
        <w:t>(b)</w:t>
      </w:r>
      <w:r w:rsidRPr="00DD759E">
        <w:tab/>
        <w:t>limiting the number of bookings that can be made for a day;</w:t>
      </w:r>
    </w:p>
    <w:p w14:paraId="1070F875" w14:textId="77777777" w:rsidR="00B34673" w:rsidRPr="00DD759E" w:rsidRDefault="00B34673" w:rsidP="00B34673">
      <w:pPr>
        <w:pStyle w:val="Paragraph"/>
      </w:pPr>
      <w:r w:rsidRPr="00DD759E">
        <w:tab/>
        <w:t>(c)</w:t>
      </w:r>
      <w:r w:rsidRPr="00DD759E">
        <w:tab/>
        <w:t>limiting or prohibiting multiple visits on a day;</w:t>
      </w:r>
    </w:p>
    <w:p w14:paraId="1070F876" w14:textId="77777777" w:rsidR="00B34673" w:rsidRPr="00DD759E" w:rsidRDefault="00B34673" w:rsidP="00B34673">
      <w:pPr>
        <w:pStyle w:val="Paragraph"/>
      </w:pPr>
      <w:r w:rsidRPr="00DD759E">
        <w:tab/>
        <w:t>(d)</w:t>
      </w:r>
      <w:r w:rsidRPr="00DD759E">
        <w:tab/>
        <w:t>allowing use of moorings, but not anchors, within a bay.</w:t>
      </w:r>
    </w:p>
    <w:p w14:paraId="1070F877" w14:textId="77777777" w:rsidR="00B34673" w:rsidRPr="00DD759E" w:rsidRDefault="00B34673" w:rsidP="00B34673">
      <w:pPr>
        <w:pStyle w:val="subsection2"/>
      </w:pPr>
      <w:r w:rsidRPr="00DD759E">
        <w:t>This does not limit what the Authority may consider in preparing site plans.</w:t>
      </w:r>
    </w:p>
    <w:p w14:paraId="1070F878" w14:textId="77777777" w:rsidR="00B53214" w:rsidRPr="00375ABA" w:rsidRDefault="00B53214" w:rsidP="00C42506">
      <w:pPr>
        <w:pStyle w:val="ActHead4"/>
      </w:pPr>
      <w:bookmarkStart w:id="70" w:name="_Toc501379748"/>
      <w:r w:rsidRPr="00C42506">
        <w:t>Subdivision 3</w:t>
      </w:r>
      <w:r w:rsidR="00C42506" w:rsidRPr="00C42506">
        <w:t>—</w:t>
      </w:r>
      <w:r w:rsidRPr="00C42506">
        <w:t>Moorings and tourist facilities</w:t>
      </w:r>
      <w:bookmarkEnd w:id="70"/>
    </w:p>
    <w:p w14:paraId="1070F879" w14:textId="77777777" w:rsidR="00B53214" w:rsidRPr="00375ABA" w:rsidRDefault="00B53214" w:rsidP="00C42506">
      <w:pPr>
        <w:pStyle w:val="ActHead5"/>
      </w:pPr>
      <w:bookmarkStart w:id="71" w:name="_Toc501379749"/>
      <w:r w:rsidRPr="00C42506">
        <w:rPr>
          <w:rStyle w:val="CharSectno"/>
        </w:rPr>
        <w:t>1.26</w:t>
      </w:r>
      <w:r w:rsidR="00C42506" w:rsidRPr="00C42506">
        <w:t xml:space="preserve">  </w:t>
      </w:r>
      <w:r w:rsidRPr="00C42506">
        <w:t>Policy overview</w:t>
      </w:r>
      <w:r w:rsidR="00C42506">
        <w:t>—</w:t>
      </w:r>
      <w:r w:rsidRPr="00C42506">
        <w:t>moorings and tourist facilities</w:t>
      </w:r>
      <w:bookmarkEnd w:id="71"/>
    </w:p>
    <w:p w14:paraId="1070F87A" w14:textId="77777777" w:rsidR="00B53214" w:rsidRPr="00375ABA" w:rsidRDefault="00B53214" w:rsidP="00C42506">
      <w:pPr>
        <w:pStyle w:val="Subsection"/>
      </w:pPr>
      <w:r w:rsidRPr="00375ABA">
        <w:tab/>
      </w:r>
      <w:r w:rsidRPr="00C42506">
        <w:t>(1)</w:t>
      </w:r>
      <w:r w:rsidRPr="00375ABA">
        <w:tab/>
      </w:r>
      <w:r w:rsidRPr="00C42506">
        <w:t xml:space="preserve">Many moorings and tourist facilities exist in the Planning Area, particularly in setting 1 </w:t>
      </w:r>
      <w:r w:rsidR="00B34673" w:rsidRPr="00DD759E">
        <w:t>(intensive)</w:t>
      </w:r>
      <w:r w:rsidR="00B34673">
        <w:t xml:space="preserve"> </w:t>
      </w:r>
      <w:r w:rsidRPr="00C42506">
        <w:t>areas, but also at Hardy Reef and several other popular destinations in the Planning Area. A number of public moorings and reef protection markers have also been installed in the Planning Area to protect the fragile reefs while providing continued access to popular destinations.</w:t>
      </w:r>
    </w:p>
    <w:p w14:paraId="1070F87B" w14:textId="77777777" w:rsidR="00B53214" w:rsidRPr="00375ABA" w:rsidRDefault="00B53214" w:rsidP="00C42506">
      <w:pPr>
        <w:pStyle w:val="Subsection"/>
      </w:pPr>
      <w:r w:rsidRPr="00375ABA">
        <w:tab/>
      </w:r>
      <w:r w:rsidRPr="00C42506">
        <w:t>(2)</w:t>
      </w:r>
      <w:r w:rsidRPr="00375ABA">
        <w:tab/>
      </w:r>
      <w:r w:rsidRPr="00C42506">
        <w:t>Public moorings are not limited by this Plan.</w:t>
      </w:r>
    </w:p>
    <w:p w14:paraId="1070F87C" w14:textId="77777777" w:rsidR="00B53214" w:rsidRPr="00375ABA" w:rsidRDefault="00B53214" w:rsidP="00C42506">
      <w:pPr>
        <w:pStyle w:val="Subsection"/>
      </w:pPr>
      <w:r w:rsidRPr="00375ABA">
        <w:tab/>
      </w:r>
      <w:r w:rsidRPr="00C42506">
        <w:t>(3)</w:t>
      </w:r>
      <w:r w:rsidRPr="00375ABA">
        <w:tab/>
      </w:r>
      <w:r w:rsidRPr="00C42506">
        <w:t>The installation of moorings and tourist facilities at popular destinations may result in the exclusion and displacement of other users.</w:t>
      </w:r>
    </w:p>
    <w:p w14:paraId="1070F87D" w14:textId="77777777" w:rsidR="00B34673" w:rsidRPr="00DD759E" w:rsidRDefault="00B34673" w:rsidP="00B34673">
      <w:pPr>
        <w:pStyle w:val="notetext"/>
      </w:pPr>
      <w:r w:rsidRPr="00DD759E">
        <w:t>Note:</w:t>
      </w:r>
      <w:r w:rsidRPr="00DD759E">
        <w:tab/>
        <w:t>The Regulations contain provisions about applying for, and deciding whether to grant or refuse, permissions to install a mooring, pontoon or tourist facility or to operate a tourist program. Those provisions affect the installation of any mooring, pontoon or tourist facility.</w:t>
      </w:r>
    </w:p>
    <w:p w14:paraId="1070F87E" w14:textId="77777777" w:rsidR="00B53214" w:rsidRPr="00375ABA" w:rsidRDefault="00B53214" w:rsidP="00C42506">
      <w:pPr>
        <w:pStyle w:val="Subsection"/>
      </w:pPr>
      <w:r w:rsidRPr="00375ABA">
        <w:tab/>
      </w:r>
      <w:r w:rsidRPr="00C42506">
        <w:t>(4)</w:t>
      </w:r>
      <w:r w:rsidRPr="00375ABA">
        <w:tab/>
      </w:r>
      <w:r w:rsidRPr="00C42506">
        <w:t>The Authority recognises that it may be appropriate to provide some level of access to operators who wish to access public moorings on a regular basis. The Authority will only agree to grant such access after the requirements of broader community access have been considered.</w:t>
      </w:r>
    </w:p>
    <w:p w14:paraId="1070F87F" w14:textId="77777777" w:rsidR="00B53214" w:rsidRPr="00375ABA" w:rsidRDefault="00B53214" w:rsidP="00C42506">
      <w:pPr>
        <w:pStyle w:val="SubsectionHead"/>
      </w:pPr>
      <w:r w:rsidRPr="00C42506">
        <w:t>Marine tourism contingency</w:t>
      </w:r>
    </w:p>
    <w:p w14:paraId="1070F880" w14:textId="77777777" w:rsidR="00B53214" w:rsidRPr="00375ABA" w:rsidRDefault="00B53214" w:rsidP="00C42506">
      <w:pPr>
        <w:pStyle w:val="Subsection"/>
      </w:pPr>
      <w:r w:rsidRPr="00375ABA">
        <w:tab/>
      </w:r>
      <w:r w:rsidRPr="00C42506">
        <w:t>(6)</w:t>
      </w:r>
      <w:r w:rsidRPr="00375ABA">
        <w:tab/>
      </w:r>
      <w:r w:rsidRPr="00C42506">
        <w:t>If a permitted tourist program or facility is located in a place in the Planning Area and the place is severely damaged by a severe environmental incident, the Authority may permit the program or the facility to be temporarily relocated.</w:t>
      </w:r>
    </w:p>
    <w:p w14:paraId="1070F881" w14:textId="77777777" w:rsidR="00B53214" w:rsidRPr="00375ABA" w:rsidRDefault="00C42506" w:rsidP="00C42506">
      <w:pPr>
        <w:pStyle w:val="notetext"/>
      </w:pPr>
      <w:r w:rsidRPr="00C42506">
        <w:rPr>
          <w:iCs/>
        </w:rPr>
        <w:t>Note:</w:t>
      </w:r>
      <w:r w:rsidRPr="00C42506">
        <w:rPr>
          <w:iCs/>
        </w:rPr>
        <w:tab/>
      </w:r>
      <w:r w:rsidR="00B53214" w:rsidRPr="00C42506">
        <w:t xml:space="preserve">The document published by the Authority and entitled </w:t>
      </w:r>
      <w:r w:rsidR="00B53214" w:rsidRPr="00C42506">
        <w:rPr>
          <w:i/>
        </w:rPr>
        <w:t>Marine To</w:t>
      </w:r>
      <w:r w:rsidR="00B53214" w:rsidRPr="00375ABA">
        <w:rPr>
          <w:i/>
        </w:rPr>
        <w:t>uris</w:t>
      </w:r>
      <w:r w:rsidR="00B53214" w:rsidRPr="00375ABA">
        <w:t>m</w:t>
      </w:r>
      <w:r w:rsidR="00B53214" w:rsidRPr="00375ABA">
        <w:rPr>
          <w:i/>
        </w:rPr>
        <w:t xml:space="preserve"> </w:t>
      </w:r>
      <w:r w:rsidR="00B53214" w:rsidRPr="00C42506">
        <w:rPr>
          <w:i/>
        </w:rPr>
        <w:t>Contingency Plan for the Great Barrier Reef Marine Park</w:t>
      </w:r>
      <w:r w:rsidR="00B53214" w:rsidRPr="00C42506">
        <w:t xml:space="preserve">, and the </w:t>
      </w:r>
      <w:r w:rsidR="00B34673" w:rsidRPr="00DD759E">
        <w:t>Marine Tourism Contingency Plan Application Form</w:t>
      </w:r>
      <w:r w:rsidR="00B53214" w:rsidRPr="00C42506">
        <w:t xml:space="preserve">, can be found on the Authority’s website at </w:t>
      </w:r>
      <w:r w:rsidR="00B53214" w:rsidRPr="00C42506">
        <w:rPr>
          <w:u w:val="single"/>
        </w:rPr>
        <w:t>http://www.gbrmpa.gov.au</w:t>
      </w:r>
      <w:r w:rsidR="00B53214" w:rsidRPr="00C42506">
        <w:t>.</w:t>
      </w:r>
    </w:p>
    <w:p w14:paraId="1070F882" w14:textId="77777777" w:rsidR="00B34673" w:rsidRPr="00DD759E" w:rsidRDefault="00B34673" w:rsidP="00B34673">
      <w:pPr>
        <w:pStyle w:val="Subsection"/>
      </w:pPr>
      <w:r w:rsidRPr="00DD759E">
        <w:tab/>
        <w:t>(7)</w:t>
      </w:r>
      <w:r w:rsidRPr="00DD759E">
        <w:tab/>
        <w:t>However, the Authority will not grant, or modify the conditions of, a relevant permission so as to allow temporary relocation under subclause (6) of a tourist program or facility into a setting 5 (protected) area in which the program or facility was not located before the damage by a severe environmental incident occurred. This has effect despite clause 1.43.</w:t>
      </w:r>
    </w:p>
    <w:p w14:paraId="1070F883" w14:textId="77777777" w:rsidR="00B34673" w:rsidRPr="00DD759E" w:rsidRDefault="00B34673" w:rsidP="00B34673">
      <w:pPr>
        <w:pStyle w:val="ActHead5"/>
      </w:pPr>
      <w:bookmarkStart w:id="72" w:name="_Toc501379750"/>
      <w:r w:rsidRPr="00DD759E">
        <w:rPr>
          <w:rStyle w:val="CharSectno"/>
        </w:rPr>
        <w:t>1.27</w:t>
      </w:r>
      <w:r w:rsidRPr="00DD759E">
        <w:t xml:space="preserve">  New permissions for private moorings</w:t>
      </w:r>
      <w:bookmarkEnd w:id="72"/>
    </w:p>
    <w:p w14:paraId="1070F884" w14:textId="77777777" w:rsidR="00B34673" w:rsidRPr="00DD759E" w:rsidRDefault="00B34673" w:rsidP="00B34673">
      <w:pPr>
        <w:pStyle w:val="Subsection"/>
      </w:pPr>
      <w:r w:rsidRPr="00DD759E">
        <w:tab/>
        <w:t>(1)</w:t>
      </w:r>
      <w:r w:rsidRPr="00DD759E">
        <w:tab/>
        <w:t>The Authority will not grant a new permission for a private mooring to be installed in the Planning Area except as described in subclauses (2), (3), (4) and (5).</w:t>
      </w:r>
    </w:p>
    <w:p w14:paraId="1070F885" w14:textId="77777777" w:rsidR="00B34673" w:rsidRPr="00DD759E" w:rsidRDefault="00B34673" w:rsidP="00B34673">
      <w:pPr>
        <w:pStyle w:val="Subsection"/>
      </w:pPr>
      <w:r w:rsidRPr="00DD759E">
        <w:tab/>
        <w:t>(2)</w:t>
      </w:r>
      <w:r w:rsidRPr="00DD759E">
        <w:tab/>
        <w:t>The Authority may grant a new permission for a private mooring to be installed:</w:t>
      </w:r>
    </w:p>
    <w:p w14:paraId="1070F886" w14:textId="77777777" w:rsidR="00B34673" w:rsidRPr="00DD759E" w:rsidRDefault="00B34673" w:rsidP="00B34673">
      <w:pPr>
        <w:pStyle w:val="Paragraph"/>
      </w:pPr>
      <w:r w:rsidRPr="00DD759E">
        <w:tab/>
        <w:t>(a)</w:t>
      </w:r>
      <w:r w:rsidRPr="00DD759E">
        <w:tab/>
        <w:t>in a setting 1 (intensive) area; or</w:t>
      </w:r>
    </w:p>
    <w:p w14:paraId="1070F887" w14:textId="77777777" w:rsidR="00B34673" w:rsidRPr="00DD759E" w:rsidRDefault="00B34673" w:rsidP="00B34673">
      <w:pPr>
        <w:pStyle w:val="Paragraph"/>
      </w:pPr>
      <w:r w:rsidRPr="00DD759E">
        <w:tab/>
        <w:t>(b)</w:t>
      </w:r>
      <w:r w:rsidRPr="00DD759E">
        <w:tab/>
        <w:t>in the Hardy Reef Location; or</w:t>
      </w:r>
    </w:p>
    <w:p w14:paraId="1070F888" w14:textId="77777777" w:rsidR="00B34673" w:rsidRPr="00DD759E" w:rsidRDefault="00B34673" w:rsidP="00B34673">
      <w:pPr>
        <w:pStyle w:val="Paragraph"/>
      </w:pPr>
      <w:r w:rsidRPr="00DD759E">
        <w:tab/>
        <w:t>(c)</w:t>
      </w:r>
      <w:r w:rsidRPr="00DD759E">
        <w:tab/>
        <w:t>as part of the temporary relocation of a tourist facility permitted under subclause 1.26(6).</w:t>
      </w:r>
    </w:p>
    <w:p w14:paraId="1070F889" w14:textId="77777777" w:rsidR="00B34673" w:rsidRPr="00DD759E" w:rsidRDefault="00B34673" w:rsidP="00B34673">
      <w:pPr>
        <w:pStyle w:val="Subsection"/>
      </w:pPr>
      <w:r w:rsidRPr="00DD759E">
        <w:tab/>
        <w:t>(3)</w:t>
      </w:r>
      <w:r w:rsidRPr="00DD759E">
        <w:tab/>
        <w:t>The Authority may grant new permissions for a total of not more than 3 private moorings to be installed in the Woodwark Bay South Location if the Authority has prepared a site plan for each site where one of those moorings is to be installed.</w:t>
      </w:r>
    </w:p>
    <w:p w14:paraId="1070F88A" w14:textId="77777777" w:rsidR="00B34673" w:rsidRPr="00DD759E" w:rsidRDefault="00B34673" w:rsidP="00B34673">
      <w:pPr>
        <w:pStyle w:val="Subsection"/>
      </w:pPr>
      <w:r w:rsidRPr="00DD759E">
        <w:tab/>
        <w:t>(4)</w:t>
      </w:r>
      <w:r w:rsidRPr="00DD759E">
        <w:tab/>
        <w:t>The Authority may grant new permissions for a total of not more than 20 private moorings to be installed in the Planning Area, otherwise than as described in subclauses (2) and (3), in one or more parts of the Planning Area for each of which the Authority has prepared a site plan. The Authority may grant:</w:t>
      </w:r>
    </w:p>
    <w:p w14:paraId="1070F88B" w14:textId="77777777" w:rsidR="00B34673" w:rsidRPr="00DD759E" w:rsidRDefault="00B34673" w:rsidP="00B34673">
      <w:pPr>
        <w:pStyle w:val="Paragraph"/>
      </w:pPr>
      <w:r w:rsidRPr="00DD759E">
        <w:tab/>
        <w:t>(a)</w:t>
      </w:r>
      <w:r w:rsidRPr="00DD759E">
        <w:tab/>
        <w:t>the permissions for up to 5 of the moorings to persons who are Traditional Owners of any site or area located in the Planning Area; and</w:t>
      </w:r>
    </w:p>
    <w:p w14:paraId="1070F88C" w14:textId="77777777" w:rsidR="00B34673" w:rsidRPr="00DD759E" w:rsidRDefault="00B34673" w:rsidP="00B34673">
      <w:pPr>
        <w:pStyle w:val="Paragraph"/>
      </w:pPr>
      <w:r w:rsidRPr="00DD759E">
        <w:tab/>
        <w:t>(b)</w:t>
      </w:r>
      <w:r w:rsidRPr="00DD759E">
        <w:tab/>
        <w:t>the permissions for up to 15 of the moorings to other persons.</w:t>
      </w:r>
    </w:p>
    <w:p w14:paraId="1070F88D" w14:textId="77777777" w:rsidR="00B34673" w:rsidRPr="00DD759E" w:rsidRDefault="00B34673" w:rsidP="00B34673">
      <w:pPr>
        <w:pStyle w:val="notetext"/>
      </w:pPr>
      <w:r w:rsidRPr="00DD759E">
        <w:t>Note:</w:t>
      </w:r>
      <w:r w:rsidRPr="00DD759E">
        <w:tab/>
        <w:t>Under the Regulations, a process of inviting expressions of interest for the grant of a new permission under subclause (3) or (4) for a private mooring applies.</w:t>
      </w:r>
    </w:p>
    <w:p w14:paraId="1070F88E" w14:textId="77777777" w:rsidR="00B34673" w:rsidRPr="00DD759E" w:rsidRDefault="00B34673" w:rsidP="00B34673">
      <w:pPr>
        <w:pStyle w:val="Subsection"/>
      </w:pPr>
      <w:r w:rsidRPr="00DD759E">
        <w:tab/>
        <w:t>(5)</w:t>
      </w:r>
      <w:r w:rsidRPr="00DD759E">
        <w:tab/>
        <w:t>The Authority may grant a new permission for a private mooring to be installed in the Planning Area if such a new permission becomes available because of the expiry, revocation or surrender of an earlier new permission of that kind (whether the earlier new permission was granted under subclause (3) or (4) or otherwise).</w:t>
      </w:r>
    </w:p>
    <w:p w14:paraId="1070F88F" w14:textId="77777777" w:rsidR="00B34673" w:rsidRPr="00DD759E" w:rsidRDefault="00B34673" w:rsidP="00B34673">
      <w:pPr>
        <w:pStyle w:val="Subsection"/>
      </w:pPr>
      <w:r w:rsidRPr="00DD759E">
        <w:tab/>
        <w:t>(6)</w:t>
      </w:r>
      <w:r w:rsidRPr="00DD759E">
        <w:tab/>
        <w:t>The conditions of a new permission for a private mooring to be installed in the Planning Area will require the mooring to be designed, placed and installed in a way that helps maintain the surrounding habitat and its ecological processes, if the new permission is granted:</w:t>
      </w:r>
    </w:p>
    <w:p w14:paraId="1070F890" w14:textId="77777777" w:rsidR="00B34673" w:rsidRPr="00DD759E" w:rsidRDefault="00B34673" w:rsidP="00B34673">
      <w:pPr>
        <w:pStyle w:val="Paragraph"/>
      </w:pPr>
      <w:r w:rsidRPr="00DD759E">
        <w:tab/>
        <w:t>(a)</w:t>
      </w:r>
      <w:r w:rsidRPr="00DD759E">
        <w:tab/>
        <w:t>under subclause (3) or (4); or</w:t>
      </w:r>
    </w:p>
    <w:p w14:paraId="1070F891" w14:textId="77777777" w:rsidR="00B34673" w:rsidRPr="00DD759E" w:rsidRDefault="00B34673" w:rsidP="00B34673">
      <w:pPr>
        <w:pStyle w:val="Paragraph"/>
      </w:pPr>
      <w:r w:rsidRPr="00DD759E">
        <w:tab/>
        <w:t>(b)</w:t>
      </w:r>
      <w:r w:rsidRPr="00DD759E">
        <w:tab/>
        <w:t>under subclause (5) in connection with an earlier new permission granted under subclause (3) or (4).</w:t>
      </w:r>
    </w:p>
    <w:p w14:paraId="1070F892" w14:textId="77777777" w:rsidR="00B34673" w:rsidRPr="00DD759E" w:rsidRDefault="00B34673" w:rsidP="00B34673">
      <w:pPr>
        <w:pStyle w:val="notetext"/>
      </w:pPr>
      <w:r w:rsidRPr="00DD759E">
        <w:t>Note:</w:t>
      </w:r>
      <w:r w:rsidRPr="00DD759E">
        <w:tab/>
        <w:t xml:space="preserve">The Authority’s </w:t>
      </w:r>
      <w:r w:rsidRPr="00DD759E">
        <w:rPr>
          <w:i/>
        </w:rPr>
        <w:t>Policy—Moorings in the Great Barrier Reef</w:t>
      </w:r>
      <w:r w:rsidRPr="00DD759E">
        <w:t xml:space="preserve"> is available at </w:t>
      </w:r>
      <w:r w:rsidRPr="00DD759E">
        <w:rPr>
          <w:u w:val="single"/>
        </w:rPr>
        <w:t>www.gbrmpa.gov.au</w:t>
      </w:r>
      <w:r w:rsidRPr="00DD759E">
        <w:t>.</w:t>
      </w:r>
    </w:p>
    <w:p w14:paraId="1070F893" w14:textId="77777777" w:rsidR="00B34673" w:rsidRPr="00DD759E" w:rsidRDefault="00B34673" w:rsidP="00B34673">
      <w:pPr>
        <w:pStyle w:val="Subsection"/>
      </w:pPr>
      <w:r w:rsidRPr="00DD759E">
        <w:tab/>
        <w:t>(7)</w:t>
      </w:r>
      <w:r w:rsidRPr="00DD759E">
        <w:tab/>
        <w:t>When considering a site for private moorings, it is the Authority’s preference to avoid installing these in heavily used areas as this can provide priority access to a small number of users. Public moorings are the preferred approach in heavily used areas.</w:t>
      </w:r>
    </w:p>
    <w:p w14:paraId="1070F894" w14:textId="77777777" w:rsidR="00B34673" w:rsidRPr="00DD759E" w:rsidRDefault="00B34673" w:rsidP="00B34673">
      <w:pPr>
        <w:pStyle w:val="ActHead5"/>
      </w:pPr>
      <w:bookmarkStart w:id="73" w:name="_Toc501379751"/>
      <w:r w:rsidRPr="00DD759E">
        <w:rPr>
          <w:rStyle w:val="CharSectno"/>
        </w:rPr>
        <w:t>1.28</w:t>
      </w:r>
      <w:r w:rsidRPr="00DD759E">
        <w:t xml:space="preserve">  Limit on tourist facilities (other than moorings)</w:t>
      </w:r>
      <w:bookmarkEnd w:id="73"/>
    </w:p>
    <w:p w14:paraId="1070F895" w14:textId="77777777" w:rsidR="00B34673" w:rsidRPr="00DD759E" w:rsidRDefault="00B34673" w:rsidP="00B34673">
      <w:pPr>
        <w:pStyle w:val="Subsection"/>
      </w:pPr>
      <w:r w:rsidRPr="00DD759E">
        <w:tab/>
        <w:t>(1)</w:t>
      </w:r>
      <w:r w:rsidRPr="00DD759E">
        <w:tab/>
        <w:t>The Authority will not grant a new permission for a tourist facility to be installed in the Planning Area, except:</w:t>
      </w:r>
    </w:p>
    <w:p w14:paraId="1070F896" w14:textId="77777777" w:rsidR="00B34673" w:rsidRPr="00DD759E" w:rsidRDefault="00B34673" w:rsidP="00B34673">
      <w:pPr>
        <w:pStyle w:val="Paragraph"/>
      </w:pPr>
      <w:r w:rsidRPr="00DD759E">
        <w:tab/>
        <w:t>(a)</w:t>
      </w:r>
      <w:r w:rsidRPr="00DD759E">
        <w:tab/>
        <w:t>in a setting 1 (intensive) area; or</w:t>
      </w:r>
    </w:p>
    <w:p w14:paraId="1070F897" w14:textId="77777777" w:rsidR="00B34673" w:rsidRPr="00DD759E" w:rsidRDefault="00B34673" w:rsidP="00B34673">
      <w:pPr>
        <w:pStyle w:val="Paragraph"/>
      </w:pPr>
      <w:r w:rsidRPr="00DD759E">
        <w:tab/>
        <w:t>(b)</w:t>
      </w:r>
      <w:r w:rsidRPr="00DD759E">
        <w:tab/>
        <w:t>in the Hardy Reef Location; or</w:t>
      </w:r>
    </w:p>
    <w:p w14:paraId="1070F898" w14:textId="77777777" w:rsidR="00B34673" w:rsidRPr="00DD759E" w:rsidRDefault="00B34673" w:rsidP="00B34673">
      <w:pPr>
        <w:pStyle w:val="Paragraph"/>
      </w:pPr>
      <w:r w:rsidRPr="00DD759E">
        <w:tab/>
        <w:t>(c)</w:t>
      </w:r>
      <w:r w:rsidRPr="00DD759E">
        <w:tab/>
        <w:t>for installation, in the Woodwark Bay South Location, of a tourist facility in relation to which both the following requirements are met:</w:t>
      </w:r>
    </w:p>
    <w:p w14:paraId="1070F899" w14:textId="77777777" w:rsidR="00B34673" w:rsidRPr="00DD759E" w:rsidRDefault="00B34673" w:rsidP="00B34673">
      <w:pPr>
        <w:pStyle w:val="paragraphsub"/>
      </w:pPr>
      <w:r w:rsidRPr="00DD759E">
        <w:tab/>
        <w:t>(i)</w:t>
      </w:r>
      <w:r w:rsidRPr="00DD759E">
        <w:tab/>
        <w:t>the facility is unlikely to have any noticeable or lasting adverse impact on the values of the Marine Park or the public’s enjoyment of the Marine Park;</w:t>
      </w:r>
    </w:p>
    <w:p w14:paraId="1070F89A" w14:textId="77777777" w:rsidR="00B34673" w:rsidRPr="00DD759E" w:rsidRDefault="00B34673" w:rsidP="00B34673">
      <w:pPr>
        <w:pStyle w:val="paragraphsub"/>
      </w:pPr>
      <w:r w:rsidRPr="00DD759E">
        <w:tab/>
        <w:t>(ii)</w:t>
      </w:r>
      <w:r w:rsidRPr="00DD759E">
        <w:tab/>
        <w:t>the application for the permission for the facility is not required to be advertised under the Regulations; or</w:t>
      </w:r>
    </w:p>
    <w:p w14:paraId="1070F89B" w14:textId="77777777" w:rsidR="00B34673" w:rsidRPr="00DD759E" w:rsidRDefault="00B34673" w:rsidP="00B34673">
      <w:pPr>
        <w:pStyle w:val="Paragraph"/>
      </w:pPr>
      <w:r w:rsidRPr="00DD759E">
        <w:tab/>
        <w:t>(d)</w:t>
      </w:r>
      <w:r w:rsidRPr="00DD759E">
        <w:tab/>
        <w:t>as part of the temporary relocation of a tourist facility permitted under subclause 1.26(6).</w:t>
      </w:r>
    </w:p>
    <w:p w14:paraId="1070F89C" w14:textId="77777777" w:rsidR="00B34673" w:rsidRPr="00DD759E" w:rsidRDefault="00B34673" w:rsidP="00B34673">
      <w:pPr>
        <w:pStyle w:val="Subsection"/>
      </w:pPr>
      <w:r w:rsidRPr="00DD759E">
        <w:tab/>
        <w:t>(2)</w:t>
      </w:r>
      <w:r w:rsidRPr="00DD759E">
        <w:tab/>
        <w:t>Subclause (1) does not apply to a new permission for a tourist facility that is a private mooring.</w:t>
      </w:r>
    </w:p>
    <w:p w14:paraId="1070F89D" w14:textId="77777777" w:rsidR="00B34673" w:rsidRPr="00DD759E" w:rsidRDefault="00B34673" w:rsidP="00B34673">
      <w:pPr>
        <w:pStyle w:val="notetext"/>
      </w:pPr>
      <w:r w:rsidRPr="00DD759E">
        <w:t>Note:</w:t>
      </w:r>
      <w:r w:rsidRPr="00DD759E">
        <w:tab/>
        <w:t>Clause 1.27 deals with new permissions for installation of private moorings.</w:t>
      </w:r>
    </w:p>
    <w:p w14:paraId="1070F89E" w14:textId="77777777" w:rsidR="00B53214" w:rsidRPr="00375ABA" w:rsidRDefault="00B53214" w:rsidP="00C42506">
      <w:pPr>
        <w:pStyle w:val="ActHead4"/>
      </w:pPr>
      <w:bookmarkStart w:id="74" w:name="_Toc501379752"/>
      <w:r w:rsidRPr="00C42506">
        <w:t>Subdivision 4</w:t>
      </w:r>
      <w:r w:rsidR="00C42506" w:rsidRPr="00C42506">
        <w:t>—</w:t>
      </w:r>
      <w:r w:rsidRPr="00C42506">
        <w:t>Limits on activities</w:t>
      </w:r>
      <w:bookmarkEnd w:id="74"/>
    </w:p>
    <w:p w14:paraId="1070F89F" w14:textId="77777777" w:rsidR="00B34673" w:rsidRPr="00DD759E" w:rsidRDefault="00B34673" w:rsidP="00B34673">
      <w:pPr>
        <w:pStyle w:val="ActHead5"/>
      </w:pPr>
      <w:bookmarkStart w:id="75" w:name="_Toc501379753"/>
      <w:r w:rsidRPr="00DD759E">
        <w:rPr>
          <w:rStyle w:val="CharSectno"/>
        </w:rPr>
        <w:t>1.29</w:t>
      </w:r>
      <w:r w:rsidRPr="00DD759E">
        <w:t xml:space="preserve">  Aerobatics, motorised water sports and high</w:t>
      </w:r>
      <w:r>
        <w:noBreakHyphen/>
      </w:r>
      <w:r w:rsidRPr="00DD759E">
        <w:t>speed vessels</w:t>
      </w:r>
      <w:bookmarkEnd w:id="75"/>
    </w:p>
    <w:p w14:paraId="1070F8A0" w14:textId="77777777" w:rsidR="00B34673" w:rsidRPr="00DD759E" w:rsidRDefault="00B34673" w:rsidP="00B34673">
      <w:pPr>
        <w:pStyle w:val="Subsection"/>
      </w:pPr>
      <w:r w:rsidRPr="00DD759E">
        <w:tab/>
        <w:t>(1)</w:t>
      </w:r>
      <w:r w:rsidRPr="00DD759E">
        <w:tab/>
        <w:t>There are limits in setting areas on aerobatics, motorised water sport and use of high</w:t>
      </w:r>
      <w:r>
        <w:noBreakHyphen/>
      </w:r>
      <w:r w:rsidRPr="00DD759E">
        <w:t>speed vessels (see clauses 2.7 and 2.8).</w:t>
      </w:r>
    </w:p>
    <w:p w14:paraId="1070F8A1" w14:textId="77777777" w:rsidR="00B34673" w:rsidRPr="00DD759E" w:rsidRDefault="00B34673" w:rsidP="00B34673">
      <w:pPr>
        <w:pStyle w:val="Subsection"/>
      </w:pPr>
      <w:r w:rsidRPr="00DD759E">
        <w:tab/>
        <w:t>(2)</w:t>
      </w:r>
      <w:r w:rsidRPr="00DD759E">
        <w:tab/>
        <w:t>The Authority will monitor the operation of vessels used for motorised water sport or at high speed to ensure that the vessels are being used legitimately, and that the vessels do not adversely affect other users of the Planning Area or the values of the Area.</w:t>
      </w:r>
    </w:p>
    <w:p w14:paraId="1070F8A2" w14:textId="77777777" w:rsidR="00B34673" w:rsidRPr="00DD759E" w:rsidRDefault="00B34673" w:rsidP="00B34673">
      <w:pPr>
        <w:pStyle w:val="ActHead5"/>
      </w:pPr>
      <w:bookmarkStart w:id="76" w:name="_Toc501379754"/>
      <w:r w:rsidRPr="00DD759E">
        <w:rPr>
          <w:rStyle w:val="CharSectno"/>
        </w:rPr>
        <w:t>1.30</w:t>
      </w:r>
      <w:r w:rsidRPr="00DD759E">
        <w:t xml:space="preserve">  No permissions for reef walking</w:t>
      </w:r>
      <w:bookmarkEnd w:id="76"/>
    </w:p>
    <w:p w14:paraId="1070F8A3" w14:textId="77777777" w:rsidR="00B34673" w:rsidRPr="00DD759E" w:rsidRDefault="00B34673" w:rsidP="00B34673">
      <w:pPr>
        <w:pStyle w:val="Subsection"/>
      </w:pPr>
      <w:r w:rsidRPr="00DD759E">
        <w:tab/>
      </w:r>
      <w:r w:rsidRPr="00DD759E">
        <w:tab/>
        <w:t>The Authority will not grant a permission for reef walking in the Planning Area.</w:t>
      </w:r>
    </w:p>
    <w:p w14:paraId="1070F8A4" w14:textId="77777777" w:rsidR="00B53214" w:rsidRPr="00375ABA" w:rsidRDefault="00B53214" w:rsidP="00C42506">
      <w:pPr>
        <w:pStyle w:val="ActHead4"/>
      </w:pPr>
      <w:bookmarkStart w:id="77" w:name="_Toc501379755"/>
      <w:r w:rsidRPr="00C42506">
        <w:t>Subdivision 5</w:t>
      </w:r>
      <w:r w:rsidR="00C42506" w:rsidRPr="00C42506">
        <w:t>—</w:t>
      </w:r>
      <w:r w:rsidRPr="00C42506">
        <w:t>Management of tourist programs</w:t>
      </w:r>
      <w:bookmarkEnd w:id="77"/>
    </w:p>
    <w:p w14:paraId="1070F8A5" w14:textId="77777777" w:rsidR="00B53214" w:rsidRPr="00375ABA" w:rsidRDefault="00B53214" w:rsidP="00C42506">
      <w:pPr>
        <w:pStyle w:val="ActHead5"/>
      </w:pPr>
      <w:bookmarkStart w:id="78" w:name="_Toc501379756"/>
      <w:r w:rsidRPr="00C42506">
        <w:rPr>
          <w:rStyle w:val="CharSectno"/>
        </w:rPr>
        <w:t>1.31</w:t>
      </w:r>
      <w:r w:rsidR="00C42506" w:rsidRPr="00C42506">
        <w:t xml:space="preserve">  </w:t>
      </w:r>
      <w:r w:rsidRPr="00C42506">
        <w:t>General</w:t>
      </w:r>
      <w:bookmarkEnd w:id="78"/>
    </w:p>
    <w:p w14:paraId="1070F8A6" w14:textId="77777777" w:rsidR="00B53214" w:rsidRPr="00375ABA" w:rsidRDefault="00B53214" w:rsidP="00C42506">
      <w:pPr>
        <w:pStyle w:val="Subsection"/>
        <w:rPr>
          <w:lang w:val="en-US"/>
        </w:rPr>
      </w:pPr>
      <w:r w:rsidRPr="00375ABA">
        <w:rPr>
          <w:lang w:val="en-US"/>
        </w:rPr>
        <w:tab/>
      </w:r>
      <w:r w:rsidRPr="00C42506">
        <w:rPr>
          <w:lang w:val="en-US"/>
        </w:rPr>
        <w:t>(1)</w:t>
      </w:r>
      <w:r w:rsidRPr="00375ABA">
        <w:rPr>
          <w:lang w:val="en-US"/>
        </w:rPr>
        <w:tab/>
      </w:r>
      <w:r w:rsidRPr="00C42506">
        <w:rPr>
          <w:lang w:val="en-US"/>
        </w:rPr>
        <w:t>In order to protect the nature conservation, cultural and heritage values of the Planning Area it has been necessary to manage the number of tourist programs accessing the Planning Area.</w:t>
      </w:r>
    </w:p>
    <w:p w14:paraId="1070F8A7" w14:textId="77777777" w:rsidR="00B53214" w:rsidRPr="00375ABA" w:rsidRDefault="00B53214" w:rsidP="00C42506">
      <w:pPr>
        <w:pStyle w:val="Subsection"/>
      </w:pPr>
      <w:r w:rsidRPr="00375ABA">
        <w:tab/>
      </w:r>
      <w:r w:rsidRPr="00C42506">
        <w:t>(2)</w:t>
      </w:r>
      <w:r w:rsidRPr="00375ABA">
        <w:tab/>
      </w:r>
      <w:r w:rsidRPr="00C42506">
        <w:rPr>
          <w:lang w:val="en-US"/>
        </w:rPr>
        <w:t>A large number of different types of tourism operations are permitted to operate in the Planning Area.</w:t>
      </w:r>
      <w:r w:rsidRPr="00C42506">
        <w:t xml:space="preserve"> The Plan lists the types of tourism operations for which relevant permissions are granted. This approach requires clear definition of particular types of tourism operations (see clause 1.32), and has been adopted because tourism operations are more numerous, and cumulative in effect, than other uses in the Planning Area.</w:t>
      </w:r>
    </w:p>
    <w:p w14:paraId="1070F8A8" w14:textId="77777777" w:rsidR="00B53214" w:rsidRPr="00375ABA" w:rsidRDefault="00B53214" w:rsidP="00C42506">
      <w:pPr>
        <w:pStyle w:val="Subsection"/>
        <w:rPr>
          <w:lang w:val="en-US"/>
        </w:rPr>
      </w:pPr>
      <w:r w:rsidRPr="00375ABA">
        <w:rPr>
          <w:lang w:val="en-US"/>
        </w:rPr>
        <w:tab/>
      </w:r>
      <w:r w:rsidRPr="00C42506">
        <w:rPr>
          <w:lang w:val="en-US"/>
        </w:rPr>
        <w:t>(3)</w:t>
      </w:r>
      <w:r w:rsidRPr="00375ABA">
        <w:rPr>
          <w:lang w:val="en-US"/>
        </w:rPr>
        <w:tab/>
      </w:r>
      <w:r w:rsidRPr="00C42506">
        <w:rPr>
          <w:lang w:val="en-US"/>
        </w:rPr>
        <w:t>Generally, tourism operations involving aircraft or vessels are either standard tour operations or regional tour operations, depending on the approved level of access to the Planning Area (see clause 1.32).</w:t>
      </w:r>
    </w:p>
    <w:p w14:paraId="1070F8A9" w14:textId="77777777" w:rsidR="00B53214" w:rsidRPr="00375ABA" w:rsidRDefault="00B53214" w:rsidP="00C42506">
      <w:pPr>
        <w:pStyle w:val="Subsection"/>
      </w:pPr>
      <w:r w:rsidRPr="00375ABA">
        <w:rPr>
          <w:lang w:val="en-US"/>
        </w:rPr>
        <w:tab/>
      </w:r>
      <w:r w:rsidRPr="00C42506">
        <w:rPr>
          <w:lang w:val="en-US"/>
        </w:rPr>
        <w:t>(4)</w:t>
      </w:r>
      <w:r w:rsidRPr="00375ABA">
        <w:rPr>
          <w:lang w:val="en-US"/>
        </w:rPr>
        <w:tab/>
      </w:r>
      <w:r w:rsidRPr="00C42506">
        <w:rPr>
          <w:lang w:val="en-US"/>
        </w:rPr>
        <w:t xml:space="preserve">Certain tourism operations have met </w:t>
      </w:r>
      <w:r w:rsidRPr="00C42506">
        <w:t>specific criteria and are permitted to have access above the limits set out in Part 2. The level of access was determined by taking into account the levels of use of the Planning Area before the commencement of the Plan in 1998, and permission for the access was given on the basis of the specified criteria (which can be viewed in earlier versions of the Plan) being met.</w:t>
      </w:r>
    </w:p>
    <w:p w14:paraId="1070F8AA" w14:textId="77777777" w:rsidR="00B53214" w:rsidRPr="00375ABA" w:rsidRDefault="00C42506" w:rsidP="00C42506">
      <w:pPr>
        <w:pStyle w:val="notetext"/>
      </w:pPr>
      <w:r w:rsidRPr="00C42506">
        <w:t>Note:</w:t>
      </w:r>
      <w:r w:rsidRPr="00C42506">
        <w:tab/>
      </w:r>
      <w:r w:rsidR="00B53214" w:rsidRPr="00C42506">
        <w:t xml:space="preserve">Earlier versions of this Plan can be found on the </w:t>
      </w:r>
      <w:r w:rsidR="00D674A5" w:rsidRPr="00DD759E">
        <w:t xml:space="preserve">Federal Register of Legislation website at </w:t>
      </w:r>
      <w:r w:rsidR="00D674A5" w:rsidRPr="00DD759E">
        <w:rPr>
          <w:u w:val="single"/>
        </w:rPr>
        <w:t>https://www.legislation.gov.au</w:t>
      </w:r>
      <w:r w:rsidR="00B53214" w:rsidRPr="00C42506">
        <w:t>.</w:t>
      </w:r>
    </w:p>
    <w:p w14:paraId="1070F8AB" w14:textId="77777777" w:rsidR="00B53214" w:rsidRPr="00375ABA" w:rsidRDefault="00B53214" w:rsidP="00C42506">
      <w:pPr>
        <w:pStyle w:val="Subsection"/>
      </w:pPr>
      <w:r w:rsidRPr="00375ABA">
        <w:tab/>
      </w:r>
      <w:r w:rsidRPr="00C42506">
        <w:t>(5)</w:t>
      </w:r>
      <w:r w:rsidRPr="00375ABA">
        <w:tab/>
      </w:r>
      <w:r w:rsidRPr="00C42506">
        <w:t>The level of access provided by a relevant permission is subject to assessment and the decision of the Authority in accordance with the Regulations.</w:t>
      </w:r>
    </w:p>
    <w:p w14:paraId="1070F8AC" w14:textId="77777777" w:rsidR="00B53214" w:rsidRPr="00375ABA" w:rsidRDefault="00B53214" w:rsidP="00C42506">
      <w:pPr>
        <w:pStyle w:val="ActHead5"/>
      </w:pPr>
      <w:bookmarkStart w:id="79" w:name="_Toc501379757"/>
      <w:r w:rsidRPr="00C42506">
        <w:rPr>
          <w:rStyle w:val="CharSectno"/>
        </w:rPr>
        <w:t>1.32</w:t>
      </w:r>
      <w:r w:rsidR="00C42506" w:rsidRPr="00C42506">
        <w:t xml:space="preserve">  </w:t>
      </w:r>
      <w:r w:rsidRPr="00C42506">
        <w:t>Types of tourism operations</w:t>
      </w:r>
      <w:r w:rsidR="00C42506">
        <w:t>—</w:t>
      </w:r>
      <w:r w:rsidRPr="00C42506">
        <w:t>access rights and operational requirements</w:t>
      </w:r>
      <w:bookmarkEnd w:id="79"/>
    </w:p>
    <w:p w14:paraId="1070F8AD" w14:textId="77777777" w:rsidR="00B53214" w:rsidRPr="00375ABA" w:rsidRDefault="00B53214" w:rsidP="00C42506">
      <w:pPr>
        <w:pStyle w:val="SubsectionHead"/>
      </w:pPr>
      <w:r w:rsidRPr="00C42506">
        <w:t>Interpretation</w:t>
      </w:r>
    </w:p>
    <w:p w14:paraId="1070F8AE" w14:textId="77777777" w:rsidR="00B53214" w:rsidRPr="00375ABA" w:rsidRDefault="00B53214" w:rsidP="00C42506">
      <w:pPr>
        <w:pStyle w:val="Subsection"/>
      </w:pPr>
      <w:r w:rsidRPr="00375ABA">
        <w:tab/>
      </w:r>
      <w:r w:rsidRPr="00C42506">
        <w:t>(1)</w:t>
      </w:r>
      <w:r w:rsidRPr="00375ABA">
        <w:tab/>
      </w:r>
      <w:r w:rsidRPr="00C42506">
        <w:t>This clause is subject to a contrary intention in the Plan.</w:t>
      </w:r>
    </w:p>
    <w:p w14:paraId="1070F8AF" w14:textId="77777777" w:rsidR="00B53214" w:rsidRPr="00375ABA" w:rsidRDefault="00B53214" w:rsidP="00C42506">
      <w:pPr>
        <w:pStyle w:val="Subsection"/>
        <w:rPr>
          <w:i/>
        </w:rPr>
      </w:pPr>
      <w:r w:rsidRPr="00375ABA">
        <w:tab/>
      </w:r>
      <w:r w:rsidRPr="00C42506">
        <w:t>(2)</w:t>
      </w:r>
      <w:r w:rsidRPr="00375ABA">
        <w:tab/>
      </w:r>
      <w:r w:rsidRPr="00C42506">
        <w:t>The limits on the access rights for a person conducting a tourism operation are set out in Part 2. However, the person’s relevant permission may increase or decrease those limits (see, for example, subclauses 2.4 (8) and 2.14 (4)).</w:t>
      </w:r>
    </w:p>
    <w:p w14:paraId="1070F8B0" w14:textId="77777777" w:rsidR="00B53214" w:rsidRPr="00375ABA" w:rsidRDefault="00B53214" w:rsidP="00C42506">
      <w:pPr>
        <w:pStyle w:val="SubsectionHead"/>
        <w:rPr>
          <w:lang w:val="en-US"/>
        </w:rPr>
      </w:pPr>
      <w:r w:rsidRPr="00C42506">
        <w:rPr>
          <w:lang w:val="en-US"/>
        </w:rPr>
        <w:t>Categories of tourism operation</w:t>
      </w:r>
    </w:p>
    <w:p w14:paraId="1070F8B1" w14:textId="77777777" w:rsidR="00B53214" w:rsidRPr="00375ABA" w:rsidRDefault="00B53214" w:rsidP="00C42506">
      <w:pPr>
        <w:pStyle w:val="Subsection"/>
      </w:pPr>
      <w:r w:rsidRPr="00375ABA">
        <w:tab/>
      </w:r>
      <w:r w:rsidRPr="00C42506">
        <w:t>(3)</w:t>
      </w:r>
      <w:r w:rsidRPr="00375ABA">
        <w:tab/>
      </w:r>
      <w:r w:rsidRPr="00C42506">
        <w:t>The categories of tourism operation in the Planning Area are as follows:</w:t>
      </w:r>
    </w:p>
    <w:p w14:paraId="1070F8B2" w14:textId="77777777" w:rsidR="00B53214" w:rsidRPr="00C42506" w:rsidRDefault="00B53214" w:rsidP="00C42506">
      <w:pPr>
        <w:pStyle w:val="Paragraph"/>
      </w:pPr>
      <w:r w:rsidRPr="00C42506">
        <w:tab/>
        <w:t>(a)</w:t>
      </w:r>
      <w:r w:rsidRPr="00C42506">
        <w:tab/>
        <w:t>a bareboat operation;</w:t>
      </w:r>
    </w:p>
    <w:p w14:paraId="1070F8B3" w14:textId="77777777" w:rsidR="00B53214" w:rsidRPr="00C42506" w:rsidRDefault="00B53214" w:rsidP="00C42506">
      <w:pPr>
        <w:pStyle w:val="Paragraph"/>
      </w:pPr>
      <w:r w:rsidRPr="00C42506">
        <w:tab/>
        <w:t>(b)</w:t>
      </w:r>
      <w:r w:rsidRPr="00C42506">
        <w:tab/>
        <w:t>a Bowen operation;</w:t>
      </w:r>
    </w:p>
    <w:p w14:paraId="1070F8B4" w14:textId="77777777" w:rsidR="00B53214" w:rsidRPr="00C42506" w:rsidRDefault="00B53214" w:rsidP="00C42506">
      <w:pPr>
        <w:pStyle w:val="Paragraph"/>
      </w:pPr>
      <w:r w:rsidRPr="00C42506">
        <w:tab/>
        <w:t>(c)</w:t>
      </w:r>
      <w:r w:rsidRPr="00C42506">
        <w:tab/>
        <w:t>a craftless operation;</w:t>
      </w:r>
    </w:p>
    <w:p w14:paraId="1070F8B5" w14:textId="77777777" w:rsidR="00B53214" w:rsidRPr="00C42506" w:rsidRDefault="00B53214" w:rsidP="00C42506">
      <w:pPr>
        <w:pStyle w:val="Paragraph"/>
      </w:pPr>
      <w:r w:rsidRPr="00C42506">
        <w:tab/>
        <w:t>(d)</w:t>
      </w:r>
      <w:r w:rsidRPr="00C42506">
        <w:tab/>
        <w:t xml:space="preserve">a </w:t>
      </w:r>
      <w:r w:rsidR="00D674A5" w:rsidRPr="00DD759E">
        <w:t>large</w:t>
      </w:r>
      <w:r w:rsidRPr="00C42506">
        <w:t xml:space="preserve"> ship operation;</w:t>
      </w:r>
    </w:p>
    <w:p w14:paraId="1070F8B6" w14:textId="77777777" w:rsidR="00B53214" w:rsidRPr="00C42506" w:rsidRDefault="00B53214" w:rsidP="00C42506">
      <w:pPr>
        <w:pStyle w:val="Paragraph"/>
      </w:pPr>
      <w:r w:rsidRPr="00C42506">
        <w:tab/>
        <w:t>(e)</w:t>
      </w:r>
      <w:r w:rsidRPr="00C42506">
        <w:tab/>
        <w:t>a hire operation;</w:t>
      </w:r>
    </w:p>
    <w:p w14:paraId="1070F8B7" w14:textId="77777777" w:rsidR="00B53214" w:rsidRPr="00C42506" w:rsidRDefault="00B53214" w:rsidP="00C42506">
      <w:pPr>
        <w:pStyle w:val="Paragraph"/>
      </w:pPr>
      <w:r w:rsidRPr="00C42506">
        <w:tab/>
        <w:t>(f)</w:t>
      </w:r>
      <w:r w:rsidRPr="00C42506">
        <w:tab/>
        <w:t>a long range roving operation;</w:t>
      </w:r>
    </w:p>
    <w:p w14:paraId="1070F8B8" w14:textId="77777777" w:rsidR="00B53214" w:rsidRPr="00C42506" w:rsidRDefault="00B53214" w:rsidP="00C42506">
      <w:pPr>
        <w:pStyle w:val="Paragraph"/>
      </w:pPr>
      <w:r w:rsidRPr="00C42506">
        <w:tab/>
        <w:t>(g)</w:t>
      </w:r>
      <w:r w:rsidRPr="00C42506">
        <w:tab/>
        <w:t>a non</w:t>
      </w:r>
      <w:r w:rsidRPr="00C42506">
        <w:noBreakHyphen/>
        <w:t>motorised operation;</w:t>
      </w:r>
    </w:p>
    <w:p w14:paraId="1070F8B9" w14:textId="77777777" w:rsidR="00B53214" w:rsidRPr="00C42506" w:rsidRDefault="00B53214" w:rsidP="00C42506">
      <w:pPr>
        <w:pStyle w:val="Paragraph"/>
      </w:pPr>
      <w:r w:rsidRPr="00C42506">
        <w:tab/>
        <w:t>(h)</w:t>
      </w:r>
      <w:r w:rsidRPr="00C42506">
        <w:tab/>
        <w:t>a passenger transport operation;</w:t>
      </w:r>
    </w:p>
    <w:p w14:paraId="1070F8BA" w14:textId="77777777" w:rsidR="00B53214" w:rsidRPr="00C42506" w:rsidRDefault="00B53214" w:rsidP="00C42506">
      <w:pPr>
        <w:pStyle w:val="Paragraph"/>
      </w:pPr>
      <w:r w:rsidRPr="00C42506">
        <w:tab/>
        <w:t>(i)</w:t>
      </w:r>
      <w:r w:rsidRPr="00C42506">
        <w:tab/>
        <w:t>a regional tour operation;</w:t>
      </w:r>
    </w:p>
    <w:p w14:paraId="1070F8BB" w14:textId="77777777" w:rsidR="00B53214" w:rsidRPr="00C42506" w:rsidRDefault="00B53214" w:rsidP="00C42506">
      <w:pPr>
        <w:pStyle w:val="Paragraph"/>
      </w:pPr>
      <w:r w:rsidRPr="00C42506">
        <w:tab/>
        <w:t>(j)</w:t>
      </w:r>
      <w:r w:rsidRPr="00C42506">
        <w:tab/>
        <w:t>a standard tour operation;</w:t>
      </w:r>
    </w:p>
    <w:p w14:paraId="1070F8BC" w14:textId="77777777" w:rsidR="00B53214" w:rsidRPr="00C42506" w:rsidRDefault="00B53214" w:rsidP="00C42506">
      <w:pPr>
        <w:pStyle w:val="Paragraph"/>
      </w:pPr>
      <w:r w:rsidRPr="00C42506">
        <w:tab/>
        <w:t>(k)</w:t>
      </w:r>
      <w:r w:rsidRPr="00C42506">
        <w:tab/>
        <w:t>a support service operation.</w:t>
      </w:r>
    </w:p>
    <w:p w14:paraId="1070F8BD" w14:textId="77777777" w:rsidR="00B53214" w:rsidRPr="00375ABA" w:rsidRDefault="00C42506" w:rsidP="00C42506">
      <w:pPr>
        <w:pStyle w:val="notetext"/>
      </w:pPr>
      <w:r w:rsidRPr="00C42506">
        <w:t>Note:</w:t>
      </w:r>
      <w:r w:rsidRPr="00C42506">
        <w:tab/>
      </w:r>
      <w:r w:rsidR="00B53214" w:rsidRPr="00C42506">
        <w:t>The categories of tourism operation are defined in Schedule 9.</w:t>
      </w:r>
    </w:p>
    <w:p w14:paraId="1070F8BE" w14:textId="77777777" w:rsidR="00B53214" w:rsidRPr="00375ABA" w:rsidRDefault="00B53214" w:rsidP="00C42506">
      <w:pPr>
        <w:pStyle w:val="SubsectionHead"/>
        <w:rPr>
          <w:lang w:val="en-US"/>
        </w:rPr>
      </w:pPr>
      <w:r w:rsidRPr="00C42506">
        <w:t>Bareboat operation</w:t>
      </w:r>
      <w:r w:rsidR="00C42506">
        <w:t>—</w:t>
      </w:r>
      <w:r w:rsidRPr="00C42506">
        <w:rPr>
          <w:lang w:val="en-US"/>
        </w:rPr>
        <w:t>access right</w:t>
      </w:r>
    </w:p>
    <w:p w14:paraId="1070F8BF" w14:textId="77777777" w:rsidR="00B53214" w:rsidRPr="00375ABA" w:rsidRDefault="00B53214" w:rsidP="00C42506">
      <w:pPr>
        <w:pStyle w:val="Subsection"/>
        <w:rPr>
          <w:lang w:val="en-US"/>
        </w:rPr>
      </w:pPr>
      <w:r w:rsidRPr="00375ABA">
        <w:tab/>
      </w:r>
      <w:r w:rsidRPr="00C42506">
        <w:t>(4)</w:t>
      </w:r>
      <w:r w:rsidRPr="00375ABA">
        <w:tab/>
      </w:r>
      <w:r w:rsidRPr="00C42506">
        <w:t>The access right of a bareboat operation is up to daily access to the Planning Area without a booking in accordance with the terms of a relevant permission, subject to</w:t>
      </w:r>
      <w:r w:rsidRPr="00C42506">
        <w:rPr>
          <w:lang w:val="en-US"/>
        </w:rPr>
        <w:t xml:space="preserve"> provisions relating to bareboats in the Regulations.</w:t>
      </w:r>
    </w:p>
    <w:p w14:paraId="1070F8C0" w14:textId="77777777" w:rsidR="00B53214" w:rsidRPr="00375ABA" w:rsidRDefault="00C42506" w:rsidP="00C42506">
      <w:pPr>
        <w:pStyle w:val="notetext"/>
      </w:pPr>
      <w:r w:rsidRPr="00C42506">
        <w:t>Note:</w:t>
      </w:r>
      <w:r w:rsidRPr="00C42506">
        <w:tab/>
      </w:r>
      <w:r w:rsidR="00B53214" w:rsidRPr="00C42506">
        <w:t>The number of permissions that allow bareboat operations access to the Planning Area has been capped: see clause 1.35.</w:t>
      </w:r>
    </w:p>
    <w:p w14:paraId="1070F8C1" w14:textId="77777777" w:rsidR="00B53214" w:rsidRPr="00375ABA" w:rsidRDefault="00B53214" w:rsidP="00C42506">
      <w:pPr>
        <w:pStyle w:val="SubsectionHead"/>
      </w:pPr>
      <w:r w:rsidRPr="00C42506">
        <w:t>Bowen operation</w:t>
      </w:r>
      <w:r w:rsidR="00C42506">
        <w:t>—</w:t>
      </w:r>
      <w:r w:rsidRPr="00C42506">
        <w:rPr>
          <w:lang w:val="en-US"/>
        </w:rPr>
        <w:t>access rights and requirement</w:t>
      </w:r>
    </w:p>
    <w:p w14:paraId="1070F8C2" w14:textId="77777777" w:rsidR="00B53214" w:rsidRPr="00375ABA" w:rsidRDefault="00B53214" w:rsidP="00C42506">
      <w:pPr>
        <w:pStyle w:val="Subsection"/>
      </w:pPr>
      <w:r w:rsidRPr="00375ABA">
        <w:tab/>
      </w:r>
      <w:r w:rsidRPr="00C42506">
        <w:t>(5)</w:t>
      </w:r>
      <w:r w:rsidRPr="00375ABA">
        <w:tab/>
      </w:r>
      <w:r w:rsidRPr="00C42506">
        <w:t>The access rights and operational requirements of a Bowen operation are either:</w:t>
      </w:r>
    </w:p>
    <w:p w14:paraId="1070F8C3" w14:textId="77777777" w:rsidR="00B53214" w:rsidRPr="00375ABA" w:rsidRDefault="00B53214" w:rsidP="00C42506">
      <w:pPr>
        <w:pStyle w:val="Paragraph"/>
      </w:pPr>
      <w:r w:rsidRPr="00375ABA">
        <w:tab/>
      </w:r>
      <w:r w:rsidRPr="00C42506">
        <w:t>(a)</w:t>
      </w:r>
      <w:r w:rsidRPr="00375ABA">
        <w:tab/>
      </w:r>
      <w:r w:rsidRPr="00C42506">
        <w:t>all of the following, in accordance with the terms of a relevant permission:</w:t>
      </w:r>
    </w:p>
    <w:p w14:paraId="1070F8C4" w14:textId="77777777" w:rsidR="00B53214" w:rsidRPr="00C42506" w:rsidRDefault="00B53214" w:rsidP="00C42506">
      <w:pPr>
        <w:pStyle w:val="paragraphsub"/>
      </w:pPr>
      <w:r w:rsidRPr="00C42506">
        <w:tab/>
        <w:t>(i)</w:t>
      </w:r>
      <w:r w:rsidRPr="00C42506">
        <w:tab/>
        <w:t>that it operate from Bowen;</w:t>
      </w:r>
    </w:p>
    <w:p w14:paraId="1070F8C5" w14:textId="77777777" w:rsidR="00B53214" w:rsidRPr="00C42506" w:rsidRDefault="00B53214" w:rsidP="00C42506">
      <w:pPr>
        <w:pStyle w:val="paragraphsub"/>
      </w:pPr>
      <w:r w:rsidRPr="00C42506">
        <w:tab/>
        <w:t>(ii)</w:t>
      </w:r>
      <w:r w:rsidRPr="00C42506">
        <w:tab/>
        <w:t>passengers who are part of the operation must embark or disembark at Bowen;</w:t>
      </w:r>
    </w:p>
    <w:p w14:paraId="1070F8C6" w14:textId="77777777" w:rsidR="00B53214" w:rsidRPr="00C42506" w:rsidRDefault="00B53214" w:rsidP="00C42506">
      <w:pPr>
        <w:pStyle w:val="paragraphsub"/>
        <w:rPr>
          <w:lang w:val="en-US"/>
        </w:rPr>
      </w:pPr>
      <w:r w:rsidRPr="00C42506">
        <w:rPr>
          <w:lang w:val="en-US"/>
        </w:rPr>
        <w:tab/>
        <w:t>(iii)</w:t>
      </w:r>
      <w:r w:rsidRPr="00C42506">
        <w:rPr>
          <w:lang w:val="en-US"/>
        </w:rPr>
        <w:tab/>
      </w:r>
      <w:r w:rsidRPr="00C42506">
        <w:t xml:space="preserve">up to daily access </w:t>
      </w:r>
      <w:r w:rsidRPr="00C42506">
        <w:rPr>
          <w:lang w:val="en-US"/>
        </w:rPr>
        <w:t>to the Planning Area without a booking; or</w:t>
      </w:r>
    </w:p>
    <w:p w14:paraId="1070F8C7" w14:textId="77777777" w:rsidR="00B53214" w:rsidRPr="00375ABA" w:rsidRDefault="00B53214" w:rsidP="00C42506">
      <w:pPr>
        <w:pStyle w:val="Paragraph"/>
      </w:pPr>
      <w:r w:rsidRPr="00375ABA">
        <w:tab/>
      </w:r>
      <w:r w:rsidRPr="00C42506">
        <w:t>(b)</w:t>
      </w:r>
      <w:r w:rsidRPr="00375ABA">
        <w:tab/>
      </w:r>
      <w:r w:rsidRPr="00C42506">
        <w:t>as otherwise provided for through an allocation process:</w:t>
      </w:r>
    </w:p>
    <w:p w14:paraId="1070F8C8" w14:textId="77777777" w:rsidR="00B53214" w:rsidRPr="00C42506" w:rsidRDefault="00B53214" w:rsidP="00C42506">
      <w:pPr>
        <w:pStyle w:val="paragraphsub"/>
      </w:pPr>
      <w:r w:rsidRPr="00C42506">
        <w:tab/>
        <w:t>(i)</w:t>
      </w:r>
      <w:r w:rsidRPr="00C42506">
        <w:tab/>
        <w:t>that occurred before the commencement of this clause; and</w:t>
      </w:r>
    </w:p>
    <w:p w14:paraId="1070F8C9" w14:textId="77777777" w:rsidR="00B53214" w:rsidRPr="00C42506" w:rsidRDefault="00B53214" w:rsidP="00C42506">
      <w:pPr>
        <w:pStyle w:val="paragraphsub"/>
      </w:pPr>
      <w:r w:rsidRPr="00C42506">
        <w:tab/>
        <w:t>(ii)</w:t>
      </w:r>
      <w:r w:rsidRPr="00C42506">
        <w:tab/>
        <w:t>that allocated the rights set out in the operator’s relevant permission.</w:t>
      </w:r>
    </w:p>
    <w:p w14:paraId="1070F8CA" w14:textId="77777777" w:rsidR="00B53214" w:rsidRPr="00375ABA" w:rsidRDefault="00C42506" w:rsidP="00C42506">
      <w:pPr>
        <w:pStyle w:val="notetext"/>
      </w:pPr>
      <w:r w:rsidRPr="00C42506">
        <w:t>Note:</w:t>
      </w:r>
      <w:r w:rsidRPr="00C42506">
        <w:tab/>
      </w:r>
      <w:r w:rsidR="00B53214" w:rsidRPr="00C42506">
        <w:t>The number of permissions that allow Bowen operations access to the Planning Area has been capped: see clause 1.35.</w:t>
      </w:r>
    </w:p>
    <w:p w14:paraId="1070F8CB" w14:textId="77777777" w:rsidR="00B53214" w:rsidRPr="00375ABA" w:rsidRDefault="00B53214" w:rsidP="00C42506">
      <w:pPr>
        <w:pStyle w:val="SubsectionHead"/>
        <w:rPr>
          <w:lang w:val="en-US"/>
        </w:rPr>
      </w:pPr>
      <w:r w:rsidRPr="00C42506">
        <w:t>Craftless operation</w:t>
      </w:r>
      <w:r w:rsidR="00C42506">
        <w:t>—</w:t>
      </w:r>
      <w:r w:rsidRPr="00C42506">
        <w:rPr>
          <w:lang w:val="en-US"/>
        </w:rPr>
        <w:t>access right</w:t>
      </w:r>
    </w:p>
    <w:p w14:paraId="1070F8CC" w14:textId="77777777" w:rsidR="00B53214" w:rsidRPr="00375ABA" w:rsidRDefault="00B53214" w:rsidP="00C42506">
      <w:pPr>
        <w:pStyle w:val="Subsection"/>
      </w:pPr>
      <w:r w:rsidRPr="00375ABA">
        <w:tab/>
      </w:r>
      <w:r w:rsidRPr="00C42506">
        <w:t>(6)</w:t>
      </w:r>
      <w:r w:rsidRPr="00375ABA">
        <w:tab/>
      </w:r>
      <w:r w:rsidRPr="00C42506">
        <w:t>The access right of a craftless operation is up to daily access</w:t>
      </w:r>
      <w:r w:rsidRPr="00C42506">
        <w:rPr>
          <w:lang w:val="en-US"/>
        </w:rPr>
        <w:t xml:space="preserve"> to the Planning Area without a booking</w:t>
      </w:r>
      <w:r w:rsidRPr="00C42506">
        <w:t xml:space="preserve"> </w:t>
      </w:r>
      <w:r w:rsidRPr="00C42506">
        <w:rPr>
          <w:lang w:val="en-US"/>
        </w:rPr>
        <w:t>in accordance with the terms of a relevant permission, subject to the same access and activity conditions as the permitted vessel or aircraft that is being used.</w:t>
      </w:r>
    </w:p>
    <w:p w14:paraId="1070F8CD" w14:textId="77777777" w:rsidR="00F17B5D" w:rsidRPr="00375ABA" w:rsidRDefault="00F17B5D" w:rsidP="00F17B5D">
      <w:pPr>
        <w:pStyle w:val="SubsectionHead"/>
        <w:rPr>
          <w:lang w:val="en-US"/>
        </w:rPr>
      </w:pPr>
      <w:r w:rsidRPr="00C42506">
        <w:rPr>
          <w:lang w:val="en-US"/>
        </w:rPr>
        <w:t>Hire operation</w:t>
      </w:r>
      <w:r>
        <w:rPr>
          <w:lang w:val="en-US"/>
        </w:rPr>
        <w:t>—</w:t>
      </w:r>
      <w:r w:rsidRPr="00C42506">
        <w:rPr>
          <w:lang w:val="en-US"/>
        </w:rPr>
        <w:t>access rights and requirement</w:t>
      </w:r>
    </w:p>
    <w:p w14:paraId="1070F8CE" w14:textId="77777777" w:rsidR="00F17B5D" w:rsidRPr="00375ABA" w:rsidRDefault="00F17B5D" w:rsidP="00F17B5D">
      <w:pPr>
        <w:pStyle w:val="Subsection"/>
      </w:pPr>
      <w:r w:rsidRPr="00375ABA">
        <w:rPr>
          <w:lang w:val="en-US"/>
        </w:rPr>
        <w:tab/>
      </w:r>
      <w:r w:rsidRPr="00C42506">
        <w:rPr>
          <w:lang w:val="en-US"/>
        </w:rPr>
        <w:t>(</w:t>
      </w:r>
      <w:r>
        <w:rPr>
          <w:lang w:val="en-US"/>
        </w:rPr>
        <w:t>7</w:t>
      </w:r>
      <w:r w:rsidRPr="00C42506">
        <w:rPr>
          <w:lang w:val="en-US"/>
        </w:rPr>
        <w:t>)</w:t>
      </w:r>
      <w:r w:rsidRPr="00375ABA">
        <w:rPr>
          <w:lang w:val="en-US"/>
        </w:rPr>
        <w:tab/>
      </w:r>
      <w:r w:rsidRPr="00C42506">
        <w:rPr>
          <w:lang w:val="en-US"/>
        </w:rPr>
        <w:t>The access rights and operational requirements</w:t>
      </w:r>
      <w:r w:rsidRPr="00C42506">
        <w:t xml:space="preserve"> of a hire operation are the following, in accordance with the terms of a relevant permission:</w:t>
      </w:r>
    </w:p>
    <w:p w14:paraId="1070F8CF" w14:textId="77777777" w:rsidR="00F17B5D" w:rsidRPr="00C42506" w:rsidRDefault="00F17B5D" w:rsidP="00F17B5D">
      <w:pPr>
        <w:pStyle w:val="Paragraph"/>
        <w:rPr>
          <w:lang w:val="en-US"/>
        </w:rPr>
      </w:pPr>
      <w:r w:rsidRPr="00C42506">
        <w:tab/>
      </w:r>
      <w:r w:rsidRPr="00C42506">
        <w:rPr>
          <w:lang w:val="en-US"/>
        </w:rPr>
        <w:t>(a)</w:t>
      </w:r>
      <w:r w:rsidRPr="00C42506">
        <w:rPr>
          <w:lang w:val="en-US"/>
        </w:rPr>
        <w:tab/>
      </w:r>
      <w:r w:rsidRPr="00C42506">
        <w:t xml:space="preserve">up to daily access </w:t>
      </w:r>
      <w:r w:rsidRPr="00C42506">
        <w:rPr>
          <w:lang w:val="en-US"/>
        </w:rPr>
        <w:t>to the Planning Area without a booking;</w:t>
      </w:r>
    </w:p>
    <w:p w14:paraId="1070F8D0" w14:textId="77777777" w:rsidR="00F17B5D" w:rsidRPr="00DD759E" w:rsidRDefault="00F17B5D" w:rsidP="00F17B5D">
      <w:pPr>
        <w:pStyle w:val="Paragraph"/>
      </w:pPr>
      <w:r w:rsidRPr="00DD759E">
        <w:tab/>
        <w:t>(b)</w:t>
      </w:r>
      <w:r w:rsidRPr="00DD759E">
        <w:tab/>
        <w:t>the operation is limited to operating in a setting 1 (intensive) area or the Woodwark Bay South Location (see subclauses 2.14(3) and (5)).</w:t>
      </w:r>
    </w:p>
    <w:p w14:paraId="1070F8D1" w14:textId="77777777" w:rsidR="00F17B5D" w:rsidRPr="00375ABA" w:rsidRDefault="00F17B5D" w:rsidP="00F17B5D">
      <w:pPr>
        <w:pStyle w:val="notetext"/>
        <w:rPr>
          <w:i/>
          <w:lang w:val="en-US"/>
        </w:rPr>
      </w:pPr>
      <w:r w:rsidRPr="00C42506">
        <w:t>Note 1:</w:t>
      </w:r>
      <w:r w:rsidRPr="00C42506">
        <w:tab/>
        <w:t xml:space="preserve">See Schedule 9 for definitions of </w:t>
      </w:r>
      <w:r w:rsidRPr="00C42506">
        <w:rPr>
          <w:b/>
          <w:i/>
        </w:rPr>
        <w:t>h</w:t>
      </w:r>
      <w:r w:rsidRPr="00C42506">
        <w:rPr>
          <w:b/>
          <w:bCs/>
          <w:i/>
          <w:lang w:val="en-US"/>
        </w:rPr>
        <w:t>ire craft</w:t>
      </w:r>
      <w:r w:rsidRPr="00C42506">
        <w:rPr>
          <w:b/>
          <w:i/>
          <w:lang w:val="en-US"/>
        </w:rPr>
        <w:t xml:space="preserve"> </w:t>
      </w:r>
      <w:r w:rsidRPr="00C42506">
        <w:rPr>
          <w:lang w:val="en-US"/>
        </w:rPr>
        <w:t xml:space="preserve">and </w:t>
      </w:r>
      <w:r w:rsidRPr="00C42506">
        <w:rPr>
          <w:b/>
          <w:bCs/>
          <w:i/>
          <w:lang w:val="en-US"/>
        </w:rPr>
        <w:t>hire equipment</w:t>
      </w:r>
      <w:r w:rsidRPr="00C42506">
        <w:t>.</w:t>
      </w:r>
    </w:p>
    <w:p w14:paraId="1070F8D2" w14:textId="77777777" w:rsidR="00F17B5D" w:rsidRPr="00375ABA" w:rsidRDefault="00F17B5D" w:rsidP="00F17B5D">
      <w:pPr>
        <w:pStyle w:val="notetext"/>
        <w:rPr>
          <w:lang w:val="en-US"/>
        </w:rPr>
      </w:pPr>
      <w:r w:rsidRPr="00C42506">
        <w:rPr>
          <w:lang w:val="en-US"/>
        </w:rPr>
        <w:t>Note 2:</w:t>
      </w:r>
      <w:r w:rsidRPr="00C42506">
        <w:rPr>
          <w:lang w:val="en-US"/>
        </w:rPr>
        <w:tab/>
        <w:t>Paragraph (</w:t>
      </w:r>
      <w:r w:rsidR="00830FF9">
        <w:rPr>
          <w:lang w:val="en-US"/>
        </w:rPr>
        <w:t>7</w:t>
      </w:r>
      <w:r w:rsidRPr="00C42506">
        <w:rPr>
          <w:lang w:val="en-US"/>
        </w:rPr>
        <w:t>)(b) does not limit users of hire craft or hire equipment provided by a hire operation.</w:t>
      </w:r>
    </w:p>
    <w:p w14:paraId="1070F8D3" w14:textId="77777777" w:rsidR="00D674A5" w:rsidRPr="00DD759E" w:rsidRDefault="00D674A5" w:rsidP="00D674A5">
      <w:pPr>
        <w:pStyle w:val="SubsectionHead"/>
      </w:pPr>
      <w:r w:rsidRPr="00DD759E">
        <w:t>Large ship operation—access rights and requirements</w:t>
      </w:r>
    </w:p>
    <w:p w14:paraId="1070F8D4" w14:textId="77777777" w:rsidR="00D674A5" w:rsidRPr="00DD759E" w:rsidRDefault="00D674A5" w:rsidP="00D674A5">
      <w:pPr>
        <w:pStyle w:val="Subsection"/>
      </w:pPr>
      <w:r w:rsidRPr="00DD759E">
        <w:tab/>
        <w:t>(</w:t>
      </w:r>
      <w:r w:rsidR="00F17B5D">
        <w:t>8</w:t>
      </w:r>
      <w:r w:rsidRPr="00DD759E">
        <w:t>)</w:t>
      </w:r>
      <w:r w:rsidRPr="00DD759E">
        <w:tab/>
        <w:t>The access rights and operational requirements of a large ship operation are the following, in accordance with the terms of a relevant permission:</w:t>
      </w:r>
    </w:p>
    <w:p w14:paraId="1070F8D5" w14:textId="77777777" w:rsidR="00D674A5" w:rsidRPr="00DD759E" w:rsidRDefault="00D674A5" w:rsidP="00D674A5">
      <w:pPr>
        <w:pStyle w:val="Paragraph"/>
      </w:pPr>
      <w:r w:rsidRPr="00DD759E">
        <w:tab/>
        <w:t>(a)</w:t>
      </w:r>
      <w:r w:rsidRPr="00DD759E">
        <w:tab/>
        <w:t>up to 50 days access each year to the Planning Area (by the large ship being used in the operation and, if that large ship is a cruise ship, by any tenders and aircraft transiting as described in paragraph (e)) with a booking (see subclause 2.5(1));</w:t>
      </w:r>
    </w:p>
    <w:p w14:paraId="1070F8D6" w14:textId="77777777" w:rsidR="00D674A5" w:rsidRPr="00DD759E" w:rsidRDefault="00D674A5" w:rsidP="00D674A5">
      <w:pPr>
        <w:pStyle w:val="Paragraph"/>
      </w:pPr>
      <w:r w:rsidRPr="00DD759E">
        <w:tab/>
        <w:t>(b)</w:t>
      </w:r>
      <w:r w:rsidRPr="00DD759E">
        <w:tab/>
        <w:t>a booking required to anchor at a designated anchorage (see paragraph 2.4(7)(c));</w:t>
      </w:r>
    </w:p>
    <w:p w14:paraId="1070F8D7" w14:textId="77777777" w:rsidR="00D674A5" w:rsidRPr="00DD759E" w:rsidRDefault="00D674A5" w:rsidP="00D674A5">
      <w:pPr>
        <w:pStyle w:val="Paragraph"/>
      </w:pPr>
      <w:r w:rsidRPr="00DD759E">
        <w:tab/>
        <w:t>(c)</w:t>
      </w:r>
      <w:r w:rsidRPr="00DD759E">
        <w:tab/>
        <w:t>access to a designated anchorage, with access limited to one large ship at a time, except at each of the Turtle Bay designated anchorage and the Funnel Bay designated anchorage, where up to 2 large ships may anchor at a time (see subclause 2.4(9));</w:t>
      </w:r>
    </w:p>
    <w:p w14:paraId="1070F8D8" w14:textId="77777777" w:rsidR="00D674A5" w:rsidRPr="00DD759E" w:rsidRDefault="00D674A5" w:rsidP="00D674A5">
      <w:pPr>
        <w:pStyle w:val="Paragraph"/>
      </w:pPr>
      <w:r w:rsidRPr="00DD759E">
        <w:tab/>
        <w:t>(d)</w:t>
      </w:r>
      <w:r w:rsidRPr="00DD759E">
        <w:tab/>
        <w:t>a requirement not to access any parts of the Planning Area that are outside the General Use Zone and Shipping Area except when the large ship being used in the operation is transiting to or from a designated anchorage, or is anchored at such an anchorage (see subclause 2.8(5));</w:t>
      </w:r>
    </w:p>
    <w:p w14:paraId="1070F8D9" w14:textId="77777777" w:rsidR="00D674A5" w:rsidRPr="00DD759E" w:rsidRDefault="00D674A5" w:rsidP="00D674A5">
      <w:pPr>
        <w:pStyle w:val="Paragraph"/>
      </w:pPr>
      <w:r w:rsidRPr="00DD759E">
        <w:tab/>
        <w:t>(e)</w:t>
      </w:r>
      <w:r w:rsidRPr="00DD759E">
        <w:tab/>
        <w:t>for a large ship operation using a cruise ship, a requirement that tenders not be used in the Planning Area to conduct tourist program activities, except by transiting between the cruise ship and:</w:t>
      </w:r>
    </w:p>
    <w:p w14:paraId="1070F8DA" w14:textId="77777777" w:rsidR="00D674A5" w:rsidRPr="00DD759E" w:rsidRDefault="00D674A5" w:rsidP="00D674A5">
      <w:pPr>
        <w:pStyle w:val="paragraphsub"/>
      </w:pPr>
      <w:r w:rsidRPr="00DD759E">
        <w:tab/>
        <w:t>(i)</w:t>
      </w:r>
      <w:r w:rsidRPr="00DD759E">
        <w:tab/>
        <w:t>a place outside the Planning Area; or</w:t>
      </w:r>
    </w:p>
    <w:p w14:paraId="1070F8DB" w14:textId="77777777" w:rsidR="00D674A5" w:rsidRPr="00DD759E" w:rsidRDefault="00D674A5" w:rsidP="00D674A5">
      <w:pPr>
        <w:pStyle w:val="paragraphsub"/>
      </w:pPr>
      <w:r w:rsidRPr="00DD759E">
        <w:tab/>
        <w:t>(ii)</w:t>
      </w:r>
      <w:r w:rsidRPr="00DD759E">
        <w:tab/>
        <w:t>a tourist facility within, or partly within, the Planning Area;</w:t>
      </w:r>
    </w:p>
    <w:p w14:paraId="1070F8DC" w14:textId="77777777" w:rsidR="00D674A5" w:rsidRPr="00DD759E" w:rsidRDefault="00D674A5" w:rsidP="00D674A5">
      <w:pPr>
        <w:pStyle w:val="Paragraph"/>
      </w:pPr>
      <w:r w:rsidRPr="00DD759E">
        <w:tab/>
      </w:r>
      <w:r w:rsidRPr="00DD759E">
        <w:tab/>
        <w:t>(see subclause 2.8(6)).</w:t>
      </w:r>
    </w:p>
    <w:p w14:paraId="1070F8DD" w14:textId="77777777" w:rsidR="00D674A5" w:rsidRPr="00DD759E" w:rsidRDefault="00D674A5" w:rsidP="00D674A5">
      <w:pPr>
        <w:pStyle w:val="notetext"/>
      </w:pPr>
      <w:r w:rsidRPr="00DD759E">
        <w:t>Note:</w:t>
      </w:r>
      <w:r w:rsidRPr="00DD759E">
        <w:tab/>
        <w:t>The Regulations list the designated anchorages.</w:t>
      </w:r>
    </w:p>
    <w:p w14:paraId="1070F8DE" w14:textId="77777777" w:rsidR="00B53214" w:rsidRPr="00375ABA" w:rsidRDefault="00B53214" w:rsidP="00C42506">
      <w:pPr>
        <w:pStyle w:val="SubsectionHead"/>
        <w:rPr>
          <w:lang w:val="en-US"/>
        </w:rPr>
      </w:pPr>
      <w:r w:rsidRPr="00C42506">
        <w:rPr>
          <w:lang w:val="en-US"/>
        </w:rPr>
        <w:t>Long range roving operation</w:t>
      </w:r>
      <w:r w:rsidR="00C42506">
        <w:rPr>
          <w:lang w:val="en-US"/>
        </w:rPr>
        <w:t>—</w:t>
      </w:r>
      <w:r w:rsidRPr="00C42506">
        <w:rPr>
          <w:lang w:val="en-US"/>
        </w:rPr>
        <w:t>access rights and requirements</w:t>
      </w:r>
    </w:p>
    <w:p w14:paraId="1070F8DF" w14:textId="77777777" w:rsidR="00B53214" w:rsidRPr="00375ABA" w:rsidRDefault="00B53214" w:rsidP="00C42506">
      <w:pPr>
        <w:pStyle w:val="Subsection"/>
        <w:rPr>
          <w:lang w:val="en-US"/>
        </w:rPr>
      </w:pPr>
      <w:r w:rsidRPr="00375ABA">
        <w:rPr>
          <w:lang w:val="en-US"/>
        </w:rPr>
        <w:tab/>
      </w:r>
      <w:r w:rsidRPr="00C42506">
        <w:rPr>
          <w:lang w:val="en-US"/>
        </w:rPr>
        <w:t>(9)</w:t>
      </w:r>
      <w:r w:rsidRPr="00375ABA">
        <w:rPr>
          <w:lang w:val="en-US"/>
        </w:rPr>
        <w:tab/>
      </w:r>
      <w:r w:rsidRPr="00C42506">
        <w:rPr>
          <w:lang w:val="en-US"/>
        </w:rPr>
        <w:t>The access rights and operational requirements of a long range roving operation are the following, in accordance with the terms of a relevant permission:</w:t>
      </w:r>
    </w:p>
    <w:p w14:paraId="1070F8E0" w14:textId="77777777" w:rsidR="00B53214" w:rsidRPr="00C42506" w:rsidRDefault="00B53214" w:rsidP="00C42506">
      <w:pPr>
        <w:pStyle w:val="Paragraph"/>
        <w:rPr>
          <w:lang w:val="en-US"/>
        </w:rPr>
      </w:pPr>
      <w:r w:rsidRPr="00C42506">
        <w:rPr>
          <w:lang w:val="en-US"/>
        </w:rPr>
        <w:tab/>
        <w:t>(a)</w:t>
      </w:r>
      <w:r w:rsidRPr="00C42506">
        <w:rPr>
          <w:lang w:val="en-US"/>
        </w:rPr>
        <w:tab/>
        <w:t xml:space="preserve">up to 100 days </w:t>
      </w:r>
      <w:r w:rsidR="00D674A5" w:rsidRPr="00DD759E">
        <w:t>access each year to the Planning Area</w:t>
      </w:r>
      <w:r w:rsidRPr="00C42506">
        <w:rPr>
          <w:lang w:val="en-US"/>
        </w:rPr>
        <w:t>;</w:t>
      </w:r>
    </w:p>
    <w:p w14:paraId="1070F8E1" w14:textId="77777777" w:rsidR="00B53214" w:rsidRPr="00C42506" w:rsidRDefault="00B53214" w:rsidP="00C42506">
      <w:pPr>
        <w:pStyle w:val="Paragraph"/>
        <w:rPr>
          <w:lang w:val="en-US"/>
        </w:rPr>
      </w:pPr>
      <w:r w:rsidRPr="00C42506">
        <w:rPr>
          <w:lang w:val="en-US"/>
        </w:rPr>
        <w:tab/>
        <w:t>(b)</w:t>
      </w:r>
      <w:r w:rsidRPr="00C42506">
        <w:rPr>
          <w:lang w:val="en-US"/>
        </w:rPr>
        <w:tab/>
        <w:t xml:space="preserve">access under paragraph (a) is limited to 2 visits per Location in any </w:t>
      </w:r>
      <w:r w:rsidR="00D674A5" w:rsidRPr="00DD759E">
        <w:t>7 consecutive days</w:t>
      </w:r>
      <w:r w:rsidRPr="00C42506">
        <w:rPr>
          <w:lang w:val="en-US"/>
        </w:rPr>
        <w:t xml:space="preserve"> (with the visit or visits together being no longer than 48 hours in duration);</w:t>
      </w:r>
    </w:p>
    <w:p w14:paraId="1070F8E2" w14:textId="77777777" w:rsidR="00B53214" w:rsidRPr="00375ABA" w:rsidRDefault="00B53214" w:rsidP="00C42506">
      <w:pPr>
        <w:pStyle w:val="Paragraph"/>
        <w:rPr>
          <w:lang w:val="en-US"/>
        </w:rPr>
      </w:pPr>
      <w:r w:rsidRPr="00375ABA">
        <w:rPr>
          <w:lang w:val="en-US"/>
        </w:rPr>
        <w:tab/>
      </w:r>
      <w:r w:rsidRPr="00C42506">
        <w:rPr>
          <w:lang w:val="en-US"/>
        </w:rPr>
        <w:t>(c)</w:t>
      </w:r>
      <w:r w:rsidRPr="00375ABA">
        <w:rPr>
          <w:lang w:val="en-US"/>
        </w:rPr>
        <w:tab/>
      </w:r>
      <w:r w:rsidRPr="00C42506">
        <w:rPr>
          <w:lang w:val="en-US"/>
        </w:rPr>
        <w:t>it may exceed setting limits only if:</w:t>
      </w:r>
    </w:p>
    <w:p w14:paraId="1070F8E3" w14:textId="77777777" w:rsidR="00B53214" w:rsidRPr="00C42506" w:rsidRDefault="00B53214" w:rsidP="00C42506">
      <w:pPr>
        <w:pStyle w:val="paragraphsub"/>
        <w:rPr>
          <w:lang w:val="en-US"/>
        </w:rPr>
      </w:pPr>
      <w:r w:rsidRPr="00C42506">
        <w:rPr>
          <w:b/>
          <w:i/>
          <w:lang w:val="en-US"/>
        </w:rPr>
        <w:tab/>
      </w:r>
      <w:r w:rsidRPr="00C42506">
        <w:rPr>
          <w:lang w:val="en-US"/>
        </w:rPr>
        <w:t>(i)</w:t>
      </w:r>
      <w:r w:rsidRPr="00C42506">
        <w:rPr>
          <w:lang w:val="en-US"/>
        </w:rPr>
        <w:tab/>
        <w:t>the terms of a relevant permission allow it to exceed setting limits; and</w:t>
      </w:r>
    </w:p>
    <w:p w14:paraId="1070F8E4" w14:textId="77777777" w:rsidR="00B53214" w:rsidRPr="00C42506" w:rsidRDefault="00B53214" w:rsidP="00C42506">
      <w:pPr>
        <w:pStyle w:val="paragraphsub"/>
        <w:rPr>
          <w:lang w:val="en-US"/>
        </w:rPr>
      </w:pPr>
      <w:r w:rsidRPr="00C42506">
        <w:rPr>
          <w:lang w:val="en-US"/>
        </w:rPr>
        <w:tab/>
        <w:t>(ii)</w:t>
      </w:r>
      <w:r w:rsidRPr="00C42506">
        <w:rPr>
          <w:lang w:val="en-US"/>
        </w:rPr>
        <w:tab/>
        <w:t>the operation is not operating in accordance with paragraph (e);</w:t>
      </w:r>
    </w:p>
    <w:p w14:paraId="1070F8E5" w14:textId="77777777" w:rsidR="00B53214" w:rsidRPr="00C42506" w:rsidRDefault="00B53214" w:rsidP="00C42506">
      <w:pPr>
        <w:pStyle w:val="Paragraph"/>
        <w:rPr>
          <w:lang w:val="en-US"/>
        </w:rPr>
      </w:pPr>
      <w:r w:rsidRPr="00C42506">
        <w:rPr>
          <w:lang w:val="en-US"/>
        </w:rPr>
        <w:tab/>
        <w:t>(d)</w:t>
      </w:r>
      <w:r w:rsidRPr="00C42506">
        <w:rPr>
          <w:lang w:val="en-US"/>
        </w:rPr>
        <w:tab/>
        <w:t>it must not carry more than 30 passengers in addition to crew unless operating in circumstances described in paragraph (e);</w:t>
      </w:r>
    </w:p>
    <w:p w14:paraId="1070F8E6" w14:textId="77777777" w:rsidR="00B53214" w:rsidRPr="00375ABA" w:rsidRDefault="00B53214" w:rsidP="00C42506">
      <w:pPr>
        <w:pStyle w:val="Paragraph"/>
        <w:rPr>
          <w:lang w:val="en-US"/>
        </w:rPr>
      </w:pPr>
      <w:r w:rsidRPr="00375ABA">
        <w:rPr>
          <w:lang w:val="en-US"/>
        </w:rPr>
        <w:tab/>
      </w:r>
      <w:r w:rsidRPr="00C42506">
        <w:rPr>
          <w:lang w:val="en-US"/>
        </w:rPr>
        <w:t>(e)</w:t>
      </w:r>
      <w:r w:rsidRPr="00375ABA">
        <w:rPr>
          <w:lang w:val="en-US"/>
        </w:rPr>
        <w:tab/>
      </w:r>
      <w:r w:rsidRPr="00C42506">
        <w:rPr>
          <w:lang w:val="en-US"/>
        </w:rPr>
        <w:t xml:space="preserve">it may carry more than 30 passengers up to 10 days </w:t>
      </w:r>
      <w:r w:rsidR="00D674A5" w:rsidRPr="00DD759E">
        <w:t>each year</w:t>
      </w:r>
      <w:r w:rsidRPr="00C42506">
        <w:rPr>
          <w:lang w:val="en-US"/>
        </w:rPr>
        <w:t xml:space="preserve"> if:</w:t>
      </w:r>
    </w:p>
    <w:p w14:paraId="1070F8E7" w14:textId="77777777" w:rsidR="00B53214" w:rsidRPr="00C42506" w:rsidRDefault="00B53214" w:rsidP="00C42506">
      <w:pPr>
        <w:pStyle w:val="paragraphsub"/>
        <w:rPr>
          <w:lang w:val="en-US"/>
        </w:rPr>
      </w:pPr>
      <w:r w:rsidRPr="00C42506">
        <w:rPr>
          <w:lang w:val="en-US"/>
        </w:rPr>
        <w:tab/>
        <w:t>(i)</w:t>
      </w:r>
      <w:r w:rsidRPr="00C42506">
        <w:rPr>
          <w:lang w:val="en-US"/>
        </w:rPr>
        <w:tab/>
        <w:t>the operation complies with group size setting limits; and</w:t>
      </w:r>
    </w:p>
    <w:p w14:paraId="1070F8E8" w14:textId="77777777" w:rsidR="00B53214" w:rsidRPr="00C42506" w:rsidRDefault="00B53214" w:rsidP="00C42506">
      <w:pPr>
        <w:pStyle w:val="paragraphsub"/>
        <w:rPr>
          <w:lang w:val="en-US"/>
        </w:rPr>
      </w:pPr>
      <w:r w:rsidRPr="00C42506">
        <w:rPr>
          <w:lang w:val="en-US"/>
        </w:rPr>
        <w:tab/>
        <w:t>(ii)</w:t>
      </w:r>
      <w:r w:rsidRPr="00C42506">
        <w:rPr>
          <w:lang w:val="en-US"/>
        </w:rPr>
        <w:tab/>
        <w:t>the operator has notified the Authority, in writing, about such an operation before conducting the operation.</w:t>
      </w:r>
    </w:p>
    <w:p w14:paraId="1070F8E9" w14:textId="77777777" w:rsidR="00B53214" w:rsidRPr="00375ABA" w:rsidRDefault="00C42506" w:rsidP="00C42506">
      <w:pPr>
        <w:pStyle w:val="notetext"/>
        <w:rPr>
          <w:lang w:val="en-US"/>
        </w:rPr>
      </w:pPr>
      <w:r w:rsidRPr="00C42506">
        <w:rPr>
          <w:lang w:val="en-US"/>
        </w:rPr>
        <w:t>Note:</w:t>
      </w:r>
      <w:r w:rsidRPr="00C42506">
        <w:rPr>
          <w:lang w:val="en-US"/>
        </w:rPr>
        <w:tab/>
      </w:r>
      <w:r w:rsidR="00B53214" w:rsidRPr="00C42506">
        <w:rPr>
          <w:lang w:val="en-US"/>
        </w:rPr>
        <w:t>The number of permissions that allow long range roving operations access to the Planning Area has been capped: see clause 1.35.</w:t>
      </w:r>
    </w:p>
    <w:p w14:paraId="1070F8EA" w14:textId="77777777" w:rsidR="00D674A5" w:rsidRPr="00DD759E" w:rsidRDefault="00D674A5" w:rsidP="00D674A5">
      <w:pPr>
        <w:pStyle w:val="SubsectionHead"/>
      </w:pPr>
      <w:r w:rsidRPr="00DD759E">
        <w:t>Non</w:t>
      </w:r>
      <w:r>
        <w:noBreakHyphen/>
      </w:r>
      <w:r w:rsidRPr="00DD759E">
        <w:t>motorised operation—access rights</w:t>
      </w:r>
    </w:p>
    <w:p w14:paraId="1070F8EB" w14:textId="77777777" w:rsidR="00D674A5" w:rsidRPr="00DD759E" w:rsidRDefault="00D674A5" w:rsidP="00D674A5">
      <w:pPr>
        <w:pStyle w:val="Subsection"/>
      </w:pPr>
      <w:r w:rsidRPr="00DD759E">
        <w:tab/>
        <w:t>(10)</w:t>
      </w:r>
      <w:r w:rsidRPr="00DD759E">
        <w:tab/>
        <w:t>The access rights of a non</w:t>
      </w:r>
      <w:r>
        <w:noBreakHyphen/>
      </w:r>
      <w:r w:rsidRPr="00DD759E">
        <w:t>motorised operation are up to daily access to the Planning Area without a booking, in accordance with the terms of a relevant permission.</w:t>
      </w:r>
    </w:p>
    <w:p w14:paraId="1070F8EC" w14:textId="77777777" w:rsidR="00B53214" w:rsidRPr="00375ABA" w:rsidRDefault="00B53214" w:rsidP="00C42506">
      <w:pPr>
        <w:pStyle w:val="SubsectionHead"/>
        <w:rPr>
          <w:lang w:val="en-US"/>
        </w:rPr>
      </w:pPr>
      <w:r w:rsidRPr="00C42506">
        <w:rPr>
          <w:lang w:val="en-US"/>
        </w:rPr>
        <w:t>Passenger transport operation</w:t>
      </w:r>
      <w:r w:rsidR="00C42506">
        <w:rPr>
          <w:lang w:val="en-US"/>
        </w:rPr>
        <w:t>—</w:t>
      </w:r>
      <w:r w:rsidRPr="00C42506">
        <w:rPr>
          <w:lang w:val="en-US"/>
        </w:rPr>
        <w:t>access rights</w:t>
      </w:r>
    </w:p>
    <w:p w14:paraId="1070F8ED" w14:textId="77777777" w:rsidR="00B53214" w:rsidRPr="00375ABA" w:rsidRDefault="00B53214" w:rsidP="00C42506">
      <w:pPr>
        <w:pStyle w:val="Subsection"/>
        <w:rPr>
          <w:lang w:val="en-US"/>
        </w:rPr>
      </w:pPr>
      <w:r w:rsidRPr="00375ABA">
        <w:rPr>
          <w:lang w:val="en-US"/>
        </w:rPr>
        <w:tab/>
      </w:r>
      <w:r w:rsidRPr="00C42506">
        <w:rPr>
          <w:lang w:val="en-US"/>
        </w:rPr>
        <w:t>(11)</w:t>
      </w:r>
      <w:r w:rsidRPr="00375ABA">
        <w:rPr>
          <w:lang w:val="en-US"/>
        </w:rPr>
        <w:tab/>
      </w:r>
      <w:r w:rsidRPr="00C42506">
        <w:rPr>
          <w:lang w:val="en-US"/>
        </w:rPr>
        <w:t>The access rights of a passenger transport operation are the following, in accordance with the terms of a relevant permission;</w:t>
      </w:r>
    </w:p>
    <w:p w14:paraId="1070F8EE" w14:textId="77777777" w:rsidR="00B53214" w:rsidRPr="00C42506" w:rsidRDefault="00B53214" w:rsidP="00C42506">
      <w:pPr>
        <w:pStyle w:val="Paragraph"/>
        <w:rPr>
          <w:lang w:val="en-US"/>
        </w:rPr>
      </w:pPr>
      <w:r w:rsidRPr="00C42506">
        <w:rPr>
          <w:lang w:val="en-US"/>
        </w:rPr>
        <w:tab/>
        <w:t>(a)</w:t>
      </w:r>
      <w:r w:rsidRPr="00C42506">
        <w:rPr>
          <w:lang w:val="en-US"/>
        </w:rPr>
        <w:tab/>
      </w:r>
      <w:r w:rsidRPr="00C42506">
        <w:t>up to daily access</w:t>
      </w:r>
      <w:r w:rsidRPr="00C42506">
        <w:rPr>
          <w:lang w:val="en-US"/>
        </w:rPr>
        <w:t xml:space="preserve"> to the Planning Area without a booking;</w:t>
      </w:r>
    </w:p>
    <w:p w14:paraId="1070F8EF" w14:textId="77777777" w:rsidR="00B53214" w:rsidRPr="00C42506" w:rsidRDefault="00B53214" w:rsidP="00C42506">
      <w:pPr>
        <w:pStyle w:val="Paragraph"/>
        <w:rPr>
          <w:b/>
          <w:i/>
          <w:lang w:val="en-US"/>
        </w:rPr>
      </w:pPr>
      <w:r w:rsidRPr="00C42506">
        <w:rPr>
          <w:lang w:val="en-US"/>
        </w:rPr>
        <w:tab/>
        <w:t>(b)</w:t>
      </w:r>
      <w:r w:rsidRPr="00C42506">
        <w:rPr>
          <w:lang w:val="en-US"/>
        </w:rPr>
        <w:tab/>
        <w:t xml:space="preserve">the operation is limited to setting 1 </w:t>
      </w:r>
      <w:r w:rsidR="00D674A5" w:rsidRPr="00DD759E">
        <w:t>(intensive)</w:t>
      </w:r>
      <w:r w:rsidR="00D674A5">
        <w:t xml:space="preserve"> </w:t>
      </w:r>
      <w:r w:rsidRPr="00C42506">
        <w:rPr>
          <w:lang w:val="en-US"/>
        </w:rPr>
        <w:t>areas, except when transiting the Planning Area.</w:t>
      </w:r>
    </w:p>
    <w:p w14:paraId="1070F8F0" w14:textId="77777777" w:rsidR="00B53214" w:rsidRPr="00375ABA" w:rsidRDefault="00B53214" w:rsidP="00C42506">
      <w:pPr>
        <w:pStyle w:val="SubsectionHead"/>
        <w:rPr>
          <w:lang w:val="en-US"/>
        </w:rPr>
      </w:pPr>
      <w:r w:rsidRPr="00C42506">
        <w:rPr>
          <w:lang w:val="en-US"/>
        </w:rPr>
        <w:t>Regional tour operation (vessels)</w:t>
      </w:r>
      <w:r w:rsidR="00C42506">
        <w:rPr>
          <w:lang w:val="en-US"/>
        </w:rPr>
        <w:t>—</w:t>
      </w:r>
      <w:r w:rsidRPr="00C42506">
        <w:rPr>
          <w:lang w:val="en-US"/>
        </w:rPr>
        <w:t>access rights</w:t>
      </w:r>
    </w:p>
    <w:p w14:paraId="1070F8F1" w14:textId="77777777" w:rsidR="00B53214" w:rsidRPr="00375ABA" w:rsidRDefault="00B53214" w:rsidP="00C42506">
      <w:pPr>
        <w:pStyle w:val="Subsection"/>
        <w:rPr>
          <w:lang w:val="en-US"/>
        </w:rPr>
      </w:pPr>
      <w:r w:rsidRPr="00375ABA">
        <w:rPr>
          <w:lang w:val="en-US"/>
        </w:rPr>
        <w:tab/>
      </w:r>
      <w:r w:rsidRPr="00C42506">
        <w:rPr>
          <w:lang w:val="en-US"/>
        </w:rPr>
        <w:t>(12)</w:t>
      </w:r>
      <w:r w:rsidRPr="00375ABA">
        <w:rPr>
          <w:lang w:val="en-US"/>
        </w:rPr>
        <w:tab/>
      </w:r>
      <w:r w:rsidRPr="00C42506">
        <w:rPr>
          <w:lang w:val="en-US"/>
        </w:rPr>
        <w:t>The access rights of a regional tour operation involving a vessel are either:</w:t>
      </w:r>
    </w:p>
    <w:p w14:paraId="1070F8F2" w14:textId="77777777" w:rsidR="00B53214" w:rsidRPr="00C42506" w:rsidRDefault="00B53214" w:rsidP="00C42506">
      <w:pPr>
        <w:pStyle w:val="Paragraph"/>
        <w:rPr>
          <w:lang w:val="en-US"/>
        </w:rPr>
      </w:pPr>
      <w:r w:rsidRPr="00C42506">
        <w:rPr>
          <w:lang w:val="en-US"/>
        </w:rPr>
        <w:tab/>
        <w:t>(a)</w:t>
      </w:r>
      <w:r w:rsidRPr="00C42506">
        <w:rPr>
          <w:lang w:val="en-US"/>
        </w:rPr>
        <w:tab/>
        <w:t>both of the following, in accordance with the terms of a relevant permission;</w:t>
      </w:r>
    </w:p>
    <w:p w14:paraId="1070F8F3" w14:textId="77777777" w:rsidR="00B53214" w:rsidRPr="00C42506" w:rsidRDefault="00B53214" w:rsidP="00C42506">
      <w:pPr>
        <w:pStyle w:val="paragraphsub"/>
        <w:rPr>
          <w:lang w:val="en-US"/>
        </w:rPr>
      </w:pPr>
      <w:r w:rsidRPr="00C42506">
        <w:rPr>
          <w:lang w:val="en-US"/>
        </w:rPr>
        <w:tab/>
        <w:t>(i)</w:t>
      </w:r>
      <w:r w:rsidRPr="00C42506">
        <w:rPr>
          <w:lang w:val="en-US"/>
        </w:rPr>
        <w:tab/>
        <w:t>up to daily access without a booking to the Planning Area;</w:t>
      </w:r>
    </w:p>
    <w:p w14:paraId="1070F8F4" w14:textId="77777777" w:rsidR="00B53214" w:rsidRPr="00C42506" w:rsidRDefault="00B53214" w:rsidP="00C42506">
      <w:pPr>
        <w:pStyle w:val="paragraphsub"/>
        <w:rPr>
          <w:lang w:val="en-US"/>
        </w:rPr>
      </w:pPr>
      <w:r w:rsidRPr="00C42506">
        <w:rPr>
          <w:lang w:val="en-US"/>
        </w:rPr>
        <w:tab/>
        <w:t>(ii)</w:t>
      </w:r>
      <w:r w:rsidRPr="00C42506">
        <w:rPr>
          <w:lang w:val="en-US"/>
        </w:rPr>
        <w:tab/>
        <w:t>it may exceed setting limits if the terms of a relevant permission allow it to exceed setting limits (see subclause 2.4 (8)); or</w:t>
      </w:r>
    </w:p>
    <w:p w14:paraId="1070F8F5"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1070F8F6" w14:textId="77777777" w:rsidR="00B53214" w:rsidRPr="00C42506" w:rsidRDefault="00B53214" w:rsidP="00C42506">
      <w:pPr>
        <w:pStyle w:val="paragraphsub"/>
      </w:pPr>
      <w:r w:rsidRPr="00C42506">
        <w:tab/>
        <w:t>(i)</w:t>
      </w:r>
      <w:r w:rsidRPr="00C42506">
        <w:tab/>
        <w:t>that occurred before the commencement of this clause; and</w:t>
      </w:r>
    </w:p>
    <w:p w14:paraId="1070F8F7" w14:textId="77777777" w:rsidR="00B53214" w:rsidRPr="00C42506" w:rsidRDefault="00B53214" w:rsidP="00C42506">
      <w:pPr>
        <w:pStyle w:val="paragraphsub"/>
      </w:pPr>
      <w:r w:rsidRPr="00C42506">
        <w:tab/>
        <w:t>(ii)</w:t>
      </w:r>
      <w:r w:rsidRPr="00C42506">
        <w:tab/>
        <w:t>that allocated the rights set out in the operator’s relevant permission.</w:t>
      </w:r>
    </w:p>
    <w:p w14:paraId="1070F8F8" w14:textId="77777777" w:rsidR="00B53214" w:rsidRPr="00375ABA" w:rsidRDefault="00C42506" w:rsidP="00C42506">
      <w:pPr>
        <w:pStyle w:val="notetext"/>
      </w:pPr>
      <w:r w:rsidRPr="00C42506">
        <w:t>Note:</w:t>
      </w:r>
      <w:r w:rsidRPr="00C42506">
        <w:tab/>
      </w:r>
      <w:r w:rsidR="00B53214" w:rsidRPr="00C42506">
        <w:t>The number of permissions that allow regional tour operations access to the Planning Area has been capped: see clause 1.35.</w:t>
      </w:r>
    </w:p>
    <w:p w14:paraId="1070F8F9" w14:textId="77777777" w:rsidR="00B53214" w:rsidRPr="00375ABA" w:rsidRDefault="00B53214" w:rsidP="00C42506">
      <w:pPr>
        <w:pStyle w:val="SubsectionHead"/>
        <w:rPr>
          <w:lang w:val="en-US"/>
        </w:rPr>
      </w:pPr>
      <w:r w:rsidRPr="00C42506">
        <w:rPr>
          <w:lang w:val="en-US"/>
        </w:rPr>
        <w:t>Regional tour operation (aircraft)</w:t>
      </w:r>
      <w:r w:rsidR="00C42506">
        <w:rPr>
          <w:lang w:val="en-US"/>
        </w:rPr>
        <w:t>—</w:t>
      </w:r>
      <w:r w:rsidRPr="00C42506">
        <w:rPr>
          <w:lang w:val="en-US"/>
        </w:rPr>
        <w:t>access rights and requirements</w:t>
      </w:r>
    </w:p>
    <w:p w14:paraId="1070F8FA" w14:textId="77777777" w:rsidR="00B53214" w:rsidRPr="00375ABA" w:rsidRDefault="00B53214" w:rsidP="00C42506">
      <w:pPr>
        <w:pStyle w:val="Subsection"/>
        <w:rPr>
          <w:lang w:val="en-US"/>
        </w:rPr>
      </w:pPr>
      <w:r w:rsidRPr="00375ABA">
        <w:rPr>
          <w:lang w:val="en-US"/>
        </w:rPr>
        <w:tab/>
      </w:r>
      <w:r w:rsidRPr="00C42506">
        <w:rPr>
          <w:lang w:val="en-US"/>
        </w:rPr>
        <w:t>(13)</w:t>
      </w:r>
      <w:r w:rsidRPr="00375ABA">
        <w:rPr>
          <w:lang w:val="en-US"/>
        </w:rPr>
        <w:tab/>
      </w:r>
      <w:r w:rsidRPr="00C42506">
        <w:rPr>
          <w:lang w:val="en-US"/>
        </w:rPr>
        <w:t>The access rights and operational requirements of a regional tour operation involving an aircraft are either:</w:t>
      </w:r>
    </w:p>
    <w:p w14:paraId="1070F8FB" w14:textId="77777777" w:rsidR="00B53214" w:rsidRPr="00C42506" w:rsidRDefault="00B53214" w:rsidP="00C42506">
      <w:pPr>
        <w:pStyle w:val="Paragraph"/>
        <w:rPr>
          <w:lang w:val="en-US"/>
        </w:rPr>
      </w:pPr>
      <w:r w:rsidRPr="00C42506">
        <w:rPr>
          <w:lang w:val="en-US"/>
        </w:rPr>
        <w:tab/>
        <w:t>(a)</w:t>
      </w:r>
      <w:r w:rsidRPr="00C42506">
        <w:rPr>
          <w:lang w:val="en-US"/>
        </w:rPr>
        <w:tab/>
        <w:t>all of the following, in accordance with the terms of a relevant permission;</w:t>
      </w:r>
    </w:p>
    <w:p w14:paraId="1070F8FC" w14:textId="77777777" w:rsidR="00B53214" w:rsidRPr="00C42506" w:rsidRDefault="00B53214" w:rsidP="00C42506">
      <w:pPr>
        <w:pStyle w:val="paragraphsub"/>
        <w:rPr>
          <w:lang w:val="en-US"/>
        </w:rPr>
      </w:pPr>
      <w:r w:rsidRPr="00C42506">
        <w:rPr>
          <w:lang w:val="en-US"/>
        </w:rPr>
        <w:tab/>
        <w:t>(i)</w:t>
      </w:r>
      <w:r w:rsidRPr="00C42506">
        <w:rPr>
          <w:lang w:val="en-US"/>
        </w:rPr>
        <w:tab/>
        <w:t>up to daily access without a booking to the Planning Area;</w:t>
      </w:r>
    </w:p>
    <w:p w14:paraId="1070F8FD" w14:textId="77777777" w:rsidR="00B53214" w:rsidRPr="00C42506" w:rsidRDefault="00B53214" w:rsidP="00C42506">
      <w:pPr>
        <w:pStyle w:val="paragraphsub"/>
        <w:rPr>
          <w:lang w:val="en-US"/>
        </w:rPr>
      </w:pPr>
      <w:r w:rsidRPr="00C42506">
        <w:rPr>
          <w:lang w:val="en-US"/>
        </w:rPr>
        <w:tab/>
        <w:t>(ii)</w:t>
      </w:r>
      <w:r w:rsidRPr="00C42506">
        <w:rPr>
          <w:lang w:val="en-US"/>
        </w:rPr>
        <w:tab/>
        <w:t>access under subparagraph (i) is limited to 2 visits per Location (with the visit or visits together being no longer than 48 hours in duration) in any </w:t>
      </w:r>
      <w:r w:rsidR="00D674A5" w:rsidRPr="00DD759E">
        <w:t>7 consecutive days</w:t>
      </w:r>
      <w:r w:rsidRPr="00C42506">
        <w:rPr>
          <w:lang w:val="en-US"/>
        </w:rPr>
        <w:t xml:space="preserve">, unless operating to a regular aircraft landing area (see </w:t>
      </w:r>
      <w:r w:rsidR="00F05F3C" w:rsidRPr="00DD759E">
        <w:t>subclauses 2.7(1) and (1A)</w:t>
      </w:r>
      <w:r w:rsidRPr="00C42506">
        <w:rPr>
          <w:lang w:val="en-US"/>
        </w:rPr>
        <w:t>);</w:t>
      </w:r>
    </w:p>
    <w:p w14:paraId="1070F8FE" w14:textId="77777777" w:rsidR="00D674A5" w:rsidRPr="00DD759E" w:rsidRDefault="00D674A5" w:rsidP="00D674A5">
      <w:pPr>
        <w:pStyle w:val="paragraphsub"/>
      </w:pPr>
      <w:r w:rsidRPr="00DD759E">
        <w:tab/>
        <w:t>(iii)</w:t>
      </w:r>
      <w:r w:rsidRPr="00DD759E">
        <w:tab/>
        <w:t>a requirement not to conduct as part of a tourist program scenic flights in the Planning Area below 1,000 feet (above ground or water) (see subclause 2.7(2));</w:t>
      </w:r>
    </w:p>
    <w:p w14:paraId="1070F8FF" w14:textId="77777777" w:rsidR="00B53214" w:rsidRPr="00C42506" w:rsidRDefault="00B53214" w:rsidP="00C42506">
      <w:pPr>
        <w:pStyle w:val="paragraphsub"/>
        <w:rPr>
          <w:lang w:val="en-US"/>
        </w:rPr>
      </w:pPr>
      <w:r w:rsidRPr="00C42506">
        <w:rPr>
          <w:lang w:val="en-US"/>
        </w:rPr>
        <w:tab/>
        <w:t>(iv)</w:t>
      </w:r>
      <w:r w:rsidRPr="00C42506">
        <w:rPr>
          <w:lang w:val="en-US"/>
        </w:rPr>
        <w:tab/>
        <w:t>it may exceed setting limits only if the terms of a relevant permission allow it to exceed the setting limits (see subclause 2.4 (8)); or</w:t>
      </w:r>
    </w:p>
    <w:p w14:paraId="1070F900"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1070F901" w14:textId="77777777" w:rsidR="00B53214" w:rsidRPr="00C42506" w:rsidRDefault="00B53214" w:rsidP="00C42506">
      <w:pPr>
        <w:pStyle w:val="paragraphsub"/>
      </w:pPr>
      <w:r w:rsidRPr="00C42506">
        <w:tab/>
        <w:t>(i)</w:t>
      </w:r>
      <w:r w:rsidRPr="00C42506">
        <w:tab/>
        <w:t>that occurred before the commencement of this clause; and</w:t>
      </w:r>
    </w:p>
    <w:p w14:paraId="1070F902" w14:textId="77777777" w:rsidR="00B53214" w:rsidRPr="00C42506" w:rsidRDefault="00B53214" w:rsidP="00C42506">
      <w:pPr>
        <w:pStyle w:val="paragraphsub"/>
      </w:pPr>
      <w:r w:rsidRPr="00C42506">
        <w:tab/>
        <w:t>(ii)</w:t>
      </w:r>
      <w:r w:rsidRPr="00C42506">
        <w:tab/>
        <w:t>that allocated the rights set out in the operator’s relevant permission.</w:t>
      </w:r>
    </w:p>
    <w:p w14:paraId="1070F903" w14:textId="77777777" w:rsidR="00B53214" w:rsidRPr="00375ABA" w:rsidRDefault="00B53214" w:rsidP="00C42506">
      <w:pPr>
        <w:pStyle w:val="SubsectionHead"/>
        <w:rPr>
          <w:lang w:val="en-US"/>
        </w:rPr>
      </w:pPr>
      <w:r w:rsidRPr="00C42506">
        <w:rPr>
          <w:lang w:val="en-US"/>
        </w:rPr>
        <w:t>Standard tour operation (vessel)</w:t>
      </w:r>
      <w:r w:rsidR="00C42506">
        <w:rPr>
          <w:lang w:val="en-US"/>
        </w:rPr>
        <w:t>—</w:t>
      </w:r>
      <w:r w:rsidRPr="00C42506">
        <w:rPr>
          <w:lang w:val="en-US"/>
        </w:rPr>
        <w:t>access right</w:t>
      </w:r>
    </w:p>
    <w:p w14:paraId="1070F904" w14:textId="77777777" w:rsidR="00B53214" w:rsidRPr="00375ABA" w:rsidRDefault="00B53214" w:rsidP="00C42506">
      <w:pPr>
        <w:pStyle w:val="Subsection"/>
        <w:rPr>
          <w:lang w:val="en-US"/>
        </w:rPr>
      </w:pPr>
      <w:r w:rsidRPr="00375ABA">
        <w:rPr>
          <w:lang w:val="en-US"/>
        </w:rPr>
        <w:tab/>
      </w:r>
      <w:r w:rsidRPr="00C42506">
        <w:rPr>
          <w:lang w:val="en-US"/>
        </w:rPr>
        <w:t>(14)</w:t>
      </w:r>
      <w:r w:rsidRPr="00375ABA">
        <w:rPr>
          <w:lang w:val="en-US"/>
        </w:rPr>
        <w:tab/>
      </w:r>
      <w:r w:rsidRPr="00C42506">
        <w:rPr>
          <w:lang w:val="en-US"/>
        </w:rPr>
        <w:t>The access rights of a standard tour operation involving a vessel are:</w:t>
      </w:r>
    </w:p>
    <w:p w14:paraId="1070F905" w14:textId="77777777" w:rsidR="00B53214" w:rsidRPr="00C42506" w:rsidRDefault="00B53214" w:rsidP="00C42506">
      <w:pPr>
        <w:pStyle w:val="Paragraph"/>
        <w:rPr>
          <w:lang w:val="en-US"/>
        </w:rPr>
      </w:pPr>
      <w:r w:rsidRPr="00C42506">
        <w:rPr>
          <w:lang w:val="en-US"/>
        </w:rPr>
        <w:tab/>
        <w:t>(a)</w:t>
      </w:r>
      <w:r w:rsidRPr="00C42506">
        <w:rPr>
          <w:lang w:val="en-US"/>
        </w:rPr>
        <w:tab/>
        <w:t>up to 50 days access each year to the Planning Area subject to a booking, in accordance with the terms of a relevant permission (see subclauses 2.5 (1) and (2)); or</w:t>
      </w:r>
    </w:p>
    <w:p w14:paraId="1070F906"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1070F907" w14:textId="77777777" w:rsidR="00B53214" w:rsidRPr="00C42506" w:rsidRDefault="00B53214" w:rsidP="00C42506">
      <w:pPr>
        <w:pStyle w:val="paragraphsub"/>
      </w:pPr>
      <w:r w:rsidRPr="00C42506">
        <w:tab/>
        <w:t>(i)</w:t>
      </w:r>
      <w:r w:rsidRPr="00C42506">
        <w:tab/>
        <w:t>that occurred before the commencement of this clause; and</w:t>
      </w:r>
    </w:p>
    <w:p w14:paraId="1070F908" w14:textId="77777777" w:rsidR="00B53214" w:rsidRPr="00C42506" w:rsidRDefault="00B53214" w:rsidP="00C42506">
      <w:pPr>
        <w:pStyle w:val="paragraphsub"/>
      </w:pPr>
      <w:r w:rsidRPr="00C42506">
        <w:tab/>
        <w:t>(ii)</w:t>
      </w:r>
      <w:r w:rsidRPr="00C42506">
        <w:tab/>
        <w:t>that allocated the rights set out in the operator’s relevant permission.</w:t>
      </w:r>
    </w:p>
    <w:p w14:paraId="1070F909" w14:textId="77777777" w:rsidR="00B53214" w:rsidRPr="00375ABA" w:rsidRDefault="00C42506" w:rsidP="00C42506">
      <w:pPr>
        <w:pStyle w:val="notetext"/>
        <w:rPr>
          <w:lang w:val="en-US"/>
        </w:rPr>
      </w:pPr>
      <w:r w:rsidRPr="00C42506">
        <w:t>Note:</w:t>
      </w:r>
      <w:r w:rsidRPr="00C42506">
        <w:tab/>
      </w:r>
      <w:r w:rsidR="00B53214" w:rsidRPr="00C42506">
        <w:rPr>
          <w:lang w:val="en-US"/>
        </w:rPr>
        <w:t>There are only 20 bookings available per day for vessels and aircraft to access the Planning Area: see clause 1.33.</w:t>
      </w:r>
    </w:p>
    <w:p w14:paraId="1070F90A" w14:textId="77777777" w:rsidR="00B53214" w:rsidRPr="00375ABA" w:rsidRDefault="00B53214" w:rsidP="00C42506">
      <w:pPr>
        <w:pStyle w:val="SubsectionHead"/>
        <w:rPr>
          <w:lang w:val="en-US"/>
        </w:rPr>
      </w:pPr>
      <w:r w:rsidRPr="00C42506">
        <w:rPr>
          <w:lang w:val="en-US"/>
        </w:rPr>
        <w:t>Standard tour operation (aircraft)</w:t>
      </w:r>
      <w:r w:rsidR="00C42506">
        <w:rPr>
          <w:lang w:val="en-US"/>
        </w:rPr>
        <w:t>—</w:t>
      </w:r>
      <w:r w:rsidRPr="00C42506">
        <w:rPr>
          <w:lang w:val="en-US"/>
        </w:rPr>
        <w:t>access rights</w:t>
      </w:r>
    </w:p>
    <w:p w14:paraId="1070F90B" w14:textId="77777777" w:rsidR="00B53214" w:rsidRPr="00375ABA" w:rsidRDefault="00B53214" w:rsidP="00C42506">
      <w:pPr>
        <w:pStyle w:val="Subsection"/>
        <w:rPr>
          <w:lang w:val="en-US"/>
        </w:rPr>
      </w:pPr>
      <w:r w:rsidRPr="00375ABA">
        <w:rPr>
          <w:lang w:val="en-US"/>
        </w:rPr>
        <w:tab/>
      </w:r>
      <w:r w:rsidRPr="00C42506">
        <w:rPr>
          <w:lang w:val="en-US"/>
        </w:rPr>
        <w:t>(15)</w:t>
      </w:r>
      <w:r w:rsidRPr="00375ABA">
        <w:rPr>
          <w:lang w:val="en-US"/>
        </w:rPr>
        <w:tab/>
      </w:r>
      <w:r w:rsidRPr="00C42506">
        <w:rPr>
          <w:lang w:val="en-US"/>
        </w:rPr>
        <w:t>The access rights of a standard tour operation involving an aircraft are either:</w:t>
      </w:r>
    </w:p>
    <w:p w14:paraId="1070F90C" w14:textId="77777777" w:rsidR="00B53214" w:rsidRPr="00C42506" w:rsidRDefault="00B53214" w:rsidP="00C42506">
      <w:pPr>
        <w:pStyle w:val="Paragraph"/>
        <w:rPr>
          <w:lang w:val="en-US"/>
        </w:rPr>
      </w:pPr>
      <w:r w:rsidRPr="00C42506">
        <w:rPr>
          <w:lang w:val="en-US"/>
        </w:rPr>
        <w:tab/>
        <w:t>(a)</w:t>
      </w:r>
      <w:r w:rsidRPr="00C42506">
        <w:rPr>
          <w:lang w:val="en-US"/>
        </w:rPr>
        <w:tab/>
      </w:r>
      <w:r w:rsidR="00D674A5" w:rsidRPr="00DD759E">
        <w:t>all</w:t>
      </w:r>
      <w:r w:rsidRPr="00C42506">
        <w:rPr>
          <w:lang w:val="en-US"/>
        </w:rPr>
        <w:t xml:space="preserve"> of the following, in accordance with the terms of a relevant permission;</w:t>
      </w:r>
    </w:p>
    <w:p w14:paraId="1070F90D" w14:textId="77777777" w:rsidR="00B53214" w:rsidRPr="00C42506" w:rsidRDefault="00B53214" w:rsidP="00C42506">
      <w:pPr>
        <w:pStyle w:val="paragraphsub"/>
        <w:rPr>
          <w:lang w:val="en-US"/>
        </w:rPr>
      </w:pPr>
      <w:r w:rsidRPr="00C42506">
        <w:rPr>
          <w:lang w:val="en-US"/>
        </w:rPr>
        <w:tab/>
        <w:t>(i)</w:t>
      </w:r>
      <w:r w:rsidRPr="00C42506">
        <w:rPr>
          <w:lang w:val="en-US"/>
        </w:rPr>
        <w:tab/>
        <w:t>up to 50 days access each ye</w:t>
      </w:r>
      <w:r w:rsidRPr="00C42506">
        <w:t>a</w:t>
      </w:r>
      <w:r w:rsidRPr="00C42506">
        <w:rPr>
          <w:lang w:val="en-US"/>
        </w:rPr>
        <w:t>r to the Planning Area subject to a booking (see subclauses 2.5 (1) and (2));</w:t>
      </w:r>
    </w:p>
    <w:p w14:paraId="1070F90E" w14:textId="77777777" w:rsidR="00B53214" w:rsidRPr="00C42506" w:rsidRDefault="00B53214" w:rsidP="00C42506">
      <w:pPr>
        <w:pStyle w:val="paragraphsub"/>
        <w:rPr>
          <w:lang w:val="en-US"/>
        </w:rPr>
      </w:pPr>
      <w:r w:rsidRPr="00C42506">
        <w:rPr>
          <w:lang w:val="en-US"/>
        </w:rPr>
        <w:tab/>
        <w:t>(ii)</w:t>
      </w:r>
      <w:r w:rsidRPr="00C42506">
        <w:rPr>
          <w:lang w:val="en-US"/>
        </w:rPr>
        <w:tab/>
        <w:t>access under subparagraph (i) is limited to 2 visits per Location (with the visit or visits together being no longer than 48 hours in duration) in any </w:t>
      </w:r>
      <w:r w:rsidR="00D674A5" w:rsidRPr="00DD759E">
        <w:t>7 consecutive days</w:t>
      </w:r>
      <w:r w:rsidRPr="00C42506">
        <w:rPr>
          <w:lang w:val="en-US"/>
        </w:rPr>
        <w:t xml:space="preserve">, unless operating to a regular aircraft landing area (see </w:t>
      </w:r>
      <w:r w:rsidR="00F05F3C" w:rsidRPr="00E25DE1">
        <w:t>s</w:t>
      </w:r>
      <w:r w:rsidR="00F05F3C" w:rsidRPr="00DD759E">
        <w:t>ubclauses 2.7(1) and (1A)</w:t>
      </w:r>
      <w:r w:rsidRPr="00C42506">
        <w:rPr>
          <w:lang w:val="en-US"/>
        </w:rPr>
        <w:t>);</w:t>
      </w:r>
    </w:p>
    <w:p w14:paraId="1070F90F" w14:textId="77777777" w:rsidR="00D674A5" w:rsidRPr="00DD759E" w:rsidRDefault="00D674A5" w:rsidP="00D674A5">
      <w:pPr>
        <w:pStyle w:val="paragraphsub"/>
      </w:pPr>
      <w:r w:rsidRPr="00DD759E">
        <w:tab/>
        <w:t>(iii)</w:t>
      </w:r>
      <w:r w:rsidRPr="00DD759E">
        <w:tab/>
        <w:t>a requirement not to conduct as part of a tourist program scenic flights in the Planning Area below 1,000 feet (above ground or water) (see subclause 2.7(2)); or</w:t>
      </w:r>
    </w:p>
    <w:p w14:paraId="1070F910" w14:textId="77777777" w:rsidR="00B53214" w:rsidRPr="00375ABA" w:rsidRDefault="00B53214" w:rsidP="00C42506">
      <w:pPr>
        <w:pStyle w:val="Paragraph"/>
      </w:pPr>
      <w:r w:rsidRPr="00375ABA">
        <w:rPr>
          <w:lang w:val="en-US"/>
        </w:rPr>
        <w:tab/>
      </w:r>
      <w:r w:rsidRPr="00C42506">
        <w:rPr>
          <w:lang w:val="en-US"/>
        </w:rPr>
        <w:t>(b)</w:t>
      </w:r>
      <w:r w:rsidRPr="00375ABA">
        <w:rPr>
          <w:lang w:val="en-US"/>
        </w:rPr>
        <w:tab/>
      </w:r>
      <w:r w:rsidRPr="00C42506">
        <w:t>as otherwise provided for through an allocation process:</w:t>
      </w:r>
    </w:p>
    <w:p w14:paraId="1070F911" w14:textId="77777777" w:rsidR="00B53214" w:rsidRPr="00C42506" w:rsidRDefault="00B53214" w:rsidP="00C42506">
      <w:pPr>
        <w:pStyle w:val="paragraphsub"/>
      </w:pPr>
      <w:r w:rsidRPr="00C42506">
        <w:tab/>
        <w:t>(i)</w:t>
      </w:r>
      <w:r w:rsidRPr="00C42506">
        <w:tab/>
        <w:t>that occurred before the commencement of this clause; and</w:t>
      </w:r>
    </w:p>
    <w:p w14:paraId="1070F912" w14:textId="77777777" w:rsidR="00B53214" w:rsidRPr="00C42506" w:rsidRDefault="00B53214" w:rsidP="00C42506">
      <w:pPr>
        <w:pStyle w:val="paragraphsub"/>
      </w:pPr>
      <w:r w:rsidRPr="00C42506">
        <w:tab/>
        <w:t>(ii)</w:t>
      </w:r>
      <w:r w:rsidRPr="00C42506">
        <w:tab/>
        <w:t>that allocated the rights set out in the operator’s relevant permission.</w:t>
      </w:r>
    </w:p>
    <w:p w14:paraId="1070F913" w14:textId="77777777" w:rsidR="00B53214" w:rsidRPr="00375ABA" w:rsidRDefault="00B53214" w:rsidP="00C42506">
      <w:pPr>
        <w:pStyle w:val="SubsectionHead"/>
        <w:rPr>
          <w:lang w:val="en-US"/>
        </w:rPr>
      </w:pPr>
      <w:r w:rsidRPr="00C42506">
        <w:rPr>
          <w:lang w:val="en-US"/>
        </w:rPr>
        <w:t>Support service operation (vessel or aircraft)</w:t>
      </w:r>
      <w:r w:rsidR="00C42506">
        <w:rPr>
          <w:lang w:val="en-US"/>
        </w:rPr>
        <w:t>—</w:t>
      </w:r>
      <w:r w:rsidRPr="00C42506">
        <w:rPr>
          <w:lang w:val="en-US"/>
        </w:rPr>
        <w:t>access right</w:t>
      </w:r>
    </w:p>
    <w:p w14:paraId="1070F914" w14:textId="77777777" w:rsidR="00B53214" w:rsidRPr="00375ABA" w:rsidRDefault="00B53214" w:rsidP="00C42506">
      <w:pPr>
        <w:pStyle w:val="Subsection"/>
        <w:rPr>
          <w:lang w:val="en-US"/>
        </w:rPr>
      </w:pPr>
      <w:r w:rsidRPr="00375ABA">
        <w:rPr>
          <w:lang w:val="en-US"/>
        </w:rPr>
        <w:tab/>
      </w:r>
      <w:r w:rsidRPr="00C42506">
        <w:rPr>
          <w:lang w:val="en-US"/>
        </w:rPr>
        <w:t>(16)</w:t>
      </w:r>
      <w:r w:rsidRPr="00375ABA">
        <w:rPr>
          <w:lang w:val="en-US"/>
        </w:rPr>
        <w:tab/>
      </w:r>
      <w:r w:rsidRPr="00C42506">
        <w:rPr>
          <w:lang w:val="en-US"/>
        </w:rPr>
        <w:t xml:space="preserve">The access right of a support service operation involving a vessel or an aircraft is </w:t>
      </w:r>
      <w:r w:rsidRPr="00C42506">
        <w:t>up to daily access t</w:t>
      </w:r>
      <w:r w:rsidRPr="00C42506">
        <w:rPr>
          <w:lang w:val="en-US"/>
        </w:rPr>
        <w:t>o the Planning Area without a booking, in accordance with the terms of a relevant permission.</w:t>
      </w:r>
    </w:p>
    <w:p w14:paraId="1070F915" w14:textId="77777777" w:rsidR="00B53214" w:rsidRPr="00375ABA" w:rsidRDefault="00B53214" w:rsidP="00C42506">
      <w:pPr>
        <w:pStyle w:val="ActHead5"/>
        <w:rPr>
          <w:lang w:val="en-US"/>
        </w:rPr>
      </w:pPr>
      <w:bookmarkStart w:id="80" w:name="_Toc501379758"/>
      <w:r w:rsidRPr="00C42506">
        <w:rPr>
          <w:rStyle w:val="CharSectno"/>
          <w:lang w:val="en-US"/>
        </w:rPr>
        <w:t>1.33</w:t>
      </w:r>
      <w:r w:rsidR="00C42506" w:rsidRPr="00C42506">
        <w:rPr>
          <w:lang w:val="en-US"/>
        </w:rPr>
        <w:t xml:space="preserve">  </w:t>
      </w:r>
      <w:r w:rsidRPr="00C42506">
        <w:rPr>
          <w:lang w:val="en-US"/>
        </w:rPr>
        <w:t>Bookings</w:t>
      </w:r>
      <w:bookmarkEnd w:id="80"/>
    </w:p>
    <w:p w14:paraId="1070F916" w14:textId="77777777" w:rsidR="00B53214" w:rsidRPr="00375ABA" w:rsidRDefault="00B53214" w:rsidP="00C42506">
      <w:pPr>
        <w:pStyle w:val="Subsection"/>
      </w:pPr>
      <w:r w:rsidRPr="00375ABA">
        <w:tab/>
      </w:r>
      <w:r w:rsidRPr="00C42506">
        <w:t>(1)</w:t>
      </w:r>
      <w:r w:rsidRPr="00375ABA">
        <w:tab/>
      </w:r>
      <w:r w:rsidRPr="00C42506">
        <w:t>This Plan sets out when access to the Planning Area or a part of the Planning Area</w:t>
      </w:r>
      <w:r w:rsidR="00D674A5" w:rsidRPr="00DD759E">
        <w:t>, or use of an anchorage,</w:t>
      </w:r>
      <w:r w:rsidRPr="00C42506">
        <w:t xml:space="preserve"> is not permitted without a booking.</w:t>
      </w:r>
    </w:p>
    <w:p w14:paraId="1070F917" w14:textId="77777777" w:rsidR="00D674A5" w:rsidRPr="00DD759E" w:rsidRDefault="00D674A5" w:rsidP="00D674A5">
      <w:pPr>
        <w:pStyle w:val="notetext"/>
      </w:pPr>
      <w:r w:rsidRPr="00DD759E">
        <w:t>Note:</w:t>
      </w:r>
      <w:r w:rsidRPr="00DD759E">
        <w:tab/>
        <w:t>Clause 2.5 requires a booking to conduct a large ship operation or standard tour operation in the Planning Area using a vessel or aircraft. Clause 2.4 requires bookings to anchor large ships and large vessels at certain anchorages.</w:t>
      </w:r>
    </w:p>
    <w:p w14:paraId="1070F918" w14:textId="77777777" w:rsidR="00B53214" w:rsidRPr="00375ABA" w:rsidRDefault="00B53214" w:rsidP="00C42506">
      <w:pPr>
        <w:pStyle w:val="Subsection"/>
      </w:pPr>
      <w:r w:rsidRPr="00375ABA">
        <w:tab/>
      </w:r>
      <w:r w:rsidRPr="00C42506">
        <w:t>(2)</w:t>
      </w:r>
      <w:r w:rsidRPr="00375ABA">
        <w:tab/>
      </w:r>
      <w:r w:rsidRPr="00C42506">
        <w:t>The total number of bookings for standard tour operations to operate in the Planning Area is 20 per day.</w:t>
      </w:r>
    </w:p>
    <w:p w14:paraId="1070F919" w14:textId="77777777" w:rsidR="00B53214" w:rsidRPr="00375ABA" w:rsidRDefault="00B53214" w:rsidP="00C42506">
      <w:pPr>
        <w:pStyle w:val="Subsection"/>
      </w:pPr>
      <w:r w:rsidRPr="00375ABA">
        <w:tab/>
      </w:r>
      <w:r w:rsidRPr="00C42506">
        <w:t>(3)</w:t>
      </w:r>
      <w:r w:rsidRPr="00375ABA">
        <w:tab/>
      </w:r>
      <w:r w:rsidRPr="00C42506">
        <w:t xml:space="preserve">The total number of bookings for </w:t>
      </w:r>
      <w:r w:rsidR="00D674A5" w:rsidRPr="00DD759E">
        <w:t>large ship operations using a cruise ship</w:t>
      </w:r>
      <w:r w:rsidRPr="00C42506">
        <w:t xml:space="preserve"> to operate in the Planning Area is 3 per day.</w:t>
      </w:r>
    </w:p>
    <w:p w14:paraId="1070F91A" w14:textId="77777777" w:rsidR="00B53214" w:rsidRPr="00375ABA" w:rsidRDefault="00C42506" w:rsidP="00C42506">
      <w:pPr>
        <w:pStyle w:val="notetext"/>
      </w:pPr>
      <w:r w:rsidRPr="00C42506">
        <w:t>Note:</w:t>
      </w:r>
      <w:r w:rsidRPr="00C42506">
        <w:tab/>
      </w:r>
      <w:r w:rsidR="00B53214" w:rsidRPr="00C42506">
        <w:t xml:space="preserve">Information on how to make a booking can be found on the Authority’s website at </w:t>
      </w:r>
      <w:r w:rsidR="00B53214" w:rsidRPr="00C42506">
        <w:rPr>
          <w:u w:val="single"/>
        </w:rPr>
        <w:t>http://www.gbrmpa.gov.au</w:t>
      </w:r>
      <w:r w:rsidR="00B53214" w:rsidRPr="00C42506">
        <w:t>.</w:t>
      </w:r>
    </w:p>
    <w:p w14:paraId="1070F91B" w14:textId="77777777" w:rsidR="00B53214" w:rsidRPr="00375ABA" w:rsidRDefault="00B53214" w:rsidP="00C42506">
      <w:pPr>
        <w:pStyle w:val="ActHead5"/>
        <w:rPr>
          <w:lang w:val="en-US"/>
        </w:rPr>
      </w:pPr>
      <w:bookmarkStart w:id="81" w:name="_Toc501379759"/>
      <w:r w:rsidRPr="00C42506">
        <w:rPr>
          <w:rStyle w:val="CharSectno"/>
          <w:lang w:val="en-US"/>
        </w:rPr>
        <w:t>1.34</w:t>
      </w:r>
      <w:r w:rsidR="00C42506" w:rsidRPr="00C42506">
        <w:rPr>
          <w:lang w:val="en-US"/>
        </w:rPr>
        <w:t xml:space="preserve">  </w:t>
      </w:r>
      <w:r w:rsidRPr="00C42506">
        <w:rPr>
          <w:lang w:val="en-US"/>
        </w:rPr>
        <w:t>Permissions for tourism operations</w:t>
      </w:r>
      <w:r w:rsidR="00C42506">
        <w:rPr>
          <w:lang w:val="en-US"/>
        </w:rPr>
        <w:t>—</w:t>
      </w:r>
      <w:r w:rsidRPr="00C42506">
        <w:rPr>
          <w:lang w:val="en-US"/>
        </w:rPr>
        <w:t>policy overview</w:t>
      </w:r>
      <w:bookmarkEnd w:id="81"/>
    </w:p>
    <w:p w14:paraId="1070F91C" w14:textId="77777777" w:rsidR="00B53214" w:rsidRPr="00375ABA" w:rsidRDefault="00B53214" w:rsidP="00C42506">
      <w:pPr>
        <w:pStyle w:val="Subsection"/>
      </w:pPr>
      <w:r w:rsidRPr="00375ABA">
        <w:tab/>
      </w:r>
      <w:r w:rsidRPr="00C42506">
        <w:t>(1)</w:t>
      </w:r>
      <w:r w:rsidRPr="00375ABA">
        <w:tab/>
      </w:r>
      <w:r w:rsidRPr="00C42506">
        <w:t>This Plan limits the activities that can take place in the Planning Area and limits certain conversions between types of tourism operation, while allowing for growth in tourist visitation to the area and greater flexibility for most tourist programs.</w:t>
      </w:r>
    </w:p>
    <w:p w14:paraId="1070F91D" w14:textId="77777777" w:rsidR="00B53214" w:rsidRPr="00375ABA" w:rsidRDefault="00B53214" w:rsidP="00C42506">
      <w:pPr>
        <w:pStyle w:val="Subsection"/>
        <w:rPr>
          <w:lang w:val="en-US"/>
        </w:rPr>
      </w:pPr>
      <w:r w:rsidRPr="00375ABA">
        <w:rPr>
          <w:lang w:val="en-US"/>
        </w:rPr>
        <w:tab/>
      </w:r>
      <w:r w:rsidRPr="00C42506">
        <w:rPr>
          <w:lang w:val="en-US"/>
        </w:rPr>
        <w:t>(2)</w:t>
      </w:r>
      <w:r w:rsidRPr="00375ABA">
        <w:rPr>
          <w:lang w:val="en-US"/>
        </w:rPr>
        <w:tab/>
      </w:r>
      <w:r w:rsidRPr="00C42506">
        <w:rPr>
          <w:lang w:val="en-US"/>
        </w:rPr>
        <w:t>The Authority intends that only relevant permissions that are consistent with this Plan will be granted by it for tourism operations in the Planning Area. Requirements and procedures for applications, assessments and decisions (including the review of decisions) for relevant permissions are set out in the Act, the Zoning Plan and the Regulations.</w:t>
      </w:r>
    </w:p>
    <w:p w14:paraId="1070F91E" w14:textId="77777777" w:rsidR="00B53214" w:rsidRPr="00375ABA" w:rsidRDefault="00B53214" w:rsidP="00C42506">
      <w:pPr>
        <w:pStyle w:val="ActHead5"/>
      </w:pPr>
      <w:bookmarkStart w:id="82" w:name="_Toc501379760"/>
      <w:r w:rsidRPr="00C42506">
        <w:rPr>
          <w:rStyle w:val="CharSectno"/>
        </w:rPr>
        <w:t>1.35</w:t>
      </w:r>
      <w:r w:rsidR="00C42506" w:rsidRPr="00C42506">
        <w:t xml:space="preserve">  </w:t>
      </w:r>
      <w:r w:rsidRPr="00C42506">
        <w:t>Tourism permissions that are capped</w:t>
      </w:r>
      <w:bookmarkEnd w:id="82"/>
    </w:p>
    <w:p w14:paraId="1070F91F" w14:textId="77777777" w:rsidR="00B53214" w:rsidRPr="00375ABA" w:rsidRDefault="00B53214" w:rsidP="00C42506">
      <w:pPr>
        <w:pStyle w:val="Subsection"/>
      </w:pPr>
      <w:r w:rsidRPr="00375ABA">
        <w:tab/>
      </w:r>
      <w:r w:rsidRPr="00C42506">
        <w:t>(1)</w:t>
      </w:r>
      <w:r w:rsidRPr="00375ABA">
        <w:tab/>
      </w:r>
      <w:r w:rsidRPr="00C42506">
        <w:t xml:space="preserve">The Authority will not grant a new permission for a person to conduct a regional tour operation other than under </w:t>
      </w:r>
      <w:r w:rsidR="00D674A5" w:rsidRPr="00DD759E">
        <w:t>subclause 1.36(1), (1A) or (5)</w:t>
      </w:r>
      <w:r w:rsidRPr="00C42506">
        <w:t>.</w:t>
      </w:r>
    </w:p>
    <w:p w14:paraId="1070F920" w14:textId="77777777" w:rsidR="00B53214" w:rsidRPr="00375ABA" w:rsidRDefault="00B53214" w:rsidP="00C42506">
      <w:pPr>
        <w:pStyle w:val="Subsection"/>
      </w:pPr>
      <w:r w:rsidRPr="00375ABA">
        <w:tab/>
      </w:r>
      <w:r w:rsidRPr="00C42506">
        <w:t>(2)</w:t>
      </w:r>
      <w:r w:rsidRPr="00375ABA">
        <w:tab/>
      </w:r>
      <w:r w:rsidRPr="00C42506">
        <w:t>The Authority will not grant a new permission for a person to conduct a bareboat operation.</w:t>
      </w:r>
    </w:p>
    <w:p w14:paraId="1070F921" w14:textId="77777777" w:rsidR="00B53214" w:rsidRPr="00375ABA" w:rsidRDefault="00B53214" w:rsidP="00C42506">
      <w:pPr>
        <w:pStyle w:val="Subsection"/>
      </w:pPr>
      <w:r w:rsidRPr="00375ABA">
        <w:tab/>
      </w:r>
      <w:r w:rsidRPr="00C42506">
        <w:t>(3)</w:t>
      </w:r>
      <w:r w:rsidRPr="00375ABA">
        <w:tab/>
      </w:r>
      <w:r w:rsidRPr="00C42506">
        <w:t>The Authority will not grant a new permission for a person to conduct a long range roving operation.</w:t>
      </w:r>
    </w:p>
    <w:p w14:paraId="1070F922" w14:textId="77777777" w:rsidR="00B53214" w:rsidRPr="00375ABA" w:rsidRDefault="00B53214" w:rsidP="00C42506">
      <w:pPr>
        <w:pStyle w:val="Subsection"/>
      </w:pPr>
      <w:r w:rsidRPr="00375ABA">
        <w:tab/>
      </w:r>
      <w:r w:rsidRPr="00C42506">
        <w:t>(4)</w:t>
      </w:r>
      <w:r w:rsidRPr="00375ABA">
        <w:tab/>
      </w:r>
      <w:r w:rsidRPr="00C42506">
        <w:t>The Authority will not grant a relevant permission for a person to conduct a Bowen operation if the total number of permissions for Bowen operations in force is 10.</w:t>
      </w:r>
    </w:p>
    <w:p w14:paraId="1070F923" w14:textId="77777777" w:rsidR="00D674A5" w:rsidRPr="00DD759E" w:rsidRDefault="00D674A5" w:rsidP="00D674A5">
      <w:pPr>
        <w:pStyle w:val="Subsection"/>
      </w:pPr>
      <w:r w:rsidRPr="00DD759E">
        <w:tab/>
        <w:t>(5)</w:t>
      </w:r>
      <w:r w:rsidRPr="00DD759E">
        <w:tab/>
        <w:t>Subclauses (1), (2), (3) and (4) do not prevent the Authority from granting a permission described in any of those subclauses to allow temporary relocation under subclause 1.26(6) of a tourist program of which the tourism operation mentioned in subclause (1), (2), (3) or (4) forms part.</w:t>
      </w:r>
    </w:p>
    <w:p w14:paraId="1070F924" w14:textId="77777777" w:rsidR="00B53214" w:rsidRPr="00375ABA" w:rsidRDefault="00C42506" w:rsidP="00C42506">
      <w:pPr>
        <w:pStyle w:val="notetext"/>
      </w:pPr>
      <w:r w:rsidRPr="00C42506">
        <w:t>Note 1:</w:t>
      </w:r>
      <w:r w:rsidRPr="00C42506">
        <w:tab/>
      </w:r>
      <w:r w:rsidR="00B53214" w:rsidRPr="00C42506">
        <w:rPr>
          <w:lang w:val="en-US"/>
        </w:rPr>
        <w:t xml:space="preserve">The Authority’s policy relating to bareboats is contained in the document published by the Authority and entitled </w:t>
      </w:r>
      <w:r w:rsidR="00B53214" w:rsidRPr="00C42506">
        <w:rPr>
          <w:i/>
          <w:lang w:val="en-US"/>
        </w:rPr>
        <w:t>Managing Bareboat Operations in the Great Barrier Reef Marine Park</w:t>
      </w:r>
      <w:r w:rsidR="00B53214" w:rsidRPr="00C42506">
        <w:rPr>
          <w:lang w:val="en-US"/>
        </w:rPr>
        <w:t xml:space="preserve">. The document includes guidance on when conversions between bareboat and crewed vessel operations will be permitted (see also clause 1.41) and can be found on the Authority’s website at </w:t>
      </w:r>
      <w:r w:rsidR="00B53214" w:rsidRPr="00C42506">
        <w:rPr>
          <w:u w:val="single"/>
        </w:rPr>
        <w:t>http://www.gbrmpa.gov.au</w:t>
      </w:r>
      <w:r w:rsidR="00B53214" w:rsidRPr="00C42506">
        <w:t>.</w:t>
      </w:r>
    </w:p>
    <w:p w14:paraId="1070F925" w14:textId="77777777" w:rsidR="00B53214" w:rsidRPr="00375ABA" w:rsidRDefault="00C42506" w:rsidP="00C42506">
      <w:pPr>
        <w:pStyle w:val="notetext"/>
      </w:pPr>
      <w:r w:rsidRPr="00C42506">
        <w:t>Note 2:</w:t>
      </w:r>
      <w:r w:rsidRPr="00C42506">
        <w:tab/>
      </w:r>
      <w:r w:rsidR="00B53214" w:rsidRPr="00C42506">
        <w:t>The Regulations provide for when a relevant permission ceases to be in force for the purposes of applications for further permissions.</w:t>
      </w:r>
    </w:p>
    <w:p w14:paraId="1070F926" w14:textId="77777777" w:rsidR="00B53214" w:rsidRPr="00375ABA" w:rsidRDefault="00B53214" w:rsidP="00C42506">
      <w:pPr>
        <w:pStyle w:val="ActHead5"/>
        <w:rPr>
          <w:lang w:val="en-US"/>
        </w:rPr>
      </w:pPr>
      <w:bookmarkStart w:id="83" w:name="_Toc501379761"/>
      <w:r w:rsidRPr="00C42506">
        <w:rPr>
          <w:rStyle w:val="CharSectno"/>
          <w:lang w:val="en-US"/>
        </w:rPr>
        <w:t>1.36</w:t>
      </w:r>
      <w:r w:rsidR="00C42506" w:rsidRPr="00C42506">
        <w:rPr>
          <w:lang w:val="en-US"/>
        </w:rPr>
        <w:t xml:space="preserve">  </w:t>
      </w:r>
      <w:r w:rsidRPr="00C42506">
        <w:rPr>
          <w:lang w:val="en-US"/>
        </w:rPr>
        <w:t>Granting new permissions for regional tour operations</w:t>
      </w:r>
      <w:bookmarkEnd w:id="83"/>
    </w:p>
    <w:p w14:paraId="1070F927" w14:textId="77777777" w:rsidR="00D674A5" w:rsidRPr="00DD759E" w:rsidRDefault="00D674A5" w:rsidP="00D674A5">
      <w:pPr>
        <w:pStyle w:val="Subsection"/>
      </w:pPr>
      <w:r w:rsidRPr="00DD759E">
        <w:tab/>
        <w:t>(1)</w:t>
      </w:r>
      <w:r w:rsidRPr="00DD759E">
        <w:tab/>
        <w:t>The Authority may grant to persons who are Traditional Owners of any site or area located in the Planning Area up to 10 new permissions to conduct regional tour operations.</w:t>
      </w:r>
    </w:p>
    <w:p w14:paraId="1070F928" w14:textId="77777777" w:rsidR="00D674A5" w:rsidRPr="00DD759E" w:rsidRDefault="00D674A5" w:rsidP="00D674A5">
      <w:pPr>
        <w:pStyle w:val="Subsection"/>
      </w:pPr>
      <w:r w:rsidRPr="00DD759E">
        <w:tab/>
        <w:t>(1A)</w:t>
      </w:r>
      <w:r w:rsidRPr="00DD759E">
        <w:tab/>
        <w:t>The Authority may grant up to 5 new permissions to conduct regional tour operations using a fixed</w:t>
      </w:r>
      <w:r>
        <w:noBreakHyphen/>
      </w:r>
      <w:r w:rsidRPr="00DD759E">
        <w:t>wing aircraft (that is not a seaplane, flying boat or amphibian) for scenic flights without landing in the Planning Area.</w:t>
      </w:r>
    </w:p>
    <w:p w14:paraId="1070F929" w14:textId="77777777" w:rsidR="00D674A5" w:rsidRPr="00DD759E" w:rsidRDefault="00D674A5" w:rsidP="00D674A5">
      <w:pPr>
        <w:pStyle w:val="Subsection"/>
      </w:pPr>
      <w:r w:rsidRPr="00DD759E">
        <w:tab/>
        <w:t>(2)</w:t>
      </w:r>
      <w:r w:rsidRPr="00DD759E">
        <w:tab/>
        <w:t>Subclauses (1) and (1A) do not prevent the grant of a new permission to conduct a regional tour operation to any person to allow temporary relocation under subclause 1.26(6) of a tourist program of which the regional tour operation forms part.</w:t>
      </w:r>
    </w:p>
    <w:p w14:paraId="1070F92A" w14:textId="77777777" w:rsidR="00B53214" w:rsidRPr="00375ABA" w:rsidRDefault="00B53214" w:rsidP="00C42506">
      <w:pPr>
        <w:pStyle w:val="Subsection"/>
      </w:pPr>
      <w:r w:rsidRPr="00375ABA">
        <w:tab/>
      </w:r>
      <w:r w:rsidRPr="00C42506">
        <w:t>(3)</w:t>
      </w:r>
      <w:r w:rsidRPr="00375ABA">
        <w:tab/>
      </w:r>
      <w:r w:rsidRPr="00C42506">
        <w:t>A permission mentioned in subclause (1)</w:t>
      </w:r>
      <w:r w:rsidR="00D674A5">
        <w:t xml:space="preserve"> </w:t>
      </w:r>
      <w:r w:rsidR="00D674A5" w:rsidRPr="00DD759E">
        <w:t>or (1A)</w:t>
      </w:r>
      <w:r w:rsidRPr="00C42506">
        <w:t xml:space="preserve"> may permit a regional tour operation to have daily access to the Planning Area without a booking.</w:t>
      </w:r>
    </w:p>
    <w:p w14:paraId="1070F92B" w14:textId="77777777" w:rsidR="00B53214" w:rsidRPr="00375ABA" w:rsidRDefault="00B53214" w:rsidP="00C42506">
      <w:pPr>
        <w:pStyle w:val="Subsection"/>
        <w:rPr>
          <w:lang w:val="en-US"/>
        </w:rPr>
      </w:pPr>
      <w:r w:rsidRPr="00375ABA">
        <w:rPr>
          <w:lang w:val="en-US"/>
        </w:rPr>
        <w:tab/>
      </w:r>
      <w:r w:rsidRPr="00C42506">
        <w:rPr>
          <w:lang w:val="en-US"/>
        </w:rPr>
        <w:t>(4)</w:t>
      </w:r>
      <w:r w:rsidRPr="00375ABA">
        <w:rPr>
          <w:lang w:val="en-US"/>
        </w:rPr>
        <w:tab/>
      </w:r>
      <w:r w:rsidRPr="00C42506">
        <w:rPr>
          <w:lang w:val="en-US"/>
        </w:rPr>
        <w:t>The Authority will seek community and industry input when determining the timing of the release of the new permissions mentioned in subclause (1)</w:t>
      </w:r>
      <w:r w:rsidR="00D674A5">
        <w:rPr>
          <w:lang w:val="en-US"/>
        </w:rPr>
        <w:t xml:space="preserve"> </w:t>
      </w:r>
      <w:r w:rsidR="00D674A5" w:rsidRPr="00DD759E">
        <w:t>or (1A)</w:t>
      </w:r>
      <w:r w:rsidRPr="00C42506">
        <w:rPr>
          <w:lang w:val="en-US"/>
        </w:rPr>
        <w:t>.</w:t>
      </w:r>
    </w:p>
    <w:p w14:paraId="1070F92C" w14:textId="77777777" w:rsidR="00CF3072" w:rsidRPr="00DD759E" w:rsidRDefault="00CF3072" w:rsidP="00CF3072">
      <w:pPr>
        <w:pStyle w:val="Subsection"/>
      </w:pPr>
      <w:r w:rsidRPr="00DD759E">
        <w:tab/>
        <w:t>(5)</w:t>
      </w:r>
      <w:r w:rsidRPr="00DD759E">
        <w:tab/>
        <w:t>The Authority may grant a new permission for a regional tour operation if such a new permission becomes available because of the expiry, revocation or surrender of an earlier new permission of that kind (whether the earlier new permission was granted under subclause (1) or (1A) or otherwise).</w:t>
      </w:r>
    </w:p>
    <w:p w14:paraId="1070F92D" w14:textId="77777777" w:rsidR="00CF3072" w:rsidRPr="00DD759E" w:rsidRDefault="00CF3072" w:rsidP="00CF3072">
      <w:pPr>
        <w:pStyle w:val="notetext"/>
      </w:pPr>
      <w:r w:rsidRPr="00DD759E">
        <w:t>Note 1:</w:t>
      </w:r>
      <w:r w:rsidRPr="00DD759E">
        <w:tab/>
        <w:t>Under the Regulations, a process of inviting expressions of interest for the grant of a new permission (under subclause (1), (1A) or (5)) for a regional tour operation applies.</w:t>
      </w:r>
    </w:p>
    <w:p w14:paraId="1070F92E" w14:textId="77777777" w:rsidR="00CF3072" w:rsidRPr="00DD759E" w:rsidRDefault="00CF3072" w:rsidP="00CF3072">
      <w:pPr>
        <w:pStyle w:val="notetext"/>
      </w:pPr>
      <w:r w:rsidRPr="00DD759E">
        <w:t>Note 2:</w:t>
      </w:r>
      <w:r w:rsidRPr="00DD759E">
        <w:tab/>
        <w:t xml:space="preserve">Information about the way tourism permissions are managed by the Authority can be found on the Authority’s website at </w:t>
      </w:r>
      <w:r w:rsidRPr="00DD759E">
        <w:rPr>
          <w:u w:val="single"/>
        </w:rPr>
        <w:t>http://www.gbrmpa.gov.au</w:t>
      </w:r>
      <w:r w:rsidRPr="00DD759E">
        <w:t>.</w:t>
      </w:r>
    </w:p>
    <w:p w14:paraId="1070F92F" w14:textId="77777777" w:rsidR="00B53214" w:rsidRPr="00375ABA" w:rsidRDefault="00B53214" w:rsidP="00C42506">
      <w:pPr>
        <w:pStyle w:val="ActHead5"/>
      </w:pPr>
      <w:bookmarkStart w:id="84" w:name="_Toc501379762"/>
      <w:r w:rsidRPr="00C42506">
        <w:rPr>
          <w:rStyle w:val="CharSectno"/>
        </w:rPr>
        <w:t>1.37</w:t>
      </w:r>
      <w:r w:rsidR="00C42506" w:rsidRPr="00C42506">
        <w:t xml:space="preserve">  </w:t>
      </w:r>
      <w:r w:rsidRPr="00C42506">
        <w:t>Fishing or collecting as part of a tourist program</w:t>
      </w:r>
      <w:bookmarkEnd w:id="84"/>
    </w:p>
    <w:p w14:paraId="1070F930" w14:textId="77777777" w:rsidR="00B53214" w:rsidRPr="00375ABA" w:rsidRDefault="00B53214" w:rsidP="00C42506">
      <w:pPr>
        <w:pStyle w:val="Subsection"/>
      </w:pPr>
      <w:r w:rsidRPr="00375ABA">
        <w:tab/>
      </w:r>
      <w:r w:rsidR="00CF3072" w:rsidRPr="00DD759E">
        <w:t>(1)</w:t>
      </w:r>
      <w:r w:rsidRPr="00375ABA">
        <w:tab/>
      </w:r>
      <w:r w:rsidRPr="00C42506">
        <w:t>The Authority will not grant any new permissions for tourist programs that involve fishing or collecting in the Planning Area, except in the following zones:</w:t>
      </w:r>
    </w:p>
    <w:p w14:paraId="1070F931" w14:textId="77777777" w:rsidR="00B53214" w:rsidRPr="00C42506" w:rsidRDefault="00B53214" w:rsidP="00C42506">
      <w:pPr>
        <w:pStyle w:val="Paragraph"/>
      </w:pPr>
      <w:r w:rsidRPr="00C42506">
        <w:tab/>
        <w:t>(a)</w:t>
      </w:r>
      <w:r w:rsidRPr="00C42506">
        <w:tab/>
        <w:t>the General Use Zone;</w:t>
      </w:r>
    </w:p>
    <w:p w14:paraId="1070F932" w14:textId="77777777" w:rsidR="00B53214" w:rsidRPr="00C42506" w:rsidRDefault="00B53214" w:rsidP="00C42506">
      <w:pPr>
        <w:pStyle w:val="Paragraph"/>
      </w:pPr>
      <w:r w:rsidRPr="00C42506">
        <w:tab/>
        <w:t>(b)</w:t>
      </w:r>
      <w:r w:rsidRPr="00C42506">
        <w:tab/>
        <w:t>the Habitat Protection Zone.</w:t>
      </w:r>
    </w:p>
    <w:p w14:paraId="1070F933" w14:textId="77777777" w:rsidR="00CF3072" w:rsidRPr="00DD759E" w:rsidRDefault="00CF3072" w:rsidP="00CF3072">
      <w:pPr>
        <w:pStyle w:val="Subsection"/>
      </w:pPr>
      <w:r w:rsidRPr="00DD759E">
        <w:tab/>
        <w:t>(2)</w:t>
      </w:r>
      <w:r w:rsidRPr="00DD759E">
        <w:tab/>
        <w:t>Subclause (1) does not prevent the Authority from granting a new permission to allow temporary relocation under subclause 1.26(6) of a tourist program that is conducted under another relevant permission that permits the program to involve fishing or collecting in the Planning Area outside the General Use Zone or Habitat Protection Zone.</w:t>
      </w:r>
    </w:p>
    <w:p w14:paraId="1070F934" w14:textId="77777777" w:rsidR="00B53214" w:rsidRPr="00375ABA" w:rsidRDefault="00B53214" w:rsidP="00C42506">
      <w:pPr>
        <w:pStyle w:val="ActHead5"/>
      </w:pPr>
      <w:bookmarkStart w:id="85" w:name="_Toc501379763"/>
      <w:r w:rsidRPr="00C42506">
        <w:rPr>
          <w:rStyle w:val="CharSectno"/>
        </w:rPr>
        <w:t>1.39</w:t>
      </w:r>
      <w:r w:rsidR="00C42506" w:rsidRPr="00C42506">
        <w:t xml:space="preserve">  </w:t>
      </w:r>
      <w:r w:rsidRPr="00C42506">
        <w:t>Harvest fishing and aquaculture operations</w:t>
      </w:r>
      <w:bookmarkEnd w:id="85"/>
    </w:p>
    <w:p w14:paraId="1070F935" w14:textId="77777777" w:rsidR="00B53214" w:rsidRPr="00375ABA" w:rsidRDefault="00B53214" w:rsidP="00C42506">
      <w:pPr>
        <w:pStyle w:val="Subsection"/>
      </w:pPr>
      <w:r w:rsidRPr="00375ABA">
        <w:tab/>
      </w:r>
      <w:r w:rsidRPr="00375ABA">
        <w:tab/>
      </w:r>
      <w:r w:rsidRPr="00C42506">
        <w:t>To address the issues mentioned in paragraph 1.22 (j) associated with harvest fishing and aquaculture operations in the Planning Area, the Authority:</w:t>
      </w:r>
    </w:p>
    <w:p w14:paraId="1070F936" w14:textId="77777777" w:rsidR="00B53214" w:rsidRPr="00C42506" w:rsidRDefault="00B53214" w:rsidP="00C42506">
      <w:pPr>
        <w:pStyle w:val="Paragraph"/>
      </w:pPr>
      <w:r w:rsidRPr="00C42506">
        <w:tab/>
        <w:t>(a)</w:t>
      </w:r>
      <w:r w:rsidRPr="00C42506">
        <w:tab/>
        <w:t>has relocated all harvest fisheries and aquaculture operations that were permitted to occur under earlier versions of this Plan to areas outside the Planning Area; and</w:t>
      </w:r>
    </w:p>
    <w:p w14:paraId="1070F937" w14:textId="77777777" w:rsidR="00B53214" w:rsidRPr="00C42506" w:rsidRDefault="00B53214" w:rsidP="00C42506">
      <w:pPr>
        <w:pStyle w:val="Paragraph"/>
      </w:pPr>
      <w:r w:rsidRPr="00C42506">
        <w:tab/>
        <w:t>(b)</w:t>
      </w:r>
      <w:r w:rsidRPr="00C42506">
        <w:tab/>
        <w:t>will not grant any relevant permissions for harvest fishing or aquaculture operations in the Planning Area.</w:t>
      </w:r>
    </w:p>
    <w:p w14:paraId="1070F938" w14:textId="77777777" w:rsidR="00B53214" w:rsidRPr="00375ABA" w:rsidRDefault="00C42506" w:rsidP="00C42506">
      <w:pPr>
        <w:pStyle w:val="notetext"/>
      </w:pPr>
      <w:r w:rsidRPr="00C42506">
        <w:t>Note:</w:t>
      </w:r>
      <w:r w:rsidRPr="00C42506">
        <w:tab/>
      </w:r>
      <w:r w:rsidR="00B53214" w:rsidRPr="00C42506">
        <w:t xml:space="preserve">Earlier versions of this Plan can be found on the </w:t>
      </w:r>
      <w:r w:rsidR="00CF3072" w:rsidRPr="00DD759E">
        <w:t xml:space="preserve">Federal Register of Legislation website at </w:t>
      </w:r>
      <w:r w:rsidR="00CF3072" w:rsidRPr="00DD759E">
        <w:rPr>
          <w:u w:val="single"/>
        </w:rPr>
        <w:t>www.legislation.gov.au</w:t>
      </w:r>
      <w:r w:rsidR="00B53214" w:rsidRPr="00C42506">
        <w:t>.</w:t>
      </w:r>
    </w:p>
    <w:p w14:paraId="1070F939" w14:textId="77777777" w:rsidR="00B53214" w:rsidRPr="00375ABA" w:rsidRDefault="00B53214" w:rsidP="00C42506">
      <w:pPr>
        <w:pStyle w:val="ActHead5"/>
      </w:pPr>
      <w:bookmarkStart w:id="86" w:name="_Toc501379764"/>
      <w:r w:rsidRPr="00C42506">
        <w:rPr>
          <w:rStyle w:val="CharSectno"/>
        </w:rPr>
        <w:t>1.40</w:t>
      </w:r>
      <w:r w:rsidR="00C42506" w:rsidRPr="00C42506">
        <w:t xml:space="preserve">  </w:t>
      </w:r>
      <w:r w:rsidRPr="00C42506">
        <w:t>Permission replication and splitting</w:t>
      </w:r>
      <w:bookmarkEnd w:id="86"/>
    </w:p>
    <w:p w14:paraId="1070F93A" w14:textId="77777777" w:rsidR="00B53214" w:rsidRPr="00375ABA" w:rsidRDefault="00B53214" w:rsidP="00C42506">
      <w:pPr>
        <w:pStyle w:val="Subsection"/>
      </w:pPr>
      <w:r w:rsidRPr="00375ABA">
        <w:tab/>
      </w:r>
      <w:r w:rsidRPr="00C42506">
        <w:t>(1)</w:t>
      </w:r>
      <w:r w:rsidRPr="00375ABA">
        <w:tab/>
      </w:r>
      <w:r w:rsidRPr="00C42506">
        <w:t>The effective management of the impact of tourism operations in the Planning Area, particularly those that involve anchoring or alighting, relies fundamentally on the limits set by this Plan. Consequently, any attempts to circumvent the limits set by the Plan by, for example, conducting one tourism operation using multiple permissions, will undermine the Plan.</w:t>
      </w:r>
    </w:p>
    <w:p w14:paraId="1070F93B" w14:textId="77777777" w:rsidR="00B53214" w:rsidRPr="00375ABA" w:rsidRDefault="00B53214" w:rsidP="00C42506">
      <w:pPr>
        <w:pStyle w:val="Subsection"/>
        <w:rPr>
          <w:lang w:val="en-US"/>
        </w:rPr>
      </w:pPr>
      <w:r w:rsidRPr="00375ABA">
        <w:tab/>
      </w:r>
      <w:r w:rsidRPr="00C42506">
        <w:t>(2)</w:t>
      </w:r>
      <w:r w:rsidRPr="00375ABA">
        <w:tab/>
      </w:r>
      <w:r w:rsidRPr="00C42506">
        <w:rPr>
          <w:lang w:val="en-US"/>
        </w:rPr>
        <w:t>The Authority will manage permissions and bookings to ensure permission replication or permit splitting does not circumvent the intention of the Plan. The actions needed to address this issue include, but are not limited to:</w:t>
      </w:r>
    </w:p>
    <w:p w14:paraId="1070F93C" w14:textId="77777777" w:rsidR="00B53214" w:rsidRPr="00C42506" w:rsidRDefault="00B53214" w:rsidP="00C42506">
      <w:pPr>
        <w:pStyle w:val="Paragraph"/>
      </w:pPr>
      <w:r w:rsidRPr="00C42506">
        <w:tab/>
        <w:t>(a)</w:t>
      </w:r>
      <w:r w:rsidRPr="00C42506">
        <w:tab/>
        <w:t>requiring, when granting a permission for a tourism operation, that all relevant permissions for that tourism operation in the Planning Area are surrendered, have been revoked or have expired; and</w:t>
      </w:r>
    </w:p>
    <w:p w14:paraId="1070F93D" w14:textId="77777777" w:rsidR="00B53214" w:rsidRPr="00C42506" w:rsidRDefault="00B53214" w:rsidP="00C42506">
      <w:pPr>
        <w:pStyle w:val="Paragraph"/>
      </w:pPr>
      <w:r w:rsidRPr="00C42506">
        <w:tab/>
        <w:t>(b)</w:t>
      </w:r>
      <w:r w:rsidRPr="00C42506">
        <w:tab/>
        <w:t>requiring that a person will not hold more than one relevant permission for that tourism operation in the Planning Area; and</w:t>
      </w:r>
    </w:p>
    <w:p w14:paraId="1070F93E" w14:textId="77777777" w:rsidR="00B53214" w:rsidRPr="00C42506" w:rsidRDefault="00B53214" w:rsidP="00C42506">
      <w:pPr>
        <w:pStyle w:val="Paragraph"/>
      </w:pPr>
      <w:r w:rsidRPr="00C42506">
        <w:tab/>
        <w:t>(c)</w:t>
      </w:r>
      <w:r w:rsidRPr="00C42506">
        <w:tab/>
        <w:t>requiring that more than one person may be granted a relevant permission for a single tourism operation only if each permission for that operation has been assessed as meeting eligibility criteria referred to in earlier versions of this Plan.</w:t>
      </w:r>
    </w:p>
    <w:p w14:paraId="1070F93F" w14:textId="77777777" w:rsidR="00B53214" w:rsidRPr="00375ABA" w:rsidRDefault="00C42506" w:rsidP="00C42506">
      <w:pPr>
        <w:pStyle w:val="notetext"/>
      </w:pPr>
      <w:r w:rsidRPr="00C42506">
        <w:t>Note:</w:t>
      </w:r>
      <w:r w:rsidRPr="00C42506">
        <w:tab/>
      </w:r>
      <w:r w:rsidR="00B53214" w:rsidRPr="00C42506">
        <w:t xml:space="preserve">Earlier versions of this Plan can be found on the </w:t>
      </w:r>
      <w:r w:rsidR="00CF3072" w:rsidRPr="00DD759E">
        <w:t xml:space="preserve">Federal Register of Legislation website at </w:t>
      </w:r>
      <w:r w:rsidR="00CF3072" w:rsidRPr="00DD759E">
        <w:rPr>
          <w:u w:val="single"/>
        </w:rPr>
        <w:t>www.legislation.gov.au</w:t>
      </w:r>
      <w:r w:rsidR="00B53214" w:rsidRPr="00C42506">
        <w:t>.</w:t>
      </w:r>
    </w:p>
    <w:p w14:paraId="1070F940" w14:textId="77777777" w:rsidR="00B53214" w:rsidRPr="00375ABA" w:rsidRDefault="00B53214" w:rsidP="00C42506">
      <w:pPr>
        <w:pStyle w:val="Subsection"/>
      </w:pPr>
      <w:r w:rsidRPr="00375ABA">
        <w:tab/>
      </w:r>
      <w:r w:rsidRPr="00C42506">
        <w:t>(3)</w:t>
      </w:r>
      <w:r w:rsidRPr="00375ABA">
        <w:tab/>
      </w:r>
      <w:r w:rsidRPr="00C42506">
        <w:t xml:space="preserve">Certain tourism operations will not be allowed to operate in the Planning Area on more than 50 days </w:t>
      </w:r>
      <w:r w:rsidR="00CF3072" w:rsidRPr="00DD759E">
        <w:t>each year</w:t>
      </w:r>
      <w:r w:rsidRPr="00C42506">
        <w:t>.</w:t>
      </w:r>
    </w:p>
    <w:p w14:paraId="1070F941" w14:textId="77777777" w:rsidR="00B53214" w:rsidRPr="00375ABA" w:rsidRDefault="00B53214" w:rsidP="00C42506">
      <w:pPr>
        <w:pStyle w:val="Subsection"/>
      </w:pPr>
      <w:r w:rsidRPr="00375ABA">
        <w:tab/>
      </w:r>
      <w:r w:rsidRPr="00C42506">
        <w:t>(4)</w:t>
      </w:r>
      <w:r w:rsidRPr="00375ABA">
        <w:tab/>
      </w:r>
      <w:r w:rsidRPr="00C42506">
        <w:t xml:space="preserve">The Authority will identify an individual tourism operation on the basis of the primary vessel or aircraft that is used for the operation. The operation of a vessel or aircraft across multiple permissions is not a legitimate basis for exceeding the limit (eg. a limit of 50 days </w:t>
      </w:r>
      <w:r w:rsidR="00CF3072" w:rsidRPr="00DD759E">
        <w:t>access each year to the Planning Area</w:t>
      </w:r>
      <w:r w:rsidRPr="00C42506">
        <w:t>) that is intended to apply to the tourism operation. The Authority will manage the permit and booking systems to ensure that the intended limits are not undermined.</w:t>
      </w:r>
    </w:p>
    <w:p w14:paraId="1070F942" w14:textId="77777777" w:rsidR="00B53214" w:rsidRPr="00375ABA" w:rsidRDefault="00B53214" w:rsidP="00C42506">
      <w:pPr>
        <w:pStyle w:val="ActHead5"/>
      </w:pPr>
      <w:bookmarkStart w:id="87" w:name="_Toc501379765"/>
      <w:r w:rsidRPr="00C42506">
        <w:rPr>
          <w:rStyle w:val="CharSectno"/>
        </w:rPr>
        <w:t>1.41</w:t>
      </w:r>
      <w:r w:rsidR="00C42506" w:rsidRPr="00C42506">
        <w:t xml:space="preserve">  </w:t>
      </w:r>
      <w:r w:rsidRPr="00C42506">
        <w:t>Conversion between bareboat and crewed vessel (regional tour operation) operations</w:t>
      </w:r>
      <w:bookmarkEnd w:id="87"/>
    </w:p>
    <w:p w14:paraId="1070F943" w14:textId="77777777" w:rsidR="00B53214" w:rsidRPr="00375ABA" w:rsidRDefault="00B53214" w:rsidP="00C42506">
      <w:pPr>
        <w:pStyle w:val="Subsection"/>
        <w:rPr>
          <w:lang w:val="en-US"/>
        </w:rPr>
      </w:pPr>
      <w:r w:rsidRPr="00375ABA">
        <w:rPr>
          <w:lang w:val="en-US"/>
        </w:rPr>
        <w:tab/>
      </w:r>
      <w:r w:rsidRPr="00C42506">
        <w:rPr>
          <w:lang w:val="en-US"/>
        </w:rPr>
        <w:t>(1)</w:t>
      </w:r>
      <w:r w:rsidRPr="00375ABA">
        <w:rPr>
          <w:lang w:val="en-US"/>
        </w:rPr>
        <w:tab/>
      </w:r>
      <w:r w:rsidRPr="00C42506">
        <w:rPr>
          <w:lang w:val="en-US"/>
        </w:rPr>
        <w:t>The bareboat and crewed vessel fleet are intensive users of the Planning Area. The activities of the fleet are managed to maintain sustainable use of the Planning Area and a range of opportunities for all users.</w:t>
      </w:r>
    </w:p>
    <w:p w14:paraId="1070F944" w14:textId="77777777" w:rsidR="00B53214" w:rsidRPr="00375ABA" w:rsidRDefault="00B53214" w:rsidP="00C42506">
      <w:pPr>
        <w:pStyle w:val="Subsection"/>
        <w:rPr>
          <w:lang w:val="en-US"/>
        </w:rPr>
      </w:pPr>
      <w:r w:rsidRPr="00375ABA">
        <w:rPr>
          <w:lang w:val="en-US"/>
        </w:rPr>
        <w:tab/>
      </w:r>
      <w:r w:rsidRPr="00C42506">
        <w:rPr>
          <w:lang w:val="en-US"/>
        </w:rPr>
        <w:t>(2)</w:t>
      </w:r>
      <w:r w:rsidRPr="00375ABA">
        <w:rPr>
          <w:lang w:val="en-US"/>
        </w:rPr>
        <w:tab/>
      </w:r>
      <w:r w:rsidRPr="00C42506">
        <w:rPr>
          <w:lang w:val="en-US"/>
        </w:rPr>
        <w:t>The Plan caps the number of crewed vessels (regional tour operations) and the number of bareboats operating in the Planning Area. The Authority intends that the total number of crewed vessels (regional tour operations) and bareboats will not be increased. However, the number of bareboats may be increased by up to 10, provided that there is an equal reduction in the number of crewed vessels (regional tour operations) and vice versa.</w:t>
      </w:r>
    </w:p>
    <w:p w14:paraId="1070F945" w14:textId="77777777" w:rsidR="00B53214" w:rsidRPr="00375ABA" w:rsidRDefault="00B53214" w:rsidP="00C42506">
      <w:pPr>
        <w:pStyle w:val="Subsection"/>
      </w:pPr>
      <w:r w:rsidRPr="00375ABA">
        <w:tab/>
      </w:r>
      <w:r w:rsidRPr="00C42506">
        <w:t>(3)</w:t>
      </w:r>
      <w:r w:rsidRPr="00375ABA">
        <w:tab/>
      </w:r>
      <w:r w:rsidRPr="00C42506">
        <w:t>Unless consistent with the circumstances mentioned in subclause (2), the Authority must not convert a relevant permission that has been granted for the purpose of conducting a tourism operation to a permission to conduct a bareboat operation.</w:t>
      </w:r>
    </w:p>
    <w:p w14:paraId="1070F946" w14:textId="77777777" w:rsidR="00B53214" w:rsidRPr="00375ABA" w:rsidRDefault="00C42506" w:rsidP="00C42506">
      <w:pPr>
        <w:pStyle w:val="notetext"/>
      </w:pPr>
      <w:r w:rsidRPr="00C42506">
        <w:rPr>
          <w:iCs/>
          <w:lang w:val="en-US"/>
        </w:rPr>
        <w:t>Note:</w:t>
      </w:r>
      <w:r w:rsidRPr="00C42506">
        <w:rPr>
          <w:iCs/>
          <w:lang w:val="en-US"/>
        </w:rPr>
        <w:tab/>
      </w:r>
      <w:r w:rsidR="00B53214" w:rsidRPr="00C42506">
        <w:rPr>
          <w:lang w:val="en-US"/>
        </w:rPr>
        <w:t xml:space="preserve">The Authority’s policy in relation to the conversion of relevant permissions for bareboat and crewed vessel operations is set out in the document published by the Authority and entitled </w:t>
      </w:r>
      <w:r w:rsidR="00B53214" w:rsidRPr="00C42506">
        <w:rPr>
          <w:i/>
          <w:iCs/>
          <w:lang w:val="en-US"/>
        </w:rPr>
        <w:t>Managing Bareboat Operations in the Great Barrier Reef Marine Park</w:t>
      </w:r>
      <w:r w:rsidR="00B53214" w:rsidRPr="00C42506">
        <w:rPr>
          <w:iCs/>
          <w:lang w:val="en-US"/>
        </w:rPr>
        <w:t>. The document</w:t>
      </w:r>
      <w:r w:rsidR="00B53214" w:rsidRPr="00C42506">
        <w:rPr>
          <w:lang w:val="en-US"/>
        </w:rPr>
        <w:t xml:space="preserve"> can be found on the Authority's website </w:t>
      </w:r>
      <w:r w:rsidR="00B53214" w:rsidRPr="00C42506">
        <w:t xml:space="preserve">at </w:t>
      </w:r>
      <w:r w:rsidR="00B53214" w:rsidRPr="00C42506">
        <w:rPr>
          <w:u w:val="single"/>
        </w:rPr>
        <w:t>http://www.gbrmpa.gov.au</w:t>
      </w:r>
      <w:r w:rsidR="00B53214" w:rsidRPr="00C42506">
        <w:t>.</w:t>
      </w:r>
    </w:p>
    <w:p w14:paraId="1070F947" w14:textId="77777777" w:rsidR="00B53214" w:rsidRPr="00375ABA" w:rsidRDefault="00B53214" w:rsidP="00C42506">
      <w:pPr>
        <w:pStyle w:val="ActHead5"/>
      </w:pPr>
      <w:bookmarkStart w:id="88" w:name="_Toc501379766"/>
      <w:r w:rsidRPr="00C42506">
        <w:rPr>
          <w:rStyle w:val="CharSectno"/>
        </w:rPr>
        <w:t>1.42</w:t>
      </w:r>
      <w:r w:rsidR="00C42506" w:rsidRPr="00C42506">
        <w:t xml:space="preserve">  </w:t>
      </w:r>
      <w:r w:rsidRPr="00C42506">
        <w:t>Conversion between tourism operations</w:t>
      </w:r>
      <w:bookmarkEnd w:id="88"/>
    </w:p>
    <w:p w14:paraId="1070F948" w14:textId="77777777" w:rsidR="00B53214" w:rsidRPr="00375ABA" w:rsidRDefault="00B53214" w:rsidP="00C42506">
      <w:pPr>
        <w:pStyle w:val="Subsection"/>
      </w:pPr>
      <w:r w:rsidRPr="00375ABA">
        <w:rPr>
          <w:lang w:val="en-US"/>
        </w:rPr>
        <w:tab/>
      </w:r>
      <w:r w:rsidRPr="00375ABA">
        <w:rPr>
          <w:lang w:val="en-US"/>
        </w:rPr>
        <w:tab/>
      </w:r>
      <w:r w:rsidRPr="00C42506">
        <w:rPr>
          <w:lang w:val="en-US"/>
        </w:rPr>
        <w:t>The Authority must not convert a relevant permission that has been granted for the purposes of any of the following tourism operations to a permission for any other type of operation (whether or not specified in the following list), and must not convert a permission for any other type of operation to a permission for an operation that is listed</w:t>
      </w:r>
      <w:r w:rsidRPr="00C42506">
        <w:t>:</w:t>
      </w:r>
    </w:p>
    <w:p w14:paraId="1070F949" w14:textId="77777777" w:rsidR="00B53214" w:rsidRPr="00C42506" w:rsidRDefault="00B53214" w:rsidP="00C42506">
      <w:pPr>
        <w:pStyle w:val="Paragraph"/>
      </w:pPr>
      <w:r w:rsidRPr="00C42506">
        <w:tab/>
        <w:t>(a)</w:t>
      </w:r>
      <w:r w:rsidRPr="00C42506">
        <w:tab/>
        <w:t>aircraft operations;</w:t>
      </w:r>
    </w:p>
    <w:p w14:paraId="1070F94A" w14:textId="77777777" w:rsidR="00B53214" w:rsidRPr="00C42506" w:rsidRDefault="00B53214" w:rsidP="00C42506">
      <w:pPr>
        <w:pStyle w:val="Paragraph"/>
      </w:pPr>
      <w:r w:rsidRPr="00C42506">
        <w:tab/>
        <w:t>(b)</w:t>
      </w:r>
      <w:r w:rsidRPr="00C42506">
        <w:tab/>
        <w:t>Bowen operations;</w:t>
      </w:r>
    </w:p>
    <w:p w14:paraId="1070F94B" w14:textId="77777777" w:rsidR="00B53214" w:rsidRPr="00C42506" w:rsidRDefault="00B53214" w:rsidP="00C42506">
      <w:pPr>
        <w:pStyle w:val="Paragraph"/>
      </w:pPr>
      <w:r w:rsidRPr="00C42506">
        <w:tab/>
        <w:t>(c)</w:t>
      </w:r>
      <w:r w:rsidRPr="00C42506">
        <w:tab/>
        <w:t>craftless operations;</w:t>
      </w:r>
    </w:p>
    <w:p w14:paraId="1070F94C" w14:textId="77777777" w:rsidR="00B53214" w:rsidRPr="00C42506" w:rsidRDefault="00B53214" w:rsidP="00C42506">
      <w:pPr>
        <w:pStyle w:val="Paragraph"/>
      </w:pPr>
      <w:r w:rsidRPr="00C42506">
        <w:tab/>
        <w:t>(d)</w:t>
      </w:r>
      <w:r w:rsidRPr="00C42506">
        <w:tab/>
        <w:t>hire operations;</w:t>
      </w:r>
    </w:p>
    <w:p w14:paraId="1070F94D" w14:textId="77777777" w:rsidR="00B53214" w:rsidRPr="00C42506" w:rsidRDefault="00B53214" w:rsidP="00C42506">
      <w:pPr>
        <w:pStyle w:val="Paragraph"/>
      </w:pPr>
      <w:r w:rsidRPr="00C42506">
        <w:tab/>
        <w:t>(e)</w:t>
      </w:r>
      <w:r w:rsidRPr="00C42506">
        <w:tab/>
        <w:t>long range roving operations;</w:t>
      </w:r>
    </w:p>
    <w:p w14:paraId="1070F94E" w14:textId="77777777" w:rsidR="00B53214" w:rsidRPr="00C42506" w:rsidRDefault="00B53214" w:rsidP="00C42506">
      <w:pPr>
        <w:pStyle w:val="Paragraph"/>
      </w:pPr>
      <w:r w:rsidRPr="00C42506">
        <w:tab/>
        <w:t>(f)</w:t>
      </w:r>
      <w:r w:rsidRPr="00C42506">
        <w:tab/>
        <w:t>passenger transport operations</w:t>
      </w:r>
    </w:p>
    <w:p w14:paraId="1070F94F" w14:textId="77777777" w:rsidR="00B53214" w:rsidRPr="00C42506" w:rsidRDefault="00B53214" w:rsidP="00C42506">
      <w:pPr>
        <w:pStyle w:val="Paragraph"/>
      </w:pPr>
      <w:r w:rsidRPr="00C42506">
        <w:tab/>
        <w:t>(g)</w:t>
      </w:r>
      <w:r w:rsidRPr="00C42506">
        <w:tab/>
        <w:t>support service operations.</w:t>
      </w:r>
    </w:p>
    <w:p w14:paraId="1070F950" w14:textId="77777777" w:rsidR="00B53214" w:rsidRPr="00375ABA" w:rsidRDefault="00B53214" w:rsidP="00C42506">
      <w:pPr>
        <w:pStyle w:val="ActHead5"/>
      </w:pPr>
      <w:bookmarkStart w:id="89" w:name="_Toc501379767"/>
      <w:r w:rsidRPr="00C42506">
        <w:rPr>
          <w:rStyle w:val="CharSectno"/>
        </w:rPr>
        <w:t>1.43</w:t>
      </w:r>
      <w:r w:rsidR="00C42506" w:rsidRPr="00C42506">
        <w:t xml:space="preserve">  </w:t>
      </w:r>
      <w:r w:rsidRPr="00C42506">
        <w:t>Further permissions</w:t>
      </w:r>
      <w:bookmarkEnd w:id="89"/>
    </w:p>
    <w:p w14:paraId="1070F951" w14:textId="77777777" w:rsidR="00B53214" w:rsidRPr="00375ABA" w:rsidRDefault="00B53214" w:rsidP="00C42506">
      <w:pPr>
        <w:pStyle w:val="Subsection"/>
      </w:pPr>
      <w:r w:rsidRPr="00375ABA">
        <w:tab/>
      </w:r>
      <w:r w:rsidRPr="00375ABA">
        <w:tab/>
      </w:r>
      <w:r w:rsidRPr="00C42506">
        <w:t>The Authority intends that if:</w:t>
      </w:r>
    </w:p>
    <w:p w14:paraId="1070F952" w14:textId="77777777" w:rsidR="00B53214" w:rsidRPr="00C42506" w:rsidRDefault="00B53214" w:rsidP="00C42506">
      <w:pPr>
        <w:pStyle w:val="Paragraph"/>
      </w:pPr>
      <w:r w:rsidRPr="00C42506">
        <w:tab/>
        <w:t>(a)</w:t>
      </w:r>
      <w:r w:rsidRPr="00C42506">
        <w:tab/>
        <w:t xml:space="preserve">a relevant permission (the </w:t>
      </w:r>
      <w:r w:rsidRPr="00C42506">
        <w:rPr>
          <w:b/>
          <w:i/>
        </w:rPr>
        <w:t>original permission</w:t>
      </w:r>
      <w:r w:rsidRPr="00C42506">
        <w:t>) was granted giving access rights for a tourist program; and</w:t>
      </w:r>
    </w:p>
    <w:p w14:paraId="1070F953" w14:textId="77777777" w:rsidR="00B53214" w:rsidRPr="00C42506" w:rsidRDefault="00B53214" w:rsidP="00C42506">
      <w:pPr>
        <w:pStyle w:val="Paragraph"/>
      </w:pPr>
      <w:r w:rsidRPr="00C42506">
        <w:tab/>
        <w:t>(b)</w:t>
      </w:r>
      <w:r w:rsidRPr="00C42506">
        <w:tab/>
        <w:t>the access rights were different to the access right restrictions set out in Part 2;</w:t>
      </w:r>
    </w:p>
    <w:p w14:paraId="1070F954" w14:textId="77777777" w:rsidR="00B53214" w:rsidRPr="00375ABA" w:rsidRDefault="00B53214" w:rsidP="00C42506">
      <w:pPr>
        <w:pStyle w:val="subsection2"/>
      </w:pPr>
      <w:r w:rsidRPr="00C42506">
        <w:t>then, when a further permission is granted in respect of the original permission, the access rights may remain the same.</w:t>
      </w:r>
    </w:p>
    <w:p w14:paraId="1070F955" w14:textId="77777777" w:rsidR="00B53214" w:rsidRPr="00375ABA" w:rsidRDefault="00C42506" w:rsidP="00C42506">
      <w:pPr>
        <w:pStyle w:val="notetext"/>
      </w:pPr>
      <w:r w:rsidRPr="00C42506">
        <w:t>Note 1:</w:t>
      </w:r>
      <w:r w:rsidRPr="00C42506">
        <w:tab/>
      </w:r>
      <w:r w:rsidR="00B53214" w:rsidRPr="00C42506">
        <w:t xml:space="preserve">Information about the way tourism permissions are managed by the Authority can be found in the document published by the Authority and entitled </w:t>
      </w:r>
      <w:r w:rsidR="00B53214" w:rsidRPr="00C42506">
        <w:rPr>
          <w:i/>
        </w:rPr>
        <w:t>Managing Tourism Permissions to Operate in the Great Barrier Reef Marine Park (Including Allocation, Latency and Tenure)</w:t>
      </w:r>
      <w:r w:rsidR="00B53214" w:rsidRPr="00C42506">
        <w:t>.</w:t>
      </w:r>
      <w:r w:rsidR="00B53214" w:rsidRPr="00375ABA">
        <w:t xml:space="preserve"> </w:t>
      </w:r>
      <w:r w:rsidR="00B53214" w:rsidRPr="00C42506">
        <w:t xml:space="preserve">The document may be accessed on the Authority’s web site at </w:t>
      </w:r>
      <w:r w:rsidR="00B53214" w:rsidRPr="00C42506">
        <w:rPr>
          <w:u w:val="single"/>
        </w:rPr>
        <w:t>http://www.gbrmpa.gov.au</w:t>
      </w:r>
      <w:r w:rsidR="00B53214" w:rsidRPr="00C42506">
        <w:t>.</w:t>
      </w:r>
    </w:p>
    <w:p w14:paraId="1070F956" w14:textId="77777777" w:rsidR="00B53214" w:rsidRPr="00375ABA" w:rsidRDefault="00C42506" w:rsidP="00C42506">
      <w:pPr>
        <w:pStyle w:val="notetext"/>
      </w:pPr>
      <w:r w:rsidRPr="00C42506">
        <w:t>Note 2:</w:t>
      </w:r>
      <w:r w:rsidRPr="00C42506">
        <w:tab/>
      </w:r>
      <w:r w:rsidR="00B53214" w:rsidRPr="00C42506">
        <w:t>The Regulations provide for:</w:t>
      </w:r>
    </w:p>
    <w:p w14:paraId="1070F957" w14:textId="77777777" w:rsidR="00B53214" w:rsidRPr="00375ABA" w:rsidRDefault="00B53214" w:rsidP="00C42506">
      <w:pPr>
        <w:pStyle w:val="notepara"/>
      </w:pPr>
      <w:r w:rsidRPr="00C42506">
        <w:t>(a)</w:t>
      </w:r>
      <w:r w:rsidRPr="00375ABA">
        <w:tab/>
      </w:r>
      <w:r w:rsidRPr="00C42506">
        <w:t>when a relevant permission ceases to be in force for the purposes of applications for further permissions; and</w:t>
      </w:r>
    </w:p>
    <w:p w14:paraId="1070F958" w14:textId="77777777" w:rsidR="00B53214" w:rsidRPr="00375ABA" w:rsidRDefault="00B53214" w:rsidP="00C42506">
      <w:pPr>
        <w:pStyle w:val="notepara"/>
      </w:pPr>
      <w:r w:rsidRPr="00C42506">
        <w:t>(b)</w:t>
      </w:r>
      <w:r w:rsidRPr="00375ABA">
        <w:tab/>
      </w:r>
      <w:r w:rsidRPr="00C42506">
        <w:t>transfers of permissions.</w:t>
      </w:r>
    </w:p>
    <w:p w14:paraId="1070F959" w14:textId="77777777" w:rsidR="00CF3072" w:rsidRPr="00DD759E" w:rsidRDefault="00CF3072" w:rsidP="00CF3072">
      <w:pPr>
        <w:pStyle w:val="ActHead5"/>
      </w:pPr>
      <w:bookmarkStart w:id="90" w:name="_Toc501379768"/>
      <w:r w:rsidRPr="00DD759E">
        <w:rPr>
          <w:rStyle w:val="CharSectno"/>
        </w:rPr>
        <w:t>1.44</w:t>
      </w:r>
      <w:r w:rsidRPr="00DD759E">
        <w:t xml:space="preserve">  Special tourism permissions for which only certain persons may apply</w:t>
      </w:r>
      <w:bookmarkEnd w:id="90"/>
    </w:p>
    <w:p w14:paraId="1070F95A" w14:textId="77777777" w:rsidR="00CF3072" w:rsidRPr="00DD759E" w:rsidRDefault="00CF3072" w:rsidP="00CF3072">
      <w:pPr>
        <w:pStyle w:val="Subsection"/>
      </w:pPr>
      <w:r w:rsidRPr="00DD759E">
        <w:tab/>
      </w:r>
      <w:r w:rsidRPr="00DD759E">
        <w:tab/>
        <w:t>The following relevant permissions are declared to be special tourism permissions for the purposes of the Regulations:</w:t>
      </w:r>
    </w:p>
    <w:p w14:paraId="1070F95B" w14:textId="77777777" w:rsidR="00CF3072" w:rsidRPr="00DD759E" w:rsidRDefault="00CF3072" w:rsidP="00CF3072">
      <w:pPr>
        <w:pStyle w:val="Paragraph"/>
      </w:pPr>
      <w:r w:rsidRPr="00DD759E">
        <w:tab/>
        <w:t>(a)</w:t>
      </w:r>
      <w:r w:rsidRPr="00DD759E">
        <w:tab/>
        <w:t>a relevant permission to conduct any of the following tourism operations in the Planning Area:</w:t>
      </w:r>
    </w:p>
    <w:p w14:paraId="1070F95C" w14:textId="77777777" w:rsidR="00CF3072" w:rsidRPr="00DD759E" w:rsidRDefault="00CF3072" w:rsidP="00CF3072">
      <w:pPr>
        <w:pStyle w:val="paragraphsub"/>
      </w:pPr>
      <w:r w:rsidRPr="00DD759E">
        <w:tab/>
        <w:t>(i)</w:t>
      </w:r>
      <w:r w:rsidRPr="00DD759E">
        <w:tab/>
        <w:t>a bareboat operation;</w:t>
      </w:r>
    </w:p>
    <w:p w14:paraId="1070F95D" w14:textId="77777777" w:rsidR="00CF3072" w:rsidRPr="00DD759E" w:rsidRDefault="00CF3072" w:rsidP="00CF3072">
      <w:pPr>
        <w:pStyle w:val="paragraphsub"/>
      </w:pPr>
      <w:r w:rsidRPr="00DD759E">
        <w:tab/>
        <w:t>(ii)</w:t>
      </w:r>
      <w:r w:rsidRPr="00DD759E">
        <w:tab/>
        <w:t>a Bowen operation;</w:t>
      </w:r>
    </w:p>
    <w:p w14:paraId="1070F95E" w14:textId="77777777" w:rsidR="00CF3072" w:rsidRPr="00DD759E" w:rsidRDefault="00CF3072" w:rsidP="00CF3072">
      <w:pPr>
        <w:pStyle w:val="paragraphsub"/>
      </w:pPr>
      <w:r w:rsidRPr="00DD759E">
        <w:tab/>
        <w:t>(iii)</w:t>
      </w:r>
      <w:r w:rsidRPr="00DD759E">
        <w:tab/>
        <w:t>a long range roving operation;</w:t>
      </w:r>
    </w:p>
    <w:p w14:paraId="1070F95F" w14:textId="77777777" w:rsidR="00CF3072" w:rsidRPr="00DD759E" w:rsidRDefault="00CF3072" w:rsidP="00CF3072">
      <w:pPr>
        <w:pStyle w:val="paragraphsub"/>
      </w:pPr>
      <w:r w:rsidRPr="00DD759E">
        <w:tab/>
        <w:t>(iv)</w:t>
      </w:r>
      <w:r w:rsidRPr="00DD759E">
        <w:tab/>
        <w:t>a regional tour operation;</w:t>
      </w:r>
    </w:p>
    <w:p w14:paraId="1070F960" w14:textId="77777777" w:rsidR="00CF3072" w:rsidRPr="00DD759E" w:rsidRDefault="00CF3072" w:rsidP="00CF3072">
      <w:pPr>
        <w:pStyle w:val="Paragraph"/>
      </w:pPr>
      <w:r w:rsidRPr="00DD759E">
        <w:tab/>
        <w:t>(b)</w:t>
      </w:r>
      <w:r w:rsidRPr="00DD759E">
        <w:tab/>
        <w:t>a relevant permission to conduct a standard tour operation involving fishing or collecting in the Planning Area outside the General Use Zone and the Habitat Protection Zone.</w:t>
      </w:r>
    </w:p>
    <w:p w14:paraId="1070F961" w14:textId="77777777" w:rsidR="00CF3072" w:rsidRPr="00DD759E" w:rsidRDefault="00CF3072" w:rsidP="00CF3072">
      <w:pPr>
        <w:pStyle w:val="notetext"/>
      </w:pPr>
      <w:r w:rsidRPr="00DD759E">
        <w:t>Note:</w:t>
      </w:r>
      <w:r w:rsidRPr="00DD759E">
        <w:tab/>
        <w:t>The Regulations limit who may apply for a special tourism permission to:</w:t>
      </w:r>
    </w:p>
    <w:p w14:paraId="1070F962" w14:textId="77777777" w:rsidR="00CF3072" w:rsidRPr="00DD759E" w:rsidRDefault="00CF3072" w:rsidP="00CF3072">
      <w:pPr>
        <w:pStyle w:val="notepara"/>
      </w:pPr>
      <w:r w:rsidRPr="00DD759E">
        <w:t>(a)</w:t>
      </w:r>
      <w:r w:rsidRPr="00DD759E">
        <w:tab/>
        <w:t>a past holder of the permission; or</w:t>
      </w:r>
    </w:p>
    <w:p w14:paraId="1070F963" w14:textId="77777777" w:rsidR="00CF3072" w:rsidRPr="00DD759E" w:rsidRDefault="00CF3072" w:rsidP="00CF3072">
      <w:pPr>
        <w:pStyle w:val="notepara"/>
      </w:pPr>
      <w:r w:rsidRPr="00DD759E">
        <w:t>(b)</w:t>
      </w:r>
      <w:r w:rsidRPr="00DD759E">
        <w:tab/>
        <w:t>a person selected through a process involving public invitation of expressions of interest in the permission and ranking of any such expressions of interest in order of merit according to published criteria.</w:t>
      </w:r>
    </w:p>
    <w:p w14:paraId="1070F964" w14:textId="77777777" w:rsidR="009871E8" w:rsidRDefault="009871E8" w:rsidP="00B353AE">
      <w:pPr>
        <w:pStyle w:val="ActHead2"/>
        <w:pageBreakBefore/>
      </w:pPr>
      <w:bookmarkStart w:id="91" w:name="_Toc501379769"/>
      <w:r w:rsidRPr="00C42506">
        <w:rPr>
          <w:rStyle w:val="CharPartNo"/>
        </w:rPr>
        <w:t>Part 2</w:t>
      </w:r>
      <w:r w:rsidR="00C42506" w:rsidRPr="00C42506">
        <w:t>—</w:t>
      </w:r>
      <w:r w:rsidRPr="00C42506">
        <w:rPr>
          <w:rStyle w:val="CharPartText"/>
        </w:rPr>
        <w:t>Enforcement provisions</w:t>
      </w:r>
      <w:bookmarkEnd w:id="91"/>
    </w:p>
    <w:p w14:paraId="1070F965" w14:textId="77777777" w:rsidR="009871E8" w:rsidRDefault="00C42506" w:rsidP="009C4A4B">
      <w:pPr>
        <w:pStyle w:val="notemargin"/>
      </w:pPr>
      <w:r w:rsidRPr="00C42506">
        <w:rPr>
          <w:iCs/>
        </w:rPr>
        <w:t>Note 1:</w:t>
      </w:r>
      <w:r w:rsidRPr="00C42506">
        <w:rPr>
          <w:iCs/>
        </w:rPr>
        <w:tab/>
      </w:r>
      <w:r w:rsidR="009871E8" w:rsidRPr="00C42506">
        <w:t>Regulations may be made providing for giving effect to the enforcement provisions of a plan of management or to the enforcement provisions of an amendment of a plan of management: see s 66 (2) (ba) of the Act.</w:t>
      </w:r>
    </w:p>
    <w:p w14:paraId="1070F966" w14:textId="77777777" w:rsidR="00534ACC" w:rsidRPr="00DD759E" w:rsidRDefault="00534ACC" w:rsidP="00534ACC">
      <w:pPr>
        <w:pStyle w:val="notemargin"/>
      </w:pPr>
      <w:r w:rsidRPr="00DD759E">
        <w:t>Note 2:</w:t>
      </w:r>
      <w:r w:rsidRPr="00DD759E">
        <w:tab/>
        <w:t>The Act contains a number of offences relating to zones.</w:t>
      </w:r>
    </w:p>
    <w:p w14:paraId="1070F967" w14:textId="77777777" w:rsidR="009871E8" w:rsidRDefault="009871E8" w:rsidP="00C42506">
      <w:pPr>
        <w:pStyle w:val="ActHead3"/>
      </w:pPr>
      <w:bookmarkStart w:id="92" w:name="_Toc501379770"/>
      <w:r w:rsidRPr="00C42506">
        <w:rPr>
          <w:rStyle w:val="CharDivNo"/>
        </w:rPr>
        <w:t>Division 1</w:t>
      </w:r>
      <w:r w:rsidR="00C42506" w:rsidRPr="00C42506">
        <w:t>—</w:t>
      </w:r>
      <w:r w:rsidRPr="00C42506">
        <w:rPr>
          <w:rStyle w:val="CharDivText"/>
        </w:rPr>
        <w:t>Preliminary</w:t>
      </w:r>
      <w:bookmarkEnd w:id="92"/>
    </w:p>
    <w:p w14:paraId="1070F968" w14:textId="77777777" w:rsidR="00EE7FD6" w:rsidRPr="00375ABA" w:rsidRDefault="00EE7FD6" w:rsidP="00C42506">
      <w:pPr>
        <w:pStyle w:val="ActHead5"/>
      </w:pPr>
      <w:bookmarkStart w:id="93" w:name="_Toc501379771"/>
      <w:r w:rsidRPr="00C42506">
        <w:rPr>
          <w:rStyle w:val="CharSectno"/>
        </w:rPr>
        <w:t>2.1</w:t>
      </w:r>
      <w:r w:rsidR="00C42506" w:rsidRPr="00C42506">
        <w:t xml:space="preserve">  </w:t>
      </w:r>
      <w:r w:rsidRPr="00C42506">
        <w:t>How many people on a vessel</w:t>
      </w:r>
      <w:bookmarkEnd w:id="93"/>
    </w:p>
    <w:p w14:paraId="1070F969" w14:textId="77777777" w:rsidR="00EE7FD6" w:rsidRPr="00375ABA" w:rsidRDefault="00EE7FD6" w:rsidP="00C42506">
      <w:pPr>
        <w:pStyle w:val="Subsection"/>
      </w:pPr>
      <w:r w:rsidRPr="00375ABA">
        <w:tab/>
      </w:r>
      <w:r w:rsidRPr="00375ABA">
        <w:tab/>
      </w:r>
      <w:r w:rsidRPr="00C42506">
        <w:t>A calculation of the number of people that a vessel is carrying for the purposes of a provision in this Part must include each person on board the vessel who is aged 4 years or older</w:t>
      </w:r>
      <w:r w:rsidR="007B0363">
        <w:t xml:space="preserve"> </w:t>
      </w:r>
      <w:r w:rsidR="007B0363" w:rsidRPr="00DD759E">
        <w:t>(unless the provision says the person is not to be included)</w:t>
      </w:r>
      <w:r w:rsidRPr="00C42506">
        <w:t>.</w:t>
      </w:r>
    </w:p>
    <w:p w14:paraId="1070F96A" w14:textId="77777777" w:rsidR="00EE7FD6" w:rsidRPr="00375ABA" w:rsidRDefault="00C42506" w:rsidP="00C42506">
      <w:pPr>
        <w:pStyle w:val="notetext"/>
      </w:pPr>
      <w:r w:rsidRPr="00C42506">
        <w:t>Note:</w:t>
      </w:r>
      <w:r w:rsidRPr="00C42506">
        <w:tab/>
      </w:r>
      <w:r w:rsidR="00EE7FD6" w:rsidRPr="00C42506">
        <w:t>The following persons must be included in the calculation if they are on board a vessel</w:t>
      </w:r>
      <w:r w:rsidR="007B0363">
        <w:t xml:space="preserve"> </w:t>
      </w:r>
      <w:r w:rsidR="007B0363" w:rsidRPr="00DD759E">
        <w:t>(unless the provision says they are not to be)</w:t>
      </w:r>
      <w:r w:rsidR="00EE7FD6" w:rsidRPr="00C42506">
        <w:t>:</w:t>
      </w:r>
    </w:p>
    <w:p w14:paraId="1070F96B" w14:textId="77777777" w:rsidR="00EE7FD6" w:rsidRPr="00375ABA" w:rsidRDefault="00EE7FD6" w:rsidP="00C42506">
      <w:pPr>
        <w:pStyle w:val="notepara"/>
      </w:pPr>
      <w:r w:rsidRPr="00C42506">
        <w:t>(a)</w:t>
      </w:r>
      <w:r w:rsidRPr="00375ABA">
        <w:tab/>
      </w:r>
      <w:r w:rsidRPr="00C42506">
        <w:t>officers and members of the vessel’s crew;</w:t>
      </w:r>
    </w:p>
    <w:p w14:paraId="1070F96C" w14:textId="77777777" w:rsidR="00EE7FD6" w:rsidRPr="00375ABA" w:rsidRDefault="00EE7FD6" w:rsidP="00C42506">
      <w:pPr>
        <w:pStyle w:val="notepara"/>
      </w:pPr>
      <w:r w:rsidRPr="00C42506">
        <w:t>(b)</w:t>
      </w:r>
      <w:r w:rsidRPr="00375ABA">
        <w:tab/>
      </w:r>
      <w:r w:rsidRPr="00C42506">
        <w:t>any person on board the vessel who is to help with an activity associated with the use of the vessel (for example, a tour guide or diving instructor).</w:t>
      </w:r>
    </w:p>
    <w:p w14:paraId="1070F96D" w14:textId="77777777" w:rsidR="009871E8" w:rsidRDefault="009871E8" w:rsidP="00C42506">
      <w:pPr>
        <w:pStyle w:val="ActHead5"/>
      </w:pPr>
      <w:bookmarkStart w:id="94" w:name="_Toc501379772"/>
      <w:r w:rsidRPr="00C42506">
        <w:rPr>
          <w:rStyle w:val="CharSectno"/>
        </w:rPr>
        <w:t>2.3</w:t>
      </w:r>
      <w:r w:rsidR="00C42506" w:rsidRPr="00C42506">
        <w:t xml:space="preserve">  </w:t>
      </w:r>
      <w:r w:rsidRPr="00C42506">
        <w:t>When this Part does not apply</w:t>
      </w:r>
      <w:bookmarkEnd w:id="94"/>
    </w:p>
    <w:p w14:paraId="1070F96E" w14:textId="77777777" w:rsidR="009871E8" w:rsidRDefault="009871E8" w:rsidP="00C42506">
      <w:pPr>
        <w:pStyle w:val="Subsection"/>
      </w:pPr>
      <w:r>
        <w:tab/>
      </w:r>
      <w:r w:rsidRPr="00C42506">
        <w:t>(1)</w:t>
      </w:r>
      <w:r>
        <w:tab/>
      </w:r>
      <w:r w:rsidRPr="00C42506">
        <w:t>Nothing in this Part prohibits or restricts anything being done:</w:t>
      </w:r>
    </w:p>
    <w:p w14:paraId="1070F96F" w14:textId="77777777" w:rsidR="009871E8" w:rsidRPr="00C42506" w:rsidRDefault="009871E8" w:rsidP="00C42506">
      <w:pPr>
        <w:pStyle w:val="Paragraph"/>
      </w:pPr>
      <w:r w:rsidRPr="00C42506">
        <w:tab/>
        <w:t>(a)</w:t>
      </w:r>
      <w:r w:rsidRPr="00C42506">
        <w:tab/>
        <w:t>by a law-enforcement authority of the Commonwealth or Queensland for its work; or</w:t>
      </w:r>
    </w:p>
    <w:p w14:paraId="1070F970" w14:textId="77777777" w:rsidR="009871E8" w:rsidRPr="00C42506" w:rsidRDefault="009871E8" w:rsidP="00C42506">
      <w:pPr>
        <w:pStyle w:val="Paragraph"/>
      </w:pPr>
      <w:r w:rsidRPr="00C42506">
        <w:tab/>
        <w:t>(b)</w:t>
      </w:r>
      <w:r w:rsidRPr="00C42506">
        <w:tab/>
        <w:t>for observation or surveillance by, or on behalf of, an authority of the Commonwealth or Queensland; or</w:t>
      </w:r>
    </w:p>
    <w:p w14:paraId="1070F971" w14:textId="77777777" w:rsidR="009871E8" w:rsidRPr="00C42506" w:rsidRDefault="009871E8" w:rsidP="00C42506">
      <w:pPr>
        <w:pStyle w:val="Paragraph"/>
      </w:pPr>
      <w:r w:rsidRPr="00C42506">
        <w:tab/>
        <w:t>(c)</w:t>
      </w:r>
      <w:r w:rsidRPr="00C42506">
        <w:tab/>
        <w:t xml:space="preserve">in accordance with </w:t>
      </w:r>
      <w:r w:rsidR="00DB26CD" w:rsidRPr="00C42506">
        <w:t>Part 5</w:t>
      </w:r>
      <w:r w:rsidRPr="00C42506">
        <w:t xml:space="preserve"> of the Zoning </w:t>
      </w:r>
      <w:r w:rsidR="0068749E" w:rsidRPr="00C42506">
        <w:t>Plan; or</w:t>
      </w:r>
    </w:p>
    <w:p w14:paraId="1070F972" w14:textId="77777777" w:rsidR="0068749E" w:rsidRPr="00C42506" w:rsidRDefault="0068749E" w:rsidP="00C42506">
      <w:pPr>
        <w:pStyle w:val="Paragraph"/>
      </w:pPr>
      <w:r w:rsidRPr="00C42506">
        <w:tab/>
        <w:t>(d)</w:t>
      </w:r>
      <w:r w:rsidRPr="00C42506">
        <w:tab/>
        <w:t>in accordance with a relevant permission, granted under the Regulations, authorising the carrying on of an activity not mentioned in, or considered by the Authority in the preparation of, this Plan.</w:t>
      </w:r>
    </w:p>
    <w:p w14:paraId="1070F973" w14:textId="77777777" w:rsidR="00EE7FD6" w:rsidRPr="00375ABA" w:rsidRDefault="00C42506" w:rsidP="00C42506">
      <w:pPr>
        <w:pStyle w:val="notetext"/>
      </w:pPr>
      <w:r w:rsidRPr="00C42506">
        <w:t>Note:</w:t>
      </w:r>
      <w:r w:rsidRPr="00C42506">
        <w:tab/>
      </w:r>
      <w:r w:rsidR="00EE7FD6" w:rsidRPr="00C42506">
        <w:t>Part 5 of the Zoning Plan is about additional purposes for use and entry, such as saving life, dealing with an environmental emergency, and managing the Marine Park.</w:t>
      </w:r>
    </w:p>
    <w:p w14:paraId="1070F974" w14:textId="77777777" w:rsidR="0068749E" w:rsidRPr="00540F12" w:rsidRDefault="0068749E" w:rsidP="00C42506">
      <w:pPr>
        <w:pStyle w:val="Subsection"/>
      </w:pPr>
      <w:r w:rsidRPr="00540F12">
        <w:tab/>
      </w:r>
      <w:r w:rsidRPr="00C42506">
        <w:t>(2)</w:t>
      </w:r>
      <w:r w:rsidRPr="00540F12">
        <w:tab/>
      </w:r>
      <w:r w:rsidRPr="00C42506">
        <w:t>If the Authority gives written permission to do something for the purpose of research, nothing in this Part prevents or restricts anything being done in accordance with the written permission.</w:t>
      </w:r>
    </w:p>
    <w:p w14:paraId="1070F975" w14:textId="77777777" w:rsidR="0068749E" w:rsidRPr="00540F12" w:rsidRDefault="0068749E" w:rsidP="00C42506">
      <w:pPr>
        <w:pStyle w:val="Subsection"/>
      </w:pPr>
      <w:r w:rsidRPr="00540F12">
        <w:tab/>
      </w:r>
      <w:r w:rsidRPr="00C42506">
        <w:t>(3)</w:t>
      </w:r>
      <w:r w:rsidRPr="00540F12">
        <w:tab/>
      </w:r>
      <w:r w:rsidRPr="00C42506">
        <w:t>This Part does not apply to the installation or use of a navigation aid.</w:t>
      </w:r>
    </w:p>
    <w:p w14:paraId="1070F976" w14:textId="77777777" w:rsidR="00EE7FD6" w:rsidRPr="00375ABA" w:rsidRDefault="00EE7FD6" w:rsidP="00C42506">
      <w:pPr>
        <w:pStyle w:val="ActHead5"/>
      </w:pPr>
      <w:bookmarkStart w:id="95" w:name="_Toc501379773"/>
      <w:r w:rsidRPr="00C42506">
        <w:rPr>
          <w:rStyle w:val="CharSectno"/>
        </w:rPr>
        <w:t>2.3A</w:t>
      </w:r>
      <w:r w:rsidR="00C42506" w:rsidRPr="00C42506">
        <w:t xml:space="preserve">  </w:t>
      </w:r>
      <w:r w:rsidRPr="00C42506">
        <w:t>Permissions must be consistent with this Plan</w:t>
      </w:r>
      <w:bookmarkEnd w:id="95"/>
    </w:p>
    <w:p w14:paraId="1070F977" w14:textId="77777777" w:rsidR="00EE7FD6" w:rsidRPr="00375ABA" w:rsidRDefault="00EE7FD6" w:rsidP="00C42506">
      <w:pPr>
        <w:pStyle w:val="Subsection"/>
      </w:pPr>
      <w:r w:rsidRPr="00375ABA">
        <w:tab/>
      </w:r>
      <w:r w:rsidR="007B0363" w:rsidRPr="00DD759E">
        <w:t>(1)</w:t>
      </w:r>
      <w:r w:rsidRPr="00375ABA">
        <w:tab/>
      </w:r>
      <w:r w:rsidRPr="00C42506">
        <w:t>The Authority must not grant a relevant permission to use or enter the Planning Area that is inconsistent with this Plan.</w:t>
      </w:r>
    </w:p>
    <w:p w14:paraId="1070F978" w14:textId="77777777" w:rsidR="007B0363" w:rsidRPr="00DD759E" w:rsidRDefault="007B0363" w:rsidP="007B0363">
      <w:pPr>
        <w:pStyle w:val="SubsectionHead"/>
      </w:pPr>
      <w:r w:rsidRPr="00DD759E">
        <w:t>Determining inconsistency with this Plan</w:t>
      </w:r>
    </w:p>
    <w:p w14:paraId="1070F979" w14:textId="77777777" w:rsidR="007B0363" w:rsidRPr="00DD759E" w:rsidRDefault="007B0363" w:rsidP="007B0363">
      <w:pPr>
        <w:pStyle w:val="Subsection"/>
      </w:pPr>
      <w:r w:rsidRPr="00DD759E">
        <w:tab/>
        <w:t>(2)</w:t>
      </w:r>
      <w:r w:rsidRPr="00DD759E">
        <w:tab/>
        <w:t>For the purposes of subclause (1), assume that subclause 2.4(8) were not included in this Plan.</w:t>
      </w:r>
    </w:p>
    <w:p w14:paraId="1070F97A" w14:textId="77777777" w:rsidR="007B0363" w:rsidRPr="00DD759E" w:rsidRDefault="007B0363" w:rsidP="007B0363">
      <w:pPr>
        <w:pStyle w:val="notetext"/>
      </w:pPr>
      <w:r w:rsidRPr="00DD759E">
        <w:t>Note:</w:t>
      </w:r>
      <w:r w:rsidRPr="00DD759E">
        <w:tab/>
        <w:t>That subclause effectively provides for a permission to override other provisions of this Plan that would otherwise prohibit or limit activities covered by the permission.</w:t>
      </w:r>
    </w:p>
    <w:p w14:paraId="1070F97B" w14:textId="77777777" w:rsidR="007B0363" w:rsidRPr="00DD759E" w:rsidRDefault="007B0363" w:rsidP="007B0363">
      <w:pPr>
        <w:pStyle w:val="SubsectionHead"/>
      </w:pPr>
      <w:r w:rsidRPr="00DD759E">
        <w:t>Exception for permissions for temporary relocation because of severe damage by a severe environmental incident</w:t>
      </w:r>
    </w:p>
    <w:p w14:paraId="1070F97C" w14:textId="77777777" w:rsidR="007B0363" w:rsidRPr="00DD759E" w:rsidRDefault="007B0363" w:rsidP="007B0363">
      <w:pPr>
        <w:pStyle w:val="Subsection"/>
      </w:pPr>
      <w:r w:rsidRPr="00DD759E">
        <w:tab/>
        <w:t>(3)</w:t>
      </w:r>
      <w:r w:rsidRPr="00DD759E">
        <w:tab/>
        <w:t>Subclauses (1) and (2) do not prevent the Authority from granting a permission described in subclause 2.4(8) to allow temporary relocation under subclause 1.26(6) of a tourist program or tourist facility.</w:t>
      </w:r>
    </w:p>
    <w:p w14:paraId="1070F97D" w14:textId="77777777" w:rsidR="007B0363" w:rsidRPr="00DD759E" w:rsidRDefault="007B0363" w:rsidP="007B0363">
      <w:pPr>
        <w:pStyle w:val="SubsectionHead"/>
      </w:pPr>
      <w:r w:rsidRPr="00DD759E">
        <w:t>Exception for certain permissions like old permissions</w:t>
      </w:r>
    </w:p>
    <w:p w14:paraId="1070F97E" w14:textId="77777777" w:rsidR="007B0363" w:rsidRPr="00DD759E" w:rsidRDefault="007B0363" w:rsidP="007B0363">
      <w:pPr>
        <w:pStyle w:val="Subsection"/>
      </w:pPr>
      <w:r w:rsidRPr="00DD759E">
        <w:tab/>
        <w:t>(4)</w:t>
      </w:r>
      <w:r w:rsidRPr="00DD759E">
        <w:tab/>
        <w:t xml:space="preserve">Subclauses (1) and (2) do not prevent the Authority from granting to a person (the </w:t>
      </w:r>
      <w:r w:rsidRPr="00DD759E">
        <w:rPr>
          <w:b/>
          <w:i/>
        </w:rPr>
        <w:t>applicant</w:t>
      </w:r>
      <w:r w:rsidRPr="00DD759E">
        <w:t xml:space="preserve">) a permission (the </w:t>
      </w:r>
      <w:r w:rsidRPr="00DD759E">
        <w:rPr>
          <w:b/>
          <w:i/>
        </w:rPr>
        <w:t>replacement permission</w:t>
      </w:r>
      <w:r w:rsidRPr="00DD759E">
        <w:t>) that is covered by subclause (5) if, when the application for the replacement permission was made, either:</w:t>
      </w:r>
    </w:p>
    <w:p w14:paraId="1070F97F" w14:textId="77777777" w:rsidR="007B0363" w:rsidRPr="00DD759E" w:rsidRDefault="007B0363" w:rsidP="007B0363">
      <w:pPr>
        <w:pStyle w:val="Paragraph"/>
      </w:pPr>
      <w:r w:rsidRPr="00DD759E">
        <w:tab/>
        <w:t>(a)</w:t>
      </w:r>
      <w:r w:rsidRPr="00DD759E">
        <w:tab/>
        <w:t>there was in force another permission held by the applicant that was of the same kind; or</w:t>
      </w:r>
    </w:p>
    <w:p w14:paraId="1070F980" w14:textId="77777777" w:rsidR="007B0363" w:rsidRPr="00DD759E" w:rsidRDefault="007B0363" w:rsidP="007B0363">
      <w:pPr>
        <w:pStyle w:val="Paragraph"/>
      </w:pPr>
      <w:r w:rsidRPr="00DD759E">
        <w:tab/>
        <w:t>(b)</w:t>
      </w:r>
      <w:r w:rsidRPr="00DD759E">
        <w:tab/>
        <w:t>the applicant satisfied any requirements prescribed by the Regulations to be allowed to make the application.</w:t>
      </w:r>
    </w:p>
    <w:p w14:paraId="1070F981" w14:textId="77777777" w:rsidR="007B0363" w:rsidRPr="00DD759E" w:rsidRDefault="007B0363" w:rsidP="007B0363">
      <w:pPr>
        <w:pStyle w:val="Subsection"/>
      </w:pPr>
      <w:r w:rsidRPr="00DD759E">
        <w:tab/>
        <w:t>(5)</w:t>
      </w:r>
      <w:r w:rsidRPr="00DD759E">
        <w:tab/>
        <w:t>This subclause covers a relevant permission that:</w:t>
      </w:r>
    </w:p>
    <w:p w14:paraId="1070F982" w14:textId="77777777" w:rsidR="007B0363" w:rsidRPr="00DD759E" w:rsidRDefault="007B0363" w:rsidP="007B0363">
      <w:pPr>
        <w:pStyle w:val="Paragraph"/>
      </w:pPr>
      <w:r w:rsidRPr="00DD759E">
        <w:tab/>
        <w:t>(a)</w:t>
      </w:r>
      <w:r w:rsidRPr="00DD759E">
        <w:tab/>
        <w:t>directly or indirectly arises out of another permission to conduct an operation that:</w:t>
      </w:r>
    </w:p>
    <w:p w14:paraId="1070F983" w14:textId="77777777" w:rsidR="007B0363" w:rsidRPr="00DD759E" w:rsidRDefault="007B0363" w:rsidP="007B0363">
      <w:pPr>
        <w:pStyle w:val="paragraphsub"/>
      </w:pPr>
      <w:r w:rsidRPr="00DD759E">
        <w:tab/>
        <w:t>(i)</w:t>
      </w:r>
      <w:r w:rsidRPr="00DD759E">
        <w:tab/>
        <w:t>was described in subclause 1.12(2) of this Plan as in force immediately before 18 December 2008 and met the requirements of subclause 1.12(3), (4) or (5) (as affected by subclause 1.12(6), if relevant) of this Plan as in force then; or</w:t>
      </w:r>
    </w:p>
    <w:p w14:paraId="1070F984" w14:textId="77777777" w:rsidR="007B0363" w:rsidRPr="00DD759E" w:rsidRDefault="007B0363" w:rsidP="007B0363">
      <w:pPr>
        <w:pStyle w:val="paragraphsub"/>
      </w:pPr>
      <w:r w:rsidRPr="00DD759E">
        <w:tab/>
        <w:t>(ii)</w:t>
      </w:r>
      <w:r w:rsidRPr="00DD759E">
        <w:tab/>
        <w:t>was described in subclause 1.13(2) of this Plan as in force immediately before 18 December 2008 and met the requirements of subclause 1.13(3), (4), (4B) or (4C) (as affected by subclause 1.13(4A) or (4D), if relevant) of this Plan as in force then; or</w:t>
      </w:r>
    </w:p>
    <w:p w14:paraId="1070F985" w14:textId="77777777" w:rsidR="007B0363" w:rsidRPr="00DD759E" w:rsidRDefault="007B0363" w:rsidP="007B0363">
      <w:pPr>
        <w:pStyle w:val="Paragraph"/>
      </w:pPr>
      <w:r w:rsidRPr="00DD759E">
        <w:tab/>
        <w:t>(b)</w:t>
      </w:r>
      <w:r w:rsidRPr="00DD759E">
        <w:tab/>
        <w:t>becomes available because of the expiry, revocation or surrender of:</w:t>
      </w:r>
    </w:p>
    <w:p w14:paraId="1070F986" w14:textId="77777777" w:rsidR="007B0363" w:rsidRPr="00DD759E" w:rsidRDefault="007B0363" w:rsidP="007B0363">
      <w:pPr>
        <w:pStyle w:val="paragraphsub"/>
      </w:pPr>
      <w:r w:rsidRPr="00DD759E">
        <w:tab/>
        <w:t>(i)</w:t>
      </w:r>
      <w:r w:rsidRPr="00DD759E">
        <w:tab/>
        <w:t>an earlier permission to conduct an operation described in subparagraph (a)(i) or (ii); or</w:t>
      </w:r>
    </w:p>
    <w:p w14:paraId="1070F987" w14:textId="77777777" w:rsidR="007B0363" w:rsidRPr="00DD759E" w:rsidRDefault="007B0363" w:rsidP="007B0363">
      <w:pPr>
        <w:pStyle w:val="paragraphsub"/>
      </w:pPr>
      <w:r w:rsidRPr="00DD759E">
        <w:tab/>
        <w:t>(ii)</w:t>
      </w:r>
      <w:r w:rsidRPr="00DD759E">
        <w:tab/>
        <w:t>another permission directly or indirectly arising out of a permission described in subparagraph (i); or</w:t>
      </w:r>
    </w:p>
    <w:p w14:paraId="1070F988" w14:textId="77777777" w:rsidR="007B0363" w:rsidRPr="00DD759E" w:rsidRDefault="007B0363" w:rsidP="007B0363">
      <w:pPr>
        <w:pStyle w:val="Paragraph"/>
      </w:pPr>
      <w:r w:rsidRPr="00DD759E">
        <w:tab/>
        <w:t>(c)</w:t>
      </w:r>
      <w:r w:rsidRPr="00DD759E">
        <w:tab/>
        <w:t>is a permission, other than a new permission, to conduct a bareboat operation or a long range roving operation.</w:t>
      </w:r>
    </w:p>
    <w:p w14:paraId="1070F989" w14:textId="77777777" w:rsidR="007B0363" w:rsidRPr="00DD759E" w:rsidRDefault="007B0363" w:rsidP="007B0363">
      <w:pPr>
        <w:pStyle w:val="notetext"/>
      </w:pPr>
      <w:r w:rsidRPr="00DD759E">
        <w:t>Note:</w:t>
      </w:r>
      <w:r w:rsidRPr="00DD759E">
        <w:tab/>
        <w:t>The other permission described in paragraph (a) is one that:</w:t>
      </w:r>
    </w:p>
    <w:p w14:paraId="1070F98A" w14:textId="77777777" w:rsidR="007B0363" w:rsidRPr="00DD759E" w:rsidRDefault="007B0363" w:rsidP="007B0363">
      <w:pPr>
        <w:pStyle w:val="notepara"/>
      </w:pPr>
      <w:r w:rsidRPr="00DD759E">
        <w:t>(a)</w:t>
      </w:r>
      <w:r w:rsidRPr="00DD759E">
        <w:tab/>
        <w:t>permitted an operation for more than 50 days a year or with groups larger than what are now the group size setting limits; and</w:t>
      </w:r>
    </w:p>
    <w:p w14:paraId="1070F98B" w14:textId="77777777" w:rsidR="007B0363" w:rsidRPr="00DD759E" w:rsidRDefault="007B0363" w:rsidP="007B0363">
      <w:pPr>
        <w:pStyle w:val="notepara"/>
      </w:pPr>
      <w:r w:rsidRPr="00DD759E">
        <w:t>(b)</w:t>
      </w:r>
      <w:r w:rsidRPr="00DD759E">
        <w:tab/>
        <w:t>was granted after the Authority assessed the application against certain eligibility criteria.</w:t>
      </w:r>
    </w:p>
    <w:p w14:paraId="1070F98C" w14:textId="77777777" w:rsidR="007B0363" w:rsidRPr="00DD759E" w:rsidRDefault="007B0363" w:rsidP="002E3AD1">
      <w:pPr>
        <w:pStyle w:val="ActHead5"/>
        <w:keepLines w:val="0"/>
      </w:pPr>
      <w:bookmarkStart w:id="96" w:name="_Toc501379774"/>
      <w:r w:rsidRPr="00BE3259">
        <w:rPr>
          <w:rStyle w:val="CharSectno"/>
        </w:rPr>
        <w:t>2.3B</w:t>
      </w:r>
      <w:r w:rsidRPr="00DD759E">
        <w:t xml:space="preserve">  Permissions for conduct with no or low adverse impact on values of Planning Area</w:t>
      </w:r>
      <w:bookmarkEnd w:id="96"/>
    </w:p>
    <w:p w14:paraId="1070F98D" w14:textId="77777777" w:rsidR="007B0363" w:rsidRPr="00DD759E" w:rsidRDefault="007B0363" w:rsidP="002E3AD1">
      <w:pPr>
        <w:pStyle w:val="Subsection"/>
        <w:keepNext/>
      </w:pPr>
      <w:r w:rsidRPr="00DD759E">
        <w:tab/>
        <w:t>(1)</w:t>
      </w:r>
      <w:r w:rsidRPr="00DD759E">
        <w:tab/>
        <w:t>This Plan does not prevent the Authority from granting a relevant permission that is applied for on or after 1 January 2018 if:</w:t>
      </w:r>
    </w:p>
    <w:p w14:paraId="1070F98E" w14:textId="77777777" w:rsidR="007B0363" w:rsidRPr="00DD759E" w:rsidRDefault="007B0363" w:rsidP="002E3AD1">
      <w:pPr>
        <w:pStyle w:val="Paragraph"/>
        <w:keepNext/>
      </w:pPr>
      <w:r w:rsidRPr="00DD759E">
        <w:tab/>
        <w:t>(a)</w:t>
      </w:r>
      <w:r w:rsidRPr="00DD759E">
        <w:tab/>
        <w:t>in dealing under the Regulations with the application, the Authority has assessed the risks of the conduct proposed to be permitted and is satisfied that the conduct:</w:t>
      </w:r>
    </w:p>
    <w:p w14:paraId="1070F98F" w14:textId="77777777" w:rsidR="007B0363" w:rsidRPr="00DD759E" w:rsidRDefault="007B0363" w:rsidP="007B0363">
      <w:pPr>
        <w:pStyle w:val="paragraphsub"/>
      </w:pPr>
      <w:r w:rsidRPr="00DD759E">
        <w:tab/>
        <w:t>(i)</w:t>
      </w:r>
      <w:r w:rsidRPr="00DD759E">
        <w:tab/>
        <w:t>is not likely to have an adverse impact on any of the values of the Planning Area; or</w:t>
      </w:r>
    </w:p>
    <w:p w14:paraId="1070F990" w14:textId="77777777" w:rsidR="007B0363" w:rsidRPr="00DD759E" w:rsidRDefault="007B0363" w:rsidP="007B0363">
      <w:pPr>
        <w:pStyle w:val="paragraphsub"/>
      </w:pPr>
      <w:r w:rsidRPr="00DD759E">
        <w:tab/>
        <w:t>(ii)</w:t>
      </w:r>
      <w:r w:rsidRPr="00DD759E">
        <w:tab/>
        <w:t>is likely to have only a low adverse impact on any of those values; and</w:t>
      </w:r>
    </w:p>
    <w:p w14:paraId="1070F991" w14:textId="77777777" w:rsidR="007B0363" w:rsidRPr="00DD759E" w:rsidRDefault="007B0363" w:rsidP="007B0363">
      <w:pPr>
        <w:pStyle w:val="Paragraph"/>
      </w:pPr>
      <w:r w:rsidRPr="00DD759E">
        <w:tab/>
        <w:t>(b)</w:t>
      </w:r>
      <w:r w:rsidRPr="00DD759E">
        <w:tab/>
        <w:t>the conduct permitted by the permission accords with the intent of this Plan, and objects, mentioned in clause 1.3.</w:t>
      </w:r>
    </w:p>
    <w:p w14:paraId="1070F992" w14:textId="77777777" w:rsidR="007B0363" w:rsidRPr="00DD759E" w:rsidRDefault="007B0363" w:rsidP="007B0363">
      <w:pPr>
        <w:pStyle w:val="notetext"/>
      </w:pPr>
      <w:r w:rsidRPr="00DD759E">
        <w:t>Note:</w:t>
      </w:r>
      <w:r w:rsidRPr="00DD759E">
        <w:tab/>
        <w:t>This clause does not limit the Authority’s discretion under the Regulations to refuse to grant the permission.</w:t>
      </w:r>
    </w:p>
    <w:p w14:paraId="1070F993" w14:textId="77777777" w:rsidR="007B0363" w:rsidRPr="00DD759E" w:rsidRDefault="007B0363" w:rsidP="007B0363">
      <w:pPr>
        <w:pStyle w:val="Subsection"/>
      </w:pPr>
      <w:r w:rsidRPr="00DD759E">
        <w:tab/>
        <w:t>(2)</w:t>
      </w:r>
      <w:r w:rsidRPr="00DD759E">
        <w:tab/>
        <w:t>This clause has effect despite any other provision of this Plan.</w:t>
      </w:r>
    </w:p>
    <w:p w14:paraId="1070F994" w14:textId="77777777" w:rsidR="009871E8" w:rsidRDefault="009871E8" w:rsidP="00B353AE">
      <w:pPr>
        <w:pStyle w:val="ActHead3"/>
        <w:pageBreakBefore/>
      </w:pPr>
      <w:bookmarkStart w:id="97" w:name="_Toc501379775"/>
      <w:r w:rsidRPr="00C42506">
        <w:rPr>
          <w:rStyle w:val="CharDivNo"/>
        </w:rPr>
        <w:t>Division 2</w:t>
      </w:r>
      <w:r w:rsidR="00C42506" w:rsidRPr="00C42506">
        <w:t>—</w:t>
      </w:r>
      <w:r w:rsidRPr="00C42506">
        <w:rPr>
          <w:rStyle w:val="CharDivText"/>
        </w:rPr>
        <w:t>General restrictions on the operation of vessels and aircraft</w:t>
      </w:r>
      <w:bookmarkEnd w:id="97"/>
    </w:p>
    <w:p w14:paraId="1070F995" w14:textId="77777777" w:rsidR="00EE7FD6" w:rsidRPr="00375ABA" w:rsidRDefault="00EE7FD6" w:rsidP="00C42506">
      <w:pPr>
        <w:pStyle w:val="ActHead5"/>
      </w:pPr>
      <w:bookmarkStart w:id="98" w:name="_Toc501379776"/>
      <w:r w:rsidRPr="00C42506">
        <w:rPr>
          <w:rStyle w:val="CharSectno"/>
        </w:rPr>
        <w:t>2.4</w:t>
      </w:r>
      <w:r w:rsidR="00C42506" w:rsidRPr="00C42506">
        <w:t xml:space="preserve">  </w:t>
      </w:r>
      <w:r w:rsidRPr="00C42506">
        <w:t>Vessels not to be operated in certain setting areas</w:t>
      </w:r>
      <w:bookmarkEnd w:id="98"/>
    </w:p>
    <w:p w14:paraId="1070F996" w14:textId="77777777" w:rsidR="00EE7FD6" w:rsidRPr="00375ABA" w:rsidRDefault="00EE7FD6" w:rsidP="00C42506">
      <w:pPr>
        <w:pStyle w:val="Subsection"/>
      </w:pPr>
      <w:r w:rsidRPr="00375ABA">
        <w:tab/>
      </w:r>
      <w:r w:rsidRPr="00C42506">
        <w:t>(1)</w:t>
      </w:r>
      <w:r w:rsidRPr="00375ABA">
        <w:tab/>
      </w:r>
      <w:r w:rsidRPr="00C42506">
        <w:t xml:space="preserve">A person must not operate a </w:t>
      </w:r>
      <w:r w:rsidR="007B0363" w:rsidRPr="00DD759E">
        <w:t>large ship</w:t>
      </w:r>
      <w:r w:rsidRPr="00C42506">
        <w:t xml:space="preserve"> in a setting area.</w:t>
      </w:r>
    </w:p>
    <w:p w14:paraId="1070F997" w14:textId="77777777" w:rsidR="00EE7FD6" w:rsidRPr="00375ABA" w:rsidRDefault="00C42506" w:rsidP="00C42506">
      <w:pPr>
        <w:pStyle w:val="notetext"/>
      </w:pPr>
      <w:r w:rsidRPr="00C42506">
        <w:rPr>
          <w:iCs/>
        </w:rPr>
        <w:t>Note 1:</w:t>
      </w:r>
      <w:r w:rsidRPr="00C42506">
        <w:rPr>
          <w:iCs/>
        </w:rPr>
        <w:tab/>
      </w:r>
      <w:r w:rsidR="00EE7FD6" w:rsidRPr="00C42506">
        <w:t>Setting areas are set out in Schedule 2.</w:t>
      </w:r>
    </w:p>
    <w:p w14:paraId="1070F998" w14:textId="77777777" w:rsidR="00EE7FD6" w:rsidRPr="00375ABA" w:rsidRDefault="00C42506" w:rsidP="00C42506">
      <w:pPr>
        <w:pStyle w:val="notetext"/>
      </w:pPr>
      <w:r w:rsidRPr="00C42506">
        <w:t>Note 2:</w:t>
      </w:r>
      <w:r w:rsidRPr="00C42506">
        <w:tab/>
      </w:r>
      <w:r w:rsidR="007B0363" w:rsidRPr="00DD759E">
        <w:rPr>
          <w:b/>
          <w:i/>
        </w:rPr>
        <w:t>Large ship</w:t>
      </w:r>
      <w:r w:rsidR="00EE7FD6" w:rsidRPr="00C42506">
        <w:rPr>
          <w:b/>
          <w:i/>
        </w:rPr>
        <w:t xml:space="preserve"> </w:t>
      </w:r>
      <w:r w:rsidR="00EE7FD6" w:rsidRPr="00C42506">
        <w:t>is defined in Schedule 9.</w:t>
      </w:r>
    </w:p>
    <w:p w14:paraId="1070F999" w14:textId="77777777" w:rsidR="00EE7FD6" w:rsidRPr="00375ABA" w:rsidRDefault="00EE7FD6" w:rsidP="00C42506">
      <w:pPr>
        <w:pStyle w:val="Subsection"/>
      </w:pPr>
      <w:r w:rsidRPr="00375ABA">
        <w:tab/>
      </w:r>
      <w:r w:rsidRPr="00C42506">
        <w:t>(2)</w:t>
      </w:r>
      <w:r w:rsidRPr="00375ABA">
        <w:tab/>
      </w:r>
      <w:r w:rsidRPr="00C42506">
        <w:t>Subject to subclause (3), a person must not operate a vessel that has an overall length of more than 35 metres in a setting 2</w:t>
      </w:r>
      <w:r w:rsidR="007B0363">
        <w:t xml:space="preserve"> </w:t>
      </w:r>
      <w:r w:rsidR="007B0363" w:rsidRPr="00DD759E">
        <w:t>(high use)</w:t>
      </w:r>
      <w:r w:rsidRPr="00C42506">
        <w:t xml:space="preserve"> area.</w:t>
      </w:r>
    </w:p>
    <w:p w14:paraId="1070F99A" w14:textId="77777777" w:rsidR="00EE7FD6" w:rsidRPr="00375ABA" w:rsidRDefault="00EE7FD6" w:rsidP="00C42506">
      <w:pPr>
        <w:pStyle w:val="Subsection"/>
      </w:pPr>
      <w:r w:rsidRPr="00375ABA">
        <w:tab/>
      </w:r>
      <w:r w:rsidRPr="00C42506">
        <w:t>(3)</w:t>
      </w:r>
      <w:r w:rsidRPr="00375ABA">
        <w:tab/>
      </w:r>
      <w:r w:rsidRPr="00C42506">
        <w:t xml:space="preserve">A person may operate a vessel that has an overall length that is </w:t>
      </w:r>
      <w:r w:rsidR="007B0363" w:rsidRPr="00DD759E">
        <w:t>less</w:t>
      </w:r>
      <w:r w:rsidRPr="00C42506">
        <w:t xml:space="preserve"> than 70 metres in the part of the area described in </w:t>
      </w:r>
      <w:r w:rsidR="007B0363" w:rsidRPr="00DD759E">
        <w:t>clause 13</w:t>
      </w:r>
      <w:r w:rsidRPr="00C42506">
        <w:t xml:space="preserve"> of Schedule 2 that is Hardy Reef if the vessel is operating to a mooring or pontoon.</w:t>
      </w:r>
    </w:p>
    <w:p w14:paraId="1070F99B" w14:textId="77777777" w:rsidR="00EE7FD6" w:rsidRPr="00375ABA" w:rsidRDefault="00EE7FD6" w:rsidP="00C42506">
      <w:pPr>
        <w:pStyle w:val="Subsection"/>
      </w:pPr>
      <w:r w:rsidRPr="00375ABA">
        <w:tab/>
      </w:r>
      <w:r w:rsidRPr="00C42506">
        <w:t>(4)</w:t>
      </w:r>
      <w:r w:rsidRPr="00375ABA">
        <w:tab/>
      </w:r>
      <w:r w:rsidRPr="00C42506">
        <w:t xml:space="preserve">A person must not operate, in a setting 3 </w:t>
      </w:r>
      <w:r w:rsidR="007B0363" w:rsidRPr="00DD759E">
        <w:t>(moderate use)</w:t>
      </w:r>
      <w:r w:rsidR="007B0363">
        <w:t xml:space="preserve"> </w:t>
      </w:r>
      <w:r w:rsidRPr="00C42506">
        <w:t>area, a vessel that:</w:t>
      </w:r>
    </w:p>
    <w:p w14:paraId="1070F99C" w14:textId="77777777" w:rsidR="00EE7FD6" w:rsidRPr="00C42506" w:rsidRDefault="00EE7FD6" w:rsidP="00C42506">
      <w:pPr>
        <w:pStyle w:val="Paragraph"/>
      </w:pPr>
      <w:r w:rsidRPr="00C42506">
        <w:tab/>
        <w:t>(a)</w:t>
      </w:r>
      <w:r w:rsidRPr="00C42506">
        <w:tab/>
        <w:t>is more than 35 metres in overall length; or</w:t>
      </w:r>
    </w:p>
    <w:p w14:paraId="1070F99D" w14:textId="77777777" w:rsidR="00EE7FD6" w:rsidRPr="00C42506" w:rsidRDefault="00EE7FD6" w:rsidP="00C42506">
      <w:pPr>
        <w:pStyle w:val="Paragraph"/>
      </w:pPr>
      <w:r w:rsidRPr="00C42506">
        <w:tab/>
        <w:t>(b)</w:t>
      </w:r>
      <w:r w:rsidRPr="00C42506">
        <w:tab/>
        <w:t>is carrying more than 40 people.</w:t>
      </w:r>
    </w:p>
    <w:p w14:paraId="1070F99E" w14:textId="77777777" w:rsidR="00EE7FD6" w:rsidRPr="00375ABA" w:rsidRDefault="00EE7FD6" w:rsidP="00C42506">
      <w:pPr>
        <w:pStyle w:val="Subsection"/>
      </w:pPr>
      <w:r w:rsidRPr="00375ABA">
        <w:tab/>
      </w:r>
      <w:r w:rsidRPr="00C42506">
        <w:t>(5)</w:t>
      </w:r>
      <w:r w:rsidRPr="00375ABA">
        <w:tab/>
      </w:r>
      <w:r w:rsidRPr="00C42506">
        <w:t xml:space="preserve">A person must not operate, in a setting 4 </w:t>
      </w:r>
      <w:r w:rsidR="007B0363" w:rsidRPr="00DD759E">
        <w:t>(low use)</w:t>
      </w:r>
      <w:r w:rsidR="007B0363">
        <w:t xml:space="preserve"> </w:t>
      </w:r>
      <w:r w:rsidRPr="00C42506">
        <w:t>area, a vessel that:</w:t>
      </w:r>
    </w:p>
    <w:p w14:paraId="1070F99F" w14:textId="77777777" w:rsidR="00EE7FD6" w:rsidRPr="00C42506" w:rsidRDefault="00EE7FD6" w:rsidP="00C42506">
      <w:pPr>
        <w:pStyle w:val="Paragraph"/>
      </w:pPr>
      <w:r w:rsidRPr="00C42506">
        <w:tab/>
        <w:t>(a)</w:t>
      </w:r>
      <w:r w:rsidRPr="00C42506">
        <w:tab/>
        <w:t>is more than 35 metres in overall length; or</w:t>
      </w:r>
    </w:p>
    <w:p w14:paraId="1070F9A0" w14:textId="77777777" w:rsidR="00EE7FD6" w:rsidRPr="00C42506" w:rsidRDefault="00EE7FD6" w:rsidP="00C42506">
      <w:pPr>
        <w:pStyle w:val="Paragraph"/>
      </w:pPr>
      <w:r w:rsidRPr="00C42506">
        <w:tab/>
        <w:t>(b)</w:t>
      </w:r>
      <w:r w:rsidRPr="00C42506">
        <w:tab/>
        <w:t>is carrying more than 15 people.</w:t>
      </w:r>
    </w:p>
    <w:p w14:paraId="1070F9A1" w14:textId="77777777" w:rsidR="00EE7FD6" w:rsidRPr="00375ABA" w:rsidRDefault="00EE7FD6" w:rsidP="00C42506">
      <w:pPr>
        <w:pStyle w:val="Subsection"/>
      </w:pPr>
      <w:r w:rsidRPr="00375ABA">
        <w:tab/>
      </w:r>
      <w:r w:rsidRPr="00C42506">
        <w:t>(6)</w:t>
      </w:r>
      <w:r w:rsidRPr="00375ABA">
        <w:tab/>
      </w:r>
      <w:r w:rsidRPr="00C42506">
        <w:t xml:space="preserve">A person must not operate, in a setting 5 </w:t>
      </w:r>
      <w:r w:rsidR="007B0363" w:rsidRPr="00DD759E">
        <w:t>(protected)</w:t>
      </w:r>
      <w:r w:rsidR="007B0363">
        <w:t xml:space="preserve"> </w:t>
      </w:r>
      <w:r w:rsidRPr="00C42506">
        <w:t>area, a vessel:</w:t>
      </w:r>
    </w:p>
    <w:p w14:paraId="1070F9A2" w14:textId="77777777" w:rsidR="00EE7FD6" w:rsidRPr="00C42506" w:rsidRDefault="00EE7FD6" w:rsidP="00C42506">
      <w:pPr>
        <w:pStyle w:val="Paragraph"/>
      </w:pPr>
      <w:r w:rsidRPr="00C42506">
        <w:tab/>
        <w:t>(a)</w:t>
      </w:r>
      <w:r w:rsidRPr="00C42506">
        <w:tab/>
        <w:t>that has an overall length of more than 20 metres; or</w:t>
      </w:r>
    </w:p>
    <w:p w14:paraId="1070F9A3" w14:textId="77777777" w:rsidR="00EE7FD6" w:rsidRPr="00C42506" w:rsidRDefault="00EE7FD6" w:rsidP="00C42506">
      <w:pPr>
        <w:pStyle w:val="Paragraph"/>
      </w:pPr>
      <w:r w:rsidRPr="00C42506">
        <w:tab/>
        <w:t>(b)</w:t>
      </w:r>
      <w:r w:rsidRPr="00C42506">
        <w:tab/>
        <w:t>carrying more than 15 people.</w:t>
      </w:r>
    </w:p>
    <w:p w14:paraId="1070F9A4" w14:textId="77777777" w:rsidR="007B0363" w:rsidRPr="00DD759E" w:rsidRDefault="007B0363" w:rsidP="007B0363">
      <w:pPr>
        <w:pStyle w:val="Subsection"/>
      </w:pPr>
      <w:r w:rsidRPr="00DD759E">
        <w:tab/>
        <w:t>(7)</w:t>
      </w:r>
      <w:r w:rsidRPr="00DD759E">
        <w:tab/>
        <w:t>Subclauses (1) to (6) do not prevent a person from:</w:t>
      </w:r>
    </w:p>
    <w:p w14:paraId="1070F9A5" w14:textId="77777777" w:rsidR="007B0363" w:rsidRPr="00DD759E" w:rsidRDefault="007B0363" w:rsidP="007B0363">
      <w:pPr>
        <w:pStyle w:val="Paragraph"/>
      </w:pPr>
      <w:r w:rsidRPr="00DD759E">
        <w:tab/>
        <w:t>(a)</w:t>
      </w:r>
      <w:r w:rsidRPr="00DD759E">
        <w:tab/>
        <w:t>operating a vessel other than a ship to transit a setting area in which the person would be prohibited from operating the vessel apart from this paragraph; or</w:t>
      </w:r>
    </w:p>
    <w:p w14:paraId="1070F9A6" w14:textId="77777777" w:rsidR="007B0363" w:rsidRPr="00DD759E" w:rsidRDefault="007B0363" w:rsidP="007B0363">
      <w:pPr>
        <w:pStyle w:val="Paragraph"/>
      </w:pPr>
      <w:r w:rsidRPr="00DD759E">
        <w:tab/>
        <w:t>(b)</w:t>
      </w:r>
      <w:r w:rsidRPr="00DD759E">
        <w:tab/>
        <w:t>operating a large ship to transit to or from a designated anchorage; or</w:t>
      </w:r>
    </w:p>
    <w:p w14:paraId="1070F9A7" w14:textId="77777777" w:rsidR="007B0363" w:rsidRPr="00DD759E" w:rsidRDefault="007B0363" w:rsidP="007B0363">
      <w:pPr>
        <w:pStyle w:val="Paragraph"/>
      </w:pPr>
      <w:r w:rsidRPr="00DD759E">
        <w:tab/>
        <w:t>(c)</w:t>
      </w:r>
      <w:r w:rsidRPr="00DD759E">
        <w:tab/>
        <w:t>anchoring a large ship or large vessel at a designated anchorage at a time if:</w:t>
      </w:r>
    </w:p>
    <w:p w14:paraId="1070F9A8" w14:textId="77777777" w:rsidR="007B0363" w:rsidRPr="00DD759E" w:rsidRDefault="007B0363" w:rsidP="007B0363">
      <w:pPr>
        <w:pStyle w:val="paragraphsub"/>
      </w:pPr>
      <w:r w:rsidRPr="00DD759E">
        <w:tab/>
        <w:t>(i)</w:t>
      </w:r>
      <w:r w:rsidRPr="00DD759E">
        <w:tab/>
        <w:t>there is a booking to anchor the ship or vessel at the anchorage at the time; and</w:t>
      </w:r>
    </w:p>
    <w:p w14:paraId="1070F9A9" w14:textId="77777777" w:rsidR="007B0363" w:rsidRPr="00DD759E" w:rsidRDefault="007B0363" w:rsidP="007B0363">
      <w:pPr>
        <w:pStyle w:val="paragraphsub"/>
      </w:pPr>
      <w:r w:rsidRPr="00DD759E">
        <w:tab/>
        <w:t>(ii)</w:t>
      </w:r>
      <w:r w:rsidRPr="00DD759E">
        <w:tab/>
        <w:t>if the ship or vessel is anchored by an anchor and chain—the anchor and chain are within the anchorage; and</w:t>
      </w:r>
    </w:p>
    <w:p w14:paraId="1070F9AA" w14:textId="77777777" w:rsidR="007B0363" w:rsidRPr="00DD759E" w:rsidRDefault="007B0363" w:rsidP="007B0363">
      <w:pPr>
        <w:pStyle w:val="paragraphsub"/>
      </w:pPr>
      <w:r w:rsidRPr="00DD759E">
        <w:tab/>
        <w:t>(iii)</w:t>
      </w:r>
      <w:r w:rsidRPr="00DD759E">
        <w:tab/>
        <w:t>if the ship or vessel is anchored without the use of an anchor—the ship or vessel is anchored centrally within the anchorage;</w:t>
      </w:r>
    </w:p>
    <w:p w14:paraId="1070F9AB" w14:textId="77777777" w:rsidR="007B0363" w:rsidRPr="00DD759E" w:rsidRDefault="007B0363" w:rsidP="007B0363">
      <w:pPr>
        <w:pStyle w:val="Paragraph"/>
      </w:pPr>
      <w:r w:rsidRPr="00DD759E">
        <w:tab/>
      </w:r>
      <w:r w:rsidRPr="00DD759E">
        <w:tab/>
        <w:t>(even if the anchorage is in a setting area in which the person would be prohibited from operating the ship or vessel apart from this paragraph); or</w:t>
      </w:r>
    </w:p>
    <w:p w14:paraId="1070F9AC" w14:textId="77777777" w:rsidR="007B0363" w:rsidRPr="00DD759E" w:rsidRDefault="007B0363" w:rsidP="007B0363">
      <w:pPr>
        <w:pStyle w:val="Paragraph"/>
      </w:pPr>
      <w:r w:rsidRPr="00DD759E">
        <w:tab/>
        <w:t>(d)</w:t>
      </w:r>
      <w:r w:rsidRPr="00DD759E">
        <w:tab/>
        <w:t>operating a vessel in a setting area to transfer passengers to or from:</w:t>
      </w:r>
    </w:p>
    <w:p w14:paraId="1070F9AD" w14:textId="77777777" w:rsidR="007B0363" w:rsidRPr="00DD759E" w:rsidRDefault="007B0363" w:rsidP="007B0363">
      <w:pPr>
        <w:pStyle w:val="paragraphsub"/>
      </w:pPr>
      <w:r w:rsidRPr="00DD759E">
        <w:tab/>
        <w:t>(i)</w:t>
      </w:r>
      <w:r w:rsidRPr="00DD759E">
        <w:tab/>
        <w:t>a vessel at a designated anchorage in the setting area; or</w:t>
      </w:r>
    </w:p>
    <w:p w14:paraId="1070F9AE" w14:textId="77777777" w:rsidR="007B0363" w:rsidRPr="00DD759E" w:rsidRDefault="007B0363" w:rsidP="007B0363">
      <w:pPr>
        <w:pStyle w:val="paragraphsub"/>
      </w:pPr>
      <w:r w:rsidRPr="00DD759E">
        <w:tab/>
        <w:t>(ii)</w:t>
      </w:r>
      <w:r w:rsidRPr="00DD759E">
        <w:tab/>
        <w:t>a superyacht at a superyacht anchorage in the setting area; or</w:t>
      </w:r>
    </w:p>
    <w:p w14:paraId="1070F9AF" w14:textId="77777777" w:rsidR="007B0363" w:rsidRPr="00DD759E" w:rsidRDefault="007B0363" w:rsidP="007B0363">
      <w:pPr>
        <w:pStyle w:val="Paragraph"/>
      </w:pPr>
      <w:r w:rsidRPr="00DD759E">
        <w:tab/>
        <w:t>(e)</w:t>
      </w:r>
      <w:r w:rsidRPr="00DD759E">
        <w:tab/>
        <w:t>navigating a ship in a setting area within a Shipping Area if keeping the ship outside the setting area would unreasonably affect navigation of the ship through the Shipping Area.</w:t>
      </w:r>
    </w:p>
    <w:p w14:paraId="1070F9B0" w14:textId="77777777" w:rsidR="007B0363" w:rsidRPr="00DD759E" w:rsidRDefault="007B0363" w:rsidP="007B0363">
      <w:pPr>
        <w:pStyle w:val="notetext"/>
      </w:pPr>
      <w:r w:rsidRPr="00DD759E">
        <w:t>Note:</w:t>
      </w:r>
      <w:r w:rsidRPr="00DD759E">
        <w:tab/>
        <w:t>Paragraphs (a) and (e)—</w:t>
      </w:r>
      <w:r w:rsidRPr="00DD759E">
        <w:rPr>
          <w:b/>
          <w:i/>
        </w:rPr>
        <w:t>ship</w:t>
      </w:r>
      <w:r w:rsidRPr="00DD759E">
        <w:t xml:space="preserve"> is defined in Schedule 9.</w:t>
      </w:r>
    </w:p>
    <w:p w14:paraId="1070F9B1" w14:textId="77777777" w:rsidR="007B0363" w:rsidRPr="00DD759E" w:rsidRDefault="007B0363" w:rsidP="007B0363">
      <w:pPr>
        <w:pStyle w:val="Subsection"/>
      </w:pPr>
      <w:r w:rsidRPr="00DD759E">
        <w:tab/>
        <w:t>(7A)</w:t>
      </w:r>
      <w:r w:rsidRPr="00DD759E">
        <w:tab/>
        <w:t>Subclause (2) and paragraphs (4)(a) and (5)(a) do not prevent a person from anchoring a superyacht at a superyacht anchorage at a time if:</w:t>
      </w:r>
    </w:p>
    <w:p w14:paraId="1070F9B2" w14:textId="77777777" w:rsidR="007B0363" w:rsidRPr="00DD759E" w:rsidRDefault="007B0363" w:rsidP="007B0363">
      <w:pPr>
        <w:pStyle w:val="Paragraph"/>
      </w:pPr>
      <w:r w:rsidRPr="00DD759E">
        <w:tab/>
        <w:t>(a)</w:t>
      </w:r>
      <w:r w:rsidRPr="00DD759E">
        <w:tab/>
        <w:t>there is a booking to anchor the superyacht at the anchorage at the time; and</w:t>
      </w:r>
    </w:p>
    <w:p w14:paraId="1070F9B3" w14:textId="77777777" w:rsidR="007B0363" w:rsidRPr="00DD759E" w:rsidRDefault="007B0363" w:rsidP="007B0363">
      <w:pPr>
        <w:pStyle w:val="Paragraph"/>
      </w:pPr>
      <w:r w:rsidRPr="00DD759E">
        <w:tab/>
        <w:t>(b)</w:t>
      </w:r>
      <w:r w:rsidRPr="00DD759E">
        <w:tab/>
        <w:t>the superyacht is less than 70 metres in overall length; and</w:t>
      </w:r>
    </w:p>
    <w:p w14:paraId="1070F9B4" w14:textId="77777777" w:rsidR="007B0363" w:rsidRPr="00DD759E" w:rsidRDefault="007B0363" w:rsidP="007B0363">
      <w:pPr>
        <w:pStyle w:val="Paragraph"/>
      </w:pPr>
      <w:r w:rsidRPr="00DD759E">
        <w:tab/>
        <w:t>(c)</w:t>
      </w:r>
      <w:r w:rsidRPr="00DD759E">
        <w:tab/>
        <w:t>the superyacht is carrying not more than 12 people other than master and crew; and</w:t>
      </w:r>
    </w:p>
    <w:p w14:paraId="1070F9B5" w14:textId="77777777" w:rsidR="007B0363" w:rsidRPr="00DD759E" w:rsidRDefault="007B0363" w:rsidP="007B0363">
      <w:pPr>
        <w:pStyle w:val="Paragraph"/>
      </w:pPr>
      <w:r w:rsidRPr="00DD759E">
        <w:tab/>
        <w:t>(d)</w:t>
      </w:r>
      <w:r w:rsidRPr="00DD759E">
        <w:tab/>
        <w:t>if the superyacht is anchored by an anchor and chain—the anchor and chain are within the anchorage; and</w:t>
      </w:r>
    </w:p>
    <w:p w14:paraId="1070F9B6" w14:textId="77777777" w:rsidR="007B0363" w:rsidRPr="00DD759E" w:rsidRDefault="007B0363" w:rsidP="007B0363">
      <w:pPr>
        <w:pStyle w:val="Paragraph"/>
      </w:pPr>
      <w:r w:rsidRPr="00DD759E">
        <w:tab/>
        <w:t>(e)</w:t>
      </w:r>
      <w:r w:rsidRPr="00DD759E">
        <w:tab/>
        <w:t>if the superyacht is anchored without the use of an anchor—the superyacht is anchored centrally within the anchorage.</w:t>
      </w:r>
    </w:p>
    <w:p w14:paraId="1070F9B7" w14:textId="77777777" w:rsidR="007B0363" w:rsidRPr="00DD759E" w:rsidRDefault="007B0363" w:rsidP="007B0363">
      <w:pPr>
        <w:pStyle w:val="subsection2"/>
      </w:pPr>
      <w:r w:rsidRPr="00DD759E">
        <w:t>This applies even if the anchorage is in a setting area in which the person would be prohibited from operating the superyacht, apart from this subclause.</w:t>
      </w:r>
    </w:p>
    <w:p w14:paraId="1070F9B8" w14:textId="77777777" w:rsidR="00EE7FD6" w:rsidRPr="00375ABA" w:rsidRDefault="00EE7FD6" w:rsidP="00C42506">
      <w:pPr>
        <w:pStyle w:val="Subsection"/>
      </w:pPr>
      <w:r w:rsidRPr="00375ABA">
        <w:tab/>
      </w:r>
      <w:r w:rsidRPr="00C42506">
        <w:t>(8)</w:t>
      </w:r>
      <w:r w:rsidRPr="00375ABA">
        <w:tab/>
      </w:r>
      <w:r w:rsidRPr="00C42506">
        <w:t>If a relevant permission allows a person to operate a vessel in a setting area in a way that does not comply with subclause (1), (2), (3), (4), (5) or (6) then, despite any of those subclauses, the permission prevails.</w:t>
      </w:r>
    </w:p>
    <w:p w14:paraId="1070F9B9" w14:textId="77777777" w:rsidR="007B0363" w:rsidRPr="00DD759E" w:rsidRDefault="007B0363" w:rsidP="007B0363">
      <w:pPr>
        <w:pStyle w:val="Subsection"/>
      </w:pPr>
      <w:r w:rsidRPr="00DD759E">
        <w:tab/>
        <w:t>(9)</w:t>
      </w:r>
      <w:r w:rsidRPr="00DD759E">
        <w:tab/>
        <w:t>A person must not anchor a large ship at a designated anchorage if:</w:t>
      </w:r>
    </w:p>
    <w:p w14:paraId="1070F9BA" w14:textId="77777777" w:rsidR="007B0363" w:rsidRPr="00DD759E" w:rsidRDefault="007B0363" w:rsidP="007B0363">
      <w:pPr>
        <w:pStyle w:val="Paragraph"/>
      </w:pPr>
      <w:r w:rsidRPr="00DD759E">
        <w:tab/>
        <w:t>(a)</w:t>
      </w:r>
      <w:r w:rsidRPr="00DD759E">
        <w:tab/>
        <w:t>in the case of an anchorage other than the Turtle Bay designated anchorage and the Funnel Bay designated anchorage—another large ship is already anchored at the anchorage; or</w:t>
      </w:r>
    </w:p>
    <w:p w14:paraId="1070F9BB" w14:textId="77777777" w:rsidR="007B0363" w:rsidRPr="00DD759E" w:rsidRDefault="007B0363" w:rsidP="007B0363">
      <w:pPr>
        <w:pStyle w:val="Paragraph"/>
      </w:pPr>
      <w:r w:rsidRPr="00DD759E">
        <w:tab/>
        <w:t>(b)</w:t>
      </w:r>
      <w:r w:rsidRPr="00DD759E">
        <w:tab/>
        <w:t>in the case of the Turtle Bay designated anchorage or the Funnel Bay designated anchorage—2 large ships are already anchored at the anchorage.</w:t>
      </w:r>
    </w:p>
    <w:p w14:paraId="1070F9BC" w14:textId="77777777" w:rsidR="007B0363" w:rsidRPr="00DD759E" w:rsidRDefault="007B0363" w:rsidP="007B0363">
      <w:pPr>
        <w:pStyle w:val="Subsection"/>
      </w:pPr>
      <w:r w:rsidRPr="00DD759E">
        <w:tab/>
        <w:t>(9A)</w:t>
      </w:r>
      <w:r w:rsidRPr="00DD759E">
        <w:tab/>
        <w:t>A person must not anchor a vessel at a superyacht anchorage at a time unless:</w:t>
      </w:r>
    </w:p>
    <w:p w14:paraId="1070F9BD" w14:textId="77777777" w:rsidR="007B0363" w:rsidRPr="00DD759E" w:rsidRDefault="007B0363" w:rsidP="007B0363">
      <w:pPr>
        <w:pStyle w:val="Paragraph"/>
      </w:pPr>
      <w:r w:rsidRPr="00DD759E">
        <w:tab/>
        <w:t>(a)</w:t>
      </w:r>
      <w:r w:rsidRPr="00DD759E">
        <w:tab/>
        <w:t>the vessel is a superyacht that:</w:t>
      </w:r>
    </w:p>
    <w:p w14:paraId="1070F9BE" w14:textId="77777777" w:rsidR="007B0363" w:rsidRPr="00DD759E" w:rsidRDefault="007B0363" w:rsidP="007B0363">
      <w:pPr>
        <w:pStyle w:val="paragraphsub"/>
      </w:pPr>
      <w:r w:rsidRPr="00DD759E">
        <w:tab/>
        <w:t>(i)</w:t>
      </w:r>
      <w:r w:rsidRPr="00DD759E">
        <w:tab/>
        <w:t>is less than 70 metres in overall length; and</w:t>
      </w:r>
    </w:p>
    <w:p w14:paraId="1070F9BF" w14:textId="77777777" w:rsidR="007B0363" w:rsidRPr="00DD759E" w:rsidRDefault="007B0363" w:rsidP="007B0363">
      <w:pPr>
        <w:pStyle w:val="paragraphsub"/>
      </w:pPr>
      <w:r w:rsidRPr="00DD759E">
        <w:tab/>
        <w:t>(ii)</w:t>
      </w:r>
      <w:r w:rsidRPr="00DD759E">
        <w:tab/>
        <w:t>is carrying not more than 12 people other than master and crew; and</w:t>
      </w:r>
    </w:p>
    <w:p w14:paraId="1070F9C0" w14:textId="77777777" w:rsidR="007B0363" w:rsidRPr="00DD759E" w:rsidRDefault="007B0363" w:rsidP="007B0363">
      <w:pPr>
        <w:pStyle w:val="Paragraph"/>
      </w:pPr>
      <w:r w:rsidRPr="00DD759E">
        <w:tab/>
        <w:t>(b)</w:t>
      </w:r>
      <w:r w:rsidRPr="00DD759E">
        <w:tab/>
        <w:t>there is a booking to anchor the superyacht at the anchorage at the time; and</w:t>
      </w:r>
    </w:p>
    <w:p w14:paraId="1070F9C1" w14:textId="77777777" w:rsidR="007B0363" w:rsidRPr="00DD759E" w:rsidRDefault="007B0363" w:rsidP="007B0363">
      <w:pPr>
        <w:pStyle w:val="Paragraph"/>
      </w:pPr>
      <w:r w:rsidRPr="00DD759E">
        <w:tab/>
        <w:t>(c)</w:t>
      </w:r>
      <w:r w:rsidRPr="00DD759E">
        <w:tab/>
        <w:t>if the superyacht is anchored by an anchor and chain—the anchor and chain are within the anchorage; and</w:t>
      </w:r>
    </w:p>
    <w:p w14:paraId="1070F9C2" w14:textId="77777777" w:rsidR="007B0363" w:rsidRPr="00DD759E" w:rsidRDefault="007B0363" w:rsidP="007B0363">
      <w:pPr>
        <w:pStyle w:val="Paragraph"/>
      </w:pPr>
      <w:r w:rsidRPr="00DD759E">
        <w:tab/>
        <w:t>(d)</w:t>
      </w:r>
      <w:r w:rsidRPr="00DD759E">
        <w:tab/>
        <w:t>if the superyacht is anchored without the use of an anchor—the superyacht is anchored centrally within the anchorage.</w:t>
      </w:r>
    </w:p>
    <w:p w14:paraId="1070F9C3" w14:textId="77777777" w:rsidR="007B0363" w:rsidRPr="00DD759E" w:rsidRDefault="007B0363" w:rsidP="007B0363">
      <w:pPr>
        <w:pStyle w:val="Subsection"/>
      </w:pPr>
      <w:r w:rsidRPr="00DD759E">
        <w:tab/>
        <w:t>(9B)</w:t>
      </w:r>
      <w:r w:rsidRPr="00DD759E">
        <w:tab/>
        <w:t>A person must not anchor a superyacht at a superyacht anchorage at which another vessel is already anchoring or anchored, unless:</w:t>
      </w:r>
    </w:p>
    <w:p w14:paraId="1070F9C4" w14:textId="77777777" w:rsidR="007B0363" w:rsidRPr="00DD759E" w:rsidRDefault="007B0363" w:rsidP="007B0363">
      <w:pPr>
        <w:pStyle w:val="Paragraph"/>
      </w:pPr>
      <w:r w:rsidRPr="00DD759E">
        <w:tab/>
        <w:t>(a)</w:t>
      </w:r>
      <w:r w:rsidRPr="00DD759E">
        <w:tab/>
        <w:t>the Regulations indicate that the capacity of the superyacht anchorage is more than one superyacht; and</w:t>
      </w:r>
    </w:p>
    <w:p w14:paraId="1070F9C5" w14:textId="77777777" w:rsidR="007B0363" w:rsidRPr="00DD759E" w:rsidRDefault="007B0363" w:rsidP="007B0363">
      <w:pPr>
        <w:pStyle w:val="Paragraph"/>
      </w:pPr>
      <w:r w:rsidRPr="00DD759E">
        <w:tab/>
        <w:t>(b)</w:t>
      </w:r>
      <w:r w:rsidRPr="00DD759E">
        <w:tab/>
        <w:t>the number of vessels already anchoring or anchored at the superyacht anchorage is less than the number of superyachts specified in the Regulations as the capacity of the superyacht anchorage.</w:t>
      </w:r>
    </w:p>
    <w:p w14:paraId="1070F9C6" w14:textId="77777777" w:rsidR="00EE7FD6" w:rsidRPr="00375ABA" w:rsidRDefault="00EE7FD6" w:rsidP="00C42506">
      <w:pPr>
        <w:pStyle w:val="Subsection"/>
      </w:pPr>
      <w:r w:rsidRPr="00375ABA">
        <w:tab/>
      </w:r>
      <w:r w:rsidRPr="00C42506">
        <w:t>(10)</w:t>
      </w:r>
      <w:r w:rsidRPr="00375ABA">
        <w:tab/>
      </w:r>
      <w:r w:rsidRPr="00C42506">
        <w:t xml:space="preserve">In subclause (3), a vessel that is operating as part of a tourism operation is </w:t>
      </w:r>
      <w:r w:rsidRPr="00C42506">
        <w:rPr>
          <w:b/>
          <w:i/>
        </w:rPr>
        <w:t xml:space="preserve">operating to a mooring or pontoon </w:t>
      </w:r>
      <w:r w:rsidRPr="00C42506">
        <w:t>if the vessel:</w:t>
      </w:r>
    </w:p>
    <w:p w14:paraId="1070F9C7" w14:textId="77777777" w:rsidR="00EE7FD6" w:rsidRPr="00C42506" w:rsidRDefault="00EE7FD6" w:rsidP="00C42506">
      <w:pPr>
        <w:pStyle w:val="Paragraph"/>
      </w:pPr>
      <w:r w:rsidRPr="00C42506">
        <w:tab/>
        <w:t>(a)</w:t>
      </w:r>
      <w:r w:rsidRPr="00C42506">
        <w:tab/>
        <w:t>remains attached to the mooring or pontoon during the operation; or</w:t>
      </w:r>
    </w:p>
    <w:p w14:paraId="1070F9C8" w14:textId="77777777" w:rsidR="00EE7FD6" w:rsidRPr="00C42506" w:rsidRDefault="00EE7FD6" w:rsidP="00C42506">
      <w:pPr>
        <w:pStyle w:val="Paragraph"/>
      </w:pPr>
      <w:r w:rsidRPr="00C42506">
        <w:tab/>
        <w:t>(b)</w:t>
      </w:r>
      <w:r w:rsidRPr="00C42506">
        <w:tab/>
        <w:t>if it is not attached as mentioned in paragraph (a)</w:t>
      </w:r>
      <w:r w:rsidR="00C42506">
        <w:t>—</w:t>
      </w:r>
      <w:r w:rsidRPr="00C42506">
        <w:t>is not attached to the mooring or pontoon during the operation because it is transiting the Marine Park to or from the mooring or pontoon by the most direct reasonable route.</w:t>
      </w:r>
    </w:p>
    <w:p w14:paraId="1070F9C9" w14:textId="77777777" w:rsidR="007B0363" w:rsidRPr="00DD759E" w:rsidRDefault="007B0363" w:rsidP="007B0363">
      <w:pPr>
        <w:pStyle w:val="ActHead5"/>
      </w:pPr>
      <w:bookmarkStart w:id="99" w:name="_Toc501379777"/>
      <w:r w:rsidRPr="00DD759E">
        <w:rPr>
          <w:rStyle w:val="CharSectno"/>
        </w:rPr>
        <w:t>2.5</w:t>
      </w:r>
      <w:r w:rsidRPr="00DD759E">
        <w:t xml:space="preserve">  Operation of tourism operations in the Planning Area</w:t>
      </w:r>
      <w:bookmarkEnd w:id="99"/>
    </w:p>
    <w:p w14:paraId="1070F9CA" w14:textId="77777777" w:rsidR="007B0363" w:rsidRPr="00DD759E" w:rsidRDefault="007B0363" w:rsidP="007B0363">
      <w:pPr>
        <w:pStyle w:val="SubsectionHead"/>
      </w:pPr>
      <w:r w:rsidRPr="00DD759E">
        <w:t>Large ship operations and standard tour operations</w:t>
      </w:r>
    </w:p>
    <w:p w14:paraId="1070F9CB" w14:textId="77777777" w:rsidR="007B0363" w:rsidRPr="00DD759E" w:rsidRDefault="007B0363" w:rsidP="007B0363">
      <w:pPr>
        <w:pStyle w:val="Subsection"/>
      </w:pPr>
      <w:r w:rsidRPr="00DD759E">
        <w:tab/>
        <w:t>(1)</w:t>
      </w:r>
      <w:r w:rsidRPr="00DD759E">
        <w:tab/>
        <w:t>A person must not conduct a large ship operation or a standard tour operation in the Planning Area on more than 50 days each year.</w:t>
      </w:r>
    </w:p>
    <w:p w14:paraId="1070F9CC" w14:textId="77777777" w:rsidR="007B0363" w:rsidRPr="00DD759E" w:rsidRDefault="007B0363" w:rsidP="007B0363">
      <w:pPr>
        <w:pStyle w:val="Subsection"/>
      </w:pPr>
      <w:r w:rsidRPr="00DD759E">
        <w:tab/>
        <w:t>(2)</w:t>
      </w:r>
      <w:r w:rsidRPr="00DD759E">
        <w:tab/>
        <w:t>A person must not conduct a large ship operation or a standard tour operation in the Planning Area on a day without a booking to conduct the operation in the Planning Area on that day.</w:t>
      </w:r>
    </w:p>
    <w:p w14:paraId="1070F9CD" w14:textId="77777777" w:rsidR="007B0363" w:rsidRPr="00DD759E" w:rsidRDefault="007B0363" w:rsidP="007B0363">
      <w:pPr>
        <w:pStyle w:val="SubsectionHead"/>
      </w:pPr>
      <w:r w:rsidRPr="00DD759E">
        <w:t>Long range roving operations</w:t>
      </w:r>
    </w:p>
    <w:p w14:paraId="1070F9CE" w14:textId="77777777" w:rsidR="007B0363" w:rsidRPr="00DD759E" w:rsidRDefault="007B0363" w:rsidP="007B0363">
      <w:pPr>
        <w:pStyle w:val="Subsection"/>
      </w:pPr>
      <w:r w:rsidRPr="00DD759E">
        <w:tab/>
        <w:t>(3)</w:t>
      </w:r>
      <w:r w:rsidRPr="00DD759E">
        <w:tab/>
        <w:t>A person must not conduct a long range roving operation in the Planning Area:</w:t>
      </w:r>
    </w:p>
    <w:p w14:paraId="1070F9CF" w14:textId="77777777" w:rsidR="007B0363" w:rsidRPr="00DD759E" w:rsidRDefault="007B0363" w:rsidP="007B0363">
      <w:pPr>
        <w:pStyle w:val="Paragraph"/>
      </w:pPr>
      <w:r w:rsidRPr="00DD759E">
        <w:tab/>
        <w:t>(a)</w:t>
      </w:r>
      <w:r w:rsidRPr="00DD759E">
        <w:tab/>
        <w:t>on more than 100 days each year; or</w:t>
      </w:r>
    </w:p>
    <w:p w14:paraId="1070F9D0" w14:textId="77777777" w:rsidR="007B0363" w:rsidRPr="00DD759E" w:rsidRDefault="007B0363" w:rsidP="007B0363">
      <w:pPr>
        <w:pStyle w:val="Paragraph"/>
      </w:pPr>
      <w:r w:rsidRPr="00DD759E">
        <w:tab/>
        <w:t>(b)</w:t>
      </w:r>
      <w:r w:rsidRPr="00DD759E">
        <w:tab/>
        <w:t>so as to visit a particular Location:</w:t>
      </w:r>
    </w:p>
    <w:p w14:paraId="1070F9D1" w14:textId="77777777" w:rsidR="007B0363" w:rsidRPr="00DD759E" w:rsidRDefault="007B0363" w:rsidP="007B0363">
      <w:pPr>
        <w:pStyle w:val="paragraphsub"/>
      </w:pPr>
      <w:r w:rsidRPr="00DD759E">
        <w:tab/>
        <w:t>(i)</w:t>
      </w:r>
      <w:r w:rsidRPr="00DD759E">
        <w:tab/>
        <w:t>more than twice in any 7 consecutive days; or</w:t>
      </w:r>
    </w:p>
    <w:p w14:paraId="1070F9D2" w14:textId="77777777" w:rsidR="007B0363" w:rsidRPr="00DD759E" w:rsidRDefault="007B0363" w:rsidP="007B0363">
      <w:pPr>
        <w:pStyle w:val="paragraphsub"/>
      </w:pPr>
      <w:r w:rsidRPr="00DD759E">
        <w:tab/>
        <w:t>(ii)</w:t>
      </w:r>
      <w:r w:rsidRPr="00DD759E">
        <w:tab/>
        <w:t>for a total of more than 48 hours in any 7 consecutive days; or</w:t>
      </w:r>
    </w:p>
    <w:p w14:paraId="1070F9D3" w14:textId="77777777" w:rsidR="007B0363" w:rsidRPr="00DD759E" w:rsidRDefault="007B0363" w:rsidP="007B0363">
      <w:pPr>
        <w:pStyle w:val="Paragraph"/>
      </w:pPr>
      <w:r w:rsidRPr="00DD759E">
        <w:tab/>
        <w:t>(c)</w:t>
      </w:r>
      <w:r w:rsidRPr="00DD759E">
        <w:tab/>
        <w:t>so as to carry aboard the vessel being used for the operation more than 30 passengers (excluding master and crew):</w:t>
      </w:r>
    </w:p>
    <w:p w14:paraId="1070F9D4" w14:textId="77777777" w:rsidR="007B0363" w:rsidRPr="00DD759E" w:rsidRDefault="007B0363" w:rsidP="007B0363">
      <w:pPr>
        <w:pStyle w:val="paragraphsub"/>
      </w:pPr>
      <w:r w:rsidRPr="00DD759E">
        <w:tab/>
        <w:t>(i)</w:t>
      </w:r>
      <w:r w:rsidRPr="00DD759E">
        <w:tab/>
        <w:t>on more than 10 days each year; or</w:t>
      </w:r>
    </w:p>
    <w:p w14:paraId="1070F9D5" w14:textId="77777777" w:rsidR="007B0363" w:rsidRPr="00DD759E" w:rsidRDefault="007B0363" w:rsidP="007B0363">
      <w:pPr>
        <w:pStyle w:val="paragraphsub"/>
      </w:pPr>
      <w:r w:rsidRPr="00DD759E">
        <w:tab/>
        <w:t>(ii)</w:t>
      </w:r>
      <w:r w:rsidRPr="00DD759E">
        <w:tab/>
        <w:t>on a day in relation to which the person has not notified the Authority in advance that more than 30 passengers will be carried aboard the vessel.</w:t>
      </w:r>
    </w:p>
    <w:p w14:paraId="1070F9D6" w14:textId="77777777" w:rsidR="007B0363" w:rsidRPr="00DD759E" w:rsidRDefault="007B0363" w:rsidP="007B0363">
      <w:pPr>
        <w:pStyle w:val="notetext"/>
      </w:pPr>
      <w:r w:rsidRPr="00DD759E">
        <w:t>Note:</w:t>
      </w:r>
      <w:r w:rsidRPr="00DD759E">
        <w:tab/>
        <w:t>Clause 2.4 will also limit the number of passengers that may be carried on the vessel being used in a setting area for a long range roving operation (subject to the permission under which the operation is being conducted).</w:t>
      </w:r>
    </w:p>
    <w:p w14:paraId="1070F9D7" w14:textId="77777777" w:rsidR="00E712E3" w:rsidRPr="00540F12" w:rsidRDefault="00E712E3" w:rsidP="00C42506">
      <w:pPr>
        <w:pStyle w:val="ActHead5"/>
      </w:pPr>
      <w:bookmarkStart w:id="100" w:name="_Toc501379778"/>
      <w:r w:rsidRPr="00C42506">
        <w:rPr>
          <w:rStyle w:val="CharSectno"/>
        </w:rPr>
        <w:t>2.5A</w:t>
      </w:r>
      <w:r w:rsidR="00C42506" w:rsidRPr="00C42506">
        <w:t xml:space="preserve">  </w:t>
      </w:r>
      <w:r w:rsidRPr="00C42506">
        <w:t>Passenger transport operations</w:t>
      </w:r>
      <w:bookmarkEnd w:id="100"/>
    </w:p>
    <w:p w14:paraId="1070F9D8" w14:textId="77777777" w:rsidR="00E712E3" w:rsidRPr="00540F12" w:rsidRDefault="00E712E3" w:rsidP="00C42506">
      <w:pPr>
        <w:pStyle w:val="Subsection"/>
      </w:pPr>
      <w:r w:rsidRPr="00540F12">
        <w:tab/>
      </w:r>
      <w:r w:rsidRPr="00540F12">
        <w:tab/>
      </w:r>
      <w:r w:rsidRPr="00C42506">
        <w:t>A person conducting a passenger transport operation must ensure that:</w:t>
      </w:r>
    </w:p>
    <w:p w14:paraId="1070F9D9" w14:textId="77777777" w:rsidR="00E712E3" w:rsidRPr="00C42506" w:rsidRDefault="00E712E3" w:rsidP="00C42506">
      <w:pPr>
        <w:pStyle w:val="Paragraph"/>
      </w:pPr>
      <w:r w:rsidRPr="00C42506">
        <w:tab/>
        <w:t>(a)</w:t>
      </w:r>
      <w:r w:rsidRPr="00C42506">
        <w:tab/>
        <w:t>the operation is conducted using the most direct reasonable routes in transporting passengers on a vessel or aircraft throughout the Planning Area; and</w:t>
      </w:r>
    </w:p>
    <w:p w14:paraId="1070F9DA" w14:textId="77777777" w:rsidR="00E712E3" w:rsidRPr="00C42506" w:rsidRDefault="00E712E3" w:rsidP="00C42506">
      <w:pPr>
        <w:pStyle w:val="Paragraph"/>
      </w:pPr>
      <w:r w:rsidRPr="00C42506">
        <w:tab/>
        <w:t>(b)</w:t>
      </w:r>
      <w:r w:rsidRPr="00C42506">
        <w:tab/>
        <w:t>on the route, the vessel or aircraft does not stop except:</w:t>
      </w:r>
    </w:p>
    <w:p w14:paraId="1070F9DB" w14:textId="77777777" w:rsidR="00E712E3" w:rsidRPr="00C42506" w:rsidRDefault="00E712E3" w:rsidP="00C42506">
      <w:pPr>
        <w:pStyle w:val="paragraphsub"/>
      </w:pPr>
      <w:r w:rsidRPr="00C42506">
        <w:tab/>
        <w:t>(i)</w:t>
      </w:r>
      <w:r w:rsidRPr="00C42506">
        <w:tab/>
        <w:t>to pick up passengers; or</w:t>
      </w:r>
    </w:p>
    <w:p w14:paraId="1070F9DC" w14:textId="77777777" w:rsidR="00E712E3" w:rsidRPr="00C42506" w:rsidRDefault="00E712E3" w:rsidP="00C42506">
      <w:pPr>
        <w:pStyle w:val="paragraphsub"/>
      </w:pPr>
      <w:r w:rsidRPr="00C42506">
        <w:tab/>
        <w:t>(ii)</w:t>
      </w:r>
      <w:r w:rsidRPr="00C42506">
        <w:tab/>
        <w:t>for passengers to disembark at their destination; or</w:t>
      </w:r>
    </w:p>
    <w:p w14:paraId="1070F9DD" w14:textId="77777777" w:rsidR="00E712E3" w:rsidRPr="00C42506" w:rsidRDefault="00E712E3" w:rsidP="00C42506">
      <w:pPr>
        <w:pStyle w:val="paragraphsub"/>
      </w:pPr>
      <w:r w:rsidRPr="00C42506">
        <w:tab/>
        <w:t>(iii)</w:t>
      </w:r>
      <w:r w:rsidRPr="00C42506">
        <w:tab/>
        <w:t>in the case of an emergency.</w:t>
      </w:r>
    </w:p>
    <w:p w14:paraId="1070F9DE" w14:textId="77777777" w:rsidR="00E712E3" w:rsidRPr="00540F12" w:rsidRDefault="00E712E3" w:rsidP="00C42506">
      <w:pPr>
        <w:pStyle w:val="ActHead5"/>
      </w:pPr>
      <w:bookmarkStart w:id="101" w:name="_Toc501379779"/>
      <w:r w:rsidRPr="00C42506">
        <w:rPr>
          <w:rStyle w:val="CharSectno"/>
        </w:rPr>
        <w:t>2.5B</w:t>
      </w:r>
      <w:r w:rsidR="00C42506" w:rsidRPr="00C42506">
        <w:t xml:space="preserve">  </w:t>
      </w:r>
      <w:r w:rsidRPr="00C42506">
        <w:t>Support service operations</w:t>
      </w:r>
      <w:bookmarkEnd w:id="101"/>
    </w:p>
    <w:p w14:paraId="1070F9DF" w14:textId="77777777" w:rsidR="00E712E3" w:rsidRPr="00540F12" w:rsidRDefault="00E712E3" w:rsidP="00C42506">
      <w:pPr>
        <w:pStyle w:val="Subsection"/>
      </w:pPr>
      <w:r w:rsidRPr="00540F12">
        <w:tab/>
      </w:r>
      <w:r w:rsidRPr="00540F12">
        <w:tab/>
      </w:r>
      <w:r w:rsidRPr="00C42506">
        <w:t>A person conducting a support service operation must ensure that a vessel or aircraft used to conduct the operation:</w:t>
      </w:r>
    </w:p>
    <w:p w14:paraId="1070F9E0" w14:textId="77777777" w:rsidR="00E712E3" w:rsidRPr="00C42506" w:rsidRDefault="00E712E3" w:rsidP="00C42506">
      <w:pPr>
        <w:pStyle w:val="Paragraph"/>
      </w:pPr>
      <w:r w:rsidRPr="00C42506">
        <w:tab/>
        <w:t>(a)</w:t>
      </w:r>
      <w:r w:rsidRPr="00C42506">
        <w:tab/>
        <w:t>is not operated in continuous association with the vessel or aircraft being serviced as part of the support service operation; and</w:t>
      </w:r>
    </w:p>
    <w:p w14:paraId="1070F9E1" w14:textId="77777777" w:rsidR="00E712E3" w:rsidRPr="00C42506" w:rsidRDefault="00E712E3" w:rsidP="00C42506">
      <w:pPr>
        <w:pStyle w:val="Paragraph"/>
      </w:pPr>
      <w:r w:rsidRPr="00C42506">
        <w:tab/>
        <w:t>(b)</w:t>
      </w:r>
      <w:r w:rsidRPr="00C42506">
        <w:tab/>
        <w:t>does not remain associated with the vessel or aircraft being serviced for longer than is necessary to provide the service; and</w:t>
      </w:r>
    </w:p>
    <w:p w14:paraId="1070F9E2" w14:textId="77777777" w:rsidR="00E712E3" w:rsidRPr="00C42506" w:rsidRDefault="00E712E3" w:rsidP="00C42506">
      <w:pPr>
        <w:pStyle w:val="Paragraph"/>
      </w:pPr>
      <w:r w:rsidRPr="00C42506">
        <w:tab/>
        <w:t>(c)</w:t>
      </w:r>
      <w:r w:rsidRPr="00C42506">
        <w:tab/>
        <w:t>is used only to offer services (excluding, for example, sale of food and drink) that are essential to the continued safe and effective operation of the vessel or aircraft being serviced; and</w:t>
      </w:r>
    </w:p>
    <w:p w14:paraId="1070F9E3" w14:textId="77777777" w:rsidR="00E712E3" w:rsidRPr="00C42506" w:rsidRDefault="00E712E3" w:rsidP="00C42506">
      <w:pPr>
        <w:pStyle w:val="Paragraph"/>
      </w:pPr>
      <w:r w:rsidRPr="00C42506">
        <w:tab/>
        <w:t>(d)</w:t>
      </w:r>
      <w:r w:rsidRPr="00C42506">
        <w:tab/>
        <w:t>is not used to transport a person for the purpose of tourism.</w:t>
      </w:r>
    </w:p>
    <w:p w14:paraId="1070F9E4" w14:textId="77777777" w:rsidR="009871E8" w:rsidRDefault="009871E8" w:rsidP="00C42506">
      <w:pPr>
        <w:pStyle w:val="ActHead5"/>
      </w:pPr>
      <w:bookmarkStart w:id="102" w:name="_Toc501379780"/>
      <w:r w:rsidRPr="00C42506">
        <w:rPr>
          <w:rStyle w:val="CharSectno"/>
        </w:rPr>
        <w:t>2.7</w:t>
      </w:r>
      <w:r w:rsidR="00C42506" w:rsidRPr="00C42506">
        <w:t xml:space="preserve">  </w:t>
      </w:r>
      <w:r w:rsidRPr="00C42506">
        <w:t>Limits on operation of aircraft</w:t>
      </w:r>
      <w:bookmarkEnd w:id="102"/>
    </w:p>
    <w:p w14:paraId="1070F9E5" w14:textId="77777777" w:rsidR="007B0363" w:rsidRPr="00DD759E" w:rsidRDefault="007B0363" w:rsidP="007B0363">
      <w:pPr>
        <w:pStyle w:val="SubsectionHead"/>
      </w:pPr>
      <w:r w:rsidRPr="00DD759E">
        <w:t>Limits on operating in Locations</w:t>
      </w:r>
    </w:p>
    <w:p w14:paraId="1070F9E6" w14:textId="77777777" w:rsidR="009871E8" w:rsidRDefault="009871E8" w:rsidP="00C42506">
      <w:pPr>
        <w:pStyle w:val="Subsection"/>
      </w:pPr>
      <w:r>
        <w:tab/>
      </w:r>
      <w:r w:rsidRPr="00C42506">
        <w:t>(1)</w:t>
      </w:r>
      <w:r>
        <w:tab/>
      </w:r>
      <w:r w:rsidRPr="00C42506">
        <w:t xml:space="preserve">A person must not operate an aircraft in a Location more than twice </w:t>
      </w:r>
      <w:r w:rsidR="007B0363" w:rsidRPr="00DD759E">
        <w:t>in any 7 consecutive days</w:t>
      </w:r>
      <w:r w:rsidRPr="00C42506">
        <w:t>, except to land at, or take off from:</w:t>
      </w:r>
    </w:p>
    <w:p w14:paraId="1070F9E7" w14:textId="77777777" w:rsidR="009871E8" w:rsidRPr="00C42506" w:rsidRDefault="009871E8" w:rsidP="00C42506">
      <w:pPr>
        <w:pStyle w:val="Paragraph"/>
      </w:pPr>
      <w:r w:rsidRPr="00C42506">
        <w:tab/>
        <w:t>(a)</w:t>
      </w:r>
      <w:r w:rsidRPr="00C42506">
        <w:tab/>
        <w:t>Hamilton Island Airport, the Lindeman Island airstrip or the Whitsunday airstrip; or</w:t>
      </w:r>
    </w:p>
    <w:p w14:paraId="1070F9E8" w14:textId="77777777" w:rsidR="007B0363" w:rsidRPr="00DD759E" w:rsidRDefault="007B0363" w:rsidP="007B0363">
      <w:pPr>
        <w:pStyle w:val="Paragraph"/>
      </w:pPr>
      <w:r w:rsidRPr="00DD759E">
        <w:tab/>
        <w:t>(b)</w:t>
      </w:r>
      <w:r w:rsidRPr="00DD759E">
        <w:tab/>
        <w:t>a regular aircraft landing area within the Location.</w:t>
      </w:r>
    </w:p>
    <w:p w14:paraId="1070F9E9" w14:textId="77777777" w:rsidR="007B0363" w:rsidRPr="00DD759E" w:rsidRDefault="007B0363" w:rsidP="007B0363">
      <w:pPr>
        <w:pStyle w:val="SubsectionHead"/>
      </w:pPr>
      <w:r w:rsidRPr="00DD759E">
        <w:t>Minimum height for scenic flights</w:t>
      </w:r>
    </w:p>
    <w:p w14:paraId="1070F9EA" w14:textId="77777777" w:rsidR="00F05F3C" w:rsidRPr="00DD759E" w:rsidRDefault="00F05F3C" w:rsidP="00F05F3C">
      <w:pPr>
        <w:pStyle w:val="Subsection"/>
      </w:pPr>
      <w:r w:rsidRPr="00DD759E">
        <w:tab/>
        <w:t>(1A)</w:t>
      </w:r>
      <w:r w:rsidRPr="00DD759E">
        <w:tab/>
        <w:t>However, a person may taxi an aircraft by the most direct and reasonable route (in either direction) between the regular aircraft landing area within the Whitehaven Beach, Whitsunday Island Location and the landward edge of that Location south</w:t>
      </w:r>
      <w:r>
        <w:noBreakHyphen/>
      </w:r>
      <w:r w:rsidRPr="00DD759E">
        <w:t>east of that regular aircraft landing area.</w:t>
      </w:r>
    </w:p>
    <w:p w14:paraId="1070F9EB" w14:textId="77777777" w:rsidR="009871E8" w:rsidRDefault="009871E8" w:rsidP="00C42506">
      <w:pPr>
        <w:pStyle w:val="Subsection"/>
      </w:pPr>
      <w:r>
        <w:tab/>
      </w:r>
      <w:r w:rsidRPr="00C42506">
        <w:t>(2)</w:t>
      </w:r>
      <w:r>
        <w:tab/>
      </w:r>
      <w:r w:rsidRPr="00C42506">
        <w:t>A person must not operate an aircraft for scenic flights, as part of a tourist program, below 1 000 feet (above ground or water) in the Planning Area.</w:t>
      </w:r>
    </w:p>
    <w:p w14:paraId="1070F9EC" w14:textId="77777777" w:rsidR="007B0363" w:rsidRPr="00DD759E" w:rsidRDefault="007B0363" w:rsidP="007B0363">
      <w:pPr>
        <w:pStyle w:val="SubsectionHead"/>
      </w:pPr>
      <w:r w:rsidRPr="00DD759E">
        <w:t>Limit on aerobatics in setting areas</w:t>
      </w:r>
    </w:p>
    <w:p w14:paraId="1070F9ED" w14:textId="77777777" w:rsidR="007B0363" w:rsidRPr="00DD759E" w:rsidRDefault="007B0363" w:rsidP="007B0363">
      <w:pPr>
        <w:pStyle w:val="Subsection"/>
      </w:pPr>
      <w:r w:rsidRPr="00DD759E">
        <w:tab/>
        <w:t>(3)</w:t>
      </w:r>
      <w:r w:rsidRPr="00DD759E">
        <w:tab/>
        <w:t>A person must not operate an aircraft for aerobatics in a setting area, except a setting 1 (intensive) area.</w:t>
      </w:r>
    </w:p>
    <w:p w14:paraId="1070F9EE" w14:textId="77777777" w:rsidR="007B0363" w:rsidRPr="00DD759E" w:rsidRDefault="007B0363" w:rsidP="007B0363">
      <w:pPr>
        <w:pStyle w:val="notetext"/>
      </w:pPr>
      <w:r w:rsidRPr="00DD759E">
        <w:t>Note:</w:t>
      </w:r>
      <w:r w:rsidRPr="00DD759E">
        <w:tab/>
        <w:t>A setting area includes airspace to a height of 3,000 feet.</w:t>
      </w:r>
    </w:p>
    <w:p w14:paraId="1070F9EF" w14:textId="77777777" w:rsidR="007B0363" w:rsidRPr="00DD759E" w:rsidRDefault="007B0363" w:rsidP="007B0363">
      <w:pPr>
        <w:pStyle w:val="ActHead5"/>
      </w:pPr>
      <w:bookmarkStart w:id="103" w:name="_Toc501379781"/>
      <w:r w:rsidRPr="00DD759E">
        <w:rPr>
          <w:rStyle w:val="CharSectno"/>
        </w:rPr>
        <w:t>2.8</w:t>
      </w:r>
      <w:r w:rsidRPr="00DD759E">
        <w:t xml:space="preserve">  Other limits on use of vessels</w:t>
      </w:r>
      <w:bookmarkEnd w:id="103"/>
    </w:p>
    <w:p w14:paraId="1070F9F0" w14:textId="77777777" w:rsidR="007B0363" w:rsidRPr="00DD759E" w:rsidRDefault="007B0363" w:rsidP="007B0363">
      <w:pPr>
        <w:pStyle w:val="SubsectionHead"/>
      </w:pPr>
      <w:r w:rsidRPr="00DD759E">
        <w:t>General prohibition on high</w:t>
      </w:r>
      <w:r>
        <w:noBreakHyphen/>
      </w:r>
      <w:r w:rsidRPr="00DD759E">
        <w:t>speed vessels in most setting areas</w:t>
      </w:r>
    </w:p>
    <w:p w14:paraId="1070F9F1" w14:textId="77777777" w:rsidR="007B0363" w:rsidRPr="00DD759E" w:rsidRDefault="007B0363" w:rsidP="007B0363">
      <w:pPr>
        <w:pStyle w:val="Subsection"/>
      </w:pPr>
      <w:r w:rsidRPr="00DD759E">
        <w:tab/>
        <w:t>(1)</w:t>
      </w:r>
      <w:r w:rsidRPr="00DD759E">
        <w:tab/>
        <w:t>A person must not operate a high</w:t>
      </w:r>
      <w:r>
        <w:noBreakHyphen/>
      </w:r>
      <w:r w:rsidRPr="00DD759E">
        <w:t>speed vessel in a setting area, unless that area is:</w:t>
      </w:r>
    </w:p>
    <w:p w14:paraId="1070F9F2" w14:textId="77777777" w:rsidR="007B0363" w:rsidRPr="00DD759E" w:rsidRDefault="007B0363" w:rsidP="007B0363">
      <w:pPr>
        <w:pStyle w:val="Paragraph"/>
      </w:pPr>
      <w:r w:rsidRPr="00DD759E">
        <w:tab/>
        <w:t>(a)</w:t>
      </w:r>
      <w:r w:rsidRPr="00DD759E">
        <w:tab/>
        <w:t>a setting 1 (intensive) area; or</w:t>
      </w:r>
    </w:p>
    <w:p w14:paraId="1070F9F3" w14:textId="77777777" w:rsidR="007B0363" w:rsidRPr="00DD759E" w:rsidRDefault="007B0363" w:rsidP="007B0363">
      <w:pPr>
        <w:pStyle w:val="Paragraph"/>
      </w:pPr>
      <w:r w:rsidRPr="00DD759E">
        <w:tab/>
        <w:t>(b)</w:t>
      </w:r>
      <w:r w:rsidRPr="00DD759E">
        <w:tab/>
        <w:t>a designated motorised water sports area.</w:t>
      </w:r>
    </w:p>
    <w:p w14:paraId="1070F9F4" w14:textId="77777777" w:rsidR="007B0363" w:rsidRPr="00DD759E" w:rsidRDefault="007B0363" w:rsidP="007B0363">
      <w:pPr>
        <w:pStyle w:val="SubsectionHead"/>
      </w:pPr>
      <w:r w:rsidRPr="00DD759E">
        <w:t>Exception for personal watercraft used for tourism and transiting certain routes</w:t>
      </w:r>
    </w:p>
    <w:p w14:paraId="1070F9F5" w14:textId="77777777" w:rsidR="007B0363" w:rsidRPr="00DD759E" w:rsidRDefault="007B0363" w:rsidP="007B0363">
      <w:pPr>
        <w:pStyle w:val="Subsection"/>
      </w:pPr>
      <w:r w:rsidRPr="00DD759E">
        <w:tab/>
        <w:t>(2)</w:t>
      </w:r>
      <w:r w:rsidRPr="00DD759E">
        <w:tab/>
        <w:t>Despite subclause (1), a person may operate a personal watercraft to transit a setting area as part of a tourist program if:</w:t>
      </w:r>
    </w:p>
    <w:p w14:paraId="1070F9F6" w14:textId="77777777" w:rsidR="007B0363" w:rsidRPr="00DD759E" w:rsidRDefault="007B0363" w:rsidP="007B0363">
      <w:pPr>
        <w:pStyle w:val="Paragraph"/>
      </w:pPr>
      <w:r w:rsidRPr="00DD759E">
        <w:tab/>
        <w:t>(a)</w:t>
      </w:r>
      <w:r w:rsidRPr="00DD759E">
        <w:tab/>
        <w:t>the person is not, during the transit, operating the personal watercraft for motorised water sport; and</w:t>
      </w:r>
    </w:p>
    <w:p w14:paraId="1070F9F7" w14:textId="77777777" w:rsidR="007B0363" w:rsidRPr="00DD759E" w:rsidRDefault="007B0363" w:rsidP="007B0363">
      <w:pPr>
        <w:pStyle w:val="Paragraph"/>
      </w:pPr>
      <w:r w:rsidRPr="00DD759E">
        <w:tab/>
        <w:t>(b)</w:t>
      </w:r>
      <w:r w:rsidRPr="00DD759E">
        <w:tab/>
        <w:t>the transit is part of a longer transit (in either direction) between a place described in column 1 of an item of the following table and a place described in column 2 of that item, by a route that does not pass the eastern coast of either North Molle Island or South Molle Island.</w:t>
      </w:r>
    </w:p>
    <w:p w14:paraId="1070F9F8" w14:textId="77777777" w:rsidR="007B0363" w:rsidRPr="00DD759E" w:rsidRDefault="007B0363" w:rsidP="007B0363">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421"/>
        <w:gridCol w:w="3945"/>
        <w:gridCol w:w="3946"/>
      </w:tblGrid>
      <w:tr w:rsidR="007B0363" w:rsidRPr="00DD759E" w14:paraId="1070F9FA" w14:textId="77777777" w:rsidTr="00F311CE">
        <w:trPr>
          <w:tblHeader/>
        </w:trPr>
        <w:tc>
          <w:tcPr>
            <w:tcW w:w="8312" w:type="dxa"/>
            <w:gridSpan w:val="3"/>
            <w:tcBorders>
              <w:top w:val="single" w:sz="12" w:space="0" w:color="auto"/>
              <w:bottom w:val="single" w:sz="6" w:space="0" w:color="auto"/>
            </w:tcBorders>
            <w:shd w:val="clear" w:color="auto" w:fill="auto"/>
          </w:tcPr>
          <w:p w14:paraId="1070F9F9" w14:textId="77777777" w:rsidR="007B0363" w:rsidRPr="00DD759E" w:rsidRDefault="007B0363" w:rsidP="00F311CE">
            <w:pPr>
              <w:pStyle w:val="TableHeading"/>
            </w:pPr>
            <w:r w:rsidRPr="00DD759E">
              <w:t>Places between which a personal watercraft may be operated as part of a tourist program</w:t>
            </w:r>
          </w:p>
        </w:tc>
      </w:tr>
      <w:tr w:rsidR="007B0363" w:rsidRPr="00DD759E" w14:paraId="1070F9FE" w14:textId="77777777" w:rsidTr="00F311CE">
        <w:trPr>
          <w:tblHeader/>
        </w:trPr>
        <w:tc>
          <w:tcPr>
            <w:tcW w:w="421" w:type="dxa"/>
            <w:tcBorders>
              <w:top w:val="single" w:sz="6" w:space="0" w:color="auto"/>
              <w:bottom w:val="single" w:sz="12" w:space="0" w:color="auto"/>
            </w:tcBorders>
            <w:shd w:val="clear" w:color="auto" w:fill="auto"/>
          </w:tcPr>
          <w:p w14:paraId="1070F9FB" w14:textId="77777777" w:rsidR="007B0363" w:rsidRPr="00DD759E" w:rsidRDefault="007B0363" w:rsidP="00F311CE">
            <w:pPr>
              <w:pStyle w:val="TableHeading"/>
            </w:pPr>
          </w:p>
        </w:tc>
        <w:tc>
          <w:tcPr>
            <w:tcW w:w="3945" w:type="dxa"/>
            <w:tcBorders>
              <w:top w:val="single" w:sz="6" w:space="0" w:color="auto"/>
              <w:bottom w:val="single" w:sz="12" w:space="0" w:color="auto"/>
            </w:tcBorders>
            <w:shd w:val="clear" w:color="auto" w:fill="auto"/>
          </w:tcPr>
          <w:p w14:paraId="1070F9FC" w14:textId="77777777" w:rsidR="007B0363" w:rsidRPr="00DD759E" w:rsidRDefault="007B0363" w:rsidP="00F311CE">
            <w:pPr>
              <w:pStyle w:val="TableHeading"/>
            </w:pPr>
            <w:r w:rsidRPr="00DD759E">
              <w:t>Column 1</w:t>
            </w:r>
            <w:r w:rsidRPr="00DD759E">
              <w:br/>
              <w:t>Place</w:t>
            </w:r>
          </w:p>
        </w:tc>
        <w:tc>
          <w:tcPr>
            <w:tcW w:w="3946" w:type="dxa"/>
            <w:tcBorders>
              <w:top w:val="single" w:sz="6" w:space="0" w:color="auto"/>
              <w:bottom w:val="single" w:sz="12" w:space="0" w:color="auto"/>
            </w:tcBorders>
            <w:shd w:val="clear" w:color="auto" w:fill="auto"/>
          </w:tcPr>
          <w:p w14:paraId="1070F9FD" w14:textId="77777777" w:rsidR="007B0363" w:rsidRPr="00DD759E" w:rsidRDefault="007B0363" w:rsidP="00F311CE">
            <w:pPr>
              <w:pStyle w:val="TableHeading"/>
            </w:pPr>
            <w:r w:rsidRPr="00DD759E">
              <w:t>Column 2</w:t>
            </w:r>
            <w:r w:rsidRPr="00DD759E">
              <w:br/>
              <w:t>Place</w:t>
            </w:r>
          </w:p>
        </w:tc>
      </w:tr>
      <w:tr w:rsidR="007B0363" w:rsidRPr="00DD759E" w14:paraId="1070FA02" w14:textId="77777777" w:rsidTr="00F311CE">
        <w:tc>
          <w:tcPr>
            <w:tcW w:w="421" w:type="dxa"/>
            <w:tcBorders>
              <w:top w:val="single" w:sz="12" w:space="0" w:color="auto"/>
            </w:tcBorders>
            <w:shd w:val="clear" w:color="auto" w:fill="auto"/>
          </w:tcPr>
          <w:p w14:paraId="1070F9FF" w14:textId="77777777" w:rsidR="007B0363" w:rsidRPr="00DD759E" w:rsidRDefault="007B0363" w:rsidP="00F311CE">
            <w:pPr>
              <w:pStyle w:val="Tabletext0"/>
            </w:pPr>
            <w:r w:rsidRPr="00DD759E">
              <w:t>1</w:t>
            </w:r>
          </w:p>
        </w:tc>
        <w:tc>
          <w:tcPr>
            <w:tcW w:w="3945" w:type="dxa"/>
            <w:tcBorders>
              <w:top w:val="single" w:sz="12" w:space="0" w:color="auto"/>
            </w:tcBorders>
            <w:shd w:val="clear" w:color="auto" w:fill="auto"/>
          </w:tcPr>
          <w:p w14:paraId="1070FA00" w14:textId="77777777" w:rsidR="007B0363" w:rsidRPr="00DD759E" w:rsidRDefault="007B0363" w:rsidP="00F311CE">
            <w:pPr>
              <w:pStyle w:val="Tabletext0"/>
            </w:pPr>
            <w:r w:rsidRPr="00DD759E">
              <w:t>Airlie Beach</w:t>
            </w:r>
          </w:p>
        </w:tc>
        <w:tc>
          <w:tcPr>
            <w:tcW w:w="3946" w:type="dxa"/>
            <w:tcBorders>
              <w:top w:val="single" w:sz="12" w:space="0" w:color="auto"/>
            </w:tcBorders>
            <w:shd w:val="clear" w:color="auto" w:fill="auto"/>
          </w:tcPr>
          <w:p w14:paraId="1070FA01" w14:textId="77777777" w:rsidR="007B0363" w:rsidRPr="00DD759E" w:rsidRDefault="007B0363" w:rsidP="00F311CE">
            <w:pPr>
              <w:pStyle w:val="Tabletext0"/>
            </w:pPr>
            <w:r w:rsidRPr="00DD759E">
              <w:t>North Molle Island and Daydream Island Complex designated motorised water sports area</w:t>
            </w:r>
          </w:p>
        </w:tc>
      </w:tr>
      <w:tr w:rsidR="007B0363" w:rsidRPr="00DD759E" w14:paraId="1070FA06" w14:textId="77777777" w:rsidTr="00F311CE">
        <w:tc>
          <w:tcPr>
            <w:tcW w:w="421" w:type="dxa"/>
            <w:shd w:val="clear" w:color="auto" w:fill="auto"/>
          </w:tcPr>
          <w:p w14:paraId="1070FA03" w14:textId="77777777" w:rsidR="007B0363" w:rsidRPr="00DD759E" w:rsidRDefault="007B0363" w:rsidP="00F311CE">
            <w:pPr>
              <w:pStyle w:val="Tabletext0"/>
            </w:pPr>
            <w:r w:rsidRPr="00DD759E">
              <w:t>2</w:t>
            </w:r>
          </w:p>
        </w:tc>
        <w:tc>
          <w:tcPr>
            <w:tcW w:w="3945" w:type="dxa"/>
            <w:shd w:val="clear" w:color="auto" w:fill="auto"/>
          </w:tcPr>
          <w:p w14:paraId="1070FA04" w14:textId="77777777" w:rsidR="007B0363" w:rsidRPr="00DD759E" w:rsidRDefault="007B0363" w:rsidP="00F311CE">
            <w:pPr>
              <w:pStyle w:val="Tabletext0"/>
            </w:pPr>
            <w:r w:rsidRPr="00DD759E">
              <w:t>Airlie Beach</w:t>
            </w:r>
          </w:p>
        </w:tc>
        <w:tc>
          <w:tcPr>
            <w:tcW w:w="3946" w:type="dxa"/>
            <w:shd w:val="clear" w:color="auto" w:fill="auto"/>
          </w:tcPr>
          <w:p w14:paraId="1070FA05" w14:textId="77777777" w:rsidR="007B0363" w:rsidRPr="00DD759E" w:rsidRDefault="007B0363" w:rsidP="00F311CE">
            <w:pPr>
              <w:pStyle w:val="Tabletext0"/>
            </w:pPr>
            <w:r w:rsidRPr="00DD759E">
              <w:t>Daydream and West South Molle Islands setting 1 (intensive) area</w:t>
            </w:r>
          </w:p>
        </w:tc>
      </w:tr>
      <w:tr w:rsidR="007B0363" w:rsidRPr="00DD759E" w14:paraId="1070FA0A" w14:textId="77777777" w:rsidTr="00F311CE">
        <w:tc>
          <w:tcPr>
            <w:tcW w:w="421" w:type="dxa"/>
            <w:shd w:val="clear" w:color="auto" w:fill="auto"/>
          </w:tcPr>
          <w:p w14:paraId="1070FA07" w14:textId="77777777" w:rsidR="007B0363" w:rsidRPr="00DD759E" w:rsidRDefault="007B0363" w:rsidP="00F311CE">
            <w:pPr>
              <w:pStyle w:val="Tabletext0"/>
            </w:pPr>
            <w:r w:rsidRPr="00DD759E">
              <w:t>3</w:t>
            </w:r>
          </w:p>
        </w:tc>
        <w:tc>
          <w:tcPr>
            <w:tcW w:w="3945" w:type="dxa"/>
            <w:shd w:val="clear" w:color="auto" w:fill="auto"/>
          </w:tcPr>
          <w:p w14:paraId="1070FA08" w14:textId="77777777" w:rsidR="007B0363" w:rsidRPr="00DD759E" w:rsidRDefault="007B0363" w:rsidP="00F311CE">
            <w:pPr>
              <w:pStyle w:val="Tabletext0"/>
            </w:pPr>
            <w:r w:rsidRPr="00DD759E">
              <w:t>Airlie Beach</w:t>
            </w:r>
          </w:p>
        </w:tc>
        <w:tc>
          <w:tcPr>
            <w:tcW w:w="3946" w:type="dxa"/>
            <w:shd w:val="clear" w:color="auto" w:fill="auto"/>
          </w:tcPr>
          <w:p w14:paraId="1070FA09" w14:textId="77777777" w:rsidR="007B0363" w:rsidRPr="00DD759E" w:rsidRDefault="007B0363" w:rsidP="00F311CE">
            <w:pPr>
              <w:pStyle w:val="Tabletext0"/>
            </w:pPr>
            <w:r w:rsidRPr="00DD759E">
              <w:t>East Mid Molle and South Molle Islands setting 1 (intensive) area</w:t>
            </w:r>
          </w:p>
        </w:tc>
      </w:tr>
      <w:tr w:rsidR="007B0363" w:rsidRPr="00DD759E" w14:paraId="1070FA0E" w14:textId="77777777" w:rsidTr="00F311CE">
        <w:tc>
          <w:tcPr>
            <w:tcW w:w="421" w:type="dxa"/>
            <w:shd w:val="clear" w:color="auto" w:fill="auto"/>
          </w:tcPr>
          <w:p w14:paraId="1070FA0B" w14:textId="77777777" w:rsidR="007B0363" w:rsidRPr="00DD759E" w:rsidRDefault="007B0363" w:rsidP="00F311CE">
            <w:pPr>
              <w:pStyle w:val="Tabletext0"/>
            </w:pPr>
            <w:r w:rsidRPr="00DD759E">
              <w:t>4</w:t>
            </w:r>
          </w:p>
        </w:tc>
        <w:tc>
          <w:tcPr>
            <w:tcW w:w="3945" w:type="dxa"/>
            <w:shd w:val="clear" w:color="auto" w:fill="auto"/>
          </w:tcPr>
          <w:p w14:paraId="1070FA0C" w14:textId="77777777" w:rsidR="007B0363" w:rsidRPr="00DD759E" w:rsidRDefault="007B0363" w:rsidP="00F311CE">
            <w:pPr>
              <w:pStyle w:val="Tabletext0"/>
            </w:pPr>
            <w:r w:rsidRPr="00DD759E">
              <w:t>Airlie Beach</w:t>
            </w:r>
          </w:p>
        </w:tc>
        <w:tc>
          <w:tcPr>
            <w:tcW w:w="3946" w:type="dxa"/>
            <w:shd w:val="clear" w:color="auto" w:fill="auto"/>
          </w:tcPr>
          <w:p w14:paraId="1070FA0D" w14:textId="77777777" w:rsidR="007B0363" w:rsidRPr="00DD759E" w:rsidRDefault="007B0363" w:rsidP="00F311CE">
            <w:pPr>
              <w:pStyle w:val="Tabletext0"/>
            </w:pPr>
            <w:r w:rsidRPr="00DD759E">
              <w:t>Happy and Palm Bay Resorts, Long Island setting 1 (intensive) area</w:t>
            </w:r>
          </w:p>
        </w:tc>
      </w:tr>
      <w:tr w:rsidR="007B0363" w:rsidRPr="00DD759E" w14:paraId="1070FA12" w14:textId="77777777" w:rsidTr="00F311CE">
        <w:tc>
          <w:tcPr>
            <w:tcW w:w="421" w:type="dxa"/>
            <w:shd w:val="clear" w:color="auto" w:fill="auto"/>
          </w:tcPr>
          <w:p w14:paraId="1070FA0F" w14:textId="77777777" w:rsidR="007B0363" w:rsidRPr="00DD759E" w:rsidRDefault="007B0363" w:rsidP="00F311CE">
            <w:pPr>
              <w:pStyle w:val="Tabletext0"/>
            </w:pPr>
            <w:r w:rsidRPr="00DD759E">
              <w:t>5</w:t>
            </w:r>
          </w:p>
        </w:tc>
        <w:tc>
          <w:tcPr>
            <w:tcW w:w="3945" w:type="dxa"/>
            <w:shd w:val="clear" w:color="auto" w:fill="auto"/>
          </w:tcPr>
          <w:p w14:paraId="1070FA10" w14:textId="77777777" w:rsidR="007B0363" w:rsidRPr="00DD759E" w:rsidRDefault="007B0363" w:rsidP="00F311CE">
            <w:pPr>
              <w:pStyle w:val="Tabletext0"/>
            </w:pPr>
            <w:r w:rsidRPr="00DD759E">
              <w:t>Airlie Beach</w:t>
            </w:r>
          </w:p>
        </w:tc>
        <w:tc>
          <w:tcPr>
            <w:tcW w:w="3946" w:type="dxa"/>
            <w:shd w:val="clear" w:color="auto" w:fill="auto"/>
          </w:tcPr>
          <w:p w14:paraId="1070FA11" w14:textId="77777777" w:rsidR="007B0363" w:rsidRPr="00DD759E" w:rsidRDefault="007B0363" w:rsidP="00F311CE">
            <w:pPr>
              <w:pStyle w:val="Tabletext0"/>
            </w:pPr>
            <w:r w:rsidRPr="00DD759E">
              <w:t>Woodwark Bay South Location</w:t>
            </w:r>
          </w:p>
        </w:tc>
      </w:tr>
      <w:tr w:rsidR="007B0363" w:rsidRPr="00DD759E" w14:paraId="1070FA16" w14:textId="77777777" w:rsidTr="00F311CE">
        <w:tc>
          <w:tcPr>
            <w:tcW w:w="421" w:type="dxa"/>
            <w:shd w:val="clear" w:color="auto" w:fill="auto"/>
          </w:tcPr>
          <w:p w14:paraId="1070FA13" w14:textId="77777777" w:rsidR="007B0363" w:rsidRPr="00DD759E" w:rsidRDefault="007B0363" w:rsidP="00F311CE">
            <w:pPr>
              <w:pStyle w:val="Tabletext0"/>
            </w:pPr>
            <w:r w:rsidRPr="00DD759E">
              <w:t>6</w:t>
            </w:r>
          </w:p>
        </w:tc>
        <w:tc>
          <w:tcPr>
            <w:tcW w:w="3945" w:type="dxa"/>
            <w:shd w:val="clear" w:color="auto" w:fill="auto"/>
          </w:tcPr>
          <w:p w14:paraId="1070FA14" w14:textId="77777777" w:rsidR="007B0363" w:rsidRPr="00DD759E" w:rsidRDefault="007B0363" w:rsidP="00F311CE">
            <w:pPr>
              <w:pStyle w:val="Tabletext0"/>
            </w:pPr>
            <w:r w:rsidRPr="00DD759E">
              <w:t>Shute Harbour</w:t>
            </w:r>
          </w:p>
        </w:tc>
        <w:tc>
          <w:tcPr>
            <w:tcW w:w="3946" w:type="dxa"/>
            <w:shd w:val="clear" w:color="auto" w:fill="auto"/>
          </w:tcPr>
          <w:p w14:paraId="1070FA15" w14:textId="77777777" w:rsidR="007B0363" w:rsidRPr="00DD759E" w:rsidRDefault="007B0363" w:rsidP="00F311CE">
            <w:pPr>
              <w:pStyle w:val="Tabletext0"/>
            </w:pPr>
            <w:r w:rsidRPr="00DD759E">
              <w:t>North Molle Island and Daydream Island Complex designated motorised water sports area</w:t>
            </w:r>
          </w:p>
        </w:tc>
      </w:tr>
      <w:tr w:rsidR="007B0363" w:rsidRPr="00DD759E" w14:paraId="1070FA1A" w14:textId="77777777" w:rsidTr="00F311CE">
        <w:tc>
          <w:tcPr>
            <w:tcW w:w="421" w:type="dxa"/>
            <w:shd w:val="clear" w:color="auto" w:fill="auto"/>
          </w:tcPr>
          <w:p w14:paraId="1070FA17" w14:textId="77777777" w:rsidR="007B0363" w:rsidRPr="00DD759E" w:rsidRDefault="007B0363" w:rsidP="00F311CE">
            <w:pPr>
              <w:pStyle w:val="Tabletext0"/>
            </w:pPr>
            <w:r w:rsidRPr="00DD759E">
              <w:t>7</w:t>
            </w:r>
          </w:p>
        </w:tc>
        <w:tc>
          <w:tcPr>
            <w:tcW w:w="3945" w:type="dxa"/>
            <w:shd w:val="clear" w:color="auto" w:fill="auto"/>
          </w:tcPr>
          <w:p w14:paraId="1070FA18" w14:textId="77777777" w:rsidR="007B0363" w:rsidRPr="00DD759E" w:rsidRDefault="007B0363" w:rsidP="00F311CE">
            <w:pPr>
              <w:pStyle w:val="Tabletext0"/>
            </w:pPr>
            <w:r w:rsidRPr="00DD759E">
              <w:t>Shute Harbour</w:t>
            </w:r>
          </w:p>
        </w:tc>
        <w:tc>
          <w:tcPr>
            <w:tcW w:w="3946" w:type="dxa"/>
            <w:shd w:val="clear" w:color="auto" w:fill="auto"/>
          </w:tcPr>
          <w:p w14:paraId="1070FA19" w14:textId="77777777" w:rsidR="007B0363" w:rsidRPr="00DD759E" w:rsidRDefault="007B0363" w:rsidP="00F311CE">
            <w:pPr>
              <w:pStyle w:val="Tabletext0"/>
            </w:pPr>
            <w:r w:rsidRPr="00DD759E">
              <w:t>Daydream and West South Molle Islands setting 1 (intensive) area</w:t>
            </w:r>
          </w:p>
        </w:tc>
      </w:tr>
      <w:tr w:rsidR="007B0363" w:rsidRPr="00DD759E" w14:paraId="1070FA1E" w14:textId="77777777" w:rsidTr="00F311CE">
        <w:tc>
          <w:tcPr>
            <w:tcW w:w="421" w:type="dxa"/>
            <w:shd w:val="clear" w:color="auto" w:fill="auto"/>
          </w:tcPr>
          <w:p w14:paraId="1070FA1B" w14:textId="77777777" w:rsidR="007B0363" w:rsidRPr="00DD759E" w:rsidRDefault="007B0363" w:rsidP="00F311CE">
            <w:pPr>
              <w:pStyle w:val="Tabletext0"/>
            </w:pPr>
            <w:r w:rsidRPr="00DD759E">
              <w:t>8</w:t>
            </w:r>
          </w:p>
        </w:tc>
        <w:tc>
          <w:tcPr>
            <w:tcW w:w="3945" w:type="dxa"/>
            <w:shd w:val="clear" w:color="auto" w:fill="auto"/>
          </w:tcPr>
          <w:p w14:paraId="1070FA1C" w14:textId="77777777" w:rsidR="007B0363" w:rsidRPr="00DD759E" w:rsidRDefault="007B0363" w:rsidP="00F311CE">
            <w:pPr>
              <w:pStyle w:val="Tabletext0"/>
            </w:pPr>
            <w:r w:rsidRPr="00DD759E">
              <w:t>Shute Harbour</w:t>
            </w:r>
          </w:p>
        </w:tc>
        <w:tc>
          <w:tcPr>
            <w:tcW w:w="3946" w:type="dxa"/>
            <w:shd w:val="clear" w:color="auto" w:fill="auto"/>
          </w:tcPr>
          <w:p w14:paraId="1070FA1D" w14:textId="77777777" w:rsidR="007B0363" w:rsidRPr="00DD759E" w:rsidRDefault="007B0363" w:rsidP="00F311CE">
            <w:pPr>
              <w:pStyle w:val="Tabletext0"/>
            </w:pPr>
            <w:r w:rsidRPr="00DD759E">
              <w:t>East Mid Molle and South Molle Islands setting 1 (intensive) area</w:t>
            </w:r>
          </w:p>
        </w:tc>
      </w:tr>
      <w:tr w:rsidR="007B0363" w:rsidRPr="00DD759E" w14:paraId="1070FA22" w14:textId="77777777" w:rsidTr="00F311CE">
        <w:tc>
          <w:tcPr>
            <w:tcW w:w="421" w:type="dxa"/>
            <w:shd w:val="clear" w:color="auto" w:fill="auto"/>
          </w:tcPr>
          <w:p w14:paraId="1070FA1F" w14:textId="77777777" w:rsidR="007B0363" w:rsidRPr="00DD759E" w:rsidRDefault="007B0363" w:rsidP="00F311CE">
            <w:pPr>
              <w:pStyle w:val="Tabletext0"/>
            </w:pPr>
            <w:r w:rsidRPr="00DD759E">
              <w:t>9</w:t>
            </w:r>
          </w:p>
        </w:tc>
        <w:tc>
          <w:tcPr>
            <w:tcW w:w="3945" w:type="dxa"/>
            <w:shd w:val="clear" w:color="auto" w:fill="auto"/>
          </w:tcPr>
          <w:p w14:paraId="1070FA20" w14:textId="77777777" w:rsidR="007B0363" w:rsidRPr="00DD759E" w:rsidRDefault="007B0363" w:rsidP="00F311CE">
            <w:pPr>
              <w:pStyle w:val="Tabletext0"/>
            </w:pPr>
            <w:r w:rsidRPr="00DD759E">
              <w:t>Shute Harbour</w:t>
            </w:r>
          </w:p>
        </w:tc>
        <w:tc>
          <w:tcPr>
            <w:tcW w:w="3946" w:type="dxa"/>
            <w:shd w:val="clear" w:color="auto" w:fill="auto"/>
          </w:tcPr>
          <w:p w14:paraId="1070FA21" w14:textId="77777777" w:rsidR="007B0363" w:rsidRPr="00DD759E" w:rsidRDefault="007B0363" w:rsidP="00F311CE">
            <w:pPr>
              <w:pStyle w:val="Tabletext0"/>
            </w:pPr>
            <w:r w:rsidRPr="00DD759E">
              <w:t>Happy and Palm Bay Resorts, Long Island setting 1 (intensive) area</w:t>
            </w:r>
          </w:p>
        </w:tc>
      </w:tr>
      <w:tr w:rsidR="007B0363" w:rsidRPr="00DD759E" w14:paraId="1070FA26" w14:textId="77777777" w:rsidTr="00F311CE">
        <w:tc>
          <w:tcPr>
            <w:tcW w:w="421" w:type="dxa"/>
            <w:shd w:val="clear" w:color="auto" w:fill="auto"/>
          </w:tcPr>
          <w:p w14:paraId="1070FA23" w14:textId="77777777" w:rsidR="007B0363" w:rsidRPr="00DD759E" w:rsidRDefault="007B0363" w:rsidP="00F311CE">
            <w:pPr>
              <w:pStyle w:val="Tabletext0"/>
            </w:pPr>
            <w:r w:rsidRPr="00DD759E">
              <w:t>10</w:t>
            </w:r>
          </w:p>
        </w:tc>
        <w:tc>
          <w:tcPr>
            <w:tcW w:w="3945" w:type="dxa"/>
            <w:shd w:val="clear" w:color="auto" w:fill="auto"/>
          </w:tcPr>
          <w:p w14:paraId="1070FA24" w14:textId="77777777" w:rsidR="007B0363" w:rsidRPr="00DD759E" w:rsidRDefault="007B0363" w:rsidP="00F311CE">
            <w:pPr>
              <w:pStyle w:val="Tabletext0"/>
            </w:pPr>
            <w:r w:rsidRPr="00DD759E">
              <w:t>Shute Harbour</w:t>
            </w:r>
          </w:p>
        </w:tc>
        <w:tc>
          <w:tcPr>
            <w:tcW w:w="3946" w:type="dxa"/>
            <w:shd w:val="clear" w:color="auto" w:fill="auto"/>
          </w:tcPr>
          <w:p w14:paraId="1070FA25" w14:textId="77777777" w:rsidR="007B0363" w:rsidRPr="00DD759E" w:rsidRDefault="007B0363" w:rsidP="00F311CE">
            <w:pPr>
              <w:pStyle w:val="Tabletext0"/>
            </w:pPr>
            <w:r w:rsidRPr="00DD759E">
              <w:t>Woodwark Bay South Location</w:t>
            </w:r>
          </w:p>
        </w:tc>
      </w:tr>
      <w:tr w:rsidR="007B0363" w:rsidRPr="00DD759E" w14:paraId="1070FA2A" w14:textId="77777777" w:rsidTr="00F311CE">
        <w:tc>
          <w:tcPr>
            <w:tcW w:w="421" w:type="dxa"/>
            <w:shd w:val="clear" w:color="auto" w:fill="auto"/>
          </w:tcPr>
          <w:p w14:paraId="1070FA27" w14:textId="77777777" w:rsidR="007B0363" w:rsidRPr="00DD759E" w:rsidRDefault="007B0363" w:rsidP="00F311CE">
            <w:pPr>
              <w:pStyle w:val="Tabletext0"/>
            </w:pPr>
            <w:r w:rsidRPr="00DD759E">
              <w:t>11</w:t>
            </w:r>
          </w:p>
        </w:tc>
        <w:tc>
          <w:tcPr>
            <w:tcW w:w="3945" w:type="dxa"/>
            <w:shd w:val="clear" w:color="auto" w:fill="auto"/>
          </w:tcPr>
          <w:p w14:paraId="1070FA28" w14:textId="77777777" w:rsidR="007B0363" w:rsidRPr="00DD759E" w:rsidRDefault="007B0363" w:rsidP="00F311CE">
            <w:pPr>
              <w:pStyle w:val="Tabletext0"/>
            </w:pPr>
            <w:r w:rsidRPr="00DD759E">
              <w:t>North Molle Island and Daydream Island Complex designated motorised water sports area</w:t>
            </w:r>
          </w:p>
        </w:tc>
        <w:tc>
          <w:tcPr>
            <w:tcW w:w="3946" w:type="dxa"/>
            <w:shd w:val="clear" w:color="auto" w:fill="auto"/>
          </w:tcPr>
          <w:p w14:paraId="1070FA29" w14:textId="77777777" w:rsidR="007B0363" w:rsidRPr="00DD759E" w:rsidRDefault="007B0363" w:rsidP="00F311CE">
            <w:pPr>
              <w:pStyle w:val="Tabletext0"/>
            </w:pPr>
            <w:r w:rsidRPr="00DD759E">
              <w:t>Daydream and West South Molle Islands setting 1 (intensive) area</w:t>
            </w:r>
          </w:p>
        </w:tc>
      </w:tr>
      <w:tr w:rsidR="007B0363" w:rsidRPr="00DD759E" w14:paraId="1070FA2E" w14:textId="77777777" w:rsidTr="00F311CE">
        <w:tc>
          <w:tcPr>
            <w:tcW w:w="421" w:type="dxa"/>
            <w:tcBorders>
              <w:bottom w:val="single" w:sz="2" w:space="0" w:color="auto"/>
            </w:tcBorders>
            <w:shd w:val="clear" w:color="auto" w:fill="auto"/>
          </w:tcPr>
          <w:p w14:paraId="1070FA2B" w14:textId="77777777" w:rsidR="007B0363" w:rsidRPr="00DD759E" w:rsidRDefault="007B0363" w:rsidP="00F311CE">
            <w:pPr>
              <w:pStyle w:val="Tabletext0"/>
            </w:pPr>
            <w:r w:rsidRPr="00DD759E">
              <w:t>12</w:t>
            </w:r>
          </w:p>
        </w:tc>
        <w:tc>
          <w:tcPr>
            <w:tcW w:w="3945" w:type="dxa"/>
            <w:tcBorders>
              <w:bottom w:val="single" w:sz="2" w:space="0" w:color="auto"/>
            </w:tcBorders>
            <w:shd w:val="clear" w:color="auto" w:fill="auto"/>
          </w:tcPr>
          <w:p w14:paraId="1070FA2C" w14:textId="77777777" w:rsidR="007B0363" w:rsidRPr="00DD759E" w:rsidRDefault="007B0363" w:rsidP="00F311CE">
            <w:pPr>
              <w:pStyle w:val="Tabletext0"/>
            </w:pPr>
            <w:r w:rsidRPr="00DD759E">
              <w:t>North Molle Island and Daydream Island Complex designated motorised water sports area</w:t>
            </w:r>
          </w:p>
        </w:tc>
        <w:tc>
          <w:tcPr>
            <w:tcW w:w="3946" w:type="dxa"/>
            <w:tcBorders>
              <w:bottom w:val="single" w:sz="2" w:space="0" w:color="auto"/>
            </w:tcBorders>
            <w:shd w:val="clear" w:color="auto" w:fill="auto"/>
          </w:tcPr>
          <w:p w14:paraId="1070FA2D" w14:textId="77777777" w:rsidR="007B0363" w:rsidRPr="00DD759E" w:rsidRDefault="007B0363" w:rsidP="00F311CE">
            <w:pPr>
              <w:pStyle w:val="Tabletext0"/>
            </w:pPr>
            <w:r w:rsidRPr="00DD759E">
              <w:t>East Mid Molle and South Molle Islands setting 1 (intensive) area</w:t>
            </w:r>
          </w:p>
        </w:tc>
      </w:tr>
      <w:tr w:rsidR="007B0363" w:rsidRPr="00DD759E" w14:paraId="1070FA32" w14:textId="77777777" w:rsidTr="00F311CE">
        <w:tc>
          <w:tcPr>
            <w:tcW w:w="421" w:type="dxa"/>
            <w:tcBorders>
              <w:top w:val="single" w:sz="2" w:space="0" w:color="auto"/>
              <w:bottom w:val="single" w:sz="12" w:space="0" w:color="auto"/>
            </w:tcBorders>
            <w:shd w:val="clear" w:color="auto" w:fill="auto"/>
          </w:tcPr>
          <w:p w14:paraId="1070FA2F" w14:textId="77777777" w:rsidR="007B0363" w:rsidRPr="00DD759E" w:rsidRDefault="007B0363" w:rsidP="00F311CE">
            <w:pPr>
              <w:pStyle w:val="Tabletext0"/>
            </w:pPr>
            <w:r w:rsidRPr="00DD759E">
              <w:t>13</w:t>
            </w:r>
          </w:p>
        </w:tc>
        <w:tc>
          <w:tcPr>
            <w:tcW w:w="3945" w:type="dxa"/>
            <w:tcBorders>
              <w:top w:val="single" w:sz="2" w:space="0" w:color="auto"/>
              <w:bottom w:val="single" w:sz="12" w:space="0" w:color="auto"/>
            </w:tcBorders>
            <w:shd w:val="clear" w:color="auto" w:fill="auto"/>
          </w:tcPr>
          <w:p w14:paraId="1070FA30" w14:textId="77777777" w:rsidR="007B0363" w:rsidRPr="00DD759E" w:rsidRDefault="007B0363" w:rsidP="00F311CE">
            <w:pPr>
              <w:pStyle w:val="Tabletext0"/>
            </w:pPr>
            <w:r w:rsidRPr="00DD759E">
              <w:t>North Molle Island and Daydream Island Complex designated motorised water sports area</w:t>
            </w:r>
          </w:p>
        </w:tc>
        <w:tc>
          <w:tcPr>
            <w:tcW w:w="3946" w:type="dxa"/>
            <w:tcBorders>
              <w:top w:val="single" w:sz="2" w:space="0" w:color="auto"/>
              <w:bottom w:val="single" w:sz="12" w:space="0" w:color="auto"/>
            </w:tcBorders>
            <w:shd w:val="clear" w:color="auto" w:fill="auto"/>
          </w:tcPr>
          <w:p w14:paraId="1070FA31" w14:textId="77777777" w:rsidR="007B0363" w:rsidRPr="00DD759E" w:rsidRDefault="007B0363" w:rsidP="00F311CE">
            <w:pPr>
              <w:pStyle w:val="Tabletext0"/>
            </w:pPr>
            <w:r w:rsidRPr="00DD759E">
              <w:t>Happy and Palm Bay Resorts, Long Island, setting 1 (intensive) area</w:t>
            </w:r>
          </w:p>
        </w:tc>
      </w:tr>
    </w:tbl>
    <w:p w14:paraId="1070FA33" w14:textId="77777777" w:rsidR="007B0363" w:rsidRPr="00DD759E" w:rsidRDefault="007B0363" w:rsidP="007B0363">
      <w:pPr>
        <w:pStyle w:val="SubsectionHead"/>
      </w:pPr>
      <w:r w:rsidRPr="00DD759E">
        <w:t>Exception for transiting non</w:t>
      </w:r>
      <w:r>
        <w:noBreakHyphen/>
      </w:r>
      <w:r w:rsidRPr="00DD759E">
        <w:t>tourist high</w:t>
      </w:r>
      <w:r>
        <w:noBreakHyphen/>
      </w:r>
      <w:r w:rsidRPr="00DD759E">
        <w:t>speed vessels</w:t>
      </w:r>
    </w:p>
    <w:p w14:paraId="1070FA34" w14:textId="77777777" w:rsidR="007B0363" w:rsidRPr="00DD759E" w:rsidRDefault="007B0363" w:rsidP="007B0363">
      <w:pPr>
        <w:pStyle w:val="Subsection"/>
      </w:pPr>
      <w:r w:rsidRPr="00DD759E">
        <w:tab/>
        <w:t>(3)</w:t>
      </w:r>
      <w:r w:rsidRPr="00DD759E">
        <w:tab/>
        <w:t>Despite subclause (1), a person may operate a high</w:t>
      </w:r>
      <w:r>
        <w:noBreakHyphen/>
      </w:r>
      <w:r w:rsidRPr="00DD759E">
        <w:t>speed vessel to transit a setting area otherwise than as part of a tourist program if the person is not, during the transit, operating the vessel for motorised water sport.</w:t>
      </w:r>
    </w:p>
    <w:p w14:paraId="1070FA35" w14:textId="77777777" w:rsidR="007B0363" w:rsidRPr="00DD759E" w:rsidRDefault="007B0363" w:rsidP="007B0363">
      <w:pPr>
        <w:pStyle w:val="SubsectionHead"/>
      </w:pPr>
      <w:r w:rsidRPr="00DD759E">
        <w:t>Prohibition on motorised water sport in certain setting areas</w:t>
      </w:r>
    </w:p>
    <w:p w14:paraId="1070FA36" w14:textId="77777777" w:rsidR="007B0363" w:rsidRPr="00DD759E" w:rsidRDefault="007B0363" w:rsidP="007B0363">
      <w:pPr>
        <w:pStyle w:val="Subsection"/>
      </w:pPr>
      <w:r w:rsidRPr="00DD759E">
        <w:tab/>
        <w:t>(4)</w:t>
      </w:r>
      <w:r w:rsidRPr="00DD759E">
        <w:tab/>
        <w:t>A person must not operate a vessel for motorised water sport in a setting area unless the area is:</w:t>
      </w:r>
    </w:p>
    <w:p w14:paraId="1070FA37" w14:textId="77777777" w:rsidR="007B0363" w:rsidRPr="00DD759E" w:rsidRDefault="007B0363" w:rsidP="007B0363">
      <w:pPr>
        <w:pStyle w:val="Paragraph"/>
      </w:pPr>
      <w:r w:rsidRPr="00DD759E">
        <w:tab/>
        <w:t>(a)</w:t>
      </w:r>
      <w:r w:rsidRPr="00DD759E">
        <w:tab/>
        <w:t>a setting 1 (intensive) area; or</w:t>
      </w:r>
    </w:p>
    <w:p w14:paraId="1070FA38" w14:textId="77777777" w:rsidR="007B0363" w:rsidRPr="00DD759E" w:rsidRDefault="007B0363" w:rsidP="007B0363">
      <w:pPr>
        <w:pStyle w:val="Paragraph"/>
      </w:pPr>
      <w:r w:rsidRPr="00DD759E">
        <w:tab/>
        <w:t>(b)</w:t>
      </w:r>
      <w:r w:rsidRPr="00DD759E">
        <w:tab/>
        <w:t>a designated motorised water sports area.</w:t>
      </w:r>
    </w:p>
    <w:p w14:paraId="1070FA39" w14:textId="77777777" w:rsidR="007B0363" w:rsidRPr="00DD759E" w:rsidRDefault="007B0363" w:rsidP="007B0363">
      <w:pPr>
        <w:pStyle w:val="notetext"/>
      </w:pPr>
      <w:r w:rsidRPr="00DD759E">
        <w:t>Note:</w:t>
      </w:r>
      <w:r w:rsidRPr="00DD759E">
        <w:tab/>
        <w:t>Restrictions apply to vessels operating in a setting area: see clause 2.4.</w:t>
      </w:r>
    </w:p>
    <w:p w14:paraId="1070FA3A" w14:textId="77777777" w:rsidR="007B0363" w:rsidRPr="00DD759E" w:rsidRDefault="007B0363" w:rsidP="007B0363">
      <w:pPr>
        <w:pStyle w:val="SubsectionHead"/>
      </w:pPr>
      <w:r w:rsidRPr="00DD759E">
        <w:t>Limits on large ships operating as part of tourist program</w:t>
      </w:r>
    </w:p>
    <w:p w14:paraId="1070FA3B" w14:textId="77777777" w:rsidR="007B0363" w:rsidRPr="00DD759E" w:rsidRDefault="007B0363" w:rsidP="007B0363">
      <w:pPr>
        <w:pStyle w:val="Subsection"/>
      </w:pPr>
      <w:r w:rsidRPr="00DD759E">
        <w:tab/>
        <w:t>(5)</w:t>
      </w:r>
      <w:r w:rsidRPr="00DD759E">
        <w:tab/>
        <w:t>A person must not operate a large ship as part of a tourist program in the Planning Area except:</w:t>
      </w:r>
    </w:p>
    <w:p w14:paraId="1070FA3C" w14:textId="77777777" w:rsidR="007B0363" w:rsidRPr="00DD759E" w:rsidRDefault="007B0363" w:rsidP="007B0363">
      <w:pPr>
        <w:pStyle w:val="Paragraph"/>
      </w:pPr>
      <w:r w:rsidRPr="00DD759E">
        <w:tab/>
        <w:t>(a)</w:t>
      </w:r>
      <w:r w:rsidRPr="00DD759E">
        <w:tab/>
        <w:t>in the General Use Zone; or</w:t>
      </w:r>
    </w:p>
    <w:p w14:paraId="1070FA3D" w14:textId="77777777" w:rsidR="007B0363" w:rsidRPr="00DD759E" w:rsidRDefault="007B0363" w:rsidP="007B0363">
      <w:pPr>
        <w:pStyle w:val="Paragraph"/>
      </w:pPr>
      <w:r w:rsidRPr="00DD759E">
        <w:tab/>
        <w:t>(b)</w:t>
      </w:r>
      <w:r w:rsidRPr="00DD759E">
        <w:tab/>
        <w:t>in a Shipping Area; or</w:t>
      </w:r>
    </w:p>
    <w:p w14:paraId="1070FA3E" w14:textId="77777777" w:rsidR="007B0363" w:rsidRPr="00DD759E" w:rsidRDefault="007B0363" w:rsidP="007B0363">
      <w:pPr>
        <w:pStyle w:val="Paragraph"/>
      </w:pPr>
      <w:r w:rsidRPr="00DD759E">
        <w:tab/>
        <w:t>(c)</w:t>
      </w:r>
      <w:r w:rsidRPr="00DD759E">
        <w:tab/>
        <w:t>to anchor at, or transit to or from, a designated anchorage.</w:t>
      </w:r>
    </w:p>
    <w:p w14:paraId="1070FA3F" w14:textId="77777777" w:rsidR="007B0363" w:rsidRPr="00DD759E" w:rsidRDefault="007B0363" w:rsidP="007B0363">
      <w:pPr>
        <w:pStyle w:val="notetext"/>
      </w:pPr>
      <w:r w:rsidRPr="00DD759E">
        <w:t>Note:</w:t>
      </w:r>
      <w:r w:rsidRPr="00DD759E">
        <w:tab/>
        <w:t>The General Use Zone and the Shipping Area are set out in the Schedule to the Zoning Plan.</w:t>
      </w:r>
    </w:p>
    <w:p w14:paraId="1070FA40" w14:textId="77777777" w:rsidR="007B0363" w:rsidRPr="00DD759E" w:rsidRDefault="007B0363" w:rsidP="007B0363">
      <w:pPr>
        <w:pStyle w:val="SubsectionHead"/>
      </w:pPr>
      <w:r w:rsidRPr="00DD759E">
        <w:t>Limits on cruise ship’s tenders operating as part of tourist program</w:t>
      </w:r>
    </w:p>
    <w:p w14:paraId="1070FA41" w14:textId="77777777" w:rsidR="007B0363" w:rsidRPr="00DD759E" w:rsidRDefault="007B0363" w:rsidP="007B0363">
      <w:pPr>
        <w:pStyle w:val="Subsection"/>
      </w:pPr>
      <w:r w:rsidRPr="00DD759E">
        <w:tab/>
        <w:t>(6)</w:t>
      </w:r>
      <w:r w:rsidRPr="00DD759E">
        <w:tab/>
        <w:t>A person must not operate a cruise ship’s tender in the Planning Area to conduct tourist program activities, except when transiting between the cruise ship and:</w:t>
      </w:r>
    </w:p>
    <w:p w14:paraId="1070FA42" w14:textId="77777777" w:rsidR="007B0363" w:rsidRPr="00DD759E" w:rsidRDefault="007B0363" w:rsidP="007B0363">
      <w:pPr>
        <w:pStyle w:val="Paragraph"/>
      </w:pPr>
      <w:r w:rsidRPr="00DD759E">
        <w:tab/>
        <w:t>(a)</w:t>
      </w:r>
      <w:r w:rsidRPr="00DD759E">
        <w:tab/>
        <w:t>a place outside the Planning Area; or</w:t>
      </w:r>
    </w:p>
    <w:p w14:paraId="1070FA43" w14:textId="77777777" w:rsidR="007B0363" w:rsidRPr="00DD759E" w:rsidRDefault="007B0363" w:rsidP="007B0363">
      <w:pPr>
        <w:pStyle w:val="Paragraph"/>
      </w:pPr>
      <w:r w:rsidRPr="00DD759E">
        <w:tab/>
        <w:t>(b)</w:t>
      </w:r>
      <w:r w:rsidRPr="00DD759E">
        <w:tab/>
        <w:t>a tourist facility within, or partly within, the Planning Area.</w:t>
      </w:r>
    </w:p>
    <w:p w14:paraId="1070FA44" w14:textId="77777777" w:rsidR="009871E8" w:rsidRDefault="009871E8" w:rsidP="00B353AE">
      <w:pPr>
        <w:pStyle w:val="ActHead3"/>
        <w:pageBreakBefore/>
      </w:pPr>
      <w:bookmarkStart w:id="104" w:name="_Toc501379782"/>
      <w:r w:rsidRPr="00C42506">
        <w:rPr>
          <w:rStyle w:val="CharDivNo"/>
        </w:rPr>
        <w:t>Division 3</w:t>
      </w:r>
      <w:r w:rsidR="00C42506" w:rsidRPr="00C42506">
        <w:t>—</w:t>
      </w:r>
      <w:r w:rsidRPr="00C42506">
        <w:rPr>
          <w:rStyle w:val="CharDivText"/>
        </w:rPr>
        <w:t>Wildlife protection</w:t>
      </w:r>
      <w:bookmarkEnd w:id="104"/>
    </w:p>
    <w:p w14:paraId="1070FA45" w14:textId="77777777" w:rsidR="00AA790C" w:rsidRPr="00DD759E" w:rsidRDefault="00AA790C" w:rsidP="00AA790C">
      <w:pPr>
        <w:pStyle w:val="ActHead5"/>
      </w:pPr>
      <w:bookmarkStart w:id="105" w:name="_Toc501379783"/>
      <w:r w:rsidRPr="00DD759E">
        <w:rPr>
          <w:rStyle w:val="CharSectno"/>
        </w:rPr>
        <w:t>2.11</w:t>
      </w:r>
      <w:r w:rsidRPr="00DD759E">
        <w:t xml:space="preserve">  Activities in or near significant bird sites</w:t>
      </w:r>
      <w:bookmarkEnd w:id="105"/>
    </w:p>
    <w:p w14:paraId="1070FA46" w14:textId="77777777" w:rsidR="00AA790C" w:rsidRPr="00DD759E" w:rsidRDefault="00AA790C" w:rsidP="00AA790C">
      <w:pPr>
        <w:pStyle w:val="SubsectionHead"/>
      </w:pPr>
      <w:r w:rsidRPr="00DD759E">
        <w:t>Permanent ban on aircraft operation below 1,500 feet within 1,000 metres</w:t>
      </w:r>
    </w:p>
    <w:p w14:paraId="1070FA47" w14:textId="77777777" w:rsidR="00AA790C" w:rsidRPr="00DD759E" w:rsidRDefault="00AA790C" w:rsidP="00AA790C">
      <w:pPr>
        <w:pStyle w:val="Subsection"/>
      </w:pPr>
      <w:r w:rsidRPr="00DD759E">
        <w:tab/>
        <w:t>(1)</w:t>
      </w:r>
      <w:r w:rsidRPr="00DD759E">
        <w:tab/>
        <w:t>A person must not operate an aircraft, below 1,500 feet (above ground or water), to approach within 1,000 metres of any of the following significant bird sites:</w:t>
      </w:r>
    </w:p>
    <w:p w14:paraId="1070FA48" w14:textId="77777777" w:rsidR="00AA790C" w:rsidRPr="00DD759E" w:rsidRDefault="00AA790C" w:rsidP="00AA790C">
      <w:pPr>
        <w:pStyle w:val="Paragraph"/>
      </w:pPr>
      <w:r w:rsidRPr="00DD759E">
        <w:tab/>
        <w:t>(a)</w:t>
      </w:r>
      <w:r w:rsidRPr="00DD759E">
        <w:tab/>
        <w:t>Bird Island;</w:t>
      </w:r>
    </w:p>
    <w:p w14:paraId="1070FA49" w14:textId="77777777" w:rsidR="00AA790C" w:rsidRPr="00DD759E" w:rsidRDefault="00AA790C" w:rsidP="00AA790C">
      <w:pPr>
        <w:pStyle w:val="Paragraph"/>
      </w:pPr>
      <w:r w:rsidRPr="00DD759E">
        <w:tab/>
        <w:t>(b)</w:t>
      </w:r>
      <w:r w:rsidRPr="00DD759E">
        <w:tab/>
        <w:t>East Rock;</w:t>
      </w:r>
    </w:p>
    <w:p w14:paraId="1070FA4A" w14:textId="77777777" w:rsidR="00AA790C" w:rsidRPr="00DD759E" w:rsidRDefault="00AA790C" w:rsidP="00AA790C">
      <w:pPr>
        <w:pStyle w:val="Paragraph"/>
      </w:pPr>
      <w:r w:rsidRPr="00DD759E">
        <w:tab/>
        <w:t>(c)</w:t>
      </w:r>
      <w:r w:rsidRPr="00DD759E">
        <w:tab/>
        <w:t>Edwin Rock;</w:t>
      </w:r>
    </w:p>
    <w:p w14:paraId="1070FA4B" w14:textId="77777777" w:rsidR="00AA790C" w:rsidRPr="00DD759E" w:rsidRDefault="00AA790C" w:rsidP="00AA790C">
      <w:pPr>
        <w:pStyle w:val="Paragraph"/>
      </w:pPr>
      <w:r w:rsidRPr="00DD759E">
        <w:tab/>
        <w:t>(d)</w:t>
      </w:r>
      <w:r w:rsidRPr="00DD759E">
        <w:tab/>
        <w:t>Eshelby Islands.</w:t>
      </w:r>
    </w:p>
    <w:p w14:paraId="1070FA4C" w14:textId="77777777" w:rsidR="00AA790C" w:rsidRPr="00DD759E" w:rsidRDefault="00AA790C" w:rsidP="00AA790C">
      <w:pPr>
        <w:pStyle w:val="SubsectionHead"/>
      </w:pPr>
      <w:r w:rsidRPr="00DD759E">
        <w:t>Seasonal ban on aircraft operation below 1,500 feet within 1,000 metres</w:t>
      </w:r>
    </w:p>
    <w:p w14:paraId="1070FA4D" w14:textId="77777777" w:rsidR="00AA790C" w:rsidRPr="00DD759E" w:rsidRDefault="00AA790C" w:rsidP="00AA790C">
      <w:pPr>
        <w:pStyle w:val="Subsection"/>
      </w:pPr>
      <w:r w:rsidRPr="00DD759E">
        <w:tab/>
        <w:t>(2)</w:t>
      </w:r>
      <w:r w:rsidRPr="00DD759E">
        <w:tab/>
        <w:t>A person must not operate an aircraft, below 1,500 feet (above ground or water), to approach within 1,000 metres of any of the following significant bird sites between 1 October and the next 31 March:</w:t>
      </w:r>
    </w:p>
    <w:p w14:paraId="1070FA4E" w14:textId="77777777" w:rsidR="00AA790C" w:rsidRPr="00DD759E" w:rsidRDefault="00AA790C" w:rsidP="00AA790C">
      <w:pPr>
        <w:pStyle w:val="Paragraph"/>
      </w:pPr>
      <w:r w:rsidRPr="00DD759E">
        <w:tab/>
        <w:t>(a)</w:t>
      </w:r>
      <w:r w:rsidRPr="00DD759E">
        <w:tab/>
        <w:t>Armit Island (southern beach only);</w:t>
      </w:r>
    </w:p>
    <w:p w14:paraId="1070FA4F" w14:textId="77777777" w:rsidR="00AA790C" w:rsidRPr="00DD759E" w:rsidRDefault="00AA790C" w:rsidP="00AA790C">
      <w:pPr>
        <w:pStyle w:val="Paragraph"/>
      </w:pPr>
      <w:r w:rsidRPr="00DD759E">
        <w:tab/>
        <w:t>(b)</w:t>
      </w:r>
      <w:r w:rsidRPr="00DD759E">
        <w:tab/>
        <w:t>Armit Islets (No 1);</w:t>
      </w:r>
    </w:p>
    <w:p w14:paraId="1070FA50" w14:textId="77777777" w:rsidR="00AA790C" w:rsidRPr="00DD759E" w:rsidRDefault="00AA790C" w:rsidP="00AA790C">
      <w:pPr>
        <w:pStyle w:val="Paragraph"/>
      </w:pPr>
      <w:r w:rsidRPr="00DD759E">
        <w:tab/>
        <w:t>(c)</w:t>
      </w:r>
      <w:r w:rsidRPr="00DD759E">
        <w:tab/>
        <w:t>Double Cone Island (western island only);</w:t>
      </w:r>
    </w:p>
    <w:p w14:paraId="1070FA51" w14:textId="77777777" w:rsidR="00AA790C" w:rsidRPr="00DD759E" w:rsidRDefault="00AA790C" w:rsidP="00AA790C">
      <w:pPr>
        <w:pStyle w:val="Paragraph"/>
      </w:pPr>
      <w:r w:rsidRPr="00DD759E">
        <w:tab/>
        <w:t>(d)</w:t>
      </w:r>
      <w:r w:rsidRPr="00DD759E">
        <w:tab/>
        <w:t>Grassy Island (southern beach only);</w:t>
      </w:r>
    </w:p>
    <w:p w14:paraId="1070FA52" w14:textId="77777777" w:rsidR="00AA790C" w:rsidRPr="00DD759E" w:rsidRDefault="00AA790C" w:rsidP="00AA790C">
      <w:pPr>
        <w:pStyle w:val="Paragraph"/>
      </w:pPr>
      <w:r w:rsidRPr="00DD759E">
        <w:tab/>
        <w:t>(e)</w:t>
      </w:r>
      <w:r w:rsidRPr="00DD759E">
        <w:tab/>
        <w:t>Olden Rock (south of Olden Island);</w:t>
      </w:r>
    </w:p>
    <w:p w14:paraId="1070FA53" w14:textId="77777777" w:rsidR="00AA790C" w:rsidRPr="00DD759E" w:rsidRDefault="00AA790C" w:rsidP="00AA790C">
      <w:pPr>
        <w:pStyle w:val="Paragraph"/>
      </w:pPr>
      <w:r w:rsidRPr="00DD759E">
        <w:tab/>
        <w:t>(f)</w:t>
      </w:r>
      <w:r w:rsidRPr="00DD759E">
        <w:tab/>
        <w:t>Shaw Island (beach east of Burning Point);</w:t>
      </w:r>
    </w:p>
    <w:p w14:paraId="1070FA54" w14:textId="77777777" w:rsidR="00AA790C" w:rsidRPr="00DD759E" w:rsidRDefault="00AA790C" w:rsidP="00AA790C">
      <w:pPr>
        <w:pStyle w:val="Paragraph"/>
      </w:pPr>
      <w:r w:rsidRPr="00DD759E">
        <w:tab/>
        <w:t>(g)</w:t>
      </w:r>
      <w:r w:rsidRPr="00DD759E">
        <w:tab/>
        <w:t>South Repulse Island (western beach only).</w:t>
      </w:r>
    </w:p>
    <w:p w14:paraId="1070FA55" w14:textId="77777777" w:rsidR="00AA790C" w:rsidRPr="00DD759E" w:rsidRDefault="00AA790C" w:rsidP="00AA790C">
      <w:pPr>
        <w:pStyle w:val="SubsectionHead"/>
      </w:pPr>
      <w:r w:rsidRPr="00DD759E">
        <w:t>Seasonal no</w:t>
      </w:r>
      <w:r>
        <w:noBreakHyphen/>
      </w:r>
      <w:r w:rsidRPr="00DD759E">
        <w:t>go zones for vessels</w:t>
      </w:r>
    </w:p>
    <w:p w14:paraId="1070FA56" w14:textId="77777777" w:rsidR="00AA790C" w:rsidRPr="00DD759E" w:rsidRDefault="00AA790C" w:rsidP="00AA790C">
      <w:pPr>
        <w:pStyle w:val="Subsection"/>
      </w:pPr>
      <w:r w:rsidRPr="00DD759E">
        <w:tab/>
        <w:t>(3)</w:t>
      </w:r>
      <w:r w:rsidRPr="00DD759E">
        <w:tab/>
        <w:t>A person must not operate a vessel within any of the following significant bird sites between 1 October and the next 31 March:</w:t>
      </w:r>
    </w:p>
    <w:p w14:paraId="1070FA57" w14:textId="77777777" w:rsidR="00AA790C" w:rsidRPr="00DD759E" w:rsidRDefault="00AA790C" w:rsidP="00AA790C">
      <w:pPr>
        <w:pStyle w:val="Paragraph"/>
      </w:pPr>
      <w:r w:rsidRPr="00DD759E">
        <w:tab/>
        <w:t>(a)</w:t>
      </w:r>
      <w:r w:rsidRPr="00DD759E">
        <w:tab/>
        <w:t>East Rock;</w:t>
      </w:r>
    </w:p>
    <w:p w14:paraId="1070FA58" w14:textId="77777777" w:rsidR="00AA790C" w:rsidRPr="00DD759E" w:rsidRDefault="00AA790C" w:rsidP="00AA790C">
      <w:pPr>
        <w:pStyle w:val="Paragraph"/>
      </w:pPr>
      <w:r w:rsidRPr="00DD759E">
        <w:tab/>
        <w:t>(b)</w:t>
      </w:r>
      <w:r w:rsidRPr="00DD759E">
        <w:tab/>
        <w:t>Edwin Rock;</w:t>
      </w:r>
    </w:p>
    <w:p w14:paraId="1070FA59" w14:textId="77777777" w:rsidR="00AA790C" w:rsidRPr="00DD759E" w:rsidRDefault="00AA790C" w:rsidP="00AA790C">
      <w:pPr>
        <w:pStyle w:val="Paragraph"/>
      </w:pPr>
      <w:r w:rsidRPr="00DD759E">
        <w:tab/>
        <w:t>(c)</w:t>
      </w:r>
      <w:r w:rsidRPr="00DD759E">
        <w:tab/>
        <w:t>Olden Rock (south of Olden Island).</w:t>
      </w:r>
    </w:p>
    <w:p w14:paraId="1070FA5A" w14:textId="77777777" w:rsidR="00AA790C" w:rsidRPr="00DD759E" w:rsidRDefault="00AA790C" w:rsidP="00AA790C">
      <w:pPr>
        <w:pStyle w:val="notetext"/>
      </w:pPr>
      <w:r w:rsidRPr="00DD759E">
        <w:t>Note:</w:t>
      </w:r>
      <w:r w:rsidRPr="00DD759E">
        <w:tab/>
        <w:t>Eshelby Islands are located with a Preservation (pink) Zone under the Zoning Plan. Access to these islands is limited and only in accordance with the Zoning Plan.</w:t>
      </w:r>
    </w:p>
    <w:p w14:paraId="1070FA5B" w14:textId="77777777" w:rsidR="00AA790C" w:rsidRPr="00DD759E" w:rsidRDefault="00AA790C" w:rsidP="00AA790C">
      <w:pPr>
        <w:pStyle w:val="SubsectionHead"/>
      </w:pPr>
      <w:r w:rsidRPr="00DD759E">
        <w:t>Permanent speed limit for vessels in Bird Island significant bird site</w:t>
      </w:r>
    </w:p>
    <w:p w14:paraId="1070FA5C" w14:textId="77777777" w:rsidR="00AA790C" w:rsidRPr="00DD759E" w:rsidRDefault="00AA790C" w:rsidP="00AA790C">
      <w:pPr>
        <w:pStyle w:val="Subsection"/>
      </w:pPr>
      <w:r w:rsidRPr="00DD759E">
        <w:tab/>
        <w:t>(4)</w:t>
      </w:r>
      <w:r w:rsidRPr="00DD759E">
        <w:tab/>
        <w:t>A person must not operate a vessel at a speed greater than 6 knots within the Bird Island significant bird site.</w:t>
      </w:r>
    </w:p>
    <w:p w14:paraId="1070FA5D" w14:textId="77777777" w:rsidR="00AA790C" w:rsidRPr="00DD759E" w:rsidRDefault="00AA790C" w:rsidP="00AA790C">
      <w:pPr>
        <w:pStyle w:val="SubsectionHead"/>
      </w:pPr>
      <w:r w:rsidRPr="00DD759E">
        <w:t>Seasonal speed limits for vessels</w:t>
      </w:r>
    </w:p>
    <w:p w14:paraId="1070FA5E" w14:textId="77777777" w:rsidR="00AA790C" w:rsidRPr="00DD759E" w:rsidRDefault="00AA790C" w:rsidP="00AA790C">
      <w:pPr>
        <w:pStyle w:val="Subsection"/>
      </w:pPr>
      <w:r w:rsidRPr="00DD759E">
        <w:tab/>
        <w:t>(5)</w:t>
      </w:r>
      <w:r w:rsidRPr="00DD759E">
        <w:tab/>
        <w:t>A person must not operate a vessel at a speed greater than 6 knots within any of the following significant bird sites between 1 October and the next 31 March:</w:t>
      </w:r>
    </w:p>
    <w:p w14:paraId="1070FA5F" w14:textId="77777777" w:rsidR="00AA790C" w:rsidRPr="00DD759E" w:rsidRDefault="00AA790C" w:rsidP="00AA790C">
      <w:pPr>
        <w:pStyle w:val="Paragraph"/>
      </w:pPr>
      <w:r w:rsidRPr="00DD759E">
        <w:tab/>
        <w:t>(a)</w:t>
      </w:r>
      <w:r w:rsidRPr="00DD759E">
        <w:tab/>
        <w:t>Armit Island (southern beach only);</w:t>
      </w:r>
    </w:p>
    <w:p w14:paraId="1070FA60" w14:textId="77777777" w:rsidR="00AA790C" w:rsidRPr="00DD759E" w:rsidRDefault="00AA790C" w:rsidP="00AA790C">
      <w:pPr>
        <w:pStyle w:val="Paragraph"/>
      </w:pPr>
      <w:r w:rsidRPr="00DD759E">
        <w:tab/>
        <w:t>(b)</w:t>
      </w:r>
      <w:r w:rsidRPr="00DD759E">
        <w:tab/>
        <w:t>Armit Islets (No 1);</w:t>
      </w:r>
    </w:p>
    <w:p w14:paraId="1070FA61" w14:textId="77777777" w:rsidR="00AA790C" w:rsidRPr="00DD759E" w:rsidRDefault="00AA790C" w:rsidP="00AA790C">
      <w:pPr>
        <w:pStyle w:val="Paragraph"/>
      </w:pPr>
      <w:r w:rsidRPr="00DD759E">
        <w:tab/>
        <w:t>(c)</w:t>
      </w:r>
      <w:r w:rsidRPr="00DD759E">
        <w:tab/>
        <w:t>Double Cone Island (western island only);</w:t>
      </w:r>
    </w:p>
    <w:p w14:paraId="1070FA62" w14:textId="77777777" w:rsidR="00AA790C" w:rsidRPr="00DD759E" w:rsidRDefault="00AA790C" w:rsidP="00AA790C">
      <w:pPr>
        <w:pStyle w:val="Paragraph"/>
      </w:pPr>
      <w:r w:rsidRPr="00DD759E">
        <w:tab/>
        <w:t>(d)</w:t>
      </w:r>
      <w:r w:rsidRPr="00DD759E">
        <w:tab/>
        <w:t>Grassy Island (southern beach only);</w:t>
      </w:r>
    </w:p>
    <w:p w14:paraId="1070FA63" w14:textId="77777777" w:rsidR="00AA790C" w:rsidRPr="00DD759E" w:rsidRDefault="00AA790C" w:rsidP="00AA790C">
      <w:pPr>
        <w:pStyle w:val="Paragraph"/>
      </w:pPr>
      <w:r w:rsidRPr="00DD759E">
        <w:tab/>
        <w:t>(e)</w:t>
      </w:r>
      <w:r w:rsidRPr="00DD759E">
        <w:tab/>
        <w:t>Shaw Island (beach east of Burning Point);</w:t>
      </w:r>
    </w:p>
    <w:p w14:paraId="1070FA64" w14:textId="77777777" w:rsidR="00AA790C" w:rsidRPr="00DD759E" w:rsidRDefault="00AA790C" w:rsidP="00AA790C">
      <w:pPr>
        <w:pStyle w:val="Paragraph"/>
      </w:pPr>
      <w:r w:rsidRPr="00DD759E">
        <w:tab/>
        <w:t>(f)</w:t>
      </w:r>
      <w:r w:rsidRPr="00DD759E">
        <w:tab/>
        <w:t>South Repulse Island (western beach only).</w:t>
      </w:r>
    </w:p>
    <w:p w14:paraId="1070FA65" w14:textId="77777777" w:rsidR="00AA790C" w:rsidRPr="00DD759E" w:rsidRDefault="00AA790C" w:rsidP="00AA790C">
      <w:pPr>
        <w:pStyle w:val="Subsection"/>
      </w:pPr>
      <w:r w:rsidRPr="00DD759E">
        <w:tab/>
        <w:t>(6)</w:t>
      </w:r>
      <w:r w:rsidRPr="00DD759E">
        <w:tab/>
        <w:t>A person must not operate a vessel at a speed greater than 6 knots within any of the following significant bird sites between 1 April and the next 30 September:</w:t>
      </w:r>
    </w:p>
    <w:p w14:paraId="1070FA66" w14:textId="77777777" w:rsidR="00AA790C" w:rsidRPr="00DD759E" w:rsidRDefault="00AA790C" w:rsidP="00AA790C">
      <w:pPr>
        <w:pStyle w:val="Paragraph"/>
      </w:pPr>
      <w:r w:rsidRPr="00DD759E">
        <w:tab/>
        <w:t>(a)</w:t>
      </w:r>
      <w:r w:rsidRPr="00DD759E">
        <w:tab/>
        <w:t>East Rock;</w:t>
      </w:r>
    </w:p>
    <w:p w14:paraId="1070FA67" w14:textId="77777777" w:rsidR="00AA790C" w:rsidRPr="00DD759E" w:rsidRDefault="00AA790C" w:rsidP="00AA790C">
      <w:pPr>
        <w:pStyle w:val="Paragraph"/>
      </w:pPr>
      <w:r w:rsidRPr="00DD759E">
        <w:tab/>
        <w:t>(b)</w:t>
      </w:r>
      <w:r w:rsidRPr="00DD759E">
        <w:tab/>
        <w:t>Edwin Rock.</w:t>
      </w:r>
    </w:p>
    <w:p w14:paraId="1070FA68" w14:textId="77777777" w:rsidR="009871E8" w:rsidRDefault="009871E8" w:rsidP="00C42506">
      <w:pPr>
        <w:pStyle w:val="ActHead5"/>
      </w:pPr>
      <w:bookmarkStart w:id="106" w:name="_Toc501379784"/>
      <w:r w:rsidRPr="00C42506">
        <w:rPr>
          <w:rStyle w:val="CharSectno"/>
        </w:rPr>
        <w:t>2.12</w:t>
      </w:r>
      <w:r w:rsidR="00C42506" w:rsidRPr="00C42506">
        <w:t xml:space="preserve">  </w:t>
      </w:r>
      <w:r w:rsidRPr="00C42506">
        <w:t>Protecting coral</w:t>
      </w:r>
      <w:bookmarkEnd w:id="106"/>
    </w:p>
    <w:p w14:paraId="1070FA69" w14:textId="77777777" w:rsidR="009871E8" w:rsidRDefault="009871E8" w:rsidP="00C42506">
      <w:pPr>
        <w:pStyle w:val="Subsection"/>
      </w:pPr>
      <w:r>
        <w:tab/>
      </w:r>
      <w:r w:rsidRPr="00C42506">
        <w:t>(1)</w:t>
      </w:r>
      <w:r>
        <w:tab/>
      </w:r>
      <w:r w:rsidRPr="00C42506">
        <w:t>A person must not damage coral.</w:t>
      </w:r>
    </w:p>
    <w:p w14:paraId="1070FA6A" w14:textId="77777777" w:rsidR="009871E8" w:rsidRDefault="009871E8" w:rsidP="00C42506">
      <w:pPr>
        <w:pStyle w:val="Subsection"/>
      </w:pPr>
      <w:r>
        <w:tab/>
      </w:r>
      <w:r w:rsidRPr="00C42506">
        <w:t>(2)</w:t>
      </w:r>
      <w:r>
        <w:tab/>
      </w:r>
      <w:r w:rsidRPr="00C42506">
        <w:t>The conduct prohibited by subclause (1) does not include:</w:t>
      </w:r>
    </w:p>
    <w:p w14:paraId="1070FA6B" w14:textId="77777777" w:rsidR="009871E8" w:rsidRPr="00C42506" w:rsidRDefault="009871E8" w:rsidP="00C42506">
      <w:pPr>
        <w:pStyle w:val="Paragraph"/>
      </w:pPr>
      <w:r w:rsidRPr="00C42506">
        <w:tab/>
        <w:t>(a)</w:t>
      </w:r>
      <w:r w:rsidRPr="00C42506">
        <w:tab/>
        <w:t>damaging coral by anchoring, if the person who anchors takes reasonable care to avoid damaging the coral, and an anchor of the kind commonly called a reef pick is used; or</w:t>
      </w:r>
    </w:p>
    <w:p w14:paraId="1070FA6C" w14:textId="77777777" w:rsidR="009871E8" w:rsidRPr="00C42506" w:rsidRDefault="009871E8" w:rsidP="00C42506">
      <w:pPr>
        <w:pStyle w:val="Paragraph"/>
      </w:pPr>
      <w:r w:rsidRPr="00C42506">
        <w:tab/>
        <w:t>(b)</w:t>
      </w:r>
      <w:r w:rsidRPr="00C42506">
        <w:tab/>
      </w:r>
      <w:r w:rsidR="00DB26CD" w:rsidRPr="00C42506">
        <w:t>taking</w:t>
      </w:r>
      <w:r w:rsidRPr="00C42506">
        <w:t xml:space="preserve"> coral in accordance with a relevant permission.</w:t>
      </w:r>
    </w:p>
    <w:p w14:paraId="1070FA6D" w14:textId="77777777" w:rsidR="007B0363" w:rsidRPr="00DD759E" w:rsidRDefault="007B0363" w:rsidP="007B0363">
      <w:pPr>
        <w:pStyle w:val="Subsection"/>
      </w:pPr>
      <w:r w:rsidRPr="00DD759E">
        <w:tab/>
        <w:t>(3)</w:t>
      </w:r>
      <w:r w:rsidRPr="00DD759E">
        <w:tab/>
        <w:t>A person must not drop an anchor for a vessel, an aircraft, or any other facility in a no</w:t>
      </w:r>
      <w:r>
        <w:noBreakHyphen/>
      </w:r>
      <w:r w:rsidRPr="00DD759E">
        <w:t>anchoring area.</w:t>
      </w:r>
    </w:p>
    <w:p w14:paraId="1070FA6E" w14:textId="77777777" w:rsidR="007B0363" w:rsidRPr="00DD759E" w:rsidRDefault="007B0363" w:rsidP="007B0363">
      <w:pPr>
        <w:pStyle w:val="notetext"/>
      </w:pPr>
      <w:r w:rsidRPr="00DD759E">
        <w:t>Note 1:</w:t>
      </w:r>
      <w:r w:rsidRPr="00DD759E">
        <w:tab/>
        <w:t>The Regulations list the no</w:t>
      </w:r>
      <w:r>
        <w:noBreakHyphen/>
      </w:r>
      <w:r w:rsidRPr="00DD759E">
        <w:t>anchoring areas.</w:t>
      </w:r>
    </w:p>
    <w:p w14:paraId="1070FA6F" w14:textId="77777777" w:rsidR="007B0363" w:rsidRPr="00DD759E" w:rsidRDefault="007B0363" w:rsidP="007B0363">
      <w:pPr>
        <w:pStyle w:val="notetext"/>
      </w:pPr>
      <w:r w:rsidRPr="00DD759E">
        <w:t>Note 2:</w:t>
      </w:r>
      <w:r w:rsidRPr="00DD759E">
        <w:tab/>
        <w:t>This subclause does not prohibit a person from causing a vessel, aircraft or other facility to become or remain stationary in a no</w:t>
      </w:r>
      <w:r>
        <w:noBreakHyphen/>
      </w:r>
      <w:r w:rsidRPr="00DD759E">
        <w:t>anchoring area without the dropping of an anchor.</w:t>
      </w:r>
    </w:p>
    <w:p w14:paraId="1070FA70" w14:textId="77777777" w:rsidR="009871E8" w:rsidRDefault="009871E8" w:rsidP="00B353AE">
      <w:pPr>
        <w:pStyle w:val="ActHead3"/>
        <w:pageBreakBefore/>
      </w:pPr>
      <w:bookmarkStart w:id="107" w:name="_Toc501379785"/>
      <w:r w:rsidRPr="00C42506">
        <w:rPr>
          <w:rStyle w:val="CharDivNo"/>
        </w:rPr>
        <w:t>Division 4</w:t>
      </w:r>
      <w:r w:rsidR="00C42506" w:rsidRPr="00C42506">
        <w:t>—</w:t>
      </w:r>
      <w:r w:rsidRPr="00C42506">
        <w:rPr>
          <w:rStyle w:val="CharDivText"/>
        </w:rPr>
        <w:t>Other activities</w:t>
      </w:r>
      <w:bookmarkEnd w:id="107"/>
    </w:p>
    <w:p w14:paraId="1070FA71" w14:textId="77777777" w:rsidR="009871E8" w:rsidRDefault="009871E8" w:rsidP="00C42506">
      <w:pPr>
        <w:pStyle w:val="ActHead5"/>
      </w:pPr>
      <w:bookmarkStart w:id="108" w:name="_Toc501379786"/>
      <w:r w:rsidRPr="00C42506">
        <w:rPr>
          <w:rStyle w:val="CharSectno"/>
        </w:rPr>
        <w:t>2.14</w:t>
      </w:r>
      <w:r w:rsidR="00C42506" w:rsidRPr="00C42506">
        <w:t xml:space="preserve">  </w:t>
      </w:r>
      <w:r w:rsidRPr="00C42506">
        <w:t>Certain commercial activities</w:t>
      </w:r>
      <w:bookmarkEnd w:id="108"/>
    </w:p>
    <w:p w14:paraId="1070FA72" w14:textId="77777777" w:rsidR="009871E8" w:rsidRDefault="009871E8" w:rsidP="00C42506">
      <w:pPr>
        <w:pStyle w:val="Subsection"/>
      </w:pPr>
      <w:r>
        <w:tab/>
      </w:r>
      <w:r w:rsidRPr="00C42506">
        <w:t>(1)</w:t>
      </w:r>
      <w:r>
        <w:tab/>
      </w:r>
      <w:r w:rsidRPr="00C42506">
        <w:t xml:space="preserve">Except in a setting 1 </w:t>
      </w:r>
      <w:r w:rsidR="007B0363" w:rsidRPr="00DD759E">
        <w:t>(intensive)</w:t>
      </w:r>
      <w:r w:rsidR="007B0363">
        <w:t xml:space="preserve"> </w:t>
      </w:r>
      <w:r w:rsidRPr="00C42506">
        <w:t>area, a person must not carry on a retail operation in the Planning Area.</w:t>
      </w:r>
    </w:p>
    <w:p w14:paraId="1070FA73" w14:textId="77777777" w:rsidR="009871E8" w:rsidRDefault="00C42506" w:rsidP="00C42506">
      <w:pPr>
        <w:pStyle w:val="notetext"/>
      </w:pPr>
      <w:r w:rsidRPr="00C42506">
        <w:rPr>
          <w:iCs/>
        </w:rPr>
        <w:t>Note:</w:t>
      </w:r>
      <w:r w:rsidRPr="00C42506">
        <w:rPr>
          <w:iCs/>
        </w:rPr>
        <w:tab/>
      </w:r>
      <w:r w:rsidR="009871E8" w:rsidRPr="00C42506">
        <w:t xml:space="preserve">Setting areas are set out in Schedule 2. Setting 1 </w:t>
      </w:r>
      <w:r w:rsidR="007B0363" w:rsidRPr="00DD759E">
        <w:t>(intensive) areas are set out in Part</w:t>
      </w:r>
      <w:r w:rsidR="009871E8" w:rsidRPr="00C42506">
        <w:t xml:space="preserve"> 1 of that Schedule.</w:t>
      </w:r>
    </w:p>
    <w:p w14:paraId="1070FA74" w14:textId="77777777" w:rsidR="009871E8" w:rsidRDefault="009871E8" w:rsidP="00C42506">
      <w:pPr>
        <w:pStyle w:val="Subsection"/>
      </w:pPr>
      <w:r>
        <w:tab/>
      </w:r>
      <w:r w:rsidRPr="00C42506">
        <w:t>(2)</w:t>
      </w:r>
      <w:r>
        <w:tab/>
      </w:r>
      <w:r w:rsidRPr="00C42506">
        <w:t xml:space="preserve">Except in a setting 1 </w:t>
      </w:r>
      <w:r w:rsidR="007B0363" w:rsidRPr="00DD759E">
        <w:t>(intensive)</w:t>
      </w:r>
      <w:r w:rsidR="007B0363">
        <w:t xml:space="preserve"> </w:t>
      </w:r>
      <w:r w:rsidRPr="00C42506">
        <w:t>area, a person must not carry on an operation involving the selling of services in the Planning Area.</w:t>
      </w:r>
    </w:p>
    <w:p w14:paraId="1070FA75" w14:textId="77777777" w:rsidR="009871E8" w:rsidRDefault="009871E8" w:rsidP="00C42506">
      <w:pPr>
        <w:pStyle w:val="Subsection"/>
      </w:pPr>
      <w:r>
        <w:tab/>
      </w:r>
      <w:r w:rsidRPr="00C42506">
        <w:t>(3)</w:t>
      </w:r>
      <w:r>
        <w:tab/>
      </w:r>
      <w:r w:rsidRPr="00C42506">
        <w:t xml:space="preserve">Except in a setting 1 </w:t>
      </w:r>
      <w:r w:rsidR="007B0363" w:rsidRPr="00DD759E">
        <w:t>(intensive)</w:t>
      </w:r>
      <w:r w:rsidR="007B0363">
        <w:t xml:space="preserve"> </w:t>
      </w:r>
      <w:r w:rsidRPr="00C42506">
        <w:t>area, a person must not carry on a hire operation in the Planning Area.</w:t>
      </w:r>
    </w:p>
    <w:p w14:paraId="1070FA76" w14:textId="77777777" w:rsidR="00E712E3" w:rsidRPr="00540F12" w:rsidRDefault="00E712E3" w:rsidP="00C42506">
      <w:pPr>
        <w:pStyle w:val="Subsection"/>
      </w:pPr>
      <w:r w:rsidRPr="00540F12">
        <w:tab/>
      </w:r>
      <w:r w:rsidRPr="00C42506">
        <w:t>(4)</w:t>
      </w:r>
      <w:r w:rsidRPr="00540F12">
        <w:tab/>
      </w:r>
      <w:r w:rsidR="00237D4F" w:rsidRPr="00DD759E">
        <w:t>Subclauses</w:t>
      </w:r>
      <w:r w:rsidRPr="00C42506">
        <w:t xml:space="preserve"> (1), (2) and (3) do not prevent a person from conducting a support service operation in accordance with a relevant permission.</w:t>
      </w:r>
    </w:p>
    <w:p w14:paraId="1070FA77" w14:textId="77777777" w:rsidR="00237D4F" w:rsidRPr="00DD759E" w:rsidRDefault="00237D4F" w:rsidP="00237D4F">
      <w:pPr>
        <w:pStyle w:val="Subsection"/>
      </w:pPr>
      <w:r w:rsidRPr="00DD759E">
        <w:tab/>
        <w:t>(5)</w:t>
      </w:r>
      <w:r w:rsidRPr="00DD759E">
        <w:tab/>
        <w:t>Subclauses (1), (2) and (3) do not prevent a person from conducting in the Woodwark Bay South Location either a hire operation using hire equipment or a non</w:t>
      </w:r>
      <w:r>
        <w:noBreakHyphen/>
      </w:r>
      <w:r w:rsidRPr="00DD759E">
        <w:t>motorised operation.</w:t>
      </w:r>
    </w:p>
    <w:p w14:paraId="1070FA78" w14:textId="77777777" w:rsidR="007976FE" w:rsidRPr="004F34D7" w:rsidRDefault="007976FE" w:rsidP="009C4A4B">
      <w:pPr>
        <w:pStyle w:val="Subsection"/>
        <w:sectPr w:rsidR="007976FE" w:rsidRPr="004F34D7" w:rsidSect="00DE7094">
          <w:headerReference w:type="even" r:id="rId29"/>
          <w:headerReference w:type="default" r:id="rId30"/>
          <w:footerReference w:type="even" r:id="rId31"/>
          <w:footerReference w:type="default" r:id="rId32"/>
          <w:headerReference w:type="first" r:id="rId33"/>
          <w:footerReference w:type="first" r:id="rId34"/>
          <w:pgSz w:w="11907" w:h="16839" w:code="9"/>
          <w:pgMar w:top="1440" w:right="1797" w:bottom="1440" w:left="1797" w:header="720" w:footer="709" w:gutter="0"/>
          <w:pgNumType w:start="1"/>
          <w:cols w:space="708"/>
          <w:docGrid w:linePitch="360"/>
        </w:sectPr>
      </w:pPr>
      <w:bookmarkStart w:id="109" w:name="OPCSB_BodyPrincipleA4"/>
    </w:p>
    <w:p w14:paraId="1070FA79" w14:textId="77777777" w:rsidR="00B0407D" w:rsidRPr="00375ABA" w:rsidRDefault="00B0407D" w:rsidP="00C42506">
      <w:pPr>
        <w:pStyle w:val="ActHead1"/>
      </w:pPr>
      <w:bookmarkStart w:id="110" w:name="_Toc501379787"/>
      <w:bookmarkEnd w:id="109"/>
      <w:r w:rsidRPr="00A5598F">
        <w:rPr>
          <w:rStyle w:val="CharChapNo"/>
        </w:rPr>
        <w:t>Schedule 1</w:t>
      </w:r>
      <w:r w:rsidR="00C42506" w:rsidRPr="00C42506">
        <w:t>—</w:t>
      </w:r>
      <w:r w:rsidRPr="00A5598F">
        <w:rPr>
          <w:rStyle w:val="CharChapText"/>
        </w:rPr>
        <w:t>The Planning Area</w:t>
      </w:r>
      <w:bookmarkEnd w:id="110"/>
    </w:p>
    <w:p w14:paraId="1070FA7A" w14:textId="77777777" w:rsidR="00B0407D" w:rsidRPr="00375ABA" w:rsidRDefault="00B0407D" w:rsidP="00C42506">
      <w:pPr>
        <w:pStyle w:val="notemargin"/>
      </w:pPr>
      <w:r w:rsidRPr="00C42506">
        <w:t>(clauses 1.2 and 2.3A)</w:t>
      </w:r>
    </w:p>
    <w:p w14:paraId="1070FA7B" w14:textId="77777777" w:rsidR="00B0407D" w:rsidRPr="00375ABA" w:rsidRDefault="00B0407D" w:rsidP="00C42506">
      <w:pPr>
        <w:pStyle w:val="ActHead2"/>
      </w:pPr>
      <w:bookmarkStart w:id="111" w:name="_Toc501379788"/>
      <w:r w:rsidRPr="00075760">
        <w:rPr>
          <w:rStyle w:val="CharPartNo"/>
        </w:rPr>
        <w:t>Part 1</w:t>
      </w:r>
      <w:r w:rsidR="00C42506" w:rsidRPr="00C42506">
        <w:t>—</w:t>
      </w:r>
      <w:r w:rsidRPr="00075760">
        <w:rPr>
          <w:rStyle w:val="CharPartText"/>
        </w:rPr>
        <w:t>Geographic description of area</w:t>
      </w:r>
      <w:bookmarkEnd w:id="111"/>
    </w:p>
    <w:p w14:paraId="1070FA7C" w14:textId="77777777" w:rsidR="00075760" w:rsidRPr="0007577B" w:rsidRDefault="00075760" w:rsidP="00075760">
      <w:pPr>
        <w:pStyle w:val="Header"/>
        <w:tabs>
          <w:tab w:val="clear" w:pos="4150"/>
          <w:tab w:val="clear" w:pos="8307"/>
        </w:tabs>
      </w:pPr>
      <w:r w:rsidRPr="0007577B">
        <w:rPr>
          <w:rStyle w:val="CharDivNo"/>
        </w:rPr>
        <w:t xml:space="preserve"> </w:t>
      </w:r>
      <w:r w:rsidRPr="0007577B">
        <w:rPr>
          <w:rStyle w:val="CharDivText"/>
        </w:rPr>
        <w:t xml:space="preserve"> </w:t>
      </w:r>
    </w:p>
    <w:p w14:paraId="1070FA7D" w14:textId="77777777" w:rsidR="00B0407D" w:rsidRPr="00375ABA" w:rsidRDefault="00B0407D" w:rsidP="00B0407D">
      <w:pPr>
        <w:spacing w:before="180"/>
        <w:rPr>
          <w:lang w:val="en-US"/>
        </w:rPr>
      </w:pPr>
      <w:r w:rsidRPr="00375ABA">
        <w:rPr>
          <w:lang w:val="en-US"/>
        </w:rPr>
        <w:t xml:space="preserve">The Planning Area is areas 1 and 2 described below, and, at any point, extends vertically to </w:t>
      </w:r>
      <w:r w:rsidR="00E634B7" w:rsidRPr="00DD759E">
        <w:t>3,000 feet</w:t>
      </w:r>
      <w:r w:rsidRPr="00375ABA">
        <w:rPr>
          <w:lang w:val="en-US"/>
        </w:rPr>
        <w:t xml:space="preserve"> above the ground or water surface.</w:t>
      </w:r>
    </w:p>
    <w:p w14:paraId="1070FA7E" w14:textId="77777777" w:rsidR="00B0407D" w:rsidRPr="00C42506" w:rsidRDefault="00B0407D" w:rsidP="00C42506">
      <w:pPr>
        <w:pStyle w:val="ActHead5"/>
      </w:pPr>
      <w:bookmarkStart w:id="112" w:name="_Toc501379789"/>
      <w:r w:rsidRPr="00C42506">
        <w:t>1.</w:t>
      </w:r>
      <w:r w:rsidR="00C42506" w:rsidRPr="00C42506">
        <w:t xml:space="preserve">  </w:t>
      </w:r>
      <w:r w:rsidRPr="00C42506">
        <w:t>Area 1</w:t>
      </w:r>
      <w:r w:rsidR="00C42506">
        <w:t>—</w:t>
      </w:r>
      <w:r w:rsidRPr="00C42506">
        <w:t>Gloucester, Molle, Whitsunday, Repulse and Lindeman Units</w:t>
      </w:r>
      <w:bookmarkEnd w:id="112"/>
    </w:p>
    <w:p w14:paraId="1070FA7F" w14:textId="77777777" w:rsidR="00B0407D" w:rsidRDefault="00B0407D" w:rsidP="00C42506">
      <w:pPr>
        <w:pStyle w:val="Subsection"/>
      </w:pPr>
      <w:r>
        <w:tab/>
      </w:r>
      <w:r w:rsidRPr="00C42506">
        <w:tab/>
        <w:t>Area 1 is the area of the Great Barrier Reef Marine Park bounded by a line commencing at the intersection of the mainland coastline at mean low water and the meridian 148</w:t>
      </w:r>
      <w:r w:rsidR="00C42506" w:rsidRPr="00C42506">
        <w:t>º</w:t>
      </w:r>
      <w:r w:rsidRPr="00C42506">
        <w:rPr>
          <w:rFonts w:ascii="Symbol" w:hAnsi="Symbol"/>
        </w:rPr>
        <w:t></w:t>
      </w:r>
      <w:r w:rsidRPr="00C42506">
        <w:t>7.181</w:t>
      </w:r>
      <w:r w:rsidR="00C42506">
        <w:t>'</w:t>
      </w:r>
      <w:r w:rsidRPr="00C42506">
        <w:t> </w:t>
      </w:r>
      <w:r w:rsidRPr="00375ABA">
        <w:t xml:space="preserve">E </w:t>
      </w:r>
      <w:r w:rsidRPr="00C42506">
        <w:t>(at or</w:t>
      </w:r>
      <w:r w:rsidRPr="00375ABA">
        <w:t xml:space="preserve"> </w:t>
      </w:r>
      <w:r w:rsidRPr="00C42506">
        <w:t>ab</w:t>
      </w:r>
      <w:r w:rsidRPr="00375ABA">
        <w:t xml:space="preserve">out </w:t>
      </w:r>
      <w:r w:rsidRPr="00C42506">
        <w:t>20</w:t>
      </w:r>
      <w:r w:rsidRPr="00C42506">
        <w:rPr>
          <w:rFonts w:ascii="Symbol" w:hAnsi="Symbol"/>
        </w:rPr>
        <w:t></w:t>
      </w:r>
      <w:r w:rsidRPr="00C42506">
        <w:t>03.602</w:t>
      </w:r>
      <w:r w:rsidRPr="00C42506">
        <w:rPr>
          <w:rFonts w:ascii="Symbol" w:hAnsi="Symbol"/>
        </w:rPr>
        <w:t></w:t>
      </w:r>
      <w:r w:rsidRPr="00C42506">
        <w:t> S, 14</w:t>
      </w:r>
      <w:r w:rsidRPr="00375ABA">
        <w:t>8</w:t>
      </w:r>
      <w:r w:rsidRPr="00C42506">
        <w:rPr>
          <w:rFonts w:ascii="Symbol" w:hAnsi="Symbol"/>
        </w:rPr>
        <w:t></w:t>
      </w:r>
      <w:r w:rsidRPr="00C42506">
        <w:t>27.181</w:t>
      </w:r>
      <w:r w:rsidRPr="00C42506">
        <w:rPr>
          <w:rFonts w:ascii="Symbol" w:hAnsi="Symbol"/>
        </w:rPr>
        <w:t></w:t>
      </w:r>
      <w:r w:rsidRPr="00C42506">
        <w:t> E) th</w:t>
      </w:r>
      <w:r w:rsidRPr="00375ABA">
        <w:t xml:space="preserve">en </w:t>
      </w:r>
      <w:r w:rsidRPr="00C42506">
        <w:t>ru</w:t>
      </w:r>
      <w:r w:rsidRPr="00375ABA">
        <w:t xml:space="preserve">nning </w:t>
      </w:r>
      <w:r w:rsidRPr="00C42506">
        <w:t>pr</w:t>
      </w:r>
      <w:r w:rsidRPr="00375ABA">
        <w:t xml:space="preserve">ogressively </w:t>
      </w:r>
      <w:r w:rsidRPr="00C42506">
        <w:t>as</w:t>
      </w:r>
      <w:r w:rsidRPr="00375ABA">
        <w:t xml:space="preserve"> </w:t>
      </w:r>
      <w:r w:rsidRPr="00C42506">
        <w:t>de</w:t>
      </w:r>
      <w:r w:rsidRPr="00375ABA">
        <w:t xml:space="preserve">scribed </w:t>
      </w:r>
      <w:r w:rsidRPr="00C42506">
        <w:t>in</w:t>
      </w:r>
      <w:r w:rsidRPr="00375ABA">
        <w:t xml:space="preserve"> </w:t>
      </w:r>
      <w:r w:rsidRPr="00C42506">
        <w:t>th</w:t>
      </w:r>
      <w:r w:rsidRPr="00375ABA">
        <w:t xml:space="preserve">e </w:t>
      </w:r>
      <w:r w:rsidRPr="00C42506">
        <w:t>fo</w:t>
      </w:r>
      <w:r w:rsidRPr="00375ABA">
        <w:t xml:space="preserve">llowing </w:t>
      </w:r>
      <w:r w:rsidRPr="00C42506">
        <w:t>ta</w:t>
      </w:r>
      <w:r w:rsidRPr="00375ABA">
        <w:t>ble</w:t>
      </w:r>
      <w:r w:rsidRPr="00C42506">
        <w:t>:</w:t>
      </w:r>
    </w:p>
    <w:p w14:paraId="1070FA80" w14:textId="77777777" w:rsidR="00C42506" w:rsidRDefault="00C42506" w:rsidP="00C42506">
      <w:pPr>
        <w:pStyle w:val="Tabletext0"/>
      </w:pPr>
    </w:p>
    <w:tbl>
      <w:tblPr>
        <w:tblW w:w="0" w:type="auto"/>
        <w:tblInd w:w="1068" w:type="dxa"/>
        <w:tblBorders>
          <w:top w:val="single" w:sz="4" w:space="0" w:color="auto"/>
          <w:bottom w:val="single" w:sz="2" w:space="0" w:color="auto"/>
          <w:insideH w:val="single" w:sz="2" w:space="0" w:color="auto"/>
        </w:tblBorders>
        <w:tblLook w:val="01E0" w:firstRow="1" w:lastRow="1" w:firstColumn="1" w:lastColumn="1" w:noHBand="0" w:noVBand="0"/>
      </w:tblPr>
      <w:tblGrid>
        <w:gridCol w:w="720"/>
        <w:gridCol w:w="6600"/>
      </w:tblGrid>
      <w:tr w:rsidR="00E4114E" w:rsidRPr="00C42506" w14:paraId="1070FA83" w14:textId="77777777" w:rsidTr="00C42506">
        <w:trPr>
          <w:tblHeader/>
        </w:trPr>
        <w:tc>
          <w:tcPr>
            <w:tcW w:w="720" w:type="dxa"/>
            <w:tcBorders>
              <w:top w:val="single" w:sz="12" w:space="0" w:color="auto"/>
              <w:bottom w:val="single" w:sz="12" w:space="0" w:color="auto"/>
            </w:tcBorders>
            <w:shd w:val="clear" w:color="auto" w:fill="auto"/>
          </w:tcPr>
          <w:p w14:paraId="1070FA81" w14:textId="77777777" w:rsidR="00E4114E" w:rsidRPr="00C42506" w:rsidRDefault="00E4114E" w:rsidP="00C42506">
            <w:pPr>
              <w:pStyle w:val="TableHeading"/>
            </w:pPr>
            <w:r w:rsidRPr="00C42506">
              <w:t>Item</w:t>
            </w:r>
          </w:p>
        </w:tc>
        <w:tc>
          <w:tcPr>
            <w:tcW w:w="6600" w:type="dxa"/>
            <w:tcBorders>
              <w:top w:val="single" w:sz="12" w:space="0" w:color="auto"/>
              <w:bottom w:val="single" w:sz="12" w:space="0" w:color="auto"/>
            </w:tcBorders>
            <w:shd w:val="clear" w:color="auto" w:fill="auto"/>
          </w:tcPr>
          <w:p w14:paraId="1070FA82" w14:textId="77777777" w:rsidR="00E4114E" w:rsidRPr="00C42506" w:rsidRDefault="00E4114E" w:rsidP="00C42506">
            <w:pPr>
              <w:pStyle w:val="TableHeading"/>
            </w:pPr>
            <w:r w:rsidRPr="00C42506">
              <w:t>Description</w:t>
            </w:r>
          </w:p>
        </w:tc>
      </w:tr>
      <w:tr w:rsidR="00E4114E" w:rsidRPr="00375ABA" w14:paraId="1070FA86" w14:textId="77777777" w:rsidTr="00C42506">
        <w:tc>
          <w:tcPr>
            <w:tcW w:w="720" w:type="dxa"/>
            <w:tcBorders>
              <w:top w:val="single" w:sz="12" w:space="0" w:color="auto"/>
            </w:tcBorders>
            <w:shd w:val="clear" w:color="auto" w:fill="auto"/>
          </w:tcPr>
          <w:p w14:paraId="1070FA84" w14:textId="77777777" w:rsidR="00E4114E" w:rsidRPr="00375ABA" w:rsidRDefault="00E4114E" w:rsidP="00C42506">
            <w:pPr>
              <w:pStyle w:val="Tabletext0"/>
            </w:pPr>
            <w:r w:rsidRPr="00C42506">
              <w:t>1</w:t>
            </w:r>
          </w:p>
        </w:tc>
        <w:tc>
          <w:tcPr>
            <w:tcW w:w="6600" w:type="dxa"/>
            <w:tcBorders>
              <w:top w:val="single" w:sz="12" w:space="0" w:color="auto"/>
            </w:tcBorders>
            <w:shd w:val="clear" w:color="auto" w:fill="auto"/>
          </w:tcPr>
          <w:p w14:paraId="1070FA85" w14:textId="77777777" w:rsidR="00E4114E" w:rsidRPr="00C42506" w:rsidRDefault="00E4114E" w:rsidP="00C42506">
            <w:pPr>
              <w:pStyle w:val="Tabletext0"/>
            </w:pPr>
            <w:r w:rsidRPr="00C42506">
              <w:t>North</w:t>
            </w:r>
            <w:r w:rsidRPr="00C42506">
              <w:noBreakHyphen/>
              <w:t>westerly along the geodesic to 19</w:t>
            </w:r>
            <w:r w:rsidR="00C42506">
              <w:t>º</w:t>
            </w:r>
            <w:r w:rsidRPr="00375ABA">
              <w:t>58.</w:t>
            </w:r>
            <w:r w:rsidRPr="00C42506">
              <w:t>02</w:t>
            </w:r>
            <w:r w:rsidRPr="00375ABA">
              <w:t>5</w:t>
            </w:r>
            <w:r w:rsidRPr="00C42506">
              <w:rPr>
                <w:rFonts w:ascii="Symbol" w:hAnsi="Symbol"/>
              </w:rPr>
              <w:t></w:t>
            </w:r>
            <w:r w:rsidRPr="00C42506">
              <w:t> S, 148</w:t>
            </w:r>
            <w:r w:rsidRPr="00C42506">
              <w:rPr>
                <w:rFonts w:ascii="Symbol" w:hAnsi="Symbol"/>
              </w:rPr>
              <w:t></w:t>
            </w:r>
            <w:r w:rsidRPr="00C42506">
              <w:t>18.59</w:t>
            </w:r>
            <w:r w:rsidRPr="00375ABA">
              <w:t>7</w:t>
            </w:r>
            <w:r w:rsidRPr="00C42506">
              <w:rPr>
                <w:rFonts w:ascii="Symbol" w:hAnsi="Symbol"/>
              </w:rPr>
              <w:t></w:t>
            </w:r>
            <w:r w:rsidRPr="00C42506">
              <w:t> E</w:t>
            </w:r>
          </w:p>
        </w:tc>
      </w:tr>
      <w:tr w:rsidR="00E4114E" w:rsidRPr="00375ABA" w14:paraId="1070FA89" w14:textId="77777777" w:rsidTr="00C42506">
        <w:tc>
          <w:tcPr>
            <w:tcW w:w="720" w:type="dxa"/>
            <w:shd w:val="clear" w:color="auto" w:fill="auto"/>
          </w:tcPr>
          <w:p w14:paraId="1070FA87" w14:textId="77777777" w:rsidR="00E4114E" w:rsidRPr="00375ABA" w:rsidRDefault="00E4114E" w:rsidP="00C42506">
            <w:pPr>
              <w:pStyle w:val="Tabletext0"/>
            </w:pPr>
            <w:r w:rsidRPr="00C42506">
              <w:t>2</w:t>
            </w:r>
          </w:p>
        </w:tc>
        <w:tc>
          <w:tcPr>
            <w:tcW w:w="6600" w:type="dxa"/>
            <w:shd w:val="clear" w:color="auto" w:fill="auto"/>
          </w:tcPr>
          <w:p w14:paraId="1070FA88" w14:textId="77777777" w:rsidR="00E4114E" w:rsidRPr="00C42506" w:rsidRDefault="00E4114E" w:rsidP="00C42506">
            <w:pPr>
              <w:pStyle w:val="Tabletext0"/>
            </w:pPr>
            <w:r w:rsidRPr="00C42506">
              <w:t>Easterly along the geodesic to 19</w:t>
            </w:r>
            <w:r w:rsidR="00C42506">
              <w:t>º</w:t>
            </w:r>
            <w:r w:rsidRPr="00375ABA">
              <w:t>57.</w:t>
            </w:r>
            <w:r w:rsidRPr="00C42506">
              <w:t>92</w:t>
            </w:r>
            <w:r w:rsidRPr="00375ABA">
              <w:t>4</w:t>
            </w:r>
            <w:r w:rsidRPr="00C42506">
              <w:rPr>
                <w:rFonts w:ascii="Symbol" w:hAnsi="Symbol"/>
              </w:rPr>
              <w:t></w:t>
            </w:r>
            <w:r w:rsidRPr="00C42506">
              <w:t> S, 149</w:t>
            </w:r>
            <w:r w:rsidRPr="00C42506">
              <w:rPr>
                <w:rFonts w:ascii="Symbol" w:hAnsi="Symbol"/>
              </w:rPr>
              <w:t></w:t>
            </w:r>
            <w:r w:rsidRPr="00C42506">
              <w:t>12.29</w:t>
            </w:r>
            <w:r w:rsidRPr="00375ABA">
              <w:t>6</w:t>
            </w:r>
            <w:r w:rsidRPr="00C42506">
              <w:rPr>
                <w:rFonts w:ascii="Symbol" w:hAnsi="Symbol"/>
              </w:rPr>
              <w:t></w:t>
            </w:r>
            <w:r w:rsidRPr="00C42506">
              <w:t> E</w:t>
            </w:r>
          </w:p>
        </w:tc>
      </w:tr>
      <w:tr w:rsidR="00E4114E" w:rsidRPr="00375ABA" w14:paraId="1070FA8C" w14:textId="77777777" w:rsidTr="00C42506">
        <w:tc>
          <w:tcPr>
            <w:tcW w:w="720" w:type="dxa"/>
            <w:shd w:val="clear" w:color="auto" w:fill="auto"/>
          </w:tcPr>
          <w:p w14:paraId="1070FA8A" w14:textId="77777777" w:rsidR="00E4114E" w:rsidRPr="00375ABA" w:rsidRDefault="00E4114E" w:rsidP="00C42506">
            <w:pPr>
              <w:pStyle w:val="Tabletext0"/>
            </w:pPr>
            <w:r w:rsidRPr="00C42506">
              <w:t>3</w:t>
            </w:r>
          </w:p>
        </w:tc>
        <w:tc>
          <w:tcPr>
            <w:tcW w:w="6600" w:type="dxa"/>
            <w:shd w:val="clear" w:color="auto" w:fill="auto"/>
          </w:tcPr>
          <w:p w14:paraId="1070FA8B" w14:textId="77777777" w:rsidR="00E4114E" w:rsidRPr="00C42506" w:rsidRDefault="00E4114E" w:rsidP="00C42506">
            <w:pPr>
              <w:pStyle w:val="Tabletext0"/>
              <w:rPr>
                <w:szCs w:val="22"/>
              </w:rPr>
            </w:pPr>
            <w:r w:rsidRPr="00C42506">
              <w:t>Southerly along the geodesic to 20</w:t>
            </w:r>
            <w:r w:rsidR="00C42506">
              <w:t>º</w:t>
            </w:r>
            <w:r w:rsidRPr="00375ABA">
              <w:t>32.</w:t>
            </w:r>
            <w:r w:rsidRPr="00C42506">
              <w:t>34</w:t>
            </w:r>
            <w:r w:rsidRPr="00375ABA">
              <w:t>1</w:t>
            </w:r>
            <w:r w:rsidRPr="00C42506">
              <w:rPr>
                <w:rFonts w:ascii="Symbol" w:hAnsi="Symbol"/>
              </w:rPr>
              <w:t></w:t>
            </w:r>
            <w:r w:rsidRPr="00C42506">
              <w:t> S, 149</w:t>
            </w:r>
            <w:r w:rsidRPr="00C42506">
              <w:rPr>
                <w:rFonts w:ascii="Symbol" w:hAnsi="Symbol"/>
              </w:rPr>
              <w:t></w:t>
            </w:r>
            <w:r w:rsidRPr="00C42506">
              <w:t>12.26</w:t>
            </w:r>
            <w:r w:rsidRPr="00375ABA">
              <w:t>3</w:t>
            </w:r>
            <w:r w:rsidRPr="00C42506">
              <w:rPr>
                <w:rFonts w:ascii="Symbol" w:hAnsi="Symbol"/>
              </w:rPr>
              <w:t></w:t>
            </w:r>
            <w:r w:rsidRPr="00C42506">
              <w:t> E</w:t>
            </w:r>
          </w:p>
        </w:tc>
      </w:tr>
      <w:tr w:rsidR="00E4114E" w:rsidRPr="00375ABA" w14:paraId="1070FA8F" w14:textId="77777777" w:rsidTr="00C42506">
        <w:tc>
          <w:tcPr>
            <w:tcW w:w="720" w:type="dxa"/>
            <w:shd w:val="clear" w:color="auto" w:fill="auto"/>
          </w:tcPr>
          <w:p w14:paraId="1070FA8D" w14:textId="77777777" w:rsidR="00E4114E" w:rsidRPr="00375ABA" w:rsidRDefault="00E4114E" w:rsidP="00C42506">
            <w:pPr>
              <w:pStyle w:val="Tabletext0"/>
            </w:pPr>
            <w:r w:rsidRPr="00C42506">
              <w:t>4</w:t>
            </w:r>
          </w:p>
        </w:tc>
        <w:tc>
          <w:tcPr>
            <w:tcW w:w="6600" w:type="dxa"/>
            <w:shd w:val="clear" w:color="auto" w:fill="auto"/>
          </w:tcPr>
          <w:p w14:paraId="1070FA8E" w14:textId="77777777" w:rsidR="00E4114E" w:rsidRPr="00C42506" w:rsidRDefault="00E4114E" w:rsidP="00C42506">
            <w:pPr>
              <w:pStyle w:val="Tabletext0"/>
            </w:pPr>
            <w:r w:rsidRPr="00C42506">
              <w:t>Westerly along the geodesic to 20</w:t>
            </w:r>
            <w:r w:rsidR="00C42506">
              <w:t>º</w:t>
            </w:r>
            <w:r w:rsidRPr="00375ABA">
              <w:t>39.</w:t>
            </w:r>
            <w:r w:rsidRPr="00C42506">
              <w:t>16</w:t>
            </w:r>
            <w:r w:rsidRPr="00375ABA">
              <w:t>9</w:t>
            </w:r>
            <w:r w:rsidRPr="00C42506">
              <w:rPr>
                <w:rFonts w:ascii="Symbol" w:hAnsi="Symbol"/>
              </w:rPr>
              <w:t></w:t>
            </w:r>
            <w:r w:rsidRPr="00C42506">
              <w:t> S, 148</w:t>
            </w:r>
            <w:r w:rsidRPr="00C42506">
              <w:rPr>
                <w:rFonts w:ascii="Symbol" w:hAnsi="Symbol"/>
              </w:rPr>
              <w:t></w:t>
            </w:r>
            <w:r w:rsidRPr="00C42506">
              <w:t>45.82</w:t>
            </w:r>
            <w:r w:rsidRPr="00375ABA">
              <w:t>5</w:t>
            </w:r>
            <w:r w:rsidRPr="00C42506">
              <w:rPr>
                <w:rFonts w:ascii="Symbol" w:hAnsi="Symbol"/>
              </w:rPr>
              <w:t></w:t>
            </w:r>
            <w:r w:rsidRPr="00C42506">
              <w:t> E</w:t>
            </w:r>
          </w:p>
        </w:tc>
      </w:tr>
      <w:tr w:rsidR="00E4114E" w:rsidRPr="00375ABA" w14:paraId="1070FA92" w14:textId="77777777" w:rsidTr="00C42506">
        <w:tc>
          <w:tcPr>
            <w:tcW w:w="720" w:type="dxa"/>
            <w:shd w:val="clear" w:color="auto" w:fill="auto"/>
          </w:tcPr>
          <w:p w14:paraId="1070FA90" w14:textId="77777777" w:rsidR="00E4114E" w:rsidRPr="00375ABA" w:rsidRDefault="00E4114E" w:rsidP="00C42506">
            <w:pPr>
              <w:pStyle w:val="Tabletext0"/>
            </w:pPr>
            <w:r w:rsidRPr="00C42506">
              <w:t>5</w:t>
            </w:r>
          </w:p>
        </w:tc>
        <w:tc>
          <w:tcPr>
            <w:tcW w:w="6600" w:type="dxa"/>
            <w:shd w:val="clear" w:color="auto" w:fill="auto"/>
          </w:tcPr>
          <w:p w14:paraId="1070FA91" w14:textId="77777777" w:rsidR="00E4114E" w:rsidRPr="00C42506" w:rsidRDefault="00E4114E" w:rsidP="00C42506">
            <w:pPr>
              <w:pStyle w:val="Tabletext0"/>
            </w:pPr>
            <w:r w:rsidRPr="00C42506">
              <w:t>North along the meridian to the intersection of the mainland coastline at mean low water (at or about 20</w:t>
            </w:r>
            <w:r w:rsidR="00C42506">
              <w:t>º</w:t>
            </w:r>
            <w:r w:rsidRPr="00375ABA">
              <w:t>28.</w:t>
            </w:r>
            <w:r w:rsidRPr="00C42506">
              <w:t>79</w:t>
            </w:r>
            <w:r w:rsidRPr="00375ABA">
              <w:t>1</w:t>
            </w:r>
            <w:r w:rsidRPr="00C42506">
              <w:rPr>
                <w:rFonts w:ascii="Symbol" w:hAnsi="Symbol"/>
              </w:rPr>
              <w:t></w:t>
            </w:r>
            <w:r w:rsidRPr="00C42506">
              <w:t> S, 148</w:t>
            </w:r>
            <w:r w:rsidRPr="00C42506">
              <w:rPr>
                <w:rFonts w:ascii="Symbol" w:hAnsi="Symbol"/>
              </w:rPr>
              <w:t></w:t>
            </w:r>
            <w:r w:rsidRPr="00C42506">
              <w:t>45.82</w:t>
            </w:r>
            <w:r w:rsidRPr="00375ABA">
              <w:t>5</w:t>
            </w:r>
            <w:r w:rsidRPr="00C42506">
              <w:rPr>
                <w:rFonts w:ascii="Symbol" w:hAnsi="Symbol"/>
              </w:rPr>
              <w:t></w:t>
            </w:r>
            <w:r w:rsidRPr="00C42506">
              <w:t> E)</w:t>
            </w:r>
          </w:p>
        </w:tc>
      </w:tr>
      <w:tr w:rsidR="00E4114E" w:rsidRPr="00375ABA" w14:paraId="1070FA95" w14:textId="77777777" w:rsidTr="00C42506">
        <w:tc>
          <w:tcPr>
            <w:tcW w:w="720" w:type="dxa"/>
            <w:shd w:val="clear" w:color="auto" w:fill="auto"/>
          </w:tcPr>
          <w:p w14:paraId="1070FA93" w14:textId="77777777" w:rsidR="00E4114E" w:rsidRDefault="00E4114E" w:rsidP="00C42506">
            <w:pPr>
              <w:pStyle w:val="Tabletext0"/>
            </w:pPr>
            <w:r w:rsidRPr="00C42506">
              <w:t>6</w:t>
            </w:r>
          </w:p>
        </w:tc>
        <w:tc>
          <w:tcPr>
            <w:tcW w:w="6600" w:type="dxa"/>
            <w:shd w:val="clear" w:color="auto" w:fill="auto"/>
          </w:tcPr>
          <w:p w14:paraId="1070FA94" w14:textId="77777777" w:rsidR="00E4114E" w:rsidRPr="00C42506" w:rsidRDefault="00E4114E" w:rsidP="00C42506">
            <w:pPr>
              <w:pStyle w:val="Tabletext0"/>
            </w:pPr>
            <w:r w:rsidRPr="00C42506">
              <w:t>Northerly along the mainland coastline at mean low water to the intersection of the mainland coastline at mean low water and the meridian 148</w:t>
            </w:r>
            <w:r w:rsidR="00C42506">
              <w:t>º</w:t>
            </w:r>
            <w:r w:rsidRPr="00375ABA">
              <w:t>44.</w:t>
            </w:r>
            <w:r w:rsidRPr="00C42506">
              <w:t>01</w:t>
            </w:r>
            <w:r w:rsidRPr="00375ABA">
              <w:t>7</w:t>
            </w:r>
            <w:r w:rsidRPr="00C42506">
              <w:rPr>
                <w:rFonts w:ascii="Symbol" w:hAnsi="Symbol"/>
              </w:rPr>
              <w:t></w:t>
            </w:r>
            <w:r w:rsidRPr="00C42506">
              <w:t> E (at</w:t>
            </w:r>
            <w:r w:rsidRPr="00375ABA">
              <w:t xml:space="preserve"> </w:t>
            </w:r>
            <w:r w:rsidRPr="00C42506">
              <w:t>or ab</w:t>
            </w:r>
            <w:r w:rsidRPr="00375ABA">
              <w:t xml:space="preserve">out </w:t>
            </w:r>
            <w:r w:rsidRPr="00C42506">
              <w:t>20</w:t>
            </w:r>
            <w:r w:rsidRPr="00C42506">
              <w:rPr>
                <w:rFonts w:ascii="Symbol" w:hAnsi="Symbol"/>
              </w:rPr>
              <w:t></w:t>
            </w:r>
            <w:r w:rsidRPr="00C42506">
              <w:t>15.21</w:t>
            </w:r>
            <w:r w:rsidRPr="00375ABA">
              <w:t>7</w:t>
            </w:r>
            <w:r w:rsidRPr="00C42506">
              <w:rPr>
                <w:rFonts w:ascii="Symbol" w:hAnsi="Symbol"/>
              </w:rPr>
              <w:t></w:t>
            </w:r>
            <w:r w:rsidRPr="00C42506">
              <w:t> S, 148</w:t>
            </w:r>
            <w:r w:rsidRPr="00C42506">
              <w:rPr>
                <w:rFonts w:ascii="Symbol" w:hAnsi="Symbol"/>
              </w:rPr>
              <w:t></w:t>
            </w:r>
            <w:r w:rsidRPr="00C42506">
              <w:t>44.01</w:t>
            </w:r>
            <w:r w:rsidRPr="00375ABA">
              <w:t>7</w:t>
            </w:r>
            <w:r w:rsidRPr="00C42506">
              <w:rPr>
                <w:rFonts w:ascii="Symbol" w:hAnsi="Symbol"/>
              </w:rPr>
              <w:t></w:t>
            </w:r>
            <w:r w:rsidRPr="00C42506">
              <w:t> E)</w:t>
            </w:r>
          </w:p>
        </w:tc>
      </w:tr>
      <w:tr w:rsidR="00E4114E" w:rsidRPr="00375ABA" w14:paraId="1070FA98" w14:textId="77777777" w:rsidTr="00C42506">
        <w:tc>
          <w:tcPr>
            <w:tcW w:w="720" w:type="dxa"/>
            <w:tcBorders>
              <w:bottom w:val="single" w:sz="2" w:space="0" w:color="auto"/>
            </w:tcBorders>
            <w:shd w:val="clear" w:color="auto" w:fill="auto"/>
          </w:tcPr>
          <w:p w14:paraId="1070FA96" w14:textId="77777777" w:rsidR="00E4114E" w:rsidRDefault="00E4114E" w:rsidP="00C42506">
            <w:pPr>
              <w:pStyle w:val="Tabletext0"/>
            </w:pPr>
            <w:r w:rsidRPr="00C42506">
              <w:t>7</w:t>
            </w:r>
          </w:p>
        </w:tc>
        <w:tc>
          <w:tcPr>
            <w:tcW w:w="6600" w:type="dxa"/>
            <w:tcBorders>
              <w:bottom w:val="single" w:sz="2" w:space="0" w:color="auto"/>
            </w:tcBorders>
            <w:shd w:val="clear" w:color="auto" w:fill="auto"/>
          </w:tcPr>
          <w:p w14:paraId="1070FA97" w14:textId="77777777" w:rsidR="00E4114E" w:rsidRPr="00C42506" w:rsidRDefault="00E4114E" w:rsidP="00C42506">
            <w:pPr>
              <w:pStyle w:val="Tabletext0"/>
            </w:pPr>
            <w:r w:rsidRPr="00C42506">
              <w:t>North</w:t>
            </w:r>
            <w:r w:rsidRPr="00C42506">
              <w:noBreakHyphen/>
              <w:t>westerly along the geodesic to the intersection of the mainland coastline at mean low water and the meridian 148</w:t>
            </w:r>
            <w:r w:rsidR="00C42506">
              <w:t>º</w:t>
            </w:r>
            <w:r w:rsidRPr="00375ABA">
              <w:t>40.</w:t>
            </w:r>
            <w:r w:rsidRPr="00C42506">
              <w:t>87</w:t>
            </w:r>
            <w:r w:rsidRPr="00375ABA">
              <w:t>0</w:t>
            </w:r>
            <w:r w:rsidRPr="00C42506">
              <w:rPr>
                <w:rFonts w:ascii="Symbol" w:hAnsi="Symbol"/>
              </w:rPr>
              <w:t></w:t>
            </w:r>
            <w:r w:rsidRPr="00C42506">
              <w:t> E (at</w:t>
            </w:r>
            <w:r w:rsidRPr="00375ABA">
              <w:t xml:space="preserve"> </w:t>
            </w:r>
            <w:r w:rsidRPr="00C42506">
              <w:t>or ab</w:t>
            </w:r>
            <w:r w:rsidRPr="00375ABA">
              <w:t xml:space="preserve">out </w:t>
            </w:r>
            <w:r w:rsidRPr="00C42506">
              <w:t>20</w:t>
            </w:r>
            <w:r w:rsidRPr="00C42506">
              <w:rPr>
                <w:rFonts w:ascii="Symbol" w:hAnsi="Symbol"/>
              </w:rPr>
              <w:t></w:t>
            </w:r>
            <w:r w:rsidRPr="00C42506">
              <w:t>13.88</w:t>
            </w:r>
            <w:r w:rsidRPr="00375ABA">
              <w:t>0</w:t>
            </w:r>
            <w:r w:rsidRPr="00C42506">
              <w:rPr>
                <w:rFonts w:ascii="Symbol" w:hAnsi="Symbol"/>
              </w:rPr>
              <w:t></w:t>
            </w:r>
            <w:r w:rsidRPr="00C42506">
              <w:t> S, 148</w:t>
            </w:r>
            <w:r w:rsidRPr="00C42506">
              <w:rPr>
                <w:rFonts w:ascii="Symbol" w:hAnsi="Symbol"/>
              </w:rPr>
              <w:t></w:t>
            </w:r>
            <w:r w:rsidRPr="00C42506">
              <w:t>40.87</w:t>
            </w:r>
            <w:r w:rsidRPr="00375ABA">
              <w:t>0</w:t>
            </w:r>
            <w:r w:rsidRPr="00C42506">
              <w:rPr>
                <w:rFonts w:ascii="Symbol" w:hAnsi="Symbol"/>
              </w:rPr>
              <w:t></w:t>
            </w:r>
            <w:r w:rsidRPr="00C42506">
              <w:t> E)</w:t>
            </w:r>
          </w:p>
        </w:tc>
      </w:tr>
      <w:tr w:rsidR="00E4114E" w:rsidRPr="00375ABA" w14:paraId="1070FA9B" w14:textId="77777777" w:rsidTr="00C42506">
        <w:tc>
          <w:tcPr>
            <w:tcW w:w="720" w:type="dxa"/>
            <w:tcBorders>
              <w:top w:val="single" w:sz="2" w:space="0" w:color="auto"/>
              <w:bottom w:val="single" w:sz="12" w:space="0" w:color="auto"/>
            </w:tcBorders>
            <w:shd w:val="clear" w:color="auto" w:fill="auto"/>
          </w:tcPr>
          <w:p w14:paraId="1070FA99" w14:textId="77777777" w:rsidR="00E4114E" w:rsidRDefault="00E4114E" w:rsidP="00C42506">
            <w:pPr>
              <w:pStyle w:val="Tabletext0"/>
            </w:pPr>
            <w:r w:rsidRPr="00C42506">
              <w:t>8</w:t>
            </w:r>
          </w:p>
        </w:tc>
        <w:tc>
          <w:tcPr>
            <w:tcW w:w="6600" w:type="dxa"/>
            <w:tcBorders>
              <w:top w:val="single" w:sz="2" w:space="0" w:color="auto"/>
              <w:bottom w:val="single" w:sz="12" w:space="0" w:color="auto"/>
            </w:tcBorders>
            <w:shd w:val="clear" w:color="auto" w:fill="auto"/>
          </w:tcPr>
          <w:p w14:paraId="1070FA9A" w14:textId="77777777" w:rsidR="00E4114E" w:rsidRPr="00375ABA" w:rsidRDefault="00E4114E" w:rsidP="00C42506">
            <w:pPr>
              <w:pStyle w:val="Tabletext0"/>
            </w:pPr>
            <w:r w:rsidRPr="00C42506">
              <w:t>North</w:t>
            </w:r>
            <w:r w:rsidRPr="00C42506">
              <w:noBreakHyphen/>
              <w:t>westerly along the mainland coastline at mean low water to the point of commencement</w:t>
            </w:r>
          </w:p>
        </w:tc>
      </w:tr>
    </w:tbl>
    <w:p w14:paraId="1070FA9C" w14:textId="77777777" w:rsidR="00B0407D" w:rsidRPr="00C42506" w:rsidRDefault="00B0407D" w:rsidP="00C42506">
      <w:pPr>
        <w:pStyle w:val="ActHead5"/>
      </w:pPr>
      <w:bookmarkStart w:id="113" w:name="_Toc501379790"/>
      <w:r w:rsidRPr="00C42506">
        <w:t>2.</w:t>
      </w:r>
      <w:r w:rsidR="00C42506" w:rsidRPr="00C42506">
        <w:t xml:space="preserve">  </w:t>
      </w:r>
      <w:r w:rsidRPr="00C42506">
        <w:t>Area 2 – Hardy Unit</w:t>
      </w:r>
      <w:bookmarkEnd w:id="113"/>
    </w:p>
    <w:p w14:paraId="1070FA9D" w14:textId="77777777" w:rsidR="00B0407D" w:rsidRDefault="00B0407D" w:rsidP="00C42506">
      <w:pPr>
        <w:pStyle w:val="Subsection"/>
      </w:pPr>
      <w:r>
        <w:tab/>
      </w:r>
      <w:r w:rsidRPr="00C42506">
        <w:tab/>
        <w:t>Area 2 is the area of the Great Barrier Reef Marine Park bounded by a line commencing at 19</w:t>
      </w:r>
      <w:r w:rsidR="00C42506">
        <w:t>º</w:t>
      </w:r>
      <w:r w:rsidRPr="00375ABA">
        <w:t>36.</w:t>
      </w:r>
      <w:r w:rsidRPr="00C42506">
        <w:t>32</w:t>
      </w:r>
      <w:r w:rsidRPr="00375ABA">
        <w:t>4</w:t>
      </w:r>
      <w:r w:rsidRPr="00C42506">
        <w:rPr>
          <w:rFonts w:ascii="Symbol" w:hAnsi="Symbol"/>
          <w:szCs w:val="22"/>
        </w:rPr>
        <w:t></w:t>
      </w:r>
      <w:r w:rsidRPr="00C42506">
        <w:t> S, 149</w:t>
      </w:r>
      <w:r w:rsidRPr="00C42506">
        <w:rPr>
          <w:rFonts w:ascii="Symbol" w:hAnsi="Symbol"/>
        </w:rPr>
        <w:t></w:t>
      </w:r>
      <w:r w:rsidRPr="00C42506">
        <w:t>02.71</w:t>
      </w:r>
      <w:r w:rsidRPr="00375ABA">
        <w:t>3</w:t>
      </w:r>
      <w:r w:rsidRPr="00C42506">
        <w:rPr>
          <w:rFonts w:ascii="Symbol" w:hAnsi="Symbol"/>
          <w:szCs w:val="22"/>
        </w:rPr>
        <w:t></w:t>
      </w:r>
      <w:r w:rsidRPr="00C42506">
        <w:t> E th</w:t>
      </w:r>
      <w:r w:rsidRPr="00375ABA">
        <w:t xml:space="preserve">en </w:t>
      </w:r>
      <w:r w:rsidRPr="00C42506">
        <w:t>ru</w:t>
      </w:r>
      <w:r w:rsidRPr="00375ABA">
        <w:t xml:space="preserve">nning </w:t>
      </w:r>
      <w:r w:rsidRPr="00C42506">
        <w:t>pr</w:t>
      </w:r>
      <w:r w:rsidRPr="00375ABA">
        <w:t xml:space="preserve">ogressively </w:t>
      </w:r>
      <w:r w:rsidRPr="00C42506">
        <w:t>as</w:t>
      </w:r>
      <w:r w:rsidRPr="00375ABA">
        <w:t xml:space="preserve"> </w:t>
      </w:r>
      <w:r w:rsidRPr="00C42506">
        <w:t>de</w:t>
      </w:r>
      <w:r w:rsidRPr="00375ABA">
        <w:t xml:space="preserve">scribed </w:t>
      </w:r>
      <w:r w:rsidRPr="00C42506">
        <w:t>in</w:t>
      </w:r>
      <w:r w:rsidRPr="00375ABA">
        <w:t xml:space="preserve"> </w:t>
      </w:r>
      <w:r w:rsidRPr="00C42506">
        <w:t>th</w:t>
      </w:r>
      <w:r w:rsidRPr="00375ABA">
        <w:t xml:space="preserve">e </w:t>
      </w:r>
      <w:r w:rsidRPr="00C42506">
        <w:t>fo</w:t>
      </w:r>
      <w:r w:rsidRPr="00375ABA">
        <w:t xml:space="preserve">llowing </w:t>
      </w:r>
      <w:r w:rsidRPr="00C42506">
        <w:t>ta</w:t>
      </w:r>
      <w:r w:rsidRPr="00375ABA">
        <w:t>ble</w:t>
      </w:r>
      <w:r w:rsidRPr="00C42506">
        <w:t>:</w:t>
      </w:r>
    </w:p>
    <w:p w14:paraId="1070FA9E" w14:textId="77777777" w:rsidR="00C42506" w:rsidRPr="00375ABA" w:rsidRDefault="00C42506" w:rsidP="00C42506">
      <w:pPr>
        <w:pStyle w:val="Tabletext0"/>
      </w:pPr>
    </w:p>
    <w:tbl>
      <w:tblPr>
        <w:tblStyle w:val="TableGrid"/>
        <w:tblW w:w="0" w:type="auto"/>
        <w:tblInd w:w="1068" w:type="dxa"/>
        <w:tblBorders>
          <w:left w:val="none" w:sz="0" w:space="0" w:color="auto"/>
          <w:bottom w:val="single" w:sz="2" w:space="0" w:color="auto"/>
          <w:right w:val="none" w:sz="0" w:space="0" w:color="auto"/>
          <w:insideH w:val="single" w:sz="2" w:space="0" w:color="auto"/>
          <w:insideV w:val="none" w:sz="0" w:space="0" w:color="auto"/>
        </w:tblBorders>
        <w:tblLook w:val="01E0" w:firstRow="1" w:lastRow="1" w:firstColumn="1" w:lastColumn="1" w:noHBand="0" w:noVBand="0"/>
      </w:tblPr>
      <w:tblGrid>
        <w:gridCol w:w="720"/>
        <w:gridCol w:w="6600"/>
      </w:tblGrid>
      <w:tr w:rsidR="00B0407D" w:rsidRPr="00C42506" w14:paraId="1070FAA1" w14:textId="77777777" w:rsidTr="00C42506">
        <w:trPr>
          <w:tblHeader/>
        </w:trPr>
        <w:tc>
          <w:tcPr>
            <w:tcW w:w="720" w:type="dxa"/>
            <w:tcBorders>
              <w:top w:val="single" w:sz="12" w:space="0" w:color="auto"/>
              <w:bottom w:val="single" w:sz="12" w:space="0" w:color="auto"/>
            </w:tcBorders>
            <w:shd w:val="clear" w:color="auto" w:fill="auto"/>
          </w:tcPr>
          <w:p w14:paraId="1070FA9F" w14:textId="77777777" w:rsidR="00B0407D" w:rsidRPr="00C42506" w:rsidRDefault="00B0407D" w:rsidP="00C42506">
            <w:pPr>
              <w:pStyle w:val="TableHeading"/>
            </w:pPr>
            <w:r w:rsidRPr="00C42506">
              <w:t>Item</w:t>
            </w:r>
          </w:p>
        </w:tc>
        <w:tc>
          <w:tcPr>
            <w:tcW w:w="6600" w:type="dxa"/>
            <w:tcBorders>
              <w:top w:val="single" w:sz="12" w:space="0" w:color="auto"/>
              <w:bottom w:val="single" w:sz="12" w:space="0" w:color="auto"/>
            </w:tcBorders>
            <w:shd w:val="clear" w:color="auto" w:fill="auto"/>
          </w:tcPr>
          <w:p w14:paraId="1070FAA0" w14:textId="77777777" w:rsidR="00B0407D" w:rsidRPr="00C42506" w:rsidRDefault="00B0407D" w:rsidP="00C42506">
            <w:pPr>
              <w:pStyle w:val="TableHeading"/>
            </w:pPr>
            <w:r w:rsidRPr="00C42506">
              <w:t>Description</w:t>
            </w:r>
          </w:p>
        </w:tc>
      </w:tr>
      <w:tr w:rsidR="00B0407D" w:rsidRPr="00375ABA" w14:paraId="1070FAA4" w14:textId="77777777" w:rsidTr="00C42506">
        <w:tc>
          <w:tcPr>
            <w:tcW w:w="720" w:type="dxa"/>
            <w:tcBorders>
              <w:top w:val="single" w:sz="12" w:space="0" w:color="auto"/>
            </w:tcBorders>
            <w:shd w:val="clear" w:color="auto" w:fill="auto"/>
          </w:tcPr>
          <w:p w14:paraId="1070FAA2" w14:textId="77777777" w:rsidR="00B0407D" w:rsidRPr="00375ABA" w:rsidRDefault="00B0407D" w:rsidP="00C42506">
            <w:pPr>
              <w:pStyle w:val="Tabletext0"/>
            </w:pPr>
            <w:r w:rsidRPr="00C42506">
              <w:t>1</w:t>
            </w:r>
          </w:p>
        </w:tc>
        <w:tc>
          <w:tcPr>
            <w:tcW w:w="6600" w:type="dxa"/>
            <w:tcBorders>
              <w:top w:val="single" w:sz="12" w:space="0" w:color="auto"/>
            </w:tcBorders>
            <w:shd w:val="clear" w:color="auto" w:fill="auto"/>
          </w:tcPr>
          <w:p w14:paraId="1070FAA3" w14:textId="77777777" w:rsidR="00B0407D" w:rsidRPr="00C42506" w:rsidRDefault="00B0407D" w:rsidP="00C42506">
            <w:pPr>
              <w:pStyle w:val="Tabletext0"/>
            </w:pPr>
            <w:r w:rsidRPr="00C42506">
              <w:t>Easterly along the geodesic to 19</w:t>
            </w:r>
            <w:r w:rsidR="00C42506">
              <w:rPr>
                <w:rFonts w:cs="Times New Roman"/>
              </w:rPr>
              <w:t>º</w:t>
            </w:r>
            <w:r w:rsidRPr="00375ABA">
              <w:t>36.</w:t>
            </w:r>
            <w:r w:rsidRPr="00C42506">
              <w:t>24</w:t>
            </w:r>
            <w:r w:rsidRPr="00375ABA">
              <w:t>1</w:t>
            </w:r>
            <w:r w:rsidRPr="00C42506">
              <w:rPr>
                <w:rFonts w:ascii="Symbol" w:hAnsi="Symbol"/>
              </w:rPr>
              <w:t></w:t>
            </w:r>
            <w:r w:rsidRPr="00C42506">
              <w:t> S, 149</w:t>
            </w:r>
            <w:r w:rsidRPr="00C42506">
              <w:rPr>
                <w:rFonts w:ascii="Symbol" w:hAnsi="Symbol"/>
              </w:rPr>
              <w:t></w:t>
            </w:r>
            <w:r w:rsidRPr="00C42506">
              <w:t>17.74</w:t>
            </w:r>
            <w:r w:rsidRPr="00375ABA">
              <w:t>6</w:t>
            </w:r>
            <w:r w:rsidRPr="00C42506">
              <w:rPr>
                <w:rFonts w:ascii="Symbol" w:hAnsi="Symbol"/>
              </w:rPr>
              <w:t></w:t>
            </w:r>
            <w:r w:rsidRPr="00C42506">
              <w:t> E</w:t>
            </w:r>
          </w:p>
        </w:tc>
      </w:tr>
      <w:tr w:rsidR="00B0407D" w:rsidRPr="00375ABA" w14:paraId="1070FAA7" w14:textId="77777777" w:rsidTr="00C42506">
        <w:tc>
          <w:tcPr>
            <w:tcW w:w="720" w:type="dxa"/>
            <w:shd w:val="clear" w:color="auto" w:fill="auto"/>
          </w:tcPr>
          <w:p w14:paraId="1070FAA5" w14:textId="77777777" w:rsidR="00B0407D" w:rsidRPr="00375ABA" w:rsidRDefault="00B0407D" w:rsidP="00C42506">
            <w:pPr>
              <w:pStyle w:val="Tabletext0"/>
            </w:pPr>
            <w:r w:rsidRPr="00C42506">
              <w:t>2</w:t>
            </w:r>
          </w:p>
        </w:tc>
        <w:tc>
          <w:tcPr>
            <w:tcW w:w="6600" w:type="dxa"/>
            <w:shd w:val="clear" w:color="auto" w:fill="auto"/>
          </w:tcPr>
          <w:p w14:paraId="1070FAA6" w14:textId="77777777" w:rsidR="00B0407D" w:rsidRPr="00C42506" w:rsidRDefault="00B0407D" w:rsidP="00C42506">
            <w:pPr>
              <w:pStyle w:val="Tabletext0"/>
            </w:pPr>
            <w:r w:rsidRPr="00C42506">
              <w:t>Southerly along the geodesic to 19</w:t>
            </w:r>
            <w:r w:rsidR="00C42506">
              <w:rPr>
                <w:rFonts w:cs="Times New Roman"/>
              </w:rPr>
              <w:t>º</w:t>
            </w:r>
            <w:r w:rsidRPr="00375ABA">
              <w:t>51.</w:t>
            </w:r>
            <w:r w:rsidRPr="00C42506">
              <w:t>02</w:t>
            </w:r>
            <w:r w:rsidRPr="00375ABA">
              <w:t>4</w:t>
            </w:r>
            <w:r w:rsidRPr="00C42506">
              <w:rPr>
                <w:rFonts w:ascii="Symbol" w:hAnsi="Symbol"/>
              </w:rPr>
              <w:t></w:t>
            </w:r>
            <w:r w:rsidRPr="00C42506">
              <w:t> S, 149</w:t>
            </w:r>
            <w:r w:rsidRPr="00C42506">
              <w:rPr>
                <w:rFonts w:ascii="Symbol" w:hAnsi="Symbol"/>
              </w:rPr>
              <w:t></w:t>
            </w:r>
            <w:r w:rsidRPr="00C42506">
              <w:t>17.84</w:t>
            </w:r>
            <w:r w:rsidRPr="00375ABA">
              <w:t>6</w:t>
            </w:r>
            <w:r w:rsidRPr="00C42506">
              <w:rPr>
                <w:rFonts w:ascii="Symbol" w:hAnsi="Symbol"/>
              </w:rPr>
              <w:t></w:t>
            </w:r>
            <w:r w:rsidRPr="00C42506">
              <w:t> E</w:t>
            </w:r>
          </w:p>
        </w:tc>
      </w:tr>
      <w:tr w:rsidR="00B0407D" w:rsidRPr="00375ABA" w14:paraId="1070FAAA" w14:textId="77777777" w:rsidTr="00C42506">
        <w:tc>
          <w:tcPr>
            <w:tcW w:w="720" w:type="dxa"/>
            <w:tcBorders>
              <w:bottom w:val="single" w:sz="2" w:space="0" w:color="auto"/>
            </w:tcBorders>
            <w:shd w:val="clear" w:color="auto" w:fill="auto"/>
          </w:tcPr>
          <w:p w14:paraId="1070FAA8" w14:textId="77777777" w:rsidR="00B0407D" w:rsidRPr="00375ABA" w:rsidRDefault="00B0407D" w:rsidP="00C42506">
            <w:pPr>
              <w:pStyle w:val="Tabletext0"/>
            </w:pPr>
            <w:r w:rsidRPr="00C42506">
              <w:t>3</w:t>
            </w:r>
          </w:p>
        </w:tc>
        <w:tc>
          <w:tcPr>
            <w:tcW w:w="6600" w:type="dxa"/>
            <w:tcBorders>
              <w:bottom w:val="single" w:sz="2" w:space="0" w:color="auto"/>
            </w:tcBorders>
            <w:shd w:val="clear" w:color="auto" w:fill="auto"/>
          </w:tcPr>
          <w:p w14:paraId="1070FAA9" w14:textId="77777777" w:rsidR="00B0407D" w:rsidRPr="00C42506" w:rsidRDefault="00B0407D" w:rsidP="00C42506">
            <w:pPr>
              <w:pStyle w:val="Tabletext0"/>
            </w:pPr>
            <w:r w:rsidRPr="00C42506">
              <w:t>Westerly along the geodesic to 19</w:t>
            </w:r>
            <w:r w:rsidR="00C42506">
              <w:rPr>
                <w:rFonts w:cs="Times New Roman"/>
              </w:rPr>
              <w:t>º</w:t>
            </w:r>
            <w:r w:rsidRPr="00375ABA">
              <w:t>51.</w:t>
            </w:r>
            <w:r w:rsidRPr="00C42506">
              <w:t>14</w:t>
            </w:r>
            <w:r w:rsidRPr="00375ABA">
              <w:t>1</w:t>
            </w:r>
            <w:r w:rsidRPr="00C42506">
              <w:rPr>
                <w:rFonts w:ascii="Symbol" w:hAnsi="Symbol"/>
              </w:rPr>
              <w:t></w:t>
            </w:r>
            <w:r w:rsidRPr="00C42506">
              <w:t> S, 149</w:t>
            </w:r>
            <w:r w:rsidRPr="00C42506">
              <w:rPr>
                <w:rFonts w:ascii="Symbol" w:hAnsi="Symbol"/>
              </w:rPr>
              <w:t></w:t>
            </w:r>
            <w:r w:rsidRPr="00C42506">
              <w:t>02.78</w:t>
            </w:r>
            <w:r w:rsidRPr="00375ABA">
              <w:t>0</w:t>
            </w:r>
            <w:r w:rsidRPr="00C42506">
              <w:rPr>
                <w:rFonts w:ascii="Symbol" w:hAnsi="Symbol"/>
              </w:rPr>
              <w:t></w:t>
            </w:r>
            <w:r w:rsidRPr="00C42506">
              <w:t> E</w:t>
            </w:r>
          </w:p>
        </w:tc>
      </w:tr>
      <w:tr w:rsidR="00B0407D" w:rsidRPr="00375ABA" w14:paraId="1070FAAD" w14:textId="77777777" w:rsidTr="00C42506">
        <w:tc>
          <w:tcPr>
            <w:tcW w:w="720" w:type="dxa"/>
            <w:tcBorders>
              <w:top w:val="single" w:sz="2" w:space="0" w:color="auto"/>
              <w:bottom w:val="single" w:sz="12" w:space="0" w:color="auto"/>
            </w:tcBorders>
            <w:shd w:val="clear" w:color="auto" w:fill="auto"/>
          </w:tcPr>
          <w:p w14:paraId="1070FAAB" w14:textId="77777777" w:rsidR="00B0407D" w:rsidRPr="00375ABA" w:rsidRDefault="00B0407D" w:rsidP="00C42506">
            <w:pPr>
              <w:pStyle w:val="Tabletext0"/>
            </w:pPr>
            <w:r w:rsidRPr="00C42506">
              <w:t>4</w:t>
            </w:r>
          </w:p>
        </w:tc>
        <w:tc>
          <w:tcPr>
            <w:tcW w:w="6600" w:type="dxa"/>
            <w:tcBorders>
              <w:top w:val="single" w:sz="2" w:space="0" w:color="auto"/>
              <w:bottom w:val="single" w:sz="12" w:space="0" w:color="auto"/>
            </w:tcBorders>
            <w:shd w:val="clear" w:color="auto" w:fill="auto"/>
          </w:tcPr>
          <w:p w14:paraId="1070FAAC" w14:textId="77777777" w:rsidR="00B0407D" w:rsidRPr="00375ABA" w:rsidRDefault="00B0407D" w:rsidP="00C42506">
            <w:pPr>
              <w:pStyle w:val="Tabletext0"/>
            </w:pPr>
            <w:r w:rsidRPr="00C42506">
              <w:t>Northerly along the geodesic to the point of commencement</w:t>
            </w:r>
          </w:p>
        </w:tc>
      </w:tr>
    </w:tbl>
    <w:p w14:paraId="1070FAAE" w14:textId="77777777" w:rsidR="00B0407D" w:rsidRPr="00375ABA" w:rsidRDefault="00B0407D" w:rsidP="00C42506">
      <w:pPr>
        <w:pStyle w:val="ActHead2"/>
      </w:pPr>
      <w:bookmarkStart w:id="114" w:name="_Toc501379791"/>
      <w:r w:rsidRPr="00075760">
        <w:rPr>
          <w:rStyle w:val="CharPartNo"/>
        </w:rPr>
        <w:t>Part 2</w:t>
      </w:r>
      <w:r w:rsidR="00C42506" w:rsidRPr="00C42506">
        <w:t>—</w:t>
      </w:r>
      <w:r w:rsidRPr="00075760">
        <w:rPr>
          <w:rStyle w:val="CharPartText"/>
        </w:rPr>
        <w:t>Map of area</w:t>
      </w:r>
      <w:bookmarkEnd w:id="114"/>
    </w:p>
    <w:p w14:paraId="1070FAAF" w14:textId="77777777" w:rsidR="001E6944" w:rsidRDefault="007D4A4C" w:rsidP="00A23B54">
      <w:r>
        <w:pict w14:anchorId="10711FD1">
          <v:shape id="_x0000_i1026" type="#_x0000_t75" style="width:415.5pt;height:584.25pt">
            <v:imagedata r:id="rId35" o:title=""/>
          </v:shape>
        </w:pict>
      </w:r>
    </w:p>
    <w:p w14:paraId="1070FAB0" w14:textId="77777777" w:rsidR="00A23B54" w:rsidRPr="001E6944" w:rsidRDefault="00A23B54" w:rsidP="00A23B54"/>
    <w:p w14:paraId="1070FAB1" w14:textId="77777777" w:rsidR="00A422E4" w:rsidRPr="00DD759E" w:rsidRDefault="00A422E4" w:rsidP="009C4A4B">
      <w:pPr>
        <w:pStyle w:val="ActHead1"/>
        <w:pageBreakBefore/>
      </w:pPr>
      <w:bookmarkStart w:id="115" w:name="_Toc501379792"/>
      <w:r w:rsidRPr="00DD759E">
        <w:rPr>
          <w:rStyle w:val="CharChapNo"/>
        </w:rPr>
        <w:t>Schedule 2</w:t>
      </w:r>
      <w:r w:rsidRPr="00DD759E">
        <w:t>—</w:t>
      </w:r>
      <w:r w:rsidRPr="00DD759E">
        <w:rPr>
          <w:rStyle w:val="CharChapText"/>
        </w:rPr>
        <w:t>Setting areas</w:t>
      </w:r>
      <w:bookmarkEnd w:id="115"/>
    </w:p>
    <w:p w14:paraId="1070FAB2" w14:textId="77777777" w:rsidR="00A422E4" w:rsidRPr="00DD759E" w:rsidRDefault="00A422E4" w:rsidP="00A422E4">
      <w:pPr>
        <w:pStyle w:val="notemargin"/>
      </w:pPr>
      <w:r w:rsidRPr="00DD759E">
        <w:t>Note:</w:t>
      </w:r>
      <w:r w:rsidRPr="00DD759E">
        <w:tab/>
        <w:t xml:space="preserve">See the definitions of </w:t>
      </w:r>
      <w:r w:rsidRPr="00DD759E">
        <w:rPr>
          <w:b/>
          <w:i/>
        </w:rPr>
        <w:t>setting area</w:t>
      </w:r>
      <w:r w:rsidRPr="00DD759E">
        <w:t xml:space="preserve">, </w:t>
      </w:r>
      <w:r w:rsidRPr="00DD759E">
        <w:rPr>
          <w:b/>
          <w:i/>
        </w:rPr>
        <w:t>setting 1 (intensive) area</w:t>
      </w:r>
      <w:r w:rsidRPr="00DD759E">
        <w:t xml:space="preserve">, </w:t>
      </w:r>
      <w:r w:rsidRPr="00DD759E">
        <w:rPr>
          <w:b/>
          <w:i/>
        </w:rPr>
        <w:t>setting 2 (high use) area</w:t>
      </w:r>
      <w:r w:rsidRPr="00DD759E">
        <w:t xml:space="preserve">, </w:t>
      </w:r>
      <w:r w:rsidRPr="00DD759E">
        <w:rPr>
          <w:b/>
          <w:i/>
        </w:rPr>
        <w:t>setting 3 (moderate use) area</w:t>
      </w:r>
      <w:r w:rsidRPr="00DD759E">
        <w:t xml:space="preserve">, </w:t>
      </w:r>
      <w:r w:rsidRPr="00DD759E">
        <w:rPr>
          <w:b/>
          <w:i/>
        </w:rPr>
        <w:t>setting 4 (low use) area</w:t>
      </w:r>
      <w:r w:rsidRPr="00DD759E">
        <w:t xml:space="preserve"> and </w:t>
      </w:r>
      <w:r w:rsidRPr="00DD759E">
        <w:rPr>
          <w:b/>
          <w:i/>
        </w:rPr>
        <w:t>setting 5 (protected) area</w:t>
      </w:r>
      <w:r w:rsidRPr="00DD759E">
        <w:t xml:space="preserve"> in Schedule 9.</w:t>
      </w:r>
    </w:p>
    <w:p w14:paraId="1070FAB3" w14:textId="77777777" w:rsidR="00A422E4" w:rsidRPr="00DD759E" w:rsidRDefault="00A422E4" w:rsidP="00A422E4">
      <w:pPr>
        <w:pStyle w:val="ActHead2"/>
      </w:pPr>
      <w:bookmarkStart w:id="116" w:name="_Toc501379793"/>
      <w:r w:rsidRPr="00DD759E">
        <w:rPr>
          <w:rStyle w:val="CharPartNo"/>
        </w:rPr>
        <w:t>Part 1</w:t>
      </w:r>
      <w:r w:rsidRPr="00DD759E">
        <w:t>—</w:t>
      </w:r>
      <w:r w:rsidRPr="00DD759E">
        <w:rPr>
          <w:rStyle w:val="CharPartText"/>
        </w:rPr>
        <w:t>Setting 1 (intensive) areas</w:t>
      </w:r>
      <w:bookmarkEnd w:id="116"/>
    </w:p>
    <w:p w14:paraId="1070FAB4"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0FAB5" w14:textId="77777777" w:rsidR="00A422E4" w:rsidRPr="00DD759E" w:rsidRDefault="00A422E4" w:rsidP="00A422E4">
      <w:pPr>
        <w:pStyle w:val="ActHead5"/>
      </w:pPr>
      <w:bookmarkStart w:id="117" w:name="_Toc501379794"/>
      <w:r w:rsidRPr="00DD759E">
        <w:rPr>
          <w:rStyle w:val="CharSectno"/>
        </w:rPr>
        <w:t>1</w:t>
      </w:r>
      <w:r w:rsidRPr="00DD759E">
        <w:t xml:space="preserve">  Daydream and West South Molle Islands setting 1 (intensive) area</w:t>
      </w:r>
      <w:bookmarkEnd w:id="117"/>
    </w:p>
    <w:p w14:paraId="1070FAB6" w14:textId="77777777" w:rsidR="00A422E4" w:rsidRPr="00DD759E" w:rsidRDefault="00A422E4" w:rsidP="00A422E4">
      <w:pPr>
        <w:pStyle w:val="Subsection"/>
        <w:rPr>
          <w:rFonts w:eastAsia="Calibri"/>
          <w:szCs w:val="22"/>
        </w:rPr>
      </w:pPr>
      <w:r w:rsidRPr="00DD759E">
        <w:tab/>
      </w:r>
      <w:r w:rsidRPr="00DD759E">
        <w:tab/>
        <w:t xml:space="preserve">The Daydream and West South Molle Islands setting 1 (intensive) area is the area </w:t>
      </w:r>
      <w:r w:rsidRPr="00DD759E">
        <w:rPr>
          <w:rFonts w:eastAsia="Calibri"/>
          <w:szCs w:val="22"/>
        </w:rPr>
        <w:t>bounded by the line starting at the point described in item 1 of the following table and running progressively as described in the table.</w:t>
      </w:r>
    </w:p>
    <w:p w14:paraId="1070FAB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AB9" w14:textId="77777777" w:rsidTr="00F311CE">
        <w:trPr>
          <w:tblHeader/>
        </w:trPr>
        <w:tc>
          <w:tcPr>
            <w:tcW w:w="8313" w:type="dxa"/>
            <w:gridSpan w:val="2"/>
            <w:tcBorders>
              <w:top w:val="single" w:sz="12" w:space="0" w:color="auto"/>
              <w:bottom w:val="single" w:sz="6" w:space="0" w:color="auto"/>
            </w:tcBorders>
            <w:shd w:val="clear" w:color="auto" w:fill="auto"/>
          </w:tcPr>
          <w:p w14:paraId="1070FAB8" w14:textId="77777777" w:rsidR="00A422E4" w:rsidRPr="00DD759E" w:rsidRDefault="00A422E4" w:rsidP="00F311CE">
            <w:pPr>
              <w:pStyle w:val="TableHeading"/>
            </w:pPr>
            <w:r w:rsidRPr="00DD759E">
              <w:t>Daydream and West South Molle Islands setting 1 (intensive) area</w:t>
            </w:r>
          </w:p>
        </w:tc>
      </w:tr>
      <w:tr w:rsidR="00A422E4" w:rsidRPr="00DD759E" w14:paraId="1070FABC" w14:textId="77777777" w:rsidTr="00F311CE">
        <w:trPr>
          <w:tblHeader/>
        </w:trPr>
        <w:tc>
          <w:tcPr>
            <w:tcW w:w="714" w:type="dxa"/>
            <w:tcBorders>
              <w:top w:val="single" w:sz="6" w:space="0" w:color="auto"/>
              <w:bottom w:val="single" w:sz="12" w:space="0" w:color="auto"/>
            </w:tcBorders>
            <w:shd w:val="clear" w:color="auto" w:fill="auto"/>
          </w:tcPr>
          <w:p w14:paraId="1070FAB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ABB" w14:textId="77777777" w:rsidR="00A422E4" w:rsidRPr="00DD759E" w:rsidRDefault="00A422E4" w:rsidP="00F311CE">
            <w:pPr>
              <w:pStyle w:val="TableHeading"/>
            </w:pPr>
            <w:r w:rsidRPr="00DD759E">
              <w:t>Description</w:t>
            </w:r>
          </w:p>
        </w:tc>
      </w:tr>
      <w:tr w:rsidR="00A422E4" w:rsidRPr="00DD759E" w14:paraId="1070FABF" w14:textId="77777777" w:rsidTr="00F311CE">
        <w:tc>
          <w:tcPr>
            <w:tcW w:w="714" w:type="dxa"/>
            <w:tcBorders>
              <w:top w:val="single" w:sz="12" w:space="0" w:color="auto"/>
            </w:tcBorders>
            <w:shd w:val="clear" w:color="auto" w:fill="auto"/>
          </w:tcPr>
          <w:p w14:paraId="1070FAB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ABE" w14:textId="77777777" w:rsidR="00A422E4" w:rsidRPr="00DD759E" w:rsidRDefault="00A422E4" w:rsidP="00F311CE">
            <w:pPr>
              <w:pStyle w:val="Tabletext0"/>
            </w:pPr>
            <w:r w:rsidRPr="00DD759E">
              <w:t>The point 20°14.756′S 148°48.874′E</w:t>
            </w:r>
          </w:p>
        </w:tc>
      </w:tr>
      <w:tr w:rsidR="00A422E4" w:rsidRPr="00DD759E" w14:paraId="1070FAC2" w14:textId="77777777" w:rsidTr="00F311CE">
        <w:tc>
          <w:tcPr>
            <w:tcW w:w="714" w:type="dxa"/>
            <w:shd w:val="clear" w:color="auto" w:fill="auto"/>
          </w:tcPr>
          <w:p w14:paraId="1070FAC0" w14:textId="77777777" w:rsidR="00A422E4" w:rsidRPr="00DD759E" w:rsidRDefault="00A422E4" w:rsidP="00F311CE">
            <w:pPr>
              <w:pStyle w:val="Tabletext0"/>
            </w:pPr>
            <w:r w:rsidRPr="00DD759E">
              <w:t>2</w:t>
            </w:r>
          </w:p>
        </w:tc>
        <w:tc>
          <w:tcPr>
            <w:tcW w:w="7599" w:type="dxa"/>
            <w:shd w:val="clear" w:color="auto" w:fill="auto"/>
          </w:tcPr>
          <w:p w14:paraId="1070FAC1" w14:textId="77777777" w:rsidR="00A422E4" w:rsidRPr="00DD759E" w:rsidRDefault="00A422E4" w:rsidP="00F311CE">
            <w:pPr>
              <w:pStyle w:val="Tabletext0"/>
            </w:pPr>
            <w:r w:rsidRPr="00DD759E">
              <w:t>East along the parallel 20°14.756′S to the intersection of the Mid Molle Island (20</w:t>
            </w:r>
            <w:r>
              <w:noBreakHyphen/>
            </w:r>
            <w:r w:rsidRPr="00DD759E">
              <w:t>034) coastline at mean low water and the parallel 20°14.756′S (at the point closest to 20°14.756′S 148°49.751′E)</w:t>
            </w:r>
          </w:p>
        </w:tc>
      </w:tr>
      <w:tr w:rsidR="00A422E4" w:rsidRPr="00DD759E" w14:paraId="1070FAC5" w14:textId="77777777" w:rsidTr="00F311CE">
        <w:tc>
          <w:tcPr>
            <w:tcW w:w="714" w:type="dxa"/>
            <w:shd w:val="clear" w:color="auto" w:fill="auto"/>
          </w:tcPr>
          <w:p w14:paraId="1070FAC3" w14:textId="77777777" w:rsidR="00A422E4" w:rsidRPr="00DD759E" w:rsidRDefault="00A422E4" w:rsidP="00F311CE">
            <w:pPr>
              <w:pStyle w:val="Tabletext0"/>
            </w:pPr>
            <w:r w:rsidRPr="00DD759E">
              <w:t>3</w:t>
            </w:r>
          </w:p>
        </w:tc>
        <w:tc>
          <w:tcPr>
            <w:tcW w:w="7599" w:type="dxa"/>
            <w:shd w:val="clear" w:color="auto" w:fill="auto"/>
          </w:tcPr>
          <w:p w14:paraId="1070FAC4" w14:textId="77777777" w:rsidR="00A422E4" w:rsidRPr="00DD759E" w:rsidRDefault="00A422E4" w:rsidP="00F311CE">
            <w:pPr>
              <w:pStyle w:val="Tabletext0"/>
            </w:pPr>
            <w:r w:rsidRPr="00DD759E">
              <w:t>Generally southerly along the Mid Molle Island (20</w:t>
            </w:r>
            <w:r>
              <w:noBreakHyphen/>
            </w:r>
            <w:r w:rsidRPr="00DD759E">
              <w:t>034) coastline at mean low water to the intersection of the Mid Molle Island (20</w:t>
            </w:r>
            <w:r>
              <w:noBreakHyphen/>
            </w:r>
            <w:r w:rsidRPr="00DD759E">
              <w:t>034) coastline at mean low water and the meridian 148°49.905′E (at the point closest to 20°15.144′S 148°49.905′E)</w:t>
            </w:r>
          </w:p>
        </w:tc>
      </w:tr>
      <w:tr w:rsidR="00A422E4" w:rsidRPr="00DD759E" w14:paraId="1070FAC8" w14:textId="77777777" w:rsidTr="00F311CE">
        <w:tc>
          <w:tcPr>
            <w:tcW w:w="714" w:type="dxa"/>
            <w:shd w:val="clear" w:color="auto" w:fill="auto"/>
          </w:tcPr>
          <w:p w14:paraId="1070FAC6" w14:textId="77777777" w:rsidR="00A422E4" w:rsidRPr="00DD759E" w:rsidRDefault="00A422E4" w:rsidP="00F311CE">
            <w:pPr>
              <w:pStyle w:val="Tabletext0"/>
            </w:pPr>
            <w:r w:rsidRPr="00DD759E">
              <w:t>4</w:t>
            </w:r>
          </w:p>
        </w:tc>
        <w:tc>
          <w:tcPr>
            <w:tcW w:w="7599" w:type="dxa"/>
            <w:shd w:val="clear" w:color="auto" w:fill="auto"/>
          </w:tcPr>
          <w:p w14:paraId="1070FAC7" w14:textId="77777777" w:rsidR="00A422E4" w:rsidRPr="00DD759E" w:rsidRDefault="00A422E4" w:rsidP="00F311CE">
            <w:pPr>
              <w:pStyle w:val="Tabletext0"/>
            </w:pPr>
            <w:r w:rsidRPr="00DD759E">
              <w:t>Southerly along the geodesic to the intersection of the South Molle Island (20</w:t>
            </w:r>
            <w:r>
              <w:noBreakHyphen/>
            </w:r>
            <w:r w:rsidRPr="00DD759E">
              <w:t>042a) coastline at mean low water at the meridian 148°49.891′E (at the point closest to 20°15.279′S 148°49.891′E)</w:t>
            </w:r>
          </w:p>
        </w:tc>
      </w:tr>
      <w:tr w:rsidR="00A422E4" w:rsidRPr="00DD759E" w14:paraId="1070FACB" w14:textId="77777777" w:rsidTr="00F311CE">
        <w:tc>
          <w:tcPr>
            <w:tcW w:w="714" w:type="dxa"/>
            <w:shd w:val="clear" w:color="auto" w:fill="auto"/>
          </w:tcPr>
          <w:p w14:paraId="1070FAC9" w14:textId="77777777" w:rsidR="00A422E4" w:rsidRPr="00DD759E" w:rsidRDefault="00A422E4" w:rsidP="00F311CE">
            <w:pPr>
              <w:pStyle w:val="Tabletext0"/>
            </w:pPr>
            <w:r w:rsidRPr="00DD759E">
              <w:t>5</w:t>
            </w:r>
          </w:p>
        </w:tc>
        <w:tc>
          <w:tcPr>
            <w:tcW w:w="7599" w:type="dxa"/>
            <w:shd w:val="clear" w:color="auto" w:fill="auto"/>
          </w:tcPr>
          <w:p w14:paraId="1070FACA" w14:textId="77777777" w:rsidR="00A422E4" w:rsidRPr="00DD759E" w:rsidRDefault="00A422E4" w:rsidP="00F311CE">
            <w:pPr>
              <w:pStyle w:val="Tabletext0"/>
            </w:pPr>
            <w:r w:rsidRPr="00DD759E">
              <w:t>Southerly along the South Molle Island (20</w:t>
            </w:r>
            <w:r>
              <w:noBreakHyphen/>
            </w:r>
            <w:r w:rsidRPr="00DD759E">
              <w:t>042a) coastline at mean low water to the intersection of the South Molle Island (20</w:t>
            </w:r>
            <w:r>
              <w:noBreakHyphen/>
            </w:r>
            <w:r w:rsidRPr="00DD759E">
              <w:t>042a) coastline and the parallel 20°16.293′S (at the point closest to 20°16.293′S 148°49.535′E)</w:t>
            </w:r>
          </w:p>
        </w:tc>
      </w:tr>
      <w:tr w:rsidR="00A422E4" w:rsidRPr="00DD759E" w14:paraId="1070FACE" w14:textId="77777777" w:rsidTr="00F311CE">
        <w:tc>
          <w:tcPr>
            <w:tcW w:w="714" w:type="dxa"/>
            <w:shd w:val="clear" w:color="auto" w:fill="auto"/>
          </w:tcPr>
          <w:p w14:paraId="1070FACC" w14:textId="77777777" w:rsidR="00A422E4" w:rsidRPr="00DD759E" w:rsidRDefault="00A422E4" w:rsidP="00F311CE">
            <w:pPr>
              <w:pStyle w:val="Tabletext0"/>
            </w:pPr>
            <w:r w:rsidRPr="00DD759E">
              <w:t>6</w:t>
            </w:r>
          </w:p>
        </w:tc>
        <w:tc>
          <w:tcPr>
            <w:tcW w:w="7599" w:type="dxa"/>
            <w:shd w:val="clear" w:color="auto" w:fill="auto"/>
          </w:tcPr>
          <w:p w14:paraId="1070FACD" w14:textId="77777777" w:rsidR="00A422E4" w:rsidRPr="00DD759E" w:rsidRDefault="00A422E4" w:rsidP="00F311CE">
            <w:pPr>
              <w:pStyle w:val="Tabletext0"/>
            </w:pPr>
            <w:r w:rsidRPr="00DD759E">
              <w:t>Westerly along the geodesic to 20°15.893′S 148°48.465′E</w:t>
            </w:r>
          </w:p>
        </w:tc>
      </w:tr>
      <w:tr w:rsidR="00A422E4" w:rsidRPr="00DD759E" w14:paraId="1070FAD1" w14:textId="77777777" w:rsidTr="00F311CE">
        <w:tc>
          <w:tcPr>
            <w:tcW w:w="714" w:type="dxa"/>
            <w:shd w:val="clear" w:color="auto" w:fill="auto"/>
          </w:tcPr>
          <w:p w14:paraId="1070FACF" w14:textId="77777777" w:rsidR="00A422E4" w:rsidRPr="00DD759E" w:rsidRDefault="00A422E4" w:rsidP="00F311CE">
            <w:pPr>
              <w:pStyle w:val="Tabletext0"/>
            </w:pPr>
            <w:r w:rsidRPr="00DD759E">
              <w:t>7</w:t>
            </w:r>
          </w:p>
        </w:tc>
        <w:tc>
          <w:tcPr>
            <w:tcW w:w="7599" w:type="dxa"/>
            <w:shd w:val="clear" w:color="auto" w:fill="auto"/>
          </w:tcPr>
          <w:p w14:paraId="1070FAD0" w14:textId="77777777" w:rsidR="00A422E4" w:rsidRPr="00DD759E" w:rsidRDefault="00A422E4" w:rsidP="00F311CE">
            <w:pPr>
              <w:pStyle w:val="Tabletext0"/>
            </w:pPr>
            <w:r w:rsidRPr="00DD759E">
              <w:t>North along the meridian 148°48.465′E to latitude 20°15.201′S</w:t>
            </w:r>
          </w:p>
        </w:tc>
      </w:tr>
      <w:tr w:rsidR="00A422E4" w:rsidRPr="00DD759E" w14:paraId="1070FAD4" w14:textId="77777777" w:rsidTr="00F311CE">
        <w:tc>
          <w:tcPr>
            <w:tcW w:w="714" w:type="dxa"/>
            <w:shd w:val="clear" w:color="auto" w:fill="auto"/>
          </w:tcPr>
          <w:p w14:paraId="1070FAD2" w14:textId="77777777" w:rsidR="00A422E4" w:rsidRPr="00DD759E" w:rsidRDefault="00A422E4" w:rsidP="00F311CE">
            <w:pPr>
              <w:pStyle w:val="Tabletext0"/>
            </w:pPr>
            <w:r w:rsidRPr="00DD759E">
              <w:t>8</w:t>
            </w:r>
          </w:p>
        </w:tc>
        <w:tc>
          <w:tcPr>
            <w:tcW w:w="7599" w:type="dxa"/>
            <w:shd w:val="clear" w:color="auto" w:fill="auto"/>
          </w:tcPr>
          <w:p w14:paraId="1070FAD3" w14:textId="77777777" w:rsidR="00A422E4" w:rsidRPr="00DD759E" w:rsidRDefault="00A422E4" w:rsidP="00F311CE">
            <w:pPr>
              <w:pStyle w:val="Tabletext0"/>
            </w:pPr>
            <w:r w:rsidRPr="00DD759E">
              <w:t>East along the parallel 20°15.201′S to the intersection of the Daydream Island (20</w:t>
            </w:r>
            <w:r>
              <w:noBreakHyphen/>
            </w:r>
            <w:r w:rsidRPr="00DD759E">
              <w:t>035) coastline at mean low water and the parallel 20°15.201′S (at the point closest to 20°15.201′S 148°48.756′E)</w:t>
            </w:r>
          </w:p>
        </w:tc>
      </w:tr>
      <w:tr w:rsidR="00A422E4" w:rsidRPr="00DD759E" w14:paraId="1070FAD7" w14:textId="77777777" w:rsidTr="00F311CE">
        <w:tc>
          <w:tcPr>
            <w:tcW w:w="714" w:type="dxa"/>
            <w:tcBorders>
              <w:bottom w:val="single" w:sz="2" w:space="0" w:color="auto"/>
            </w:tcBorders>
            <w:shd w:val="clear" w:color="auto" w:fill="auto"/>
          </w:tcPr>
          <w:p w14:paraId="1070FAD5"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0FAD6" w14:textId="77777777" w:rsidR="00A422E4" w:rsidRPr="00DD759E" w:rsidRDefault="00A422E4" w:rsidP="00F311CE">
            <w:pPr>
              <w:pStyle w:val="Tabletext0"/>
            </w:pPr>
            <w:r w:rsidRPr="00DD759E">
              <w:t>Generally southerly then easterly then northerly along the Daydream Island (20</w:t>
            </w:r>
            <w:r>
              <w:noBreakHyphen/>
            </w:r>
            <w:r w:rsidRPr="00DD759E">
              <w:t>035) coastline at mean low water to the intersection of the Daydream Island (20</w:t>
            </w:r>
            <w:r>
              <w:noBreakHyphen/>
            </w:r>
            <w:r w:rsidRPr="00DD759E">
              <w:t>035) coastline at mean low water and the meridian 148°48.874′E (at the point closest to 20°15.025′S 148°48.874′E)</w:t>
            </w:r>
          </w:p>
        </w:tc>
      </w:tr>
      <w:tr w:rsidR="00A422E4" w:rsidRPr="00DD759E" w14:paraId="1070FADA" w14:textId="77777777" w:rsidTr="00F311CE">
        <w:tc>
          <w:tcPr>
            <w:tcW w:w="714" w:type="dxa"/>
            <w:tcBorders>
              <w:top w:val="single" w:sz="2" w:space="0" w:color="auto"/>
              <w:bottom w:val="single" w:sz="12" w:space="0" w:color="auto"/>
            </w:tcBorders>
            <w:shd w:val="clear" w:color="auto" w:fill="auto"/>
          </w:tcPr>
          <w:p w14:paraId="1070FAD8"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0FAD9" w14:textId="77777777" w:rsidR="00A422E4" w:rsidRPr="00DD759E" w:rsidRDefault="00A422E4" w:rsidP="00F311CE">
            <w:pPr>
              <w:pStyle w:val="Tabletext0"/>
            </w:pPr>
            <w:r w:rsidRPr="00DD759E">
              <w:t>North along the meridian 148°48.874′E to the starting point</w:t>
            </w:r>
          </w:p>
        </w:tc>
      </w:tr>
    </w:tbl>
    <w:p w14:paraId="1070FADB"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ADC" w14:textId="77777777" w:rsidR="00A422E4" w:rsidRPr="00DD759E" w:rsidRDefault="00A422E4" w:rsidP="00A422E4">
      <w:pPr>
        <w:pStyle w:val="ActHead5"/>
      </w:pPr>
      <w:bookmarkStart w:id="118" w:name="_Toc501379795"/>
      <w:r w:rsidRPr="00DD759E">
        <w:rPr>
          <w:rStyle w:val="CharSectno"/>
        </w:rPr>
        <w:t>2</w:t>
      </w:r>
      <w:r w:rsidRPr="00DD759E">
        <w:t xml:space="preserve">  Dingo Beach setting 1 (intensive) area</w:t>
      </w:r>
      <w:bookmarkEnd w:id="118"/>
    </w:p>
    <w:p w14:paraId="1070FADD" w14:textId="77777777" w:rsidR="00A422E4" w:rsidRPr="00DD759E" w:rsidRDefault="00A422E4" w:rsidP="00A422E4">
      <w:pPr>
        <w:pStyle w:val="Subsection"/>
        <w:rPr>
          <w:rFonts w:eastAsia="Calibri"/>
          <w:szCs w:val="22"/>
        </w:rPr>
      </w:pPr>
      <w:r w:rsidRPr="00DD759E">
        <w:tab/>
      </w:r>
      <w:r w:rsidRPr="00DD759E">
        <w:tab/>
        <w:t xml:space="preserve">The Dingo Beach setting 1 (intensive) area is the area </w:t>
      </w:r>
      <w:r w:rsidRPr="00DD759E">
        <w:rPr>
          <w:rFonts w:eastAsia="Calibri"/>
          <w:szCs w:val="22"/>
        </w:rPr>
        <w:t>bounded by the line starting at the point described in item 1 of the following table and running progressively as described in the table.</w:t>
      </w:r>
    </w:p>
    <w:p w14:paraId="1070FAD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AE0" w14:textId="77777777" w:rsidTr="00F311CE">
        <w:trPr>
          <w:tblHeader/>
        </w:trPr>
        <w:tc>
          <w:tcPr>
            <w:tcW w:w="8313" w:type="dxa"/>
            <w:gridSpan w:val="2"/>
            <w:tcBorders>
              <w:top w:val="single" w:sz="12" w:space="0" w:color="auto"/>
              <w:bottom w:val="single" w:sz="6" w:space="0" w:color="auto"/>
            </w:tcBorders>
            <w:shd w:val="clear" w:color="auto" w:fill="auto"/>
          </w:tcPr>
          <w:p w14:paraId="1070FADF" w14:textId="77777777" w:rsidR="00A422E4" w:rsidRPr="00DD759E" w:rsidRDefault="00A422E4" w:rsidP="00F311CE">
            <w:pPr>
              <w:pStyle w:val="TableHeading"/>
            </w:pPr>
            <w:r w:rsidRPr="00DD759E">
              <w:t>Dingo Beach setting 1 (intensive) area</w:t>
            </w:r>
          </w:p>
        </w:tc>
      </w:tr>
      <w:tr w:rsidR="00A422E4" w:rsidRPr="00DD759E" w14:paraId="1070FAE3" w14:textId="77777777" w:rsidTr="00F311CE">
        <w:trPr>
          <w:tblHeader/>
        </w:trPr>
        <w:tc>
          <w:tcPr>
            <w:tcW w:w="714" w:type="dxa"/>
            <w:tcBorders>
              <w:top w:val="single" w:sz="6" w:space="0" w:color="auto"/>
              <w:bottom w:val="single" w:sz="12" w:space="0" w:color="auto"/>
            </w:tcBorders>
            <w:shd w:val="clear" w:color="auto" w:fill="auto"/>
          </w:tcPr>
          <w:p w14:paraId="1070FAE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AE2" w14:textId="77777777" w:rsidR="00A422E4" w:rsidRPr="00DD759E" w:rsidRDefault="00A422E4" w:rsidP="00F311CE">
            <w:pPr>
              <w:pStyle w:val="TableHeading"/>
            </w:pPr>
            <w:r w:rsidRPr="00DD759E">
              <w:t>Description</w:t>
            </w:r>
          </w:p>
        </w:tc>
      </w:tr>
      <w:tr w:rsidR="00A422E4" w:rsidRPr="00DD759E" w14:paraId="1070FAE6" w14:textId="77777777" w:rsidTr="00F311CE">
        <w:tc>
          <w:tcPr>
            <w:tcW w:w="714" w:type="dxa"/>
            <w:tcBorders>
              <w:top w:val="single" w:sz="12" w:space="0" w:color="auto"/>
            </w:tcBorders>
            <w:shd w:val="clear" w:color="auto" w:fill="auto"/>
          </w:tcPr>
          <w:p w14:paraId="1070FAE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AE5" w14:textId="77777777" w:rsidR="00A422E4" w:rsidRPr="00DD759E" w:rsidRDefault="00A422E4" w:rsidP="00F311CE">
            <w:pPr>
              <w:pStyle w:val="Tabletext0"/>
            </w:pPr>
            <w:r w:rsidRPr="00DD759E">
              <w:t>The point 20°04.270′S 148°29.470′E</w:t>
            </w:r>
          </w:p>
        </w:tc>
      </w:tr>
      <w:tr w:rsidR="00A422E4" w:rsidRPr="00DD759E" w14:paraId="1070FAE9" w14:textId="77777777" w:rsidTr="00F311CE">
        <w:tc>
          <w:tcPr>
            <w:tcW w:w="714" w:type="dxa"/>
            <w:shd w:val="clear" w:color="auto" w:fill="auto"/>
          </w:tcPr>
          <w:p w14:paraId="1070FAE7" w14:textId="77777777" w:rsidR="00A422E4" w:rsidRPr="00DD759E" w:rsidRDefault="00A422E4" w:rsidP="00F311CE">
            <w:pPr>
              <w:pStyle w:val="Tabletext0"/>
            </w:pPr>
            <w:r w:rsidRPr="00DD759E">
              <w:t>2</w:t>
            </w:r>
          </w:p>
        </w:tc>
        <w:tc>
          <w:tcPr>
            <w:tcW w:w="7599" w:type="dxa"/>
            <w:shd w:val="clear" w:color="auto" w:fill="auto"/>
          </w:tcPr>
          <w:p w14:paraId="1070FAE8" w14:textId="77777777" w:rsidR="00A422E4" w:rsidRPr="00DD759E" w:rsidRDefault="00A422E4" w:rsidP="00F311CE">
            <w:pPr>
              <w:pStyle w:val="Tabletext0"/>
            </w:pPr>
            <w:r w:rsidRPr="00DD759E">
              <w:t>South</w:t>
            </w:r>
            <w:r>
              <w:noBreakHyphen/>
            </w:r>
            <w:r w:rsidRPr="00DD759E">
              <w:t>easterly along the geodesic to 20°04.708′S 148°30.116′E</w:t>
            </w:r>
          </w:p>
        </w:tc>
      </w:tr>
      <w:tr w:rsidR="00A422E4" w:rsidRPr="00DD759E" w14:paraId="1070FAEC" w14:textId="77777777" w:rsidTr="00F311CE">
        <w:tc>
          <w:tcPr>
            <w:tcW w:w="714" w:type="dxa"/>
            <w:shd w:val="clear" w:color="auto" w:fill="auto"/>
          </w:tcPr>
          <w:p w14:paraId="1070FAEA" w14:textId="77777777" w:rsidR="00A422E4" w:rsidRPr="00DD759E" w:rsidRDefault="00A422E4" w:rsidP="00F311CE">
            <w:pPr>
              <w:pStyle w:val="Tabletext0"/>
            </w:pPr>
            <w:r w:rsidRPr="00DD759E">
              <w:t>3</w:t>
            </w:r>
          </w:p>
        </w:tc>
        <w:tc>
          <w:tcPr>
            <w:tcW w:w="7599" w:type="dxa"/>
            <w:shd w:val="clear" w:color="auto" w:fill="auto"/>
          </w:tcPr>
          <w:p w14:paraId="1070FAEB" w14:textId="77777777" w:rsidR="00A422E4" w:rsidRPr="00DD759E" w:rsidRDefault="00A422E4" w:rsidP="00F311CE">
            <w:pPr>
              <w:pStyle w:val="Tabletext0"/>
            </w:pPr>
            <w:r w:rsidRPr="00DD759E">
              <w:t>Southerly along the geodesic to the intersection of the mainland coastline at mean low water and the meridian 148°29.835′E (at the point closest to 20°05.350′S 148°29.835′E)</w:t>
            </w:r>
          </w:p>
        </w:tc>
      </w:tr>
      <w:tr w:rsidR="00A422E4" w:rsidRPr="00DD759E" w14:paraId="1070FAEF" w14:textId="77777777" w:rsidTr="00F311CE">
        <w:trPr>
          <w:trHeight w:val="301"/>
        </w:trPr>
        <w:tc>
          <w:tcPr>
            <w:tcW w:w="714" w:type="dxa"/>
            <w:tcBorders>
              <w:bottom w:val="single" w:sz="2" w:space="0" w:color="auto"/>
            </w:tcBorders>
            <w:shd w:val="clear" w:color="auto" w:fill="auto"/>
          </w:tcPr>
          <w:p w14:paraId="1070FAE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0FAEE"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the mainland coastline at mean low water and the parallel 20°04.704′S (at the point closest to 20°04.704′S 148°29.024′E)</w:t>
            </w:r>
          </w:p>
        </w:tc>
      </w:tr>
      <w:tr w:rsidR="00A422E4" w:rsidRPr="00DD759E" w14:paraId="1070FAF2" w14:textId="77777777" w:rsidTr="00F311CE">
        <w:tc>
          <w:tcPr>
            <w:tcW w:w="714" w:type="dxa"/>
            <w:tcBorders>
              <w:top w:val="single" w:sz="2" w:space="0" w:color="auto"/>
              <w:bottom w:val="single" w:sz="12" w:space="0" w:color="auto"/>
            </w:tcBorders>
            <w:shd w:val="clear" w:color="auto" w:fill="auto"/>
          </w:tcPr>
          <w:p w14:paraId="1070FAF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0FAF1"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AF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AF4" w14:textId="77777777" w:rsidR="00A422E4" w:rsidRPr="00DD759E" w:rsidRDefault="00A422E4" w:rsidP="00A422E4">
      <w:pPr>
        <w:pStyle w:val="ActHead5"/>
      </w:pPr>
      <w:bookmarkStart w:id="119" w:name="_Toc501379796"/>
      <w:r w:rsidRPr="00DD759E">
        <w:rPr>
          <w:rStyle w:val="CharSectno"/>
        </w:rPr>
        <w:t>3</w:t>
      </w:r>
      <w:r w:rsidRPr="00DD759E">
        <w:t xml:space="preserve">  Earlando Resort setting 1 (intensive) area</w:t>
      </w:r>
      <w:bookmarkEnd w:id="119"/>
    </w:p>
    <w:p w14:paraId="1070FAF5" w14:textId="77777777" w:rsidR="00A422E4" w:rsidRPr="00DD759E" w:rsidRDefault="00A422E4" w:rsidP="00A422E4">
      <w:pPr>
        <w:pStyle w:val="Subsection"/>
        <w:rPr>
          <w:rFonts w:eastAsia="Calibri"/>
          <w:szCs w:val="22"/>
        </w:rPr>
      </w:pPr>
      <w:r w:rsidRPr="00DD759E">
        <w:tab/>
      </w:r>
      <w:r w:rsidRPr="00DD759E">
        <w:tab/>
        <w:t xml:space="preserve">The Earlando Resort setting 1 (intensive) area is the area </w:t>
      </w:r>
      <w:r w:rsidRPr="00DD759E">
        <w:rPr>
          <w:rFonts w:eastAsia="Calibri"/>
          <w:szCs w:val="22"/>
        </w:rPr>
        <w:t>bounded by the line starting at the point described in item 1 of the following table and running progressively as described in the table.</w:t>
      </w:r>
    </w:p>
    <w:p w14:paraId="1070FAF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AF8" w14:textId="77777777" w:rsidTr="00F311CE">
        <w:trPr>
          <w:tblHeader/>
        </w:trPr>
        <w:tc>
          <w:tcPr>
            <w:tcW w:w="8313" w:type="dxa"/>
            <w:gridSpan w:val="2"/>
            <w:tcBorders>
              <w:top w:val="single" w:sz="12" w:space="0" w:color="auto"/>
              <w:bottom w:val="single" w:sz="6" w:space="0" w:color="auto"/>
            </w:tcBorders>
            <w:shd w:val="clear" w:color="auto" w:fill="auto"/>
          </w:tcPr>
          <w:p w14:paraId="1070FAF7" w14:textId="77777777" w:rsidR="00A422E4" w:rsidRPr="00DD759E" w:rsidRDefault="00A422E4" w:rsidP="00F311CE">
            <w:pPr>
              <w:pStyle w:val="TableHeading"/>
            </w:pPr>
            <w:r w:rsidRPr="00DD759E">
              <w:t>Earlando Resort setting 1 (intensive) area</w:t>
            </w:r>
          </w:p>
        </w:tc>
      </w:tr>
      <w:tr w:rsidR="00A422E4" w:rsidRPr="00DD759E" w14:paraId="1070FAFB" w14:textId="77777777" w:rsidTr="00F311CE">
        <w:trPr>
          <w:tblHeader/>
        </w:trPr>
        <w:tc>
          <w:tcPr>
            <w:tcW w:w="714" w:type="dxa"/>
            <w:tcBorders>
              <w:top w:val="single" w:sz="6" w:space="0" w:color="auto"/>
              <w:bottom w:val="single" w:sz="12" w:space="0" w:color="auto"/>
            </w:tcBorders>
            <w:shd w:val="clear" w:color="auto" w:fill="auto"/>
          </w:tcPr>
          <w:p w14:paraId="1070FAF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AFA" w14:textId="77777777" w:rsidR="00A422E4" w:rsidRPr="00DD759E" w:rsidRDefault="00A422E4" w:rsidP="00F311CE">
            <w:pPr>
              <w:pStyle w:val="TableHeading"/>
            </w:pPr>
            <w:r w:rsidRPr="00DD759E">
              <w:t>Description</w:t>
            </w:r>
          </w:p>
        </w:tc>
      </w:tr>
      <w:tr w:rsidR="00A422E4" w:rsidRPr="00DD759E" w14:paraId="1070FAFE" w14:textId="77777777" w:rsidTr="00F311CE">
        <w:tc>
          <w:tcPr>
            <w:tcW w:w="714" w:type="dxa"/>
            <w:tcBorders>
              <w:top w:val="single" w:sz="12" w:space="0" w:color="auto"/>
            </w:tcBorders>
            <w:shd w:val="clear" w:color="auto" w:fill="auto"/>
          </w:tcPr>
          <w:p w14:paraId="1070FAF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AFD" w14:textId="77777777" w:rsidR="00A422E4" w:rsidRPr="00DD759E" w:rsidRDefault="00A422E4" w:rsidP="00F311CE">
            <w:pPr>
              <w:pStyle w:val="Tabletext0"/>
            </w:pPr>
            <w:r w:rsidRPr="00DD759E">
              <w:t>The intersection of the mainland coastline at mean low water and the meridian 148°34.592′E (at the point closest to 20°08.552′S 148°34.592′E)</w:t>
            </w:r>
          </w:p>
        </w:tc>
      </w:tr>
      <w:tr w:rsidR="00A422E4" w:rsidRPr="00DD759E" w14:paraId="1070FB01" w14:textId="77777777" w:rsidTr="00F311CE">
        <w:tc>
          <w:tcPr>
            <w:tcW w:w="714" w:type="dxa"/>
            <w:tcBorders>
              <w:bottom w:val="single" w:sz="2" w:space="0" w:color="auto"/>
            </w:tcBorders>
            <w:shd w:val="clear" w:color="auto" w:fill="auto"/>
          </w:tcPr>
          <w:p w14:paraId="1070FAFF"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B00" w14:textId="77777777" w:rsidR="00A422E4" w:rsidRPr="00DD759E" w:rsidRDefault="00A422E4" w:rsidP="00F311CE">
            <w:pPr>
              <w:pStyle w:val="Tabletext0"/>
            </w:pPr>
            <w:r w:rsidRPr="00DD759E">
              <w:t>Southerly along the geodesic to the intersection of the mainland coastline at mean low water and the parallel 20°09.315′S (at the point closest to 20°09.315′S 148°34.640′E)</w:t>
            </w:r>
          </w:p>
        </w:tc>
      </w:tr>
      <w:tr w:rsidR="00A422E4" w:rsidRPr="00DD759E" w14:paraId="1070FB04" w14:textId="77777777" w:rsidTr="00F311CE">
        <w:tc>
          <w:tcPr>
            <w:tcW w:w="714" w:type="dxa"/>
            <w:tcBorders>
              <w:top w:val="single" w:sz="2" w:space="0" w:color="auto"/>
              <w:bottom w:val="single" w:sz="12" w:space="0" w:color="auto"/>
            </w:tcBorders>
            <w:shd w:val="clear" w:color="auto" w:fill="auto"/>
          </w:tcPr>
          <w:p w14:paraId="1070FB02"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B03" w14:textId="77777777" w:rsidR="00A422E4" w:rsidRPr="00DD759E" w:rsidRDefault="00A422E4" w:rsidP="00F311CE">
            <w:pPr>
              <w:pStyle w:val="Tabletext0"/>
            </w:pPr>
            <w:r w:rsidRPr="00DD759E">
              <w:t>Generally westerly then northerly then north</w:t>
            </w:r>
            <w:r>
              <w:noBreakHyphen/>
            </w:r>
            <w:r w:rsidRPr="00DD759E">
              <w:t>easterly along the mainland coastline at mean low water to the starting point</w:t>
            </w:r>
          </w:p>
        </w:tc>
      </w:tr>
    </w:tbl>
    <w:p w14:paraId="1070FB0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06" w14:textId="77777777" w:rsidR="00A422E4" w:rsidRPr="00DD759E" w:rsidRDefault="00A422E4" w:rsidP="00A422E4">
      <w:pPr>
        <w:pStyle w:val="ActHead5"/>
      </w:pPr>
      <w:bookmarkStart w:id="120" w:name="_Toc501379797"/>
      <w:r w:rsidRPr="00DD759E">
        <w:rPr>
          <w:rStyle w:val="CharSectno"/>
        </w:rPr>
        <w:t>4</w:t>
      </w:r>
      <w:r w:rsidRPr="00DD759E">
        <w:t xml:space="preserve">  East Mid Molle and South Molle Islands setting 1 (intensive) area</w:t>
      </w:r>
      <w:bookmarkEnd w:id="120"/>
    </w:p>
    <w:p w14:paraId="1070FB07" w14:textId="77777777" w:rsidR="00A422E4" w:rsidRPr="00DD759E" w:rsidRDefault="00A422E4" w:rsidP="00A422E4">
      <w:pPr>
        <w:pStyle w:val="Subsection"/>
        <w:rPr>
          <w:rFonts w:eastAsia="Calibri"/>
          <w:szCs w:val="22"/>
        </w:rPr>
      </w:pPr>
      <w:r w:rsidRPr="00DD759E">
        <w:tab/>
      </w:r>
      <w:r w:rsidRPr="00DD759E">
        <w:tab/>
        <w:t xml:space="preserve">The East Mid Molle and South Molle Islands setting 1 (intensive) area is the area </w:t>
      </w:r>
      <w:r w:rsidRPr="00DD759E">
        <w:rPr>
          <w:rFonts w:eastAsia="Calibri"/>
          <w:szCs w:val="22"/>
        </w:rPr>
        <w:t>bounded by the line starting at the point described in item 1 of the following table and running progressively as described in the table.</w:t>
      </w:r>
    </w:p>
    <w:p w14:paraId="1070FB0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0A" w14:textId="77777777" w:rsidTr="00F311CE">
        <w:trPr>
          <w:tblHeader/>
        </w:trPr>
        <w:tc>
          <w:tcPr>
            <w:tcW w:w="8313" w:type="dxa"/>
            <w:gridSpan w:val="2"/>
            <w:tcBorders>
              <w:top w:val="single" w:sz="12" w:space="0" w:color="auto"/>
              <w:bottom w:val="single" w:sz="6" w:space="0" w:color="auto"/>
            </w:tcBorders>
            <w:shd w:val="clear" w:color="auto" w:fill="auto"/>
          </w:tcPr>
          <w:p w14:paraId="1070FB09" w14:textId="77777777" w:rsidR="00A422E4" w:rsidRPr="00DD759E" w:rsidRDefault="00A422E4" w:rsidP="00F311CE">
            <w:pPr>
              <w:pStyle w:val="TableHeading"/>
            </w:pPr>
            <w:r w:rsidRPr="00DD759E">
              <w:t>East Mid Molle and South Molle Islands setting 1 (intensive) area</w:t>
            </w:r>
          </w:p>
        </w:tc>
      </w:tr>
      <w:tr w:rsidR="00A422E4" w:rsidRPr="00DD759E" w14:paraId="1070FB0D" w14:textId="77777777" w:rsidTr="00F311CE">
        <w:trPr>
          <w:tblHeader/>
        </w:trPr>
        <w:tc>
          <w:tcPr>
            <w:tcW w:w="714" w:type="dxa"/>
            <w:tcBorders>
              <w:top w:val="single" w:sz="6" w:space="0" w:color="auto"/>
              <w:bottom w:val="single" w:sz="12" w:space="0" w:color="auto"/>
            </w:tcBorders>
            <w:shd w:val="clear" w:color="auto" w:fill="auto"/>
          </w:tcPr>
          <w:p w14:paraId="1070FB0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0C" w14:textId="77777777" w:rsidR="00A422E4" w:rsidRPr="00DD759E" w:rsidRDefault="00A422E4" w:rsidP="00F311CE">
            <w:pPr>
              <w:pStyle w:val="TableHeading"/>
            </w:pPr>
            <w:r w:rsidRPr="00DD759E">
              <w:t>Description</w:t>
            </w:r>
          </w:p>
        </w:tc>
      </w:tr>
      <w:tr w:rsidR="00A422E4" w:rsidRPr="00DD759E" w14:paraId="1070FB10" w14:textId="77777777" w:rsidTr="00F311CE">
        <w:tc>
          <w:tcPr>
            <w:tcW w:w="714" w:type="dxa"/>
            <w:tcBorders>
              <w:top w:val="single" w:sz="12" w:space="0" w:color="auto"/>
            </w:tcBorders>
            <w:shd w:val="clear" w:color="auto" w:fill="auto"/>
          </w:tcPr>
          <w:p w14:paraId="1070FB0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0F" w14:textId="77777777" w:rsidR="00A422E4" w:rsidRPr="00DD759E" w:rsidRDefault="00A422E4" w:rsidP="00F311CE">
            <w:pPr>
              <w:pStyle w:val="Tabletext0"/>
            </w:pPr>
            <w:r w:rsidRPr="00DD759E">
              <w:t>The point 20°14.567′S 148°50.688′E</w:t>
            </w:r>
          </w:p>
        </w:tc>
      </w:tr>
      <w:tr w:rsidR="00A422E4" w:rsidRPr="00DD759E" w14:paraId="1070FB13" w14:textId="77777777" w:rsidTr="00F311CE">
        <w:tc>
          <w:tcPr>
            <w:tcW w:w="714" w:type="dxa"/>
            <w:shd w:val="clear" w:color="auto" w:fill="auto"/>
          </w:tcPr>
          <w:p w14:paraId="1070FB11" w14:textId="77777777" w:rsidR="00A422E4" w:rsidRPr="00DD759E" w:rsidRDefault="00A422E4" w:rsidP="00F311CE">
            <w:pPr>
              <w:pStyle w:val="Tabletext0"/>
            </w:pPr>
            <w:r w:rsidRPr="00DD759E">
              <w:t>2</w:t>
            </w:r>
          </w:p>
        </w:tc>
        <w:tc>
          <w:tcPr>
            <w:tcW w:w="7599" w:type="dxa"/>
            <w:shd w:val="clear" w:color="auto" w:fill="auto"/>
          </w:tcPr>
          <w:p w14:paraId="1070FB12" w14:textId="77777777" w:rsidR="00A422E4" w:rsidRPr="00DD759E" w:rsidRDefault="00A422E4" w:rsidP="00F311CE">
            <w:pPr>
              <w:pStyle w:val="Tabletext0"/>
            </w:pPr>
            <w:r w:rsidRPr="00DD759E">
              <w:t>Southerly along the geodesic to the intersection of the South Molle Island (20</w:t>
            </w:r>
            <w:r>
              <w:noBreakHyphen/>
            </w:r>
            <w:r w:rsidRPr="00DD759E">
              <w:t>042a) coastline at mean low water and the meridian 148°50.863′E (at the point closest to 20°15.389′S 148°50.863′E)</w:t>
            </w:r>
          </w:p>
        </w:tc>
      </w:tr>
      <w:tr w:rsidR="00A422E4" w:rsidRPr="00DD759E" w14:paraId="1070FB16" w14:textId="77777777" w:rsidTr="00F311CE">
        <w:tc>
          <w:tcPr>
            <w:tcW w:w="714" w:type="dxa"/>
            <w:shd w:val="clear" w:color="auto" w:fill="auto"/>
          </w:tcPr>
          <w:p w14:paraId="1070FB14" w14:textId="77777777" w:rsidR="00A422E4" w:rsidRPr="00DD759E" w:rsidRDefault="00A422E4" w:rsidP="00F311CE">
            <w:pPr>
              <w:pStyle w:val="Tabletext0"/>
            </w:pPr>
            <w:r w:rsidRPr="00DD759E">
              <w:t>3</w:t>
            </w:r>
          </w:p>
        </w:tc>
        <w:tc>
          <w:tcPr>
            <w:tcW w:w="7599" w:type="dxa"/>
            <w:shd w:val="clear" w:color="auto" w:fill="auto"/>
          </w:tcPr>
          <w:p w14:paraId="1070FB15"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South Molle Island (20</w:t>
            </w:r>
            <w:r>
              <w:noBreakHyphen/>
            </w:r>
            <w:r w:rsidRPr="00DD759E">
              <w:t>042a) coastline at mean low water to the intersection of the South Molle Island (20</w:t>
            </w:r>
            <w:r>
              <w:noBreakHyphen/>
            </w:r>
            <w:r w:rsidRPr="00DD759E">
              <w:t>042a) coastline at mean low water and the meridian 148°49.891′E (at the point closest to 20°15.279′S 148°49.891′E)</w:t>
            </w:r>
          </w:p>
        </w:tc>
      </w:tr>
      <w:tr w:rsidR="00A422E4" w:rsidRPr="00DD759E" w14:paraId="1070FB19" w14:textId="77777777" w:rsidTr="00F311CE">
        <w:tc>
          <w:tcPr>
            <w:tcW w:w="714" w:type="dxa"/>
            <w:shd w:val="clear" w:color="auto" w:fill="auto"/>
          </w:tcPr>
          <w:p w14:paraId="1070FB17" w14:textId="77777777" w:rsidR="00A422E4" w:rsidRPr="00DD759E" w:rsidRDefault="00A422E4" w:rsidP="00F311CE">
            <w:pPr>
              <w:pStyle w:val="Tabletext0"/>
            </w:pPr>
            <w:r w:rsidRPr="00DD759E">
              <w:t>4</w:t>
            </w:r>
          </w:p>
        </w:tc>
        <w:tc>
          <w:tcPr>
            <w:tcW w:w="7599" w:type="dxa"/>
            <w:shd w:val="clear" w:color="auto" w:fill="auto"/>
          </w:tcPr>
          <w:p w14:paraId="1070FB18" w14:textId="77777777" w:rsidR="00A422E4" w:rsidRPr="00DD759E" w:rsidRDefault="00A422E4" w:rsidP="00F311CE">
            <w:pPr>
              <w:pStyle w:val="Tabletext0"/>
            </w:pPr>
            <w:r w:rsidRPr="00DD759E">
              <w:t>Northerly along the geodesic to the intersection of the Mid Molle Island (20</w:t>
            </w:r>
            <w:r>
              <w:noBreakHyphen/>
            </w:r>
            <w:r w:rsidRPr="00DD759E">
              <w:t>034) coastline at mean low water and the meridian 148°49.905′E (at the point closest to 20°15.144′S 148°49.905′E)</w:t>
            </w:r>
          </w:p>
        </w:tc>
      </w:tr>
      <w:tr w:rsidR="00A422E4" w:rsidRPr="00DD759E" w14:paraId="1070FB1C" w14:textId="77777777" w:rsidTr="00F311CE">
        <w:tc>
          <w:tcPr>
            <w:tcW w:w="714" w:type="dxa"/>
            <w:tcBorders>
              <w:bottom w:val="single" w:sz="2" w:space="0" w:color="auto"/>
            </w:tcBorders>
            <w:shd w:val="clear" w:color="auto" w:fill="auto"/>
          </w:tcPr>
          <w:p w14:paraId="1070FB1A"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0FB1B" w14:textId="77777777" w:rsidR="00A422E4" w:rsidRPr="00DD759E" w:rsidRDefault="00A422E4" w:rsidP="00F311CE">
            <w:pPr>
              <w:pStyle w:val="Tabletext0"/>
            </w:pPr>
            <w:r w:rsidRPr="00DD759E">
              <w:t>Northerly along the Mid Molle Island (20</w:t>
            </w:r>
            <w:r>
              <w:noBreakHyphen/>
            </w:r>
            <w:r w:rsidRPr="00DD759E">
              <w:t>034) coastline at mean low water to the intersection of the Mid Molle Island (20</w:t>
            </w:r>
            <w:r>
              <w:noBreakHyphen/>
            </w:r>
            <w:r w:rsidRPr="00DD759E">
              <w:t>034) coastline at mean low water and the parallel 20°14.756′S (at the point closest to 20°14.756′S 148°49.820′E)</w:t>
            </w:r>
          </w:p>
        </w:tc>
      </w:tr>
      <w:tr w:rsidR="00A422E4" w:rsidRPr="00DD759E" w14:paraId="1070FB1F" w14:textId="77777777" w:rsidTr="00F311CE">
        <w:tc>
          <w:tcPr>
            <w:tcW w:w="714" w:type="dxa"/>
            <w:tcBorders>
              <w:top w:val="single" w:sz="2" w:space="0" w:color="auto"/>
              <w:bottom w:val="single" w:sz="12" w:space="0" w:color="auto"/>
            </w:tcBorders>
            <w:shd w:val="clear" w:color="auto" w:fill="auto"/>
          </w:tcPr>
          <w:p w14:paraId="1070FB1D"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0FB1E" w14:textId="77777777" w:rsidR="00A422E4" w:rsidRPr="00DD759E" w:rsidRDefault="00A422E4" w:rsidP="00F311CE">
            <w:pPr>
              <w:pStyle w:val="Tabletext0"/>
            </w:pPr>
            <w:r w:rsidRPr="00DD759E">
              <w:t>Easterly along the geodesic to the starting point</w:t>
            </w:r>
          </w:p>
        </w:tc>
      </w:tr>
    </w:tbl>
    <w:p w14:paraId="1070FB2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21" w14:textId="77777777" w:rsidR="00A422E4" w:rsidRPr="00DD759E" w:rsidRDefault="00A422E4" w:rsidP="00A422E4">
      <w:pPr>
        <w:pStyle w:val="ActHead5"/>
      </w:pPr>
      <w:bookmarkStart w:id="121" w:name="_Toc501379798"/>
      <w:r w:rsidRPr="00DD759E">
        <w:rPr>
          <w:rStyle w:val="CharSectno"/>
        </w:rPr>
        <w:t>5</w:t>
      </w:r>
      <w:r w:rsidRPr="00DD759E">
        <w:t xml:space="preserve">  Hamilton Island and Dent Passage setting 1 (intensive) area</w:t>
      </w:r>
      <w:bookmarkEnd w:id="121"/>
    </w:p>
    <w:p w14:paraId="1070FB22" w14:textId="77777777" w:rsidR="00A422E4" w:rsidRPr="00DD759E" w:rsidRDefault="00A422E4" w:rsidP="00A422E4">
      <w:pPr>
        <w:pStyle w:val="Subsection"/>
        <w:rPr>
          <w:rFonts w:eastAsia="Calibri"/>
          <w:szCs w:val="22"/>
        </w:rPr>
      </w:pPr>
      <w:r w:rsidRPr="00DD759E">
        <w:tab/>
      </w:r>
      <w:r w:rsidRPr="00DD759E">
        <w:tab/>
        <w:t xml:space="preserve">The Hamilton Island and Dent Passage setting 1 (intensive) area is the area </w:t>
      </w:r>
      <w:r w:rsidRPr="00DD759E">
        <w:rPr>
          <w:rFonts w:eastAsia="Calibri"/>
          <w:szCs w:val="22"/>
        </w:rPr>
        <w:t>bounded by the line starting at the point described in item 1 of the following table and running progressively as described in the table.</w:t>
      </w:r>
    </w:p>
    <w:p w14:paraId="1070FB2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25" w14:textId="77777777" w:rsidTr="00F311CE">
        <w:trPr>
          <w:tblHeader/>
        </w:trPr>
        <w:tc>
          <w:tcPr>
            <w:tcW w:w="8313" w:type="dxa"/>
            <w:gridSpan w:val="2"/>
            <w:tcBorders>
              <w:top w:val="single" w:sz="12" w:space="0" w:color="auto"/>
              <w:bottom w:val="single" w:sz="6" w:space="0" w:color="auto"/>
            </w:tcBorders>
            <w:shd w:val="clear" w:color="auto" w:fill="auto"/>
          </w:tcPr>
          <w:p w14:paraId="1070FB24" w14:textId="77777777" w:rsidR="00A422E4" w:rsidRPr="00DD759E" w:rsidRDefault="00A422E4" w:rsidP="00F311CE">
            <w:pPr>
              <w:pStyle w:val="TableHeading"/>
            </w:pPr>
            <w:r w:rsidRPr="00DD759E">
              <w:t>Hamilton Island and Dent Passage setting 1 (intensive) area</w:t>
            </w:r>
          </w:p>
        </w:tc>
      </w:tr>
      <w:tr w:rsidR="00A422E4" w:rsidRPr="00DD759E" w14:paraId="1070FB28" w14:textId="77777777" w:rsidTr="00F311CE">
        <w:trPr>
          <w:tblHeader/>
        </w:trPr>
        <w:tc>
          <w:tcPr>
            <w:tcW w:w="714" w:type="dxa"/>
            <w:tcBorders>
              <w:top w:val="single" w:sz="6" w:space="0" w:color="auto"/>
              <w:bottom w:val="single" w:sz="12" w:space="0" w:color="auto"/>
            </w:tcBorders>
            <w:shd w:val="clear" w:color="auto" w:fill="auto"/>
          </w:tcPr>
          <w:p w14:paraId="1070FB2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27" w14:textId="77777777" w:rsidR="00A422E4" w:rsidRPr="00DD759E" w:rsidRDefault="00A422E4" w:rsidP="00F311CE">
            <w:pPr>
              <w:pStyle w:val="TableHeading"/>
            </w:pPr>
            <w:r w:rsidRPr="00DD759E">
              <w:t>Description</w:t>
            </w:r>
          </w:p>
        </w:tc>
      </w:tr>
      <w:tr w:rsidR="00A422E4" w:rsidRPr="00DD759E" w14:paraId="1070FB2B" w14:textId="77777777" w:rsidTr="00F311CE">
        <w:tc>
          <w:tcPr>
            <w:tcW w:w="714" w:type="dxa"/>
            <w:tcBorders>
              <w:top w:val="single" w:sz="12" w:space="0" w:color="auto"/>
            </w:tcBorders>
            <w:shd w:val="clear" w:color="auto" w:fill="auto"/>
          </w:tcPr>
          <w:p w14:paraId="1070FB2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2A" w14:textId="77777777" w:rsidR="00A422E4" w:rsidRPr="00DD759E" w:rsidRDefault="00A422E4" w:rsidP="00F311CE">
            <w:pPr>
              <w:pStyle w:val="Tabletext0"/>
            </w:pPr>
            <w:r w:rsidRPr="00DD759E">
              <w:t>The point 20°19.588′S 148°56.875′E</w:t>
            </w:r>
          </w:p>
        </w:tc>
      </w:tr>
      <w:tr w:rsidR="00A422E4" w:rsidRPr="00DD759E" w14:paraId="1070FB2E" w14:textId="77777777" w:rsidTr="00F311CE">
        <w:tc>
          <w:tcPr>
            <w:tcW w:w="714" w:type="dxa"/>
            <w:shd w:val="clear" w:color="auto" w:fill="auto"/>
          </w:tcPr>
          <w:p w14:paraId="1070FB2C" w14:textId="77777777" w:rsidR="00A422E4" w:rsidRPr="00DD759E" w:rsidRDefault="00A422E4" w:rsidP="00F311CE">
            <w:pPr>
              <w:pStyle w:val="Tabletext0"/>
            </w:pPr>
            <w:r w:rsidRPr="00DD759E">
              <w:t>2</w:t>
            </w:r>
          </w:p>
        </w:tc>
        <w:tc>
          <w:tcPr>
            <w:tcW w:w="7599" w:type="dxa"/>
            <w:shd w:val="clear" w:color="auto" w:fill="auto"/>
          </w:tcPr>
          <w:p w14:paraId="1070FB2D" w14:textId="77777777" w:rsidR="00A422E4" w:rsidRPr="00DD759E" w:rsidRDefault="00A422E4" w:rsidP="00F311CE">
            <w:pPr>
              <w:pStyle w:val="Tabletext0"/>
            </w:pPr>
            <w:r w:rsidRPr="00DD759E">
              <w:t>East along the parallel 20°19.588′S to longitude 148°57.348′E</w:t>
            </w:r>
          </w:p>
        </w:tc>
      </w:tr>
      <w:tr w:rsidR="00A422E4" w:rsidRPr="00DD759E" w14:paraId="1070FB31" w14:textId="77777777" w:rsidTr="00F311CE">
        <w:tc>
          <w:tcPr>
            <w:tcW w:w="714" w:type="dxa"/>
            <w:shd w:val="clear" w:color="auto" w:fill="auto"/>
          </w:tcPr>
          <w:p w14:paraId="1070FB2F" w14:textId="77777777" w:rsidR="00A422E4" w:rsidRPr="00DD759E" w:rsidRDefault="00A422E4" w:rsidP="00F311CE">
            <w:pPr>
              <w:pStyle w:val="Tabletext0"/>
            </w:pPr>
            <w:r w:rsidRPr="00DD759E">
              <w:t>3</w:t>
            </w:r>
          </w:p>
        </w:tc>
        <w:tc>
          <w:tcPr>
            <w:tcW w:w="7599" w:type="dxa"/>
            <w:shd w:val="clear" w:color="auto" w:fill="auto"/>
          </w:tcPr>
          <w:p w14:paraId="1070FB30" w14:textId="77777777" w:rsidR="00A422E4" w:rsidRPr="00DD759E" w:rsidRDefault="00A422E4" w:rsidP="00F311CE">
            <w:pPr>
              <w:pStyle w:val="Tabletext0"/>
            </w:pPr>
            <w:r w:rsidRPr="00DD759E">
              <w:t>South along the meridian 148°57.348′E to latitude 20°19.925′S</w:t>
            </w:r>
          </w:p>
        </w:tc>
      </w:tr>
      <w:tr w:rsidR="00A422E4" w:rsidRPr="00DD759E" w14:paraId="1070FB34" w14:textId="77777777" w:rsidTr="00F311CE">
        <w:tc>
          <w:tcPr>
            <w:tcW w:w="714" w:type="dxa"/>
            <w:shd w:val="clear" w:color="auto" w:fill="auto"/>
          </w:tcPr>
          <w:p w14:paraId="1070FB32" w14:textId="77777777" w:rsidR="00A422E4" w:rsidRPr="00DD759E" w:rsidRDefault="00A422E4" w:rsidP="00F311CE">
            <w:pPr>
              <w:pStyle w:val="Tabletext0"/>
            </w:pPr>
            <w:r w:rsidRPr="00DD759E">
              <w:t>4</w:t>
            </w:r>
          </w:p>
        </w:tc>
        <w:tc>
          <w:tcPr>
            <w:tcW w:w="7599" w:type="dxa"/>
            <w:shd w:val="clear" w:color="auto" w:fill="auto"/>
          </w:tcPr>
          <w:p w14:paraId="1070FB33" w14:textId="77777777" w:rsidR="00A422E4" w:rsidRPr="00DD759E" w:rsidRDefault="00A422E4" w:rsidP="00F311CE">
            <w:pPr>
              <w:pStyle w:val="Tabletext0"/>
            </w:pPr>
            <w:r w:rsidRPr="00DD759E">
              <w:t>South</w:t>
            </w:r>
            <w:r>
              <w:noBreakHyphen/>
            </w:r>
            <w:r w:rsidRPr="00DD759E">
              <w:t>easterly along the geodesic to 20°20.100′S 148°57.570′E</w:t>
            </w:r>
          </w:p>
        </w:tc>
      </w:tr>
      <w:tr w:rsidR="00A422E4" w:rsidRPr="00DD759E" w14:paraId="1070FB37" w14:textId="77777777" w:rsidTr="00F311CE">
        <w:tc>
          <w:tcPr>
            <w:tcW w:w="714" w:type="dxa"/>
            <w:shd w:val="clear" w:color="auto" w:fill="auto"/>
          </w:tcPr>
          <w:p w14:paraId="1070FB35" w14:textId="77777777" w:rsidR="00A422E4" w:rsidRPr="00DD759E" w:rsidRDefault="00A422E4" w:rsidP="00F311CE">
            <w:pPr>
              <w:pStyle w:val="Tabletext0"/>
            </w:pPr>
            <w:r w:rsidRPr="00DD759E">
              <w:t>5</w:t>
            </w:r>
          </w:p>
        </w:tc>
        <w:tc>
          <w:tcPr>
            <w:tcW w:w="7599" w:type="dxa"/>
            <w:shd w:val="clear" w:color="auto" w:fill="auto"/>
          </w:tcPr>
          <w:p w14:paraId="1070FB36" w14:textId="77777777" w:rsidR="00A422E4" w:rsidRPr="00DD759E" w:rsidRDefault="00A422E4" w:rsidP="00F311CE">
            <w:pPr>
              <w:pStyle w:val="Tabletext0"/>
            </w:pPr>
            <w:r w:rsidRPr="00DD759E">
              <w:t>South</w:t>
            </w:r>
            <w:r>
              <w:noBreakHyphen/>
            </w:r>
            <w:r w:rsidRPr="00DD759E">
              <w:t>easterly along the geodesic to 20°20.381′S 148°57.926′E</w:t>
            </w:r>
          </w:p>
        </w:tc>
      </w:tr>
      <w:tr w:rsidR="00A422E4" w:rsidRPr="00DD759E" w14:paraId="1070FB3A" w14:textId="77777777" w:rsidTr="00F311CE">
        <w:tc>
          <w:tcPr>
            <w:tcW w:w="714" w:type="dxa"/>
            <w:shd w:val="clear" w:color="auto" w:fill="auto"/>
          </w:tcPr>
          <w:p w14:paraId="1070FB38" w14:textId="77777777" w:rsidR="00A422E4" w:rsidRPr="00DD759E" w:rsidRDefault="00A422E4" w:rsidP="00F311CE">
            <w:pPr>
              <w:pStyle w:val="Tabletext0"/>
            </w:pPr>
            <w:r w:rsidRPr="00DD759E">
              <w:t>6</w:t>
            </w:r>
          </w:p>
        </w:tc>
        <w:tc>
          <w:tcPr>
            <w:tcW w:w="7599" w:type="dxa"/>
            <w:shd w:val="clear" w:color="auto" w:fill="auto"/>
          </w:tcPr>
          <w:p w14:paraId="1070FB39" w14:textId="77777777" w:rsidR="00A422E4" w:rsidRPr="00DD759E" w:rsidRDefault="00A422E4" w:rsidP="00F311CE">
            <w:pPr>
              <w:pStyle w:val="Tabletext0"/>
            </w:pPr>
            <w:r w:rsidRPr="00DD759E">
              <w:t>East along the parallel 20°20.381′S to longitude 148°58.745′E</w:t>
            </w:r>
          </w:p>
        </w:tc>
      </w:tr>
      <w:tr w:rsidR="00A422E4" w:rsidRPr="00DD759E" w14:paraId="1070FB3D" w14:textId="77777777" w:rsidTr="00F311CE">
        <w:tc>
          <w:tcPr>
            <w:tcW w:w="714" w:type="dxa"/>
            <w:shd w:val="clear" w:color="auto" w:fill="auto"/>
          </w:tcPr>
          <w:p w14:paraId="1070FB3B" w14:textId="77777777" w:rsidR="00A422E4" w:rsidRPr="00DD759E" w:rsidRDefault="00A422E4" w:rsidP="00F311CE">
            <w:pPr>
              <w:pStyle w:val="Tabletext0"/>
            </w:pPr>
            <w:r w:rsidRPr="00DD759E">
              <w:t>7</w:t>
            </w:r>
          </w:p>
        </w:tc>
        <w:tc>
          <w:tcPr>
            <w:tcW w:w="7599" w:type="dxa"/>
            <w:shd w:val="clear" w:color="auto" w:fill="auto"/>
          </w:tcPr>
          <w:p w14:paraId="1070FB3C" w14:textId="77777777" w:rsidR="00A422E4" w:rsidRPr="00DD759E" w:rsidRDefault="00A422E4" w:rsidP="00F311CE">
            <w:pPr>
              <w:pStyle w:val="Tabletext0"/>
            </w:pPr>
            <w:r w:rsidRPr="00DD759E">
              <w:t>South</w:t>
            </w:r>
            <w:r>
              <w:noBreakHyphen/>
            </w:r>
            <w:r w:rsidRPr="00DD759E">
              <w:t>easterly along the geodesic to 20°20.635′S 148°59.229′E</w:t>
            </w:r>
          </w:p>
        </w:tc>
      </w:tr>
      <w:tr w:rsidR="00A422E4" w:rsidRPr="00DD759E" w14:paraId="1070FB40" w14:textId="77777777" w:rsidTr="00F311CE">
        <w:tc>
          <w:tcPr>
            <w:tcW w:w="714" w:type="dxa"/>
            <w:shd w:val="clear" w:color="auto" w:fill="auto"/>
          </w:tcPr>
          <w:p w14:paraId="1070FB3E" w14:textId="77777777" w:rsidR="00A422E4" w:rsidRPr="00DD759E" w:rsidRDefault="00A422E4" w:rsidP="00F311CE">
            <w:pPr>
              <w:pStyle w:val="Tabletext0"/>
            </w:pPr>
            <w:r w:rsidRPr="00DD759E">
              <w:t>8</w:t>
            </w:r>
          </w:p>
        </w:tc>
        <w:tc>
          <w:tcPr>
            <w:tcW w:w="7599" w:type="dxa"/>
            <w:shd w:val="clear" w:color="auto" w:fill="auto"/>
          </w:tcPr>
          <w:p w14:paraId="1070FB3F" w14:textId="77777777" w:rsidR="00A422E4" w:rsidRPr="00DD759E" w:rsidRDefault="00A422E4" w:rsidP="00F311CE">
            <w:pPr>
              <w:pStyle w:val="Tabletext0"/>
            </w:pPr>
            <w:r w:rsidRPr="00DD759E">
              <w:t>South along the meridian 148°59.229′E to latitude 20°21.366′S</w:t>
            </w:r>
          </w:p>
        </w:tc>
      </w:tr>
      <w:tr w:rsidR="00A422E4" w:rsidRPr="00DD759E" w14:paraId="1070FB43" w14:textId="77777777" w:rsidTr="00F311CE">
        <w:tc>
          <w:tcPr>
            <w:tcW w:w="714" w:type="dxa"/>
            <w:shd w:val="clear" w:color="auto" w:fill="auto"/>
          </w:tcPr>
          <w:p w14:paraId="1070FB41" w14:textId="77777777" w:rsidR="00A422E4" w:rsidRPr="00DD759E" w:rsidRDefault="00A422E4" w:rsidP="00F311CE">
            <w:pPr>
              <w:pStyle w:val="Tabletext0"/>
            </w:pPr>
            <w:r w:rsidRPr="00DD759E">
              <w:t>9</w:t>
            </w:r>
          </w:p>
        </w:tc>
        <w:tc>
          <w:tcPr>
            <w:tcW w:w="7599" w:type="dxa"/>
            <w:shd w:val="clear" w:color="auto" w:fill="auto"/>
          </w:tcPr>
          <w:p w14:paraId="1070FB42" w14:textId="77777777" w:rsidR="00A422E4" w:rsidRPr="00DD759E" w:rsidRDefault="00A422E4" w:rsidP="00F311CE">
            <w:pPr>
              <w:pStyle w:val="Tabletext0"/>
            </w:pPr>
            <w:r w:rsidRPr="00DD759E">
              <w:t>West along the parallel 20°21.366′S to longitude 148°58.964′E</w:t>
            </w:r>
          </w:p>
        </w:tc>
      </w:tr>
      <w:tr w:rsidR="00A422E4" w:rsidRPr="00DD759E" w14:paraId="1070FB46" w14:textId="77777777" w:rsidTr="00F311CE">
        <w:tc>
          <w:tcPr>
            <w:tcW w:w="714" w:type="dxa"/>
            <w:shd w:val="clear" w:color="auto" w:fill="auto"/>
          </w:tcPr>
          <w:p w14:paraId="1070FB44" w14:textId="77777777" w:rsidR="00A422E4" w:rsidRPr="00DD759E" w:rsidRDefault="00A422E4" w:rsidP="00F311CE">
            <w:pPr>
              <w:pStyle w:val="Tabletext0"/>
            </w:pPr>
            <w:r w:rsidRPr="00DD759E">
              <w:t>10</w:t>
            </w:r>
          </w:p>
        </w:tc>
        <w:tc>
          <w:tcPr>
            <w:tcW w:w="7599" w:type="dxa"/>
            <w:shd w:val="clear" w:color="auto" w:fill="auto"/>
          </w:tcPr>
          <w:p w14:paraId="1070FB45" w14:textId="77777777" w:rsidR="00A422E4" w:rsidRPr="00DD759E" w:rsidRDefault="00A422E4" w:rsidP="00F311CE">
            <w:pPr>
              <w:pStyle w:val="Tabletext0"/>
            </w:pPr>
            <w:r w:rsidRPr="00DD759E">
              <w:t>South along the meridian 148°58.964′E to latitude 20°21.936′S</w:t>
            </w:r>
          </w:p>
        </w:tc>
      </w:tr>
      <w:tr w:rsidR="00A422E4" w:rsidRPr="00DD759E" w14:paraId="1070FB49" w14:textId="77777777" w:rsidTr="00F311CE">
        <w:tc>
          <w:tcPr>
            <w:tcW w:w="714" w:type="dxa"/>
            <w:shd w:val="clear" w:color="auto" w:fill="auto"/>
          </w:tcPr>
          <w:p w14:paraId="1070FB47" w14:textId="77777777" w:rsidR="00A422E4" w:rsidRPr="00DD759E" w:rsidRDefault="00A422E4" w:rsidP="00F311CE">
            <w:pPr>
              <w:pStyle w:val="Tabletext0"/>
            </w:pPr>
            <w:r w:rsidRPr="00DD759E">
              <w:t>11</w:t>
            </w:r>
          </w:p>
        </w:tc>
        <w:tc>
          <w:tcPr>
            <w:tcW w:w="7599" w:type="dxa"/>
            <w:shd w:val="clear" w:color="auto" w:fill="auto"/>
          </w:tcPr>
          <w:p w14:paraId="1070FB48" w14:textId="77777777" w:rsidR="00A422E4" w:rsidRPr="00DD759E" w:rsidRDefault="00A422E4" w:rsidP="00F311CE">
            <w:pPr>
              <w:pStyle w:val="Tabletext0"/>
            </w:pPr>
            <w:r w:rsidRPr="00DD759E">
              <w:t>South</w:t>
            </w:r>
            <w:r>
              <w:noBreakHyphen/>
            </w:r>
            <w:r w:rsidRPr="00DD759E">
              <w:t>westerly along the geodesic to 20°22.249′S 148°58.632′E</w:t>
            </w:r>
          </w:p>
        </w:tc>
      </w:tr>
      <w:tr w:rsidR="00A422E4" w:rsidRPr="00DD759E" w14:paraId="1070FB4C" w14:textId="77777777" w:rsidTr="00F311CE">
        <w:tc>
          <w:tcPr>
            <w:tcW w:w="714" w:type="dxa"/>
            <w:shd w:val="clear" w:color="auto" w:fill="auto"/>
          </w:tcPr>
          <w:p w14:paraId="1070FB4A" w14:textId="77777777" w:rsidR="00A422E4" w:rsidRPr="00DD759E" w:rsidRDefault="00A422E4" w:rsidP="00F311CE">
            <w:pPr>
              <w:pStyle w:val="Tabletext0"/>
            </w:pPr>
            <w:r w:rsidRPr="00DD759E">
              <w:t>12</w:t>
            </w:r>
          </w:p>
        </w:tc>
        <w:tc>
          <w:tcPr>
            <w:tcW w:w="7599" w:type="dxa"/>
            <w:shd w:val="clear" w:color="auto" w:fill="auto"/>
          </w:tcPr>
          <w:p w14:paraId="1070FB4B" w14:textId="77777777" w:rsidR="00A422E4" w:rsidRPr="00DD759E" w:rsidRDefault="00A422E4" w:rsidP="00F311CE">
            <w:pPr>
              <w:pStyle w:val="Tabletext0"/>
            </w:pPr>
            <w:r w:rsidRPr="00DD759E">
              <w:t>West along the parallel 20°22.249′S to longitude 148°58.139′E</w:t>
            </w:r>
          </w:p>
        </w:tc>
      </w:tr>
      <w:tr w:rsidR="00A422E4" w:rsidRPr="00DD759E" w14:paraId="1070FB4F" w14:textId="77777777" w:rsidTr="00F311CE">
        <w:tc>
          <w:tcPr>
            <w:tcW w:w="714" w:type="dxa"/>
            <w:shd w:val="clear" w:color="auto" w:fill="auto"/>
          </w:tcPr>
          <w:p w14:paraId="1070FB4D" w14:textId="77777777" w:rsidR="00A422E4" w:rsidRPr="00DD759E" w:rsidRDefault="00A422E4" w:rsidP="00F311CE">
            <w:pPr>
              <w:pStyle w:val="Tabletext0"/>
            </w:pPr>
            <w:r w:rsidRPr="00DD759E">
              <w:t>13</w:t>
            </w:r>
          </w:p>
        </w:tc>
        <w:tc>
          <w:tcPr>
            <w:tcW w:w="7599" w:type="dxa"/>
            <w:shd w:val="clear" w:color="auto" w:fill="auto"/>
          </w:tcPr>
          <w:p w14:paraId="1070FB4E" w14:textId="77777777" w:rsidR="00A422E4" w:rsidRPr="00DD759E" w:rsidRDefault="00A422E4" w:rsidP="00F311CE">
            <w:pPr>
              <w:pStyle w:val="Tabletext0"/>
            </w:pPr>
            <w:r w:rsidRPr="00DD759E">
              <w:t>South along the meridian 148°58.139′E to latitude 20°22.487′S</w:t>
            </w:r>
          </w:p>
        </w:tc>
      </w:tr>
      <w:tr w:rsidR="00A422E4" w:rsidRPr="00DD759E" w14:paraId="1070FB52" w14:textId="77777777" w:rsidTr="00F311CE">
        <w:tc>
          <w:tcPr>
            <w:tcW w:w="714" w:type="dxa"/>
            <w:shd w:val="clear" w:color="auto" w:fill="auto"/>
          </w:tcPr>
          <w:p w14:paraId="1070FB50" w14:textId="77777777" w:rsidR="00A422E4" w:rsidRPr="00DD759E" w:rsidRDefault="00A422E4" w:rsidP="00F311CE">
            <w:pPr>
              <w:pStyle w:val="Tabletext0"/>
            </w:pPr>
            <w:r w:rsidRPr="00DD759E">
              <w:t>14</w:t>
            </w:r>
          </w:p>
        </w:tc>
        <w:tc>
          <w:tcPr>
            <w:tcW w:w="7599" w:type="dxa"/>
            <w:shd w:val="clear" w:color="auto" w:fill="auto"/>
          </w:tcPr>
          <w:p w14:paraId="1070FB51" w14:textId="77777777" w:rsidR="00A422E4" w:rsidRPr="00DD759E" w:rsidRDefault="00A422E4" w:rsidP="00F311CE">
            <w:pPr>
              <w:pStyle w:val="Tabletext0"/>
            </w:pPr>
            <w:r w:rsidRPr="00DD759E">
              <w:t>South</w:t>
            </w:r>
            <w:r>
              <w:noBreakHyphen/>
            </w:r>
            <w:r w:rsidRPr="00DD759E">
              <w:t>westerly along the geodesic to 20°22.690′S 148°57.939′E</w:t>
            </w:r>
          </w:p>
        </w:tc>
      </w:tr>
      <w:tr w:rsidR="00A422E4" w:rsidRPr="00DD759E" w14:paraId="1070FB55" w14:textId="77777777" w:rsidTr="00F311CE">
        <w:tc>
          <w:tcPr>
            <w:tcW w:w="714" w:type="dxa"/>
            <w:shd w:val="clear" w:color="auto" w:fill="auto"/>
          </w:tcPr>
          <w:p w14:paraId="1070FB53" w14:textId="77777777" w:rsidR="00A422E4" w:rsidRPr="00DD759E" w:rsidRDefault="00A422E4" w:rsidP="00F311CE">
            <w:pPr>
              <w:pStyle w:val="Tabletext0"/>
            </w:pPr>
            <w:r w:rsidRPr="00DD759E">
              <w:t>15</w:t>
            </w:r>
          </w:p>
        </w:tc>
        <w:tc>
          <w:tcPr>
            <w:tcW w:w="7599" w:type="dxa"/>
            <w:shd w:val="clear" w:color="auto" w:fill="auto"/>
          </w:tcPr>
          <w:p w14:paraId="1070FB54" w14:textId="77777777" w:rsidR="00A422E4" w:rsidRPr="00DD759E" w:rsidRDefault="00A422E4" w:rsidP="00F311CE">
            <w:pPr>
              <w:pStyle w:val="Tabletext0"/>
            </w:pPr>
            <w:r w:rsidRPr="00DD759E">
              <w:t>West along the parallel 20°22.690′S to longitude 148°57.453′E</w:t>
            </w:r>
          </w:p>
        </w:tc>
      </w:tr>
      <w:tr w:rsidR="00A422E4" w:rsidRPr="00DD759E" w14:paraId="1070FB58" w14:textId="77777777" w:rsidTr="00F311CE">
        <w:tc>
          <w:tcPr>
            <w:tcW w:w="714" w:type="dxa"/>
            <w:shd w:val="clear" w:color="auto" w:fill="auto"/>
          </w:tcPr>
          <w:p w14:paraId="1070FB56" w14:textId="77777777" w:rsidR="00A422E4" w:rsidRPr="00DD759E" w:rsidRDefault="00A422E4" w:rsidP="00F311CE">
            <w:pPr>
              <w:pStyle w:val="Tabletext0"/>
            </w:pPr>
            <w:r w:rsidRPr="00DD759E">
              <w:t>16</w:t>
            </w:r>
          </w:p>
        </w:tc>
        <w:tc>
          <w:tcPr>
            <w:tcW w:w="7599" w:type="dxa"/>
            <w:shd w:val="clear" w:color="auto" w:fill="auto"/>
          </w:tcPr>
          <w:p w14:paraId="1070FB57" w14:textId="77777777" w:rsidR="00A422E4" w:rsidRPr="00DD759E" w:rsidRDefault="00A422E4" w:rsidP="00F311CE">
            <w:pPr>
              <w:pStyle w:val="Tabletext0"/>
            </w:pPr>
            <w:r w:rsidRPr="00DD759E">
              <w:t>South along the meridian 148°57.453′E to latitude 20°22.914′S</w:t>
            </w:r>
          </w:p>
        </w:tc>
      </w:tr>
      <w:tr w:rsidR="00A422E4" w:rsidRPr="00DD759E" w14:paraId="1070FB5B" w14:textId="77777777" w:rsidTr="00F311CE">
        <w:tc>
          <w:tcPr>
            <w:tcW w:w="714" w:type="dxa"/>
            <w:shd w:val="clear" w:color="auto" w:fill="auto"/>
          </w:tcPr>
          <w:p w14:paraId="1070FB59" w14:textId="77777777" w:rsidR="00A422E4" w:rsidRPr="00DD759E" w:rsidRDefault="00A422E4" w:rsidP="00F311CE">
            <w:pPr>
              <w:pStyle w:val="Tabletext0"/>
            </w:pPr>
            <w:r w:rsidRPr="00DD759E">
              <w:t>17</w:t>
            </w:r>
          </w:p>
        </w:tc>
        <w:tc>
          <w:tcPr>
            <w:tcW w:w="7599" w:type="dxa"/>
            <w:shd w:val="clear" w:color="auto" w:fill="auto"/>
          </w:tcPr>
          <w:p w14:paraId="1070FB5A" w14:textId="77777777" w:rsidR="00A422E4" w:rsidRPr="00DD759E" w:rsidRDefault="00A422E4" w:rsidP="00F311CE">
            <w:pPr>
              <w:pStyle w:val="Tabletext0"/>
            </w:pPr>
            <w:r w:rsidRPr="00DD759E">
              <w:t>West along the parallel 20°22.914′S to longitude 148°56.355′E</w:t>
            </w:r>
          </w:p>
        </w:tc>
      </w:tr>
      <w:tr w:rsidR="00A422E4" w:rsidRPr="00DD759E" w14:paraId="1070FB5E" w14:textId="77777777" w:rsidTr="00F311CE">
        <w:tc>
          <w:tcPr>
            <w:tcW w:w="714" w:type="dxa"/>
            <w:shd w:val="clear" w:color="auto" w:fill="auto"/>
          </w:tcPr>
          <w:p w14:paraId="1070FB5C" w14:textId="77777777" w:rsidR="00A422E4" w:rsidRPr="00DD759E" w:rsidRDefault="00A422E4" w:rsidP="00F311CE">
            <w:pPr>
              <w:pStyle w:val="Tabletext0"/>
            </w:pPr>
            <w:r w:rsidRPr="00DD759E">
              <w:t>18</w:t>
            </w:r>
          </w:p>
        </w:tc>
        <w:tc>
          <w:tcPr>
            <w:tcW w:w="7599" w:type="dxa"/>
            <w:shd w:val="clear" w:color="auto" w:fill="auto"/>
          </w:tcPr>
          <w:p w14:paraId="1070FB5D" w14:textId="77777777" w:rsidR="00A422E4" w:rsidRPr="00DD759E" w:rsidRDefault="00A422E4" w:rsidP="00F311CE">
            <w:pPr>
              <w:pStyle w:val="Tabletext0"/>
            </w:pPr>
            <w:r w:rsidRPr="00DD759E">
              <w:t>North along the meridian 148°56.355′E to the intersection of the Dent Island (20</w:t>
            </w:r>
            <w:r>
              <w:noBreakHyphen/>
            </w:r>
            <w:r w:rsidRPr="00DD759E">
              <w:t>058c) coastline at mean low water and the meridian 148°56.355′E (at the point closest to 20°22.890′S 148°56.355′E)</w:t>
            </w:r>
          </w:p>
        </w:tc>
      </w:tr>
      <w:tr w:rsidR="00A422E4" w:rsidRPr="00DD759E" w14:paraId="1070FB61" w14:textId="77777777" w:rsidTr="00F311CE">
        <w:tc>
          <w:tcPr>
            <w:tcW w:w="714" w:type="dxa"/>
            <w:tcBorders>
              <w:bottom w:val="single" w:sz="2" w:space="0" w:color="auto"/>
            </w:tcBorders>
            <w:shd w:val="clear" w:color="auto" w:fill="auto"/>
          </w:tcPr>
          <w:p w14:paraId="1070FB5F" w14:textId="77777777" w:rsidR="00A422E4" w:rsidRPr="00DD759E" w:rsidRDefault="00A422E4" w:rsidP="00F311CE">
            <w:pPr>
              <w:pStyle w:val="Tabletext0"/>
            </w:pPr>
            <w:r w:rsidRPr="00DD759E">
              <w:t>19</w:t>
            </w:r>
          </w:p>
        </w:tc>
        <w:tc>
          <w:tcPr>
            <w:tcW w:w="7599" w:type="dxa"/>
            <w:tcBorders>
              <w:bottom w:val="single" w:sz="2" w:space="0" w:color="auto"/>
            </w:tcBorders>
            <w:shd w:val="clear" w:color="auto" w:fill="auto"/>
          </w:tcPr>
          <w:p w14:paraId="1070FB60"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westerly along the Dent Island (20</w:t>
            </w:r>
            <w:r>
              <w:noBreakHyphen/>
            </w:r>
            <w:r w:rsidRPr="00DD759E">
              <w:t>058c) coastline at mean low water to the intersection of the Dent Island (20</w:t>
            </w:r>
            <w:r>
              <w:noBreakHyphen/>
            </w:r>
            <w:r w:rsidRPr="00DD759E">
              <w:t>058c) coastline at mean low water and the meridian 148°55.686′E (at the point closest to 20°20.217′S 148°55.686′E)</w:t>
            </w:r>
          </w:p>
        </w:tc>
      </w:tr>
      <w:tr w:rsidR="00A422E4" w:rsidRPr="00DD759E" w14:paraId="1070FB64" w14:textId="77777777" w:rsidTr="00F311CE">
        <w:tc>
          <w:tcPr>
            <w:tcW w:w="714" w:type="dxa"/>
            <w:tcBorders>
              <w:top w:val="single" w:sz="2" w:space="0" w:color="auto"/>
              <w:bottom w:val="single" w:sz="12" w:space="0" w:color="auto"/>
            </w:tcBorders>
            <w:shd w:val="clear" w:color="auto" w:fill="auto"/>
          </w:tcPr>
          <w:p w14:paraId="1070FB62" w14:textId="77777777" w:rsidR="00A422E4" w:rsidRPr="00DD759E" w:rsidRDefault="00A422E4" w:rsidP="00F311CE">
            <w:pPr>
              <w:pStyle w:val="Tabletext0"/>
            </w:pPr>
            <w:r w:rsidRPr="00DD759E">
              <w:t>20</w:t>
            </w:r>
          </w:p>
        </w:tc>
        <w:tc>
          <w:tcPr>
            <w:tcW w:w="7599" w:type="dxa"/>
            <w:tcBorders>
              <w:top w:val="single" w:sz="2" w:space="0" w:color="auto"/>
              <w:bottom w:val="single" w:sz="12" w:space="0" w:color="auto"/>
            </w:tcBorders>
            <w:shd w:val="clear" w:color="auto" w:fill="auto"/>
          </w:tcPr>
          <w:p w14:paraId="1070FB63"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B6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66" w14:textId="77777777" w:rsidR="00A422E4" w:rsidRPr="00DD759E" w:rsidRDefault="00A422E4" w:rsidP="00A422E4">
      <w:pPr>
        <w:pStyle w:val="ActHead5"/>
      </w:pPr>
      <w:bookmarkStart w:id="122" w:name="_Toc501379799"/>
      <w:r w:rsidRPr="00DD759E">
        <w:rPr>
          <w:rStyle w:val="CharSectno"/>
        </w:rPr>
        <w:t>6</w:t>
      </w:r>
      <w:r w:rsidRPr="00DD759E">
        <w:t xml:space="preserve">  Happy and Palm Bay Resorts, Long Island setting 1 (intensive) area</w:t>
      </w:r>
      <w:bookmarkEnd w:id="122"/>
    </w:p>
    <w:p w14:paraId="1070FB67" w14:textId="77777777" w:rsidR="00A422E4" w:rsidRPr="00DD759E" w:rsidRDefault="00A422E4" w:rsidP="00A422E4">
      <w:pPr>
        <w:pStyle w:val="Subsection"/>
        <w:rPr>
          <w:rFonts w:eastAsia="Calibri"/>
          <w:szCs w:val="22"/>
        </w:rPr>
      </w:pPr>
      <w:r w:rsidRPr="00DD759E">
        <w:tab/>
      </w:r>
      <w:r w:rsidRPr="00DD759E">
        <w:tab/>
        <w:t xml:space="preserve">The Happy and Palm Bay Resorts, Long Island setting 1 (intensive) area is the area </w:t>
      </w:r>
      <w:r w:rsidRPr="00DD759E">
        <w:rPr>
          <w:rFonts w:eastAsia="Calibri"/>
          <w:szCs w:val="22"/>
        </w:rPr>
        <w:t>bounded by the line starting at the point described in item 1 of the following table and running progressively as described in the table.</w:t>
      </w:r>
    </w:p>
    <w:p w14:paraId="1070FB6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6A" w14:textId="77777777" w:rsidTr="00F311CE">
        <w:trPr>
          <w:tblHeader/>
        </w:trPr>
        <w:tc>
          <w:tcPr>
            <w:tcW w:w="8313" w:type="dxa"/>
            <w:gridSpan w:val="2"/>
            <w:tcBorders>
              <w:top w:val="single" w:sz="12" w:space="0" w:color="auto"/>
              <w:bottom w:val="single" w:sz="6" w:space="0" w:color="auto"/>
            </w:tcBorders>
            <w:shd w:val="clear" w:color="auto" w:fill="auto"/>
          </w:tcPr>
          <w:p w14:paraId="1070FB69" w14:textId="77777777" w:rsidR="00A422E4" w:rsidRPr="00DD759E" w:rsidRDefault="00A422E4" w:rsidP="00F311CE">
            <w:pPr>
              <w:pStyle w:val="TableHeading"/>
            </w:pPr>
            <w:r w:rsidRPr="00DD759E">
              <w:t>Happy and Palm Bay Resorts, Long Island setting 1 (intensive) area</w:t>
            </w:r>
          </w:p>
        </w:tc>
      </w:tr>
      <w:tr w:rsidR="00A422E4" w:rsidRPr="00DD759E" w14:paraId="1070FB6D" w14:textId="77777777" w:rsidTr="00F311CE">
        <w:trPr>
          <w:tblHeader/>
        </w:trPr>
        <w:tc>
          <w:tcPr>
            <w:tcW w:w="714" w:type="dxa"/>
            <w:tcBorders>
              <w:top w:val="single" w:sz="6" w:space="0" w:color="auto"/>
              <w:bottom w:val="single" w:sz="12" w:space="0" w:color="auto"/>
            </w:tcBorders>
            <w:shd w:val="clear" w:color="auto" w:fill="auto"/>
          </w:tcPr>
          <w:p w14:paraId="1070FB6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6C" w14:textId="77777777" w:rsidR="00A422E4" w:rsidRPr="00DD759E" w:rsidRDefault="00A422E4" w:rsidP="00F311CE">
            <w:pPr>
              <w:pStyle w:val="TableHeading"/>
            </w:pPr>
            <w:r w:rsidRPr="00DD759E">
              <w:t>Description</w:t>
            </w:r>
          </w:p>
        </w:tc>
      </w:tr>
      <w:tr w:rsidR="00A422E4" w:rsidRPr="00DD759E" w14:paraId="1070FB70" w14:textId="77777777" w:rsidTr="00F311CE">
        <w:tc>
          <w:tcPr>
            <w:tcW w:w="714" w:type="dxa"/>
            <w:tcBorders>
              <w:top w:val="single" w:sz="12" w:space="0" w:color="auto"/>
            </w:tcBorders>
            <w:shd w:val="clear" w:color="auto" w:fill="auto"/>
          </w:tcPr>
          <w:p w14:paraId="1070FB6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6F" w14:textId="77777777" w:rsidR="00A422E4" w:rsidRPr="00DD759E" w:rsidRDefault="00A422E4" w:rsidP="00F311CE">
            <w:pPr>
              <w:pStyle w:val="Tabletext0"/>
            </w:pPr>
            <w:r w:rsidRPr="00DD759E">
              <w:t>The point 20°19.102′S 148°50.527′E</w:t>
            </w:r>
          </w:p>
        </w:tc>
      </w:tr>
      <w:tr w:rsidR="00A422E4" w:rsidRPr="00DD759E" w14:paraId="1070FB73" w14:textId="77777777" w:rsidTr="00F311CE">
        <w:tc>
          <w:tcPr>
            <w:tcW w:w="714" w:type="dxa"/>
            <w:shd w:val="clear" w:color="auto" w:fill="auto"/>
          </w:tcPr>
          <w:p w14:paraId="1070FB71" w14:textId="77777777" w:rsidR="00A422E4" w:rsidRPr="00DD759E" w:rsidRDefault="00A422E4" w:rsidP="00F311CE">
            <w:pPr>
              <w:pStyle w:val="Tabletext0"/>
            </w:pPr>
            <w:r w:rsidRPr="00DD759E">
              <w:t>2</w:t>
            </w:r>
          </w:p>
        </w:tc>
        <w:tc>
          <w:tcPr>
            <w:tcW w:w="7599" w:type="dxa"/>
            <w:shd w:val="clear" w:color="auto" w:fill="auto"/>
          </w:tcPr>
          <w:p w14:paraId="1070FB72" w14:textId="77777777" w:rsidR="00A422E4" w:rsidRPr="00DD759E" w:rsidRDefault="00A422E4" w:rsidP="00F311CE">
            <w:pPr>
              <w:pStyle w:val="Tabletext0"/>
            </w:pPr>
            <w:r w:rsidRPr="00DD759E">
              <w:t>East along the parallel 20°19.102′S to the intersection of the Long Island (20</w:t>
            </w:r>
            <w:r>
              <w:noBreakHyphen/>
            </w:r>
            <w:r w:rsidRPr="00DD759E">
              <w:t>060) coastline at mean low water and the parallel 20°19.102′S (at the point closest to 20°19.102′S 148°50.930′E)</w:t>
            </w:r>
          </w:p>
        </w:tc>
      </w:tr>
      <w:tr w:rsidR="00A422E4" w:rsidRPr="00DD759E" w14:paraId="1070FB76" w14:textId="77777777" w:rsidTr="00F311CE">
        <w:tc>
          <w:tcPr>
            <w:tcW w:w="714" w:type="dxa"/>
            <w:shd w:val="clear" w:color="auto" w:fill="auto"/>
          </w:tcPr>
          <w:p w14:paraId="1070FB74" w14:textId="77777777" w:rsidR="00A422E4" w:rsidRPr="00DD759E" w:rsidRDefault="00A422E4" w:rsidP="00F311CE">
            <w:pPr>
              <w:pStyle w:val="Tabletext0"/>
            </w:pPr>
            <w:r w:rsidRPr="00DD759E">
              <w:t>3</w:t>
            </w:r>
          </w:p>
        </w:tc>
        <w:tc>
          <w:tcPr>
            <w:tcW w:w="7599" w:type="dxa"/>
            <w:shd w:val="clear" w:color="auto" w:fill="auto"/>
          </w:tcPr>
          <w:p w14:paraId="1070FB75"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20°20.681′S (at the point closest to 20°20.681′S 148°50.839′E)</w:t>
            </w:r>
          </w:p>
        </w:tc>
      </w:tr>
      <w:tr w:rsidR="00A422E4" w:rsidRPr="00DD759E" w14:paraId="1070FB79" w14:textId="77777777" w:rsidTr="00F311CE">
        <w:tc>
          <w:tcPr>
            <w:tcW w:w="714" w:type="dxa"/>
            <w:shd w:val="clear" w:color="auto" w:fill="auto"/>
          </w:tcPr>
          <w:p w14:paraId="1070FB77" w14:textId="77777777" w:rsidR="00A422E4" w:rsidRPr="00DD759E" w:rsidRDefault="00A422E4" w:rsidP="00F311CE">
            <w:pPr>
              <w:pStyle w:val="Tabletext0"/>
            </w:pPr>
            <w:r w:rsidRPr="00DD759E">
              <w:t>4</w:t>
            </w:r>
          </w:p>
        </w:tc>
        <w:tc>
          <w:tcPr>
            <w:tcW w:w="7599" w:type="dxa"/>
            <w:shd w:val="clear" w:color="auto" w:fill="auto"/>
          </w:tcPr>
          <w:p w14:paraId="1070FB78" w14:textId="77777777" w:rsidR="00A422E4" w:rsidRPr="00DD759E" w:rsidRDefault="00A422E4" w:rsidP="00F311CE">
            <w:pPr>
              <w:pStyle w:val="Tabletext0"/>
            </w:pPr>
            <w:r w:rsidRPr="00DD759E">
              <w:t>West along the parallel 20°20.681′S to longitude 148°50.490′E</w:t>
            </w:r>
          </w:p>
        </w:tc>
      </w:tr>
      <w:tr w:rsidR="00A422E4" w:rsidRPr="00DD759E" w14:paraId="1070FB7C" w14:textId="77777777" w:rsidTr="00F311CE">
        <w:tc>
          <w:tcPr>
            <w:tcW w:w="714" w:type="dxa"/>
            <w:shd w:val="clear" w:color="auto" w:fill="auto"/>
          </w:tcPr>
          <w:p w14:paraId="1070FB7A" w14:textId="77777777" w:rsidR="00A422E4" w:rsidRPr="00DD759E" w:rsidRDefault="00A422E4" w:rsidP="00F311CE">
            <w:pPr>
              <w:pStyle w:val="Tabletext0"/>
            </w:pPr>
            <w:r w:rsidRPr="00DD759E">
              <w:t>5</w:t>
            </w:r>
          </w:p>
        </w:tc>
        <w:tc>
          <w:tcPr>
            <w:tcW w:w="7599" w:type="dxa"/>
            <w:shd w:val="clear" w:color="auto" w:fill="auto"/>
          </w:tcPr>
          <w:p w14:paraId="1070FB7B" w14:textId="77777777" w:rsidR="00A422E4" w:rsidRPr="00DD759E" w:rsidRDefault="00A422E4" w:rsidP="00F311CE">
            <w:pPr>
              <w:pStyle w:val="Tabletext0"/>
            </w:pPr>
            <w:r w:rsidRPr="00DD759E">
              <w:t>North along the meridian 148°50.490′E to latitude 20°20.314′S</w:t>
            </w:r>
          </w:p>
        </w:tc>
      </w:tr>
      <w:tr w:rsidR="00A422E4" w:rsidRPr="00DD759E" w14:paraId="1070FB7F" w14:textId="77777777" w:rsidTr="00F311CE">
        <w:tc>
          <w:tcPr>
            <w:tcW w:w="714" w:type="dxa"/>
            <w:shd w:val="clear" w:color="auto" w:fill="auto"/>
          </w:tcPr>
          <w:p w14:paraId="1070FB7D" w14:textId="77777777" w:rsidR="00A422E4" w:rsidRPr="00DD759E" w:rsidRDefault="00A422E4" w:rsidP="00F311CE">
            <w:pPr>
              <w:pStyle w:val="Tabletext0"/>
            </w:pPr>
            <w:r w:rsidRPr="00DD759E">
              <w:t>6</w:t>
            </w:r>
          </w:p>
        </w:tc>
        <w:tc>
          <w:tcPr>
            <w:tcW w:w="7599" w:type="dxa"/>
            <w:shd w:val="clear" w:color="auto" w:fill="auto"/>
          </w:tcPr>
          <w:p w14:paraId="1070FB7E" w14:textId="77777777" w:rsidR="00A422E4" w:rsidRPr="00DD759E" w:rsidRDefault="00A422E4" w:rsidP="00F311CE">
            <w:pPr>
              <w:pStyle w:val="Tabletext0"/>
            </w:pPr>
            <w:r w:rsidRPr="00DD759E">
              <w:t>West along the parallel 20°20.314′S to longitude 148°50.337′E</w:t>
            </w:r>
          </w:p>
        </w:tc>
      </w:tr>
      <w:tr w:rsidR="00A422E4" w:rsidRPr="00DD759E" w14:paraId="1070FB82" w14:textId="77777777" w:rsidTr="00F311CE">
        <w:tc>
          <w:tcPr>
            <w:tcW w:w="714" w:type="dxa"/>
            <w:shd w:val="clear" w:color="auto" w:fill="auto"/>
          </w:tcPr>
          <w:p w14:paraId="1070FB80" w14:textId="77777777" w:rsidR="00A422E4" w:rsidRPr="00DD759E" w:rsidRDefault="00A422E4" w:rsidP="00F311CE">
            <w:pPr>
              <w:pStyle w:val="Tabletext0"/>
            </w:pPr>
            <w:r w:rsidRPr="00DD759E">
              <w:t>7</w:t>
            </w:r>
          </w:p>
        </w:tc>
        <w:tc>
          <w:tcPr>
            <w:tcW w:w="7599" w:type="dxa"/>
            <w:shd w:val="clear" w:color="auto" w:fill="auto"/>
          </w:tcPr>
          <w:p w14:paraId="1070FB81" w14:textId="77777777" w:rsidR="00A422E4" w:rsidRPr="00DD759E" w:rsidRDefault="00A422E4" w:rsidP="00F311CE">
            <w:pPr>
              <w:pStyle w:val="Tabletext0"/>
            </w:pPr>
            <w:r w:rsidRPr="00DD759E">
              <w:t>North along the meridian 148°50.337′E to latitude 20°19.791′S</w:t>
            </w:r>
          </w:p>
        </w:tc>
      </w:tr>
      <w:tr w:rsidR="00A422E4" w:rsidRPr="00DD759E" w14:paraId="1070FB85" w14:textId="77777777" w:rsidTr="00F311CE">
        <w:tc>
          <w:tcPr>
            <w:tcW w:w="714" w:type="dxa"/>
            <w:tcBorders>
              <w:bottom w:val="single" w:sz="2" w:space="0" w:color="auto"/>
            </w:tcBorders>
            <w:shd w:val="clear" w:color="auto" w:fill="auto"/>
          </w:tcPr>
          <w:p w14:paraId="1070FB83"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0FB84" w14:textId="77777777" w:rsidR="00A422E4" w:rsidRPr="00DD759E" w:rsidRDefault="00A422E4" w:rsidP="00F311CE">
            <w:pPr>
              <w:pStyle w:val="Tabletext0"/>
            </w:pPr>
            <w:r w:rsidRPr="00DD759E">
              <w:t>East along the parallel 20°19.791′S to longitude 148°50.527′E</w:t>
            </w:r>
          </w:p>
        </w:tc>
      </w:tr>
      <w:tr w:rsidR="00A422E4" w:rsidRPr="00DD759E" w14:paraId="1070FB88" w14:textId="77777777" w:rsidTr="00F311CE">
        <w:tc>
          <w:tcPr>
            <w:tcW w:w="714" w:type="dxa"/>
            <w:tcBorders>
              <w:top w:val="single" w:sz="2" w:space="0" w:color="auto"/>
              <w:bottom w:val="single" w:sz="12" w:space="0" w:color="auto"/>
            </w:tcBorders>
            <w:shd w:val="clear" w:color="auto" w:fill="auto"/>
          </w:tcPr>
          <w:p w14:paraId="1070FB86"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0FB87" w14:textId="77777777" w:rsidR="00A422E4" w:rsidRPr="00DD759E" w:rsidRDefault="00A422E4" w:rsidP="00F311CE">
            <w:pPr>
              <w:pStyle w:val="Tabletext0"/>
            </w:pPr>
            <w:r w:rsidRPr="00DD759E">
              <w:t>North along the meridian 148°50.527′E to the starting point</w:t>
            </w:r>
          </w:p>
        </w:tc>
      </w:tr>
    </w:tbl>
    <w:p w14:paraId="1070FB89"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8A" w14:textId="77777777" w:rsidR="00A422E4" w:rsidRPr="00DD759E" w:rsidRDefault="00A422E4" w:rsidP="00A422E4">
      <w:pPr>
        <w:pStyle w:val="ActHead5"/>
      </w:pPr>
      <w:bookmarkStart w:id="123" w:name="_Toc501379800"/>
      <w:r w:rsidRPr="00DD759E">
        <w:rPr>
          <w:rStyle w:val="CharSectno"/>
        </w:rPr>
        <w:t>7</w:t>
      </w:r>
      <w:r w:rsidRPr="00DD759E">
        <w:t xml:space="preserve">  Hayman Island Resort setting 1 (intensive) area</w:t>
      </w:r>
      <w:bookmarkEnd w:id="123"/>
    </w:p>
    <w:p w14:paraId="1070FB8B" w14:textId="77777777" w:rsidR="00A422E4" w:rsidRPr="00DD759E" w:rsidRDefault="00A422E4" w:rsidP="00A422E4">
      <w:pPr>
        <w:pStyle w:val="Subsection"/>
        <w:rPr>
          <w:rFonts w:eastAsia="Calibri"/>
          <w:szCs w:val="22"/>
        </w:rPr>
      </w:pPr>
      <w:r w:rsidRPr="00DD759E">
        <w:tab/>
      </w:r>
      <w:r w:rsidRPr="00DD759E">
        <w:tab/>
        <w:t xml:space="preserve">The Hayman Island Resort setting 1 (intensive) area is the area </w:t>
      </w:r>
      <w:r w:rsidRPr="00DD759E">
        <w:rPr>
          <w:rFonts w:eastAsia="Calibri"/>
          <w:szCs w:val="22"/>
        </w:rPr>
        <w:t>bounded by the line starting at the point described in item 1 of the following table and running progressively as described in the table.</w:t>
      </w:r>
    </w:p>
    <w:p w14:paraId="1070FB8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8E" w14:textId="77777777" w:rsidTr="00F311CE">
        <w:trPr>
          <w:tblHeader/>
        </w:trPr>
        <w:tc>
          <w:tcPr>
            <w:tcW w:w="8313" w:type="dxa"/>
            <w:gridSpan w:val="2"/>
            <w:tcBorders>
              <w:top w:val="single" w:sz="12" w:space="0" w:color="auto"/>
              <w:bottom w:val="single" w:sz="6" w:space="0" w:color="auto"/>
            </w:tcBorders>
            <w:shd w:val="clear" w:color="auto" w:fill="auto"/>
          </w:tcPr>
          <w:p w14:paraId="1070FB8D" w14:textId="77777777" w:rsidR="00A422E4" w:rsidRPr="00DD759E" w:rsidRDefault="00A422E4" w:rsidP="00F311CE">
            <w:pPr>
              <w:pStyle w:val="TableHeading"/>
            </w:pPr>
            <w:r w:rsidRPr="00DD759E">
              <w:t>Hayman Island Resort setting 1 (intensive) area</w:t>
            </w:r>
          </w:p>
        </w:tc>
      </w:tr>
      <w:tr w:rsidR="00A422E4" w:rsidRPr="00DD759E" w14:paraId="1070FB91" w14:textId="77777777" w:rsidTr="00F311CE">
        <w:trPr>
          <w:tblHeader/>
        </w:trPr>
        <w:tc>
          <w:tcPr>
            <w:tcW w:w="714" w:type="dxa"/>
            <w:tcBorders>
              <w:top w:val="single" w:sz="6" w:space="0" w:color="auto"/>
              <w:bottom w:val="single" w:sz="12" w:space="0" w:color="auto"/>
            </w:tcBorders>
            <w:shd w:val="clear" w:color="auto" w:fill="auto"/>
          </w:tcPr>
          <w:p w14:paraId="1070FB8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90" w14:textId="77777777" w:rsidR="00A422E4" w:rsidRPr="00DD759E" w:rsidRDefault="00A422E4" w:rsidP="00F311CE">
            <w:pPr>
              <w:pStyle w:val="TableHeading"/>
            </w:pPr>
            <w:r w:rsidRPr="00DD759E">
              <w:t>Description</w:t>
            </w:r>
          </w:p>
        </w:tc>
      </w:tr>
      <w:tr w:rsidR="00A422E4" w:rsidRPr="00DD759E" w14:paraId="1070FB94" w14:textId="77777777" w:rsidTr="00F311CE">
        <w:tc>
          <w:tcPr>
            <w:tcW w:w="714" w:type="dxa"/>
            <w:tcBorders>
              <w:top w:val="single" w:sz="12" w:space="0" w:color="auto"/>
            </w:tcBorders>
            <w:shd w:val="clear" w:color="auto" w:fill="auto"/>
          </w:tcPr>
          <w:p w14:paraId="1070FB9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93" w14:textId="77777777" w:rsidR="00A422E4" w:rsidRPr="00DD759E" w:rsidRDefault="00A422E4" w:rsidP="00F311CE">
            <w:pPr>
              <w:pStyle w:val="Tabletext0"/>
            </w:pPr>
            <w:r w:rsidRPr="00DD759E">
              <w:t>The intersection of the Hayman Island (20</w:t>
            </w:r>
            <w:r>
              <w:noBreakHyphen/>
            </w:r>
            <w:r w:rsidRPr="00DD759E">
              <w:t>014) coastline at mean low water and the parallel 20°03.516′S (at the point closest to 20°03.516′S 148°52.701′E)</w:t>
            </w:r>
          </w:p>
        </w:tc>
      </w:tr>
      <w:tr w:rsidR="00A422E4" w:rsidRPr="00DD759E" w14:paraId="1070FB97" w14:textId="77777777" w:rsidTr="00F311CE">
        <w:tc>
          <w:tcPr>
            <w:tcW w:w="714" w:type="dxa"/>
            <w:shd w:val="clear" w:color="auto" w:fill="auto"/>
          </w:tcPr>
          <w:p w14:paraId="1070FB95" w14:textId="77777777" w:rsidR="00A422E4" w:rsidRPr="00DD759E" w:rsidRDefault="00A422E4" w:rsidP="00F311CE">
            <w:pPr>
              <w:pStyle w:val="Tabletext0"/>
            </w:pPr>
            <w:r w:rsidRPr="00DD759E">
              <w:t>2</w:t>
            </w:r>
          </w:p>
        </w:tc>
        <w:tc>
          <w:tcPr>
            <w:tcW w:w="7599" w:type="dxa"/>
            <w:shd w:val="clear" w:color="auto" w:fill="auto"/>
          </w:tcPr>
          <w:p w14:paraId="1070FB96" w14:textId="77777777" w:rsidR="00A422E4" w:rsidRPr="00DD759E" w:rsidRDefault="00A422E4" w:rsidP="00F311CE">
            <w:pPr>
              <w:pStyle w:val="Tabletext0"/>
            </w:pPr>
            <w:r w:rsidRPr="00DD759E">
              <w:t>Generally south</w:t>
            </w:r>
            <w:r>
              <w:noBreakHyphen/>
            </w:r>
            <w:r w:rsidRPr="00DD759E">
              <w:t>easterly along the Hayman Island (20</w:t>
            </w:r>
            <w:r>
              <w:noBreakHyphen/>
            </w:r>
            <w:r w:rsidRPr="00DD759E">
              <w:t>014) coastline at mean low water to the intersection of the Hayman Island (20</w:t>
            </w:r>
            <w:r>
              <w:noBreakHyphen/>
            </w:r>
            <w:r w:rsidRPr="00DD759E">
              <w:t>014) coastline at mean low water and the meridian 148°53.658′E (at the point closest to 20°03.798′S 148°53.658′E)</w:t>
            </w:r>
          </w:p>
        </w:tc>
      </w:tr>
      <w:tr w:rsidR="00A422E4" w:rsidRPr="00DD759E" w14:paraId="1070FB9A" w14:textId="77777777" w:rsidTr="00F311CE">
        <w:tc>
          <w:tcPr>
            <w:tcW w:w="714" w:type="dxa"/>
            <w:shd w:val="clear" w:color="auto" w:fill="auto"/>
          </w:tcPr>
          <w:p w14:paraId="1070FB98" w14:textId="77777777" w:rsidR="00A422E4" w:rsidRPr="00DD759E" w:rsidRDefault="00A422E4" w:rsidP="00F311CE">
            <w:pPr>
              <w:pStyle w:val="Tabletext0"/>
            </w:pPr>
            <w:r w:rsidRPr="00DD759E">
              <w:t>3</w:t>
            </w:r>
          </w:p>
        </w:tc>
        <w:tc>
          <w:tcPr>
            <w:tcW w:w="7599" w:type="dxa"/>
            <w:shd w:val="clear" w:color="auto" w:fill="auto"/>
          </w:tcPr>
          <w:p w14:paraId="1070FB99" w14:textId="77777777" w:rsidR="00A422E4" w:rsidRPr="00DD759E" w:rsidRDefault="00A422E4" w:rsidP="00F311CE">
            <w:pPr>
              <w:pStyle w:val="Tabletext0"/>
            </w:pPr>
            <w:r w:rsidRPr="00DD759E">
              <w:t>Southerly along the geodesic to the intersection of the Langford</w:t>
            </w:r>
            <w:r>
              <w:noBreakHyphen/>
            </w:r>
            <w:r w:rsidRPr="00DD759E">
              <w:t>Bird Reef (20</w:t>
            </w:r>
            <w:r>
              <w:noBreakHyphen/>
            </w:r>
            <w:r w:rsidRPr="00DD759E">
              <w:t>019) reef edge and the parallel 20°05.269′S (at the point closest to 20°05.269′S 148°53.123′E)</w:t>
            </w:r>
          </w:p>
        </w:tc>
      </w:tr>
      <w:tr w:rsidR="00A422E4" w:rsidRPr="00DD759E" w14:paraId="1070FB9D" w14:textId="77777777" w:rsidTr="00F311CE">
        <w:tc>
          <w:tcPr>
            <w:tcW w:w="714" w:type="dxa"/>
            <w:tcBorders>
              <w:bottom w:val="single" w:sz="2" w:space="0" w:color="auto"/>
            </w:tcBorders>
            <w:shd w:val="clear" w:color="auto" w:fill="auto"/>
          </w:tcPr>
          <w:p w14:paraId="1070FB9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0FB9C" w14:textId="77777777" w:rsidR="00A422E4" w:rsidRPr="00DD759E" w:rsidRDefault="00A422E4" w:rsidP="00F311CE">
            <w:pPr>
              <w:pStyle w:val="Tabletext0"/>
            </w:pPr>
            <w:r w:rsidRPr="00DD759E">
              <w:t>North</w:t>
            </w:r>
            <w:r>
              <w:noBreakHyphen/>
            </w:r>
            <w:r w:rsidRPr="00DD759E">
              <w:t>westerly along the Langford</w:t>
            </w:r>
            <w:r>
              <w:noBreakHyphen/>
            </w:r>
            <w:r w:rsidRPr="00DD759E">
              <w:t>Bird Reef (20</w:t>
            </w:r>
            <w:r>
              <w:noBreakHyphen/>
            </w:r>
            <w:r w:rsidRPr="00DD759E">
              <w:t>019) reef edge to the intersection of the Langford</w:t>
            </w:r>
            <w:r>
              <w:noBreakHyphen/>
            </w:r>
            <w:r w:rsidRPr="00DD759E">
              <w:t>Bird Reef (20</w:t>
            </w:r>
            <w:r>
              <w:noBreakHyphen/>
            </w:r>
            <w:r w:rsidRPr="00DD759E">
              <w:t>019) reef edge and the meridian of 148°52.375′E (at the point closest to 20°04.639′S 148°52.375′E)</w:t>
            </w:r>
          </w:p>
        </w:tc>
      </w:tr>
      <w:tr w:rsidR="00A422E4" w:rsidRPr="00DD759E" w14:paraId="1070FBA0" w14:textId="77777777" w:rsidTr="00F311CE">
        <w:tc>
          <w:tcPr>
            <w:tcW w:w="714" w:type="dxa"/>
            <w:tcBorders>
              <w:top w:val="single" w:sz="2" w:space="0" w:color="auto"/>
              <w:bottom w:val="single" w:sz="12" w:space="0" w:color="auto"/>
            </w:tcBorders>
            <w:shd w:val="clear" w:color="auto" w:fill="auto"/>
          </w:tcPr>
          <w:p w14:paraId="1070FB9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0FB9F" w14:textId="77777777" w:rsidR="00A422E4" w:rsidRPr="00DD759E" w:rsidRDefault="00A422E4" w:rsidP="00F311CE">
            <w:pPr>
              <w:pStyle w:val="Tabletext0"/>
            </w:pPr>
            <w:r w:rsidRPr="00DD759E">
              <w:t>Northerly along the geodesic to the starting point</w:t>
            </w:r>
          </w:p>
        </w:tc>
      </w:tr>
    </w:tbl>
    <w:p w14:paraId="1070FBA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A2" w14:textId="77777777" w:rsidR="00A422E4" w:rsidRPr="00DD759E" w:rsidRDefault="00A422E4" w:rsidP="00A422E4">
      <w:pPr>
        <w:pStyle w:val="ActHead5"/>
      </w:pPr>
      <w:bookmarkStart w:id="124" w:name="_Toc501379801"/>
      <w:r w:rsidRPr="00DD759E">
        <w:rPr>
          <w:rStyle w:val="CharSectno"/>
        </w:rPr>
        <w:t>8</w:t>
      </w:r>
      <w:r w:rsidRPr="00DD759E">
        <w:t xml:space="preserve">  Hook Island Observatory and Resort setting 1 (intensive) area</w:t>
      </w:r>
      <w:bookmarkEnd w:id="124"/>
    </w:p>
    <w:p w14:paraId="1070FBA3" w14:textId="77777777" w:rsidR="00A422E4" w:rsidRPr="00DD759E" w:rsidRDefault="00A422E4" w:rsidP="00A422E4">
      <w:pPr>
        <w:pStyle w:val="Subsection"/>
        <w:rPr>
          <w:rFonts w:eastAsia="Calibri"/>
          <w:szCs w:val="22"/>
        </w:rPr>
      </w:pPr>
      <w:r w:rsidRPr="00DD759E">
        <w:tab/>
      </w:r>
      <w:r w:rsidRPr="00DD759E">
        <w:tab/>
        <w:t xml:space="preserve">The Hook Island Observatory and Resort setting 1 (intensive) area is the area </w:t>
      </w:r>
      <w:r w:rsidRPr="00DD759E">
        <w:rPr>
          <w:rFonts w:eastAsia="Calibri"/>
          <w:szCs w:val="22"/>
        </w:rPr>
        <w:t>bounded by the line starting at the point described in item 1 of the following table and running progressively as described in the table.</w:t>
      </w:r>
    </w:p>
    <w:p w14:paraId="1070FBA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A6" w14:textId="77777777" w:rsidTr="00F311CE">
        <w:trPr>
          <w:tblHeader/>
        </w:trPr>
        <w:tc>
          <w:tcPr>
            <w:tcW w:w="8313" w:type="dxa"/>
            <w:gridSpan w:val="2"/>
            <w:tcBorders>
              <w:top w:val="single" w:sz="12" w:space="0" w:color="auto"/>
              <w:bottom w:val="single" w:sz="6" w:space="0" w:color="auto"/>
            </w:tcBorders>
            <w:shd w:val="clear" w:color="auto" w:fill="auto"/>
          </w:tcPr>
          <w:p w14:paraId="1070FBA5" w14:textId="77777777" w:rsidR="00A422E4" w:rsidRPr="00DD759E" w:rsidRDefault="00A422E4" w:rsidP="00F311CE">
            <w:pPr>
              <w:pStyle w:val="TableHeading"/>
            </w:pPr>
            <w:r w:rsidRPr="00DD759E">
              <w:t>Hook Island Observatory and Resort setting 1 (intensive) area</w:t>
            </w:r>
          </w:p>
        </w:tc>
      </w:tr>
      <w:tr w:rsidR="00A422E4" w:rsidRPr="00DD759E" w14:paraId="1070FBA9" w14:textId="77777777" w:rsidTr="00F311CE">
        <w:trPr>
          <w:tblHeader/>
        </w:trPr>
        <w:tc>
          <w:tcPr>
            <w:tcW w:w="714" w:type="dxa"/>
            <w:tcBorders>
              <w:top w:val="single" w:sz="6" w:space="0" w:color="auto"/>
              <w:bottom w:val="single" w:sz="12" w:space="0" w:color="auto"/>
            </w:tcBorders>
            <w:shd w:val="clear" w:color="auto" w:fill="auto"/>
          </w:tcPr>
          <w:p w14:paraId="1070FBA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A8" w14:textId="77777777" w:rsidR="00A422E4" w:rsidRPr="00DD759E" w:rsidRDefault="00A422E4" w:rsidP="00F311CE">
            <w:pPr>
              <w:pStyle w:val="TableHeading"/>
            </w:pPr>
            <w:r w:rsidRPr="00DD759E">
              <w:t>Description</w:t>
            </w:r>
          </w:p>
        </w:tc>
      </w:tr>
      <w:tr w:rsidR="00A422E4" w:rsidRPr="00DD759E" w14:paraId="1070FBAC" w14:textId="77777777" w:rsidTr="00F311CE">
        <w:tc>
          <w:tcPr>
            <w:tcW w:w="714" w:type="dxa"/>
            <w:tcBorders>
              <w:top w:val="single" w:sz="12" w:space="0" w:color="auto"/>
            </w:tcBorders>
            <w:shd w:val="clear" w:color="auto" w:fill="auto"/>
          </w:tcPr>
          <w:p w14:paraId="1070FBA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AB"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148°57.073′E (at the point closest to 20°09.444′S 148°57.073′E)</w:t>
            </w:r>
          </w:p>
        </w:tc>
      </w:tr>
      <w:tr w:rsidR="00A422E4" w:rsidRPr="00DD759E" w14:paraId="1070FBAF" w14:textId="77777777" w:rsidTr="00F311CE">
        <w:tc>
          <w:tcPr>
            <w:tcW w:w="714" w:type="dxa"/>
            <w:shd w:val="clear" w:color="auto" w:fill="auto"/>
          </w:tcPr>
          <w:p w14:paraId="1070FBAD" w14:textId="77777777" w:rsidR="00A422E4" w:rsidRPr="00DD759E" w:rsidRDefault="00A422E4" w:rsidP="00F311CE">
            <w:pPr>
              <w:pStyle w:val="Tabletext0"/>
            </w:pPr>
            <w:r w:rsidRPr="00DD759E">
              <w:t>2</w:t>
            </w:r>
          </w:p>
        </w:tc>
        <w:tc>
          <w:tcPr>
            <w:tcW w:w="7599" w:type="dxa"/>
            <w:shd w:val="clear" w:color="auto" w:fill="auto"/>
          </w:tcPr>
          <w:p w14:paraId="1070FBAE" w14:textId="77777777" w:rsidR="00A422E4" w:rsidRPr="00DD759E" w:rsidRDefault="00A422E4" w:rsidP="00F311CE">
            <w:pPr>
              <w:pStyle w:val="Tabletext0"/>
            </w:pPr>
            <w:r w:rsidRPr="00DD759E">
              <w:t>Southerly along the geodesic to 20°10.057′S 148°56.865′E</w:t>
            </w:r>
          </w:p>
        </w:tc>
      </w:tr>
      <w:tr w:rsidR="00A422E4" w:rsidRPr="00DD759E" w14:paraId="1070FBB2" w14:textId="77777777" w:rsidTr="00F311CE">
        <w:tc>
          <w:tcPr>
            <w:tcW w:w="714" w:type="dxa"/>
            <w:tcBorders>
              <w:bottom w:val="single" w:sz="2" w:space="0" w:color="auto"/>
            </w:tcBorders>
            <w:shd w:val="clear" w:color="auto" w:fill="auto"/>
          </w:tcPr>
          <w:p w14:paraId="1070FBB0"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1070FBB1" w14:textId="77777777" w:rsidR="00A422E4" w:rsidRPr="00DD759E" w:rsidRDefault="00A422E4" w:rsidP="00F311CE">
            <w:pPr>
              <w:pStyle w:val="Tabletext0"/>
            </w:pPr>
            <w:r w:rsidRPr="00DD759E">
              <w:t>Westerly along the geodesic to the intersection of the Hook Island (20</w:t>
            </w:r>
            <w:r>
              <w:noBreakHyphen/>
            </w:r>
            <w:r w:rsidRPr="00DD759E">
              <w:t>028) coastline at mean low water and the parallel 20°09.931′S (at the point closest to 20°09.931′S 148°56.582′E)</w:t>
            </w:r>
          </w:p>
        </w:tc>
      </w:tr>
      <w:tr w:rsidR="00A422E4" w:rsidRPr="00DD759E" w14:paraId="1070FBB5" w14:textId="77777777" w:rsidTr="00F311CE">
        <w:tc>
          <w:tcPr>
            <w:tcW w:w="714" w:type="dxa"/>
            <w:tcBorders>
              <w:top w:val="single" w:sz="2" w:space="0" w:color="auto"/>
              <w:bottom w:val="single" w:sz="12" w:space="0" w:color="auto"/>
            </w:tcBorders>
            <w:shd w:val="clear" w:color="auto" w:fill="auto"/>
          </w:tcPr>
          <w:p w14:paraId="1070FBB3"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1070FBB4" w14:textId="77777777" w:rsidR="00A422E4" w:rsidRPr="00DD759E" w:rsidRDefault="00A422E4" w:rsidP="00F311CE">
            <w:pPr>
              <w:pStyle w:val="Tabletext0"/>
            </w:pPr>
            <w:r w:rsidRPr="00DD759E">
              <w:t>Generally north</w:t>
            </w:r>
            <w:r>
              <w:noBreakHyphen/>
            </w:r>
            <w:r w:rsidRPr="00DD759E">
              <w:t>easterly along the Hook Island (20</w:t>
            </w:r>
            <w:r>
              <w:noBreakHyphen/>
            </w:r>
            <w:r w:rsidRPr="00DD759E">
              <w:t>028) coastline at mean low water to the starting point</w:t>
            </w:r>
          </w:p>
        </w:tc>
      </w:tr>
    </w:tbl>
    <w:p w14:paraId="1070FBB6"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B7" w14:textId="77777777" w:rsidR="00A422E4" w:rsidRPr="00DD759E" w:rsidRDefault="00A422E4" w:rsidP="00A422E4">
      <w:pPr>
        <w:pStyle w:val="ActHead5"/>
      </w:pPr>
      <w:bookmarkStart w:id="125" w:name="_Toc501379802"/>
      <w:r w:rsidRPr="00DD759E">
        <w:rPr>
          <w:rStyle w:val="CharSectno"/>
        </w:rPr>
        <w:t>9</w:t>
      </w:r>
      <w:r w:rsidRPr="00DD759E">
        <w:t xml:space="preserve">  Lindeman Island Resort setting 1 (intensive) area</w:t>
      </w:r>
      <w:bookmarkEnd w:id="125"/>
    </w:p>
    <w:p w14:paraId="1070FBB8" w14:textId="77777777" w:rsidR="00A422E4" w:rsidRPr="00DD759E" w:rsidRDefault="00A422E4" w:rsidP="00A422E4">
      <w:pPr>
        <w:pStyle w:val="Subsection"/>
        <w:rPr>
          <w:rFonts w:eastAsia="Calibri"/>
          <w:szCs w:val="22"/>
        </w:rPr>
      </w:pPr>
      <w:r w:rsidRPr="00DD759E">
        <w:tab/>
      </w:r>
      <w:r w:rsidRPr="00DD759E">
        <w:tab/>
        <w:t xml:space="preserve">The Lindeman Island Resort setting 1 (intensive) area is the area </w:t>
      </w:r>
      <w:r w:rsidRPr="00DD759E">
        <w:rPr>
          <w:rFonts w:eastAsia="Calibri"/>
          <w:szCs w:val="22"/>
        </w:rPr>
        <w:t>bounded by the line starting at the point described in item 1 of the following table and running progressively as described in the table.</w:t>
      </w:r>
    </w:p>
    <w:p w14:paraId="1070FBB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BB" w14:textId="77777777" w:rsidTr="00F311CE">
        <w:trPr>
          <w:tblHeader/>
        </w:trPr>
        <w:tc>
          <w:tcPr>
            <w:tcW w:w="8313" w:type="dxa"/>
            <w:gridSpan w:val="2"/>
            <w:tcBorders>
              <w:top w:val="single" w:sz="12" w:space="0" w:color="auto"/>
              <w:bottom w:val="single" w:sz="6" w:space="0" w:color="auto"/>
            </w:tcBorders>
            <w:shd w:val="clear" w:color="auto" w:fill="auto"/>
          </w:tcPr>
          <w:p w14:paraId="1070FBBA" w14:textId="77777777" w:rsidR="00A422E4" w:rsidRPr="00DD759E" w:rsidRDefault="00A422E4" w:rsidP="00F311CE">
            <w:pPr>
              <w:pStyle w:val="TableHeading"/>
            </w:pPr>
            <w:r w:rsidRPr="00DD759E">
              <w:t>Lindeman Island Resort setting 1 (intensive) area</w:t>
            </w:r>
          </w:p>
        </w:tc>
      </w:tr>
      <w:tr w:rsidR="00A422E4" w:rsidRPr="00DD759E" w14:paraId="1070FBBE" w14:textId="77777777" w:rsidTr="00F311CE">
        <w:trPr>
          <w:tblHeader/>
        </w:trPr>
        <w:tc>
          <w:tcPr>
            <w:tcW w:w="714" w:type="dxa"/>
            <w:tcBorders>
              <w:top w:val="single" w:sz="6" w:space="0" w:color="auto"/>
              <w:bottom w:val="single" w:sz="12" w:space="0" w:color="auto"/>
            </w:tcBorders>
            <w:shd w:val="clear" w:color="auto" w:fill="auto"/>
          </w:tcPr>
          <w:p w14:paraId="1070FBB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BD" w14:textId="77777777" w:rsidR="00A422E4" w:rsidRPr="00DD759E" w:rsidRDefault="00A422E4" w:rsidP="00F311CE">
            <w:pPr>
              <w:pStyle w:val="TableHeading"/>
            </w:pPr>
            <w:r w:rsidRPr="00DD759E">
              <w:t>Description</w:t>
            </w:r>
          </w:p>
        </w:tc>
      </w:tr>
      <w:tr w:rsidR="00A422E4" w:rsidRPr="00DD759E" w14:paraId="1070FBC1" w14:textId="77777777" w:rsidTr="00F311CE">
        <w:tc>
          <w:tcPr>
            <w:tcW w:w="714" w:type="dxa"/>
            <w:tcBorders>
              <w:top w:val="single" w:sz="12" w:space="0" w:color="auto"/>
            </w:tcBorders>
            <w:shd w:val="clear" w:color="auto" w:fill="auto"/>
          </w:tcPr>
          <w:p w14:paraId="1070FBB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C0" w14:textId="77777777" w:rsidR="00A422E4" w:rsidRPr="00DD759E" w:rsidRDefault="00A422E4" w:rsidP="00F311CE">
            <w:pPr>
              <w:pStyle w:val="Tabletext0"/>
            </w:pPr>
            <w:r w:rsidRPr="00DD759E">
              <w:t>The intersection of the Lindeman Island (20</w:t>
            </w:r>
            <w:r>
              <w:noBreakHyphen/>
            </w:r>
            <w:r w:rsidRPr="00DD759E">
              <w:t>090) coastline at mean low water and the meridian 149°03.034′E (at the point closest to 20°27.261′S 149°03.034′E)</w:t>
            </w:r>
          </w:p>
        </w:tc>
      </w:tr>
      <w:tr w:rsidR="00A422E4" w:rsidRPr="00DD759E" w14:paraId="1070FBC4" w14:textId="77777777" w:rsidTr="00F311CE">
        <w:tc>
          <w:tcPr>
            <w:tcW w:w="714" w:type="dxa"/>
            <w:shd w:val="clear" w:color="auto" w:fill="auto"/>
          </w:tcPr>
          <w:p w14:paraId="1070FBC2" w14:textId="77777777" w:rsidR="00A422E4" w:rsidRPr="00DD759E" w:rsidRDefault="00A422E4" w:rsidP="00F311CE">
            <w:pPr>
              <w:pStyle w:val="Tabletext0"/>
            </w:pPr>
            <w:r w:rsidRPr="00DD759E">
              <w:t>2</w:t>
            </w:r>
          </w:p>
        </w:tc>
        <w:tc>
          <w:tcPr>
            <w:tcW w:w="7599" w:type="dxa"/>
            <w:shd w:val="clear" w:color="auto" w:fill="auto"/>
          </w:tcPr>
          <w:p w14:paraId="1070FBC3" w14:textId="77777777" w:rsidR="00A422E4" w:rsidRPr="00DD759E" w:rsidRDefault="00A422E4" w:rsidP="00F311CE">
            <w:pPr>
              <w:pStyle w:val="Tabletext0"/>
            </w:pPr>
            <w:r w:rsidRPr="00DD759E">
              <w:t>South along the meridian 149°03.034′E to latitude 20°28.615′S</w:t>
            </w:r>
          </w:p>
        </w:tc>
      </w:tr>
      <w:tr w:rsidR="00A422E4" w:rsidRPr="00DD759E" w14:paraId="1070FBC7" w14:textId="77777777" w:rsidTr="00F311CE">
        <w:tc>
          <w:tcPr>
            <w:tcW w:w="714" w:type="dxa"/>
            <w:shd w:val="clear" w:color="auto" w:fill="auto"/>
          </w:tcPr>
          <w:p w14:paraId="1070FBC5" w14:textId="77777777" w:rsidR="00A422E4" w:rsidRPr="00DD759E" w:rsidRDefault="00A422E4" w:rsidP="00F311CE">
            <w:pPr>
              <w:pStyle w:val="Tabletext0"/>
            </w:pPr>
            <w:r w:rsidRPr="00DD759E">
              <w:t>3</w:t>
            </w:r>
          </w:p>
        </w:tc>
        <w:tc>
          <w:tcPr>
            <w:tcW w:w="7599" w:type="dxa"/>
            <w:shd w:val="clear" w:color="auto" w:fill="auto"/>
          </w:tcPr>
          <w:p w14:paraId="1070FBC6" w14:textId="77777777" w:rsidR="00A422E4" w:rsidRPr="00DD759E" w:rsidRDefault="00A422E4" w:rsidP="00F311CE">
            <w:pPr>
              <w:pStyle w:val="Tabletext0"/>
            </w:pPr>
            <w:r w:rsidRPr="00DD759E">
              <w:t>West along the parallel 20°28.615′S to longitude 149°01.817′E</w:t>
            </w:r>
          </w:p>
        </w:tc>
      </w:tr>
      <w:tr w:rsidR="00A422E4" w:rsidRPr="00DD759E" w14:paraId="1070FBCA" w14:textId="77777777" w:rsidTr="00F311CE">
        <w:tc>
          <w:tcPr>
            <w:tcW w:w="714" w:type="dxa"/>
            <w:tcBorders>
              <w:bottom w:val="single" w:sz="2" w:space="0" w:color="auto"/>
            </w:tcBorders>
            <w:shd w:val="clear" w:color="auto" w:fill="auto"/>
          </w:tcPr>
          <w:p w14:paraId="1070FBC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0FBC9" w14:textId="77777777" w:rsidR="00A422E4" w:rsidRPr="00DD759E" w:rsidRDefault="00A422E4" w:rsidP="00F311CE">
            <w:pPr>
              <w:pStyle w:val="Tabletext0"/>
            </w:pPr>
            <w:r w:rsidRPr="00DD759E">
              <w:t>North along the meridian 149°01.817′E to the intersection of the Lindeman Island (20</w:t>
            </w:r>
            <w:r>
              <w:noBreakHyphen/>
            </w:r>
            <w:r w:rsidRPr="00DD759E">
              <w:t>090) coastline at mean low water and the meridian 149°01.817′E (at the point closest to 20°27.156′S 149°01.817′E)</w:t>
            </w:r>
          </w:p>
        </w:tc>
      </w:tr>
      <w:tr w:rsidR="00A422E4" w:rsidRPr="00DD759E" w14:paraId="1070FBCD" w14:textId="77777777" w:rsidTr="00F311CE">
        <w:tc>
          <w:tcPr>
            <w:tcW w:w="714" w:type="dxa"/>
            <w:tcBorders>
              <w:top w:val="single" w:sz="2" w:space="0" w:color="auto"/>
              <w:bottom w:val="single" w:sz="12" w:space="0" w:color="auto"/>
            </w:tcBorders>
            <w:shd w:val="clear" w:color="auto" w:fill="auto"/>
          </w:tcPr>
          <w:p w14:paraId="1070FBC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0FBCC" w14:textId="77777777" w:rsidR="00A422E4" w:rsidRPr="00DD759E" w:rsidRDefault="00A422E4" w:rsidP="00F311CE">
            <w:pPr>
              <w:pStyle w:val="Tabletext0"/>
            </w:pPr>
            <w:r w:rsidRPr="00DD759E">
              <w:t>Generally southerly then north</w:t>
            </w:r>
            <w:r>
              <w:noBreakHyphen/>
            </w:r>
            <w:r w:rsidRPr="00DD759E">
              <w:t>easterly along the Lindeman Island (20</w:t>
            </w:r>
            <w:r>
              <w:noBreakHyphen/>
            </w:r>
            <w:r w:rsidRPr="00DD759E">
              <w:t>090) coastline at mean low water to the starting point</w:t>
            </w:r>
          </w:p>
        </w:tc>
      </w:tr>
    </w:tbl>
    <w:p w14:paraId="1070FBCE"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CF" w14:textId="77777777" w:rsidR="00A422E4" w:rsidRPr="00DD759E" w:rsidRDefault="00A422E4" w:rsidP="00F51FED">
      <w:pPr>
        <w:pStyle w:val="ActHead5"/>
      </w:pPr>
      <w:bookmarkStart w:id="126" w:name="_Toc501379803"/>
      <w:r w:rsidRPr="00DD759E">
        <w:rPr>
          <w:rStyle w:val="CharSectno"/>
        </w:rPr>
        <w:t>10</w:t>
      </w:r>
      <w:r w:rsidRPr="00DD759E">
        <w:t xml:space="preserve">  Paradise Bay Resort, Long Island setting 1 (intensive) area</w:t>
      </w:r>
      <w:bookmarkEnd w:id="126"/>
    </w:p>
    <w:p w14:paraId="1070FBD0" w14:textId="77777777" w:rsidR="00A422E4" w:rsidRPr="00DD759E" w:rsidRDefault="00A422E4" w:rsidP="00A422E4">
      <w:pPr>
        <w:pStyle w:val="Subsection"/>
        <w:rPr>
          <w:rFonts w:eastAsia="Calibri"/>
          <w:szCs w:val="22"/>
        </w:rPr>
      </w:pPr>
      <w:r w:rsidRPr="00DD759E">
        <w:tab/>
      </w:r>
      <w:r w:rsidRPr="00DD759E">
        <w:tab/>
        <w:t xml:space="preserve">The Paradise Bay Resort, Long Island setting 1 (intensive) area is the area </w:t>
      </w:r>
      <w:r w:rsidRPr="00DD759E">
        <w:rPr>
          <w:rFonts w:eastAsia="Calibri"/>
          <w:szCs w:val="22"/>
        </w:rPr>
        <w:t>bounded by the line starting at the point described in item 1 of the following table and running progressively as described in the table.</w:t>
      </w:r>
    </w:p>
    <w:p w14:paraId="1070FBD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D3" w14:textId="77777777" w:rsidTr="00F311CE">
        <w:trPr>
          <w:tblHeader/>
        </w:trPr>
        <w:tc>
          <w:tcPr>
            <w:tcW w:w="8313" w:type="dxa"/>
            <w:gridSpan w:val="2"/>
            <w:tcBorders>
              <w:top w:val="single" w:sz="12" w:space="0" w:color="auto"/>
              <w:bottom w:val="single" w:sz="6" w:space="0" w:color="auto"/>
            </w:tcBorders>
            <w:shd w:val="clear" w:color="auto" w:fill="auto"/>
          </w:tcPr>
          <w:p w14:paraId="1070FBD2" w14:textId="77777777" w:rsidR="00A422E4" w:rsidRPr="00DD759E" w:rsidRDefault="00A422E4" w:rsidP="00F311CE">
            <w:pPr>
              <w:pStyle w:val="TableHeading"/>
            </w:pPr>
            <w:r w:rsidRPr="00DD759E">
              <w:t>Paradise Bay Resort, Long Island setting 1 (intensive) area</w:t>
            </w:r>
          </w:p>
        </w:tc>
      </w:tr>
      <w:tr w:rsidR="00A422E4" w:rsidRPr="00DD759E" w14:paraId="1070FBD6" w14:textId="77777777" w:rsidTr="00F311CE">
        <w:trPr>
          <w:tblHeader/>
        </w:trPr>
        <w:tc>
          <w:tcPr>
            <w:tcW w:w="714" w:type="dxa"/>
            <w:tcBorders>
              <w:top w:val="single" w:sz="6" w:space="0" w:color="auto"/>
              <w:bottom w:val="single" w:sz="12" w:space="0" w:color="auto"/>
            </w:tcBorders>
            <w:shd w:val="clear" w:color="auto" w:fill="auto"/>
          </w:tcPr>
          <w:p w14:paraId="1070FBD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D5" w14:textId="77777777" w:rsidR="00A422E4" w:rsidRPr="00DD759E" w:rsidRDefault="00A422E4" w:rsidP="00F311CE">
            <w:pPr>
              <w:pStyle w:val="TableHeading"/>
            </w:pPr>
            <w:r w:rsidRPr="00DD759E">
              <w:t>Description</w:t>
            </w:r>
          </w:p>
        </w:tc>
      </w:tr>
      <w:tr w:rsidR="00A422E4" w:rsidRPr="00DD759E" w14:paraId="1070FBD9" w14:textId="77777777" w:rsidTr="00F311CE">
        <w:tc>
          <w:tcPr>
            <w:tcW w:w="714" w:type="dxa"/>
            <w:tcBorders>
              <w:top w:val="single" w:sz="12" w:space="0" w:color="auto"/>
            </w:tcBorders>
            <w:shd w:val="clear" w:color="auto" w:fill="auto"/>
          </w:tcPr>
          <w:p w14:paraId="1070FBD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D8" w14:textId="77777777" w:rsidR="00A422E4" w:rsidRPr="00DD759E" w:rsidRDefault="00A422E4" w:rsidP="00F311CE">
            <w:pPr>
              <w:pStyle w:val="Tabletext0"/>
            </w:pPr>
            <w:r w:rsidRPr="00DD759E">
              <w:t>The intersection of the Long Island (20</w:t>
            </w:r>
            <w:r>
              <w:noBreakHyphen/>
            </w:r>
            <w:r w:rsidRPr="00DD759E">
              <w:t>060) coastline at mean low water and the meridian 148°51.339′E (at the point closest to 20°23.266′S 148°51.339′E)</w:t>
            </w:r>
          </w:p>
        </w:tc>
      </w:tr>
      <w:tr w:rsidR="00A422E4" w:rsidRPr="00DD759E" w14:paraId="1070FBDC" w14:textId="77777777" w:rsidTr="00F311CE">
        <w:tc>
          <w:tcPr>
            <w:tcW w:w="714" w:type="dxa"/>
            <w:shd w:val="clear" w:color="auto" w:fill="auto"/>
          </w:tcPr>
          <w:p w14:paraId="1070FBDA" w14:textId="77777777" w:rsidR="00A422E4" w:rsidRPr="00DD759E" w:rsidRDefault="00A422E4" w:rsidP="00F311CE">
            <w:pPr>
              <w:pStyle w:val="Tabletext0"/>
            </w:pPr>
            <w:r w:rsidRPr="00DD759E">
              <w:t>2</w:t>
            </w:r>
          </w:p>
        </w:tc>
        <w:tc>
          <w:tcPr>
            <w:tcW w:w="7599" w:type="dxa"/>
            <w:shd w:val="clear" w:color="auto" w:fill="auto"/>
          </w:tcPr>
          <w:p w14:paraId="1070FBDB" w14:textId="77777777" w:rsidR="00A422E4" w:rsidRPr="00DD759E" w:rsidRDefault="00A422E4" w:rsidP="00F311CE">
            <w:pPr>
              <w:pStyle w:val="Tabletext0"/>
            </w:pPr>
            <w:r w:rsidRPr="00DD759E">
              <w:t>Generally south</w:t>
            </w:r>
            <w:r>
              <w:noBreakHyphen/>
            </w:r>
            <w:r w:rsidRPr="00DD759E">
              <w:t>easterly along the Long Island (20</w:t>
            </w:r>
            <w:r>
              <w:noBreakHyphen/>
            </w:r>
            <w:r w:rsidRPr="00DD759E">
              <w:t>060) coastline at mean low water to the intersection of the Long Island (20</w:t>
            </w:r>
            <w:r>
              <w:noBreakHyphen/>
            </w:r>
            <w:r w:rsidRPr="00DD759E">
              <w:t>060) coastline at mean low water and the meridian 148°51.770′E (at the point closest to 20°23.616′S 148°51.770′E)</w:t>
            </w:r>
          </w:p>
        </w:tc>
      </w:tr>
      <w:tr w:rsidR="00A422E4" w:rsidRPr="00DD759E" w14:paraId="1070FBDF" w14:textId="77777777" w:rsidTr="00F311CE">
        <w:tc>
          <w:tcPr>
            <w:tcW w:w="714" w:type="dxa"/>
            <w:shd w:val="clear" w:color="auto" w:fill="auto"/>
          </w:tcPr>
          <w:p w14:paraId="1070FBDD" w14:textId="77777777" w:rsidR="00A422E4" w:rsidRPr="00DD759E" w:rsidRDefault="00A422E4" w:rsidP="00F311CE">
            <w:pPr>
              <w:pStyle w:val="Tabletext0"/>
            </w:pPr>
            <w:r w:rsidRPr="00DD759E">
              <w:t>3</w:t>
            </w:r>
          </w:p>
        </w:tc>
        <w:tc>
          <w:tcPr>
            <w:tcW w:w="7599" w:type="dxa"/>
            <w:shd w:val="clear" w:color="auto" w:fill="auto"/>
          </w:tcPr>
          <w:p w14:paraId="1070FBDE" w14:textId="77777777" w:rsidR="00A422E4" w:rsidRPr="00DD759E" w:rsidRDefault="00A422E4" w:rsidP="00F311CE">
            <w:pPr>
              <w:pStyle w:val="Tabletext0"/>
            </w:pPr>
            <w:r w:rsidRPr="00DD759E">
              <w:t>South</w:t>
            </w:r>
            <w:r>
              <w:noBreakHyphen/>
            </w:r>
            <w:r w:rsidRPr="00DD759E">
              <w:t>westerly along the geodesic to 20°23.796′S 148°51.456′E</w:t>
            </w:r>
          </w:p>
        </w:tc>
      </w:tr>
      <w:tr w:rsidR="00A422E4" w:rsidRPr="00DD759E" w14:paraId="1070FBE2" w14:textId="77777777" w:rsidTr="00F311CE">
        <w:tc>
          <w:tcPr>
            <w:tcW w:w="714" w:type="dxa"/>
            <w:tcBorders>
              <w:bottom w:val="single" w:sz="2" w:space="0" w:color="auto"/>
            </w:tcBorders>
            <w:shd w:val="clear" w:color="auto" w:fill="auto"/>
          </w:tcPr>
          <w:p w14:paraId="1070FBE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0FBE1" w14:textId="77777777" w:rsidR="00A422E4" w:rsidRPr="00DD759E" w:rsidRDefault="00A422E4" w:rsidP="00F311CE">
            <w:pPr>
              <w:pStyle w:val="Tabletext0"/>
            </w:pPr>
            <w:r w:rsidRPr="00DD759E">
              <w:t>North</w:t>
            </w:r>
            <w:r>
              <w:noBreakHyphen/>
            </w:r>
            <w:r w:rsidRPr="00DD759E">
              <w:t>westerly along the geodesic to 20°23.441′S 148°51.069′E</w:t>
            </w:r>
          </w:p>
        </w:tc>
      </w:tr>
      <w:tr w:rsidR="00A422E4" w:rsidRPr="00DD759E" w14:paraId="1070FBE5" w14:textId="77777777" w:rsidTr="00F311CE">
        <w:tc>
          <w:tcPr>
            <w:tcW w:w="714" w:type="dxa"/>
            <w:tcBorders>
              <w:top w:val="single" w:sz="2" w:space="0" w:color="auto"/>
              <w:bottom w:val="single" w:sz="12" w:space="0" w:color="auto"/>
            </w:tcBorders>
            <w:shd w:val="clear" w:color="auto" w:fill="auto"/>
          </w:tcPr>
          <w:p w14:paraId="1070FBE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0FBE4"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BE6"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BE7" w14:textId="77777777" w:rsidR="00A422E4" w:rsidRPr="00DD759E" w:rsidRDefault="00A422E4" w:rsidP="009C4A4B">
      <w:pPr>
        <w:pStyle w:val="ActHead2"/>
        <w:pageBreakBefore/>
      </w:pPr>
      <w:bookmarkStart w:id="127" w:name="_Toc501379804"/>
      <w:r w:rsidRPr="00DD759E">
        <w:rPr>
          <w:rStyle w:val="CharPartNo"/>
        </w:rPr>
        <w:t>Part 2</w:t>
      </w:r>
      <w:r w:rsidRPr="00DD759E">
        <w:t>—</w:t>
      </w:r>
      <w:r w:rsidRPr="00DD759E">
        <w:rPr>
          <w:rStyle w:val="CharPartText"/>
        </w:rPr>
        <w:t>Setting 2 (high use) areas</w:t>
      </w:r>
      <w:bookmarkEnd w:id="127"/>
    </w:p>
    <w:p w14:paraId="1070FBE8"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0FBE9" w14:textId="77777777" w:rsidR="00A422E4" w:rsidRPr="00DD759E" w:rsidRDefault="00A422E4" w:rsidP="00A422E4">
      <w:pPr>
        <w:pStyle w:val="ActHead5"/>
      </w:pPr>
      <w:bookmarkStart w:id="128" w:name="_Toc501379805"/>
      <w:r w:rsidRPr="00DD759E">
        <w:rPr>
          <w:rStyle w:val="CharSectno"/>
        </w:rPr>
        <w:t>11</w:t>
      </w:r>
      <w:r w:rsidRPr="00DD759E">
        <w:t xml:space="preserve">  Black Island setting 2 (high use) area</w:t>
      </w:r>
      <w:bookmarkEnd w:id="128"/>
    </w:p>
    <w:p w14:paraId="1070FBEA" w14:textId="77777777" w:rsidR="00A422E4" w:rsidRPr="00DD759E" w:rsidRDefault="00A422E4" w:rsidP="00A422E4">
      <w:pPr>
        <w:pStyle w:val="Subsection"/>
        <w:rPr>
          <w:rFonts w:eastAsia="Calibri"/>
          <w:szCs w:val="22"/>
        </w:rPr>
      </w:pPr>
      <w:r w:rsidRPr="00DD759E">
        <w:tab/>
      </w:r>
      <w:r w:rsidRPr="00DD759E">
        <w:tab/>
        <w:t xml:space="preserve">The Black Island setting 2 (high use) area is the area </w:t>
      </w:r>
      <w:r w:rsidRPr="00DD759E">
        <w:rPr>
          <w:rFonts w:eastAsia="Calibri"/>
          <w:szCs w:val="22"/>
        </w:rPr>
        <w:t>bounded by the line starting at the point described in item 1 of the following table and running progressively as described in the table.</w:t>
      </w:r>
    </w:p>
    <w:p w14:paraId="1070FBE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BED" w14:textId="77777777" w:rsidTr="00F311CE">
        <w:trPr>
          <w:tblHeader/>
        </w:trPr>
        <w:tc>
          <w:tcPr>
            <w:tcW w:w="8313" w:type="dxa"/>
            <w:gridSpan w:val="2"/>
            <w:tcBorders>
              <w:top w:val="single" w:sz="12" w:space="0" w:color="auto"/>
              <w:bottom w:val="single" w:sz="6" w:space="0" w:color="auto"/>
            </w:tcBorders>
            <w:shd w:val="clear" w:color="auto" w:fill="auto"/>
          </w:tcPr>
          <w:p w14:paraId="1070FBEC" w14:textId="77777777" w:rsidR="00A422E4" w:rsidRPr="00DD759E" w:rsidRDefault="00A422E4" w:rsidP="00F311CE">
            <w:pPr>
              <w:pStyle w:val="TableHeading"/>
            </w:pPr>
            <w:r w:rsidRPr="00DD759E">
              <w:t>Black Island setting 2 (high use) area</w:t>
            </w:r>
          </w:p>
        </w:tc>
      </w:tr>
      <w:tr w:rsidR="00A422E4" w:rsidRPr="00DD759E" w14:paraId="1070FBF0" w14:textId="77777777" w:rsidTr="00F311CE">
        <w:trPr>
          <w:tblHeader/>
        </w:trPr>
        <w:tc>
          <w:tcPr>
            <w:tcW w:w="714" w:type="dxa"/>
            <w:tcBorders>
              <w:top w:val="single" w:sz="6" w:space="0" w:color="auto"/>
              <w:bottom w:val="single" w:sz="12" w:space="0" w:color="auto"/>
            </w:tcBorders>
            <w:shd w:val="clear" w:color="auto" w:fill="auto"/>
          </w:tcPr>
          <w:p w14:paraId="1070FBE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BEF" w14:textId="77777777" w:rsidR="00A422E4" w:rsidRPr="00DD759E" w:rsidRDefault="00A422E4" w:rsidP="00F311CE">
            <w:pPr>
              <w:pStyle w:val="TableHeading"/>
            </w:pPr>
            <w:r w:rsidRPr="00DD759E">
              <w:t>Description</w:t>
            </w:r>
          </w:p>
        </w:tc>
      </w:tr>
      <w:tr w:rsidR="00A422E4" w:rsidRPr="00DD759E" w14:paraId="1070FBF3" w14:textId="77777777" w:rsidTr="00F311CE">
        <w:tc>
          <w:tcPr>
            <w:tcW w:w="714" w:type="dxa"/>
            <w:tcBorders>
              <w:top w:val="single" w:sz="12" w:space="0" w:color="auto"/>
            </w:tcBorders>
            <w:shd w:val="clear" w:color="auto" w:fill="auto"/>
          </w:tcPr>
          <w:p w14:paraId="1070FBF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BF2" w14:textId="77777777" w:rsidR="00A422E4" w:rsidRPr="00DD759E" w:rsidRDefault="00A422E4" w:rsidP="00F311CE">
            <w:pPr>
              <w:pStyle w:val="Tabletext0"/>
            </w:pPr>
            <w:r w:rsidRPr="00DD759E">
              <w:t>The point 20°04.502′S 148°53.480′E</w:t>
            </w:r>
          </w:p>
        </w:tc>
      </w:tr>
      <w:tr w:rsidR="00A422E4" w:rsidRPr="00DD759E" w14:paraId="1070FBF6" w14:textId="77777777" w:rsidTr="00F311CE">
        <w:tc>
          <w:tcPr>
            <w:tcW w:w="714" w:type="dxa"/>
            <w:shd w:val="clear" w:color="auto" w:fill="auto"/>
          </w:tcPr>
          <w:p w14:paraId="1070FBF4" w14:textId="77777777" w:rsidR="00A422E4" w:rsidRPr="00DD759E" w:rsidRDefault="00A422E4" w:rsidP="00F311CE">
            <w:pPr>
              <w:pStyle w:val="Tabletext0"/>
            </w:pPr>
            <w:r w:rsidRPr="00DD759E">
              <w:t>2</w:t>
            </w:r>
          </w:p>
        </w:tc>
        <w:tc>
          <w:tcPr>
            <w:tcW w:w="7599" w:type="dxa"/>
            <w:shd w:val="clear" w:color="auto" w:fill="auto"/>
          </w:tcPr>
          <w:p w14:paraId="1070FBF5" w14:textId="77777777" w:rsidR="00A422E4" w:rsidRPr="00DD759E" w:rsidRDefault="00A422E4" w:rsidP="00F311CE">
            <w:pPr>
              <w:pStyle w:val="Tabletext0"/>
            </w:pPr>
            <w:r w:rsidRPr="00DD759E">
              <w:t>East along the parallel 20°04.502′S to longitude 148°53.731′E</w:t>
            </w:r>
          </w:p>
        </w:tc>
      </w:tr>
      <w:tr w:rsidR="00A422E4" w:rsidRPr="00DD759E" w14:paraId="1070FBF9" w14:textId="77777777" w:rsidTr="00F311CE">
        <w:tc>
          <w:tcPr>
            <w:tcW w:w="714" w:type="dxa"/>
            <w:shd w:val="clear" w:color="auto" w:fill="auto"/>
          </w:tcPr>
          <w:p w14:paraId="1070FBF7" w14:textId="77777777" w:rsidR="00A422E4" w:rsidRPr="00DD759E" w:rsidRDefault="00A422E4" w:rsidP="00F311CE">
            <w:pPr>
              <w:pStyle w:val="Tabletext0"/>
            </w:pPr>
            <w:r w:rsidRPr="00DD759E">
              <w:t>3</w:t>
            </w:r>
          </w:p>
        </w:tc>
        <w:tc>
          <w:tcPr>
            <w:tcW w:w="7599" w:type="dxa"/>
            <w:shd w:val="clear" w:color="auto" w:fill="auto"/>
          </w:tcPr>
          <w:p w14:paraId="1070FBF8" w14:textId="77777777" w:rsidR="00A422E4" w:rsidRPr="00DD759E" w:rsidRDefault="00A422E4" w:rsidP="00F311CE">
            <w:pPr>
              <w:pStyle w:val="Tabletext0"/>
            </w:pPr>
            <w:r w:rsidRPr="00DD759E">
              <w:t>South along the meridian 148°53.731′E to latitude 20°05.278′S</w:t>
            </w:r>
          </w:p>
        </w:tc>
      </w:tr>
      <w:tr w:rsidR="00A422E4" w:rsidRPr="00DD759E" w14:paraId="1070FBFC" w14:textId="77777777" w:rsidTr="00F311CE">
        <w:tc>
          <w:tcPr>
            <w:tcW w:w="714" w:type="dxa"/>
            <w:shd w:val="clear" w:color="auto" w:fill="auto"/>
          </w:tcPr>
          <w:p w14:paraId="1070FBFA" w14:textId="77777777" w:rsidR="00A422E4" w:rsidRPr="00DD759E" w:rsidRDefault="00A422E4" w:rsidP="00F311CE">
            <w:pPr>
              <w:pStyle w:val="Tabletext0"/>
            </w:pPr>
            <w:r w:rsidRPr="00DD759E">
              <w:t>4</w:t>
            </w:r>
          </w:p>
        </w:tc>
        <w:tc>
          <w:tcPr>
            <w:tcW w:w="7599" w:type="dxa"/>
            <w:shd w:val="clear" w:color="auto" w:fill="auto"/>
          </w:tcPr>
          <w:p w14:paraId="1070FBFB" w14:textId="77777777" w:rsidR="00A422E4" w:rsidRPr="00DD759E" w:rsidRDefault="00A422E4" w:rsidP="00F311CE">
            <w:pPr>
              <w:pStyle w:val="Tabletext0"/>
            </w:pPr>
            <w:r w:rsidRPr="00DD759E">
              <w:t>West along the parallel 20°05.278′S to longitude 148°53.366′E</w:t>
            </w:r>
          </w:p>
        </w:tc>
      </w:tr>
      <w:tr w:rsidR="00A422E4" w:rsidRPr="00DD759E" w14:paraId="1070FBFF" w14:textId="77777777" w:rsidTr="00F311CE">
        <w:tc>
          <w:tcPr>
            <w:tcW w:w="714" w:type="dxa"/>
            <w:tcBorders>
              <w:bottom w:val="single" w:sz="2" w:space="0" w:color="auto"/>
            </w:tcBorders>
            <w:shd w:val="clear" w:color="auto" w:fill="auto"/>
          </w:tcPr>
          <w:p w14:paraId="1070FBFD"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0FBFE" w14:textId="77777777" w:rsidR="00A422E4" w:rsidRPr="00DD759E" w:rsidDel="008F496A" w:rsidRDefault="00A422E4" w:rsidP="00F311CE">
            <w:pPr>
              <w:pStyle w:val="Tabletext0"/>
            </w:pPr>
            <w:r w:rsidRPr="00DD759E">
              <w:t>North along the meridian 148°53.366′E to latitude 20°04.716′S</w:t>
            </w:r>
          </w:p>
        </w:tc>
      </w:tr>
      <w:tr w:rsidR="00A422E4" w:rsidRPr="00DD759E" w14:paraId="1070FC02" w14:textId="77777777" w:rsidTr="00F311CE">
        <w:tc>
          <w:tcPr>
            <w:tcW w:w="714" w:type="dxa"/>
            <w:tcBorders>
              <w:top w:val="single" w:sz="2" w:space="0" w:color="auto"/>
              <w:bottom w:val="single" w:sz="12" w:space="0" w:color="auto"/>
            </w:tcBorders>
            <w:shd w:val="clear" w:color="auto" w:fill="auto"/>
          </w:tcPr>
          <w:p w14:paraId="1070FC00"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0FC01" w14:textId="77777777" w:rsidR="00A422E4" w:rsidRPr="00DD759E" w:rsidRDefault="00A422E4" w:rsidP="00F311CE">
            <w:pPr>
              <w:pStyle w:val="Tabletext0"/>
            </w:pPr>
            <w:r w:rsidRPr="00DD759E">
              <w:t>Northerly along the geodesic to the starting point</w:t>
            </w:r>
          </w:p>
        </w:tc>
      </w:tr>
    </w:tbl>
    <w:p w14:paraId="1070FC0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04" w14:textId="77777777" w:rsidR="00A422E4" w:rsidRPr="00DD759E" w:rsidRDefault="00A422E4" w:rsidP="00A422E4">
      <w:pPr>
        <w:pStyle w:val="ActHead5"/>
      </w:pPr>
      <w:bookmarkStart w:id="129" w:name="_Toc501379806"/>
      <w:r w:rsidRPr="00DD759E">
        <w:rPr>
          <w:rStyle w:val="CharSectno"/>
        </w:rPr>
        <w:t>12</w:t>
      </w:r>
      <w:r w:rsidRPr="00DD759E">
        <w:t xml:space="preserve">  Cid Harbour, Cid and Whitsunday Islands setting 2 (high use) area</w:t>
      </w:r>
      <w:bookmarkEnd w:id="129"/>
    </w:p>
    <w:p w14:paraId="1070FC05" w14:textId="77777777" w:rsidR="00A422E4" w:rsidRPr="00DD759E" w:rsidRDefault="00A422E4" w:rsidP="00A422E4">
      <w:pPr>
        <w:pStyle w:val="Subsection"/>
        <w:rPr>
          <w:rFonts w:eastAsia="Calibri"/>
          <w:szCs w:val="22"/>
        </w:rPr>
      </w:pPr>
      <w:r w:rsidRPr="00DD759E">
        <w:tab/>
      </w:r>
      <w:r w:rsidRPr="00DD759E">
        <w:tab/>
        <w:t xml:space="preserve">The Cid Harbour, Cid and Whitsunday Islands setting 2 (high use) area is the area </w:t>
      </w:r>
      <w:r w:rsidRPr="00DD759E">
        <w:rPr>
          <w:rFonts w:eastAsia="Calibri"/>
          <w:szCs w:val="22"/>
        </w:rPr>
        <w:t>bounded by the line starting at the point described in item 1 of the following table and running progressively as described in the table.</w:t>
      </w:r>
    </w:p>
    <w:p w14:paraId="1070FC0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08" w14:textId="77777777" w:rsidTr="00F311CE">
        <w:trPr>
          <w:tblHeader/>
        </w:trPr>
        <w:tc>
          <w:tcPr>
            <w:tcW w:w="8313" w:type="dxa"/>
            <w:gridSpan w:val="2"/>
            <w:tcBorders>
              <w:top w:val="single" w:sz="12" w:space="0" w:color="auto"/>
              <w:bottom w:val="single" w:sz="6" w:space="0" w:color="auto"/>
            </w:tcBorders>
            <w:shd w:val="clear" w:color="auto" w:fill="auto"/>
          </w:tcPr>
          <w:p w14:paraId="1070FC07" w14:textId="77777777" w:rsidR="00A422E4" w:rsidRPr="00DD759E" w:rsidRDefault="00A422E4" w:rsidP="00F311CE">
            <w:pPr>
              <w:pStyle w:val="TableHeading"/>
            </w:pPr>
            <w:r w:rsidRPr="00DD759E">
              <w:t>Cid Harbour, Cid and Whitsunday Islands setting 2 (high use) area</w:t>
            </w:r>
          </w:p>
        </w:tc>
      </w:tr>
      <w:tr w:rsidR="00A422E4" w:rsidRPr="00DD759E" w14:paraId="1070FC0B" w14:textId="77777777" w:rsidTr="00F311CE">
        <w:trPr>
          <w:tblHeader/>
        </w:trPr>
        <w:tc>
          <w:tcPr>
            <w:tcW w:w="714" w:type="dxa"/>
            <w:tcBorders>
              <w:top w:val="single" w:sz="6" w:space="0" w:color="auto"/>
              <w:bottom w:val="single" w:sz="12" w:space="0" w:color="auto"/>
            </w:tcBorders>
            <w:shd w:val="clear" w:color="auto" w:fill="auto"/>
          </w:tcPr>
          <w:p w14:paraId="1070FC0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0A" w14:textId="77777777" w:rsidR="00A422E4" w:rsidRPr="00DD759E" w:rsidRDefault="00A422E4" w:rsidP="00F311CE">
            <w:pPr>
              <w:pStyle w:val="TableHeading"/>
            </w:pPr>
            <w:r w:rsidRPr="00DD759E">
              <w:t>Description</w:t>
            </w:r>
          </w:p>
        </w:tc>
      </w:tr>
      <w:tr w:rsidR="00A422E4" w:rsidRPr="00DD759E" w14:paraId="1070FC0E" w14:textId="77777777" w:rsidTr="00F311CE">
        <w:tc>
          <w:tcPr>
            <w:tcW w:w="714" w:type="dxa"/>
            <w:tcBorders>
              <w:top w:val="single" w:sz="12" w:space="0" w:color="auto"/>
            </w:tcBorders>
            <w:shd w:val="clear" w:color="auto" w:fill="auto"/>
          </w:tcPr>
          <w:p w14:paraId="1070FC0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0D" w14:textId="77777777" w:rsidR="00A422E4" w:rsidRPr="00DD759E" w:rsidRDefault="00A422E4" w:rsidP="00F311CE">
            <w:pPr>
              <w:pStyle w:val="Tabletext0"/>
            </w:pPr>
            <w:r w:rsidRPr="00DD759E">
              <w:t>The point 20°14.249′S 148°54.772′E</w:t>
            </w:r>
          </w:p>
        </w:tc>
      </w:tr>
      <w:tr w:rsidR="00A422E4" w:rsidRPr="00DD759E" w14:paraId="1070FC11" w14:textId="77777777" w:rsidTr="00F311CE">
        <w:tc>
          <w:tcPr>
            <w:tcW w:w="714" w:type="dxa"/>
            <w:shd w:val="clear" w:color="auto" w:fill="auto"/>
          </w:tcPr>
          <w:p w14:paraId="1070FC0F" w14:textId="77777777" w:rsidR="00A422E4" w:rsidRPr="00DD759E" w:rsidRDefault="00A422E4" w:rsidP="00F311CE">
            <w:pPr>
              <w:pStyle w:val="Tabletext0"/>
            </w:pPr>
            <w:r w:rsidRPr="00DD759E">
              <w:t>2</w:t>
            </w:r>
          </w:p>
        </w:tc>
        <w:tc>
          <w:tcPr>
            <w:tcW w:w="7599" w:type="dxa"/>
            <w:shd w:val="clear" w:color="auto" w:fill="auto"/>
          </w:tcPr>
          <w:p w14:paraId="1070FC10" w14:textId="77777777" w:rsidR="00A422E4" w:rsidRPr="00DD759E" w:rsidRDefault="00A422E4" w:rsidP="00F311CE">
            <w:pPr>
              <w:pStyle w:val="Tabletext0"/>
            </w:pPr>
            <w:r w:rsidRPr="00DD759E">
              <w:t>East along the parallel 20°14.249′S to the intersection of the Whitsunday Island (20</w:t>
            </w:r>
            <w:r>
              <w:noBreakHyphen/>
            </w:r>
            <w:r w:rsidRPr="00DD759E">
              <w:t>041a) coastline at mean low water and the parallel 20°14.249′S (at the point closest to 20°14.249′S 148°56.271′E)</w:t>
            </w:r>
          </w:p>
        </w:tc>
      </w:tr>
      <w:tr w:rsidR="00A422E4" w:rsidRPr="00DD759E" w14:paraId="1070FC14" w14:textId="77777777" w:rsidTr="00F311CE">
        <w:tc>
          <w:tcPr>
            <w:tcW w:w="714" w:type="dxa"/>
            <w:shd w:val="clear" w:color="auto" w:fill="auto"/>
          </w:tcPr>
          <w:p w14:paraId="1070FC12" w14:textId="77777777" w:rsidR="00A422E4" w:rsidRPr="00DD759E" w:rsidRDefault="00A422E4" w:rsidP="00F311CE">
            <w:pPr>
              <w:pStyle w:val="Tabletext0"/>
            </w:pPr>
            <w:r w:rsidRPr="00DD759E">
              <w:t>3</w:t>
            </w:r>
          </w:p>
        </w:tc>
        <w:tc>
          <w:tcPr>
            <w:tcW w:w="7599" w:type="dxa"/>
            <w:shd w:val="clear" w:color="auto" w:fill="auto"/>
          </w:tcPr>
          <w:p w14:paraId="1070FC13"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148°56.530′E (at the point closest to 20°14.637′S 148°56.530′E)</w:t>
            </w:r>
          </w:p>
        </w:tc>
      </w:tr>
      <w:tr w:rsidR="00A422E4" w:rsidRPr="00DD759E" w14:paraId="1070FC17" w14:textId="77777777" w:rsidTr="00F311CE">
        <w:tc>
          <w:tcPr>
            <w:tcW w:w="714" w:type="dxa"/>
            <w:shd w:val="clear" w:color="auto" w:fill="auto"/>
          </w:tcPr>
          <w:p w14:paraId="1070FC15" w14:textId="77777777" w:rsidR="00A422E4" w:rsidRPr="00DD759E" w:rsidRDefault="00A422E4" w:rsidP="00F311CE">
            <w:pPr>
              <w:pStyle w:val="Tabletext0"/>
            </w:pPr>
            <w:r w:rsidRPr="00DD759E">
              <w:t>4</w:t>
            </w:r>
          </w:p>
        </w:tc>
        <w:tc>
          <w:tcPr>
            <w:tcW w:w="7599" w:type="dxa"/>
            <w:shd w:val="clear" w:color="auto" w:fill="auto"/>
          </w:tcPr>
          <w:p w14:paraId="1070FC16"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 xml:space="preserve">041a) coastline at mean low water and the </w:t>
            </w:r>
            <w:r w:rsidRPr="00DD759E" w:rsidDel="00200354">
              <w:t>parallel 20°14</w:t>
            </w:r>
            <w:r w:rsidRPr="00DD759E">
              <w:t>.</w:t>
            </w:r>
            <w:r w:rsidRPr="00DD759E" w:rsidDel="00200354">
              <w:t>974′S</w:t>
            </w:r>
            <w:r w:rsidRPr="00DD759E">
              <w:t xml:space="preserve"> (at the point closest to 20°14.974′S 148°57.200′E)</w:t>
            </w:r>
          </w:p>
        </w:tc>
      </w:tr>
      <w:tr w:rsidR="00A422E4" w:rsidRPr="00DD759E" w14:paraId="1070FC1A" w14:textId="77777777" w:rsidTr="00F311CE">
        <w:tc>
          <w:tcPr>
            <w:tcW w:w="714" w:type="dxa"/>
            <w:shd w:val="clear" w:color="auto" w:fill="auto"/>
          </w:tcPr>
          <w:p w14:paraId="1070FC18" w14:textId="77777777" w:rsidR="00A422E4" w:rsidRPr="00DD759E" w:rsidRDefault="00A422E4" w:rsidP="00F311CE">
            <w:pPr>
              <w:pStyle w:val="Tabletext0"/>
            </w:pPr>
            <w:r w:rsidRPr="00DD759E">
              <w:t>5</w:t>
            </w:r>
          </w:p>
        </w:tc>
        <w:tc>
          <w:tcPr>
            <w:tcW w:w="7599" w:type="dxa"/>
            <w:shd w:val="clear" w:color="auto" w:fill="auto"/>
          </w:tcPr>
          <w:p w14:paraId="1070FC19" w14:textId="77777777" w:rsidR="00A422E4" w:rsidRPr="00DD759E" w:rsidDel="001508B5"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148°56.267′E (at the point closest to 20°15.755′S 148°56.267′E)</w:t>
            </w:r>
          </w:p>
        </w:tc>
      </w:tr>
      <w:tr w:rsidR="00A422E4" w:rsidRPr="00DD759E" w14:paraId="1070FC1D" w14:textId="77777777" w:rsidTr="00F311CE">
        <w:tc>
          <w:tcPr>
            <w:tcW w:w="714" w:type="dxa"/>
            <w:shd w:val="clear" w:color="auto" w:fill="auto"/>
          </w:tcPr>
          <w:p w14:paraId="1070FC1B" w14:textId="77777777" w:rsidR="00A422E4" w:rsidRPr="00DD759E" w:rsidRDefault="00A422E4" w:rsidP="00F311CE">
            <w:pPr>
              <w:pStyle w:val="Tabletext0"/>
            </w:pPr>
            <w:r w:rsidRPr="00DD759E">
              <w:t>6</w:t>
            </w:r>
          </w:p>
        </w:tc>
        <w:tc>
          <w:tcPr>
            <w:tcW w:w="7599" w:type="dxa"/>
            <w:shd w:val="clear" w:color="auto" w:fill="auto"/>
          </w:tcPr>
          <w:p w14:paraId="1070FC1C" w14:textId="77777777" w:rsidR="00A422E4" w:rsidRPr="00DD759E" w:rsidRDefault="00A422E4" w:rsidP="00F311CE">
            <w:pPr>
              <w:pStyle w:val="Tabletext0"/>
            </w:pPr>
            <w:r w:rsidRPr="00DD759E">
              <w:t>Westerly along the geodesic to the intersection of Cid Island (20</w:t>
            </w:r>
            <w:r>
              <w:noBreakHyphen/>
            </w:r>
            <w:r w:rsidRPr="00DD759E">
              <w:t>040a) coastline at mean low water and the parallel 20°15.926′S (at the point closest to 20°15.926′S 148°55.336′E)</w:t>
            </w:r>
          </w:p>
        </w:tc>
      </w:tr>
      <w:tr w:rsidR="00A422E4" w:rsidRPr="00DD759E" w14:paraId="1070FC20" w14:textId="77777777" w:rsidTr="00F311CE">
        <w:tc>
          <w:tcPr>
            <w:tcW w:w="714" w:type="dxa"/>
            <w:tcBorders>
              <w:bottom w:val="single" w:sz="2" w:space="0" w:color="auto"/>
            </w:tcBorders>
            <w:shd w:val="clear" w:color="auto" w:fill="auto"/>
          </w:tcPr>
          <w:p w14:paraId="1070FC1E"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0FC1F" w14:textId="77777777" w:rsidR="00A422E4" w:rsidRPr="00DD759E" w:rsidRDefault="00A422E4" w:rsidP="00F311CE">
            <w:pPr>
              <w:pStyle w:val="Tabletext0"/>
            </w:pPr>
            <w:r w:rsidRPr="00DD759E">
              <w:t>Generally northerly then westerly along the Cid Island (20</w:t>
            </w:r>
            <w:r>
              <w:noBreakHyphen/>
            </w:r>
            <w:r w:rsidRPr="00DD759E">
              <w:t>040a) coastline at mean low water to the intersection of the Cid Island (20</w:t>
            </w:r>
            <w:r>
              <w:noBreakHyphen/>
            </w:r>
            <w:r w:rsidRPr="00DD759E">
              <w:t>040a) coastline at mean low water and the meridian 148°54.772′E (at the point closest to 20°15.205′S 148°54.772′E)</w:t>
            </w:r>
          </w:p>
        </w:tc>
      </w:tr>
      <w:tr w:rsidR="00A422E4" w:rsidRPr="00DD759E" w14:paraId="1070FC23" w14:textId="77777777" w:rsidTr="00F311CE">
        <w:tc>
          <w:tcPr>
            <w:tcW w:w="714" w:type="dxa"/>
            <w:tcBorders>
              <w:top w:val="single" w:sz="2" w:space="0" w:color="auto"/>
              <w:bottom w:val="single" w:sz="12" w:space="0" w:color="auto"/>
            </w:tcBorders>
            <w:shd w:val="clear" w:color="auto" w:fill="auto"/>
          </w:tcPr>
          <w:p w14:paraId="1070FC21"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0FC22" w14:textId="77777777" w:rsidR="00A422E4" w:rsidRPr="00DD759E" w:rsidRDefault="00A422E4" w:rsidP="00F311CE">
            <w:pPr>
              <w:pStyle w:val="Tabletext0"/>
            </w:pPr>
            <w:r w:rsidRPr="00DD759E">
              <w:t>North along the meridian 148°54.772′E to the starting point</w:t>
            </w:r>
          </w:p>
        </w:tc>
      </w:tr>
    </w:tbl>
    <w:p w14:paraId="1070FC2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25" w14:textId="77777777" w:rsidR="00A422E4" w:rsidRPr="00DD759E" w:rsidRDefault="00A422E4" w:rsidP="00A422E4">
      <w:pPr>
        <w:pStyle w:val="ActHead5"/>
      </w:pPr>
      <w:bookmarkStart w:id="130" w:name="_Toc501379807"/>
      <w:r w:rsidRPr="00DD759E">
        <w:rPr>
          <w:rStyle w:val="CharSectno"/>
        </w:rPr>
        <w:t>13</w:t>
      </w:r>
      <w:r w:rsidRPr="00DD759E">
        <w:t xml:space="preserve">  Hardy, Hook and Line Reefs setting 2 (high use) area</w:t>
      </w:r>
      <w:bookmarkEnd w:id="130"/>
    </w:p>
    <w:p w14:paraId="1070FC26" w14:textId="77777777" w:rsidR="00A422E4" w:rsidRPr="00DD759E" w:rsidRDefault="00A422E4" w:rsidP="00A422E4">
      <w:pPr>
        <w:pStyle w:val="Subsection"/>
        <w:rPr>
          <w:rFonts w:eastAsia="Calibri"/>
          <w:szCs w:val="22"/>
        </w:rPr>
      </w:pPr>
      <w:r w:rsidRPr="00DD759E">
        <w:tab/>
      </w:r>
      <w:r w:rsidRPr="00DD759E">
        <w:tab/>
        <w:t xml:space="preserve">The Hardy, Hook and Line Reefs setting 2 (high use) area is the area </w:t>
      </w:r>
      <w:r w:rsidRPr="00DD759E">
        <w:rPr>
          <w:rFonts w:eastAsia="Calibri"/>
          <w:szCs w:val="22"/>
        </w:rPr>
        <w:t>bounded by the line starting at the point described in item 1 of the following table and running progressively as described in the table.</w:t>
      </w:r>
    </w:p>
    <w:p w14:paraId="1070FC2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29" w14:textId="77777777" w:rsidTr="00F311CE">
        <w:trPr>
          <w:tblHeader/>
        </w:trPr>
        <w:tc>
          <w:tcPr>
            <w:tcW w:w="8313" w:type="dxa"/>
            <w:gridSpan w:val="2"/>
            <w:tcBorders>
              <w:top w:val="single" w:sz="12" w:space="0" w:color="auto"/>
              <w:bottom w:val="single" w:sz="6" w:space="0" w:color="auto"/>
            </w:tcBorders>
            <w:shd w:val="clear" w:color="auto" w:fill="auto"/>
          </w:tcPr>
          <w:p w14:paraId="1070FC28" w14:textId="77777777" w:rsidR="00A422E4" w:rsidRPr="00DD759E" w:rsidRDefault="00A422E4" w:rsidP="00F311CE">
            <w:pPr>
              <w:pStyle w:val="TableHeading"/>
            </w:pPr>
            <w:r w:rsidRPr="00DD759E">
              <w:t>Hardy, Hook and Line Reefs setting 2 (high use) area</w:t>
            </w:r>
          </w:p>
        </w:tc>
      </w:tr>
      <w:tr w:rsidR="00A422E4" w:rsidRPr="00DD759E" w14:paraId="1070FC2C" w14:textId="77777777" w:rsidTr="00F311CE">
        <w:trPr>
          <w:tblHeader/>
        </w:trPr>
        <w:tc>
          <w:tcPr>
            <w:tcW w:w="714" w:type="dxa"/>
            <w:tcBorders>
              <w:top w:val="single" w:sz="6" w:space="0" w:color="auto"/>
              <w:bottom w:val="single" w:sz="12" w:space="0" w:color="auto"/>
            </w:tcBorders>
            <w:shd w:val="clear" w:color="auto" w:fill="auto"/>
          </w:tcPr>
          <w:p w14:paraId="1070FC2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2B" w14:textId="77777777" w:rsidR="00A422E4" w:rsidRPr="00DD759E" w:rsidRDefault="00A422E4" w:rsidP="00F311CE">
            <w:pPr>
              <w:pStyle w:val="TableHeading"/>
            </w:pPr>
            <w:r w:rsidRPr="00DD759E">
              <w:t>Description</w:t>
            </w:r>
          </w:p>
        </w:tc>
      </w:tr>
      <w:tr w:rsidR="00A422E4" w:rsidRPr="00DD759E" w14:paraId="1070FC2F" w14:textId="77777777" w:rsidTr="00F311CE">
        <w:tc>
          <w:tcPr>
            <w:tcW w:w="714" w:type="dxa"/>
            <w:tcBorders>
              <w:top w:val="single" w:sz="12" w:space="0" w:color="auto"/>
            </w:tcBorders>
            <w:shd w:val="clear" w:color="auto" w:fill="auto"/>
          </w:tcPr>
          <w:p w14:paraId="1070FC2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2E" w14:textId="77777777" w:rsidR="00A422E4" w:rsidRPr="00DD759E" w:rsidRDefault="00A422E4" w:rsidP="00F311CE">
            <w:pPr>
              <w:pStyle w:val="Tabletext0"/>
            </w:pPr>
            <w:r w:rsidRPr="00DD759E">
              <w:t>The point 19°43.268′S 149°07.120′E</w:t>
            </w:r>
          </w:p>
        </w:tc>
      </w:tr>
      <w:tr w:rsidR="00A422E4" w:rsidRPr="00DD759E" w14:paraId="1070FC32" w14:textId="77777777" w:rsidTr="00F311CE">
        <w:tc>
          <w:tcPr>
            <w:tcW w:w="714" w:type="dxa"/>
            <w:shd w:val="clear" w:color="auto" w:fill="auto"/>
          </w:tcPr>
          <w:p w14:paraId="1070FC30" w14:textId="77777777" w:rsidR="00A422E4" w:rsidRPr="00DD759E" w:rsidRDefault="00A422E4" w:rsidP="00F311CE">
            <w:pPr>
              <w:pStyle w:val="Tabletext0"/>
            </w:pPr>
            <w:r w:rsidRPr="00DD759E">
              <w:t>2</w:t>
            </w:r>
          </w:p>
        </w:tc>
        <w:tc>
          <w:tcPr>
            <w:tcW w:w="7599" w:type="dxa"/>
            <w:shd w:val="clear" w:color="auto" w:fill="auto"/>
          </w:tcPr>
          <w:p w14:paraId="1070FC31" w14:textId="77777777" w:rsidR="00A422E4" w:rsidRPr="00DD759E" w:rsidRDefault="00A422E4" w:rsidP="00F311CE">
            <w:pPr>
              <w:pStyle w:val="Tabletext0"/>
            </w:pPr>
            <w:r w:rsidRPr="00DD759E">
              <w:t>East along the parallel 19°43.268′S to longitude 149°13.994′E</w:t>
            </w:r>
          </w:p>
        </w:tc>
      </w:tr>
      <w:tr w:rsidR="00A422E4" w:rsidRPr="00DD759E" w14:paraId="1070FC35" w14:textId="77777777" w:rsidTr="00F311CE">
        <w:tc>
          <w:tcPr>
            <w:tcW w:w="714" w:type="dxa"/>
            <w:shd w:val="clear" w:color="auto" w:fill="auto"/>
          </w:tcPr>
          <w:p w14:paraId="1070FC33" w14:textId="77777777" w:rsidR="00A422E4" w:rsidRPr="00DD759E" w:rsidRDefault="00A422E4" w:rsidP="00F311CE">
            <w:pPr>
              <w:pStyle w:val="Tabletext0"/>
            </w:pPr>
            <w:r w:rsidRPr="00DD759E">
              <w:t>3</w:t>
            </w:r>
          </w:p>
        </w:tc>
        <w:tc>
          <w:tcPr>
            <w:tcW w:w="7599" w:type="dxa"/>
            <w:shd w:val="clear" w:color="auto" w:fill="auto"/>
          </w:tcPr>
          <w:p w14:paraId="1070FC34" w14:textId="77777777" w:rsidR="00A422E4" w:rsidRPr="00DD759E" w:rsidRDefault="00A422E4" w:rsidP="00F311CE">
            <w:pPr>
              <w:pStyle w:val="Tabletext0"/>
            </w:pPr>
            <w:r w:rsidRPr="00DD759E">
              <w:t>South</w:t>
            </w:r>
            <w:r>
              <w:noBreakHyphen/>
            </w:r>
            <w:r w:rsidRPr="00DD759E">
              <w:t>easterly along the geodesic to 19°45.506′S 149°17.509′E</w:t>
            </w:r>
          </w:p>
        </w:tc>
      </w:tr>
      <w:tr w:rsidR="00A422E4" w:rsidRPr="00DD759E" w14:paraId="1070FC38" w14:textId="77777777" w:rsidTr="00F311CE">
        <w:tc>
          <w:tcPr>
            <w:tcW w:w="714" w:type="dxa"/>
            <w:shd w:val="clear" w:color="auto" w:fill="auto"/>
          </w:tcPr>
          <w:p w14:paraId="1070FC36" w14:textId="77777777" w:rsidR="00A422E4" w:rsidRPr="00DD759E" w:rsidRDefault="00A422E4" w:rsidP="00F311CE">
            <w:pPr>
              <w:pStyle w:val="Tabletext0"/>
            </w:pPr>
            <w:r w:rsidRPr="00DD759E">
              <w:t>4</w:t>
            </w:r>
          </w:p>
        </w:tc>
        <w:tc>
          <w:tcPr>
            <w:tcW w:w="7599" w:type="dxa"/>
            <w:shd w:val="clear" w:color="auto" w:fill="auto"/>
          </w:tcPr>
          <w:p w14:paraId="1070FC37" w14:textId="77777777" w:rsidR="00A422E4" w:rsidRPr="00DD759E" w:rsidRDefault="00A422E4" w:rsidP="00F311CE">
            <w:pPr>
              <w:pStyle w:val="Tabletext0"/>
            </w:pPr>
            <w:r w:rsidRPr="00DD759E">
              <w:t>South along the meridian 149°17.509′E to latitude 19°49.260′S</w:t>
            </w:r>
          </w:p>
        </w:tc>
      </w:tr>
      <w:tr w:rsidR="00A422E4" w:rsidRPr="00DD759E" w14:paraId="1070FC3B" w14:textId="77777777" w:rsidTr="00F311CE">
        <w:tc>
          <w:tcPr>
            <w:tcW w:w="714" w:type="dxa"/>
            <w:shd w:val="clear" w:color="auto" w:fill="auto"/>
          </w:tcPr>
          <w:p w14:paraId="1070FC39" w14:textId="77777777" w:rsidR="00A422E4" w:rsidRPr="00DD759E" w:rsidRDefault="00A422E4" w:rsidP="00F311CE">
            <w:pPr>
              <w:pStyle w:val="Tabletext0"/>
            </w:pPr>
            <w:r w:rsidRPr="00DD759E">
              <w:t>5</w:t>
            </w:r>
          </w:p>
        </w:tc>
        <w:tc>
          <w:tcPr>
            <w:tcW w:w="7599" w:type="dxa"/>
            <w:shd w:val="clear" w:color="auto" w:fill="auto"/>
          </w:tcPr>
          <w:p w14:paraId="1070FC3A" w14:textId="77777777" w:rsidR="00A422E4" w:rsidRPr="00DD759E" w:rsidDel="00011D1B" w:rsidRDefault="00A422E4" w:rsidP="00F311CE">
            <w:pPr>
              <w:pStyle w:val="Tabletext0"/>
            </w:pPr>
            <w:r w:rsidRPr="00DD759E">
              <w:t>West along the parallel 19°49.260′S to the intersection of Hook Reef (19</w:t>
            </w:r>
            <w:r>
              <w:noBreakHyphen/>
            </w:r>
            <w:r w:rsidRPr="00DD759E">
              <w:t>136a) reef edge and the parallel 19°49.260′S (at the point closest to 19°49.260′S 149°15.038′E)</w:t>
            </w:r>
          </w:p>
        </w:tc>
      </w:tr>
      <w:tr w:rsidR="00A422E4" w:rsidRPr="00DD759E" w14:paraId="1070FC3E" w14:textId="77777777" w:rsidTr="00F311CE">
        <w:tc>
          <w:tcPr>
            <w:tcW w:w="714" w:type="dxa"/>
            <w:shd w:val="clear" w:color="auto" w:fill="auto"/>
          </w:tcPr>
          <w:p w14:paraId="1070FC3C" w14:textId="77777777" w:rsidR="00A422E4" w:rsidRPr="00DD759E" w:rsidRDefault="00A422E4" w:rsidP="00F311CE">
            <w:pPr>
              <w:pStyle w:val="Tabletext0"/>
            </w:pPr>
            <w:r w:rsidRPr="00DD759E">
              <w:t>6</w:t>
            </w:r>
          </w:p>
        </w:tc>
        <w:tc>
          <w:tcPr>
            <w:tcW w:w="7599" w:type="dxa"/>
            <w:shd w:val="clear" w:color="auto" w:fill="auto"/>
          </w:tcPr>
          <w:p w14:paraId="1070FC3D" w14:textId="77777777" w:rsidR="00A422E4" w:rsidRPr="00DD759E" w:rsidRDefault="00A422E4" w:rsidP="00F311CE">
            <w:pPr>
              <w:pStyle w:val="Tabletext0"/>
            </w:pPr>
            <w:r w:rsidRPr="00DD759E">
              <w:t>Generally north</w:t>
            </w:r>
            <w:r>
              <w:noBreakHyphen/>
            </w:r>
            <w:r w:rsidRPr="00DD759E">
              <w:t>westerly along the Hook Reef (19</w:t>
            </w:r>
            <w:r>
              <w:noBreakHyphen/>
            </w:r>
            <w:r w:rsidRPr="00DD759E">
              <w:t>136a) reef edge to the intersection of Hook Reef (19</w:t>
            </w:r>
            <w:r>
              <w:noBreakHyphen/>
            </w:r>
            <w:r w:rsidRPr="00DD759E">
              <w:t>136a) reef edge with meridian 149°11.622′E (at the point closest to 19°45.884′S 149°11.622′E)</w:t>
            </w:r>
          </w:p>
        </w:tc>
      </w:tr>
      <w:tr w:rsidR="00A422E4" w:rsidRPr="00DD759E" w14:paraId="1070FC41" w14:textId="77777777" w:rsidTr="00F311CE">
        <w:tc>
          <w:tcPr>
            <w:tcW w:w="714" w:type="dxa"/>
            <w:tcBorders>
              <w:bottom w:val="single" w:sz="2" w:space="0" w:color="auto"/>
            </w:tcBorders>
            <w:shd w:val="clear" w:color="auto" w:fill="auto"/>
          </w:tcPr>
          <w:p w14:paraId="1070FC3F"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0FC40" w14:textId="77777777" w:rsidR="00A422E4" w:rsidRPr="00DD759E" w:rsidRDefault="00A422E4" w:rsidP="00F311CE">
            <w:pPr>
              <w:pStyle w:val="Tabletext0"/>
            </w:pPr>
            <w:r w:rsidRPr="00DD759E">
              <w:t>West along the parallel 19°45.884′S to longitude 149°07.120′E</w:t>
            </w:r>
          </w:p>
        </w:tc>
      </w:tr>
      <w:tr w:rsidR="00A422E4" w:rsidRPr="00DD759E" w14:paraId="1070FC44" w14:textId="77777777" w:rsidTr="00F311CE">
        <w:tc>
          <w:tcPr>
            <w:tcW w:w="714" w:type="dxa"/>
            <w:tcBorders>
              <w:top w:val="single" w:sz="2" w:space="0" w:color="auto"/>
              <w:bottom w:val="single" w:sz="12" w:space="0" w:color="auto"/>
            </w:tcBorders>
            <w:shd w:val="clear" w:color="auto" w:fill="auto"/>
          </w:tcPr>
          <w:p w14:paraId="1070FC42"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0FC43" w14:textId="77777777" w:rsidR="00A422E4" w:rsidRPr="00DD759E" w:rsidRDefault="00A422E4" w:rsidP="00F311CE">
            <w:pPr>
              <w:pStyle w:val="Tabletext0"/>
            </w:pPr>
            <w:r w:rsidRPr="00DD759E">
              <w:t>North along the meridian 149°07.120′E to the starting point</w:t>
            </w:r>
          </w:p>
        </w:tc>
      </w:tr>
    </w:tbl>
    <w:p w14:paraId="1070FC4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46" w14:textId="77777777" w:rsidR="00A422E4" w:rsidRPr="00DD759E" w:rsidRDefault="00A422E4" w:rsidP="00A422E4">
      <w:pPr>
        <w:pStyle w:val="ActHead5"/>
      </w:pPr>
      <w:bookmarkStart w:id="131" w:name="_Toc501379808"/>
      <w:r w:rsidRPr="00DD759E">
        <w:rPr>
          <w:rStyle w:val="CharSectno"/>
        </w:rPr>
        <w:t>14</w:t>
      </w:r>
      <w:r w:rsidRPr="00DD759E">
        <w:t xml:space="preserve">  Southern Whitsunday Island setting 2 (high use) area</w:t>
      </w:r>
      <w:bookmarkEnd w:id="131"/>
    </w:p>
    <w:p w14:paraId="1070FC47" w14:textId="77777777" w:rsidR="00A422E4" w:rsidRPr="00DD759E" w:rsidRDefault="00A422E4" w:rsidP="00A422E4">
      <w:pPr>
        <w:pStyle w:val="Subsection"/>
        <w:rPr>
          <w:rFonts w:eastAsia="Calibri"/>
          <w:szCs w:val="22"/>
        </w:rPr>
      </w:pPr>
      <w:r w:rsidRPr="00DD759E">
        <w:tab/>
      </w:r>
      <w:r w:rsidRPr="00DD759E">
        <w:tab/>
        <w:t xml:space="preserve">The Southern Whitsunday Island setting 2 (high use) area is the area </w:t>
      </w:r>
      <w:r w:rsidRPr="00DD759E">
        <w:rPr>
          <w:rFonts w:eastAsia="Calibri"/>
          <w:szCs w:val="22"/>
        </w:rPr>
        <w:t>bounded by the line starting at the point described in item 1 of the following table and running progressively as described in the table.</w:t>
      </w:r>
    </w:p>
    <w:p w14:paraId="1070FC4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4A" w14:textId="77777777" w:rsidTr="00F311CE">
        <w:trPr>
          <w:tblHeader/>
        </w:trPr>
        <w:tc>
          <w:tcPr>
            <w:tcW w:w="8313" w:type="dxa"/>
            <w:gridSpan w:val="2"/>
            <w:tcBorders>
              <w:top w:val="single" w:sz="12" w:space="0" w:color="auto"/>
              <w:bottom w:val="single" w:sz="6" w:space="0" w:color="auto"/>
            </w:tcBorders>
            <w:shd w:val="clear" w:color="auto" w:fill="auto"/>
          </w:tcPr>
          <w:p w14:paraId="1070FC49" w14:textId="77777777" w:rsidR="00A422E4" w:rsidRPr="00DD759E" w:rsidRDefault="00A422E4" w:rsidP="00F311CE">
            <w:pPr>
              <w:pStyle w:val="TableHeading"/>
            </w:pPr>
            <w:r w:rsidRPr="00DD759E">
              <w:t>Southern Whitsunday Island setting 2 (high use) area</w:t>
            </w:r>
          </w:p>
        </w:tc>
      </w:tr>
      <w:tr w:rsidR="00A422E4" w:rsidRPr="00DD759E" w14:paraId="1070FC4D" w14:textId="77777777" w:rsidTr="00F311CE">
        <w:trPr>
          <w:tblHeader/>
        </w:trPr>
        <w:tc>
          <w:tcPr>
            <w:tcW w:w="714" w:type="dxa"/>
            <w:tcBorders>
              <w:top w:val="single" w:sz="6" w:space="0" w:color="auto"/>
              <w:bottom w:val="single" w:sz="12" w:space="0" w:color="auto"/>
            </w:tcBorders>
            <w:shd w:val="clear" w:color="auto" w:fill="auto"/>
          </w:tcPr>
          <w:p w14:paraId="1070FC4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4C" w14:textId="77777777" w:rsidR="00A422E4" w:rsidRPr="00DD759E" w:rsidRDefault="00A422E4" w:rsidP="00F311CE">
            <w:pPr>
              <w:pStyle w:val="TableHeading"/>
            </w:pPr>
            <w:r w:rsidRPr="00DD759E">
              <w:t>Description</w:t>
            </w:r>
          </w:p>
        </w:tc>
      </w:tr>
      <w:tr w:rsidR="00A422E4" w:rsidRPr="00DD759E" w14:paraId="1070FC50" w14:textId="77777777" w:rsidTr="00F311CE">
        <w:tc>
          <w:tcPr>
            <w:tcW w:w="714" w:type="dxa"/>
            <w:tcBorders>
              <w:top w:val="single" w:sz="12" w:space="0" w:color="auto"/>
            </w:tcBorders>
            <w:shd w:val="clear" w:color="auto" w:fill="auto"/>
          </w:tcPr>
          <w:p w14:paraId="1070FC4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4F"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149°02.844′E (at the point closest to 20°18.610′S 149°02.844′E)</w:t>
            </w:r>
          </w:p>
        </w:tc>
      </w:tr>
      <w:tr w:rsidR="00A422E4" w:rsidRPr="00DD759E" w14:paraId="1070FC53" w14:textId="77777777" w:rsidTr="00F311CE">
        <w:tc>
          <w:tcPr>
            <w:tcW w:w="714" w:type="dxa"/>
            <w:shd w:val="clear" w:color="auto" w:fill="auto"/>
          </w:tcPr>
          <w:p w14:paraId="1070FC51" w14:textId="77777777" w:rsidR="00A422E4" w:rsidRPr="00DD759E" w:rsidRDefault="00A422E4" w:rsidP="00F311CE">
            <w:pPr>
              <w:pStyle w:val="Tabletext0"/>
            </w:pPr>
            <w:r w:rsidRPr="00DD759E">
              <w:t>2</w:t>
            </w:r>
          </w:p>
        </w:tc>
        <w:tc>
          <w:tcPr>
            <w:tcW w:w="7599" w:type="dxa"/>
            <w:shd w:val="clear" w:color="auto" w:fill="auto"/>
          </w:tcPr>
          <w:p w14:paraId="1070FC52" w14:textId="77777777" w:rsidR="00A422E4" w:rsidRPr="00DD759E" w:rsidRDefault="00A422E4" w:rsidP="00F311CE">
            <w:pPr>
              <w:pStyle w:val="Tabletext0"/>
            </w:pPr>
            <w:r w:rsidRPr="00DD759E">
              <w:t>South along the meridian 149°02.844′E to latitude 20°19.727′S</w:t>
            </w:r>
          </w:p>
        </w:tc>
      </w:tr>
      <w:tr w:rsidR="00A422E4" w:rsidRPr="00DD759E" w14:paraId="1070FC56" w14:textId="77777777" w:rsidTr="00F311CE">
        <w:tc>
          <w:tcPr>
            <w:tcW w:w="714" w:type="dxa"/>
            <w:shd w:val="clear" w:color="auto" w:fill="auto"/>
          </w:tcPr>
          <w:p w14:paraId="1070FC54" w14:textId="77777777" w:rsidR="00A422E4" w:rsidRPr="00DD759E" w:rsidRDefault="00A422E4" w:rsidP="00F311CE">
            <w:pPr>
              <w:pStyle w:val="Tabletext0"/>
            </w:pPr>
            <w:r w:rsidRPr="00DD759E">
              <w:t>3</w:t>
            </w:r>
          </w:p>
        </w:tc>
        <w:tc>
          <w:tcPr>
            <w:tcW w:w="7599" w:type="dxa"/>
            <w:shd w:val="clear" w:color="auto" w:fill="auto"/>
          </w:tcPr>
          <w:p w14:paraId="1070FC55" w14:textId="77777777" w:rsidR="00A422E4" w:rsidRPr="00DD759E" w:rsidRDefault="00A422E4" w:rsidP="00F311CE">
            <w:pPr>
              <w:pStyle w:val="Tabletext0"/>
            </w:pPr>
            <w:r w:rsidRPr="00DD759E">
              <w:t>West along the parallel 20°19.727′S to longitude 148°59.822′E</w:t>
            </w:r>
          </w:p>
        </w:tc>
      </w:tr>
      <w:tr w:rsidR="00A422E4" w:rsidRPr="00DD759E" w14:paraId="1070FC59" w14:textId="77777777" w:rsidTr="00F311CE">
        <w:tc>
          <w:tcPr>
            <w:tcW w:w="714" w:type="dxa"/>
            <w:shd w:val="clear" w:color="auto" w:fill="auto"/>
          </w:tcPr>
          <w:p w14:paraId="1070FC57" w14:textId="77777777" w:rsidR="00A422E4" w:rsidRPr="00DD759E" w:rsidRDefault="00A422E4" w:rsidP="00F311CE">
            <w:pPr>
              <w:pStyle w:val="Tabletext0"/>
            </w:pPr>
            <w:r w:rsidRPr="00DD759E">
              <w:t>4</w:t>
            </w:r>
          </w:p>
        </w:tc>
        <w:tc>
          <w:tcPr>
            <w:tcW w:w="7599" w:type="dxa"/>
            <w:shd w:val="clear" w:color="auto" w:fill="auto"/>
          </w:tcPr>
          <w:p w14:paraId="1070FC58" w14:textId="77777777" w:rsidR="00A422E4" w:rsidRPr="00DD759E" w:rsidRDefault="00A422E4" w:rsidP="00F311CE">
            <w:pPr>
              <w:pStyle w:val="Tabletext0"/>
            </w:pPr>
            <w:r w:rsidRPr="00DD759E">
              <w:t>South</w:t>
            </w:r>
            <w:r>
              <w:noBreakHyphen/>
            </w:r>
            <w:r w:rsidRPr="00DD759E">
              <w:t>westerly along the geodesic to 20°20.381′S 148°58.745′E</w:t>
            </w:r>
          </w:p>
        </w:tc>
      </w:tr>
      <w:tr w:rsidR="00A422E4" w:rsidRPr="00DD759E" w14:paraId="1070FC5C" w14:textId="77777777" w:rsidTr="00F311CE">
        <w:tc>
          <w:tcPr>
            <w:tcW w:w="714" w:type="dxa"/>
            <w:shd w:val="clear" w:color="auto" w:fill="auto"/>
          </w:tcPr>
          <w:p w14:paraId="1070FC5A" w14:textId="77777777" w:rsidR="00A422E4" w:rsidRPr="00DD759E" w:rsidRDefault="00A422E4" w:rsidP="00F311CE">
            <w:pPr>
              <w:pStyle w:val="Tabletext0"/>
            </w:pPr>
            <w:r w:rsidRPr="00DD759E">
              <w:t>5</w:t>
            </w:r>
          </w:p>
        </w:tc>
        <w:tc>
          <w:tcPr>
            <w:tcW w:w="7599" w:type="dxa"/>
            <w:shd w:val="clear" w:color="auto" w:fill="auto"/>
          </w:tcPr>
          <w:p w14:paraId="1070FC5B" w14:textId="77777777" w:rsidR="00A422E4" w:rsidRPr="00DD759E" w:rsidDel="00DB1E3B" w:rsidRDefault="00A422E4" w:rsidP="00F311CE">
            <w:pPr>
              <w:pStyle w:val="Tabletext0"/>
            </w:pPr>
            <w:r w:rsidRPr="00DD759E">
              <w:t>West along the parallel 20°20.381′S to longitude 148°57.926′E</w:t>
            </w:r>
          </w:p>
        </w:tc>
      </w:tr>
      <w:tr w:rsidR="00A422E4" w:rsidRPr="00DD759E" w14:paraId="1070FC5F" w14:textId="77777777" w:rsidTr="00F311CE">
        <w:tc>
          <w:tcPr>
            <w:tcW w:w="714" w:type="dxa"/>
            <w:shd w:val="clear" w:color="auto" w:fill="auto"/>
          </w:tcPr>
          <w:p w14:paraId="1070FC5D" w14:textId="77777777" w:rsidR="00A422E4" w:rsidRPr="00DD759E" w:rsidRDefault="00A422E4" w:rsidP="00F311CE">
            <w:pPr>
              <w:pStyle w:val="Tabletext0"/>
            </w:pPr>
            <w:r w:rsidRPr="00DD759E">
              <w:t>6</w:t>
            </w:r>
          </w:p>
        </w:tc>
        <w:tc>
          <w:tcPr>
            <w:tcW w:w="7599" w:type="dxa"/>
            <w:shd w:val="clear" w:color="auto" w:fill="auto"/>
          </w:tcPr>
          <w:p w14:paraId="1070FC5E" w14:textId="77777777" w:rsidR="00A422E4" w:rsidRPr="00DD759E" w:rsidRDefault="00A422E4" w:rsidP="00F311CE">
            <w:pPr>
              <w:pStyle w:val="Tabletext0"/>
            </w:pPr>
            <w:r w:rsidRPr="00DD759E">
              <w:t>North</w:t>
            </w:r>
            <w:r>
              <w:noBreakHyphen/>
            </w:r>
            <w:r w:rsidRPr="00DD759E">
              <w:t>westerly along the geodesic to 20°20.100′S 148°57.570′E</w:t>
            </w:r>
          </w:p>
        </w:tc>
      </w:tr>
      <w:tr w:rsidR="00A422E4" w:rsidRPr="00DD759E" w14:paraId="1070FC62" w14:textId="77777777" w:rsidTr="00F311CE">
        <w:tc>
          <w:tcPr>
            <w:tcW w:w="714" w:type="dxa"/>
            <w:shd w:val="clear" w:color="auto" w:fill="auto"/>
          </w:tcPr>
          <w:p w14:paraId="1070FC60" w14:textId="77777777" w:rsidR="00A422E4" w:rsidRPr="00DD759E" w:rsidRDefault="00A422E4" w:rsidP="00F311CE">
            <w:pPr>
              <w:pStyle w:val="Tabletext0"/>
            </w:pPr>
            <w:r w:rsidRPr="00DD759E">
              <w:t>7</w:t>
            </w:r>
          </w:p>
        </w:tc>
        <w:tc>
          <w:tcPr>
            <w:tcW w:w="7599" w:type="dxa"/>
            <w:shd w:val="clear" w:color="auto" w:fill="auto"/>
          </w:tcPr>
          <w:p w14:paraId="1070FC61" w14:textId="77777777" w:rsidR="00A422E4" w:rsidRPr="00DD759E" w:rsidRDefault="00A422E4" w:rsidP="00F311CE">
            <w:pPr>
              <w:pStyle w:val="Tabletext0"/>
            </w:pPr>
            <w:r w:rsidRPr="00DD759E">
              <w:t>North along the meridian 148°57.570′E to the intersection of the Fitzalan Island (20</w:t>
            </w:r>
            <w:r>
              <w:noBreakHyphen/>
            </w:r>
            <w:r w:rsidRPr="00DD759E">
              <w:t>041b) coastline at mean low water and the meridian 148°57.570′E (at the point closest to 20°19.976′S 148°57.570′E)</w:t>
            </w:r>
          </w:p>
        </w:tc>
      </w:tr>
      <w:tr w:rsidR="00A422E4" w:rsidRPr="00DD759E" w14:paraId="1070FC65" w14:textId="77777777" w:rsidTr="00F311CE">
        <w:tc>
          <w:tcPr>
            <w:tcW w:w="714" w:type="dxa"/>
            <w:shd w:val="clear" w:color="auto" w:fill="auto"/>
          </w:tcPr>
          <w:p w14:paraId="1070FC63" w14:textId="77777777" w:rsidR="00A422E4" w:rsidRPr="00DD759E" w:rsidRDefault="00A422E4" w:rsidP="00F311CE">
            <w:pPr>
              <w:pStyle w:val="Tabletext0"/>
            </w:pPr>
            <w:r w:rsidRPr="00DD759E">
              <w:t>8</w:t>
            </w:r>
          </w:p>
        </w:tc>
        <w:tc>
          <w:tcPr>
            <w:tcW w:w="7599" w:type="dxa"/>
            <w:shd w:val="clear" w:color="auto" w:fill="auto"/>
          </w:tcPr>
          <w:p w14:paraId="1070FC64" w14:textId="77777777" w:rsidR="00A422E4" w:rsidRPr="00DD759E" w:rsidRDefault="00A422E4" w:rsidP="00F311CE">
            <w:pPr>
              <w:pStyle w:val="Tabletext0"/>
            </w:pPr>
            <w:r w:rsidRPr="00DD759E">
              <w:t>Generally north</w:t>
            </w:r>
            <w:r>
              <w:noBreakHyphen/>
            </w:r>
            <w:r w:rsidRPr="00DD759E">
              <w:t>easterly along the Fitzalan Island (20</w:t>
            </w:r>
            <w:r>
              <w:noBreakHyphen/>
            </w:r>
            <w:r w:rsidRPr="00DD759E">
              <w:t>041b) coastline at mean low water to the intersection of the Fitzalan Island (20</w:t>
            </w:r>
            <w:r>
              <w:noBreakHyphen/>
            </w:r>
            <w:r w:rsidRPr="00DD759E">
              <w:t>041b) coastline at mean low water and the meridian 148°57.685′E (at the point closest to 20°19.801′S 148°57.685′E)</w:t>
            </w:r>
          </w:p>
        </w:tc>
      </w:tr>
      <w:tr w:rsidR="00A422E4" w:rsidRPr="00DD759E" w14:paraId="1070FC68" w14:textId="77777777" w:rsidTr="00F311CE">
        <w:tc>
          <w:tcPr>
            <w:tcW w:w="714" w:type="dxa"/>
            <w:tcBorders>
              <w:bottom w:val="single" w:sz="2" w:space="0" w:color="auto"/>
            </w:tcBorders>
            <w:shd w:val="clear" w:color="auto" w:fill="auto"/>
          </w:tcPr>
          <w:p w14:paraId="1070FC66"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0FC67" w14:textId="77777777" w:rsidR="00A422E4" w:rsidRPr="00DD759E" w:rsidRDefault="00A422E4" w:rsidP="00F311CE">
            <w:pPr>
              <w:pStyle w:val="Tabletext0"/>
            </w:pPr>
            <w:r w:rsidRPr="00DD759E">
              <w:t>North</w:t>
            </w:r>
            <w:r>
              <w:noBreakHyphen/>
            </w:r>
            <w:r w:rsidRPr="00DD759E">
              <w:t>easterly along the geodesic to the intersection of the Whitsunday Island (20</w:t>
            </w:r>
            <w:r>
              <w:noBreakHyphen/>
            </w:r>
            <w:r w:rsidRPr="00DD759E">
              <w:t>041a) coastline at mean low water and the meridian 148°57.806′E (at the point closest to 20°19.728′S 148°57.806′E)</w:t>
            </w:r>
          </w:p>
        </w:tc>
      </w:tr>
      <w:tr w:rsidR="00A422E4" w:rsidRPr="00DD759E" w14:paraId="1070FC6B" w14:textId="77777777" w:rsidTr="00F311CE">
        <w:tc>
          <w:tcPr>
            <w:tcW w:w="714" w:type="dxa"/>
            <w:tcBorders>
              <w:top w:val="single" w:sz="2" w:space="0" w:color="auto"/>
              <w:bottom w:val="single" w:sz="12" w:space="0" w:color="auto"/>
            </w:tcBorders>
            <w:shd w:val="clear" w:color="auto" w:fill="auto"/>
          </w:tcPr>
          <w:p w14:paraId="1070FC69"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0FC6A" w14:textId="77777777" w:rsidR="00A422E4" w:rsidRPr="00DD759E" w:rsidRDefault="00A422E4" w:rsidP="00F311CE">
            <w:pPr>
              <w:pStyle w:val="Tabletext0"/>
            </w:pPr>
            <w:r w:rsidRPr="00DD759E">
              <w:t>Generally easterly along the Whitsunday Island (20</w:t>
            </w:r>
            <w:r>
              <w:noBreakHyphen/>
            </w:r>
            <w:r w:rsidRPr="00DD759E">
              <w:t>041a) coastline at mean low water to the starting point</w:t>
            </w:r>
          </w:p>
        </w:tc>
      </w:tr>
    </w:tbl>
    <w:p w14:paraId="1070FC6C"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6D" w14:textId="77777777" w:rsidR="00A422E4" w:rsidRPr="00DD759E" w:rsidRDefault="00A422E4" w:rsidP="00A422E4">
      <w:pPr>
        <w:pStyle w:val="ActHead5"/>
      </w:pPr>
      <w:bookmarkStart w:id="132" w:name="_Toc501379809"/>
      <w:r w:rsidRPr="00DD759E">
        <w:rPr>
          <w:rStyle w:val="CharSectno"/>
        </w:rPr>
        <w:t>15</w:t>
      </w:r>
      <w:r w:rsidRPr="00DD759E">
        <w:t xml:space="preserve">  Whitehaven Beach, Whitsunday Island setting 2 (high use) area</w:t>
      </w:r>
      <w:bookmarkEnd w:id="132"/>
    </w:p>
    <w:p w14:paraId="1070FC6E" w14:textId="77777777" w:rsidR="00A422E4" w:rsidRPr="00DD759E" w:rsidRDefault="00A422E4" w:rsidP="00A422E4">
      <w:pPr>
        <w:pStyle w:val="Subsection"/>
        <w:rPr>
          <w:rFonts w:eastAsia="Calibri"/>
          <w:szCs w:val="22"/>
        </w:rPr>
      </w:pPr>
      <w:r w:rsidRPr="00DD759E">
        <w:tab/>
      </w:r>
      <w:r w:rsidRPr="00DD759E">
        <w:tab/>
        <w:t xml:space="preserve">The Whitehaven Beach, Whitsunday Island setting 2 (high use) area is the area </w:t>
      </w:r>
      <w:r w:rsidRPr="00DD759E">
        <w:rPr>
          <w:rFonts w:eastAsia="Calibri"/>
          <w:szCs w:val="22"/>
        </w:rPr>
        <w:t>bounded by the line starting at the point described in item 1 of the following table and running progressively as described in the table.</w:t>
      </w:r>
    </w:p>
    <w:p w14:paraId="1070FC6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71" w14:textId="77777777" w:rsidTr="00F311CE">
        <w:trPr>
          <w:tblHeader/>
        </w:trPr>
        <w:tc>
          <w:tcPr>
            <w:tcW w:w="8313" w:type="dxa"/>
            <w:gridSpan w:val="2"/>
            <w:tcBorders>
              <w:top w:val="single" w:sz="12" w:space="0" w:color="auto"/>
              <w:bottom w:val="single" w:sz="6" w:space="0" w:color="auto"/>
            </w:tcBorders>
            <w:shd w:val="clear" w:color="auto" w:fill="auto"/>
          </w:tcPr>
          <w:p w14:paraId="1070FC70" w14:textId="77777777" w:rsidR="00A422E4" w:rsidRPr="00DD759E" w:rsidRDefault="00A422E4" w:rsidP="00F311CE">
            <w:pPr>
              <w:pStyle w:val="TableHeading"/>
            </w:pPr>
            <w:r w:rsidRPr="00DD759E">
              <w:t>Whitehaven Beach, Whitsunday Island setting 2 (high use) area</w:t>
            </w:r>
          </w:p>
        </w:tc>
      </w:tr>
      <w:tr w:rsidR="00A422E4" w:rsidRPr="00DD759E" w14:paraId="1070FC74" w14:textId="77777777" w:rsidTr="00F311CE">
        <w:trPr>
          <w:tblHeader/>
        </w:trPr>
        <w:tc>
          <w:tcPr>
            <w:tcW w:w="714" w:type="dxa"/>
            <w:tcBorders>
              <w:top w:val="single" w:sz="6" w:space="0" w:color="auto"/>
              <w:bottom w:val="single" w:sz="12" w:space="0" w:color="auto"/>
            </w:tcBorders>
            <w:shd w:val="clear" w:color="auto" w:fill="auto"/>
          </w:tcPr>
          <w:p w14:paraId="1070FC7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73" w14:textId="77777777" w:rsidR="00A422E4" w:rsidRPr="00DD759E" w:rsidRDefault="00A422E4" w:rsidP="00F311CE">
            <w:pPr>
              <w:pStyle w:val="TableHeading"/>
            </w:pPr>
            <w:r w:rsidRPr="00DD759E">
              <w:t>Description</w:t>
            </w:r>
          </w:p>
        </w:tc>
      </w:tr>
      <w:tr w:rsidR="00A422E4" w:rsidRPr="00DD759E" w14:paraId="1070FC77" w14:textId="77777777" w:rsidTr="00F311CE">
        <w:tc>
          <w:tcPr>
            <w:tcW w:w="714" w:type="dxa"/>
            <w:tcBorders>
              <w:top w:val="single" w:sz="12" w:space="0" w:color="auto"/>
            </w:tcBorders>
            <w:shd w:val="clear" w:color="auto" w:fill="auto"/>
          </w:tcPr>
          <w:p w14:paraId="1070FC7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76" w14:textId="77777777" w:rsidR="00A422E4" w:rsidRPr="00DD759E" w:rsidRDefault="00A422E4" w:rsidP="00F311CE">
            <w:pPr>
              <w:pStyle w:val="Tabletext0"/>
            </w:pPr>
            <w:r w:rsidRPr="00DD759E">
              <w:t>The point 20°17.041′S 149°02.789′E</w:t>
            </w:r>
          </w:p>
        </w:tc>
      </w:tr>
      <w:tr w:rsidR="00A422E4" w:rsidRPr="00DD759E" w14:paraId="1070FC7A" w14:textId="77777777" w:rsidTr="00F311CE">
        <w:tc>
          <w:tcPr>
            <w:tcW w:w="714" w:type="dxa"/>
            <w:shd w:val="clear" w:color="auto" w:fill="auto"/>
          </w:tcPr>
          <w:p w14:paraId="1070FC78" w14:textId="77777777" w:rsidR="00A422E4" w:rsidRPr="00DD759E" w:rsidRDefault="00A422E4" w:rsidP="00F311CE">
            <w:pPr>
              <w:pStyle w:val="Tabletext0"/>
            </w:pPr>
            <w:r w:rsidRPr="00DD759E">
              <w:t>2</w:t>
            </w:r>
          </w:p>
        </w:tc>
        <w:tc>
          <w:tcPr>
            <w:tcW w:w="7599" w:type="dxa"/>
            <w:shd w:val="clear" w:color="auto" w:fill="auto"/>
          </w:tcPr>
          <w:p w14:paraId="1070FC79" w14:textId="77777777" w:rsidR="00A422E4" w:rsidRPr="00DD759E" w:rsidRDefault="00A422E4" w:rsidP="00F311CE">
            <w:pPr>
              <w:pStyle w:val="Tabletext0"/>
            </w:pPr>
            <w:r w:rsidRPr="00DD759E">
              <w:t>South</w:t>
            </w:r>
            <w:r>
              <w:noBreakHyphen/>
            </w:r>
            <w:r w:rsidRPr="00DD759E">
              <w:t>easterly along the geodesic to 20°17.279′S 149°03.075′E</w:t>
            </w:r>
          </w:p>
        </w:tc>
      </w:tr>
      <w:tr w:rsidR="00A422E4" w:rsidRPr="00DD759E" w14:paraId="1070FC7D" w14:textId="77777777" w:rsidTr="00F311CE">
        <w:tc>
          <w:tcPr>
            <w:tcW w:w="714" w:type="dxa"/>
            <w:shd w:val="clear" w:color="auto" w:fill="auto"/>
          </w:tcPr>
          <w:p w14:paraId="1070FC7B" w14:textId="77777777" w:rsidR="00A422E4" w:rsidRPr="00DD759E" w:rsidRDefault="00A422E4" w:rsidP="00F311CE">
            <w:pPr>
              <w:pStyle w:val="Tabletext0"/>
            </w:pPr>
            <w:r w:rsidRPr="00DD759E">
              <w:t>3</w:t>
            </w:r>
          </w:p>
        </w:tc>
        <w:tc>
          <w:tcPr>
            <w:tcW w:w="7599" w:type="dxa"/>
            <w:shd w:val="clear" w:color="auto" w:fill="auto"/>
          </w:tcPr>
          <w:p w14:paraId="1070FC7C" w14:textId="77777777" w:rsidR="00A422E4" w:rsidRPr="00DD759E" w:rsidRDefault="00A422E4" w:rsidP="00F311CE">
            <w:pPr>
              <w:pStyle w:val="Tabletext0"/>
            </w:pPr>
            <w:r w:rsidRPr="00DD759E">
              <w:t>East along the parallel 20°17.279′S to longitude 149°03.516′E</w:t>
            </w:r>
          </w:p>
        </w:tc>
      </w:tr>
      <w:tr w:rsidR="00A422E4" w:rsidRPr="00DD759E" w14:paraId="1070FC80" w14:textId="77777777" w:rsidTr="00F311CE">
        <w:tc>
          <w:tcPr>
            <w:tcW w:w="714" w:type="dxa"/>
            <w:shd w:val="clear" w:color="auto" w:fill="auto"/>
          </w:tcPr>
          <w:p w14:paraId="1070FC7E" w14:textId="77777777" w:rsidR="00A422E4" w:rsidRPr="00DD759E" w:rsidRDefault="00A422E4" w:rsidP="00F311CE">
            <w:pPr>
              <w:pStyle w:val="Tabletext0"/>
            </w:pPr>
            <w:r w:rsidRPr="00DD759E">
              <w:t>4</w:t>
            </w:r>
          </w:p>
        </w:tc>
        <w:tc>
          <w:tcPr>
            <w:tcW w:w="7599" w:type="dxa"/>
            <w:shd w:val="clear" w:color="auto" w:fill="auto"/>
          </w:tcPr>
          <w:p w14:paraId="1070FC7F" w14:textId="77777777" w:rsidR="00A422E4" w:rsidRPr="00DD759E" w:rsidRDefault="00A422E4" w:rsidP="00F311CE">
            <w:pPr>
              <w:pStyle w:val="Tabletext0"/>
            </w:pPr>
            <w:r w:rsidRPr="00DD759E">
              <w:t>South along the meridian 149°03.516′E to the intersection of the Whitsunday Island (20</w:t>
            </w:r>
            <w:r>
              <w:noBreakHyphen/>
            </w:r>
            <w:r w:rsidRPr="00DD759E">
              <w:t>041a) coastline at mean low water and the meridian 149°03.516′E (at the point closest to 20°17.557′S 149°03.516′E)</w:t>
            </w:r>
          </w:p>
        </w:tc>
      </w:tr>
      <w:tr w:rsidR="00A422E4" w:rsidRPr="00DD759E" w14:paraId="1070FC83" w14:textId="77777777" w:rsidTr="00F311CE">
        <w:tc>
          <w:tcPr>
            <w:tcW w:w="714" w:type="dxa"/>
            <w:tcBorders>
              <w:bottom w:val="single" w:sz="2" w:space="0" w:color="auto"/>
            </w:tcBorders>
            <w:shd w:val="clear" w:color="auto" w:fill="auto"/>
          </w:tcPr>
          <w:p w14:paraId="1070FC8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0FC82" w14:textId="77777777" w:rsidR="00A422E4" w:rsidRPr="00DD759E" w:rsidDel="00C76F74" w:rsidRDefault="00A422E4" w:rsidP="00F311CE">
            <w:pPr>
              <w:pStyle w:val="Tabletext0"/>
            </w:pPr>
            <w:r w:rsidRPr="00DD759E">
              <w:t>Generally southerly then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149°02.571′E</w:t>
            </w:r>
            <w:r w:rsidRPr="00DD759E" w:rsidDel="0095336C">
              <w:t xml:space="preserve"> </w:t>
            </w:r>
            <w:r w:rsidRPr="00DD759E">
              <w:t>(at the point closest to 20°17.233′S 149°02.571′E)</w:t>
            </w:r>
          </w:p>
        </w:tc>
      </w:tr>
      <w:tr w:rsidR="00A422E4" w:rsidRPr="00DD759E" w14:paraId="1070FC86" w14:textId="77777777" w:rsidTr="00F311CE">
        <w:tc>
          <w:tcPr>
            <w:tcW w:w="714" w:type="dxa"/>
            <w:tcBorders>
              <w:top w:val="single" w:sz="2" w:space="0" w:color="auto"/>
              <w:bottom w:val="single" w:sz="12" w:space="0" w:color="auto"/>
            </w:tcBorders>
            <w:shd w:val="clear" w:color="auto" w:fill="auto"/>
          </w:tcPr>
          <w:p w14:paraId="1070FC8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0FC85"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C8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88" w14:textId="77777777" w:rsidR="00A422E4" w:rsidRPr="00DD759E" w:rsidRDefault="00A422E4" w:rsidP="009C4A4B">
      <w:pPr>
        <w:pStyle w:val="ActHead2"/>
        <w:pageBreakBefore/>
      </w:pPr>
      <w:bookmarkStart w:id="133" w:name="_Toc501379810"/>
      <w:r w:rsidRPr="00DD759E">
        <w:rPr>
          <w:rStyle w:val="CharPartNo"/>
        </w:rPr>
        <w:t>Part 3</w:t>
      </w:r>
      <w:r w:rsidRPr="00DD759E">
        <w:t>—</w:t>
      </w:r>
      <w:r w:rsidRPr="00DD759E">
        <w:rPr>
          <w:rStyle w:val="CharPartText"/>
        </w:rPr>
        <w:t>Setting 3 (moderate use) areas</w:t>
      </w:r>
      <w:bookmarkEnd w:id="133"/>
    </w:p>
    <w:p w14:paraId="1070FC89"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0FC8A" w14:textId="77777777" w:rsidR="00A422E4" w:rsidRPr="00DD759E" w:rsidRDefault="00A422E4" w:rsidP="00A422E4">
      <w:pPr>
        <w:pStyle w:val="ActHead5"/>
      </w:pPr>
      <w:bookmarkStart w:id="134" w:name="_Toc501379811"/>
      <w:r w:rsidRPr="00DD759E">
        <w:rPr>
          <w:rStyle w:val="CharSectno"/>
        </w:rPr>
        <w:t>16</w:t>
      </w:r>
      <w:r w:rsidRPr="00DD759E">
        <w:t xml:space="preserve">  Bluff Point setting 3 (moderate use) area</w:t>
      </w:r>
      <w:bookmarkEnd w:id="134"/>
    </w:p>
    <w:p w14:paraId="1070FC8B" w14:textId="77777777" w:rsidR="00A422E4" w:rsidRPr="00DD759E" w:rsidRDefault="00A422E4" w:rsidP="00A422E4">
      <w:pPr>
        <w:pStyle w:val="Subsection"/>
        <w:rPr>
          <w:rFonts w:eastAsia="Calibri"/>
          <w:szCs w:val="22"/>
        </w:rPr>
      </w:pPr>
      <w:r w:rsidRPr="00DD759E">
        <w:tab/>
      </w:r>
      <w:r w:rsidRPr="00DD759E">
        <w:tab/>
        <w:t xml:space="preserve">The Bluff Point setting 3 (moderate use) area is the area </w:t>
      </w:r>
      <w:r w:rsidRPr="00DD759E">
        <w:rPr>
          <w:rFonts w:eastAsia="Calibri"/>
          <w:szCs w:val="22"/>
        </w:rPr>
        <w:t>bounded by the line starting at the point described in item 1 of the following table and running progressively as described in the table.</w:t>
      </w:r>
    </w:p>
    <w:p w14:paraId="1070FC8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8E" w14:textId="77777777" w:rsidTr="00F311CE">
        <w:trPr>
          <w:tblHeader/>
        </w:trPr>
        <w:tc>
          <w:tcPr>
            <w:tcW w:w="8313" w:type="dxa"/>
            <w:gridSpan w:val="2"/>
            <w:tcBorders>
              <w:top w:val="single" w:sz="12" w:space="0" w:color="auto"/>
              <w:bottom w:val="single" w:sz="6" w:space="0" w:color="auto"/>
            </w:tcBorders>
            <w:shd w:val="clear" w:color="auto" w:fill="auto"/>
          </w:tcPr>
          <w:p w14:paraId="1070FC8D" w14:textId="77777777" w:rsidR="00A422E4" w:rsidRPr="00DD759E" w:rsidRDefault="00A422E4" w:rsidP="00F311CE">
            <w:pPr>
              <w:pStyle w:val="TableHeading"/>
            </w:pPr>
            <w:r w:rsidRPr="00DD759E">
              <w:t>Bluff Point setting 3 (moderate use) area</w:t>
            </w:r>
          </w:p>
        </w:tc>
      </w:tr>
      <w:tr w:rsidR="00A422E4" w:rsidRPr="00DD759E" w14:paraId="1070FC91" w14:textId="77777777" w:rsidTr="00F311CE">
        <w:trPr>
          <w:tblHeader/>
        </w:trPr>
        <w:tc>
          <w:tcPr>
            <w:tcW w:w="714" w:type="dxa"/>
            <w:tcBorders>
              <w:top w:val="single" w:sz="6" w:space="0" w:color="auto"/>
              <w:bottom w:val="single" w:sz="12" w:space="0" w:color="auto"/>
            </w:tcBorders>
            <w:shd w:val="clear" w:color="auto" w:fill="auto"/>
          </w:tcPr>
          <w:p w14:paraId="1070FC8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90" w14:textId="77777777" w:rsidR="00A422E4" w:rsidRPr="00DD759E" w:rsidRDefault="00A422E4" w:rsidP="00F311CE">
            <w:pPr>
              <w:pStyle w:val="TableHeading"/>
            </w:pPr>
            <w:r w:rsidRPr="00DD759E">
              <w:t>Description</w:t>
            </w:r>
          </w:p>
        </w:tc>
      </w:tr>
      <w:tr w:rsidR="00A422E4" w:rsidRPr="00DD759E" w14:paraId="1070FC94" w14:textId="77777777" w:rsidTr="00F311CE">
        <w:tc>
          <w:tcPr>
            <w:tcW w:w="714" w:type="dxa"/>
            <w:tcBorders>
              <w:top w:val="single" w:sz="12" w:space="0" w:color="auto"/>
            </w:tcBorders>
            <w:shd w:val="clear" w:color="auto" w:fill="auto"/>
          </w:tcPr>
          <w:p w14:paraId="1070FC9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93" w14:textId="77777777" w:rsidR="00A422E4" w:rsidRPr="00DD759E" w:rsidRDefault="00A422E4" w:rsidP="00F311CE">
            <w:pPr>
              <w:pStyle w:val="Tabletext0"/>
            </w:pPr>
            <w:r w:rsidRPr="00DD759E">
              <w:t>The intersection of the mainland coastline at mean low water and the parallel 20°12.976′S (at the point closest to 20°12.976′S 148°39.687′E)</w:t>
            </w:r>
          </w:p>
        </w:tc>
      </w:tr>
      <w:tr w:rsidR="00A422E4" w:rsidRPr="00DD759E" w14:paraId="1070FC97" w14:textId="77777777" w:rsidTr="00F311CE">
        <w:tc>
          <w:tcPr>
            <w:tcW w:w="714" w:type="dxa"/>
            <w:shd w:val="clear" w:color="auto" w:fill="auto"/>
          </w:tcPr>
          <w:p w14:paraId="1070FC95" w14:textId="77777777" w:rsidR="00A422E4" w:rsidRPr="00DD759E" w:rsidRDefault="00A422E4" w:rsidP="00F311CE">
            <w:pPr>
              <w:pStyle w:val="Tabletext0"/>
            </w:pPr>
            <w:r w:rsidRPr="00DD759E">
              <w:t>2</w:t>
            </w:r>
          </w:p>
        </w:tc>
        <w:tc>
          <w:tcPr>
            <w:tcW w:w="7599" w:type="dxa"/>
            <w:shd w:val="clear" w:color="auto" w:fill="auto"/>
          </w:tcPr>
          <w:p w14:paraId="1070FC96" w14:textId="77777777" w:rsidR="00A422E4" w:rsidRPr="00DD759E" w:rsidRDefault="00A422E4" w:rsidP="00F311CE">
            <w:pPr>
              <w:pStyle w:val="Tabletext0"/>
            </w:pPr>
            <w:r w:rsidRPr="00DD759E">
              <w:t>East along the parallel 20°12.976′S to longitude 148°41.003′E</w:t>
            </w:r>
          </w:p>
        </w:tc>
      </w:tr>
      <w:tr w:rsidR="00A422E4" w:rsidRPr="00DD759E" w14:paraId="1070FC9A" w14:textId="77777777" w:rsidTr="00F311CE">
        <w:tc>
          <w:tcPr>
            <w:tcW w:w="714" w:type="dxa"/>
            <w:shd w:val="clear" w:color="auto" w:fill="auto"/>
          </w:tcPr>
          <w:p w14:paraId="1070FC98" w14:textId="77777777" w:rsidR="00A422E4" w:rsidRPr="00DD759E" w:rsidRDefault="00A422E4" w:rsidP="00F311CE">
            <w:pPr>
              <w:pStyle w:val="Tabletext0"/>
            </w:pPr>
            <w:r w:rsidRPr="00DD759E">
              <w:t>3</w:t>
            </w:r>
          </w:p>
        </w:tc>
        <w:tc>
          <w:tcPr>
            <w:tcW w:w="7599" w:type="dxa"/>
            <w:shd w:val="clear" w:color="auto" w:fill="auto"/>
          </w:tcPr>
          <w:p w14:paraId="1070FC99" w14:textId="77777777" w:rsidR="00A422E4" w:rsidRPr="00DD759E" w:rsidRDefault="00A422E4" w:rsidP="00F311CE">
            <w:pPr>
              <w:pStyle w:val="Tabletext0"/>
            </w:pPr>
            <w:r w:rsidRPr="00DD759E">
              <w:t>South</w:t>
            </w:r>
            <w:r>
              <w:noBreakHyphen/>
            </w:r>
            <w:r w:rsidRPr="00DD759E">
              <w:t>easterly along the geodesic to 20°13.602′S 148°41.948′E</w:t>
            </w:r>
          </w:p>
        </w:tc>
      </w:tr>
      <w:tr w:rsidR="00A422E4" w:rsidRPr="00DD759E" w14:paraId="1070FC9D" w14:textId="77777777" w:rsidTr="00F311CE">
        <w:tc>
          <w:tcPr>
            <w:tcW w:w="714" w:type="dxa"/>
            <w:shd w:val="clear" w:color="auto" w:fill="auto"/>
          </w:tcPr>
          <w:p w14:paraId="1070FC9B" w14:textId="77777777" w:rsidR="00A422E4" w:rsidRPr="00DD759E" w:rsidRDefault="00A422E4" w:rsidP="00F311CE">
            <w:pPr>
              <w:pStyle w:val="Tabletext0"/>
            </w:pPr>
            <w:r w:rsidRPr="00DD759E">
              <w:t>4</w:t>
            </w:r>
          </w:p>
        </w:tc>
        <w:tc>
          <w:tcPr>
            <w:tcW w:w="7599" w:type="dxa"/>
            <w:shd w:val="clear" w:color="auto" w:fill="auto"/>
          </w:tcPr>
          <w:p w14:paraId="1070FC9C" w14:textId="77777777" w:rsidR="00A422E4" w:rsidRPr="00DD759E" w:rsidRDefault="00A422E4" w:rsidP="00F311CE">
            <w:pPr>
              <w:pStyle w:val="Tabletext0"/>
            </w:pPr>
            <w:r w:rsidRPr="00DD759E">
              <w:t>South along the meridian 148°41.948′E to the intersection of the Whitsunday Planning Area boundary and the parallel 20°14.338′S (at the point closest to 20°14.338′S 148°41.948′E)</w:t>
            </w:r>
          </w:p>
        </w:tc>
      </w:tr>
      <w:tr w:rsidR="00A422E4" w:rsidRPr="00DD759E" w14:paraId="1070FCA0" w14:textId="77777777" w:rsidTr="00F311CE">
        <w:tc>
          <w:tcPr>
            <w:tcW w:w="714" w:type="dxa"/>
            <w:tcBorders>
              <w:bottom w:val="single" w:sz="2" w:space="0" w:color="auto"/>
            </w:tcBorders>
            <w:shd w:val="clear" w:color="auto" w:fill="auto"/>
          </w:tcPr>
          <w:p w14:paraId="1070FC9E"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0FC9F" w14:textId="77777777" w:rsidR="00A422E4" w:rsidRPr="00DD759E" w:rsidRDefault="00A422E4" w:rsidP="00F311CE">
            <w:pPr>
              <w:pStyle w:val="Tabletext0"/>
            </w:pPr>
            <w:r w:rsidRPr="00DD759E">
              <w:t>North</w:t>
            </w:r>
            <w:r>
              <w:noBreakHyphen/>
            </w:r>
            <w:r w:rsidRPr="00DD759E">
              <w:t>westerly along the Whitsunday Planning Area boundary to the intersection of the mainland coastline at mean low water and the parallel 20°13.880′S (at the point closest to 20°13.880′S 148°40.870′E)</w:t>
            </w:r>
          </w:p>
        </w:tc>
      </w:tr>
      <w:tr w:rsidR="00A422E4" w:rsidRPr="00DD759E" w14:paraId="1070FCA3" w14:textId="77777777" w:rsidTr="00F311CE">
        <w:tc>
          <w:tcPr>
            <w:tcW w:w="714" w:type="dxa"/>
            <w:tcBorders>
              <w:top w:val="single" w:sz="2" w:space="0" w:color="auto"/>
              <w:bottom w:val="single" w:sz="12" w:space="0" w:color="auto"/>
            </w:tcBorders>
            <w:shd w:val="clear" w:color="auto" w:fill="auto"/>
          </w:tcPr>
          <w:p w14:paraId="1070FCA1"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0FCA2" w14:textId="77777777" w:rsidR="00A422E4" w:rsidRPr="00DD759E" w:rsidRDefault="00A422E4" w:rsidP="00F311CE">
            <w:pPr>
              <w:pStyle w:val="Tabletext0"/>
            </w:pPr>
            <w:r w:rsidRPr="00DD759E">
              <w:t>Generally south</w:t>
            </w:r>
            <w:r>
              <w:noBreakHyphen/>
            </w:r>
            <w:r w:rsidRPr="00DD759E">
              <w:t>westerly then northerly along the mainland coastline at mean low water to the starting point</w:t>
            </w:r>
          </w:p>
        </w:tc>
      </w:tr>
    </w:tbl>
    <w:p w14:paraId="1070FCA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A5" w14:textId="77777777" w:rsidR="00A422E4" w:rsidRPr="00DD759E" w:rsidRDefault="00A422E4" w:rsidP="00A422E4">
      <w:pPr>
        <w:pStyle w:val="ActHead5"/>
      </w:pPr>
      <w:bookmarkStart w:id="135" w:name="_Toc501379812"/>
      <w:r w:rsidRPr="00DD759E">
        <w:rPr>
          <w:rStyle w:val="CharSectno"/>
        </w:rPr>
        <w:t>17</w:t>
      </w:r>
      <w:r w:rsidRPr="00DD759E">
        <w:t xml:space="preserve">  Cateran Bay, Border Island setting 3 (moderate use) area</w:t>
      </w:r>
      <w:bookmarkEnd w:id="135"/>
    </w:p>
    <w:p w14:paraId="1070FCA6" w14:textId="77777777" w:rsidR="00A422E4" w:rsidRPr="00DD759E" w:rsidRDefault="00A422E4" w:rsidP="00A422E4">
      <w:pPr>
        <w:pStyle w:val="Subsection"/>
        <w:rPr>
          <w:rFonts w:eastAsia="Calibri"/>
          <w:szCs w:val="22"/>
        </w:rPr>
      </w:pPr>
      <w:r w:rsidRPr="00DD759E">
        <w:tab/>
      </w:r>
      <w:r w:rsidRPr="00DD759E">
        <w:tab/>
        <w:t xml:space="preserve">The Cateran Bay, Border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CA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A9" w14:textId="77777777" w:rsidTr="00F311CE">
        <w:trPr>
          <w:tblHeader/>
        </w:trPr>
        <w:tc>
          <w:tcPr>
            <w:tcW w:w="8313" w:type="dxa"/>
            <w:gridSpan w:val="2"/>
            <w:tcBorders>
              <w:top w:val="single" w:sz="12" w:space="0" w:color="auto"/>
              <w:bottom w:val="single" w:sz="6" w:space="0" w:color="auto"/>
            </w:tcBorders>
            <w:shd w:val="clear" w:color="auto" w:fill="auto"/>
          </w:tcPr>
          <w:p w14:paraId="1070FCA8" w14:textId="77777777" w:rsidR="00A422E4" w:rsidRPr="00DD759E" w:rsidRDefault="00A422E4" w:rsidP="00F311CE">
            <w:pPr>
              <w:pStyle w:val="TableHeading"/>
            </w:pPr>
            <w:r w:rsidRPr="00DD759E">
              <w:t>Cateran Bay, Border Island setting 3 (moderate use) area</w:t>
            </w:r>
          </w:p>
        </w:tc>
      </w:tr>
      <w:tr w:rsidR="00A422E4" w:rsidRPr="00DD759E" w14:paraId="1070FCAC" w14:textId="77777777" w:rsidTr="00F311CE">
        <w:trPr>
          <w:tblHeader/>
        </w:trPr>
        <w:tc>
          <w:tcPr>
            <w:tcW w:w="714" w:type="dxa"/>
            <w:tcBorders>
              <w:top w:val="single" w:sz="6" w:space="0" w:color="auto"/>
              <w:bottom w:val="single" w:sz="12" w:space="0" w:color="auto"/>
            </w:tcBorders>
            <w:shd w:val="clear" w:color="auto" w:fill="auto"/>
          </w:tcPr>
          <w:p w14:paraId="1070FCA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AB" w14:textId="77777777" w:rsidR="00A422E4" w:rsidRPr="00DD759E" w:rsidRDefault="00A422E4" w:rsidP="00F311CE">
            <w:pPr>
              <w:pStyle w:val="TableHeading"/>
            </w:pPr>
            <w:r w:rsidRPr="00DD759E">
              <w:t>Description</w:t>
            </w:r>
          </w:p>
        </w:tc>
      </w:tr>
      <w:tr w:rsidR="00A422E4" w:rsidRPr="00DD759E" w14:paraId="1070FCAF" w14:textId="77777777" w:rsidTr="00F311CE">
        <w:tc>
          <w:tcPr>
            <w:tcW w:w="714" w:type="dxa"/>
            <w:tcBorders>
              <w:top w:val="single" w:sz="12" w:space="0" w:color="auto"/>
            </w:tcBorders>
            <w:shd w:val="clear" w:color="auto" w:fill="auto"/>
          </w:tcPr>
          <w:p w14:paraId="1070FCA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AE" w14:textId="77777777" w:rsidR="00A422E4" w:rsidRPr="00DD759E" w:rsidRDefault="00A422E4" w:rsidP="00F311CE">
            <w:pPr>
              <w:pStyle w:val="Tabletext0"/>
            </w:pPr>
            <w:r w:rsidRPr="00DD759E">
              <w:t>The intersection of the Border Island (20</w:t>
            </w:r>
            <w:r>
              <w:noBreakHyphen/>
            </w:r>
            <w:r w:rsidRPr="00DD759E">
              <w:t>067) coastline at mean low water and the parallel 20°09.032′S (at the point closest to 20°09.032′S 149°02.230′E)</w:t>
            </w:r>
          </w:p>
        </w:tc>
      </w:tr>
      <w:tr w:rsidR="00A422E4" w:rsidRPr="00DD759E" w14:paraId="1070FCB2" w14:textId="77777777" w:rsidTr="00F311CE">
        <w:tc>
          <w:tcPr>
            <w:tcW w:w="714" w:type="dxa"/>
            <w:tcBorders>
              <w:bottom w:val="single" w:sz="2" w:space="0" w:color="auto"/>
            </w:tcBorders>
            <w:shd w:val="clear" w:color="auto" w:fill="auto"/>
          </w:tcPr>
          <w:p w14:paraId="1070FCB0"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CB1" w14:textId="77777777" w:rsidR="00A422E4" w:rsidRPr="00DD759E" w:rsidRDefault="00A422E4" w:rsidP="00F311CE">
            <w:pPr>
              <w:pStyle w:val="Tabletext0"/>
            </w:pPr>
            <w:r w:rsidRPr="00DD759E">
              <w:t>Generally southerly then westerly then north</w:t>
            </w:r>
            <w:r>
              <w:noBreakHyphen/>
            </w:r>
            <w:r w:rsidRPr="00DD759E">
              <w:t>westerly along the Border Island (20</w:t>
            </w:r>
            <w:r>
              <w:noBreakHyphen/>
            </w:r>
            <w:r w:rsidRPr="00DD759E">
              <w:t>067) coastline at mean low water to the intersection of Border Island (20</w:t>
            </w:r>
            <w:r>
              <w:noBreakHyphen/>
            </w:r>
            <w:r w:rsidRPr="00DD759E">
              <w:t>067) coastline at mean low water and the meridian 149°01.382′E (at the point closest to 20°09.355′S 149°01.382′E)</w:t>
            </w:r>
          </w:p>
        </w:tc>
      </w:tr>
      <w:tr w:rsidR="00A422E4" w:rsidRPr="00DD759E" w14:paraId="1070FCB5" w14:textId="77777777" w:rsidTr="00F311CE">
        <w:tc>
          <w:tcPr>
            <w:tcW w:w="714" w:type="dxa"/>
            <w:tcBorders>
              <w:top w:val="single" w:sz="2" w:space="0" w:color="auto"/>
              <w:bottom w:val="single" w:sz="12" w:space="0" w:color="auto"/>
            </w:tcBorders>
            <w:shd w:val="clear" w:color="auto" w:fill="auto"/>
          </w:tcPr>
          <w:p w14:paraId="1070FCB3"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CB4" w14:textId="77777777" w:rsidR="00A422E4" w:rsidRPr="00DD759E" w:rsidRDefault="00A422E4" w:rsidP="00F311CE">
            <w:pPr>
              <w:pStyle w:val="Tabletext0"/>
            </w:pPr>
            <w:r w:rsidRPr="00DD759E">
              <w:t>Easterly along the geodesic to the starting point</w:t>
            </w:r>
          </w:p>
        </w:tc>
      </w:tr>
    </w:tbl>
    <w:p w14:paraId="1070FCB6"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B7" w14:textId="77777777" w:rsidR="00A422E4" w:rsidRPr="00DD759E" w:rsidRDefault="00A422E4" w:rsidP="00A422E4">
      <w:pPr>
        <w:pStyle w:val="ActHead5"/>
      </w:pPr>
      <w:bookmarkStart w:id="136" w:name="_Toc501379813"/>
      <w:r w:rsidRPr="00DD759E">
        <w:rPr>
          <w:rStyle w:val="CharSectno"/>
        </w:rPr>
        <w:t>18</w:t>
      </w:r>
      <w:r w:rsidRPr="00DD759E">
        <w:t xml:space="preserve">  Clarke’s Cove setting 3 (moderate use) area</w:t>
      </w:r>
      <w:bookmarkEnd w:id="136"/>
    </w:p>
    <w:p w14:paraId="1070FCB8" w14:textId="77777777" w:rsidR="00A422E4" w:rsidRPr="00DD759E" w:rsidRDefault="00A422E4" w:rsidP="00A422E4">
      <w:pPr>
        <w:pStyle w:val="Subsection"/>
        <w:rPr>
          <w:rFonts w:eastAsia="Calibri"/>
          <w:szCs w:val="22"/>
        </w:rPr>
      </w:pPr>
      <w:r w:rsidRPr="00DD759E">
        <w:tab/>
      </w:r>
      <w:r w:rsidRPr="00DD759E">
        <w:tab/>
        <w:t xml:space="preserve">The Clarke’s Cove setting 3 (moderate use) area is the area </w:t>
      </w:r>
      <w:r w:rsidRPr="00DD759E">
        <w:rPr>
          <w:rFonts w:eastAsia="Calibri"/>
          <w:szCs w:val="22"/>
        </w:rPr>
        <w:t>bounded by the line starting at the point described in item 1 of the following table and running progressively as described in the table.</w:t>
      </w:r>
    </w:p>
    <w:p w14:paraId="1070FCB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BB" w14:textId="77777777" w:rsidTr="00F311CE">
        <w:trPr>
          <w:tblHeader/>
        </w:trPr>
        <w:tc>
          <w:tcPr>
            <w:tcW w:w="8313" w:type="dxa"/>
            <w:gridSpan w:val="2"/>
            <w:tcBorders>
              <w:top w:val="single" w:sz="12" w:space="0" w:color="auto"/>
              <w:bottom w:val="single" w:sz="6" w:space="0" w:color="auto"/>
            </w:tcBorders>
            <w:shd w:val="clear" w:color="auto" w:fill="auto"/>
          </w:tcPr>
          <w:p w14:paraId="1070FCBA" w14:textId="77777777" w:rsidR="00A422E4" w:rsidRPr="00DD759E" w:rsidRDefault="00A422E4" w:rsidP="00F311CE">
            <w:pPr>
              <w:pStyle w:val="TableHeading"/>
            </w:pPr>
            <w:r w:rsidRPr="00DD759E">
              <w:t>Clarke’s Cove setting 3 (moderate use) area</w:t>
            </w:r>
          </w:p>
        </w:tc>
      </w:tr>
      <w:tr w:rsidR="00A422E4" w:rsidRPr="00DD759E" w14:paraId="1070FCBE" w14:textId="77777777" w:rsidTr="00F311CE">
        <w:trPr>
          <w:tblHeader/>
        </w:trPr>
        <w:tc>
          <w:tcPr>
            <w:tcW w:w="714" w:type="dxa"/>
            <w:tcBorders>
              <w:top w:val="single" w:sz="6" w:space="0" w:color="auto"/>
              <w:bottom w:val="single" w:sz="12" w:space="0" w:color="auto"/>
            </w:tcBorders>
            <w:shd w:val="clear" w:color="auto" w:fill="auto"/>
          </w:tcPr>
          <w:p w14:paraId="1070FCB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BD" w14:textId="77777777" w:rsidR="00A422E4" w:rsidRPr="00DD759E" w:rsidRDefault="00A422E4" w:rsidP="00F311CE">
            <w:pPr>
              <w:pStyle w:val="TableHeading"/>
            </w:pPr>
            <w:r w:rsidRPr="00DD759E">
              <w:t>Description</w:t>
            </w:r>
          </w:p>
        </w:tc>
      </w:tr>
      <w:tr w:rsidR="00A422E4" w:rsidRPr="00DD759E" w14:paraId="1070FCC1" w14:textId="77777777" w:rsidTr="00F311CE">
        <w:tc>
          <w:tcPr>
            <w:tcW w:w="714" w:type="dxa"/>
            <w:tcBorders>
              <w:top w:val="single" w:sz="12" w:space="0" w:color="auto"/>
            </w:tcBorders>
            <w:shd w:val="clear" w:color="auto" w:fill="auto"/>
          </w:tcPr>
          <w:p w14:paraId="1070FCB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C0" w14:textId="77777777" w:rsidR="00A422E4" w:rsidRPr="00DD759E" w:rsidRDefault="00A422E4" w:rsidP="00F311CE">
            <w:pPr>
              <w:pStyle w:val="Tabletext0"/>
            </w:pPr>
            <w:r w:rsidRPr="00DD759E">
              <w:t>The intersection of the mainland coastline at mean low water and the parallel 20°09.315′S (at the point closest to 20°09.315′S 148°34.640′E)</w:t>
            </w:r>
          </w:p>
        </w:tc>
      </w:tr>
      <w:tr w:rsidR="00A422E4" w:rsidRPr="00DD759E" w14:paraId="1070FCC4" w14:textId="77777777" w:rsidTr="00F311CE">
        <w:tc>
          <w:tcPr>
            <w:tcW w:w="714" w:type="dxa"/>
            <w:tcBorders>
              <w:bottom w:val="single" w:sz="2" w:space="0" w:color="auto"/>
            </w:tcBorders>
            <w:shd w:val="clear" w:color="auto" w:fill="auto"/>
          </w:tcPr>
          <w:p w14:paraId="1070FCC2"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CC3" w14:textId="77777777" w:rsidR="00A422E4" w:rsidRPr="00DD759E" w:rsidRDefault="00A422E4" w:rsidP="00F311CE">
            <w:pPr>
              <w:pStyle w:val="Tabletext0"/>
            </w:pPr>
            <w:r w:rsidRPr="00DD759E">
              <w:t>South</w:t>
            </w:r>
            <w:r>
              <w:noBreakHyphen/>
            </w:r>
            <w:r w:rsidRPr="00DD759E">
              <w:t>easterly along the geodesic to the intersection of the mainland coastline at mean low water and the meridian 148°35.105′E (at the point closest to 20°09.892′S 148°35.105′E)</w:t>
            </w:r>
          </w:p>
        </w:tc>
      </w:tr>
      <w:tr w:rsidR="00A422E4" w:rsidRPr="00DD759E" w14:paraId="1070FCC7" w14:textId="77777777" w:rsidTr="00F311CE">
        <w:tc>
          <w:tcPr>
            <w:tcW w:w="714" w:type="dxa"/>
            <w:tcBorders>
              <w:top w:val="single" w:sz="2" w:space="0" w:color="auto"/>
              <w:bottom w:val="single" w:sz="12" w:space="0" w:color="auto"/>
            </w:tcBorders>
            <w:shd w:val="clear" w:color="auto" w:fill="auto"/>
          </w:tcPr>
          <w:p w14:paraId="1070FCC5"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CC6" w14:textId="77777777" w:rsidR="00A422E4" w:rsidRPr="00DD759E" w:rsidRDefault="00A422E4" w:rsidP="00F311CE">
            <w:pPr>
              <w:pStyle w:val="Tabletext0"/>
            </w:pPr>
            <w:r w:rsidRPr="00DD759E">
              <w:t>Generally south</w:t>
            </w:r>
            <w:r>
              <w:noBreakHyphen/>
            </w:r>
            <w:r w:rsidRPr="00DD759E">
              <w:t>westerly then westerly then northerly along the mainland coastline at mean low water to the starting point</w:t>
            </w:r>
          </w:p>
        </w:tc>
      </w:tr>
    </w:tbl>
    <w:p w14:paraId="1070FCC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C9" w14:textId="77777777" w:rsidR="00A422E4" w:rsidRPr="00DD759E" w:rsidRDefault="00A422E4" w:rsidP="00A422E4">
      <w:pPr>
        <w:pStyle w:val="ActHead5"/>
      </w:pPr>
      <w:bookmarkStart w:id="137" w:name="_Toc501379814"/>
      <w:r w:rsidRPr="00DD759E">
        <w:rPr>
          <w:rStyle w:val="CharSectno"/>
        </w:rPr>
        <w:t>19</w:t>
      </w:r>
      <w:r w:rsidRPr="00DD759E">
        <w:t xml:space="preserve">  Eastern Border Island setting 3 (moderate use) area</w:t>
      </w:r>
      <w:bookmarkEnd w:id="137"/>
    </w:p>
    <w:p w14:paraId="1070FCCA" w14:textId="77777777" w:rsidR="00A422E4" w:rsidRPr="00DD759E" w:rsidRDefault="00A422E4" w:rsidP="00A422E4">
      <w:pPr>
        <w:pStyle w:val="Subsection"/>
        <w:rPr>
          <w:rFonts w:eastAsia="Calibri"/>
          <w:szCs w:val="22"/>
        </w:rPr>
      </w:pPr>
      <w:r w:rsidRPr="00DD759E">
        <w:tab/>
      </w:r>
      <w:r w:rsidRPr="00DD759E">
        <w:tab/>
        <w:t xml:space="preserve">The Eastern Border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CC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CD" w14:textId="77777777" w:rsidTr="00F311CE">
        <w:trPr>
          <w:tblHeader/>
        </w:trPr>
        <w:tc>
          <w:tcPr>
            <w:tcW w:w="8313" w:type="dxa"/>
            <w:gridSpan w:val="2"/>
            <w:tcBorders>
              <w:top w:val="single" w:sz="12" w:space="0" w:color="auto"/>
              <w:bottom w:val="single" w:sz="6" w:space="0" w:color="auto"/>
            </w:tcBorders>
            <w:shd w:val="clear" w:color="auto" w:fill="auto"/>
          </w:tcPr>
          <w:p w14:paraId="1070FCCC" w14:textId="77777777" w:rsidR="00A422E4" w:rsidRPr="00DD759E" w:rsidRDefault="00A422E4" w:rsidP="00F311CE">
            <w:pPr>
              <w:pStyle w:val="TableHeading"/>
            </w:pPr>
            <w:r w:rsidRPr="00DD759E">
              <w:t>Eastern Border Island setting 3 (moderate use) area</w:t>
            </w:r>
          </w:p>
        </w:tc>
      </w:tr>
      <w:tr w:rsidR="00A422E4" w:rsidRPr="00DD759E" w14:paraId="1070FCD0" w14:textId="77777777" w:rsidTr="00F311CE">
        <w:trPr>
          <w:tblHeader/>
        </w:trPr>
        <w:tc>
          <w:tcPr>
            <w:tcW w:w="714" w:type="dxa"/>
            <w:tcBorders>
              <w:top w:val="single" w:sz="6" w:space="0" w:color="auto"/>
              <w:bottom w:val="single" w:sz="12" w:space="0" w:color="auto"/>
            </w:tcBorders>
            <w:shd w:val="clear" w:color="auto" w:fill="auto"/>
          </w:tcPr>
          <w:p w14:paraId="1070FCC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CF" w14:textId="77777777" w:rsidR="00A422E4" w:rsidRPr="00DD759E" w:rsidRDefault="00A422E4" w:rsidP="00F311CE">
            <w:pPr>
              <w:pStyle w:val="TableHeading"/>
            </w:pPr>
            <w:r w:rsidRPr="00DD759E">
              <w:t>Description</w:t>
            </w:r>
          </w:p>
        </w:tc>
      </w:tr>
      <w:tr w:rsidR="00A422E4" w:rsidRPr="00DD759E" w14:paraId="1070FCD3" w14:textId="77777777" w:rsidTr="00F311CE">
        <w:tc>
          <w:tcPr>
            <w:tcW w:w="714" w:type="dxa"/>
            <w:tcBorders>
              <w:top w:val="single" w:sz="12" w:space="0" w:color="auto"/>
            </w:tcBorders>
            <w:shd w:val="clear" w:color="auto" w:fill="auto"/>
          </w:tcPr>
          <w:p w14:paraId="1070FCD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D2" w14:textId="77777777" w:rsidR="00A422E4" w:rsidRPr="00DD759E" w:rsidRDefault="00A422E4" w:rsidP="00F311CE">
            <w:pPr>
              <w:pStyle w:val="Tabletext0"/>
            </w:pPr>
            <w:r w:rsidRPr="00DD759E">
              <w:t>The intersection of the Border Island (20</w:t>
            </w:r>
            <w:r>
              <w:noBreakHyphen/>
            </w:r>
            <w:r w:rsidRPr="00DD759E">
              <w:t>067) coastline at mean low water and the meridian 149°02.687′E (at the point closest to 20°09.378′S 149°02.687′E)</w:t>
            </w:r>
          </w:p>
        </w:tc>
      </w:tr>
      <w:tr w:rsidR="00A422E4" w:rsidRPr="00DD759E" w14:paraId="1070FCD6" w14:textId="77777777" w:rsidTr="00F311CE">
        <w:tc>
          <w:tcPr>
            <w:tcW w:w="714" w:type="dxa"/>
            <w:tcBorders>
              <w:bottom w:val="single" w:sz="2" w:space="0" w:color="auto"/>
            </w:tcBorders>
            <w:shd w:val="clear" w:color="auto" w:fill="auto"/>
          </w:tcPr>
          <w:p w14:paraId="1070FCD4"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CD5" w14:textId="77777777" w:rsidR="00A422E4" w:rsidRPr="00DD759E" w:rsidRDefault="00A422E4" w:rsidP="00F311CE">
            <w:pPr>
              <w:pStyle w:val="Tabletext0"/>
            </w:pPr>
            <w:r w:rsidRPr="00DD759E">
              <w:t>Southerly along the geodesic to the intersection of the Border Island (20</w:t>
            </w:r>
            <w:r>
              <w:noBreakHyphen/>
            </w:r>
            <w:r w:rsidRPr="00DD759E">
              <w:t>067) coastline at mean low water and the parallel 20°10.659′S (at the point closest to 20°10.659′S 149°02.616′E)</w:t>
            </w:r>
          </w:p>
        </w:tc>
      </w:tr>
      <w:tr w:rsidR="00A422E4" w:rsidRPr="00DD759E" w14:paraId="1070FCD9" w14:textId="77777777" w:rsidTr="00F311CE">
        <w:tc>
          <w:tcPr>
            <w:tcW w:w="714" w:type="dxa"/>
            <w:tcBorders>
              <w:top w:val="single" w:sz="2" w:space="0" w:color="auto"/>
              <w:bottom w:val="single" w:sz="12" w:space="0" w:color="auto"/>
            </w:tcBorders>
            <w:shd w:val="clear" w:color="auto" w:fill="auto"/>
          </w:tcPr>
          <w:p w14:paraId="1070FCD7"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CD8" w14:textId="77777777" w:rsidR="00A422E4" w:rsidRPr="00DD759E" w:rsidRDefault="00A422E4" w:rsidP="00F311CE">
            <w:pPr>
              <w:pStyle w:val="Tabletext0"/>
            </w:pPr>
            <w:r w:rsidRPr="00DD759E">
              <w:t>Generally north</w:t>
            </w:r>
            <w:r>
              <w:noBreakHyphen/>
            </w:r>
            <w:r w:rsidRPr="00DD759E">
              <w:t>westerly then northerly then north</w:t>
            </w:r>
            <w:r>
              <w:noBreakHyphen/>
            </w:r>
            <w:r w:rsidRPr="00DD759E">
              <w:t>easterly along the Border Island (20</w:t>
            </w:r>
            <w:r>
              <w:noBreakHyphen/>
            </w:r>
            <w:r w:rsidRPr="00DD759E">
              <w:t>067) coastline at mean low water to the starting point</w:t>
            </w:r>
          </w:p>
        </w:tc>
      </w:tr>
    </w:tbl>
    <w:p w14:paraId="1070FCD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CDB" w14:textId="77777777" w:rsidR="00A422E4" w:rsidRPr="00DD759E" w:rsidRDefault="00A422E4" w:rsidP="00A422E4">
      <w:pPr>
        <w:pStyle w:val="ActHead5"/>
      </w:pPr>
      <w:bookmarkStart w:id="138" w:name="_Toc501379815"/>
      <w:r w:rsidRPr="00DD759E">
        <w:rPr>
          <w:rStyle w:val="CharSectno"/>
        </w:rPr>
        <w:t>20</w:t>
      </w:r>
      <w:r w:rsidRPr="00DD759E">
        <w:t xml:space="preserve">  Hook, Line and Barb Reefs Complex setting 3 (moderate use) area</w:t>
      </w:r>
      <w:bookmarkEnd w:id="138"/>
    </w:p>
    <w:p w14:paraId="1070FCDC" w14:textId="77777777" w:rsidR="00A422E4" w:rsidRPr="00DD759E" w:rsidRDefault="00A422E4" w:rsidP="00A422E4">
      <w:pPr>
        <w:pStyle w:val="Subsection"/>
        <w:rPr>
          <w:rFonts w:eastAsia="Calibri"/>
          <w:szCs w:val="22"/>
        </w:rPr>
      </w:pPr>
      <w:r w:rsidRPr="00DD759E">
        <w:tab/>
      </w:r>
      <w:r w:rsidRPr="00DD759E">
        <w:tab/>
        <w:t xml:space="preserve">The Hook, Line and Barb Reefs Complex setting 3 (moderate use) area is the area </w:t>
      </w:r>
      <w:r w:rsidRPr="00DD759E">
        <w:rPr>
          <w:rFonts w:eastAsia="Calibri"/>
          <w:szCs w:val="22"/>
        </w:rPr>
        <w:t>bounded by the line starting at the point described in item 1 of the following table and running progressively as described in the table.</w:t>
      </w:r>
    </w:p>
    <w:p w14:paraId="1070FCD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CDF" w14:textId="77777777" w:rsidTr="00F311CE">
        <w:trPr>
          <w:tblHeader/>
        </w:trPr>
        <w:tc>
          <w:tcPr>
            <w:tcW w:w="8313" w:type="dxa"/>
            <w:gridSpan w:val="2"/>
            <w:tcBorders>
              <w:top w:val="single" w:sz="12" w:space="0" w:color="auto"/>
              <w:bottom w:val="single" w:sz="6" w:space="0" w:color="auto"/>
            </w:tcBorders>
            <w:shd w:val="clear" w:color="auto" w:fill="auto"/>
          </w:tcPr>
          <w:p w14:paraId="1070FCDE" w14:textId="77777777" w:rsidR="00A422E4" w:rsidRPr="00DD759E" w:rsidRDefault="00A422E4" w:rsidP="00F311CE">
            <w:pPr>
              <w:pStyle w:val="TableHeading"/>
            </w:pPr>
            <w:r w:rsidRPr="00DD759E">
              <w:t>Hook, Line and Barb Reefs Complex setting 3 (moderate use) area</w:t>
            </w:r>
          </w:p>
        </w:tc>
      </w:tr>
      <w:tr w:rsidR="00A422E4" w:rsidRPr="00DD759E" w14:paraId="1070FCE2" w14:textId="77777777" w:rsidTr="00F311CE">
        <w:trPr>
          <w:tblHeader/>
        </w:trPr>
        <w:tc>
          <w:tcPr>
            <w:tcW w:w="714" w:type="dxa"/>
            <w:tcBorders>
              <w:top w:val="single" w:sz="6" w:space="0" w:color="auto"/>
              <w:bottom w:val="single" w:sz="12" w:space="0" w:color="auto"/>
            </w:tcBorders>
            <w:shd w:val="clear" w:color="auto" w:fill="auto"/>
          </w:tcPr>
          <w:p w14:paraId="1070FCE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CE1" w14:textId="77777777" w:rsidR="00A422E4" w:rsidRPr="00DD759E" w:rsidRDefault="00A422E4" w:rsidP="00F311CE">
            <w:pPr>
              <w:pStyle w:val="TableHeading"/>
            </w:pPr>
            <w:r w:rsidRPr="00DD759E">
              <w:t>Description</w:t>
            </w:r>
          </w:p>
        </w:tc>
      </w:tr>
      <w:tr w:rsidR="00A422E4" w:rsidRPr="00DD759E" w14:paraId="1070FCE5" w14:textId="77777777" w:rsidTr="00F311CE">
        <w:tc>
          <w:tcPr>
            <w:tcW w:w="714" w:type="dxa"/>
            <w:tcBorders>
              <w:top w:val="single" w:sz="12" w:space="0" w:color="auto"/>
            </w:tcBorders>
            <w:shd w:val="clear" w:color="auto" w:fill="auto"/>
          </w:tcPr>
          <w:p w14:paraId="1070FCE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CE4" w14:textId="77777777" w:rsidR="00A422E4" w:rsidRPr="00DD759E" w:rsidRDefault="00A422E4" w:rsidP="00F311CE">
            <w:pPr>
              <w:pStyle w:val="Tabletext0"/>
            </w:pPr>
            <w:r w:rsidRPr="00DD759E">
              <w:t>The point 19°43.268′S 149°06.257′E</w:t>
            </w:r>
          </w:p>
        </w:tc>
      </w:tr>
      <w:tr w:rsidR="00A422E4" w:rsidRPr="00DD759E" w14:paraId="1070FCE8" w14:textId="77777777" w:rsidTr="00F311CE">
        <w:tc>
          <w:tcPr>
            <w:tcW w:w="714" w:type="dxa"/>
            <w:shd w:val="clear" w:color="auto" w:fill="auto"/>
          </w:tcPr>
          <w:p w14:paraId="1070FCE6" w14:textId="77777777" w:rsidR="00A422E4" w:rsidRPr="00DD759E" w:rsidRDefault="00A422E4" w:rsidP="00F311CE">
            <w:pPr>
              <w:pStyle w:val="Tabletext0"/>
            </w:pPr>
            <w:r w:rsidRPr="00DD759E">
              <w:t>2</w:t>
            </w:r>
          </w:p>
        </w:tc>
        <w:tc>
          <w:tcPr>
            <w:tcW w:w="7599" w:type="dxa"/>
            <w:shd w:val="clear" w:color="auto" w:fill="auto"/>
          </w:tcPr>
          <w:p w14:paraId="1070FCE7" w14:textId="77777777" w:rsidR="00A422E4" w:rsidRPr="00DD759E" w:rsidRDefault="00A422E4" w:rsidP="00F311CE">
            <w:pPr>
              <w:pStyle w:val="Tabletext0"/>
            </w:pPr>
            <w:r w:rsidRPr="00DD759E">
              <w:t>East along the parallel 19°43.268′S to longitude 149°07.120′E</w:t>
            </w:r>
          </w:p>
        </w:tc>
      </w:tr>
      <w:tr w:rsidR="00A422E4" w:rsidRPr="00DD759E" w14:paraId="1070FCEB" w14:textId="77777777" w:rsidTr="00F311CE">
        <w:tc>
          <w:tcPr>
            <w:tcW w:w="714" w:type="dxa"/>
            <w:shd w:val="clear" w:color="auto" w:fill="auto"/>
          </w:tcPr>
          <w:p w14:paraId="1070FCE9" w14:textId="77777777" w:rsidR="00A422E4" w:rsidRPr="00DD759E" w:rsidRDefault="00A422E4" w:rsidP="00F311CE">
            <w:pPr>
              <w:pStyle w:val="Tabletext0"/>
            </w:pPr>
            <w:r w:rsidRPr="00DD759E">
              <w:t>3</w:t>
            </w:r>
          </w:p>
        </w:tc>
        <w:tc>
          <w:tcPr>
            <w:tcW w:w="7599" w:type="dxa"/>
            <w:shd w:val="clear" w:color="auto" w:fill="auto"/>
          </w:tcPr>
          <w:p w14:paraId="1070FCEA" w14:textId="77777777" w:rsidR="00A422E4" w:rsidRPr="00DD759E" w:rsidRDefault="00A422E4" w:rsidP="00F311CE">
            <w:pPr>
              <w:pStyle w:val="Tabletext0"/>
            </w:pPr>
            <w:r w:rsidRPr="00DD759E">
              <w:t>South along the meridian 149°07.120′E to latitude 19°45.884′S</w:t>
            </w:r>
          </w:p>
        </w:tc>
      </w:tr>
      <w:tr w:rsidR="00A422E4" w:rsidRPr="00DD759E" w14:paraId="1070FCEE" w14:textId="77777777" w:rsidTr="00F311CE">
        <w:tc>
          <w:tcPr>
            <w:tcW w:w="714" w:type="dxa"/>
            <w:shd w:val="clear" w:color="auto" w:fill="auto"/>
          </w:tcPr>
          <w:p w14:paraId="1070FCEC" w14:textId="77777777" w:rsidR="00A422E4" w:rsidRPr="00DD759E" w:rsidRDefault="00A422E4" w:rsidP="00F311CE">
            <w:pPr>
              <w:pStyle w:val="Tabletext0"/>
            </w:pPr>
            <w:r w:rsidRPr="00DD759E">
              <w:t>4</w:t>
            </w:r>
          </w:p>
        </w:tc>
        <w:tc>
          <w:tcPr>
            <w:tcW w:w="7599" w:type="dxa"/>
            <w:shd w:val="clear" w:color="auto" w:fill="auto"/>
          </w:tcPr>
          <w:p w14:paraId="1070FCED" w14:textId="77777777" w:rsidR="00A422E4" w:rsidRPr="00DD759E" w:rsidRDefault="00A422E4" w:rsidP="00F311CE">
            <w:pPr>
              <w:pStyle w:val="Tabletext0"/>
            </w:pPr>
            <w:r w:rsidRPr="00DD759E">
              <w:t>East along the parallel 19°45.884′S to the intersection of the Hook Reef (19</w:t>
            </w:r>
            <w:r>
              <w:noBreakHyphen/>
            </w:r>
            <w:r w:rsidRPr="00DD759E">
              <w:t>136a) reef edge and the meridian 149°11.622′E (at the point closest to 19°45.884′S 149°11.622′E)</w:t>
            </w:r>
          </w:p>
        </w:tc>
      </w:tr>
      <w:tr w:rsidR="00A422E4" w:rsidRPr="00DD759E" w14:paraId="1070FCF1" w14:textId="77777777" w:rsidTr="00F311CE">
        <w:tc>
          <w:tcPr>
            <w:tcW w:w="714" w:type="dxa"/>
            <w:shd w:val="clear" w:color="auto" w:fill="auto"/>
          </w:tcPr>
          <w:p w14:paraId="1070FCEF" w14:textId="77777777" w:rsidR="00A422E4" w:rsidRPr="00DD759E" w:rsidRDefault="00A422E4" w:rsidP="00F311CE">
            <w:pPr>
              <w:pStyle w:val="Tabletext0"/>
            </w:pPr>
            <w:r w:rsidRPr="00DD759E">
              <w:t>5</w:t>
            </w:r>
          </w:p>
        </w:tc>
        <w:tc>
          <w:tcPr>
            <w:tcW w:w="7599" w:type="dxa"/>
            <w:shd w:val="clear" w:color="auto" w:fill="auto"/>
          </w:tcPr>
          <w:p w14:paraId="1070FCF0" w14:textId="77777777" w:rsidR="00A422E4" w:rsidRPr="00DD759E" w:rsidRDefault="00A422E4" w:rsidP="00F311CE">
            <w:pPr>
              <w:pStyle w:val="Tabletext0"/>
            </w:pPr>
            <w:r w:rsidRPr="00DD759E">
              <w:t>Generally south</w:t>
            </w:r>
            <w:r>
              <w:noBreakHyphen/>
            </w:r>
            <w:r w:rsidRPr="00DD759E">
              <w:t>easterly along the Hook Reef (19</w:t>
            </w:r>
            <w:r>
              <w:noBreakHyphen/>
            </w:r>
            <w:r w:rsidRPr="00DD759E">
              <w:t>136a) reef edge to the intersection of the Hook Reef (19</w:t>
            </w:r>
            <w:r>
              <w:noBreakHyphen/>
            </w:r>
            <w:r w:rsidRPr="00DD759E">
              <w:t>136a) reef edge and the meridian 149°15.038′E (at the point closest to 19°49.260′S 149°15.038′E)</w:t>
            </w:r>
          </w:p>
        </w:tc>
      </w:tr>
      <w:tr w:rsidR="00A422E4" w:rsidRPr="00DD759E" w14:paraId="1070FCF4" w14:textId="77777777" w:rsidTr="00F311CE">
        <w:tc>
          <w:tcPr>
            <w:tcW w:w="714" w:type="dxa"/>
            <w:shd w:val="clear" w:color="auto" w:fill="auto"/>
          </w:tcPr>
          <w:p w14:paraId="1070FCF2" w14:textId="77777777" w:rsidR="00A422E4" w:rsidRPr="00DD759E" w:rsidRDefault="00A422E4" w:rsidP="00F311CE">
            <w:pPr>
              <w:pStyle w:val="Tabletext0"/>
            </w:pPr>
            <w:r w:rsidRPr="00DD759E">
              <w:t>6</w:t>
            </w:r>
          </w:p>
        </w:tc>
        <w:tc>
          <w:tcPr>
            <w:tcW w:w="7599" w:type="dxa"/>
            <w:shd w:val="clear" w:color="auto" w:fill="auto"/>
          </w:tcPr>
          <w:p w14:paraId="1070FCF3" w14:textId="77777777" w:rsidR="00A422E4" w:rsidRPr="00DD759E" w:rsidRDefault="00A422E4" w:rsidP="00F311CE">
            <w:pPr>
              <w:pStyle w:val="Tabletext0"/>
            </w:pPr>
            <w:r w:rsidRPr="00DD759E">
              <w:t>East along the parallel 19°49.260′S to longitude 149°16.022′E</w:t>
            </w:r>
          </w:p>
        </w:tc>
      </w:tr>
      <w:tr w:rsidR="00A422E4" w:rsidRPr="00DD759E" w14:paraId="1070FCF7" w14:textId="77777777" w:rsidTr="00F311CE">
        <w:tc>
          <w:tcPr>
            <w:tcW w:w="714" w:type="dxa"/>
            <w:shd w:val="clear" w:color="auto" w:fill="auto"/>
          </w:tcPr>
          <w:p w14:paraId="1070FCF5" w14:textId="77777777" w:rsidR="00A422E4" w:rsidRPr="00DD759E" w:rsidRDefault="00A422E4" w:rsidP="00F311CE">
            <w:pPr>
              <w:pStyle w:val="Tabletext0"/>
            </w:pPr>
            <w:r w:rsidRPr="00DD759E">
              <w:t>7</w:t>
            </w:r>
          </w:p>
        </w:tc>
        <w:tc>
          <w:tcPr>
            <w:tcW w:w="7599" w:type="dxa"/>
            <w:shd w:val="clear" w:color="auto" w:fill="auto"/>
          </w:tcPr>
          <w:p w14:paraId="1070FCF6" w14:textId="77777777" w:rsidR="00A422E4" w:rsidRPr="00DD759E" w:rsidRDefault="00A422E4" w:rsidP="00F311CE">
            <w:pPr>
              <w:pStyle w:val="Tabletext0"/>
            </w:pPr>
            <w:r w:rsidRPr="00DD759E">
              <w:t>South along the meridian 149°16.022′E to latitude 19°50.646′S</w:t>
            </w:r>
          </w:p>
        </w:tc>
      </w:tr>
      <w:tr w:rsidR="00A422E4" w:rsidRPr="00DD759E" w14:paraId="1070FCFA" w14:textId="77777777" w:rsidTr="00F311CE">
        <w:tc>
          <w:tcPr>
            <w:tcW w:w="714" w:type="dxa"/>
            <w:shd w:val="clear" w:color="auto" w:fill="auto"/>
          </w:tcPr>
          <w:p w14:paraId="1070FCF8" w14:textId="77777777" w:rsidR="00A422E4" w:rsidRPr="00DD759E" w:rsidRDefault="00A422E4" w:rsidP="00F311CE">
            <w:pPr>
              <w:pStyle w:val="Tabletext0"/>
            </w:pPr>
            <w:r w:rsidRPr="00DD759E">
              <w:t>8</w:t>
            </w:r>
          </w:p>
        </w:tc>
        <w:tc>
          <w:tcPr>
            <w:tcW w:w="7599" w:type="dxa"/>
            <w:shd w:val="clear" w:color="auto" w:fill="auto"/>
          </w:tcPr>
          <w:p w14:paraId="1070FCF9" w14:textId="77777777" w:rsidR="00A422E4" w:rsidRPr="00DD759E" w:rsidRDefault="00A422E4" w:rsidP="00F311CE">
            <w:pPr>
              <w:pStyle w:val="Tabletext0"/>
            </w:pPr>
            <w:r w:rsidRPr="00DD759E">
              <w:t>West along the parallel 19°50.646′S to longitude 149°02.951′E</w:t>
            </w:r>
          </w:p>
        </w:tc>
      </w:tr>
      <w:tr w:rsidR="00A422E4" w:rsidRPr="00DD759E" w14:paraId="1070FCFD" w14:textId="77777777" w:rsidTr="00F311CE">
        <w:tc>
          <w:tcPr>
            <w:tcW w:w="714" w:type="dxa"/>
            <w:shd w:val="clear" w:color="auto" w:fill="auto"/>
          </w:tcPr>
          <w:p w14:paraId="1070FCFB" w14:textId="77777777" w:rsidR="00A422E4" w:rsidRPr="00DD759E" w:rsidRDefault="00A422E4" w:rsidP="00F311CE">
            <w:pPr>
              <w:pStyle w:val="Tabletext0"/>
            </w:pPr>
            <w:r w:rsidRPr="00DD759E">
              <w:t>9</w:t>
            </w:r>
          </w:p>
        </w:tc>
        <w:tc>
          <w:tcPr>
            <w:tcW w:w="7599" w:type="dxa"/>
            <w:shd w:val="clear" w:color="auto" w:fill="auto"/>
          </w:tcPr>
          <w:p w14:paraId="1070FCFC" w14:textId="77777777" w:rsidR="00A422E4" w:rsidRPr="00DD759E" w:rsidRDefault="00A422E4" w:rsidP="00F311CE">
            <w:pPr>
              <w:pStyle w:val="Tabletext0"/>
            </w:pPr>
            <w:r w:rsidRPr="00DD759E">
              <w:t>North along the meridian 149°02.951′E to latitude 19°46.634′S</w:t>
            </w:r>
          </w:p>
        </w:tc>
      </w:tr>
      <w:tr w:rsidR="00A422E4" w:rsidRPr="00DD759E" w14:paraId="1070FD00" w14:textId="77777777" w:rsidTr="00F311CE">
        <w:tc>
          <w:tcPr>
            <w:tcW w:w="714" w:type="dxa"/>
            <w:tcBorders>
              <w:bottom w:val="single" w:sz="2" w:space="0" w:color="auto"/>
            </w:tcBorders>
            <w:shd w:val="clear" w:color="auto" w:fill="auto"/>
          </w:tcPr>
          <w:p w14:paraId="1070FCFE"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1070FCFF" w14:textId="77777777" w:rsidR="00A422E4" w:rsidRPr="00DD759E" w:rsidRDefault="00A422E4" w:rsidP="00F311CE">
            <w:pPr>
              <w:pStyle w:val="Tabletext0"/>
            </w:pPr>
            <w:r w:rsidRPr="00DD759E">
              <w:t>East along the parallel 19°46.634′S</w:t>
            </w:r>
            <w:r w:rsidRPr="00DD759E" w:rsidDel="002876E2">
              <w:t xml:space="preserve"> </w:t>
            </w:r>
            <w:r w:rsidRPr="00DD759E">
              <w:t>to longitude 149°06.257′E</w:t>
            </w:r>
          </w:p>
        </w:tc>
      </w:tr>
      <w:tr w:rsidR="00A422E4" w:rsidRPr="00DD759E" w14:paraId="1070FD03" w14:textId="77777777" w:rsidTr="00F311CE">
        <w:tc>
          <w:tcPr>
            <w:tcW w:w="714" w:type="dxa"/>
            <w:tcBorders>
              <w:top w:val="single" w:sz="2" w:space="0" w:color="auto"/>
              <w:bottom w:val="single" w:sz="12" w:space="0" w:color="auto"/>
            </w:tcBorders>
            <w:shd w:val="clear" w:color="auto" w:fill="auto"/>
          </w:tcPr>
          <w:p w14:paraId="1070FD01"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1070FD02" w14:textId="77777777" w:rsidR="00A422E4" w:rsidRPr="00DD759E" w:rsidRDefault="00A422E4" w:rsidP="00F311CE">
            <w:pPr>
              <w:pStyle w:val="Tabletext0"/>
            </w:pPr>
            <w:r w:rsidRPr="00DD759E">
              <w:t>North along the meridian 149°06.257′E</w:t>
            </w:r>
            <w:r w:rsidRPr="00DD759E" w:rsidDel="00781AB2">
              <w:t xml:space="preserve"> </w:t>
            </w:r>
            <w:r w:rsidRPr="00DD759E">
              <w:t>to the starting point</w:t>
            </w:r>
          </w:p>
        </w:tc>
      </w:tr>
    </w:tbl>
    <w:p w14:paraId="1070FD0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D05" w14:textId="77777777" w:rsidR="00A422E4" w:rsidRPr="00DD759E" w:rsidRDefault="00A422E4" w:rsidP="00A422E4">
      <w:pPr>
        <w:pStyle w:val="ActHead5"/>
      </w:pPr>
      <w:bookmarkStart w:id="139" w:name="_Toc501379816"/>
      <w:r w:rsidRPr="00DD759E">
        <w:rPr>
          <w:rStyle w:val="CharSectno"/>
        </w:rPr>
        <w:t>21</w:t>
      </w:r>
      <w:r w:rsidRPr="00DD759E">
        <w:t xml:space="preserve">  Kennedy Sound, Lindeman, Seaforth and Shaw Islands setting 3 (moderate use) area</w:t>
      </w:r>
      <w:bookmarkEnd w:id="139"/>
    </w:p>
    <w:p w14:paraId="1070FD06" w14:textId="77777777" w:rsidR="00A422E4" w:rsidRPr="00DD759E" w:rsidRDefault="00A422E4" w:rsidP="00A422E4">
      <w:pPr>
        <w:pStyle w:val="Subsection"/>
        <w:rPr>
          <w:rFonts w:eastAsia="Calibri"/>
          <w:szCs w:val="22"/>
        </w:rPr>
      </w:pPr>
      <w:r w:rsidRPr="00DD759E">
        <w:tab/>
      </w:r>
      <w:r w:rsidRPr="00DD759E">
        <w:tab/>
        <w:t xml:space="preserve">The Kennedy Sound, Lindeman, Seaforth and Shaw Islands setting 3 (moderate use) area is the area </w:t>
      </w:r>
      <w:r w:rsidRPr="00DD759E">
        <w:rPr>
          <w:rFonts w:eastAsia="Calibri"/>
          <w:szCs w:val="22"/>
        </w:rPr>
        <w:t>bounded by the line starting at the point described in item 1 of the following table and running progressively as described in the table.</w:t>
      </w:r>
    </w:p>
    <w:p w14:paraId="1070FD0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D09" w14:textId="77777777" w:rsidTr="00F311CE">
        <w:trPr>
          <w:tblHeader/>
        </w:trPr>
        <w:tc>
          <w:tcPr>
            <w:tcW w:w="8313" w:type="dxa"/>
            <w:gridSpan w:val="2"/>
            <w:tcBorders>
              <w:top w:val="single" w:sz="12" w:space="0" w:color="auto"/>
              <w:bottom w:val="single" w:sz="6" w:space="0" w:color="auto"/>
            </w:tcBorders>
            <w:shd w:val="clear" w:color="auto" w:fill="auto"/>
          </w:tcPr>
          <w:p w14:paraId="1070FD08" w14:textId="77777777" w:rsidR="00A422E4" w:rsidRPr="00DD759E" w:rsidRDefault="00A422E4" w:rsidP="00F311CE">
            <w:pPr>
              <w:pStyle w:val="TableHeading"/>
            </w:pPr>
            <w:r w:rsidRPr="00DD759E">
              <w:t>Kennedy Sound, Lindeman, Seaforth and Shaw Islands setting 3 (moderate use) area</w:t>
            </w:r>
          </w:p>
        </w:tc>
      </w:tr>
      <w:tr w:rsidR="00A422E4" w:rsidRPr="00DD759E" w14:paraId="1070FD0C" w14:textId="77777777" w:rsidTr="00F311CE">
        <w:trPr>
          <w:tblHeader/>
        </w:trPr>
        <w:tc>
          <w:tcPr>
            <w:tcW w:w="714" w:type="dxa"/>
            <w:tcBorders>
              <w:top w:val="single" w:sz="6" w:space="0" w:color="auto"/>
              <w:bottom w:val="single" w:sz="12" w:space="0" w:color="auto"/>
            </w:tcBorders>
            <w:shd w:val="clear" w:color="auto" w:fill="auto"/>
          </w:tcPr>
          <w:p w14:paraId="1070FD0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D0B" w14:textId="77777777" w:rsidR="00A422E4" w:rsidRPr="00DD759E" w:rsidRDefault="00A422E4" w:rsidP="00F311CE">
            <w:pPr>
              <w:pStyle w:val="TableHeading"/>
            </w:pPr>
            <w:r w:rsidRPr="00DD759E">
              <w:t>Description</w:t>
            </w:r>
          </w:p>
        </w:tc>
      </w:tr>
      <w:tr w:rsidR="00A422E4" w:rsidRPr="00DD759E" w14:paraId="1070FD0F" w14:textId="77777777" w:rsidTr="00F311CE">
        <w:tc>
          <w:tcPr>
            <w:tcW w:w="714" w:type="dxa"/>
            <w:tcBorders>
              <w:top w:val="single" w:sz="12" w:space="0" w:color="auto"/>
            </w:tcBorders>
            <w:shd w:val="clear" w:color="auto" w:fill="auto"/>
          </w:tcPr>
          <w:p w14:paraId="1070FD0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D0E"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20°27.115′S (at the point closest to 20°27.115′S 149°04.491′E)</w:t>
            </w:r>
          </w:p>
        </w:tc>
      </w:tr>
      <w:tr w:rsidR="00A422E4" w:rsidRPr="00DD759E" w14:paraId="1070FD12" w14:textId="77777777" w:rsidTr="00F311CE">
        <w:tc>
          <w:tcPr>
            <w:tcW w:w="714" w:type="dxa"/>
            <w:shd w:val="clear" w:color="auto" w:fill="auto"/>
          </w:tcPr>
          <w:p w14:paraId="1070FD10" w14:textId="77777777" w:rsidR="00A422E4" w:rsidRPr="00DD759E" w:rsidRDefault="00A422E4" w:rsidP="00F311CE">
            <w:pPr>
              <w:pStyle w:val="Tabletext0"/>
            </w:pPr>
            <w:r w:rsidRPr="00DD759E">
              <w:t>2</w:t>
            </w:r>
          </w:p>
        </w:tc>
        <w:tc>
          <w:tcPr>
            <w:tcW w:w="7599" w:type="dxa"/>
            <w:shd w:val="clear" w:color="auto" w:fill="auto"/>
          </w:tcPr>
          <w:p w14:paraId="1070FD11" w14:textId="77777777" w:rsidR="00A422E4" w:rsidRPr="00DD759E" w:rsidRDefault="00A422E4" w:rsidP="00F311CE">
            <w:pPr>
              <w:pStyle w:val="Tabletext0"/>
            </w:pPr>
            <w:r w:rsidRPr="00DD759E">
              <w:t>Generally southerly along the Shaw Island (20</w:t>
            </w:r>
            <w:r>
              <w:noBreakHyphen/>
            </w:r>
            <w:r w:rsidRPr="00DD759E">
              <w:t>102a) coastline at mean low water to the intersection of the Shaw Island (20</w:t>
            </w:r>
            <w:r>
              <w:noBreakHyphen/>
            </w:r>
            <w:r w:rsidRPr="00DD759E">
              <w:t>102a) coastline at mean low water and the parallel 20°28.650′S (at the point closest to 20°28.650′S 149°04.160′E)</w:t>
            </w:r>
          </w:p>
        </w:tc>
      </w:tr>
      <w:tr w:rsidR="00A422E4" w:rsidRPr="00DD759E" w14:paraId="1070FD15" w14:textId="77777777" w:rsidTr="00F311CE">
        <w:tc>
          <w:tcPr>
            <w:tcW w:w="714" w:type="dxa"/>
            <w:shd w:val="clear" w:color="auto" w:fill="auto"/>
          </w:tcPr>
          <w:p w14:paraId="1070FD13" w14:textId="77777777" w:rsidR="00A422E4" w:rsidRPr="00DD759E" w:rsidRDefault="00A422E4" w:rsidP="00F311CE">
            <w:pPr>
              <w:pStyle w:val="Tabletext0"/>
            </w:pPr>
            <w:r w:rsidRPr="00DD759E">
              <w:t>3</w:t>
            </w:r>
          </w:p>
        </w:tc>
        <w:tc>
          <w:tcPr>
            <w:tcW w:w="7599" w:type="dxa"/>
            <w:shd w:val="clear" w:color="auto" w:fill="auto"/>
          </w:tcPr>
          <w:p w14:paraId="1070FD14" w14:textId="77777777" w:rsidR="00A422E4" w:rsidRPr="00DD759E" w:rsidRDefault="00A422E4" w:rsidP="00F311CE">
            <w:pPr>
              <w:pStyle w:val="Tabletext0"/>
            </w:pPr>
            <w:r w:rsidRPr="00DD759E">
              <w:t>South</w:t>
            </w:r>
            <w:r>
              <w:noBreakHyphen/>
            </w:r>
            <w:r w:rsidRPr="00DD759E">
              <w:t>westerly along the geodesic to the intersection of the Shaw Island (20</w:t>
            </w:r>
            <w:r>
              <w:noBreakHyphen/>
            </w:r>
            <w:r w:rsidRPr="00DD759E">
              <w:t>102a) coastline at mean low water and the meridian 149°02.277′E (at the point closest to 20°30.212′S 149°02.277′E)</w:t>
            </w:r>
          </w:p>
        </w:tc>
      </w:tr>
      <w:tr w:rsidR="00A422E4" w:rsidRPr="00DD759E" w14:paraId="1070FD18" w14:textId="77777777" w:rsidTr="00F311CE">
        <w:tc>
          <w:tcPr>
            <w:tcW w:w="714" w:type="dxa"/>
            <w:shd w:val="clear" w:color="auto" w:fill="auto"/>
          </w:tcPr>
          <w:p w14:paraId="1070FD16" w14:textId="77777777" w:rsidR="00A422E4" w:rsidRPr="00DD759E" w:rsidRDefault="00A422E4" w:rsidP="00F311CE">
            <w:pPr>
              <w:pStyle w:val="Tabletext0"/>
            </w:pPr>
            <w:r w:rsidRPr="00DD759E">
              <w:t>4</w:t>
            </w:r>
          </w:p>
        </w:tc>
        <w:tc>
          <w:tcPr>
            <w:tcW w:w="7599" w:type="dxa"/>
            <w:shd w:val="clear" w:color="auto" w:fill="auto"/>
          </w:tcPr>
          <w:p w14:paraId="1070FD17" w14:textId="77777777" w:rsidR="00A422E4" w:rsidRPr="00DD759E" w:rsidRDefault="00A422E4" w:rsidP="00F311CE">
            <w:pPr>
              <w:pStyle w:val="Tabletext0"/>
            </w:pPr>
            <w:r w:rsidRPr="00DD759E">
              <w:t>Northerly along the geodesic to 20°28.615′S 149°01.817′E)</w:t>
            </w:r>
          </w:p>
        </w:tc>
      </w:tr>
      <w:tr w:rsidR="00A422E4" w:rsidRPr="00DD759E" w14:paraId="1070FD1B" w14:textId="77777777" w:rsidTr="00F311CE">
        <w:tc>
          <w:tcPr>
            <w:tcW w:w="714" w:type="dxa"/>
            <w:shd w:val="clear" w:color="auto" w:fill="auto"/>
          </w:tcPr>
          <w:p w14:paraId="1070FD19" w14:textId="77777777" w:rsidR="00A422E4" w:rsidRPr="00DD759E" w:rsidRDefault="00A422E4" w:rsidP="00F311CE">
            <w:pPr>
              <w:pStyle w:val="Tabletext0"/>
            </w:pPr>
            <w:r w:rsidRPr="00DD759E">
              <w:t>5</w:t>
            </w:r>
          </w:p>
        </w:tc>
        <w:tc>
          <w:tcPr>
            <w:tcW w:w="7599" w:type="dxa"/>
            <w:shd w:val="clear" w:color="auto" w:fill="auto"/>
          </w:tcPr>
          <w:p w14:paraId="1070FD1A" w14:textId="77777777" w:rsidR="00A422E4" w:rsidRPr="00DD759E" w:rsidDel="00A22CEC" w:rsidRDefault="00A422E4" w:rsidP="00F311CE">
            <w:pPr>
              <w:pStyle w:val="Tabletext0"/>
            </w:pPr>
            <w:r w:rsidRPr="00DD759E">
              <w:t>East along the parallel 20°28.615′S to longitude 149°03.034′E</w:t>
            </w:r>
          </w:p>
        </w:tc>
      </w:tr>
      <w:tr w:rsidR="00A422E4" w:rsidRPr="00DD759E" w14:paraId="1070FD1E" w14:textId="77777777" w:rsidTr="00F311CE">
        <w:tc>
          <w:tcPr>
            <w:tcW w:w="714" w:type="dxa"/>
            <w:shd w:val="clear" w:color="auto" w:fill="auto"/>
          </w:tcPr>
          <w:p w14:paraId="1070FD1C" w14:textId="77777777" w:rsidR="00A422E4" w:rsidRPr="00DD759E" w:rsidRDefault="00A422E4" w:rsidP="00F311CE">
            <w:pPr>
              <w:pStyle w:val="Tabletext0"/>
            </w:pPr>
            <w:r w:rsidRPr="00DD759E">
              <w:t>6</w:t>
            </w:r>
          </w:p>
        </w:tc>
        <w:tc>
          <w:tcPr>
            <w:tcW w:w="7599" w:type="dxa"/>
            <w:shd w:val="clear" w:color="auto" w:fill="auto"/>
          </w:tcPr>
          <w:p w14:paraId="1070FD1D" w14:textId="77777777" w:rsidR="00A422E4" w:rsidRPr="00DD759E" w:rsidRDefault="00A422E4" w:rsidP="00F311CE">
            <w:pPr>
              <w:pStyle w:val="Tabletext0"/>
            </w:pPr>
            <w:r w:rsidRPr="00DD759E">
              <w:t>North along the meridian 149°03.034′E to the intersection of the Lindeman Island (20</w:t>
            </w:r>
            <w:r>
              <w:noBreakHyphen/>
            </w:r>
            <w:r w:rsidRPr="00DD759E">
              <w:t>090) coastline at mean low water and the meridian 149°03.034′E (at the point closest to 20°27.261′S 149°03.034′E)</w:t>
            </w:r>
          </w:p>
        </w:tc>
      </w:tr>
      <w:tr w:rsidR="00A422E4" w:rsidRPr="00DD759E" w14:paraId="1070FD21" w14:textId="77777777" w:rsidTr="00F311CE">
        <w:tc>
          <w:tcPr>
            <w:tcW w:w="714" w:type="dxa"/>
            <w:tcBorders>
              <w:bottom w:val="single" w:sz="2" w:space="0" w:color="auto"/>
            </w:tcBorders>
            <w:shd w:val="clear" w:color="auto" w:fill="auto"/>
          </w:tcPr>
          <w:p w14:paraId="1070FD1F"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0FD20" w14:textId="77777777" w:rsidR="00A422E4" w:rsidRPr="00DD759E" w:rsidRDefault="00A422E4" w:rsidP="00F311CE">
            <w:pPr>
              <w:pStyle w:val="Tabletext0"/>
            </w:pPr>
            <w:r w:rsidRPr="00DD759E">
              <w:t>Generally easterly along the Lindeman Island (20</w:t>
            </w:r>
            <w:r>
              <w:noBreakHyphen/>
            </w:r>
            <w:r w:rsidRPr="00DD759E">
              <w:t>090) coastline at mean low water to the intersection of the Lindeman Island (20</w:t>
            </w:r>
            <w:r>
              <w:noBreakHyphen/>
            </w:r>
            <w:r w:rsidRPr="00DD759E">
              <w:t>090) coastline at mean low water and the parallel 20°27.194′S (at the point closest to 20°27.194′S 149°03.933′E)</w:t>
            </w:r>
          </w:p>
        </w:tc>
      </w:tr>
      <w:tr w:rsidR="00A422E4" w:rsidRPr="00DD759E" w14:paraId="1070FD24" w14:textId="77777777" w:rsidTr="00F311CE">
        <w:tc>
          <w:tcPr>
            <w:tcW w:w="714" w:type="dxa"/>
            <w:tcBorders>
              <w:top w:val="single" w:sz="2" w:space="0" w:color="auto"/>
              <w:bottom w:val="single" w:sz="12" w:space="0" w:color="auto"/>
            </w:tcBorders>
            <w:shd w:val="clear" w:color="auto" w:fill="auto"/>
          </w:tcPr>
          <w:p w14:paraId="1070FD22"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0FD23" w14:textId="77777777" w:rsidR="00A422E4" w:rsidRPr="00DD759E" w:rsidRDefault="00A422E4" w:rsidP="00F311CE">
            <w:pPr>
              <w:pStyle w:val="Tabletext0"/>
            </w:pPr>
            <w:r w:rsidRPr="00DD759E">
              <w:t>Easterly along the geodesic to the starting point</w:t>
            </w:r>
          </w:p>
        </w:tc>
      </w:tr>
    </w:tbl>
    <w:p w14:paraId="1070FD2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D26" w14:textId="77777777" w:rsidR="00A422E4" w:rsidRPr="00DD759E" w:rsidRDefault="00A422E4" w:rsidP="00A422E4">
      <w:pPr>
        <w:pStyle w:val="ActHead5"/>
      </w:pPr>
      <w:bookmarkStart w:id="140" w:name="_Toc501379817"/>
      <w:r w:rsidRPr="00DD759E">
        <w:rPr>
          <w:rStyle w:val="CharSectno"/>
        </w:rPr>
        <w:t>22</w:t>
      </w:r>
      <w:r w:rsidRPr="00DD759E">
        <w:t xml:space="preserve">  Langford/Black Islands Complex setting 3 (moderate use) area</w:t>
      </w:r>
      <w:bookmarkEnd w:id="140"/>
    </w:p>
    <w:p w14:paraId="1070FD27" w14:textId="77777777" w:rsidR="00A422E4" w:rsidRPr="00DD759E" w:rsidRDefault="00A422E4" w:rsidP="00A422E4">
      <w:pPr>
        <w:pStyle w:val="Subsection"/>
        <w:rPr>
          <w:rFonts w:eastAsia="Calibri"/>
        </w:rPr>
      </w:pPr>
      <w:r w:rsidRPr="00DD759E">
        <w:tab/>
        <w:t>(1)</w:t>
      </w:r>
      <w:r w:rsidRPr="00DD759E">
        <w:tab/>
        <w:t xml:space="preserve">The Langford/Black Islands Complex setting 3 (moderate use) area is the area </w:t>
      </w:r>
      <w:r w:rsidRPr="00DD759E">
        <w:rPr>
          <w:rFonts w:eastAsia="Calibri"/>
        </w:rPr>
        <w:t>bounded by the line starting at the point described in item 1 of the following table and running progressively as described in the table.</w:t>
      </w:r>
    </w:p>
    <w:p w14:paraId="1070FD2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D2A" w14:textId="77777777" w:rsidTr="00F311CE">
        <w:trPr>
          <w:tblHeader/>
        </w:trPr>
        <w:tc>
          <w:tcPr>
            <w:tcW w:w="8313" w:type="dxa"/>
            <w:gridSpan w:val="2"/>
            <w:tcBorders>
              <w:top w:val="single" w:sz="12" w:space="0" w:color="auto"/>
              <w:bottom w:val="single" w:sz="6" w:space="0" w:color="auto"/>
            </w:tcBorders>
            <w:shd w:val="clear" w:color="auto" w:fill="auto"/>
          </w:tcPr>
          <w:p w14:paraId="1070FD29" w14:textId="77777777" w:rsidR="00A422E4" w:rsidRPr="00DD759E" w:rsidRDefault="00A422E4" w:rsidP="00F311CE">
            <w:pPr>
              <w:pStyle w:val="TableHeading"/>
            </w:pPr>
            <w:r w:rsidRPr="00DD759E">
              <w:t>Langford/Black Islands Complex setting 3 (moderate use) area</w:t>
            </w:r>
          </w:p>
        </w:tc>
      </w:tr>
      <w:tr w:rsidR="00A422E4" w:rsidRPr="00DD759E" w14:paraId="1070FD2D" w14:textId="77777777" w:rsidTr="00F311CE">
        <w:trPr>
          <w:tblHeader/>
        </w:trPr>
        <w:tc>
          <w:tcPr>
            <w:tcW w:w="714" w:type="dxa"/>
            <w:tcBorders>
              <w:top w:val="single" w:sz="6" w:space="0" w:color="auto"/>
              <w:bottom w:val="single" w:sz="12" w:space="0" w:color="auto"/>
            </w:tcBorders>
            <w:shd w:val="clear" w:color="auto" w:fill="auto"/>
          </w:tcPr>
          <w:p w14:paraId="1070FD2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D2C" w14:textId="77777777" w:rsidR="00A422E4" w:rsidRPr="00DD759E" w:rsidRDefault="00A422E4" w:rsidP="00F311CE">
            <w:pPr>
              <w:pStyle w:val="TableHeading"/>
            </w:pPr>
            <w:r w:rsidRPr="00DD759E">
              <w:t>Description</w:t>
            </w:r>
          </w:p>
        </w:tc>
      </w:tr>
      <w:tr w:rsidR="00A422E4" w:rsidRPr="00DD759E" w14:paraId="1070FD30" w14:textId="77777777" w:rsidTr="00F311CE">
        <w:tc>
          <w:tcPr>
            <w:tcW w:w="714" w:type="dxa"/>
            <w:tcBorders>
              <w:top w:val="single" w:sz="12" w:space="0" w:color="auto"/>
            </w:tcBorders>
            <w:shd w:val="clear" w:color="auto" w:fill="auto"/>
          </w:tcPr>
          <w:p w14:paraId="1070FD2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D2F" w14:textId="77777777" w:rsidR="00A422E4" w:rsidRPr="00DD759E" w:rsidRDefault="00A422E4" w:rsidP="00F311CE">
            <w:pPr>
              <w:pStyle w:val="Tabletext0"/>
            </w:pPr>
            <w:r w:rsidRPr="00DD759E">
              <w:t>The point 20°01.338′S 148°52.299′E</w:t>
            </w:r>
          </w:p>
        </w:tc>
      </w:tr>
      <w:tr w:rsidR="00A422E4" w:rsidRPr="00DD759E" w14:paraId="1070FD33" w14:textId="77777777" w:rsidTr="00F311CE">
        <w:tc>
          <w:tcPr>
            <w:tcW w:w="714" w:type="dxa"/>
            <w:shd w:val="clear" w:color="auto" w:fill="auto"/>
          </w:tcPr>
          <w:p w14:paraId="1070FD31" w14:textId="77777777" w:rsidR="00A422E4" w:rsidRPr="00DD759E" w:rsidRDefault="00A422E4" w:rsidP="00F311CE">
            <w:pPr>
              <w:pStyle w:val="Tabletext0"/>
            </w:pPr>
            <w:r w:rsidRPr="00DD759E">
              <w:t>2</w:t>
            </w:r>
          </w:p>
        </w:tc>
        <w:tc>
          <w:tcPr>
            <w:tcW w:w="7599" w:type="dxa"/>
            <w:shd w:val="clear" w:color="auto" w:fill="auto"/>
          </w:tcPr>
          <w:p w14:paraId="1070FD32" w14:textId="77777777" w:rsidR="00A422E4" w:rsidRPr="00DD759E" w:rsidRDefault="00A422E4" w:rsidP="00F311CE">
            <w:pPr>
              <w:pStyle w:val="Tabletext0"/>
            </w:pPr>
            <w:r w:rsidRPr="00DD759E">
              <w:t>South</w:t>
            </w:r>
            <w:r>
              <w:noBreakHyphen/>
            </w:r>
            <w:r w:rsidRPr="00DD759E">
              <w:t>easterly along the geodesic to the intersection of the Hayman Island (20</w:t>
            </w:r>
            <w:r>
              <w:noBreakHyphen/>
            </w:r>
            <w:r w:rsidRPr="00DD759E">
              <w:t>014) coastline at mean low water and the meridian 148°52.850′E (at the point closest to 20°02.188′S 148°52.850′E)</w:t>
            </w:r>
          </w:p>
        </w:tc>
      </w:tr>
      <w:tr w:rsidR="00A422E4" w:rsidRPr="00DD759E" w14:paraId="1070FD36" w14:textId="77777777" w:rsidTr="00F311CE">
        <w:tc>
          <w:tcPr>
            <w:tcW w:w="714" w:type="dxa"/>
            <w:shd w:val="clear" w:color="auto" w:fill="auto"/>
          </w:tcPr>
          <w:p w14:paraId="1070FD34" w14:textId="77777777" w:rsidR="00A422E4" w:rsidRPr="00DD759E" w:rsidRDefault="00A422E4" w:rsidP="00F311CE">
            <w:pPr>
              <w:pStyle w:val="Tabletext0"/>
            </w:pPr>
            <w:r w:rsidRPr="00DD759E">
              <w:t>3</w:t>
            </w:r>
          </w:p>
        </w:tc>
        <w:tc>
          <w:tcPr>
            <w:tcW w:w="7599" w:type="dxa"/>
            <w:shd w:val="clear" w:color="auto" w:fill="auto"/>
          </w:tcPr>
          <w:p w14:paraId="1070FD35" w14:textId="77777777" w:rsidR="00A422E4" w:rsidRPr="00DD759E" w:rsidRDefault="00A422E4" w:rsidP="00F311CE">
            <w:pPr>
              <w:pStyle w:val="Tabletext0"/>
            </w:pPr>
            <w:r w:rsidRPr="00DD759E">
              <w:t>Generally southerly along the Hayman Island (20</w:t>
            </w:r>
            <w:r>
              <w:noBreakHyphen/>
            </w:r>
            <w:r w:rsidRPr="00DD759E">
              <w:t>014) coastline at mean low water to the intersection of the Hayman Island (20</w:t>
            </w:r>
            <w:r>
              <w:noBreakHyphen/>
            </w:r>
            <w:r w:rsidRPr="00DD759E">
              <w:t>014) coastline at mean low water and the parallel 20°03.516′S (at the point closest to 20°03.516′S 148°52.701′E )</w:t>
            </w:r>
          </w:p>
        </w:tc>
      </w:tr>
      <w:tr w:rsidR="00A422E4" w:rsidRPr="00DD759E" w14:paraId="1070FD39" w14:textId="77777777" w:rsidTr="00F311CE">
        <w:tc>
          <w:tcPr>
            <w:tcW w:w="714" w:type="dxa"/>
            <w:shd w:val="clear" w:color="auto" w:fill="auto"/>
          </w:tcPr>
          <w:p w14:paraId="1070FD37" w14:textId="77777777" w:rsidR="00A422E4" w:rsidRPr="00DD759E" w:rsidRDefault="00A422E4" w:rsidP="00F311CE">
            <w:pPr>
              <w:pStyle w:val="Tabletext0"/>
            </w:pPr>
            <w:r w:rsidRPr="00DD759E">
              <w:t>4</w:t>
            </w:r>
          </w:p>
        </w:tc>
        <w:tc>
          <w:tcPr>
            <w:tcW w:w="7599" w:type="dxa"/>
            <w:shd w:val="clear" w:color="auto" w:fill="auto"/>
          </w:tcPr>
          <w:p w14:paraId="1070FD38" w14:textId="77777777" w:rsidR="00A422E4" w:rsidRPr="00DD759E" w:rsidRDefault="00A422E4" w:rsidP="00F311CE">
            <w:pPr>
              <w:pStyle w:val="Tabletext0"/>
            </w:pPr>
            <w:r w:rsidRPr="00DD759E">
              <w:t>Southerly along the geodesic to the intersection of the Langford</w:t>
            </w:r>
            <w:r>
              <w:noBreakHyphen/>
            </w:r>
            <w:r w:rsidRPr="00DD759E">
              <w:t>Bird Reef (20</w:t>
            </w:r>
            <w:r>
              <w:noBreakHyphen/>
            </w:r>
            <w:r w:rsidRPr="00DD759E">
              <w:t>019) reef edge and the meridian 148°52.375′E (at the point closest to 20°04.639′S</w:t>
            </w:r>
            <w:r w:rsidRPr="00DD759E">
              <w:rPr>
                <w:rFonts w:ascii="Tahoma" w:hAnsi="Tahoma" w:cs="Tahoma"/>
              </w:rPr>
              <w:t xml:space="preserve"> </w:t>
            </w:r>
            <w:r w:rsidRPr="00DD759E">
              <w:t>148°52.375′E)</w:t>
            </w:r>
          </w:p>
        </w:tc>
      </w:tr>
      <w:tr w:rsidR="00A422E4" w:rsidRPr="00DD759E" w14:paraId="1070FD3C" w14:textId="77777777" w:rsidTr="00F311CE">
        <w:tc>
          <w:tcPr>
            <w:tcW w:w="714" w:type="dxa"/>
            <w:shd w:val="clear" w:color="auto" w:fill="auto"/>
          </w:tcPr>
          <w:p w14:paraId="1070FD3A" w14:textId="77777777" w:rsidR="00A422E4" w:rsidRPr="00DD759E" w:rsidRDefault="00A422E4" w:rsidP="00F311CE">
            <w:pPr>
              <w:pStyle w:val="Tabletext0"/>
            </w:pPr>
            <w:r w:rsidRPr="00DD759E">
              <w:t>5</w:t>
            </w:r>
          </w:p>
        </w:tc>
        <w:tc>
          <w:tcPr>
            <w:tcW w:w="7599" w:type="dxa"/>
            <w:shd w:val="clear" w:color="auto" w:fill="auto"/>
          </w:tcPr>
          <w:p w14:paraId="1070FD3B" w14:textId="77777777" w:rsidR="00A422E4" w:rsidRPr="00DD759E" w:rsidRDefault="00A422E4" w:rsidP="00F311CE">
            <w:pPr>
              <w:pStyle w:val="Tabletext0"/>
            </w:pPr>
            <w:r w:rsidRPr="00DD759E">
              <w:t>South</w:t>
            </w:r>
            <w:r>
              <w:noBreakHyphen/>
            </w:r>
            <w:r w:rsidRPr="00DD759E">
              <w:t>easterly along the Langford</w:t>
            </w:r>
            <w:r>
              <w:noBreakHyphen/>
            </w:r>
            <w:r w:rsidRPr="00DD759E">
              <w:t>Bird Reef (20</w:t>
            </w:r>
            <w:r>
              <w:noBreakHyphen/>
            </w:r>
            <w:r w:rsidRPr="00DD759E">
              <w:t>019) reef edge to the intersection of the Langford</w:t>
            </w:r>
            <w:r>
              <w:noBreakHyphen/>
            </w:r>
            <w:r w:rsidRPr="00DD759E">
              <w:t>Bird Reef (20</w:t>
            </w:r>
            <w:r>
              <w:noBreakHyphen/>
            </w:r>
            <w:r w:rsidRPr="00DD759E">
              <w:t>019) reef edge and the parallel 20°05.269′S (at the point closest to 20°05.269′S 148°53.123′E)</w:t>
            </w:r>
          </w:p>
        </w:tc>
      </w:tr>
      <w:tr w:rsidR="00A422E4" w:rsidRPr="00DD759E" w14:paraId="1070FD3F" w14:textId="77777777" w:rsidTr="00F311CE">
        <w:tc>
          <w:tcPr>
            <w:tcW w:w="714" w:type="dxa"/>
            <w:shd w:val="clear" w:color="auto" w:fill="auto"/>
          </w:tcPr>
          <w:p w14:paraId="1070FD3D" w14:textId="77777777" w:rsidR="00A422E4" w:rsidRPr="00DD759E" w:rsidRDefault="00A422E4" w:rsidP="00F311CE">
            <w:pPr>
              <w:pStyle w:val="Tabletext0"/>
            </w:pPr>
            <w:r w:rsidRPr="00DD759E">
              <w:t>6</w:t>
            </w:r>
          </w:p>
        </w:tc>
        <w:tc>
          <w:tcPr>
            <w:tcW w:w="7599" w:type="dxa"/>
            <w:shd w:val="clear" w:color="auto" w:fill="auto"/>
          </w:tcPr>
          <w:p w14:paraId="1070FD3E" w14:textId="77777777" w:rsidR="00A422E4" w:rsidRPr="00DD759E" w:rsidRDefault="00A422E4" w:rsidP="00F311CE">
            <w:pPr>
              <w:pStyle w:val="Tabletext0"/>
            </w:pPr>
            <w:r w:rsidRPr="00DD759E">
              <w:t>Northerly along the geodesic to the intersection of the Hayman Island (20</w:t>
            </w:r>
            <w:r>
              <w:noBreakHyphen/>
            </w:r>
            <w:r w:rsidRPr="00DD759E">
              <w:t>014) coastline at mean low water and the parallel 20°03.798′S</w:t>
            </w:r>
            <w:r w:rsidRPr="00DD759E" w:rsidDel="001B3397">
              <w:t xml:space="preserve"> </w:t>
            </w:r>
            <w:r w:rsidRPr="00DD759E">
              <w:t>(at the point closest to 20°03.798′S 148°53.658′E)</w:t>
            </w:r>
          </w:p>
        </w:tc>
      </w:tr>
      <w:tr w:rsidR="00A422E4" w:rsidRPr="00DD759E" w14:paraId="1070FD42" w14:textId="77777777" w:rsidTr="00F311CE">
        <w:tc>
          <w:tcPr>
            <w:tcW w:w="714" w:type="dxa"/>
            <w:shd w:val="clear" w:color="auto" w:fill="auto"/>
          </w:tcPr>
          <w:p w14:paraId="1070FD40" w14:textId="77777777" w:rsidR="00A422E4" w:rsidRPr="00DD759E" w:rsidRDefault="00A422E4" w:rsidP="00F311CE">
            <w:pPr>
              <w:pStyle w:val="Tabletext0"/>
            </w:pPr>
            <w:r w:rsidRPr="00DD759E">
              <w:t>7</w:t>
            </w:r>
          </w:p>
        </w:tc>
        <w:tc>
          <w:tcPr>
            <w:tcW w:w="7599" w:type="dxa"/>
            <w:shd w:val="clear" w:color="auto" w:fill="auto"/>
          </w:tcPr>
          <w:p w14:paraId="1070FD41" w14:textId="77777777" w:rsidR="00A422E4" w:rsidRPr="00DD759E" w:rsidRDefault="00A422E4" w:rsidP="00F311CE">
            <w:pPr>
              <w:pStyle w:val="Tabletext0"/>
            </w:pPr>
            <w:r w:rsidRPr="00DD759E">
              <w:t>South</w:t>
            </w:r>
            <w:r>
              <w:noBreakHyphen/>
            </w:r>
            <w:r w:rsidRPr="00DD759E">
              <w:t>easterly along the geodesic to the intersection of Hook Island (20</w:t>
            </w:r>
            <w:r>
              <w:noBreakHyphen/>
            </w:r>
            <w:r w:rsidRPr="00DD759E">
              <w:t>028) coastline at mean low water and the parallel 148°54.326′E (at the point closest to 20°04.205′S 148°54.326′E)</w:t>
            </w:r>
          </w:p>
        </w:tc>
      </w:tr>
      <w:tr w:rsidR="00A422E4" w:rsidRPr="00DD759E" w14:paraId="1070FD45" w14:textId="77777777" w:rsidTr="00F311CE">
        <w:tc>
          <w:tcPr>
            <w:tcW w:w="714" w:type="dxa"/>
            <w:shd w:val="clear" w:color="auto" w:fill="auto"/>
          </w:tcPr>
          <w:p w14:paraId="1070FD43" w14:textId="77777777" w:rsidR="00A422E4" w:rsidRPr="00DD759E" w:rsidRDefault="00A422E4" w:rsidP="00F311CE">
            <w:pPr>
              <w:pStyle w:val="Tabletext0"/>
            </w:pPr>
            <w:r w:rsidRPr="00DD759E">
              <w:t>8</w:t>
            </w:r>
          </w:p>
        </w:tc>
        <w:tc>
          <w:tcPr>
            <w:tcW w:w="7599" w:type="dxa"/>
            <w:shd w:val="clear" w:color="auto" w:fill="auto"/>
          </w:tcPr>
          <w:p w14:paraId="1070FD44" w14:textId="77777777" w:rsidR="00A422E4" w:rsidRPr="00DD759E" w:rsidRDefault="00A422E4" w:rsidP="00F311CE">
            <w:pPr>
              <w:pStyle w:val="Tabletext0"/>
            </w:pPr>
            <w:r w:rsidRPr="00DD759E">
              <w:t>Generally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parallel 20°07.361′S (at the point closest to 20°07.361′S 148°53.048′E)</w:t>
            </w:r>
          </w:p>
        </w:tc>
      </w:tr>
      <w:tr w:rsidR="00A422E4" w:rsidRPr="00DD759E" w14:paraId="1070FD48" w14:textId="77777777" w:rsidTr="00F311CE">
        <w:tc>
          <w:tcPr>
            <w:tcW w:w="714" w:type="dxa"/>
            <w:shd w:val="clear" w:color="auto" w:fill="auto"/>
          </w:tcPr>
          <w:p w14:paraId="1070FD46" w14:textId="77777777" w:rsidR="00A422E4" w:rsidRPr="00DD759E" w:rsidRDefault="00A422E4" w:rsidP="00F311CE">
            <w:pPr>
              <w:pStyle w:val="Tabletext0"/>
            </w:pPr>
            <w:r w:rsidRPr="00DD759E">
              <w:t>9</w:t>
            </w:r>
          </w:p>
        </w:tc>
        <w:tc>
          <w:tcPr>
            <w:tcW w:w="7599" w:type="dxa"/>
            <w:shd w:val="clear" w:color="auto" w:fill="auto"/>
          </w:tcPr>
          <w:p w14:paraId="1070FD47" w14:textId="77777777" w:rsidR="00A422E4" w:rsidRPr="00DD759E" w:rsidRDefault="00A422E4" w:rsidP="00F311CE">
            <w:pPr>
              <w:pStyle w:val="Tabletext0"/>
            </w:pPr>
            <w:r w:rsidRPr="00DD759E">
              <w:t>West along the parallel 20°07.361′S to longitude 148°52.127′E</w:t>
            </w:r>
          </w:p>
        </w:tc>
      </w:tr>
      <w:tr w:rsidR="00A422E4" w:rsidRPr="00DD759E" w14:paraId="1070FD4B" w14:textId="77777777" w:rsidTr="00F311CE">
        <w:tc>
          <w:tcPr>
            <w:tcW w:w="714" w:type="dxa"/>
            <w:shd w:val="clear" w:color="auto" w:fill="auto"/>
          </w:tcPr>
          <w:p w14:paraId="1070FD49" w14:textId="77777777" w:rsidR="00A422E4" w:rsidRPr="00DD759E" w:rsidRDefault="00A422E4" w:rsidP="00F311CE">
            <w:pPr>
              <w:pStyle w:val="Tabletext0"/>
            </w:pPr>
            <w:r w:rsidRPr="00DD759E">
              <w:t>10</w:t>
            </w:r>
          </w:p>
        </w:tc>
        <w:tc>
          <w:tcPr>
            <w:tcW w:w="7599" w:type="dxa"/>
            <w:shd w:val="clear" w:color="auto" w:fill="auto"/>
          </w:tcPr>
          <w:p w14:paraId="1070FD4A" w14:textId="77777777" w:rsidR="00A422E4" w:rsidRPr="00DD759E" w:rsidRDefault="00A422E4" w:rsidP="00F311CE">
            <w:pPr>
              <w:pStyle w:val="Tabletext0"/>
            </w:pPr>
            <w:r w:rsidRPr="00DD759E">
              <w:t>North along the meridian 148°52.127′E to latitude 20°06.450′S</w:t>
            </w:r>
          </w:p>
        </w:tc>
      </w:tr>
      <w:tr w:rsidR="00A422E4" w:rsidRPr="00DD759E" w14:paraId="1070FD4E" w14:textId="77777777" w:rsidTr="00F311CE">
        <w:tc>
          <w:tcPr>
            <w:tcW w:w="714" w:type="dxa"/>
            <w:shd w:val="clear" w:color="auto" w:fill="auto"/>
          </w:tcPr>
          <w:p w14:paraId="1070FD4C" w14:textId="77777777" w:rsidR="00A422E4" w:rsidRPr="00DD759E" w:rsidRDefault="00A422E4" w:rsidP="00F311CE">
            <w:pPr>
              <w:pStyle w:val="Tabletext0"/>
            </w:pPr>
            <w:r w:rsidRPr="00DD759E">
              <w:t>11</w:t>
            </w:r>
          </w:p>
        </w:tc>
        <w:tc>
          <w:tcPr>
            <w:tcW w:w="7599" w:type="dxa"/>
            <w:shd w:val="clear" w:color="auto" w:fill="auto"/>
          </w:tcPr>
          <w:p w14:paraId="1070FD4D" w14:textId="77777777" w:rsidR="00A422E4" w:rsidRPr="00DD759E" w:rsidRDefault="00A422E4" w:rsidP="00F311CE">
            <w:pPr>
              <w:pStyle w:val="Tabletext0"/>
            </w:pPr>
            <w:r w:rsidRPr="00DD759E">
              <w:t>North</w:t>
            </w:r>
            <w:r>
              <w:noBreakHyphen/>
            </w:r>
            <w:r w:rsidRPr="00DD759E">
              <w:t>westerly along the geodesic to 20°05.913′S 148°51.318′E</w:t>
            </w:r>
          </w:p>
        </w:tc>
      </w:tr>
      <w:tr w:rsidR="00A422E4" w:rsidRPr="00DD759E" w14:paraId="1070FD51" w14:textId="77777777" w:rsidTr="00F311CE">
        <w:tc>
          <w:tcPr>
            <w:tcW w:w="714" w:type="dxa"/>
            <w:tcBorders>
              <w:bottom w:val="single" w:sz="2" w:space="0" w:color="auto"/>
            </w:tcBorders>
            <w:shd w:val="clear" w:color="auto" w:fill="auto"/>
          </w:tcPr>
          <w:p w14:paraId="1070FD4F"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1070FD50" w14:textId="77777777" w:rsidR="00A422E4" w:rsidRPr="00DD759E" w:rsidRDefault="00A422E4" w:rsidP="00F311CE">
            <w:pPr>
              <w:pStyle w:val="Tabletext0"/>
            </w:pPr>
            <w:r w:rsidRPr="00DD759E">
              <w:t>North along the meridian 148°51.318′E to latitude 20°03.283′S</w:t>
            </w:r>
          </w:p>
        </w:tc>
      </w:tr>
      <w:tr w:rsidR="00A422E4" w:rsidRPr="00DD759E" w14:paraId="1070FD54" w14:textId="77777777" w:rsidTr="00F311CE">
        <w:tc>
          <w:tcPr>
            <w:tcW w:w="714" w:type="dxa"/>
            <w:tcBorders>
              <w:top w:val="single" w:sz="2" w:space="0" w:color="auto"/>
              <w:bottom w:val="single" w:sz="12" w:space="0" w:color="auto"/>
            </w:tcBorders>
            <w:shd w:val="clear" w:color="auto" w:fill="auto"/>
          </w:tcPr>
          <w:p w14:paraId="1070FD52"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1070FD53"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D5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D56" w14:textId="77777777" w:rsidR="00AD67A1" w:rsidRPr="00DD759E" w:rsidRDefault="00AD67A1" w:rsidP="00AD67A1">
      <w:pPr>
        <w:pStyle w:val="notetext"/>
        <w:ind w:left="1134" w:hanging="414"/>
        <w:rPr>
          <w:sz w:val="22"/>
          <w:szCs w:val="22"/>
        </w:rPr>
      </w:pPr>
      <w:r w:rsidRPr="00DD759E">
        <w:rPr>
          <w:sz w:val="22"/>
          <w:szCs w:val="22"/>
        </w:rPr>
        <w:t>(2)</w:t>
      </w:r>
      <w:r w:rsidRPr="00DD759E">
        <w:rPr>
          <w:sz w:val="22"/>
          <w:szCs w:val="22"/>
        </w:rPr>
        <w:tab/>
        <w:t>However, the Langford/Black Islands Complex setting 3 (moderate use) area does not include the Black Island setting 2 (high use) area.</w:t>
      </w:r>
    </w:p>
    <w:p w14:paraId="1070FD57" w14:textId="77777777" w:rsidR="00A422E4" w:rsidRPr="00DD759E" w:rsidRDefault="00A422E4" w:rsidP="00A422E4">
      <w:pPr>
        <w:pStyle w:val="ActHead5"/>
      </w:pPr>
      <w:bookmarkStart w:id="141" w:name="_Toc501379818"/>
      <w:r w:rsidRPr="00DD759E">
        <w:rPr>
          <w:rStyle w:val="CharSectno"/>
        </w:rPr>
        <w:t>23</w:t>
      </w:r>
      <w:r w:rsidRPr="00DD759E">
        <w:t xml:space="preserve">  Line Reef setting 3 (moderate use) area</w:t>
      </w:r>
      <w:bookmarkEnd w:id="141"/>
    </w:p>
    <w:p w14:paraId="1070FD58" w14:textId="77777777" w:rsidR="00A422E4" w:rsidRPr="00DD759E" w:rsidRDefault="00A422E4" w:rsidP="00A422E4">
      <w:pPr>
        <w:pStyle w:val="Subsection"/>
        <w:rPr>
          <w:rFonts w:eastAsia="Calibri"/>
          <w:szCs w:val="22"/>
        </w:rPr>
      </w:pPr>
      <w:r w:rsidRPr="00DD759E">
        <w:tab/>
      </w:r>
      <w:r w:rsidRPr="00DD759E">
        <w:tab/>
        <w:t xml:space="preserve">The Line Reef setting 3 (moderate use) area is the area </w:t>
      </w:r>
      <w:r w:rsidRPr="00DD759E">
        <w:rPr>
          <w:rFonts w:eastAsia="Calibri"/>
          <w:szCs w:val="22"/>
        </w:rPr>
        <w:t>bounded by the line starting at the point described in item 1 of the following table and running progressively as described in the table.</w:t>
      </w:r>
    </w:p>
    <w:p w14:paraId="1070FD5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D5B" w14:textId="77777777" w:rsidTr="00F311CE">
        <w:trPr>
          <w:tblHeader/>
        </w:trPr>
        <w:tc>
          <w:tcPr>
            <w:tcW w:w="8313" w:type="dxa"/>
            <w:gridSpan w:val="2"/>
            <w:tcBorders>
              <w:top w:val="single" w:sz="12" w:space="0" w:color="auto"/>
              <w:bottom w:val="single" w:sz="6" w:space="0" w:color="auto"/>
            </w:tcBorders>
            <w:shd w:val="clear" w:color="auto" w:fill="auto"/>
          </w:tcPr>
          <w:p w14:paraId="1070FD5A" w14:textId="77777777" w:rsidR="00A422E4" w:rsidRPr="00DD759E" w:rsidRDefault="00A422E4" w:rsidP="00F311CE">
            <w:pPr>
              <w:pStyle w:val="TableHeading"/>
            </w:pPr>
            <w:r w:rsidRPr="00DD759E">
              <w:t>Line Reef setting 3 (moderate use) area</w:t>
            </w:r>
          </w:p>
        </w:tc>
      </w:tr>
      <w:tr w:rsidR="00A422E4" w:rsidRPr="00DD759E" w14:paraId="1070FD5E" w14:textId="77777777" w:rsidTr="00F311CE">
        <w:trPr>
          <w:tblHeader/>
        </w:trPr>
        <w:tc>
          <w:tcPr>
            <w:tcW w:w="714" w:type="dxa"/>
            <w:tcBorders>
              <w:top w:val="single" w:sz="6" w:space="0" w:color="auto"/>
              <w:bottom w:val="single" w:sz="12" w:space="0" w:color="auto"/>
            </w:tcBorders>
            <w:shd w:val="clear" w:color="auto" w:fill="auto"/>
          </w:tcPr>
          <w:p w14:paraId="1070FD5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D5D" w14:textId="77777777" w:rsidR="00A422E4" w:rsidRPr="00DD759E" w:rsidRDefault="00A422E4" w:rsidP="00F311CE">
            <w:pPr>
              <w:pStyle w:val="TableHeading"/>
            </w:pPr>
            <w:r w:rsidRPr="00DD759E">
              <w:t>Description</w:t>
            </w:r>
          </w:p>
        </w:tc>
      </w:tr>
      <w:tr w:rsidR="00A422E4" w:rsidRPr="00DD759E" w14:paraId="1070FD61" w14:textId="77777777" w:rsidTr="00F311CE">
        <w:tc>
          <w:tcPr>
            <w:tcW w:w="714" w:type="dxa"/>
            <w:tcBorders>
              <w:top w:val="single" w:sz="12" w:space="0" w:color="auto"/>
            </w:tcBorders>
            <w:shd w:val="clear" w:color="auto" w:fill="auto"/>
          </w:tcPr>
          <w:p w14:paraId="1070FD5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D60" w14:textId="77777777" w:rsidR="00A422E4" w:rsidRPr="00DD759E" w:rsidRDefault="00A422E4" w:rsidP="00F311CE">
            <w:pPr>
              <w:pStyle w:val="Tabletext0"/>
              <w:rPr>
                <w:strike/>
              </w:rPr>
            </w:pPr>
            <w:r w:rsidRPr="00DD759E">
              <w:t>The point 19°36.573′S 149°12.112′E</w:t>
            </w:r>
          </w:p>
        </w:tc>
      </w:tr>
      <w:tr w:rsidR="00A422E4" w:rsidRPr="00DD759E" w14:paraId="1070FD64" w14:textId="77777777" w:rsidTr="00F311CE">
        <w:tc>
          <w:tcPr>
            <w:tcW w:w="714" w:type="dxa"/>
            <w:shd w:val="clear" w:color="auto" w:fill="auto"/>
          </w:tcPr>
          <w:p w14:paraId="1070FD62" w14:textId="77777777" w:rsidR="00A422E4" w:rsidRPr="00DD759E" w:rsidRDefault="00A422E4" w:rsidP="00F311CE">
            <w:pPr>
              <w:pStyle w:val="Tabletext0"/>
            </w:pPr>
            <w:r w:rsidRPr="00DD759E">
              <w:t>2</w:t>
            </w:r>
          </w:p>
        </w:tc>
        <w:tc>
          <w:tcPr>
            <w:tcW w:w="7599" w:type="dxa"/>
            <w:shd w:val="clear" w:color="auto" w:fill="auto"/>
          </w:tcPr>
          <w:p w14:paraId="1070FD63" w14:textId="77777777" w:rsidR="00A422E4" w:rsidRPr="00DD759E" w:rsidRDefault="00A422E4" w:rsidP="00F311CE">
            <w:pPr>
              <w:pStyle w:val="Tabletext0"/>
            </w:pPr>
            <w:r w:rsidRPr="00DD759E">
              <w:t>East along the parallel 19°36.573′S to longitude 149°13.994′E</w:t>
            </w:r>
          </w:p>
        </w:tc>
      </w:tr>
      <w:tr w:rsidR="00A422E4" w:rsidRPr="00DD759E" w14:paraId="1070FD67" w14:textId="77777777" w:rsidTr="00F311CE">
        <w:tc>
          <w:tcPr>
            <w:tcW w:w="714" w:type="dxa"/>
            <w:shd w:val="clear" w:color="auto" w:fill="auto"/>
          </w:tcPr>
          <w:p w14:paraId="1070FD65" w14:textId="77777777" w:rsidR="00A422E4" w:rsidRPr="00DD759E" w:rsidRDefault="00A422E4" w:rsidP="00F311CE">
            <w:pPr>
              <w:pStyle w:val="Tabletext0"/>
            </w:pPr>
            <w:r w:rsidRPr="00DD759E">
              <w:t>3</w:t>
            </w:r>
          </w:p>
        </w:tc>
        <w:tc>
          <w:tcPr>
            <w:tcW w:w="7599" w:type="dxa"/>
            <w:shd w:val="clear" w:color="auto" w:fill="auto"/>
          </w:tcPr>
          <w:p w14:paraId="1070FD66" w14:textId="77777777" w:rsidR="00A422E4" w:rsidRPr="00DD759E" w:rsidRDefault="00A422E4" w:rsidP="00F311CE">
            <w:pPr>
              <w:pStyle w:val="Tabletext0"/>
            </w:pPr>
            <w:r w:rsidRPr="00DD759E">
              <w:t>South along the meridian 149°13.994′E to latitude 19°43.268′S</w:t>
            </w:r>
          </w:p>
        </w:tc>
      </w:tr>
      <w:tr w:rsidR="00A422E4" w:rsidRPr="00DD759E" w14:paraId="1070FD6A" w14:textId="77777777" w:rsidTr="00F311CE">
        <w:tc>
          <w:tcPr>
            <w:tcW w:w="714" w:type="dxa"/>
            <w:tcBorders>
              <w:bottom w:val="single" w:sz="2" w:space="0" w:color="auto"/>
            </w:tcBorders>
            <w:shd w:val="clear" w:color="auto" w:fill="auto"/>
          </w:tcPr>
          <w:p w14:paraId="1070FD6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0FD69" w14:textId="77777777" w:rsidR="00A422E4" w:rsidRPr="00DD759E" w:rsidRDefault="00A422E4" w:rsidP="00F311CE">
            <w:pPr>
              <w:pStyle w:val="Tabletext0"/>
            </w:pPr>
            <w:r w:rsidRPr="00DD759E">
              <w:t>West along the parallel 19°43.268′S to longitude 149°07.120′E</w:t>
            </w:r>
          </w:p>
        </w:tc>
      </w:tr>
      <w:tr w:rsidR="00A422E4" w:rsidRPr="00DD759E" w14:paraId="1070FD6D" w14:textId="77777777" w:rsidTr="00F311CE">
        <w:tc>
          <w:tcPr>
            <w:tcW w:w="714" w:type="dxa"/>
            <w:tcBorders>
              <w:top w:val="single" w:sz="2" w:space="0" w:color="auto"/>
              <w:bottom w:val="single" w:sz="12" w:space="0" w:color="auto"/>
            </w:tcBorders>
            <w:shd w:val="clear" w:color="auto" w:fill="auto"/>
          </w:tcPr>
          <w:p w14:paraId="1070FD6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0FD6C"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D6E"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D6F" w14:textId="77777777" w:rsidR="00A422E4" w:rsidRPr="00DD759E" w:rsidRDefault="00A422E4" w:rsidP="00A422E4">
      <w:pPr>
        <w:pStyle w:val="ActHead5"/>
      </w:pPr>
      <w:bookmarkStart w:id="142" w:name="_Toc501379819"/>
      <w:r w:rsidRPr="00DD759E">
        <w:rPr>
          <w:rStyle w:val="CharSectno"/>
        </w:rPr>
        <w:t>24</w:t>
      </w:r>
      <w:r w:rsidRPr="00DD759E">
        <w:t xml:space="preserve">  Mackerel Bay, Hook Island setting 3 (moderate use) area</w:t>
      </w:r>
      <w:bookmarkEnd w:id="142"/>
    </w:p>
    <w:p w14:paraId="1070FD70" w14:textId="77777777" w:rsidR="00A422E4" w:rsidRPr="00DD759E" w:rsidRDefault="00A422E4" w:rsidP="00A422E4">
      <w:pPr>
        <w:pStyle w:val="Subsection"/>
        <w:rPr>
          <w:rFonts w:eastAsia="Calibri"/>
          <w:szCs w:val="22"/>
        </w:rPr>
      </w:pPr>
      <w:r w:rsidRPr="00DD759E">
        <w:tab/>
      </w:r>
      <w:r w:rsidRPr="00DD759E">
        <w:tab/>
        <w:t xml:space="preserve">The Mackerel Bay,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D7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D73" w14:textId="77777777" w:rsidTr="00F311CE">
        <w:trPr>
          <w:tblHeader/>
        </w:trPr>
        <w:tc>
          <w:tcPr>
            <w:tcW w:w="8313" w:type="dxa"/>
            <w:gridSpan w:val="2"/>
            <w:tcBorders>
              <w:top w:val="single" w:sz="12" w:space="0" w:color="auto"/>
              <w:bottom w:val="single" w:sz="6" w:space="0" w:color="auto"/>
            </w:tcBorders>
            <w:shd w:val="clear" w:color="auto" w:fill="auto"/>
          </w:tcPr>
          <w:p w14:paraId="1070FD72" w14:textId="77777777" w:rsidR="00A422E4" w:rsidRPr="00DD759E" w:rsidRDefault="00A422E4" w:rsidP="00F311CE">
            <w:pPr>
              <w:pStyle w:val="TableHeading"/>
            </w:pPr>
            <w:r w:rsidRPr="00DD759E">
              <w:t>Mackerel Bay, Hook Island setting 3 (moderate use) area</w:t>
            </w:r>
          </w:p>
        </w:tc>
      </w:tr>
      <w:tr w:rsidR="00A422E4" w:rsidRPr="00DD759E" w14:paraId="1070FD76" w14:textId="77777777" w:rsidTr="00F311CE">
        <w:trPr>
          <w:tblHeader/>
        </w:trPr>
        <w:tc>
          <w:tcPr>
            <w:tcW w:w="714" w:type="dxa"/>
            <w:tcBorders>
              <w:top w:val="single" w:sz="6" w:space="0" w:color="auto"/>
              <w:bottom w:val="single" w:sz="12" w:space="0" w:color="auto"/>
            </w:tcBorders>
            <w:shd w:val="clear" w:color="auto" w:fill="auto"/>
          </w:tcPr>
          <w:p w14:paraId="1070FD7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D75" w14:textId="77777777" w:rsidR="00A422E4" w:rsidRPr="00DD759E" w:rsidRDefault="00A422E4" w:rsidP="00F311CE">
            <w:pPr>
              <w:pStyle w:val="TableHeading"/>
            </w:pPr>
            <w:r w:rsidRPr="00DD759E">
              <w:t>Description</w:t>
            </w:r>
          </w:p>
        </w:tc>
      </w:tr>
      <w:tr w:rsidR="00A422E4" w:rsidRPr="00DD759E" w14:paraId="1070FD79" w14:textId="77777777" w:rsidTr="00F311CE">
        <w:tc>
          <w:tcPr>
            <w:tcW w:w="714" w:type="dxa"/>
            <w:tcBorders>
              <w:top w:val="single" w:sz="12" w:space="0" w:color="auto"/>
            </w:tcBorders>
            <w:shd w:val="clear" w:color="auto" w:fill="auto"/>
          </w:tcPr>
          <w:p w14:paraId="1070FD7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D78"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148°58.026′E (at the point closest to 20°04.316′S 148°58.026′E)</w:t>
            </w:r>
          </w:p>
        </w:tc>
      </w:tr>
      <w:tr w:rsidR="00A422E4" w:rsidRPr="00DD759E" w14:paraId="1070FD7C" w14:textId="77777777" w:rsidTr="00F311CE">
        <w:tc>
          <w:tcPr>
            <w:tcW w:w="714" w:type="dxa"/>
            <w:tcBorders>
              <w:bottom w:val="single" w:sz="2" w:space="0" w:color="auto"/>
            </w:tcBorders>
            <w:shd w:val="clear" w:color="auto" w:fill="auto"/>
          </w:tcPr>
          <w:p w14:paraId="1070FD7A"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D7B" w14:textId="77777777" w:rsidR="00A422E4" w:rsidRPr="00DD759E" w:rsidRDefault="00A422E4" w:rsidP="00F311CE">
            <w:pPr>
              <w:pStyle w:val="Tabletext0"/>
            </w:pPr>
            <w:r w:rsidRPr="00DD759E">
              <w:t>Southerly along the geodesic to the intersection of the Hook Island (20</w:t>
            </w:r>
            <w:r>
              <w:noBreakHyphen/>
            </w:r>
            <w:r w:rsidRPr="00DD759E">
              <w:t>028) coastline at mean low water and the meridian 148°57.517′E (at the point closest to 20°05.646′S 148°57.517′E)</w:t>
            </w:r>
          </w:p>
        </w:tc>
      </w:tr>
      <w:tr w:rsidR="00A422E4" w:rsidRPr="00DD759E" w14:paraId="1070FD7F" w14:textId="77777777" w:rsidTr="00F311CE">
        <w:tc>
          <w:tcPr>
            <w:tcW w:w="714" w:type="dxa"/>
            <w:tcBorders>
              <w:top w:val="single" w:sz="2" w:space="0" w:color="auto"/>
              <w:bottom w:val="single" w:sz="12" w:space="0" w:color="auto"/>
            </w:tcBorders>
            <w:shd w:val="clear" w:color="auto" w:fill="auto"/>
          </w:tcPr>
          <w:p w14:paraId="1070FD7D"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D7E" w14:textId="77777777" w:rsidR="00A422E4" w:rsidRPr="00DD759E" w:rsidRDefault="00A422E4" w:rsidP="00F311CE">
            <w:pPr>
              <w:pStyle w:val="Tabletext0"/>
            </w:pPr>
            <w:r w:rsidRPr="00DD759E">
              <w:t>Generally westerly then northerly then north</w:t>
            </w:r>
            <w:r>
              <w:noBreakHyphen/>
            </w:r>
            <w:r w:rsidRPr="00DD759E">
              <w:t>easterly along the Hook Island (20</w:t>
            </w:r>
            <w:r>
              <w:noBreakHyphen/>
            </w:r>
            <w:r w:rsidRPr="00DD759E">
              <w:t>028) coastline at mean low water to the starting point</w:t>
            </w:r>
          </w:p>
        </w:tc>
      </w:tr>
    </w:tbl>
    <w:p w14:paraId="1070FD8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D81" w14:textId="77777777" w:rsidR="00A422E4" w:rsidRPr="00DD759E" w:rsidRDefault="00A422E4" w:rsidP="00A422E4">
      <w:pPr>
        <w:pStyle w:val="ActHead5"/>
      </w:pPr>
      <w:bookmarkStart w:id="143" w:name="_Toc501379820"/>
      <w:r w:rsidRPr="00DD759E">
        <w:rPr>
          <w:rStyle w:val="CharSectno"/>
        </w:rPr>
        <w:t>25</w:t>
      </w:r>
      <w:r w:rsidRPr="00DD759E">
        <w:t xml:space="preserve">  Molle Channel setting 3 (moderate use) area</w:t>
      </w:r>
      <w:bookmarkEnd w:id="143"/>
    </w:p>
    <w:p w14:paraId="1070FD82" w14:textId="77777777" w:rsidR="00A422E4" w:rsidRPr="00DD759E" w:rsidRDefault="00A422E4" w:rsidP="00A422E4">
      <w:pPr>
        <w:pStyle w:val="Subsection"/>
        <w:rPr>
          <w:rFonts w:eastAsia="Calibri"/>
          <w:szCs w:val="22"/>
        </w:rPr>
      </w:pPr>
      <w:r w:rsidRPr="00DD759E">
        <w:tab/>
      </w:r>
      <w:r w:rsidRPr="00DD759E">
        <w:tab/>
        <w:t xml:space="preserve">The Molle Channel setting 3 (moderate use) area is the area </w:t>
      </w:r>
      <w:r w:rsidRPr="00DD759E">
        <w:rPr>
          <w:rFonts w:eastAsia="Calibri"/>
          <w:szCs w:val="22"/>
        </w:rPr>
        <w:t>bounded by the line starting at the point described in item 1 of the following table and running progressively as described in the table.</w:t>
      </w:r>
    </w:p>
    <w:p w14:paraId="1070FD8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D85" w14:textId="77777777" w:rsidTr="00F311CE">
        <w:trPr>
          <w:tblHeader/>
        </w:trPr>
        <w:tc>
          <w:tcPr>
            <w:tcW w:w="8313" w:type="dxa"/>
            <w:gridSpan w:val="2"/>
            <w:tcBorders>
              <w:top w:val="single" w:sz="12" w:space="0" w:color="auto"/>
              <w:bottom w:val="single" w:sz="6" w:space="0" w:color="auto"/>
            </w:tcBorders>
            <w:shd w:val="clear" w:color="auto" w:fill="auto"/>
          </w:tcPr>
          <w:p w14:paraId="1070FD84" w14:textId="77777777" w:rsidR="00A422E4" w:rsidRPr="00DD759E" w:rsidRDefault="00A422E4" w:rsidP="00F311CE">
            <w:pPr>
              <w:pStyle w:val="TableHeading"/>
            </w:pPr>
            <w:r w:rsidRPr="00DD759E">
              <w:t>Molle Channel setting 3 (moderate use) area</w:t>
            </w:r>
          </w:p>
        </w:tc>
      </w:tr>
      <w:tr w:rsidR="00A422E4" w:rsidRPr="00DD759E" w14:paraId="1070FD88" w14:textId="77777777" w:rsidTr="00F311CE">
        <w:trPr>
          <w:tblHeader/>
        </w:trPr>
        <w:tc>
          <w:tcPr>
            <w:tcW w:w="714" w:type="dxa"/>
            <w:tcBorders>
              <w:top w:val="single" w:sz="6" w:space="0" w:color="auto"/>
              <w:bottom w:val="single" w:sz="12" w:space="0" w:color="auto"/>
            </w:tcBorders>
            <w:shd w:val="clear" w:color="auto" w:fill="auto"/>
          </w:tcPr>
          <w:p w14:paraId="1070FD8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D87" w14:textId="77777777" w:rsidR="00A422E4" w:rsidRPr="00DD759E" w:rsidRDefault="00A422E4" w:rsidP="00F311CE">
            <w:pPr>
              <w:pStyle w:val="TableHeading"/>
            </w:pPr>
            <w:r w:rsidRPr="00DD759E">
              <w:t>Description</w:t>
            </w:r>
          </w:p>
        </w:tc>
      </w:tr>
      <w:tr w:rsidR="00A422E4" w:rsidRPr="00DD759E" w14:paraId="1070FD8B" w14:textId="77777777" w:rsidTr="00F311CE">
        <w:tc>
          <w:tcPr>
            <w:tcW w:w="714" w:type="dxa"/>
            <w:tcBorders>
              <w:top w:val="single" w:sz="12" w:space="0" w:color="auto"/>
            </w:tcBorders>
            <w:shd w:val="clear" w:color="auto" w:fill="auto"/>
          </w:tcPr>
          <w:p w14:paraId="1070FD8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D8A" w14:textId="77777777" w:rsidR="00A422E4" w:rsidRPr="00DD759E" w:rsidRDefault="00A422E4" w:rsidP="00F311CE">
            <w:pPr>
              <w:pStyle w:val="Tabletext0"/>
            </w:pPr>
            <w:r w:rsidRPr="00DD759E">
              <w:t>The point 20°11.982′S 148°48.042′E</w:t>
            </w:r>
          </w:p>
        </w:tc>
      </w:tr>
      <w:tr w:rsidR="00A422E4" w:rsidRPr="00DD759E" w14:paraId="1070FD8E" w14:textId="77777777" w:rsidTr="00F311CE">
        <w:tc>
          <w:tcPr>
            <w:tcW w:w="714" w:type="dxa"/>
            <w:shd w:val="clear" w:color="auto" w:fill="auto"/>
          </w:tcPr>
          <w:p w14:paraId="1070FD8C" w14:textId="77777777" w:rsidR="00A422E4" w:rsidRPr="00DD759E" w:rsidRDefault="00A422E4" w:rsidP="00F311CE">
            <w:pPr>
              <w:pStyle w:val="Tabletext0"/>
            </w:pPr>
            <w:r w:rsidRPr="00DD759E">
              <w:t>2</w:t>
            </w:r>
          </w:p>
        </w:tc>
        <w:tc>
          <w:tcPr>
            <w:tcW w:w="7599" w:type="dxa"/>
            <w:shd w:val="clear" w:color="auto" w:fill="auto"/>
          </w:tcPr>
          <w:p w14:paraId="1070FD8D" w14:textId="77777777" w:rsidR="00A422E4" w:rsidRPr="00DD759E" w:rsidRDefault="00A422E4" w:rsidP="00F311CE">
            <w:pPr>
              <w:pStyle w:val="Tabletext0"/>
            </w:pPr>
            <w:r w:rsidRPr="00DD759E">
              <w:t>South</w:t>
            </w:r>
            <w:r>
              <w:noBreakHyphen/>
            </w:r>
            <w:r w:rsidRPr="00DD759E">
              <w:t>easterly along the geodesic to the intersection of the North Molle Island (20</w:t>
            </w:r>
            <w:r>
              <w:noBreakHyphen/>
            </w:r>
            <w:r w:rsidRPr="00DD759E">
              <w:t>033) coastline at mean low water and the meridian 148°48.619′E (at the point closest to 20°12.818′S 148°48.619′E)</w:t>
            </w:r>
          </w:p>
        </w:tc>
      </w:tr>
      <w:tr w:rsidR="00A422E4" w:rsidRPr="00DD759E" w14:paraId="1070FD91" w14:textId="77777777" w:rsidTr="00F311CE">
        <w:tc>
          <w:tcPr>
            <w:tcW w:w="714" w:type="dxa"/>
            <w:shd w:val="clear" w:color="auto" w:fill="auto"/>
          </w:tcPr>
          <w:p w14:paraId="1070FD8F" w14:textId="77777777" w:rsidR="00A422E4" w:rsidRPr="00DD759E" w:rsidRDefault="00A422E4" w:rsidP="00F311CE">
            <w:pPr>
              <w:pStyle w:val="Tabletext0"/>
            </w:pPr>
            <w:r w:rsidRPr="00DD759E">
              <w:t>3</w:t>
            </w:r>
          </w:p>
        </w:tc>
        <w:tc>
          <w:tcPr>
            <w:tcW w:w="7599" w:type="dxa"/>
            <w:shd w:val="clear" w:color="auto" w:fill="auto"/>
          </w:tcPr>
          <w:p w14:paraId="1070FD90" w14:textId="77777777" w:rsidR="00A422E4" w:rsidRPr="00DD759E" w:rsidRDefault="00A422E4" w:rsidP="00F311CE">
            <w:pPr>
              <w:pStyle w:val="Tabletext0"/>
            </w:pPr>
            <w:r w:rsidRPr="00DD759E">
              <w:t>Generally westerly then southerly then south</w:t>
            </w:r>
            <w:r>
              <w:noBreakHyphen/>
            </w:r>
            <w:r w:rsidRPr="00DD759E">
              <w:t>easterly along the North Molle Island (20</w:t>
            </w:r>
            <w:r>
              <w:noBreakHyphen/>
            </w:r>
            <w:r w:rsidRPr="00DD759E">
              <w:t>033) coastline at mean low water to the intersection of North Molle Island (20</w:t>
            </w:r>
            <w:r>
              <w:noBreakHyphen/>
            </w:r>
            <w:r w:rsidRPr="00DD759E">
              <w:t>033) coastline at mean low water and the meridian 148°49.766′E (at the point closest to 20°14.548′S 148°49.766′E)</w:t>
            </w:r>
          </w:p>
        </w:tc>
      </w:tr>
      <w:tr w:rsidR="00A422E4" w:rsidRPr="00DD759E" w14:paraId="1070FD94" w14:textId="77777777" w:rsidTr="00F311CE">
        <w:tc>
          <w:tcPr>
            <w:tcW w:w="714" w:type="dxa"/>
            <w:shd w:val="clear" w:color="auto" w:fill="auto"/>
          </w:tcPr>
          <w:p w14:paraId="1070FD92" w14:textId="77777777" w:rsidR="00A422E4" w:rsidRPr="00DD759E" w:rsidRDefault="00A422E4" w:rsidP="00F311CE">
            <w:pPr>
              <w:pStyle w:val="Tabletext0"/>
            </w:pPr>
            <w:r w:rsidRPr="00DD759E">
              <w:t>4</w:t>
            </w:r>
          </w:p>
        </w:tc>
        <w:tc>
          <w:tcPr>
            <w:tcW w:w="7599" w:type="dxa"/>
            <w:shd w:val="clear" w:color="auto" w:fill="auto"/>
          </w:tcPr>
          <w:p w14:paraId="1070FD93" w14:textId="77777777" w:rsidR="00A422E4" w:rsidRPr="00DD759E" w:rsidRDefault="00A422E4" w:rsidP="00F311CE">
            <w:pPr>
              <w:pStyle w:val="Tabletext0"/>
            </w:pPr>
            <w:r w:rsidRPr="00DD759E">
              <w:t>South along the meridian 148°49.766′E to the intersection of the Mid Molle Island (20</w:t>
            </w:r>
            <w:r>
              <w:noBreakHyphen/>
            </w:r>
            <w:r w:rsidRPr="00DD759E">
              <w:t>034) coastline at mean low water and the meridian 148°49.766′E (at the point closest to 20°14.746′S 148°49.766′E)</w:t>
            </w:r>
          </w:p>
        </w:tc>
      </w:tr>
      <w:tr w:rsidR="00A422E4" w:rsidRPr="00DD759E" w14:paraId="1070FD97" w14:textId="77777777" w:rsidTr="00F311CE">
        <w:tc>
          <w:tcPr>
            <w:tcW w:w="714" w:type="dxa"/>
            <w:shd w:val="clear" w:color="auto" w:fill="auto"/>
          </w:tcPr>
          <w:p w14:paraId="1070FD95" w14:textId="77777777" w:rsidR="00A422E4" w:rsidRPr="00DD759E" w:rsidRDefault="00A422E4" w:rsidP="00F311CE">
            <w:pPr>
              <w:pStyle w:val="Tabletext0"/>
            </w:pPr>
            <w:r w:rsidRPr="00DD759E">
              <w:t>5</w:t>
            </w:r>
          </w:p>
        </w:tc>
        <w:tc>
          <w:tcPr>
            <w:tcW w:w="7599" w:type="dxa"/>
            <w:shd w:val="clear" w:color="auto" w:fill="auto"/>
          </w:tcPr>
          <w:p w14:paraId="1070FD96" w14:textId="77777777" w:rsidR="00A422E4" w:rsidRPr="00DD759E" w:rsidDel="007C2177" w:rsidRDefault="00A422E4" w:rsidP="00F311CE">
            <w:pPr>
              <w:pStyle w:val="Tabletext0"/>
            </w:pPr>
            <w:r w:rsidRPr="00DD759E">
              <w:t>Generally westerly along the Mid Molle Island (20</w:t>
            </w:r>
            <w:r>
              <w:noBreakHyphen/>
            </w:r>
            <w:r w:rsidRPr="00DD759E">
              <w:t>034) coastline at mean low water to the intersection of Mid Molle Island (20</w:t>
            </w:r>
            <w:r>
              <w:noBreakHyphen/>
            </w:r>
            <w:r w:rsidRPr="00DD759E">
              <w:t>034) coastline at mean low water and the parallel 20°14.756′S (at the point closest to 20°14.756′S 148°49.751′E)</w:t>
            </w:r>
          </w:p>
        </w:tc>
      </w:tr>
      <w:tr w:rsidR="00A422E4" w:rsidRPr="00DD759E" w14:paraId="1070FD9A" w14:textId="77777777" w:rsidTr="00F311CE">
        <w:tc>
          <w:tcPr>
            <w:tcW w:w="714" w:type="dxa"/>
            <w:shd w:val="clear" w:color="auto" w:fill="auto"/>
          </w:tcPr>
          <w:p w14:paraId="1070FD98" w14:textId="77777777" w:rsidR="00A422E4" w:rsidRPr="00DD759E" w:rsidRDefault="00A422E4" w:rsidP="00F311CE">
            <w:pPr>
              <w:pStyle w:val="Tabletext0"/>
            </w:pPr>
            <w:r w:rsidRPr="00DD759E">
              <w:t>6</w:t>
            </w:r>
          </w:p>
        </w:tc>
        <w:tc>
          <w:tcPr>
            <w:tcW w:w="7599" w:type="dxa"/>
            <w:shd w:val="clear" w:color="auto" w:fill="auto"/>
          </w:tcPr>
          <w:p w14:paraId="1070FD99" w14:textId="77777777" w:rsidR="00A422E4" w:rsidRPr="00DD759E" w:rsidRDefault="00A422E4" w:rsidP="00F311CE">
            <w:pPr>
              <w:pStyle w:val="Tabletext0"/>
            </w:pPr>
            <w:r w:rsidRPr="00DD759E">
              <w:t>West along the parallel 20°14.756′S to longitude 148°48.874′E</w:t>
            </w:r>
          </w:p>
        </w:tc>
      </w:tr>
      <w:tr w:rsidR="00A422E4" w:rsidRPr="00DD759E" w14:paraId="1070FD9D" w14:textId="77777777" w:rsidTr="00F311CE">
        <w:tc>
          <w:tcPr>
            <w:tcW w:w="714" w:type="dxa"/>
            <w:shd w:val="clear" w:color="auto" w:fill="auto"/>
          </w:tcPr>
          <w:p w14:paraId="1070FD9B" w14:textId="77777777" w:rsidR="00A422E4" w:rsidRPr="00DD759E" w:rsidRDefault="00A422E4" w:rsidP="00F311CE">
            <w:pPr>
              <w:pStyle w:val="Tabletext0"/>
            </w:pPr>
            <w:r w:rsidRPr="00DD759E">
              <w:t>7</w:t>
            </w:r>
          </w:p>
        </w:tc>
        <w:tc>
          <w:tcPr>
            <w:tcW w:w="7599" w:type="dxa"/>
            <w:shd w:val="clear" w:color="auto" w:fill="auto"/>
          </w:tcPr>
          <w:p w14:paraId="1070FD9C" w14:textId="77777777" w:rsidR="00A422E4" w:rsidRPr="00DD759E" w:rsidRDefault="00A422E4" w:rsidP="00F311CE">
            <w:pPr>
              <w:pStyle w:val="Tabletext0"/>
            </w:pPr>
            <w:r w:rsidRPr="00DD759E">
              <w:t>South along the meridian 148°48.874′E to the intersection of the Daydream Island (20</w:t>
            </w:r>
            <w:r>
              <w:noBreakHyphen/>
            </w:r>
            <w:r w:rsidRPr="00DD759E">
              <w:t>035) coastline at mean low water and the meridian 148°48.874′E (at the point closest to 20°15.025′S 148°48.874′E)</w:t>
            </w:r>
          </w:p>
        </w:tc>
      </w:tr>
      <w:tr w:rsidR="00A422E4" w:rsidRPr="00DD759E" w14:paraId="1070FDA0" w14:textId="77777777" w:rsidTr="00F311CE">
        <w:tc>
          <w:tcPr>
            <w:tcW w:w="714" w:type="dxa"/>
            <w:shd w:val="clear" w:color="auto" w:fill="auto"/>
          </w:tcPr>
          <w:p w14:paraId="1070FD9E" w14:textId="77777777" w:rsidR="00A422E4" w:rsidRPr="00DD759E" w:rsidRDefault="00A422E4" w:rsidP="00F311CE">
            <w:pPr>
              <w:pStyle w:val="Tabletext0"/>
            </w:pPr>
            <w:r w:rsidRPr="00DD759E">
              <w:t>8</w:t>
            </w:r>
          </w:p>
        </w:tc>
        <w:tc>
          <w:tcPr>
            <w:tcW w:w="7599" w:type="dxa"/>
            <w:shd w:val="clear" w:color="auto" w:fill="auto"/>
          </w:tcPr>
          <w:p w14:paraId="1070FD9F" w14:textId="77777777" w:rsidR="00A422E4" w:rsidRPr="00DD759E" w:rsidRDefault="00A422E4" w:rsidP="00F311CE">
            <w:pPr>
              <w:pStyle w:val="Tabletext0"/>
            </w:pPr>
            <w:r w:rsidRPr="00DD759E">
              <w:t>Generally south</w:t>
            </w:r>
            <w:r>
              <w:noBreakHyphen/>
            </w:r>
            <w:r w:rsidRPr="00DD759E">
              <w:t>westerly along the Daydream Island (20</w:t>
            </w:r>
            <w:r>
              <w:noBreakHyphen/>
            </w:r>
            <w:r w:rsidRPr="00DD759E">
              <w:t>035) coastline at mean low water to the intersection of the Daydream Island (20</w:t>
            </w:r>
            <w:r>
              <w:noBreakHyphen/>
            </w:r>
            <w:r w:rsidRPr="00DD759E">
              <w:t>035) coastline at mean low water and the parallel 20°15.201′S (at the point closest to 20°15.201′S 148°48.756′E)</w:t>
            </w:r>
          </w:p>
        </w:tc>
      </w:tr>
      <w:tr w:rsidR="00A422E4" w:rsidRPr="00DD759E" w14:paraId="1070FDA3" w14:textId="77777777" w:rsidTr="00F311CE">
        <w:tc>
          <w:tcPr>
            <w:tcW w:w="714" w:type="dxa"/>
            <w:shd w:val="clear" w:color="auto" w:fill="auto"/>
          </w:tcPr>
          <w:p w14:paraId="1070FDA1" w14:textId="77777777" w:rsidR="00A422E4" w:rsidRPr="00DD759E" w:rsidRDefault="00A422E4" w:rsidP="00F311CE">
            <w:pPr>
              <w:pStyle w:val="Tabletext0"/>
            </w:pPr>
            <w:r w:rsidRPr="00DD759E">
              <w:t>9</w:t>
            </w:r>
          </w:p>
        </w:tc>
        <w:tc>
          <w:tcPr>
            <w:tcW w:w="7599" w:type="dxa"/>
            <w:shd w:val="clear" w:color="auto" w:fill="auto"/>
          </w:tcPr>
          <w:p w14:paraId="1070FDA2" w14:textId="77777777" w:rsidR="00A422E4" w:rsidRPr="00DD759E" w:rsidRDefault="00A422E4" w:rsidP="00F311CE">
            <w:pPr>
              <w:pStyle w:val="Tabletext0"/>
            </w:pPr>
            <w:r w:rsidRPr="00DD759E">
              <w:t>West along the parallel 20°15.201′S to longitude 148°48.465′E</w:t>
            </w:r>
          </w:p>
        </w:tc>
      </w:tr>
      <w:tr w:rsidR="00A422E4" w:rsidRPr="00DD759E" w14:paraId="1070FDA6" w14:textId="77777777" w:rsidTr="00F311CE">
        <w:tc>
          <w:tcPr>
            <w:tcW w:w="714" w:type="dxa"/>
            <w:shd w:val="clear" w:color="auto" w:fill="auto"/>
          </w:tcPr>
          <w:p w14:paraId="1070FDA4" w14:textId="77777777" w:rsidR="00A422E4" w:rsidRPr="00DD759E" w:rsidRDefault="00A422E4" w:rsidP="00F311CE">
            <w:pPr>
              <w:pStyle w:val="Tabletext0"/>
            </w:pPr>
            <w:r w:rsidRPr="00DD759E">
              <w:t>10</w:t>
            </w:r>
          </w:p>
        </w:tc>
        <w:tc>
          <w:tcPr>
            <w:tcW w:w="7599" w:type="dxa"/>
            <w:shd w:val="clear" w:color="auto" w:fill="auto"/>
          </w:tcPr>
          <w:p w14:paraId="1070FDA5" w14:textId="77777777" w:rsidR="00A422E4" w:rsidRPr="00DD759E" w:rsidRDefault="00A422E4" w:rsidP="00F311CE">
            <w:pPr>
              <w:pStyle w:val="Tabletext0"/>
            </w:pPr>
            <w:r w:rsidRPr="00DD759E">
              <w:t>South along the meridian 148°48.465′E to latitude 20°15.893′S</w:t>
            </w:r>
          </w:p>
        </w:tc>
      </w:tr>
      <w:tr w:rsidR="00A422E4" w:rsidRPr="00DD759E" w14:paraId="1070FDA9" w14:textId="77777777" w:rsidTr="00F311CE">
        <w:tc>
          <w:tcPr>
            <w:tcW w:w="714" w:type="dxa"/>
            <w:shd w:val="clear" w:color="auto" w:fill="auto"/>
          </w:tcPr>
          <w:p w14:paraId="1070FDA7" w14:textId="77777777" w:rsidR="00A422E4" w:rsidRPr="00DD759E" w:rsidRDefault="00A422E4" w:rsidP="00F311CE">
            <w:pPr>
              <w:pStyle w:val="Tabletext0"/>
            </w:pPr>
            <w:r w:rsidRPr="00DD759E">
              <w:t>11</w:t>
            </w:r>
          </w:p>
        </w:tc>
        <w:tc>
          <w:tcPr>
            <w:tcW w:w="7599" w:type="dxa"/>
            <w:shd w:val="clear" w:color="auto" w:fill="auto"/>
          </w:tcPr>
          <w:p w14:paraId="1070FDA8" w14:textId="77777777" w:rsidR="00A422E4" w:rsidRPr="00DD759E" w:rsidRDefault="00A422E4" w:rsidP="00F311CE">
            <w:pPr>
              <w:pStyle w:val="Tabletext0"/>
            </w:pPr>
            <w:r w:rsidRPr="00DD759E">
              <w:t>South</w:t>
            </w:r>
            <w:r>
              <w:noBreakHyphen/>
            </w:r>
            <w:r w:rsidRPr="00DD759E">
              <w:t>easterly along the geodesic to the intersection of South Molle Island (20</w:t>
            </w:r>
            <w:r>
              <w:noBreakHyphen/>
            </w:r>
            <w:r w:rsidRPr="00DD759E">
              <w:t>042a) coastline at mean low water and the parallel 20°16.293′S (at the point closest to 20°16.293′S 148°49.535′E)</w:t>
            </w:r>
          </w:p>
        </w:tc>
      </w:tr>
      <w:tr w:rsidR="00A422E4" w:rsidRPr="00DD759E" w14:paraId="1070FDAC" w14:textId="77777777" w:rsidTr="00F311CE">
        <w:tc>
          <w:tcPr>
            <w:tcW w:w="714" w:type="dxa"/>
            <w:shd w:val="clear" w:color="auto" w:fill="auto"/>
          </w:tcPr>
          <w:p w14:paraId="1070FDAA" w14:textId="77777777" w:rsidR="00A422E4" w:rsidRPr="00DD759E" w:rsidRDefault="00A422E4" w:rsidP="00F311CE">
            <w:pPr>
              <w:pStyle w:val="Tabletext0"/>
            </w:pPr>
            <w:r w:rsidRPr="00DD759E">
              <w:t>12</w:t>
            </w:r>
          </w:p>
        </w:tc>
        <w:tc>
          <w:tcPr>
            <w:tcW w:w="7599" w:type="dxa"/>
            <w:shd w:val="clear" w:color="auto" w:fill="auto"/>
          </w:tcPr>
          <w:p w14:paraId="1070FDAB" w14:textId="77777777" w:rsidR="00A422E4" w:rsidRPr="00DD759E" w:rsidRDefault="00A422E4" w:rsidP="00F311CE">
            <w:pPr>
              <w:pStyle w:val="Tabletext0"/>
            </w:pPr>
            <w:r w:rsidRPr="00DD759E">
              <w:t>Generally south</w:t>
            </w:r>
            <w:r>
              <w:noBreakHyphen/>
            </w:r>
            <w:r w:rsidRPr="00DD759E">
              <w:t>easterly along the South Molle Island (20</w:t>
            </w:r>
            <w:r>
              <w:noBreakHyphen/>
            </w:r>
            <w:r w:rsidRPr="00DD759E">
              <w:t>042a) coastline at mean low water to the intersection of the South Molle Island (20</w:t>
            </w:r>
            <w:r>
              <w:noBreakHyphen/>
            </w:r>
            <w:r w:rsidRPr="00DD759E">
              <w:t>042a) coastline at mean low water and the meridian 148°50.056′E (at the point closest to 20°16.957′S 148°50.056′E)</w:t>
            </w:r>
          </w:p>
        </w:tc>
      </w:tr>
      <w:tr w:rsidR="00A422E4" w:rsidRPr="00DD759E" w14:paraId="1070FDAF" w14:textId="77777777" w:rsidTr="00F311CE">
        <w:tc>
          <w:tcPr>
            <w:tcW w:w="714" w:type="dxa"/>
            <w:shd w:val="clear" w:color="auto" w:fill="auto"/>
          </w:tcPr>
          <w:p w14:paraId="1070FDAD" w14:textId="77777777" w:rsidR="00A422E4" w:rsidRPr="00DD759E" w:rsidRDefault="00A422E4" w:rsidP="00F311CE">
            <w:pPr>
              <w:pStyle w:val="Tabletext0"/>
            </w:pPr>
            <w:r w:rsidRPr="00DD759E">
              <w:t>13</w:t>
            </w:r>
          </w:p>
        </w:tc>
        <w:tc>
          <w:tcPr>
            <w:tcW w:w="7599" w:type="dxa"/>
            <w:shd w:val="clear" w:color="auto" w:fill="auto"/>
          </w:tcPr>
          <w:p w14:paraId="1070FDAE" w14:textId="77777777" w:rsidR="00A422E4" w:rsidRPr="00DD759E" w:rsidRDefault="00A422E4" w:rsidP="00F311CE">
            <w:pPr>
              <w:pStyle w:val="Tabletext0"/>
            </w:pPr>
            <w:r w:rsidRPr="00DD759E">
              <w:t>South</w:t>
            </w:r>
            <w:r>
              <w:noBreakHyphen/>
            </w:r>
            <w:r w:rsidRPr="00DD759E">
              <w:t>easterly along the geodesic to 20°17.727′S 148°50.409′E</w:t>
            </w:r>
          </w:p>
        </w:tc>
      </w:tr>
      <w:tr w:rsidR="00A422E4" w:rsidRPr="00DD759E" w14:paraId="1070FDB2" w14:textId="77777777" w:rsidTr="00F311CE">
        <w:tc>
          <w:tcPr>
            <w:tcW w:w="714" w:type="dxa"/>
            <w:shd w:val="clear" w:color="auto" w:fill="auto"/>
          </w:tcPr>
          <w:p w14:paraId="1070FDB0" w14:textId="77777777" w:rsidR="00A422E4" w:rsidRPr="00DD759E" w:rsidRDefault="00A422E4" w:rsidP="00F311CE">
            <w:pPr>
              <w:pStyle w:val="Tabletext0"/>
            </w:pPr>
            <w:r w:rsidRPr="00DD759E">
              <w:t>14</w:t>
            </w:r>
          </w:p>
        </w:tc>
        <w:tc>
          <w:tcPr>
            <w:tcW w:w="7599" w:type="dxa"/>
            <w:shd w:val="clear" w:color="auto" w:fill="auto"/>
          </w:tcPr>
          <w:p w14:paraId="1070FDB1" w14:textId="77777777" w:rsidR="00A422E4" w:rsidRPr="00DD759E" w:rsidRDefault="00A422E4" w:rsidP="00F311CE">
            <w:pPr>
              <w:pStyle w:val="Tabletext0"/>
            </w:pPr>
            <w:r w:rsidRPr="00DD759E">
              <w:t>South</w:t>
            </w:r>
            <w:r>
              <w:noBreakHyphen/>
            </w:r>
            <w:r w:rsidRPr="00DD759E">
              <w:t>westerly along the geodesic to 20°18.040′S 148°49.893′E</w:t>
            </w:r>
          </w:p>
        </w:tc>
      </w:tr>
      <w:tr w:rsidR="00A422E4" w:rsidRPr="00DD759E" w14:paraId="1070FDB5" w14:textId="77777777" w:rsidTr="00F311CE">
        <w:tc>
          <w:tcPr>
            <w:tcW w:w="714" w:type="dxa"/>
            <w:shd w:val="clear" w:color="auto" w:fill="auto"/>
          </w:tcPr>
          <w:p w14:paraId="1070FDB3" w14:textId="77777777" w:rsidR="00A422E4" w:rsidRPr="00DD759E" w:rsidRDefault="00A422E4" w:rsidP="00F311CE">
            <w:pPr>
              <w:pStyle w:val="Tabletext0"/>
            </w:pPr>
            <w:r w:rsidRPr="00DD759E">
              <w:t>15</w:t>
            </w:r>
          </w:p>
        </w:tc>
        <w:tc>
          <w:tcPr>
            <w:tcW w:w="7599" w:type="dxa"/>
            <w:shd w:val="clear" w:color="auto" w:fill="auto"/>
          </w:tcPr>
          <w:p w14:paraId="1070FDB4" w14:textId="77777777" w:rsidR="00A422E4" w:rsidRPr="00DD759E" w:rsidRDefault="00A422E4" w:rsidP="00F311CE">
            <w:pPr>
              <w:pStyle w:val="Tabletext0"/>
            </w:pPr>
            <w:r w:rsidRPr="00DD759E">
              <w:t>West along the parallel 20°18.040′S to longitude 148°49.493′E</w:t>
            </w:r>
          </w:p>
        </w:tc>
      </w:tr>
      <w:tr w:rsidR="00A422E4" w:rsidRPr="00DD759E" w14:paraId="1070FDB8" w14:textId="77777777" w:rsidTr="00F311CE">
        <w:tc>
          <w:tcPr>
            <w:tcW w:w="714" w:type="dxa"/>
            <w:shd w:val="clear" w:color="auto" w:fill="auto"/>
          </w:tcPr>
          <w:p w14:paraId="1070FDB6" w14:textId="77777777" w:rsidR="00A422E4" w:rsidRPr="00DD759E" w:rsidRDefault="00A422E4" w:rsidP="00F311CE">
            <w:pPr>
              <w:pStyle w:val="Tabletext0"/>
            </w:pPr>
            <w:r w:rsidRPr="00DD759E">
              <w:t>16</w:t>
            </w:r>
          </w:p>
        </w:tc>
        <w:tc>
          <w:tcPr>
            <w:tcW w:w="7599" w:type="dxa"/>
            <w:shd w:val="clear" w:color="auto" w:fill="auto"/>
          </w:tcPr>
          <w:p w14:paraId="1070FDB7" w14:textId="77777777" w:rsidR="00A422E4" w:rsidRPr="00DD759E" w:rsidRDefault="00A422E4" w:rsidP="00F311CE">
            <w:pPr>
              <w:pStyle w:val="Tabletext0"/>
            </w:pPr>
            <w:r w:rsidRPr="00DD759E">
              <w:t>South along the meridian 148°49.493′E to latitude 20°18.626′S</w:t>
            </w:r>
          </w:p>
        </w:tc>
      </w:tr>
      <w:tr w:rsidR="00A422E4" w:rsidRPr="00DD759E" w14:paraId="1070FDBB" w14:textId="77777777" w:rsidTr="00F311CE">
        <w:tc>
          <w:tcPr>
            <w:tcW w:w="714" w:type="dxa"/>
            <w:shd w:val="clear" w:color="auto" w:fill="auto"/>
          </w:tcPr>
          <w:p w14:paraId="1070FDB9" w14:textId="77777777" w:rsidR="00A422E4" w:rsidRPr="00DD759E" w:rsidRDefault="00A422E4" w:rsidP="00F311CE">
            <w:pPr>
              <w:pStyle w:val="Tabletext0"/>
            </w:pPr>
            <w:r w:rsidRPr="00DD759E">
              <w:t>17</w:t>
            </w:r>
          </w:p>
        </w:tc>
        <w:tc>
          <w:tcPr>
            <w:tcW w:w="7599" w:type="dxa"/>
            <w:shd w:val="clear" w:color="auto" w:fill="auto"/>
          </w:tcPr>
          <w:p w14:paraId="1070FDBA" w14:textId="77777777" w:rsidR="00A422E4" w:rsidRPr="00DD759E" w:rsidRDefault="00A422E4" w:rsidP="00F311CE">
            <w:pPr>
              <w:pStyle w:val="Tabletext0"/>
            </w:pPr>
            <w:r w:rsidRPr="00DD759E">
              <w:t>South</w:t>
            </w:r>
            <w:r>
              <w:noBreakHyphen/>
            </w:r>
            <w:r w:rsidRPr="00DD759E">
              <w:t>westerly along the geodesic to the intersection of the mainland coastline at mean low water and the parallel 20°19.293′S (at the point closest to 20°19.293′S 148°48.992′E)</w:t>
            </w:r>
          </w:p>
        </w:tc>
      </w:tr>
      <w:tr w:rsidR="00A422E4" w:rsidRPr="00DD759E" w14:paraId="1070FDBE" w14:textId="77777777" w:rsidTr="00F311CE">
        <w:tc>
          <w:tcPr>
            <w:tcW w:w="714" w:type="dxa"/>
            <w:shd w:val="clear" w:color="auto" w:fill="auto"/>
          </w:tcPr>
          <w:p w14:paraId="1070FDBC" w14:textId="77777777" w:rsidR="00A422E4" w:rsidRPr="00DD759E" w:rsidRDefault="00A422E4" w:rsidP="00F311CE">
            <w:pPr>
              <w:pStyle w:val="Tabletext0"/>
            </w:pPr>
            <w:r w:rsidRPr="00DD759E">
              <w:t>18</w:t>
            </w:r>
          </w:p>
        </w:tc>
        <w:tc>
          <w:tcPr>
            <w:tcW w:w="7599" w:type="dxa"/>
            <w:shd w:val="clear" w:color="auto" w:fill="auto"/>
          </w:tcPr>
          <w:p w14:paraId="1070FDBD" w14:textId="77777777" w:rsidR="00A422E4" w:rsidRPr="00DD759E" w:rsidRDefault="00A422E4" w:rsidP="00F311CE">
            <w:pPr>
              <w:pStyle w:val="Tabletext0"/>
            </w:pPr>
            <w:r w:rsidRPr="00DD759E">
              <w:t>Generally westerly along the mainland coastline at mean low water to the intersection of the mainland coastline at mean low water and the meridian 148°47.100′E (at the point closest to 20°18.522′S 148°47.100′E)</w:t>
            </w:r>
          </w:p>
        </w:tc>
      </w:tr>
      <w:tr w:rsidR="00A422E4" w:rsidRPr="00DD759E" w14:paraId="1070FDC1" w14:textId="77777777" w:rsidTr="00F311CE">
        <w:tc>
          <w:tcPr>
            <w:tcW w:w="714" w:type="dxa"/>
            <w:shd w:val="clear" w:color="auto" w:fill="auto"/>
          </w:tcPr>
          <w:p w14:paraId="1070FDBF" w14:textId="77777777" w:rsidR="00A422E4" w:rsidRPr="00DD759E" w:rsidRDefault="00A422E4" w:rsidP="00F311CE">
            <w:pPr>
              <w:pStyle w:val="Tabletext0"/>
            </w:pPr>
            <w:r w:rsidRPr="00DD759E">
              <w:t>19</w:t>
            </w:r>
          </w:p>
        </w:tc>
        <w:tc>
          <w:tcPr>
            <w:tcW w:w="7599" w:type="dxa"/>
            <w:shd w:val="clear" w:color="auto" w:fill="auto"/>
          </w:tcPr>
          <w:p w14:paraId="1070FDC0" w14:textId="77777777" w:rsidR="00A422E4" w:rsidRPr="00DD759E" w:rsidRDefault="00A422E4" w:rsidP="00F311CE">
            <w:pPr>
              <w:pStyle w:val="Tabletext0"/>
            </w:pPr>
            <w:r w:rsidRPr="00DD759E">
              <w:t>North along the meridian 148°47.100′E to the intersect of the mainland coastline at mean low water and the meridian 148°47.100′E (at the point closest to 20°17.587′S 148°47.100′E)</w:t>
            </w:r>
          </w:p>
        </w:tc>
      </w:tr>
      <w:tr w:rsidR="00A422E4" w:rsidRPr="00DD759E" w14:paraId="1070FDC4" w14:textId="77777777" w:rsidTr="00F311CE">
        <w:tc>
          <w:tcPr>
            <w:tcW w:w="714" w:type="dxa"/>
            <w:shd w:val="clear" w:color="auto" w:fill="auto"/>
          </w:tcPr>
          <w:p w14:paraId="1070FDC2" w14:textId="77777777" w:rsidR="00A422E4" w:rsidRPr="00DD759E" w:rsidRDefault="00A422E4" w:rsidP="00F311CE">
            <w:pPr>
              <w:pStyle w:val="Tabletext0"/>
            </w:pPr>
            <w:r w:rsidRPr="00DD759E">
              <w:t>20</w:t>
            </w:r>
          </w:p>
        </w:tc>
        <w:tc>
          <w:tcPr>
            <w:tcW w:w="7599" w:type="dxa"/>
            <w:shd w:val="clear" w:color="auto" w:fill="auto"/>
          </w:tcPr>
          <w:p w14:paraId="1070FDC3" w14:textId="77777777" w:rsidR="00A422E4" w:rsidRPr="00DD759E" w:rsidRDefault="00A422E4" w:rsidP="00F311CE">
            <w:pPr>
              <w:pStyle w:val="Tabletext0"/>
            </w:pPr>
            <w:r w:rsidRPr="00DD759E">
              <w:t>Generally north</w:t>
            </w:r>
            <w:r>
              <w:noBreakHyphen/>
            </w:r>
            <w:r w:rsidRPr="00DD759E">
              <w:t>easterly then north</w:t>
            </w:r>
            <w:r>
              <w:noBreakHyphen/>
            </w:r>
            <w:r w:rsidRPr="00DD759E">
              <w:t>westerly then south</w:t>
            </w:r>
            <w:r>
              <w:noBreakHyphen/>
            </w:r>
            <w:r w:rsidRPr="00DD759E">
              <w:t>westerly along the mainland coastline at mean low water to the intersection of the mainland coastline at mean low water and the Whitsunday Planning Area boundary</w:t>
            </w:r>
            <w:r w:rsidRPr="00DD759E" w:rsidDel="00AB610D">
              <w:t xml:space="preserve"> </w:t>
            </w:r>
            <w:r w:rsidRPr="00DD759E">
              <w:t>(at the point closest to 20°15.217′S 148°44.017′E)</w:t>
            </w:r>
          </w:p>
        </w:tc>
      </w:tr>
      <w:tr w:rsidR="00A422E4" w:rsidRPr="00DD759E" w14:paraId="1070FDC7" w14:textId="77777777" w:rsidTr="00F311CE">
        <w:tc>
          <w:tcPr>
            <w:tcW w:w="714" w:type="dxa"/>
            <w:shd w:val="clear" w:color="auto" w:fill="auto"/>
          </w:tcPr>
          <w:p w14:paraId="1070FDC5" w14:textId="77777777" w:rsidR="00A422E4" w:rsidRPr="00DD759E" w:rsidRDefault="00A422E4" w:rsidP="00F311CE">
            <w:pPr>
              <w:pStyle w:val="Tabletext0"/>
            </w:pPr>
            <w:r w:rsidRPr="00DD759E">
              <w:t>21</w:t>
            </w:r>
          </w:p>
        </w:tc>
        <w:tc>
          <w:tcPr>
            <w:tcW w:w="7599" w:type="dxa"/>
            <w:shd w:val="clear" w:color="auto" w:fill="auto"/>
          </w:tcPr>
          <w:p w14:paraId="1070FDC6"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148°43.189′E (at the point closest to 20°14.865′S 148°43.189′E)</w:t>
            </w:r>
          </w:p>
        </w:tc>
      </w:tr>
      <w:tr w:rsidR="00A422E4" w:rsidRPr="00DD759E" w14:paraId="1070FDCA" w14:textId="77777777" w:rsidTr="00F311CE">
        <w:tc>
          <w:tcPr>
            <w:tcW w:w="714" w:type="dxa"/>
            <w:shd w:val="clear" w:color="auto" w:fill="auto"/>
          </w:tcPr>
          <w:p w14:paraId="1070FDC8" w14:textId="77777777" w:rsidR="00A422E4" w:rsidRPr="00DD759E" w:rsidRDefault="00A422E4" w:rsidP="00F311CE">
            <w:pPr>
              <w:pStyle w:val="Tabletext0"/>
            </w:pPr>
            <w:r w:rsidRPr="00DD759E">
              <w:t>22</w:t>
            </w:r>
          </w:p>
        </w:tc>
        <w:tc>
          <w:tcPr>
            <w:tcW w:w="7599" w:type="dxa"/>
            <w:shd w:val="clear" w:color="auto" w:fill="auto"/>
          </w:tcPr>
          <w:p w14:paraId="1070FDC9" w14:textId="77777777" w:rsidR="00A422E4" w:rsidRPr="00DD759E" w:rsidRDefault="00A422E4" w:rsidP="00F311CE">
            <w:pPr>
              <w:pStyle w:val="Tabletext0"/>
            </w:pPr>
            <w:r w:rsidRPr="00DD759E">
              <w:t>North</w:t>
            </w:r>
            <w:r>
              <w:noBreakHyphen/>
            </w:r>
            <w:r w:rsidRPr="00DD759E">
              <w:t>easterly along the geodesic to 20°12.673′S 148°44.999′E</w:t>
            </w:r>
          </w:p>
        </w:tc>
      </w:tr>
      <w:tr w:rsidR="00A422E4" w:rsidRPr="00DD759E" w14:paraId="1070FDCD" w14:textId="77777777" w:rsidTr="00F311CE">
        <w:tc>
          <w:tcPr>
            <w:tcW w:w="714" w:type="dxa"/>
            <w:shd w:val="clear" w:color="auto" w:fill="auto"/>
          </w:tcPr>
          <w:p w14:paraId="1070FDCB" w14:textId="77777777" w:rsidR="00A422E4" w:rsidRPr="00DD759E" w:rsidRDefault="00A422E4" w:rsidP="00F311CE">
            <w:pPr>
              <w:pStyle w:val="Tabletext0"/>
            </w:pPr>
            <w:r w:rsidRPr="00DD759E">
              <w:t>23</w:t>
            </w:r>
          </w:p>
        </w:tc>
        <w:tc>
          <w:tcPr>
            <w:tcW w:w="7599" w:type="dxa"/>
            <w:shd w:val="clear" w:color="auto" w:fill="auto"/>
          </w:tcPr>
          <w:p w14:paraId="1070FDCC" w14:textId="77777777" w:rsidR="00A422E4" w:rsidRPr="00DD759E" w:rsidRDefault="00A422E4" w:rsidP="00F311CE">
            <w:pPr>
              <w:pStyle w:val="Tabletext0"/>
            </w:pPr>
            <w:r w:rsidRPr="00DD759E">
              <w:t>East along the parallel 20°12.673′S to longitude 148°45.723′E</w:t>
            </w:r>
          </w:p>
        </w:tc>
      </w:tr>
      <w:tr w:rsidR="00A422E4" w:rsidRPr="00DD759E" w14:paraId="1070FDD0" w14:textId="77777777" w:rsidTr="00F311CE">
        <w:tc>
          <w:tcPr>
            <w:tcW w:w="714" w:type="dxa"/>
            <w:shd w:val="clear" w:color="auto" w:fill="auto"/>
          </w:tcPr>
          <w:p w14:paraId="1070FDCE" w14:textId="77777777" w:rsidR="00A422E4" w:rsidRPr="00DD759E" w:rsidRDefault="00A422E4" w:rsidP="00F311CE">
            <w:pPr>
              <w:pStyle w:val="Tabletext0"/>
            </w:pPr>
            <w:r w:rsidRPr="00DD759E">
              <w:t>24</w:t>
            </w:r>
          </w:p>
        </w:tc>
        <w:tc>
          <w:tcPr>
            <w:tcW w:w="7599" w:type="dxa"/>
            <w:shd w:val="clear" w:color="auto" w:fill="auto"/>
          </w:tcPr>
          <w:p w14:paraId="1070FDCF" w14:textId="77777777" w:rsidR="00A422E4" w:rsidRPr="00DD759E" w:rsidRDefault="00A422E4" w:rsidP="00F311CE">
            <w:pPr>
              <w:pStyle w:val="Tabletext0"/>
            </w:pPr>
            <w:r w:rsidRPr="00DD759E">
              <w:t>South</w:t>
            </w:r>
            <w:r>
              <w:noBreakHyphen/>
            </w:r>
            <w:r w:rsidRPr="00DD759E">
              <w:t>easterly along the geodesic to 20°13.696′S 148°47.277′E</w:t>
            </w:r>
          </w:p>
        </w:tc>
      </w:tr>
      <w:tr w:rsidR="00A422E4" w:rsidRPr="00DD759E" w14:paraId="1070FDD3" w14:textId="77777777" w:rsidTr="00F311CE">
        <w:tc>
          <w:tcPr>
            <w:tcW w:w="714" w:type="dxa"/>
            <w:shd w:val="clear" w:color="auto" w:fill="auto"/>
          </w:tcPr>
          <w:p w14:paraId="1070FDD1" w14:textId="77777777" w:rsidR="00A422E4" w:rsidRPr="00DD759E" w:rsidRDefault="00A422E4" w:rsidP="00F311CE">
            <w:pPr>
              <w:pStyle w:val="Tabletext0"/>
            </w:pPr>
            <w:r w:rsidRPr="00DD759E">
              <w:t>25</w:t>
            </w:r>
          </w:p>
        </w:tc>
        <w:tc>
          <w:tcPr>
            <w:tcW w:w="7599" w:type="dxa"/>
            <w:shd w:val="clear" w:color="auto" w:fill="auto"/>
          </w:tcPr>
          <w:p w14:paraId="1070FDD2" w14:textId="77777777" w:rsidR="00A422E4" w:rsidRPr="00DD759E" w:rsidRDefault="00A422E4" w:rsidP="00F311CE">
            <w:pPr>
              <w:pStyle w:val="Tabletext0"/>
            </w:pPr>
            <w:r w:rsidRPr="00DD759E">
              <w:t>South along the meridian 148°47.277′E to latitude 20°15.732′S</w:t>
            </w:r>
          </w:p>
        </w:tc>
      </w:tr>
      <w:tr w:rsidR="00A422E4" w:rsidRPr="00DD759E" w14:paraId="1070FDD6" w14:textId="77777777" w:rsidTr="00F311CE">
        <w:tc>
          <w:tcPr>
            <w:tcW w:w="714" w:type="dxa"/>
            <w:tcBorders>
              <w:bottom w:val="single" w:sz="2" w:space="0" w:color="auto"/>
            </w:tcBorders>
            <w:shd w:val="clear" w:color="auto" w:fill="auto"/>
          </w:tcPr>
          <w:p w14:paraId="1070FDD4" w14:textId="77777777" w:rsidR="00A422E4" w:rsidRPr="00DD759E" w:rsidRDefault="00A422E4" w:rsidP="00F311CE">
            <w:pPr>
              <w:pStyle w:val="Tabletext0"/>
            </w:pPr>
            <w:r w:rsidRPr="00DD759E">
              <w:t>26</w:t>
            </w:r>
          </w:p>
        </w:tc>
        <w:tc>
          <w:tcPr>
            <w:tcW w:w="7599" w:type="dxa"/>
            <w:tcBorders>
              <w:bottom w:val="single" w:sz="2" w:space="0" w:color="auto"/>
            </w:tcBorders>
            <w:shd w:val="clear" w:color="auto" w:fill="auto"/>
          </w:tcPr>
          <w:p w14:paraId="1070FDD5" w14:textId="77777777" w:rsidR="00A422E4" w:rsidRPr="00DD759E" w:rsidRDefault="00A422E4" w:rsidP="00F311CE">
            <w:pPr>
              <w:pStyle w:val="Tabletext0"/>
            </w:pPr>
            <w:r w:rsidRPr="00DD759E">
              <w:t>East along the parallel 20°15.732′S to longitude 148°48.042′E</w:t>
            </w:r>
          </w:p>
        </w:tc>
      </w:tr>
      <w:tr w:rsidR="00A422E4" w:rsidRPr="00DD759E" w14:paraId="1070FDD9" w14:textId="77777777" w:rsidTr="00F311CE">
        <w:tc>
          <w:tcPr>
            <w:tcW w:w="714" w:type="dxa"/>
            <w:tcBorders>
              <w:top w:val="single" w:sz="2" w:space="0" w:color="auto"/>
              <w:bottom w:val="single" w:sz="12" w:space="0" w:color="auto"/>
            </w:tcBorders>
            <w:shd w:val="clear" w:color="auto" w:fill="auto"/>
          </w:tcPr>
          <w:p w14:paraId="1070FDD7" w14:textId="77777777" w:rsidR="00A422E4" w:rsidRPr="00DD759E" w:rsidRDefault="00A422E4" w:rsidP="00F311CE">
            <w:pPr>
              <w:pStyle w:val="Tabletext0"/>
            </w:pPr>
            <w:r w:rsidRPr="00DD759E">
              <w:t>27</w:t>
            </w:r>
          </w:p>
        </w:tc>
        <w:tc>
          <w:tcPr>
            <w:tcW w:w="7599" w:type="dxa"/>
            <w:tcBorders>
              <w:top w:val="single" w:sz="2" w:space="0" w:color="auto"/>
              <w:bottom w:val="single" w:sz="12" w:space="0" w:color="auto"/>
            </w:tcBorders>
            <w:shd w:val="clear" w:color="auto" w:fill="auto"/>
          </w:tcPr>
          <w:p w14:paraId="1070FDD8" w14:textId="77777777" w:rsidR="00A422E4" w:rsidRPr="00DD759E" w:rsidRDefault="00A422E4" w:rsidP="00F311CE">
            <w:pPr>
              <w:pStyle w:val="Tabletext0"/>
            </w:pPr>
            <w:r w:rsidRPr="00DD759E">
              <w:t>North along the meridian 148°48.042′E to the starting point</w:t>
            </w:r>
          </w:p>
        </w:tc>
      </w:tr>
    </w:tbl>
    <w:p w14:paraId="1070FDD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DDB" w14:textId="77777777" w:rsidR="00A422E4" w:rsidRPr="00DD759E" w:rsidRDefault="00A422E4" w:rsidP="00A422E4">
      <w:pPr>
        <w:pStyle w:val="ActHead5"/>
      </w:pPr>
      <w:bookmarkStart w:id="144" w:name="_Toc501379821"/>
      <w:r w:rsidRPr="00DD759E">
        <w:rPr>
          <w:rStyle w:val="CharSectno"/>
        </w:rPr>
        <w:t>26</w:t>
      </w:r>
      <w:r w:rsidRPr="00DD759E">
        <w:t xml:space="preserve">  North Hook Island setting 3 (moderate use) area</w:t>
      </w:r>
      <w:bookmarkEnd w:id="144"/>
    </w:p>
    <w:p w14:paraId="1070FDDC" w14:textId="77777777" w:rsidR="00A422E4" w:rsidRPr="00DD759E" w:rsidRDefault="00A422E4" w:rsidP="00A422E4">
      <w:pPr>
        <w:pStyle w:val="Subsection"/>
        <w:rPr>
          <w:rFonts w:eastAsia="Calibri"/>
          <w:szCs w:val="22"/>
        </w:rPr>
      </w:pPr>
      <w:r w:rsidRPr="00DD759E">
        <w:tab/>
      </w:r>
      <w:r w:rsidRPr="00DD759E">
        <w:tab/>
        <w:t xml:space="preserve">The North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DD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DDF" w14:textId="77777777" w:rsidTr="00F311CE">
        <w:trPr>
          <w:tblHeader/>
        </w:trPr>
        <w:tc>
          <w:tcPr>
            <w:tcW w:w="8313" w:type="dxa"/>
            <w:gridSpan w:val="2"/>
            <w:tcBorders>
              <w:top w:val="single" w:sz="12" w:space="0" w:color="auto"/>
              <w:bottom w:val="single" w:sz="6" w:space="0" w:color="auto"/>
            </w:tcBorders>
            <w:shd w:val="clear" w:color="auto" w:fill="auto"/>
          </w:tcPr>
          <w:p w14:paraId="1070FDDE" w14:textId="77777777" w:rsidR="00A422E4" w:rsidRPr="00DD759E" w:rsidRDefault="00A422E4" w:rsidP="00F311CE">
            <w:pPr>
              <w:pStyle w:val="TableHeading"/>
            </w:pPr>
            <w:r w:rsidRPr="00DD759E">
              <w:t>North Hook Island setting 3 (moderate use) area</w:t>
            </w:r>
          </w:p>
        </w:tc>
      </w:tr>
      <w:tr w:rsidR="00A422E4" w:rsidRPr="00DD759E" w14:paraId="1070FDE2" w14:textId="77777777" w:rsidTr="00F311CE">
        <w:trPr>
          <w:tblHeader/>
        </w:trPr>
        <w:tc>
          <w:tcPr>
            <w:tcW w:w="714" w:type="dxa"/>
            <w:tcBorders>
              <w:top w:val="single" w:sz="6" w:space="0" w:color="auto"/>
              <w:bottom w:val="single" w:sz="12" w:space="0" w:color="auto"/>
            </w:tcBorders>
            <w:shd w:val="clear" w:color="auto" w:fill="auto"/>
          </w:tcPr>
          <w:p w14:paraId="1070FDE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DE1" w14:textId="77777777" w:rsidR="00A422E4" w:rsidRPr="00DD759E" w:rsidRDefault="00A422E4" w:rsidP="00F311CE">
            <w:pPr>
              <w:pStyle w:val="TableHeading"/>
            </w:pPr>
            <w:r w:rsidRPr="00DD759E">
              <w:t>Description</w:t>
            </w:r>
          </w:p>
        </w:tc>
      </w:tr>
      <w:tr w:rsidR="00A422E4" w:rsidRPr="00DD759E" w14:paraId="1070FDE5" w14:textId="77777777" w:rsidTr="00F311CE">
        <w:tc>
          <w:tcPr>
            <w:tcW w:w="714" w:type="dxa"/>
            <w:tcBorders>
              <w:top w:val="single" w:sz="12" w:space="0" w:color="auto"/>
            </w:tcBorders>
            <w:shd w:val="clear" w:color="auto" w:fill="auto"/>
          </w:tcPr>
          <w:p w14:paraId="1070FDE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DE4" w14:textId="77777777" w:rsidR="00A422E4" w:rsidRPr="00DD759E" w:rsidRDefault="00A422E4" w:rsidP="00F311CE">
            <w:pPr>
              <w:pStyle w:val="Tabletext0"/>
            </w:pPr>
            <w:r w:rsidRPr="00DD759E">
              <w:t>The point 20°02.757′S 148°55.330′E</w:t>
            </w:r>
          </w:p>
        </w:tc>
      </w:tr>
      <w:tr w:rsidR="00A422E4" w:rsidRPr="00DD759E" w14:paraId="1070FDE8" w14:textId="77777777" w:rsidTr="00F311CE">
        <w:tc>
          <w:tcPr>
            <w:tcW w:w="714" w:type="dxa"/>
            <w:shd w:val="clear" w:color="auto" w:fill="auto"/>
          </w:tcPr>
          <w:p w14:paraId="1070FDE6" w14:textId="77777777" w:rsidR="00A422E4" w:rsidRPr="00DD759E" w:rsidRDefault="00A422E4" w:rsidP="00F311CE">
            <w:pPr>
              <w:pStyle w:val="Tabletext0"/>
            </w:pPr>
            <w:r w:rsidRPr="00DD759E">
              <w:t>2</w:t>
            </w:r>
          </w:p>
        </w:tc>
        <w:tc>
          <w:tcPr>
            <w:tcW w:w="7599" w:type="dxa"/>
            <w:shd w:val="clear" w:color="auto" w:fill="auto"/>
          </w:tcPr>
          <w:p w14:paraId="1070FDE7" w14:textId="77777777" w:rsidR="00A422E4" w:rsidRPr="00DD759E" w:rsidRDefault="00A422E4" w:rsidP="00F311CE">
            <w:pPr>
              <w:pStyle w:val="Tabletext0"/>
            </w:pPr>
            <w:r w:rsidRPr="00DD759E">
              <w:t>East along the parallel 20°02.757′S to longitude 148°57.837′E</w:t>
            </w:r>
          </w:p>
        </w:tc>
      </w:tr>
      <w:tr w:rsidR="00A422E4" w:rsidRPr="00DD759E" w14:paraId="1070FDEB" w14:textId="77777777" w:rsidTr="00F311CE">
        <w:tc>
          <w:tcPr>
            <w:tcW w:w="714" w:type="dxa"/>
            <w:shd w:val="clear" w:color="auto" w:fill="auto"/>
          </w:tcPr>
          <w:p w14:paraId="1070FDE9" w14:textId="77777777" w:rsidR="00A422E4" w:rsidRPr="00DD759E" w:rsidRDefault="00A422E4" w:rsidP="00F311CE">
            <w:pPr>
              <w:pStyle w:val="Tabletext0"/>
            </w:pPr>
            <w:r w:rsidRPr="00DD759E">
              <w:t>3</w:t>
            </w:r>
          </w:p>
        </w:tc>
        <w:tc>
          <w:tcPr>
            <w:tcW w:w="7599" w:type="dxa"/>
            <w:shd w:val="clear" w:color="auto" w:fill="auto"/>
          </w:tcPr>
          <w:p w14:paraId="1070FDEA" w14:textId="77777777" w:rsidR="00A422E4" w:rsidRPr="00DD759E" w:rsidRDefault="00A422E4" w:rsidP="00F311CE">
            <w:pPr>
              <w:pStyle w:val="Tabletext0"/>
            </w:pPr>
            <w:r w:rsidRPr="00DD759E">
              <w:t>South along the meridian 148°57.837′E to the intersection of the Hook Island (20</w:t>
            </w:r>
            <w:r>
              <w:noBreakHyphen/>
            </w:r>
            <w:r w:rsidRPr="00DD759E">
              <w:t xml:space="preserve">028) coastline at mean low water and the meridian 148°57.837′E (at the point closest to 20°03.671′S 148°057.837′E) </w:t>
            </w:r>
          </w:p>
        </w:tc>
      </w:tr>
      <w:tr w:rsidR="00A422E4" w:rsidRPr="00DD759E" w14:paraId="1070FDEE" w14:textId="77777777" w:rsidTr="00F311CE">
        <w:tc>
          <w:tcPr>
            <w:tcW w:w="714" w:type="dxa"/>
            <w:tcBorders>
              <w:bottom w:val="single" w:sz="2" w:space="0" w:color="auto"/>
            </w:tcBorders>
            <w:shd w:val="clear" w:color="auto" w:fill="auto"/>
          </w:tcPr>
          <w:p w14:paraId="1070FDE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0FDED" w14:textId="77777777" w:rsidR="00A422E4" w:rsidRPr="00DD759E" w:rsidRDefault="00A422E4" w:rsidP="00F311CE">
            <w:pPr>
              <w:pStyle w:val="Tabletext0"/>
            </w:pPr>
            <w:r w:rsidRPr="00DD759E">
              <w:t>Generally westerly along the Hook Island (20</w:t>
            </w:r>
            <w:r>
              <w:noBreakHyphen/>
            </w:r>
            <w:r w:rsidRPr="00DD759E">
              <w:t>028) coastline at mean low water to the intersection of the Hook Island (20</w:t>
            </w:r>
            <w:r>
              <w:noBreakHyphen/>
            </w:r>
            <w:r w:rsidRPr="00DD759E">
              <w:t xml:space="preserve">028) coastline at mean low water and the meridian 148°55.330′E (at the point closest to 20°03.734′S 148°55.330′E) </w:t>
            </w:r>
          </w:p>
        </w:tc>
      </w:tr>
      <w:tr w:rsidR="00A422E4" w:rsidRPr="00DD759E" w14:paraId="1070FDF1" w14:textId="77777777" w:rsidTr="00F311CE">
        <w:tc>
          <w:tcPr>
            <w:tcW w:w="714" w:type="dxa"/>
            <w:tcBorders>
              <w:top w:val="single" w:sz="2" w:space="0" w:color="auto"/>
              <w:bottom w:val="single" w:sz="12" w:space="0" w:color="auto"/>
            </w:tcBorders>
            <w:shd w:val="clear" w:color="auto" w:fill="auto"/>
          </w:tcPr>
          <w:p w14:paraId="1070FDE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0FDF0" w14:textId="77777777" w:rsidR="00A422E4" w:rsidRPr="00DD759E" w:rsidRDefault="00A422E4" w:rsidP="00F311CE">
            <w:pPr>
              <w:pStyle w:val="Tabletext0"/>
            </w:pPr>
            <w:r w:rsidRPr="00DD759E">
              <w:t>North along the meridian 148°55.330′E to the starting point</w:t>
            </w:r>
          </w:p>
        </w:tc>
      </w:tr>
    </w:tbl>
    <w:p w14:paraId="1070FDF2"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DF3" w14:textId="77777777" w:rsidR="00A422E4" w:rsidRPr="00DD759E" w:rsidRDefault="00A422E4" w:rsidP="00A422E4">
      <w:pPr>
        <w:pStyle w:val="ActHead5"/>
      </w:pPr>
      <w:bookmarkStart w:id="145" w:name="_Toc501379822"/>
      <w:r w:rsidRPr="00DD759E">
        <w:rPr>
          <w:rStyle w:val="CharSectno"/>
        </w:rPr>
        <w:t>27</w:t>
      </w:r>
      <w:r w:rsidRPr="00DD759E">
        <w:t xml:space="preserve">  Pandanus Bay, Long Island setting 3 (moderate use) area</w:t>
      </w:r>
      <w:bookmarkEnd w:id="145"/>
    </w:p>
    <w:p w14:paraId="1070FDF4" w14:textId="77777777" w:rsidR="00A422E4" w:rsidRPr="00DD759E" w:rsidRDefault="00A422E4" w:rsidP="00A422E4">
      <w:pPr>
        <w:pStyle w:val="Subsection"/>
        <w:rPr>
          <w:rFonts w:eastAsia="Calibri"/>
          <w:szCs w:val="22"/>
        </w:rPr>
      </w:pPr>
      <w:r w:rsidRPr="00DD759E">
        <w:tab/>
      </w:r>
      <w:r w:rsidRPr="00DD759E">
        <w:tab/>
        <w:t xml:space="preserve">The Pandanus Bay, Long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DF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DF7" w14:textId="77777777" w:rsidTr="00F311CE">
        <w:trPr>
          <w:tblHeader/>
        </w:trPr>
        <w:tc>
          <w:tcPr>
            <w:tcW w:w="8313" w:type="dxa"/>
            <w:gridSpan w:val="2"/>
            <w:tcBorders>
              <w:top w:val="single" w:sz="12" w:space="0" w:color="auto"/>
              <w:bottom w:val="single" w:sz="6" w:space="0" w:color="auto"/>
            </w:tcBorders>
            <w:shd w:val="clear" w:color="auto" w:fill="auto"/>
          </w:tcPr>
          <w:p w14:paraId="1070FDF6" w14:textId="77777777" w:rsidR="00A422E4" w:rsidRPr="00DD759E" w:rsidRDefault="00A422E4" w:rsidP="00F311CE">
            <w:pPr>
              <w:pStyle w:val="TableHeading"/>
            </w:pPr>
            <w:r w:rsidRPr="00DD759E">
              <w:t>Pandanus Bay, Long Island setting 3 (moderate use) area</w:t>
            </w:r>
          </w:p>
        </w:tc>
      </w:tr>
      <w:tr w:rsidR="00A422E4" w:rsidRPr="00DD759E" w14:paraId="1070FDFA" w14:textId="77777777" w:rsidTr="00F311CE">
        <w:trPr>
          <w:tblHeader/>
        </w:trPr>
        <w:tc>
          <w:tcPr>
            <w:tcW w:w="714" w:type="dxa"/>
            <w:tcBorders>
              <w:top w:val="single" w:sz="6" w:space="0" w:color="auto"/>
              <w:bottom w:val="single" w:sz="12" w:space="0" w:color="auto"/>
            </w:tcBorders>
            <w:shd w:val="clear" w:color="auto" w:fill="auto"/>
          </w:tcPr>
          <w:p w14:paraId="1070FDF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DF9" w14:textId="77777777" w:rsidR="00A422E4" w:rsidRPr="00DD759E" w:rsidRDefault="00A422E4" w:rsidP="00F311CE">
            <w:pPr>
              <w:pStyle w:val="TableHeading"/>
            </w:pPr>
            <w:r w:rsidRPr="00DD759E">
              <w:t>Description</w:t>
            </w:r>
          </w:p>
        </w:tc>
      </w:tr>
      <w:tr w:rsidR="00A422E4" w:rsidRPr="00DD759E" w14:paraId="1070FDFD" w14:textId="77777777" w:rsidTr="00F311CE">
        <w:tc>
          <w:tcPr>
            <w:tcW w:w="714" w:type="dxa"/>
            <w:tcBorders>
              <w:top w:val="single" w:sz="12" w:space="0" w:color="auto"/>
            </w:tcBorders>
            <w:shd w:val="clear" w:color="auto" w:fill="auto"/>
          </w:tcPr>
          <w:p w14:paraId="1070FDF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DFC" w14:textId="77777777" w:rsidR="00A422E4" w:rsidRPr="00DD759E" w:rsidRDefault="00A422E4" w:rsidP="00F311CE">
            <w:pPr>
              <w:pStyle w:val="Tabletext0"/>
            </w:pPr>
            <w:r w:rsidRPr="00DD759E">
              <w:t>The intersection of the Pelican Island (20</w:t>
            </w:r>
            <w:r>
              <w:noBreakHyphen/>
            </w:r>
            <w:r w:rsidRPr="00DD759E">
              <w:t>805) coastline at mean low water and the parallel 20°20.246′S (at the point closest to 20°20.246′S 148°51.394′E)</w:t>
            </w:r>
          </w:p>
        </w:tc>
      </w:tr>
      <w:tr w:rsidR="00A422E4" w:rsidRPr="00DD759E" w14:paraId="1070FE00" w14:textId="77777777" w:rsidTr="00F311CE">
        <w:tc>
          <w:tcPr>
            <w:tcW w:w="714" w:type="dxa"/>
            <w:shd w:val="clear" w:color="auto" w:fill="auto"/>
          </w:tcPr>
          <w:p w14:paraId="1070FDFE" w14:textId="77777777" w:rsidR="00A422E4" w:rsidRPr="00DD759E" w:rsidRDefault="00A422E4" w:rsidP="00F311CE">
            <w:pPr>
              <w:pStyle w:val="Tabletext0"/>
            </w:pPr>
            <w:r w:rsidRPr="00DD759E">
              <w:t>2</w:t>
            </w:r>
          </w:p>
        </w:tc>
        <w:tc>
          <w:tcPr>
            <w:tcW w:w="7599" w:type="dxa"/>
            <w:shd w:val="clear" w:color="auto" w:fill="auto"/>
          </w:tcPr>
          <w:p w14:paraId="1070FDFF" w14:textId="77777777" w:rsidR="00A422E4" w:rsidRPr="00DD759E" w:rsidRDefault="00A422E4" w:rsidP="00F311CE">
            <w:pPr>
              <w:pStyle w:val="Tabletext0"/>
            </w:pPr>
            <w:r w:rsidRPr="00DD759E">
              <w:t>South</w:t>
            </w:r>
            <w:r>
              <w:noBreakHyphen/>
            </w:r>
            <w:r w:rsidRPr="00DD759E">
              <w:t>easterly along the geodesic to 20°20.312′S 148°51.467′E</w:t>
            </w:r>
          </w:p>
        </w:tc>
      </w:tr>
      <w:tr w:rsidR="00A422E4" w:rsidRPr="00DD759E" w14:paraId="1070FE03" w14:textId="77777777" w:rsidTr="00F311CE">
        <w:tc>
          <w:tcPr>
            <w:tcW w:w="714" w:type="dxa"/>
            <w:shd w:val="clear" w:color="auto" w:fill="auto"/>
          </w:tcPr>
          <w:p w14:paraId="1070FE01" w14:textId="77777777" w:rsidR="00A422E4" w:rsidRPr="00DD759E" w:rsidRDefault="00A422E4" w:rsidP="00F311CE">
            <w:pPr>
              <w:pStyle w:val="Tabletext0"/>
            </w:pPr>
            <w:r w:rsidRPr="00DD759E">
              <w:t>3</w:t>
            </w:r>
          </w:p>
        </w:tc>
        <w:tc>
          <w:tcPr>
            <w:tcW w:w="7599" w:type="dxa"/>
            <w:shd w:val="clear" w:color="auto" w:fill="auto"/>
          </w:tcPr>
          <w:p w14:paraId="1070FE02" w14:textId="77777777" w:rsidR="00A422E4" w:rsidRPr="00DD759E" w:rsidRDefault="00A422E4" w:rsidP="00F311CE">
            <w:pPr>
              <w:pStyle w:val="Tabletext0"/>
            </w:pPr>
            <w:r w:rsidRPr="00DD759E">
              <w:t>South along the meridian 148°51.467′E to latitude 20°20.874′S</w:t>
            </w:r>
          </w:p>
        </w:tc>
      </w:tr>
      <w:tr w:rsidR="00A422E4" w:rsidRPr="00DD759E" w14:paraId="1070FE06" w14:textId="77777777" w:rsidTr="00F311CE">
        <w:tc>
          <w:tcPr>
            <w:tcW w:w="714" w:type="dxa"/>
            <w:shd w:val="clear" w:color="auto" w:fill="auto"/>
          </w:tcPr>
          <w:p w14:paraId="1070FE04" w14:textId="77777777" w:rsidR="00A422E4" w:rsidRPr="00DD759E" w:rsidRDefault="00A422E4" w:rsidP="00F311CE">
            <w:pPr>
              <w:pStyle w:val="Tabletext0"/>
            </w:pPr>
            <w:r w:rsidRPr="00DD759E">
              <w:t>4</w:t>
            </w:r>
          </w:p>
        </w:tc>
        <w:tc>
          <w:tcPr>
            <w:tcW w:w="7599" w:type="dxa"/>
            <w:shd w:val="clear" w:color="auto" w:fill="auto"/>
          </w:tcPr>
          <w:p w14:paraId="1070FE05" w14:textId="77777777" w:rsidR="00A422E4" w:rsidRPr="00DD759E" w:rsidRDefault="00A422E4" w:rsidP="00F311CE">
            <w:pPr>
              <w:pStyle w:val="Tabletext0"/>
            </w:pPr>
            <w:r w:rsidRPr="00DD759E">
              <w:t>South</w:t>
            </w:r>
            <w:r>
              <w:noBreakHyphen/>
            </w:r>
            <w:r w:rsidRPr="00DD759E">
              <w:t>westerly along the geodesic to the intersection of the Long Island (20</w:t>
            </w:r>
            <w:r>
              <w:noBreakHyphen/>
            </w:r>
            <w:r w:rsidRPr="00DD759E">
              <w:t>060) coastline at mean low water and the parallel 20°21.145′S (at the point closest to 20°21.145′S 148°51.319′E)</w:t>
            </w:r>
          </w:p>
        </w:tc>
      </w:tr>
      <w:tr w:rsidR="00A422E4" w:rsidRPr="00DD759E" w14:paraId="1070FE09" w14:textId="77777777" w:rsidTr="00F311CE">
        <w:tc>
          <w:tcPr>
            <w:tcW w:w="714" w:type="dxa"/>
            <w:shd w:val="clear" w:color="auto" w:fill="auto"/>
          </w:tcPr>
          <w:p w14:paraId="1070FE07" w14:textId="77777777" w:rsidR="00A422E4" w:rsidRPr="00DD759E" w:rsidRDefault="00A422E4" w:rsidP="00F311CE">
            <w:pPr>
              <w:pStyle w:val="Tabletext0"/>
            </w:pPr>
            <w:r w:rsidRPr="00DD759E">
              <w:t>5</w:t>
            </w:r>
          </w:p>
        </w:tc>
        <w:tc>
          <w:tcPr>
            <w:tcW w:w="7599" w:type="dxa"/>
            <w:shd w:val="clear" w:color="auto" w:fill="auto"/>
          </w:tcPr>
          <w:p w14:paraId="1070FE08" w14:textId="77777777" w:rsidR="00A422E4" w:rsidRPr="00DD759E" w:rsidRDefault="00A422E4" w:rsidP="00F311CE">
            <w:pPr>
              <w:pStyle w:val="Tabletext0"/>
            </w:pPr>
            <w:r w:rsidRPr="00DD759E">
              <w:t>Generally northerly along the Long Island (20</w:t>
            </w:r>
            <w:r>
              <w:noBreakHyphen/>
            </w:r>
            <w:r w:rsidRPr="00DD759E">
              <w:t>060) coastline at mean low water to the intersection of the Long Island (20</w:t>
            </w:r>
            <w:r>
              <w:noBreakHyphen/>
            </w:r>
            <w:r w:rsidRPr="00DD759E">
              <w:t>060) coastline at mean low water and the parallel 20°20.124′S (at the point closest to 20°20.124′S 148°51.228′E)</w:t>
            </w:r>
          </w:p>
        </w:tc>
      </w:tr>
      <w:tr w:rsidR="00A422E4" w:rsidRPr="00DD759E" w14:paraId="1070FE0C" w14:textId="77777777" w:rsidTr="00F311CE">
        <w:tc>
          <w:tcPr>
            <w:tcW w:w="714" w:type="dxa"/>
            <w:tcBorders>
              <w:bottom w:val="single" w:sz="2" w:space="0" w:color="auto"/>
            </w:tcBorders>
            <w:shd w:val="clear" w:color="auto" w:fill="auto"/>
          </w:tcPr>
          <w:p w14:paraId="1070FE0A"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0FE0B" w14:textId="77777777" w:rsidR="00A422E4" w:rsidRPr="00DD759E" w:rsidRDefault="00A422E4" w:rsidP="00F311CE">
            <w:pPr>
              <w:pStyle w:val="Tabletext0"/>
            </w:pPr>
            <w:r w:rsidRPr="00DD759E">
              <w:t>Generally south</w:t>
            </w:r>
            <w:r>
              <w:noBreakHyphen/>
            </w:r>
            <w:r w:rsidRPr="00DD759E">
              <w:t>easterly along the geodesic to the intersection of the Pelican Island (20</w:t>
            </w:r>
            <w:r>
              <w:noBreakHyphen/>
            </w:r>
            <w:r w:rsidRPr="00DD759E">
              <w:t>805) coastline at mean low water and the parallel 20°20.198′S (at the point closest to 20°20.198′S 148°51.286′E)</w:t>
            </w:r>
          </w:p>
        </w:tc>
      </w:tr>
      <w:tr w:rsidR="00A422E4" w:rsidRPr="00DD759E" w14:paraId="1070FE0F" w14:textId="77777777" w:rsidTr="00F311CE">
        <w:tc>
          <w:tcPr>
            <w:tcW w:w="714" w:type="dxa"/>
            <w:tcBorders>
              <w:top w:val="single" w:sz="2" w:space="0" w:color="auto"/>
              <w:bottom w:val="single" w:sz="12" w:space="0" w:color="auto"/>
            </w:tcBorders>
            <w:shd w:val="clear" w:color="auto" w:fill="auto"/>
          </w:tcPr>
          <w:p w14:paraId="1070FE0D"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0FE0E" w14:textId="77777777" w:rsidR="00A422E4" w:rsidRPr="00DD759E" w:rsidDel="00412DB5" w:rsidRDefault="00A422E4" w:rsidP="00F311CE">
            <w:pPr>
              <w:pStyle w:val="Tabletext0"/>
            </w:pPr>
            <w:r w:rsidRPr="00DD759E">
              <w:t>Generally south</w:t>
            </w:r>
            <w:r>
              <w:noBreakHyphen/>
            </w:r>
            <w:r w:rsidRPr="00DD759E">
              <w:t>easterly then easterly along the Pelican Island (20</w:t>
            </w:r>
            <w:r>
              <w:noBreakHyphen/>
            </w:r>
            <w:r w:rsidRPr="00DD759E">
              <w:t>805) coastline at mean low water to the starting point</w:t>
            </w:r>
          </w:p>
        </w:tc>
      </w:tr>
    </w:tbl>
    <w:p w14:paraId="1070FE1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E11" w14:textId="77777777" w:rsidR="00A422E4" w:rsidRPr="00DD759E" w:rsidRDefault="00A422E4" w:rsidP="00A422E4">
      <w:pPr>
        <w:pStyle w:val="ActHead5"/>
      </w:pPr>
      <w:bookmarkStart w:id="146" w:name="_Toc501379823"/>
      <w:r w:rsidRPr="00DD759E">
        <w:rPr>
          <w:rStyle w:val="CharSectno"/>
        </w:rPr>
        <w:t>28</w:t>
      </w:r>
      <w:r w:rsidRPr="00DD759E">
        <w:t xml:space="preserve">  Roberta Bay, Shaw Island setting 3 (moderate use) area</w:t>
      </w:r>
      <w:bookmarkEnd w:id="146"/>
    </w:p>
    <w:p w14:paraId="1070FE12" w14:textId="77777777" w:rsidR="00A422E4" w:rsidRPr="00DD759E" w:rsidRDefault="00A422E4" w:rsidP="00A422E4">
      <w:pPr>
        <w:pStyle w:val="Subsection"/>
        <w:rPr>
          <w:rFonts w:eastAsia="Calibri"/>
          <w:szCs w:val="22"/>
        </w:rPr>
      </w:pPr>
      <w:r w:rsidRPr="00DD759E">
        <w:tab/>
      </w:r>
      <w:r w:rsidRPr="00DD759E">
        <w:tab/>
        <w:t xml:space="preserve">The Roberta Bay, Shaw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E1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E15" w14:textId="77777777" w:rsidTr="00F311CE">
        <w:trPr>
          <w:tblHeader/>
        </w:trPr>
        <w:tc>
          <w:tcPr>
            <w:tcW w:w="8313" w:type="dxa"/>
            <w:gridSpan w:val="2"/>
            <w:tcBorders>
              <w:top w:val="single" w:sz="12" w:space="0" w:color="auto"/>
              <w:bottom w:val="single" w:sz="6" w:space="0" w:color="auto"/>
            </w:tcBorders>
            <w:shd w:val="clear" w:color="auto" w:fill="auto"/>
          </w:tcPr>
          <w:p w14:paraId="1070FE14" w14:textId="77777777" w:rsidR="00A422E4" w:rsidRPr="00DD759E" w:rsidRDefault="00A422E4" w:rsidP="00F311CE">
            <w:pPr>
              <w:pStyle w:val="TableHeading"/>
            </w:pPr>
            <w:r w:rsidRPr="00DD759E">
              <w:t>Roberta Bay, Shaw Island setting 3 (moderate use) area</w:t>
            </w:r>
          </w:p>
        </w:tc>
      </w:tr>
      <w:tr w:rsidR="00A422E4" w:rsidRPr="00DD759E" w14:paraId="1070FE18" w14:textId="77777777" w:rsidTr="00F311CE">
        <w:trPr>
          <w:tblHeader/>
        </w:trPr>
        <w:tc>
          <w:tcPr>
            <w:tcW w:w="714" w:type="dxa"/>
            <w:tcBorders>
              <w:top w:val="single" w:sz="6" w:space="0" w:color="auto"/>
              <w:bottom w:val="single" w:sz="12" w:space="0" w:color="auto"/>
            </w:tcBorders>
            <w:shd w:val="clear" w:color="auto" w:fill="auto"/>
          </w:tcPr>
          <w:p w14:paraId="1070FE1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E17" w14:textId="77777777" w:rsidR="00A422E4" w:rsidRPr="00DD759E" w:rsidRDefault="00A422E4" w:rsidP="00F311CE">
            <w:pPr>
              <w:pStyle w:val="TableHeading"/>
            </w:pPr>
            <w:r w:rsidRPr="00DD759E">
              <w:t>Description</w:t>
            </w:r>
          </w:p>
        </w:tc>
      </w:tr>
      <w:tr w:rsidR="00A422E4" w:rsidRPr="00DD759E" w14:paraId="1070FE1B" w14:textId="77777777" w:rsidTr="00F311CE">
        <w:tc>
          <w:tcPr>
            <w:tcW w:w="714" w:type="dxa"/>
            <w:tcBorders>
              <w:top w:val="single" w:sz="12" w:space="0" w:color="auto"/>
            </w:tcBorders>
            <w:shd w:val="clear" w:color="auto" w:fill="auto"/>
          </w:tcPr>
          <w:p w14:paraId="1070FE1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E1A"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149°05.939′E (at the point closest to 20°29.476′S 149°05.939′E)</w:t>
            </w:r>
          </w:p>
        </w:tc>
      </w:tr>
      <w:tr w:rsidR="00A422E4" w:rsidRPr="00DD759E" w14:paraId="1070FE1E" w14:textId="77777777" w:rsidTr="00F311CE">
        <w:tc>
          <w:tcPr>
            <w:tcW w:w="714" w:type="dxa"/>
            <w:tcBorders>
              <w:bottom w:val="single" w:sz="2" w:space="0" w:color="auto"/>
            </w:tcBorders>
            <w:shd w:val="clear" w:color="auto" w:fill="auto"/>
          </w:tcPr>
          <w:p w14:paraId="1070FE1C"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E1D" w14:textId="77777777" w:rsidR="00A422E4" w:rsidRPr="00DD759E" w:rsidRDefault="00A422E4" w:rsidP="00F311CE">
            <w:pPr>
              <w:pStyle w:val="Tabletext0"/>
            </w:pPr>
            <w:r w:rsidRPr="00DD759E">
              <w:t>South</w:t>
            </w:r>
            <w:r>
              <w:noBreakHyphen/>
            </w:r>
            <w:r w:rsidRPr="00DD759E">
              <w:t>westerly along the geodesic to the intersection of the Shaw Island (20</w:t>
            </w:r>
            <w:r>
              <w:noBreakHyphen/>
            </w:r>
            <w:r w:rsidRPr="00DD759E">
              <w:t>102a) coastline at mean low water and the parallel 20°30.225′S (at the point closest to 20°30.225′S 149°04.660′E)</w:t>
            </w:r>
          </w:p>
        </w:tc>
      </w:tr>
      <w:tr w:rsidR="00A422E4" w:rsidRPr="00DD759E" w14:paraId="1070FE21" w14:textId="77777777" w:rsidTr="00F311CE">
        <w:tc>
          <w:tcPr>
            <w:tcW w:w="714" w:type="dxa"/>
            <w:tcBorders>
              <w:top w:val="single" w:sz="2" w:space="0" w:color="auto"/>
              <w:bottom w:val="single" w:sz="12" w:space="0" w:color="auto"/>
            </w:tcBorders>
            <w:shd w:val="clear" w:color="auto" w:fill="auto"/>
          </w:tcPr>
          <w:p w14:paraId="1070FE1F"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E20" w14:textId="77777777" w:rsidR="00A422E4" w:rsidRPr="00DD759E" w:rsidRDefault="00A422E4" w:rsidP="00F311CE">
            <w:pPr>
              <w:pStyle w:val="Tabletext0"/>
            </w:pPr>
            <w:r w:rsidRPr="00DD759E">
              <w:t>Generally northerly then north</w:t>
            </w:r>
            <w:r>
              <w:noBreakHyphen/>
            </w:r>
            <w:r w:rsidRPr="00DD759E">
              <w:t>easterly then south</w:t>
            </w:r>
            <w:r>
              <w:noBreakHyphen/>
            </w:r>
            <w:r w:rsidRPr="00DD759E">
              <w:t>easterly along the Shaw Island (20</w:t>
            </w:r>
            <w:r>
              <w:noBreakHyphen/>
            </w:r>
            <w:r w:rsidRPr="00DD759E">
              <w:t>102a) coastline at mean low water to the starting point</w:t>
            </w:r>
          </w:p>
        </w:tc>
      </w:tr>
    </w:tbl>
    <w:p w14:paraId="1070FE22"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E23" w14:textId="77777777" w:rsidR="00A422E4" w:rsidRPr="00DD759E" w:rsidRDefault="00A422E4" w:rsidP="00A422E4">
      <w:pPr>
        <w:pStyle w:val="ActHead5"/>
      </w:pPr>
      <w:bookmarkStart w:id="147" w:name="_Toc501379824"/>
      <w:r w:rsidRPr="00DD759E">
        <w:rPr>
          <w:rStyle w:val="CharSectno"/>
        </w:rPr>
        <w:t>29</w:t>
      </w:r>
      <w:r w:rsidRPr="00DD759E">
        <w:t xml:space="preserve">  Saba Bay, Hook Island setting 3 (moderate use) area</w:t>
      </w:r>
      <w:bookmarkEnd w:id="147"/>
    </w:p>
    <w:p w14:paraId="1070FE24" w14:textId="77777777" w:rsidR="00A422E4" w:rsidRPr="00DD759E" w:rsidRDefault="00A422E4" w:rsidP="00A422E4">
      <w:pPr>
        <w:pStyle w:val="Subsection"/>
        <w:rPr>
          <w:rFonts w:eastAsia="Calibri"/>
          <w:szCs w:val="22"/>
        </w:rPr>
      </w:pPr>
      <w:r w:rsidRPr="00DD759E">
        <w:tab/>
      </w:r>
      <w:r w:rsidRPr="00DD759E">
        <w:tab/>
        <w:t xml:space="preserve">The Saba Bay,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E2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E27" w14:textId="77777777" w:rsidTr="00F311CE">
        <w:trPr>
          <w:tblHeader/>
        </w:trPr>
        <w:tc>
          <w:tcPr>
            <w:tcW w:w="8313" w:type="dxa"/>
            <w:gridSpan w:val="2"/>
            <w:tcBorders>
              <w:top w:val="single" w:sz="12" w:space="0" w:color="auto"/>
              <w:bottom w:val="single" w:sz="6" w:space="0" w:color="auto"/>
            </w:tcBorders>
            <w:shd w:val="clear" w:color="auto" w:fill="auto"/>
          </w:tcPr>
          <w:p w14:paraId="1070FE26" w14:textId="77777777" w:rsidR="00A422E4" w:rsidRPr="00DD759E" w:rsidRDefault="00A422E4" w:rsidP="00F311CE">
            <w:pPr>
              <w:pStyle w:val="TableHeading"/>
            </w:pPr>
            <w:r w:rsidRPr="00DD759E">
              <w:t>Saba Bay, Hook Island setting 3 (moderate use) area</w:t>
            </w:r>
          </w:p>
        </w:tc>
      </w:tr>
      <w:tr w:rsidR="00A422E4" w:rsidRPr="00DD759E" w14:paraId="1070FE2A" w14:textId="77777777" w:rsidTr="00F311CE">
        <w:trPr>
          <w:tblHeader/>
        </w:trPr>
        <w:tc>
          <w:tcPr>
            <w:tcW w:w="714" w:type="dxa"/>
            <w:tcBorders>
              <w:top w:val="single" w:sz="6" w:space="0" w:color="auto"/>
              <w:bottom w:val="single" w:sz="12" w:space="0" w:color="auto"/>
            </w:tcBorders>
            <w:shd w:val="clear" w:color="auto" w:fill="auto"/>
          </w:tcPr>
          <w:p w14:paraId="1070FE2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E29" w14:textId="77777777" w:rsidR="00A422E4" w:rsidRPr="00DD759E" w:rsidRDefault="00A422E4" w:rsidP="00F311CE">
            <w:pPr>
              <w:pStyle w:val="TableHeading"/>
            </w:pPr>
            <w:r w:rsidRPr="00DD759E">
              <w:t>Description</w:t>
            </w:r>
          </w:p>
        </w:tc>
      </w:tr>
      <w:tr w:rsidR="00A422E4" w:rsidRPr="00DD759E" w14:paraId="1070FE2D" w14:textId="77777777" w:rsidTr="00F311CE">
        <w:tc>
          <w:tcPr>
            <w:tcW w:w="714" w:type="dxa"/>
            <w:tcBorders>
              <w:top w:val="single" w:sz="12" w:space="0" w:color="auto"/>
            </w:tcBorders>
            <w:shd w:val="clear" w:color="auto" w:fill="auto"/>
          </w:tcPr>
          <w:p w14:paraId="1070FE2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E2C" w14:textId="77777777" w:rsidR="00A422E4" w:rsidRPr="00DD759E" w:rsidRDefault="00A422E4" w:rsidP="00F311CE">
            <w:pPr>
              <w:pStyle w:val="Tabletext0"/>
            </w:pPr>
            <w:r w:rsidRPr="00DD759E">
              <w:t>The point 20°06.445′S 148°57.406′E</w:t>
            </w:r>
            <w:r w:rsidRPr="00DD759E" w:rsidDel="00250223">
              <w:t xml:space="preserve"> </w:t>
            </w:r>
          </w:p>
        </w:tc>
      </w:tr>
      <w:tr w:rsidR="00A422E4" w:rsidRPr="00DD759E" w14:paraId="1070FE30" w14:textId="77777777" w:rsidTr="00F311CE">
        <w:tc>
          <w:tcPr>
            <w:tcW w:w="714" w:type="dxa"/>
            <w:tcBorders>
              <w:bottom w:val="single" w:sz="2" w:space="0" w:color="auto"/>
            </w:tcBorders>
            <w:shd w:val="clear" w:color="auto" w:fill="auto"/>
          </w:tcPr>
          <w:p w14:paraId="1070FE2E"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E2F" w14:textId="77777777" w:rsidR="00A422E4" w:rsidRPr="00DD759E" w:rsidRDefault="00A422E4" w:rsidP="00F311CE">
            <w:pPr>
              <w:pStyle w:val="Tabletext0"/>
            </w:pPr>
            <w:r w:rsidRPr="00DD759E">
              <w:t>South</w:t>
            </w:r>
            <w:r>
              <w:noBreakHyphen/>
            </w:r>
            <w:r w:rsidRPr="00DD759E">
              <w:t>westerly along the geodesic to the intersection of the Hook Island (20</w:t>
            </w:r>
            <w:r>
              <w:noBreakHyphen/>
            </w:r>
            <w:r w:rsidRPr="00DD759E">
              <w:t>028) coastline at mean low water and the parallel 20°06.858′S (at the point closest to 20°06.858′S 148°56.556′E)</w:t>
            </w:r>
          </w:p>
        </w:tc>
      </w:tr>
      <w:tr w:rsidR="00A422E4" w:rsidRPr="00DD759E" w14:paraId="1070FE33" w14:textId="77777777" w:rsidTr="00F311CE">
        <w:tc>
          <w:tcPr>
            <w:tcW w:w="714" w:type="dxa"/>
            <w:tcBorders>
              <w:top w:val="single" w:sz="2" w:space="0" w:color="auto"/>
              <w:bottom w:val="single" w:sz="12" w:space="0" w:color="auto"/>
            </w:tcBorders>
            <w:shd w:val="clear" w:color="auto" w:fill="auto"/>
          </w:tcPr>
          <w:p w14:paraId="1070FE31"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E32" w14:textId="77777777" w:rsidR="00A422E4" w:rsidRPr="00DD759E" w:rsidRDefault="00A422E4" w:rsidP="00F311CE">
            <w:pPr>
              <w:pStyle w:val="Tabletext0"/>
            </w:pPr>
            <w:r w:rsidRPr="00DD759E">
              <w:t>Generally north</w:t>
            </w:r>
            <w:r>
              <w:noBreakHyphen/>
            </w:r>
            <w:r w:rsidRPr="00DD759E">
              <w:t>westerly then north</w:t>
            </w:r>
            <w:r>
              <w:noBreakHyphen/>
            </w:r>
            <w:r w:rsidRPr="00DD759E">
              <w:t>easterly then south</w:t>
            </w:r>
            <w:r>
              <w:noBreakHyphen/>
            </w:r>
            <w:r w:rsidRPr="00DD759E">
              <w:t>easterly along the Hook Island (20</w:t>
            </w:r>
            <w:r>
              <w:noBreakHyphen/>
            </w:r>
            <w:r w:rsidRPr="00DD759E">
              <w:t>028) coastline at mean low water to the starting point</w:t>
            </w:r>
          </w:p>
        </w:tc>
      </w:tr>
    </w:tbl>
    <w:p w14:paraId="1070FE3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E35" w14:textId="77777777" w:rsidR="00A422E4" w:rsidRPr="00DD759E" w:rsidRDefault="00A422E4" w:rsidP="00A422E4">
      <w:pPr>
        <w:pStyle w:val="ActHead5"/>
      </w:pPr>
      <w:bookmarkStart w:id="148" w:name="_Toc501379825"/>
      <w:r w:rsidRPr="00DD759E">
        <w:rPr>
          <w:rStyle w:val="CharSectno"/>
        </w:rPr>
        <w:t>30</w:t>
      </w:r>
      <w:r w:rsidRPr="00DD759E">
        <w:t xml:space="preserve">  South Hook Island setting 3 (moderate use) area</w:t>
      </w:r>
      <w:bookmarkEnd w:id="148"/>
    </w:p>
    <w:p w14:paraId="1070FE36" w14:textId="77777777" w:rsidR="00A422E4" w:rsidRPr="00DD759E" w:rsidRDefault="00A422E4" w:rsidP="00A422E4">
      <w:pPr>
        <w:pStyle w:val="Subsection"/>
        <w:rPr>
          <w:rFonts w:eastAsia="Calibri"/>
          <w:szCs w:val="22"/>
        </w:rPr>
      </w:pPr>
      <w:r w:rsidRPr="00DD759E">
        <w:tab/>
      </w:r>
      <w:r w:rsidRPr="00DD759E">
        <w:tab/>
        <w:t xml:space="preserve">The South Hook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E3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E39" w14:textId="77777777" w:rsidTr="00F311CE">
        <w:trPr>
          <w:tblHeader/>
        </w:trPr>
        <w:tc>
          <w:tcPr>
            <w:tcW w:w="8313" w:type="dxa"/>
            <w:gridSpan w:val="2"/>
            <w:tcBorders>
              <w:top w:val="single" w:sz="12" w:space="0" w:color="auto"/>
              <w:bottom w:val="single" w:sz="6" w:space="0" w:color="auto"/>
            </w:tcBorders>
            <w:shd w:val="clear" w:color="auto" w:fill="auto"/>
          </w:tcPr>
          <w:p w14:paraId="1070FE38" w14:textId="77777777" w:rsidR="00A422E4" w:rsidRPr="00DD759E" w:rsidRDefault="00A422E4" w:rsidP="00F311CE">
            <w:pPr>
              <w:pStyle w:val="TableHeading"/>
            </w:pPr>
            <w:r w:rsidRPr="00DD759E">
              <w:t>South Hook Island setting 3 (moderate use) area</w:t>
            </w:r>
          </w:p>
        </w:tc>
      </w:tr>
      <w:tr w:rsidR="00A422E4" w:rsidRPr="00DD759E" w14:paraId="1070FE3C" w14:textId="77777777" w:rsidTr="00F311CE">
        <w:trPr>
          <w:tblHeader/>
        </w:trPr>
        <w:tc>
          <w:tcPr>
            <w:tcW w:w="714" w:type="dxa"/>
            <w:tcBorders>
              <w:top w:val="single" w:sz="6" w:space="0" w:color="auto"/>
              <w:bottom w:val="single" w:sz="12" w:space="0" w:color="auto"/>
            </w:tcBorders>
            <w:shd w:val="clear" w:color="auto" w:fill="auto"/>
          </w:tcPr>
          <w:p w14:paraId="1070FE3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E3B" w14:textId="77777777" w:rsidR="00A422E4" w:rsidRPr="00DD759E" w:rsidRDefault="00A422E4" w:rsidP="00F311CE">
            <w:pPr>
              <w:pStyle w:val="TableHeading"/>
            </w:pPr>
            <w:r w:rsidRPr="00DD759E">
              <w:t>Description</w:t>
            </w:r>
          </w:p>
        </w:tc>
      </w:tr>
      <w:tr w:rsidR="00A422E4" w:rsidRPr="00DD759E" w14:paraId="1070FE3F" w14:textId="77777777" w:rsidTr="00F311CE">
        <w:tc>
          <w:tcPr>
            <w:tcW w:w="714" w:type="dxa"/>
            <w:tcBorders>
              <w:top w:val="single" w:sz="12" w:space="0" w:color="auto"/>
            </w:tcBorders>
            <w:shd w:val="clear" w:color="auto" w:fill="auto"/>
          </w:tcPr>
          <w:p w14:paraId="1070FE3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E3E" w14:textId="77777777" w:rsidR="00A422E4" w:rsidRPr="00DD759E" w:rsidRDefault="00A422E4" w:rsidP="00F311CE">
            <w:pPr>
              <w:pStyle w:val="Tabletext0"/>
            </w:pPr>
            <w:r w:rsidRPr="00DD759E">
              <w:t>The point 20°09.396′S 148°57.157′E</w:t>
            </w:r>
          </w:p>
        </w:tc>
      </w:tr>
      <w:tr w:rsidR="00A422E4" w:rsidRPr="00DD759E" w14:paraId="1070FE42" w14:textId="77777777" w:rsidTr="00F311CE">
        <w:tc>
          <w:tcPr>
            <w:tcW w:w="714" w:type="dxa"/>
            <w:shd w:val="clear" w:color="auto" w:fill="auto"/>
          </w:tcPr>
          <w:p w14:paraId="1070FE40" w14:textId="77777777" w:rsidR="00A422E4" w:rsidRPr="00DD759E" w:rsidRDefault="00A422E4" w:rsidP="00F311CE">
            <w:pPr>
              <w:pStyle w:val="Tabletext0"/>
            </w:pPr>
            <w:r w:rsidRPr="00DD759E">
              <w:t>2</w:t>
            </w:r>
          </w:p>
        </w:tc>
        <w:tc>
          <w:tcPr>
            <w:tcW w:w="7599" w:type="dxa"/>
            <w:shd w:val="clear" w:color="auto" w:fill="auto"/>
          </w:tcPr>
          <w:p w14:paraId="1070FE41"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148°57.372′E (at the point closest to 20°09.445′S 148°57.372′E)</w:t>
            </w:r>
          </w:p>
        </w:tc>
      </w:tr>
      <w:tr w:rsidR="00A422E4" w:rsidRPr="00DD759E" w14:paraId="1070FE45" w14:textId="77777777" w:rsidTr="00F311CE">
        <w:tc>
          <w:tcPr>
            <w:tcW w:w="714" w:type="dxa"/>
            <w:shd w:val="clear" w:color="auto" w:fill="auto"/>
          </w:tcPr>
          <w:p w14:paraId="1070FE43" w14:textId="77777777" w:rsidR="00A422E4" w:rsidRPr="00DD759E" w:rsidRDefault="00A422E4" w:rsidP="00F311CE">
            <w:pPr>
              <w:pStyle w:val="Tabletext0"/>
            </w:pPr>
            <w:r w:rsidRPr="00DD759E">
              <w:t>3</w:t>
            </w:r>
          </w:p>
        </w:tc>
        <w:tc>
          <w:tcPr>
            <w:tcW w:w="7599" w:type="dxa"/>
            <w:shd w:val="clear" w:color="auto" w:fill="auto"/>
          </w:tcPr>
          <w:p w14:paraId="1070FE44" w14:textId="77777777" w:rsidR="00A422E4" w:rsidRPr="00DD759E" w:rsidRDefault="00A422E4" w:rsidP="00F311CE">
            <w:pPr>
              <w:pStyle w:val="Tabletext0"/>
            </w:pPr>
            <w:r w:rsidRPr="00DD759E">
              <w:t>Generally southerly along the Whitsunday Island (20</w:t>
            </w:r>
            <w:r>
              <w:noBreakHyphen/>
            </w:r>
            <w:r w:rsidRPr="00DD759E">
              <w:t>041a) coastline at mean low water to the intersection of the Whitsunday Island (20</w:t>
            </w:r>
            <w:r>
              <w:noBreakHyphen/>
            </w:r>
            <w:r w:rsidRPr="00DD759E">
              <w:t>041a) coastline at mean low water and the parallel 20°11.497′S (at the point closest to 20°11.497′S 148°57.383′E)</w:t>
            </w:r>
          </w:p>
        </w:tc>
      </w:tr>
      <w:tr w:rsidR="00A422E4" w:rsidRPr="00DD759E" w14:paraId="1070FE48" w14:textId="77777777" w:rsidTr="00F311CE">
        <w:tc>
          <w:tcPr>
            <w:tcW w:w="714" w:type="dxa"/>
            <w:shd w:val="clear" w:color="auto" w:fill="auto"/>
          </w:tcPr>
          <w:p w14:paraId="1070FE46" w14:textId="77777777" w:rsidR="00A422E4" w:rsidRPr="00DD759E" w:rsidRDefault="00A422E4" w:rsidP="00F311CE">
            <w:pPr>
              <w:pStyle w:val="Tabletext0"/>
            </w:pPr>
            <w:r w:rsidRPr="00DD759E">
              <w:t>4</w:t>
            </w:r>
          </w:p>
        </w:tc>
        <w:tc>
          <w:tcPr>
            <w:tcW w:w="7599" w:type="dxa"/>
            <w:shd w:val="clear" w:color="auto" w:fill="auto"/>
          </w:tcPr>
          <w:p w14:paraId="1070FE47" w14:textId="77777777" w:rsidR="00A422E4" w:rsidRPr="00DD759E" w:rsidRDefault="00A422E4" w:rsidP="00F311CE">
            <w:pPr>
              <w:pStyle w:val="Tabletext0"/>
            </w:pPr>
            <w:r w:rsidRPr="00DD759E">
              <w:t>West along the parallel 20°11.497′S to longitude 148°54.809′E</w:t>
            </w:r>
          </w:p>
        </w:tc>
      </w:tr>
      <w:tr w:rsidR="00A422E4" w:rsidRPr="00DD759E" w14:paraId="1070FE4B" w14:textId="77777777" w:rsidTr="00F311CE">
        <w:tc>
          <w:tcPr>
            <w:tcW w:w="714" w:type="dxa"/>
            <w:shd w:val="clear" w:color="auto" w:fill="auto"/>
          </w:tcPr>
          <w:p w14:paraId="1070FE49" w14:textId="77777777" w:rsidR="00A422E4" w:rsidRPr="00DD759E" w:rsidRDefault="00A422E4" w:rsidP="00F311CE">
            <w:pPr>
              <w:pStyle w:val="Tabletext0"/>
            </w:pPr>
            <w:r w:rsidRPr="00DD759E">
              <w:t>5</w:t>
            </w:r>
          </w:p>
        </w:tc>
        <w:tc>
          <w:tcPr>
            <w:tcW w:w="7599" w:type="dxa"/>
            <w:shd w:val="clear" w:color="auto" w:fill="auto"/>
          </w:tcPr>
          <w:p w14:paraId="1070FE4A" w14:textId="77777777" w:rsidR="00A422E4" w:rsidRPr="00DD759E" w:rsidRDefault="00A422E4" w:rsidP="00F311CE">
            <w:pPr>
              <w:pStyle w:val="Tabletext0"/>
            </w:pPr>
            <w:r w:rsidRPr="00DD759E">
              <w:t>North</w:t>
            </w:r>
            <w:r>
              <w:noBreakHyphen/>
            </w:r>
            <w:r w:rsidRPr="00DD759E">
              <w:t>westerly along the geodesic to 20°11.032′S 148°54.147′E</w:t>
            </w:r>
          </w:p>
        </w:tc>
      </w:tr>
      <w:tr w:rsidR="00A422E4" w:rsidRPr="00DD759E" w14:paraId="1070FE4E" w14:textId="77777777" w:rsidTr="00F311CE">
        <w:tc>
          <w:tcPr>
            <w:tcW w:w="714" w:type="dxa"/>
            <w:shd w:val="clear" w:color="auto" w:fill="auto"/>
          </w:tcPr>
          <w:p w14:paraId="1070FE4C" w14:textId="77777777" w:rsidR="00A422E4" w:rsidRPr="00DD759E" w:rsidRDefault="00A422E4" w:rsidP="00F311CE">
            <w:pPr>
              <w:pStyle w:val="Tabletext0"/>
            </w:pPr>
            <w:r w:rsidRPr="00DD759E">
              <w:t>6</w:t>
            </w:r>
          </w:p>
        </w:tc>
        <w:tc>
          <w:tcPr>
            <w:tcW w:w="7599" w:type="dxa"/>
            <w:shd w:val="clear" w:color="auto" w:fill="auto"/>
          </w:tcPr>
          <w:p w14:paraId="1070FE4D" w14:textId="77777777" w:rsidR="00A422E4" w:rsidRPr="00DD759E" w:rsidRDefault="00A422E4" w:rsidP="00F311CE">
            <w:pPr>
              <w:pStyle w:val="Tabletext0"/>
            </w:pPr>
            <w:r w:rsidRPr="00DD759E">
              <w:t>West along the parallel 20°11.032′S to longitude 148°52.854′E</w:t>
            </w:r>
          </w:p>
        </w:tc>
      </w:tr>
      <w:tr w:rsidR="00A422E4" w:rsidRPr="00DD759E" w14:paraId="1070FE51" w14:textId="77777777" w:rsidTr="00F311CE">
        <w:tc>
          <w:tcPr>
            <w:tcW w:w="714" w:type="dxa"/>
            <w:shd w:val="clear" w:color="auto" w:fill="auto"/>
          </w:tcPr>
          <w:p w14:paraId="1070FE4F" w14:textId="77777777" w:rsidR="00A422E4" w:rsidRPr="00DD759E" w:rsidRDefault="00A422E4" w:rsidP="00F311CE">
            <w:pPr>
              <w:pStyle w:val="Tabletext0"/>
            </w:pPr>
            <w:r w:rsidRPr="00DD759E">
              <w:t>7</w:t>
            </w:r>
          </w:p>
        </w:tc>
        <w:tc>
          <w:tcPr>
            <w:tcW w:w="7599" w:type="dxa"/>
            <w:shd w:val="clear" w:color="auto" w:fill="auto"/>
          </w:tcPr>
          <w:p w14:paraId="1070FE50" w14:textId="77777777" w:rsidR="00A422E4" w:rsidRPr="00DD759E" w:rsidRDefault="00A422E4" w:rsidP="00F311CE">
            <w:pPr>
              <w:pStyle w:val="Tabletext0"/>
            </w:pPr>
            <w:r w:rsidRPr="00DD759E">
              <w:t>North</w:t>
            </w:r>
            <w:r>
              <w:noBreakHyphen/>
            </w:r>
            <w:r w:rsidRPr="00DD759E">
              <w:t>westerly along the geodesic to 20°10.506′S 148°52.365′E</w:t>
            </w:r>
          </w:p>
        </w:tc>
      </w:tr>
      <w:tr w:rsidR="00A422E4" w:rsidRPr="00DD759E" w14:paraId="1070FE54" w14:textId="77777777" w:rsidTr="00F311CE">
        <w:tc>
          <w:tcPr>
            <w:tcW w:w="714" w:type="dxa"/>
            <w:shd w:val="clear" w:color="auto" w:fill="auto"/>
          </w:tcPr>
          <w:p w14:paraId="1070FE52" w14:textId="77777777" w:rsidR="00A422E4" w:rsidRPr="00DD759E" w:rsidRDefault="00A422E4" w:rsidP="00F311CE">
            <w:pPr>
              <w:pStyle w:val="Tabletext0"/>
            </w:pPr>
            <w:r w:rsidRPr="00DD759E">
              <w:t>8</w:t>
            </w:r>
          </w:p>
        </w:tc>
        <w:tc>
          <w:tcPr>
            <w:tcW w:w="7599" w:type="dxa"/>
            <w:shd w:val="clear" w:color="auto" w:fill="auto"/>
          </w:tcPr>
          <w:p w14:paraId="1070FE53" w14:textId="77777777" w:rsidR="00A422E4" w:rsidRPr="00DD759E" w:rsidRDefault="00A422E4" w:rsidP="00F311CE">
            <w:pPr>
              <w:pStyle w:val="Tabletext0"/>
            </w:pPr>
            <w:r w:rsidRPr="00DD759E">
              <w:t>North</w:t>
            </w:r>
            <w:r>
              <w:noBreakHyphen/>
            </w:r>
            <w:r w:rsidRPr="00DD759E">
              <w:t>easterly along the geodesic to the intersection of the Hook Island (20</w:t>
            </w:r>
            <w:r>
              <w:noBreakHyphen/>
            </w:r>
            <w:r w:rsidRPr="00DD759E">
              <w:t>028) coastline at mean low water and the meridian 148°52.949′E (at the point closest to 20°09.764′S 148°52.949′E)</w:t>
            </w:r>
          </w:p>
        </w:tc>
      </w:tr>
      <w:tr w:rsidR="00A422E4" w:rsidRPr="00DD759E" w14:paraId="1070FE57" w14:textId="77777777" w:rsidTr="00F311CE">
        <w:tc>
          <w:tcPr>
            <w:tcW w:w="714" w:type="dxa"/>
            <w:shd w:val="clear" w:color="auto" w:fill="auto"/>
          </w:tcPr>
          <w:p w14:paraId="1070FE55" w14:textId="77777777" w:rsidR="00A422E4" w:rsidRPr="00DD759E" w:rsidRDefault="00A422E4" w:rsidP="00F311CE">
            <w:pPr>
              <w:pStyle w:val="Tabletext0"/>
            </w:pPr>
            <w:r w:rsidRPr="00DD759E">
              <w:t>9</w:t>
            </w:r>
          </w:p>
        </w:tc>
        <w:tc>
          <w:tcPr>
            <w:tcW w:w="7599" w:type="dxa"/>
            <w:shd w:val="clear" w:color="auto" w:fill="auto"/>
          </w:tcPr>
          <w:p w14:paraId="1070FE56" w14:textId="77777777" w:rsidR="00A422E4" w:rsidRPr="00DD759E" w:rsidRDefault="00A422E4" w:rsidP="00F311CE">
            <w:pPr>
              <w:pStyle w:val="Tabletext0"/>
            </w:pPr>
            <w:r w:rsidRPr="00DD759E">
              <w:t>Generally easterly along the Hook Island (20</w:t>
            </w:r>
            <w:r>
              <w:noBreakHyphen/>
            </w:r>
            <w:r w:rsidRPr="00DD759E">
              <w:t>028) coastline at mean low water to the intersection of Hook Island (20</w:t>
            </w:r>
            <w:r>
              <w:noBreakHyphen/>
            </w:r>
            <w:r w:rsidRPr="00DD759E">
              <w:t>028) coastline at mean low water and the parallel 20°09.931′S (at</w:t>
            </w:r>
            <w:r w:rsidRPr="00DD759E" w:rsidDel="00207C03">
              <w:t xml:space="preserve"> </w:t>
            </w:r>
            <w:r w:rsidRPr="00DD759E">
              <w:t>the point closest to 20°09.931′S 148°56.582′E)</w:t>
            </w:r>
          </w:p>
        </w:tc>
      </w:tr>
      <w:tr w:rsidR="00A422E4" w:rsidRPr="00DD759E" w14:paraId="1070FE5A" w14:textId="77777777" w:rsidTr="00F311CE">
        <w:tc>
          <w:tcPr>
            <w:tcW w:w="714" w:type="dxa"/>
            <w:shd w:val="clear" w:color="auto" w:fill="auto"/>
          </w:tcPr>
          <w:p w14:paraId="1070FE58" w14:textId="77777777" w:rsidR="00A422E4" w:rsidRPr="00DD759E" w:rsidRDefault="00A422E4" w:rsidP="00F311CE">
            <w:pPr>
              <w:pStyle w:val="Tabletext0"/>
            </w:pPr>
            <w:r w:rsidRPr="00DD759E">
              <w:t>10</w:t>
            </w:r>
          </w:p>
        </w:tc>
        <w:tc>
          <w:tcPr>
            <w:tcW w:w="7599" w:type="dxa"/>
            <w:shd w:val="clear" w:color="auto" w:fill="auto"/>
          </w:tcPr>
          <w:p w14:paraId="1070FE59" w14:textId="77777777" w:rsidR="00A422E4" w:rsidRPr="00DD759E" w:rsidRDefault="00A422E4" w:rsidP="00F311CE">
            <w:pPr>
              <w:pStyle w:val="Tabletext0"/>
            </w:pPr>
            <w:r w:rsidRPr="00DD759E">
              <w:t>Easterly along the geodesic to 20°10.057′S 148°56.865′E</w:t>
            </w:r>
          </w:p>
        </w:tc>
      </w:tr>
      <w:tr w:rsidR="00A422E4" w:rsidRPr="00DD759E" w14:paraId="1070FE5D" w14:textId="77777777" w:rsidTr="00F311CE">
        <w:tc>
          <w:tcPr>
            <w:tcW w:w="714" w:type="dxa"/>
            <w:tcBorders>
              <w:bottom w:val="single" w:sz="2" w:space="0" w:color="auto"/>
            </w:tcBorders>
            <w:shd w:val="clear" w:color="auto" w:fill="auto"/>
          </w:tcPr>
          <w:p w14:paraId="1070FE5B" w14:textId="77777777" w:rsidR="00A422E4" w:rsidRPr="00DD759E" w:rsidRDefault="00A422E4" w:rsidP="00F311CE">
            <w:pPr>
              <w:pStyle w:val="Tabletext0"/>
            </w:pPr>
            <w:r w:rsidRPr="00DD759E">
              <w:t>11</w:t>
            </w:r>
          </w:p>
        </w:tc>
        <w:tc>
          <w:tcPr>
            <w:tcW w:w="7599" w:type="dxa"/>
            <w:tcBorders>
              <w:bottom w:val="single" w:sz="2" w:space="0" w:color="auto"/>
            </w:tcBorders>
            <w:shd w:val="clear" w:color="auto" w:fill="auto"/>
          </w:tcPr>
          <w:p w14:paraId="1070FE5C" w14:textId="77777777" w:rsidR="00A422E4" w:rsidRPr="00DD759E" w:rsidRDefault="00A422E4" w:rsidP="00F311CE">
            <w:pPr>
              <w:pStyle w:val="Tabletext0"/>
            </w:pPr>
            <w:r w:rsidRPr="00DD759E">
              <w:t>Northerly along the geodesic to the intersection of the Hook Island (20</w:t>
            </w:r>
            <w:r>
              <w:noBreakHyphen/>
            </w:r>
            <w:r w:rsidRPr="00DD759E">
              <w:t>028) coastline at mean low water and the meridian 148°57.073′E (at the point closest to 20°09.444′S 148°57.073′E)</w:t>
            </w:r>
          </w:p>
        </w:tc>
      </w:tr>
      <w:tr w:rsidR="00A422E4" w:rsidRPr="00DD759E" w14:paraId="1070FE60" w14:textId="77777777" w:rsidTr="00F311CE">
        <w:tc>
          <w:tcPr>
            <w:tcW w:w="714" w:type="dxa"/>
            <w:tcBorders>
              <w:top w:val="single" w:sz="2" w:space="0" w:color="auto"/>
              <w:bottom w:val="single" w:sz="12" w:space="0" w:color="auto"/>
            </w:tcBorders>
            <w:shd w:val="clear" w:color="auto" w:fill="auto"/>
          </w:tcPr>
          <w:p w14:paraId="1070FE5E" w14:textId="77777777" w:rsidR="00A422E4" w:rsidRPr="00DD759E" w:rsidRDefault="00A422E4" w:rsidP="00F311CE">
            <w:pPr>
              <w:pStyle w:val="Tabletext0"/>
            </w:pPr>
            <w:r w:rsidRPr="00DD759E">
              <w:t>12</w:t>
            </w:r>
          </w:p>
        </w:tc>
        <w:tc>
          <w:tcPr>
            <w:tcW w:w="7599" w:type="dxa"/>
            <w:tcBorders>
              <w:top w:val="single" w:sz="2" w:space="0" w:color="auto"/>
              <w:bottom w:val="single" w:sz="12" w:space="0" w:color="auto"/>
            </w:tcBorders>
            <w:shd w:val="clear" w:color="auto" w:fill="auto"/>
          </w:tcPr>
          <w:p w14:paraId="1070FE5F" w14:textId="77777777" w:rsidR="00A422E4" w:rsidRPr="00DD759E" w:rsidRDefault="00A422E4" w:rsidP="00F311CE">
            <w:pPr>
              <w:pStyle w:val="Tabletext0"/>
            </w:pPr>
            <w:r w:rsidRPr="00DD759E">
              <w:t>Generally north</w:t>
            </w:r>
            <w:r>
              <w:noBreakHyphen/>
            </w:r>
            <w:r w:rsidRPr="00DD759E">
              <w:t>easterly along the Hook Island (20</w:t>
            </w:r>
            <w:r>
              <w:noBreakHyphen/>
            </w:r>
            <w:r w:rsidRPr="00DD759E">
              <w:t>028) coastline at mean low water to the starting point</w:t>
            </w:r>
          </w:p>
        </w:tc>
      </w:tr>
    </w:tbl>
    <w:p w14:paraId="1070FE6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E62" w14:textId="77777777" w:rsidR="00A422E4" w:rsidRPr="00DD759E" w:rsidRDefault="00A422E4" w:rsidP="00A422E4">
      <w:pPr>
        <w:pStyle w:val="ActHead5"/>
        <w:ind w:left="0" w:firstLine="0"/>
      </w:pPr>
      <w:bookmarkStart w:id="149" w:name="_Toc501379826"/>
      <w:r w:rsidRPr="00DD759E">
        <w:rPr>
          <w:rStyle w:val="CharSectno"/>
        </w:rPr>
        <w:t>31</w:t>
      </w:r>
      <w:r w:rsidRPr="00DD759E">
        <w:t xml:space="preserve">  South Whitsunday Island setting 3 (moderate use) area</w:t>
      </w:r>
      <w:bookmarkEnd w:id="149"/>
    </w:p>
    <w:p w14:paraId="1070FE63" w14:textId="77777777" w:rsidR="00A422E4" w:rsidRPr="00DD759E" w:rsidRDefault="00A422E4" w:rsidP="00A422E4">
      <w:pPr>
        <w:pStyle w:val="Subsection"/>
        <w:rPr>
          <w:rFonts w:eastAsia="Calibri"/>
          <w:szCs w:val="22"/>
        </w:rPr>
      </w:pPr>
      <w:r w:rsidRPr="00DD759E">
        <w:tab/>
      </w:r>
      <w:r w:rsidRPr="00DD759E">
        <w:tab/>
        <w:t xml:space="preserve">The South Whitsunday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E6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E66" w14:textId="77777777" w:rsidTr="00F311CE">
        <w:trPr>
          <w:tblHeader/>
        </w:trPr>
        <w:tc>
          <w:tcPr>
            <w:tcW w:w="8313" w:type="dxa"/>
            <w:gridSpan w:val="2"/>
            <w:tcBorders>
              <w:top w:val="single" w:sz="12" w:space="0" w:color="auto"/>
              <w:bottom w:val="single" w:sz="6" w:space="0" w:color="auto"/>
            </w:tcBorders>
            <w:shd w:val="clear" w:color="auto" w:fill="auto"/>
          </w:tcPr>
          <w:p w14:paraId="1070FE65" w14:textId="77777777" w:rsidR="00A422E4" w:rsidRPr="00DD759E" w:rsidRDefault="00A422E4" w:rsidP="00F311CE">
            <w:pPr>
              <w:pStyle w:val="TableHeading"/>
            </w:pPr>
            <w:r w:rsidRPr="00DD759E">
              <w:t>South Whitsunday Island setting 3 (moderate use) area</w:t>
            </w:r>
          </w:p>
        </w:tc>
      </w:tr>
      <w:tr w:rsidR="00A422E4" w:rsidRPr="00DD759E" w14:paraId="1070FE69" w14:textId="77777777" w:rsidTr="00F311CE">
        <w:trPr>
          <w:tblHeader/>
        </w:trPr>
        <w:tc>
          <w:tcPr>
            <w:tcW w:w="714" w:type="dxa"/>
            <w:tcBorders>
              <w:top w:val="single" w:sz="6" w:space="0" w:color="auto"/>
              <w:bottom w:val="single" w:sz="12" w:space="0" w:color="auto"/>
            </w:tcBorders>
            <w:shd w:val="clear" w:color="auto" w:fill="auto"/>
          </w:tcPr>
          <w:p w14:paraId="1070FE6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E68" w14:textId="77777777" w:rsidR="00A422E4" w:rsidRPr="00DD759E" w:rsidRDefault="00A422E4" w:rsidP="00F311CE">
            <w:pPr>
              <w:pStyle w:val="TableHeading"/>
            </w:pPr>
            <w:r w:rsidRPr="00DD759E">
              <w:t>Description</w:t>
            </w:r>
          </w:p>
        </w:tc>
      </w:tr>
      <w:tr w:rsidR="00A422E4" w:rsidRPr="00DD759E" w14:paraId="1070FE6C" w14:textId="77777777" w:rsidTr="00F311CE">
        <w:tc>
          <w:tcPr>
            <w:tcW w:w="714" w:type="dxa"/>
            <w:tcBorders>
              <w:top w:val="single" w:sz="12" w:space="0" w:color="auto"/>
            </w:tcBorders>
            <w:shd w:val="clear" w:color="auto" w:fill="auto"/>
          </w:tcPr>
          <w:p w14:paraId="1070FE6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E6B" w14:textId="77777777" w:rsidR="00A422E4" w:rsidRPr="00DD759E" w:rsidRDefault="00A422E4" w:rsidP="00F311CE">
            <w:pPr>
              <w:pStyle w:val="Tabletext0"/>
            </w:pPr>
            <w:r w:rsidRPr="00DD759E">
              <w:t>The point 20°14.249′S 148°54.303′E</w:t>
            </w:r>
          </w:p>
        </w:tc>
      </w:tr>
      <w:tr w:rsidR="00A422E4" w:rsidRPr="00DD759E" w14:paraId="1070FE6F" w14:textId="77777777" w:rsidTr="00F311CE">
        <w:tc>
          <w:tcPr>
            <w:tcW w:w="714" w:type="dxa"/>
            <w:shd w:val="clear" w:color="auto" w:fill="auto"/>
          </w:tcPr>
          <w:p w14:paraId="1070FE6D" w14:textId="77777777" w:rsidR="00A422E4" w:rsidRPr="00DD759E" w:rsidRDefault="00A422E4" w:rsidP="00F311CE">
            <w:pPr>
              <w:pStyle w:val="Tabletext0"/>
            </w:pPr>
            <w:r w:rsidRPr="00DD759E">
              <w:t>2</w:t>
            </w:r>
          </w:p>
        </w:tc>
        <w:tc>
          <w:tcPr>
            <w:tcW w:w="7599" w:type="dxa"/>
            <w:shd w:val="clear" w:color="auto" w:fill="auto"/>
          </w:tcPr>
          <w:p w14:paraId="1070FE6E" w14:textId="77777777" w:rsidR="00A422E4" w:rsidRPr="00DD759E" w:rsidRDefault="00A422E4" w:rsidP="00F311CE">
            <w:pPr>
              <w:pStyle w:val="Tabletext0"/>
            </w:pPr>
            <w:r w:rsidRPr="00DD759E">
              <w:t>East along the parallel 20°14.249′S to longitude 148°54.772′E</w:t>
            </w:r>
          </w:p>
        </w:tc>
      </w:tr>
      <w:tr w:rsidR="00A422E4" w:rsidRPr="00DD759E" w14:paraId="1070FE72" w14:textId="77777777" w:rsidTr="00F311CE">
        <w:tc>
          <w:tcPr>
            <w:tcW w:w="714" w:type="dxa"/>
            <w:shd w:val="clear" w:color="auto" w:fill="auto"/>
          </w:tcPr>
          <w:p w14:paraId="1070FE70" w14:textId="77777777" w:rsidR="00A422E4" w:rsidRPr="00DD759E" w:rsidRDefault="00A422E4" w:rsidP="00F311CE">
            <w:pPr>
              <w:pStyle w:val="Tabletext0"/>
            </w:pPr>
            <w:r w:rsidRPr="00DD759E">
              <w:t>3</w:t>
            </w:r>
          </w:p>
        </w:tc>
        <w:tc>
          <w:tcPr>
            <w:tcW w:w="7599" w:type="dxa"/>
            <w:shd w:val="clear" w:color="auto" w:fill="auto"/>
          </w:tcPr>
          <w:p w14:paraId="1070FE71" w14:textId="77777777" w:rsidR="00A422E4" w:rsidRPr="00DD759E" w:rsidRDefault="00A422E4" w:rsidP="00F311CE">
            <w:pPr>
              <w:pStyle w:val="Tabletext0"/>
            </w:pPr>
            <w:r w:rsidRPr="00DD759E">
              <w:t>South along the meridian 148°54.772′E to the intersection of the Cid Island (20</w:t>
            </w:r>
            <w:r>
              <w:noBreakHyphen/>
            </w:r>
            <w:r w:rsidRPr="00DD759E">
              <w:t>040a) coastline at mean low water and the meridian 148°54.772′E (at the point closest to 20°15.205′S 148°54.772′E)</w:t>
            </w:r>
          </w:p>
        </w:tc>
      </w:tr>
      <w:tr w:rsidR="00A422E4" w:rsidRPr="00DD759E" w14:paraId="1070FE75" w14:textId="77777777" w:rsidTr="00F311CE">
        <w:tc>
          <w:tcPr>
            <w:tcW w:w="714" w:type="dxa"/>
            <w:shd w:val="clear" w:color="auto" w:fill="auto"/>
          </w:tcPr>
          <w:p w14:paraId="1070FE73" w14:textId="77777777" w:rsidR="00A422E4" w:rsidRPr="00DD759E" w:rsidRDefault="00A422E4" w:rsidP="00F311CE">
            <w:pPr>
              <w:pStyle w:val="Tabletext0"/>
            </w:pPr>
            <w:r w:rsidRPr="00DD759E">
              <w:t>4</w:t>
            </w:r>
          </w:p>
        </w:tc>
        <w:tc>
          <w:tcPr>
            <w:tcW w:w="7599" w:type="dxa"/>
            <w:shd w:val="clear" w:color="auto" w:fill="auto"/>
          </w:tcPr>
          <w:p w14:paraId="1070FE74" w14:textId="77777777" w:rsidR="00A422E4" w:rsidRPr="00DD759E" w:rsidRDefault="00A422E4" w:rsidP="00F311CE">
            <w:pPr>
              <w:pStyle w:val="Tabletext0"/>
            </w:pPr>
            <w:r w:rsidRPr="00DD759E">
              <w:t>Generally south</w:t>
            </w:r>
            <w:r>
              <w:noBreakHyphen/>
            </w:r>
            <w:r w:rsidRPr="00DD759E">
              <w:t>westerly then southerly then easterly then north</w:t>
            </w:r>
            <w:r>
              <w:noBreakHyphen/>
            </w:r>
            <w:r w:rsidRPr="00DD759E">
              <w:t>easterly along the Cid island (20</w:t>
            </w:r>
            <w:r>
              <w:noBreakHyphen/>
            </w:r>
            <w:r w:rsidRPr="00DD759E">
              <w:t>040a) coastline at mean low water to the intersection of Cid island (20</w:t>
            </w:r>
            <w:r>
              <w:noBreakHyphen/>
            </w:r>
            <w:r w:rsidRPr="00DD759E">
              <w:t>040a) coastline at mean low water and the parallel 20°15.926′S (at the point closest to 20°15.926′S 148°55.336′E)</w:t>
            </w:r>
          </w:p>
        </w:tc>
      </w:tr>
      <w:tr w:rsidR="00A422E4" w:rsidRPr="00DD759E" w14:paraId="1070FE78" w14:textId="77777777" w:rsidTr="00F311CE">
        <w:tc>
          <w:tcPr>
            <w:tcW w:w="714" w:type="dxa"/>
            <w:shd w:val="clear" w:color="auto" w:fill="auto"/>
          </w:tcPr>
          <w:p w14:paraId="1070FE76" w14:textId="77777777" w:rsidR="00A422E4" w:rsidRPr="00DD759E" w:rsidRDefault="00A422E4" w:rsidP="00F311CE">
            <w:pPr>
              <w:pStyle w:val="Tabletext0"/>
            </w:pPr>
            <w:r w:rsidRPr="00DD759E">
              <w:t>5</w:t>
            </w:r>
          </w:p>
        </w:tc>
        <w:tc>
          <w:tcPr>
            <w:tcW w:w="7599" w:type="dxa"/>
            <w:shd w:val="clear" w:color="auto" w:fill="auto"/>
          </w:tcPr>
          <w:p w14:paraId="1070FE77"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148°56.267′E (at the point closest to 20°15.755′S 148°56.267′E)</w:t>
            </w:r>
          </w:p>
        </w:tc>
      </w:tr>
      <w:tr w:rsidR="00A422E4" w:rsidRPr="00DD759E" w14:paraId="1070FE7B" w14:textId="77777777" w:rsidTr="00F311CE">
        <w:tc>
          <w:tcPr>
            <w:tcW w:w="714" w:type="dxa"/>
            <w:shd w:val="clear" w:color="auto" w:fill="auto"/>
          </w:tcPr>
          <w:p w14:paraId="1070FE79" w14:textId="77777777" w:rsidR="00A422E4" w:rsidRPr="00DD759E" w:rsidRDefault="00A422E4" w:rsidP="00F311CE">
            <w:pPr>
              <w:pStyle w:val="Tabletext0"/>
            </w:pPr>
            <w:r w:rsidRPr="00DD759E">
              <w:t>6</w:t>
            </w:r>
          </w:p>
        </w:tc>
        <w:tc>
          <w:tcPr>
            <w:tcW w:w="7599" w:type="dxa"/>
            <w:shd w:val="clear" w:color="auto" w:fill="auto"/>
          </w:tcPr>
          <w:p w14:paraId="1070FE7A" w14:textId="77777777" w:rsidR="00A422E4" w:rsidRPr="00DD759E" w:rsidRDefault="00A422E4" w:rsidP="00F311CE">
            <w:pPr>
              <w:pStyle w:val="Tabletext0"/>
            </w:pPr>
            <w:r w:rsidRPr="00DD759E">
              <w:t>Generally south</w:t>
            </w:r>
            <w:r>
              <w:noBreakHyphen/>
            </w:r>
            <w:r w:rsidRPr="00DD759E">
              <w:t>westerly then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148°56.240′E (at the point closest to 20°18.438′S 148°56.240′E)</w:t>
            </w:r>
          </w:p>
        </w:tc>
      </w:tr>
      <w:tr w:rsidR="00A422E4" w:rsidRPr="00DD759E" w14:paraId="1070FE7E" w14:textId="77777777" w:rsidTr="00F311CE">
        <w:tc>
          <w:tcPr>
            <w:tcW w:w="714" w:type="dxa"/>
            <w:shd w:val="clear" w:color="auto" w:fill="auto"/>
          </w:tcPr>
          <w:p w14:paraId="1070FE7C" w14:textId="77777777" w:rsidR="00A422E4" w:rsidRPr="00DD759E" w:rsidRDefault="00A422E4" w:rsidP="00F311CE">
            <w:pPr>
              <w:pStyle w:val="Tabletext0"/>
            </w:pPr>
            <w:r w:rsidRPr="00DD759E">
              <w:t>7</w:t>
            </w:r>
          </w:p>
        </w:tc>
        <w:tc>
          <w:tcPr>
            <w:tcW w:w="7599" w:type="dxa"/>
            <w:shd w:val="clear" w:color="auto" w:fill="auto"/>
          </w:tcPr>
          <w:p w14:paraId="1070FE7D"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148°57.081′E (at the point closest to 20°18.467′S 148°57.081′E)</w:t>
            </w:r>
          </w:p>
        </w:tc>
      </w:tr>
      <w:tr w:rsidR="00A422E4" w:rsidRPr="00DD759E" w14:paraId="1070FE81" w14:textId="77777777" w:rsidTr="00F311CE">
        <w:tc>
          <w:tcPr>
            <w:tcW w:w="714" w:type="dxa"/>
            <w:shd w:val="clear" w:color="auto" w:fill="auto"/>
          </w:tcPr>
          <w:p w14:paraId="1070FE7F" w14:textId="77777777" w:rsidR="00A422E4" w:rsidRPr="00DD759E" w:rsidRDefault="00A422E4" w:rsidP="00F311CE">
            <w:pPr>
              <w:pStyle w:val="Tabletext0"/>
            </w:pPr>
            <w:r w:rsidRPr="00DD759E">
              <w:t>8</w:t>
            </w:r>
          </w:p>
        </w:tc>
        <w:tc>
          <w:tcPr>
            <w:tcW w:w="7599" w:type="dxa"/>
            <w:shd w:val="clear" w:color="auto" w:fill="auto"/>
          </w:tcPr>
          <w:p w14:paraId="1070FE80" w14:textId="77777777" w:rsidR="00A422E4" w:rsidRPr="00DD759E" w:rsidRDefault="00A422E4" w:rsidP="00F311CE">
            <w:pPr>
              <w:pStyle w:val="Tabletext0"/>
            </w:pPr>
            <w:r w:rsidRPr="00DD759E">
              <w:t>Generally north</w:t>
            </w:r>
            <w:r>
              <w:noBreakHyphen/>
            </w:r>
            <w:r w:rsidRPr="00DD759E">
              <w:t>easterly then southerly along the Whitsunday Island (20</w:t>
            </w:r>
            <w:r>
              <w:noBreakHyphen/>
            </w:r>
            <w:r w:rsidRPr="00DD759E">
              <w:t>041a) coastline at mean low water to the intersection of the Whitsunday Island (20</w:t>
            </w:r>
            <w:r>
              <w:noBreakHyphen/>
            </w:r>
            <w:r w:rsidRPr="00DD759E">
              <w:t>041a) coastline at mean low water and the meridian 148°57.806′E (at the point closest to 20°19.728′S 148°57.806′E)</w:t>
            </w:r>
          </w:p>
        </w:tc>
      </w:tr>
      <w:tr w:rsidR="00A422E4" w:rsidRPr="00DD759E" w14:paraId="1070FE84" w14:textId="77777777" w:rsidTr="00F311CE">
        <w:tc>
          <w:tcPr>
            <w:tcW w:w="714" w:type="dxa"/>
            <w:shd w:val="clear" w:color="auto" w:fill="auto"/>
          </w:tcPr>
          <w:p w14:paraId="1070FE82" w14:textId="77777777" w:rsidR="00A422E4" w:rsidRPr="00DD759E" w:rsidRDefault="00A422E4" w:rsidP="00F311CE">
            <w:pPr>
              <w:pStyle w:val="Tabletext0"/>
            </w:pPr>
            <w:r w:rsidRPr="00DD759E">
              <w:t>9</w:t>
            </w:r>
          </w:p>
        </w:tc>
        <w:tc>
          <w:tcPr>
            <w:tcW w:w="7599" w:type="dxa"/>
            <w:shd w:val="clear" w:color="auto" w:fill="auto"/>
          </w:tcPr>
          <w:p w14:paraId="1070FE83" w14:textId="77777777" w:rsidR="00A422E4" w:rsidRPr="00DD759E" w:rsidRDefault="00A422E4" w:rsidP="00F311CE">
            <w:pPr>
              <w:pStyle w:val="Tabletext0"/>
            </w:pPr>
            <w:r w:rsidRPr="00DD759E">
              <w:t>South</w:t>
            </w:r>
            <w:r>
              <w:noBreakHyphen/>
            </w:r>
            <w:r w:rsidRPr="00DD759E">
              <w:t>westerly along the geodesic to the intersection of the Fitzalan Island (20</w:t>
            </w:r>
            <w:r>
              <w:noBreakHyphen/>
            </w:r>
            <w:r w:rsidRPr="00DD759E">
              <w:t>041b) coastline at mean low water and the meridian 148°57.685′E (at the point closest to 20°19.801′S 148°57.685′E)</w:t>
            </w:r>
          </w:p>
        </w:tc>
      </w:tr>
      <w:tr w:rsidR="00A422E4" w:rsidRPr="00DD759E" w14:paraId="1070FE87" w14:textId="77777777" w:rsidTr="00F311CE">
        <w:tc>
          <w:tcPr>
            <w:tcW w:w="714" w:type="dxa"/>
            <w:shd w:val="clear" w:color="auto" w:fill="auto"/>
          </w:tcPr>
          <w:p w14:paraId="1070FE85" w14:textId="77777777" w:rsidR="00A422E4" w:rsidRPr="00DD759E" w:rsidRDefault="00A422E4" w:rsidP="00F311CE">
            <w:pPr>
              <w:pStyle w:val="Tabletext0"/>
            </w:pPr>
            <w:r w:rsidRPr="00DD759E">
              <w:t>10</w:t>
            </w:r>
          </w:p>
        </w:tc>
        <w:tc>
          <w:tcPr>
            <w:tcW w:w="7599" w:type="dxa"/>
            <w:shd w:val="clear" w:color="auto" w:fill="auto"/>
          </w:tcPr>
          <w:p w14:paraId="1070FE86" w14:textId="77777777" w:rsidR="00A422E4" w:rsidRPr="00DD759E" w:rsidRDefault="00A422E4" w:rsidP="00F311CE">
            <w:pPr>
              <w:pStyle w:val="Tabletext0"/>
            </w:pPr>
            <w:r w:rsidRPr="00DD759E">
              <w:t>Generally north</w:t>
            </w:r>
            <w:r>
              <w:noBreakHyphen/>
            </w:r>
            <w:r w:rsidRPr="00DD759E">
              <w:t>westerly then south</w:t>
            </w:r>
            <w:r>
              <w:noBreakHyphen/>
            </w:r>
            <w:r w:rsidRPr="00DD759E">
              <w:t>westerly then southerly along the Fitzalan Island (20</w:t>
            </w:r>
            <w:r>
              <w:noBreakHyphen/>
            </w:r>
            <w:r w:rsidRPr="00DD759E">
              <w:t>041b) coastline at mean low water to the intersection of the Fitzalan Island (20</w:t>
            </w:r>
            <w:r>
              <w:noBreakHyphen/>
            </w:r>
            <w:r w:rsidRPr="00DD759E">
              <w:t>041b) coastline at mean low water and the meridian 148°57.570′E (at the point closest to 20°19.976′S 148°57.570′E)</w:t>
            </w:r>
          </w:p>
        </w:tc>
      </w:tr>
      <w:tr w:rsidR="00A422E4" w:rsidRPr="00DD759E" w14:paraId="1070FE8A" w14:textId="77777777" w:rsidTr="00F311CE">
        <w:tc>
          <w:tcPr>
            <w:tcW w:w="714" w:type="dxa"/>
            <w:shd w:val="clear" w:color="auto" w:fill="auto"/>
          </w:tcPr>
          <w:p w14:paraId="1070FE88" w14:textId="77777777" w:rsidR="00A422E4" w:rsidRPr="00DD759E" w:rsidRDefault="00A422E4" w:rsidP="00F311CE">
            <w:pPr>
              <w:pStyle w:val="Tabletext0"/>
            </w:pPr>
            <w:r w:rsidRPr="00DD759E">
              <w:t>11</w:t>
            </w:r>
          </w:p>
        </w:tc>
        <w:tc>
          <w:tcPr>
            <w:tcW w:w="7599" w:type="dxa"/>
            <w:shd w:val="clear" w:color="auto" w:fill="auto"/>
          </w:tcPr>
          <w:p w14:paraId="1070FE89" w14:textId="77777777" w:rsidR="00A422E4" w:rsidRPr="00DD759E" w:rsidRDefault="00A422E4" w:rsidP="00F311CE">
            <w:pPr>
              <w:pStyle w:val="Tabletext0"/>
            </w:pPr>
            <w:r w:rsidRPr="00DD759E">
              <w:t>South along the meridian 148°57.570′E to latitude 20°20.100′S</w:t>
            </w:r>
          </w:p>
        </w:tc>
      </w:tr>
      <w:tr w:rsidR="00A422E4" w:rsidRPr="00DD759E" w14:paraId="1070FE8D" w14:textId="77777777" w:rsidTr="00F311CE">
        <w:tc>
          <w:tcPr>
            <w:tcW w:w="714" w:type="dxa"/>
            <w:shd w:val="clear" w:color="auto" w:fill="auto"/>
          </w:tcPr>
          <w:p w14:paraId="1070FE8B" w14:textId="77777777" w:rsidR="00A422E4" w:rsidRPr="00DD759E" w:rsidRDefault="00A422E4" w:rsidP="00F311CE">
            <w:pPr>
              <w:pStyle w:val="Tabletext0"/>
            </w:pPr>
            <w:r w:rsidRPr="00DD759E">
              <w:t>12</w:t>
            </w:r>
          </w:p>
        </w:tc>
        <w:tc>
          <w:tcPr>
            <w:tcW w:w="7599" w:type="dxa"/>
            <w:shd w:val="clear" w:color="auto" w:fill="auto"/>
          </w:tcPr>
          <w:p w14:paraId="1070FE8C" w14:textId="77777777" w:rsidR="00A422E4" w:rsidRPr="00DD759E" w:rsidRDefault="00A422E4" w:rsidP="00F311CE">
            <w:pPr>
              <w:pStyle w:val="Tabletext0"/>
            </w:pPr>
            <w:r w:rsidRPr="00DD759E">
              <w:t>North</w:t>
            </w:r>
            <w:r>
              <w:noBreakHyphen/>
            </w:r>
            <w:r w:rsidRPr="00DD759E">
              <w:t>westerly along the geodesic to 20°19.925′S 148°57.348′E</w:t>
            </w:r>
          </w:p>
        </w:tc>
      </w:tr>
      <w:tr w:rsidR="00A422E4" w:rsidRPr="00DD759E" w14:paraId="1070FE90" w14:textId="77777777" w:rsidTr="00F311CE">
        <w:tc>
          <w:tcPr>
            <w:tcW w:w="714" w:type="dxa"/>
            <w:shd w:val="clear" w:color="auto" w:fill="auto"/>
          </w:tcPr>
          <w:p w14:paraId="1070FE8E" w14:textId="77777777" w:rsidR="00A422E4" w:rsidRPr="00DD759E" w:rsidRDefault="00A422E4" w:rsidP="00F311CE">
            <w:pPr>
              <w:pStyle w:val="Tabletext0"/>
            </w:pPr>
            <w:r w:rsidRPr="00DD759E">
              <w:t>13</w:t>
            </w:r>
          </w:p>
        </w:tc>
        <w:tc>
          <w:tcPr>
            <w:tcW w:w="7599" w:type="dxa"/>
            <w:shd w:val="clear" w:color="auto" w:fill="auto"/>
          </w:tcPr>
          <w:p w14:paraId="1070FE8F" w14:textId="77777777" w:rsidR="00A422E4" w:rsidRPr="00DD759E" w:rsidRDefault="00A422E4" w:rsidP="00F311CE">
            <w:pPr>
              <w:pStyle w:val="Tabletext0"/>
            </w:pPr>
            <w:r w:rsidRPr="00DD759E">
              <w:t>North along the meridian 148°57.348′E to latitude 20°19.588′S</w:t>
            </w:r>
          </w:p>
        </w:tc>
      </w:tr>
      <w:tr w:rsidR="00A422E4" w:rsidRPr="00DD759E" w14:paraId="1070FE93" w14:textId="77777777" w:rsidTr="00F311CE">
        <w:tc>
          <w:tcPr>
            <w:tcW w:w="714" w:type="dxa"/>
            <w:shd w:val="clear" w:color="auto" w:fill="auto"/>
          </w:tcPr>
          <w:p w14:paraId="1070FE91" w14:textId="77777777" w:rsidR="00A422E4" w:rsidRPr="00DD759E" w:rsidRDefault="00A422E4" w:rsidP="00F311CE">
            <w:pPr>
              <w:pStyle w:val="Tabletext0"/>
            </w:pPr>
            <w:r w:rsidRPr="00DD759E">
              <w:t>14</w:t>
            </w:r>
          </w:p>
        </w:tc>
        <w:tc>
          <w:tcPr>
            <w:tcW w:w="7599" w:type="dxa"/>
            <w:shd w:val="clear" w:color="auto" w:fill="auto"/>
          </w:tcPr>
          <w:p w14:paraId="1070FE92" w14:textId="77777777" w:rsidR="00A422E4" w:rsidRPr="00DD759E" w:rsidRDefault="00A422E4" w:rsidP="00F311CE">
            <w:pPr>
              <w:pStyle w:val="Tabletext0"/>
            </w:pPr>
            <w:r w:rsidRPr="00DD759E">
              <w:t>West along the parallel 20°19.588′S to longitude 148°56.875′E</w:t>
            </w:r>
          </w:p>
        </w:tc>
      </w:tr>
      <w:tr w:rsidR="00A422E4" w:rsidRPr="00DD759E" w14:paraId="1070FE96" w14:textId="77777777" w:rsidTr="00F311CE">
        <w:tc>
          <w:tcPr>
            <w:tcW w:w="714" w:type="dxa"/>
            <w:shd w:val="clear" w:color="auto" w:fill="auto"/>
          </w:tcPr>
          <w:p w14:paraId="1070FE94" w14:textId="77777777" w:rsidR="00A422E4" w:rsidRPr="00DD759E" w:rsidRDefault="00A422E4" w:rsidP="00F311CE">
            <w:pPr>
              <w:pStyle w:val="Tabletext0"/>
            </w:pPr>
            <w:r w:rsidRPr="00DD759E">
              <w:t>15</w:t>
            </w:r>
          </w:p>
        </w:tc>
        <w:tc>
          <w:tcPr>
            <w:tcW w:w="7599" w:type="dxa"/>
            <w:shd w:val="clear" w:color="auto" w:fill="auto"/>
          </w:tcPr>
          <w:p w14:paraId="1070FE95" w14:textId="77777777" w:rsidR="00A422E4" w:rsidRPr="00DD759E" w:rsidRDefault="00A422E4" w:rsidP="00F311CE">
            <w:pPr>
              <w:pStyle w:val="Tabletext0"/>
            </w:pPr>
            <w:r w:rsidRPr="00DD759E">
              <w:t>South</w:t>
            </w:r>
            <w:r>
              <w:noBreakHyphen/>
            </w:r>
            <w:r w:rsidRPr="00DD759E">
              <w:t>westerly along the geodesic to the intersection of the Dent Island (20</w:t>
            </w:r>
            <w:r>
              <w:noBreakHyphen/>
            </w:r>
            <w:r w:rsidRPr="00DD759E">
              <w:t>058c) coastline at mean low water and the meridian 148°55.686′E (at the point closest to 20°20.217′S 148°55.686′E)</w:t>
            </w:r>
          </w:p>
        </w:tc>
      </w:tr>
      <w:tr w:rsidR="00A422E4" w:rsidRPr="00DD759E" w14:paraId="1070FE99" w14:textId="77777777" w:rsidTr="00F311CE">
        <w:tc>
          <w:tcPr>
            <w:tcW w:w="714" w:type="dxa"/>
            <w:shd w:val="clear" w:color="auto" w:fill="auto"/>
          </w:tcPr>
          <w:p w14:paraId="1070FE97" w14:textId="77777777" w:rsidR="00A422E4" w:rsidRPr="00DD759E" w:rsidRDefault="00A422E4" w:rsidP="00F311CE">
            <w:pPr>
              <w:pStyle w:val="Tabletext0"/>
            </w:pPr>
            <w:r w:rsidRPr="00DD759E">
              <w:t>16</w:t>
            </w:r>
          </w:p>
        </w:tc>
        <w:tc>
          <w:tcPr>
            <w:tcW w:w="7599" w:type="dxa"/>
            <w:shd w:val="clear" w:color="auto" w:fill="auto"/>
          </w:tcPr>
          <w:p w14:paraId="1070FE98" w14:textId="77777777" w:rsidR="00A422E4" w:rsidRPr="00DD759E" w:rsidRDefault="00A422E4" w:rsidP="00F311CE">
            <w:pPr>
              <w:pStyle w:val="Tabletext0"/>
            </w:pPr>
            <w:r w:rsidRPr="00DD759E">
              <w:t>Generally south</w:t>
            </w:r>
            <w:r>
              <w:noBreakHyphen/>
            </w:r>
            <w:r w:rsidRPr="00DD759E">
              <w:t>westerly then southerly along the Dent Island (20</w:t>
            </w:r>
            <w:r>
              <w:noBreakHyphen/>
            </w:r>
            <w:r w:rsidRPr="00DD759E">
              <w:t>058c) coastline at mean low water to the intersection of the Dent Island (20</w:t>
            </w:r>
            <w:r>
              <w:noBreakHyphen/>
            </w:r>
            <w:r w:rsidRPr="00DD759E">
              <w:t>058c) coastline at mean low water and the meridian 148°56.355′E (at the point closest to 20°22.890′S 148°56.355′E)</w:t>
            </w:r>
          </w:p>
        </w:tc>
      </w:tr>
      <w:tr w:rsidR="00A422E4" w:rsidRPr="00DD759E" w14:paraId="1070FE9C" w14:textId="77777777" w:rsidTr="00F311CE">
        <w:tc>
          <w:tcPr>
            <w:tcW w:w="714" w:type="dxa"/>
            <w:shd w:val="clear" w:color="auto" w:fill="auto"/>
          </w:tcPr>
          <w:p w14:paraId="1070FE9A" w14:textId="77777777" w:rsidR="00A422E4" w:rsidRPr="00DD759E" w:rsidRDefault="00A422E4" w:rsidP="00F311CE">
            <w:pPr>
              <w:pStyle w:val="Tabletext0"/>
            </w:pPr>
            <w:r w:rsidRPr="00DD759E">
              <w:t>17</w:t>
            </w:r>
          </w:p>
        </w:tc>
        <w:tc>
          <w:tcPr>
            <w:tcW w:w="7599" w:type="dxa"/>
            <w:shd w:val="clear" w:color="auto" w:fill="auto"/>
          </w:tcPr>
          <w:p w14:paraId="1070FE9B" w14:textId="77777777" w:rsidR="00A422E4" w:rsidRPr="00DD759E" w:rsidRDefault="00A422E4" w:rsidP="00F311CE">
            <w:pPr>
              <w:pStyle w:val="Tabletext0"/>
            </w:pPr>
            <w:r w:rsidRPr="00DD759E">
              <w:t>South along the meridian 148°56.355′E to latitude 20°22.914′S</w:t>
            </w:r>
          </w:p>
        </w:tc>
      </w:tr>
      <w:tr w:rsidR="00A422E4" w:rsidRPr="00DD759E" w14:paraId="1070FE9F" w14:textId="77777777" w:rsidTr="00F311CE">
        <w:tc>
          <w:tcPr>
            <w:tcW w:w="714" w:type="dxa"/>
            <w:shd w:val="clear" w:color="auto" w:fill="auto"/>
          </w:tcPr>
          <w:p w14:paraId="1070FE9D" w14:textId="77777777" w:rsidR="00A422E4" w:rsidRPr="00DD759E" w:rsidRDefault="00A422E4" w:rsidP="00F311CE">
            <w:pPr>
              <w:pStyle w:val="Tabletext0"/>
            </w:pPr>
            <w:r w:rsidRPr="00DD759E">
              <w:t>18</w:t>
            </w:r>
          </w:p>
        </w:tc>
        <w:tc>
          <w:tcPr>
            <w:tcW w:w="7599" w:type="dxa"/>
            <w:shd w:val="clear" w:color="auto" w:fill="auto"/>
          </w:tcPr>
          <w:p w14:paraId="1070FE9E" w14:textId="77777777" w:rsidR="00A422E4" w:rsidRPr="00DD759E" w:rsidRDefault="00A422E4" w:rsidP="00F311CE">
            <w:pPr>
              <w:pStyle w:val="Tabletext0"/>
            </w:pPr>
            <w:r w:rsidRPr="00DD759E">
              <w:t>East along the parallel 20°22.914′S to longitude 148°57.453′E</w:t>
            </w:r>
          </w:p>
        </w:tc>
      </w:tr>
      <w:tr w:rsidR="00A422E4" w:rsidRPr="00DD759E" w14:paraId="1070FEA2" w14:textId="77777777" w:rsidTr="00F311CE">
        <w:tc>
          <w:tcPr>
            <w:tcW w:w="714" w:type="dxa"/>
            <w:shd w:val="clear" w:color="auto" w:fill="auto"/>
          </w:tcPr>
          <w:p w14:paraId="1070FEA0" w14:textId="77777777" w:rsidR="00A422E4" w:rsidRPr="00DD759E" w:rsidRDefault="00A422E4" w:rsidP="00F311CE">
            <w:pPr>
              <w:pStyle w:val="Tabletext0"/>
            </w:pPr>
            <w:r w:rsidRPr="00DD759E">
              <w:t>19</w:t>
            </w:r>
          </w:p>
        </w:tc>
        <w:tc>
          <w:tcPr>
            <w:tcW w:w="7599" w:type="dxa"/>
            <w:shd w:val="clear" w:color="auto" w:fill="auto"/>
          </w:tcPr>
          <w:p w14:paraId="1070FEA1" w14:textId="77777777" w:rsidR="00A422E4" w:rsidRPr="00DD759E" w:rsidRDefault="00A422E4" w:rsidP="00F311CE">
            <w:pPr>
              <w:pStyle w:val="Tabletext0"/>
            </w:pPr>
            <w:r w:rsidRPr="00DD759E">
              <w:t>North along the meridian 148°57.453′E to latitude 20°22.690′S</w:t>
            </w:r>
          </w:p>
        </w:tc>
      </w:tr>
      <w:tr w:rsidR="00A422E4" w:rsidRPr="00DD759E" w14:paraId="1070FEA5" w14:textId="77777777" w:rsidTr="00F311CE">
        <w:tc>
          <w:tcPr>
            <w:tcW w:w="714" w:type="dxa"/>
            <w:shd w:val="clear" w:color="auto" w:fill="auto"/>
          </w:tcPr>
          <w:p w14:paraId="1070FEA3" w14:textId="77777777" w:rsidR="00A422E4" w:rsidRPr="00DD759E" w:rsidRDefault="00A422E4" w:rsidP="00F311CE">
            <w:pPr>
              <w:pStyle w:val="Tabletext0"/>
            </w:pPr>
            <w:r w:rsidRPr="00DD759E">
              <w:t>20</w:t>
            </w:r>
          </w:p>
        </w:tc>
        <w:tc>
          <w:tcPr>
            <w:tcW w:w="7599" w:type="dxa"/>
            <w:shd w:val="clear" w:color="auto" w:fill="auto"/>
          </w:tcPr>
          <w:p w14:paraId="1070FEA4" w14:textId="77777777" w:rsidR="00A422E4" w:rsidRPr="00DD759E" w:rsidRDefault="00A422E4" w:rsidP="00F311CE">
            <w:pPr>
              <w:pStyle w:val="Tabletext0"/>
            </w:pPr>
            <w:r w:rsidRPr="00DD759E">
              <w:t>East along the parallel 20°22.690′S to longitude 148°57.939′E</w:t>
            </w:r>
          </w:p>
        </w:tc>
      </w:tr>
      <w:tr w:rsidR="00A422E4" w:rsidRPr="00DD759E" w14:paraId="1070FEA8" w14:textId="77777777" w:rsidTr="00F311CE">
        <w:tc>
          <w:tcPr>
            <w:tcW w:w="714" w:type="dxa"/>
            <w:shd w:val="clear" w:color="auto" w:fill="auto"/>
          </w:tcPr>
          <w:p w14:paraId="1070FEA6" w14:textId="77777777" w:rsidR="00A422E4" w:rsidRPr="00DD759E" w:rsidRDefault="00A422E4" w:rsidP="00F311CE">
            <w:pPr>
              <w:pStyle w:val="Tabletext0"/>
            </w:pPr>
            <w:r w:rsidRPr="00DD759E">
              <w:t>21</w:t>
            </w:r>
          </w:p>
        </w:tc>
        <w:tc>
          <w:tcPr>
            <w:tcW w:w="7599" w:type="dxa"/>
            <w:shd w:val="clear" w:color="auto" w:fill="auto"/>
          </w:tcPr>
          <w:p w14:paraId="1070FEA7" w14:textId="77777777" w:rsidR="00A422E4" w:rsidRPr="00DD759E" w:rsidRDefault="00A422E4" w:rsidP="00F311CE">
            <w:pPr>
              <w:pStyle w:val="Tabletext0"/>
            </w:pPr>
            <w:r w:rsidRPr="00DD759E">
              <w:t>North</w:t>
            </w:r>
            <w:r>
              <w:noBreakHyphen/>
            </w:r>
            <w:r w:rsidRPr="00DD759E">
              <w:t>easterly along the geodesic to 20°22.487′S 148°58.139′E</w:t>
            </w:r>
          </w:p>
        </w:tc>
      </w:tr>
      <w:tr w:rsidR="00A422E4" w:rsidRPr="00DD759E" w14:paraId="1070FEAB" w14:textId="77777777" w:rsidTr="00F311CE">
        <w:tc>
          <w:tcPr>
            <w:tcW w:w="714" w:type="dxa"/>
            <w:shd w:val="clear" w:color="auto" w:fill="auto"/>
          </w:tcPr>
          <w:p w14:paraId="1070FEA9" w14:textId="77777777" w:rsidR="00A422E4" w:rsidRPr="00DD759E" w:rsidRDefault="00A422E4" w:rsidP="00F311CE">
            <w:pPr>
              <w:pStyle w:val="Tabletext0"/>
            </w:pPr>
            <w:r w:rsidRPr="00DD759E">
              <w:t>22</w:t>
            </w:r>
          </w:p>
        </w:tc>
        <w:tc>
          <w:tcPr>
            <w:tcW w:w="7599" w:type="dxa"/>
            <w:shd w:val="clear" w:color="auto" w:fill="auto"/>
          </w:tcPr>
          <w:p w14:paraId="1070FEAA" w14:textId="77777777" w:rsidR="00A422E4" w:rsidRPr="00DD759E" w:rsidRDefault="00A422E4" w:rsidP="00F311CE">
            <w:pPr>
              <w:pStyle w:val="Tabletext0"/>
            </w:pPr>
            <w:r w:rsidRPr="00DD759E">
              <w:t>North along the meridian 148°58.139′E to latitude 20°22.249′S</w:t>
            </w:r>
          </w:p>
        </w:tc>
      </w:tr>
      <w:tr w:rsidR="00A422E4" w:rsidRPr="00DD759E" w14:paraId="1070FEAE" w14:textId="77777777" w:rsidTr="00F311CE">
        <w:tc>
          <w:tcPr>
            <w:tcW w:w="714" w:type="dxa"/>
            <w:shd w:val="clear" w:color="auto" w:fill="auto"/>
          </w:tcPr>
          <w:p w14:paraId="1070FEAC" w14:textId="77777777" w:rsidR="00A422E4" w:rsidRPr="00DD759E" w:rsidRDefault="00A422E4" w:rsidP="00F311CE">
            <w:pPr>
              <w:pStyle w:val="Tabletext0"/>
            </w:pPr>
            <w:r w:rsidRPr="00DD759E">
              <w:t>23</w:t>
            </w:r>
          </w:p>
        </w:tc>
        <w:tc>
          <w:tcPr>
            <w:tcW w:w="7599" w:type="dxa"/>
            <w:shd w:val="clear" w:color="auto" w:fill="auto"/>
          </w:tcPr>
          <w:p w14:paraId="1070FEAD" w14:textId="77777777" w:rsidR="00A422E4" w:rsidRPr="00DD759E" w:rsidRDefault="00A422E4" w:rsidP="00F311CE">
            <w:pPr>
              <w:pStyle w:val="Tabletext0"/>
            </w:pPr>
            <w:r w:rsidRPr="00DD759E">
              <w:t>East along the parallel 20°22.249′S to longitude 148°58.632′E</w:t>
            </w:r>
          </w:p>
        </w:tc>
      </w:tr>
      <w:tr w:rsidR="00A422E4" w:rsidRPr="00DD759E" w14:paraId="1070FEB1" w14:textId="77777777" w:rsidTr="00F311CE">
        <w:tc>
          <w:tcPr>
            <w:tcW w:w="714" w:type="dxa"/>
            <w:shd w:val="clear" w:color="auto" w:fill="auto"/>
          </w:tcPr>
          <w:p w14:paraId="1070FEAF" w14:textId="77777777" w:rsidR="00A422E4" w:rsidRPr="00DD759E" w:rsidRDefault="00A422E4" w:rsidP="00F311CE">
            <w:pPr>
              <w:pStyle w:val="Tabletext0"/>
            </w:pPr>
            <w:r w:rsidRPr="00DD759E">
              <w:t>24</w:t>
            </w:r>
          </w:p>
        </w:tc>
        <w:tc>
          <w:tcPr>
            <w:tcW w:w="7599" w:type="dxa"/>
            <w:shd w:val="clear" w:color="auto" w:fill="auto"/>
          </w:tcPr>
          <w:p w14:paraId="1070FEB0" w14:textId="77777777" w:rsidR="00A422E4" w:rsidRPr="00DD759E" w:rsidRDefault="00A422E4" w:rsidP="00F311CE">
            <w:pPr>
              <w:pStyle w:val="Tabletext0"/>
            </w:pPr>
            <w:r w:rsidRPr="00DD759E">
              <w:t>North</w:t>
            </w:r>
            <w:r>
              <w:noBreakHyphen/>
            </w:r>
            <w:r w:rsidRPr="00DD759E">
              <w:t>easterly along the geodesic to 20°21.936′S 148°58.964′E</w:t>
            </w:r>
          </w:p>
        </w:tc>
      </w:tr>
      <w:tr w:rsidR="00A422E4" w:rsidRPr="00DD759E" w14:paraId="1070FEB4" w14:textId="77777777" w:rsidTr="00F311CE">
        <w:tc>
          <w:tcPr>
            <w:tcW w:w="714" w:type="dxa"/>
            <w:shd w:val="clear" w:color="auto" w:fill="auto"/>
          </w:tcPr>
          <w:p w14:paraId="1070FEB2" w14:textId="77777777" w:rsidR="00A422E4" w:rsidRPr="00DD759E" w:rsidRDefault="00A422E4" w:rsidP="00F311CE">
            <w:pPr>
              <w:pStyle w:val="Tabletext0"/>
            </w:pPr>
            <w:r w:rsidRPr="00DD759E">
              <w:t>25</w:t>
            </w:r>
          </w:p>
        </w:tc>
        <w:tc>
          <w:tcPr>
            <w:tcW w:w="7599" w:type="dxa"/>
            <w:shd w:val="clear" w:color="auto" w:fill="auto"/>
          </w:tcPr>
          <w:p w14:paraId="1070FEB3" w14:textId="77777777" w:rsidR="00A422E4" w:rsidRPr="00DD759E" w:rsidRDefault="00A422E4" w:rsidP="00F311CE">
            <w:pPr>
              <w:pStyle w:val="Tabletext0"/>
            </w:pPr>
            <w:r w:rsidRPr="00DD759E">
              <w:t>North along the meridian 148°58.964′E to latitude 20°21.366′S</w:t>
            </w:r>
          </w:p>
        </w:tc>
      </w:tr>
      <w:tr w:rsidR="00A422E4" w:rsidRPr="00DD759E" w14:paraId="1070FEB7" w14:textId="77777777" w:rsidTr="00F311CE">
        <w:tc>
          <w:tcPr>
            <w:tcW w:w="714" w:type="dxa"/>
            <w:shd w:val="clear" w:color="auto" w:fill="auto"/>
          </w:tcPr>
          <w:p w14:paraId="1070FEB5" w14:textId="77777777" w:rsidR="00A422E4" w:rsidRPr="00DD759E" w:rsidRDefault="00A422E4" w:rsidP="00F311CE">
            <w:pPr>
              <w:pStyle w:val="Tabletext0"/>
            </w:pPr>
            <w:r w:rsidRPr="00DD759E">
              <w:t>26</w:t>
            </w:r>
          </w:p>
        </w:tc>
        <w:tc>
          <w:tcPr>
            <w:tcW w:w="7599" w:type="dxa"/>
            <w:shd w:val="clear" w:color="auto" w:fill="auto"/>
          </w:tcPr>
          <w:p w14:paraId="1070FEB6" w14:textId="77777777" w:rsidR="00A422E4" w:rsidRPr="00DD759E" w:rsidRDefault="00A422E4" w:rsidP="00F311CE">
            <w:pPr>
              <w:pStyle w:val="Tabletext0"/>
            </w:pPr>
            <w:r w:rsidRPr="00DD759E">
              <w:t>East along the parallel 20°21.366′S to longitude 148°59.229′E</w:t>
            </w:r>
          </w:p>
        </w:tc>
      </w:tr>
      <w:tr w:rsidR="00A422E4" w:rsidRPr="00DD759E" w14:paraId="1070FEBA" w14:textId="77777777" w:rsidTr="00F311CE">
        <w:tc>
          <w:tcPr>
            <w:tcW w:w="714" w:type="dxa"/>
            <w:shd w:val="clear" w:color="auto" w:fill="auto"/>
          </w:tcPr>
          <w:p w14:paraId="1070FEB8" w14:textId="77777777" w:rsidR="00A422E4" w:rsidRPr="00DD759E" w:rsidRDefault="00A422E4" w:rsidP="00F311CE">
            <w:pPr>
              <w:pStyle w:val="Tabletext0"/>
            </w:pPr>
            <w:r w:rsidRPr="00DD759E">
              <w:t>27</w:t>
            </w:r>
          </w:p>
        </w:tc>
        <w:tc>
          <w:tcPr>
            <w:tcW w:w="7599" w:type="dxa"/>
            <w:shd w:val="clear" w:color="auto" w:fill="auto"/>
          </w:tcPr>
          <w:p w14:paraId="1070FEB9" w14:textId="77777777" w:rsidR="00A422E4" w:rsidRPr="00DD759E" w:rsidRDefault="00A422E4" w:rsidP="00F311CE">
            <w:pPr>
              <w:pStyle w:val="Tabletext0"/>
            </w:pPr>
            <w:r w:rsidRPr="00DD759E">
              <w:t>North along the meridian 148°59.229′E to latitude 20°20.635′S</w:t>
            </w:r>
          </w:p>
        </w:tc>
      </w:tr>
      <w:tr w:rsidR="00A422E4" w:rsidRPr="00DD759E" w14:paraId="1070FEBD" w14:textId="77777777" w:rsidTr="00F311CE">
        <w:tc>
          <w:tcPr>
            <w:tcW w:w="714" w:type="dxa"/>
            <w:shd w:val="clear" w:color="auto" w:fill="auto"/>
          </w:tcPr>
          <w:p w14:paraId="1070FEBB" w14:textId="77777777" w:rsidR="00A422E4" w:rsidRPr="00DD759E" w:rsidRDefault="00A422E4" w:rsidP="00F311CE">
            <w:pPr>
              <w:pStyle w:val="Tabletext0"/>
            </w:pPr>
            <w:r w:rsidRPr="00DD759E">
              <w:t>28</w:t>
            </w:r>
          </w:p>
        </w:tc>
        <w:tc>
          <w:tcPr>
            <w:tcW w:w="7599" w:type="dxa"/>
            <w:shd w:val="clear" w:color="auto" w:fill="auto"/>
          </w:tcPr>
          <w:p w14:paraId="1070FEBC" w14:textId="77777777" w:rsidR="00A422E4" w:rsidRPr="00DD759E" w:rsidRDefault="00A422E4" w:rsidP="00F311CE">
            <w:pPr>
              <w:pStyle w:val="Tabletext0"/>
            </w:pPr>
            <w:r w:rsidRPr="00DD759E">
              <w:t>North</w:t>
            </w:r>
            <w:r>
              <w:noBreakHyphen/>
            </w:r>
            <w:r w:rsidRPr="00DD759E">
              <w:t>westerly along the geodesic to 20°20.381′S 148°58.745′E</w:t>
            </w:r>
          </w:p>
        </w:tc>
      </w:tr>
      <w:tr w:rsidR="00A422E4" w:rsidRPr="00DD759E" w14:paraId="1070FEC0" w14:textId="77777777" w:rsidTr="00F311CE">
        <w:tc>
          <w:tcPr>
            <w:tcW w:w="714" w:type="dxa"/>
            <w:shd w:val="clear" w:color="auto" w:fill="auto"/>
          </w:tcPr>
          <w:p w14:paraId="1070FEBE" w14:textId="77777777" w:rsidR="00A422E4" w:rsidRPr="00DD759E" w:rsidRDefault="00A422E4" w:rsidP="00F311CE">
            <w:pPr>
              <w:pStyle w:val="Tabletext0"/>
            </w:pPr>
            <w:r w:rsidRPr="00DD759E">
              <w:t>29</w:t>
            </w:r>
          </w:p>
        </w:tc>
        <w:tc>
          <w:tcPr>
            <w:tcW w:w="7599" w:type="dxa"/>
            <w:shd w:val="clear" w:color="auto" w:fill="auto"/>
          </w:tcPr>
          <w:p w14:paraId="1070FEBF" w14:textId="77777777" w:rsidR="00A422E4" w:rsidRPr="00DD759E" w:rsidRDefault="00A422E4" w:rsidP="00F311CE">
            <w:pPr>
              <w:pStyle w:val="Tabletext0"/>
            </w:pPr>
            <w:r w:rsidRPr="00DD759E">
              <w:t>North</w:t>
            </w:r>
            <w:r>
              <w:noBreakHyphen/>
            </w:r>
            <w:r w:rsidRPr="00DD759E">
              <w:t>easterly along the geodesic to 20°19.727′S 148°59.822′E</w:t>
            </w:r>
          </w:p>
        </w:tc>
      </w:tr>
      <w:tr w:rsidR="00A422E4" w:rsidRPr="00DD759E" w14:paraId="1070FEC3" w14:textId="77777777" w:rsidTr="00F311CE">
        <w:tc>
          <w:tcPr>
            <w:tcW w:w="714" w:type="dxa"/>
            <w:shd w:val="clear" w:color="auto" w:fill="auto"/>
          </w:tcPr>
          <w:p w14:paraId="1070FEC1" w14:textId="77777777" w:rsidR="00A422E4" w:rsidRPr="00DD759E" w:rsidRDefault="00A422E4" w:rsidP="00F311CE">
            <w:pPr>
              <w:pStyle w:val="Tabletext0"/>
            </w:pPr>
            <w:r w:rsidRPr="00DD759E">
              <w:t>30</w:t>
            </w:r>
          </w:p>
        </w:tc>
        <w:tc>
          <w:tcPr>
            <w:tcW w:w="7599" w:type="dxa"/>
            <w:shd w:val="clear" w:color="auto" w:fill="auto"/>
          </w:tcPr>
          <w:p w14:paraId="1070FEC2" w14:textId="77777777" w:rsidR="00A422E4" w:rsidRPr="00DD759E" w:rsidRDefault="00A422E4" w:rsidP="00F311CE">
            <w:pPr>
              <w:pStyle w:val="Tabletext0"/>
            </w:pPr>
            <w:r w:rsidRPr="00DD759E">
              <w:t>South along the meridian 148°59.822͔′E to latitude 20°20.480′S</w:t>
            </w:r>
          </w:p>
        </w:tc>
      </w:tr>
      <w:tr w:rsidR="00A422E4" w:rsidRPr="00DD759E" w14:paraId="1070FEC6" w14:textId="77777777" w:rsidTr="00F311CE">
        <w:tc>
          <w:tcPr>
            <w:tcW w:w="714" w:type="dxa"/>
            <w:shd w:val="clear" w:color="auto" w:fill="auto"/>
          </w:tcPr>
          <w:p w14:paraId="1070FEC4" w14:textId="77777777" w:rsidR="00A422E4" w:rsidRPr="00DD759E" w:rsidRDefault="00A422E4" w:rsidP="00F311CE">
            <w:pPr>
              <w:pStyle w:val="Tabletext0"/>
            </w:pPr>
            <w:r w:rsidRPr="00DD759E">
              <w:t>31</w:t>
            </w:r>
          </w:p>
        </w:tc>
        <w:tc>
          <w:tcPr>
            <w:tcW w:w="7599" w:type="dxa"/>
            <w:shd w:val="clear" w:color="auto" w:fill="auto"/>
          </w:tcPr>
          <w:p w14:paraId="1070FEC5" w14:textId="77777777" w:rsidR="00A422E4" w:rsidRPr="00DD759E" w:rsidRDefault="00A422E4" w:rsidP="00F311CE">
            <w:pPr>
              <w:pStyle w:val="Tabletext0"/>
            </w:pPr>
            <w:r w:rsidRPr="00DD759E">
              <w:t>East along the parallel 20°20.480′S to longitude 149°02.455′E</w:t>
            </w:r>
          </w:p>
        </w:tc>
      </w:tr>
      <w:tr w:rsidR="00A422E4" w:rsidRPr="00DD759E" w14:paraId="1070FEC9" w14:textId="77777777" w:rsidTr="00F311CE">
        <w:tc>
          <w:tcPr>
            <w:tcW w:w="714" w:type="dxa"/>
            <w:shd w:val="clear" w:color="auto" w:fill="auto"/>
          </w:tcPr>
          <w:p w14:paraId="1070FEC7" w14:textId="77777777" w:rsidR="00A422E4" w:rsidRPr="00DD759E" w:rsidRDefault="00A422E4" w:rsidP="00F311CE">
            <w:pPr>
              <w:pStyle w:val="Tabletext0"/>
            </w:pPr>
            <w:r w:rsidRPr="00DD759E">
              <w:t>32</w:t>
            </w:r>
          </w:p>
        </w:tc>
        <w:tc>
          <w:tcPr>
            <w:tcW w:w="7599" w:type="dxa"/>
            <w:shd w:val="clear" w:color="auto" w:fill="auto"/>
          </w:tcPr>
          <w:p w14:paraId="1070FEC8" w14:textId="77777777" w:rsidR="00A422E4" w:rsidRPr="00DD759E" w:rsidRDefault="00A422E4" w:rsidP="00F311CE">
            <w:pPr>
              <w:pStyle w:val="Tabletext0"/>
            </w:pPr>
            <w:r w:rsidRPr="00DD759E">
              <w:t>South along the meridian 149°02.455′E to latitude 20°22.133′S</w:t>
            </w:r>
          </w:p>
        </w:tc>
      </w:tr>
      <w:tr w:rsidR="00A422E4" w:rsidRPr="00DD759E" w14:paraId="1070FECC" w14:textId="77777777" w:rsidTr="00F311CE">
        <w:tc>
          <w:tcPr>
            <w:tcW w:w="714" w:type="dxa"/>
            <w:shd w:val="clear" w:color="auto" w:fill="auto"/>
          </w:tcPr>
          <w:p w14:paraId="1070FECA" w14:textId="77777777" w:rsidR="00A422E4" w:rsidRPr="00DD759E" w:rsidRDefault="00A422E4" w:rsidP="00F311CE">
            <w:pPr>
              <w:pStyle w:val="Tabletext0"/>
            </w:pPr>
            <w:r w:rsidRPr="00DD759E">
              <w:t>33</w:t>
            </w:r>
          </w:p>
        </w:tc>
        <w:tc>
          <w:tcPr>
            <w:tcW w:w="7599" w:type="dxa"/>
            <w:shd w:val="clear" w:color="auto" w:fill="auto"/>
          </w:tcPr>
          <w:p w14:paraId="1070FECB" w14:textId="77777777" w:rsidR="00A422E4" w:rsidRPr="00DD759E" w:rsidRDefault="00A422E4" w:rsidP="00F311CE">
            <w:pPr>
              <w:pStyle w:val="Tabletext0"/>
            </w:pPr>
            <w:r w:rsidRPr="00DD759E">
              <w:t>West along the parallel 20°22.133′S to longitude 149°00.567′E</w:t>
            </w:r>
          </w:p>
        </w:tc>
      </w:tr>
      <w:tr w:rsidR="00A422E4" w:rsidRPr="00DD759E" w14:paraId="1070FECF" w14:textId="77777777" w:rsidTr="00F311CE">
        <w:tc>
          <w:tcPr>
            <w:tcW w:w="714" w:type="dxa"/>
            <w:shd w:val="clear" w:color="auto" w:fill="auto"/>
          </w:tcPr>
          <w:p w14:paraId="1070FECD" w14:textId="77777777" w:rsidR="00A422E4" w:rsidRPr="00DD759E" w:rsidRDefault="00A422E4" w:rsidP="00F311CE">
            <w:pPr>
              <w:pStyle w:val="Tabletext0"/>
            </w:pPr>
            <w:r w:rsidRPr="00DD759E">
              <w:t>34</w:t>
            </w:r>
          </w:p>
        </w:tc>
        <w:tc>
          <w:tcPr>
            <w:tcW w:w="7599" w:type="dxa"/>
            <w:shd w:val="clear" w:color="auto" w:fill="auto"/>
          </w:tcPr>
          <w:p w14:paraId="1070FECE" w14:textId="77777777" w:rsidR="00A422E4" w:rsidRPr="00DD759E" w:rsidRDefault="00A422E4" w:rsidP="00F311CE">
            <w:pPr>
              <w:pStyle w:val="Tabletext0"/>
            </w:pPr>
            <w:r w:rsidRPr="00DD759E">
              <w:t>South</w:t>
            </w:r>
            <w:r>
              <w:noBreakHyphen/>
            </w:r>
            <w:r w:rsidRPr="00DD759E">
              <w:t>westerly along the geodesic to 20°22.465′S 149°00.190′E</w:t>
            </w:r>
          </w:p>
        </w:tc>
      </w:tr>
      <w:tr w:rsidR="00A422E4" w:rsidRPr="00DD759E" w14:paraId="1070FED2" w14:textId="77777777" w:rsidTr="00F311CE">
        <w:tc>
          <w:tcPr>
            <w:tcW w:w="714" w:type="dxa"/>
            <w:shd w:val="clear" w:color="auto" w:fill="auto"/>
          </w:tcPr>
          <w:p w14:paraId="1070FED0" w14:textId="77777777" w:rsidR="00A422E4" w:rsidRPr="00DD759E" w:rsidRDefault="00A422E4" w:rsidP="00F311CE">
            <w:pPr>
              <w:pStyle w:val="Tabletext0"/>
            </w:pPr>
            <w:r w:rsidRPr="00DD759E">
              <w:t>35</w:t>
            </w:r>
          </w:p>
        </w:tc>
        <w:tc>
          <w:tcPr>
            <w:tcW w:w="7599" w:type="dxa"/>
            <w:shd w:val="clear" w:color="auto" w:fill="auto"/>
          </w:tcPr>
          <w:p w14:paraId="1070FED1" w14:textId="77777777" w:rsidR="00A422E4" w:rsidRPr="00DD759E" w:rsidRDefault="00A422E4" w:rsidP="00F311CE">
            <w:pPr>
              <w:pStyle w:val="Tabletext0"/>
            </w:pPr>
            <w:r w:rsidRPr="00DD759E">
              <w:t>West along the parallel 20°22.465′S to longitude 148°59.246′E</w:t>
            </w:r>
          </w:p>
        </w:tc>
      </w:tr>
      <w:tr w:rsidR="00A422E4" w:rsidRPr="00DD759E" w14:paraId="1070FED5" w14:textId="77777777" w:rsidTr="00F311CE">
        <w:tc>
          <w:tcPr>
            <w:tcW w:w="714" w:type="dxa"/>
            <w:shd w:val="clear" w:color="auto" w:fill="auto"/>
          </w:tcPr>
          <w:p w14:paraId="1070FED3" w14:textId="77777777" w:rsidR="00A422E4" w:rsidRPr="00DD759E" w:rsidRDefault="00A422E4" w:rsidP="00F311CE">
            <w:pPr>
              <w:pStyle w:val="Tabletext0"/>
            </w:pPr>
            <w:r w:rsidRPr="00DD759E">
              <w:t>36</w:t>
            </w:r>
          </w:p>
        </w:tc>
        <w:tc>
          <w:tcPr>
            <w:tcW w:w="7599" w:type="dxa"/>
            <w:shd w:val="clear" w:color="auto" w:fill="auto"/>
          </w:tcPr>
          <w:p w14:paraId="1070FED4" w14:textId="77777777" w:rsidR="00A422E4" w:rsidRPr="00DD759E" w:rsidRDefault="00A422E4" w:rsidP="00F311CE">
            <w:pPr>
              <w:pStyle w:val="Tabletext0"/>
            </w:pPr>
            <w:r w:rsidRPr="00DD759E">
              <w:t>South</w:t>
            </w:r>
            <w:r>
              <w:noBreakHyphen/>
            </w:r>
            <w:r w:rsidRPr="00DD759E">
              <w:t>westerly along the geodesic to 20°23.729′S 148°57.390′E</w:t>
            </w:r>
          </w:p>
        </w:tc>
      </w:tr>
      <w:tr w:rsidR="00A422E4" w:rsidRPr="00DD759E" w14:paraId="1070FED8" w14:textId="77777777" w:rsidTr="00F311CE">
        <w:tc>
          <w:tcPr>
            <w:tcW w:w="714" w:type="dxa"/>
            <w:shd w:val="clear" w:color="auto" w:fill="auto"/>
          </w:tcPr>
          <w:p w14:paraId="1070FED6" w14:textId="77777777" w:rsidR="00A422E4" w:rsidRPr="00DD759E" w:rsidRDefault="00A422E4" w:rsidP="00F311CE">
            <w:pPr>
              <w:pStyle w:val="Tabletext0"/>
            </w:pPr>
            <w:r w:rsidRPr="00DD759E">
              <w:t>37</w:t>
            </w:r>
          </w:p>
        </w:tc>
        <w:tc>
          <w:tcPr>
            <w:tcW w:w="7599" w:type="dxa"/>
            <w:shd w:val="clear" w:color="auto" w:fill="auto"/>
          </w:tcPr>
          <w:p w14:paraId="1070FED7" w14:textId="77777777" w:rsidR="00A422E4" w:rsidRPr="00DD759E" w:rsidRDefault="00A422E4" w:rsidP="00F311CE">
            <w:pPr>
              <w:pStyle w:val="Tabletext0"/>
            </w:pPr>
            <w:r w:rsidRPr="00DD759E">
              <w:t>West along the parallel 20°23.729′S to longitude 148°55.701′E</w:t>
            </w:r>
          </w:p>
        </w:tc>
      </w:tr>
      <w:tr w:rsidR="00A422E4" w:rsidRPr="00DD759E" w14:paraId="1070FEDB" w14:textId="77777777" w:rsidTr="00F311CE">
        <w:tc>
          <w:tcPr>
            <w:tcW w:w="714" w:type="dxa"/>
            <w:shd w:val="clear" w:color="auto" w:fill="auto"/>
          </w:tcPr>
          <w:p w14:paraId="1070FED9" w14:textId="77777777" w:rsidR="00A422E4" w:rsidRPr="00DD759E" w:rsidRDefault="00A422E4" w:rsidP="00F311CE">
            <w:pPr>
              <w:pStyle w:val="Tabletext0"/>
            </w:pPr>
            <w:r w:rsidRPr="00DD759E">
              <w:t>38</w:t>
            </w:r>
          </w:p>
        </w:tc>
        <w:tc>
          <w:tcPr>
            <w:tcW w:w="7599" w:type="dxa"/>
            <w:shd w:val="clear" w:color="auto" w:fill="auto"/>
          </w:tcPr>
          <w:p w14:paraId="1070FEDA" w14:textId="77777777" w:rsidR="00A422E4" w:rsidRPr="00DD759E" w:rsidRDefault="00A422E4" w:rsidP="00F311CE">
            <w:pPr>
              <w:pStyle w:val="Tabletext0"/>
            </w:pPr>
            <w:r w:rsidRPr="00DD759E">
              <w:t>North</w:t>
            </w:r>
            <w:r>
              <w:noBreakHyphen/>
            </w:r>
            <w:r w:rsidRPr="00DD759E">
              <w:t>westerly along the geodesic to 20°22.034′S 148°54.659′E</w:t>
            </w:r>
          </w:p>
        </w:tc>
      </w:tr>
      <w:tr w:rsidR="00A422E4" w:rsidRPr="00DD759E" w14:paraId="1070FEDE" w14:textId="77777777" w:rsidTr="00F311CE">
        <w:tc>
          <w:tcPr>
            <w:tcW w:w="714" w:type="dxa"/>
            <w:shd w:val="clear" w:color="auto" w:fill="auto"/>
          </w:tcPr>
          <w:p w14:paraId="1070FEDC" w14:textId="77777777" w:rsidR="00A422E4" w:rsidRPr="00DD759E" w:rsidRDefault="00A422E4" w:rsidP="00F311CE">
            <w:pPr>
              <w:pStyle w:val="Tabletext0"/>
            </w:pPr>
            <w:r w:rsidRPr="00DD759E">
              <w:t>39</w:t>
            </w:r>
          </w:p>
        </w:tc>
        <w:tc>
          <w:tcPr>
            <w:tcW w:w="7599" w:type="dxa"/>
            <w:shd w:val="clear" w:color="auto" w:fill="auto"/>
          </w:tcPr>
          <w:p w14:paraId="1070FEDD" w14:textId="77777777" w:rsidR="00A422E4" w:rsidRPr="00DD759E" w:rsidRDefault="00A422E4" w:rsidP="00F311CE">
            <w:pPr>
              <w:pStyle w:val="Tabletext0"/>
            </w:pPr>
            <w:r w:rsidRPr="00DD759E">
              <w:t>North along the meridian 148°54.659′E to latitude 20°19.859′S</w:t>
            </w:r>
          </w:p>
        </w:tc>
      </w:tr>
      <w:tr w:rsidR="00A422E4" w:rsidRPr="00DD759E" w14:paraId="1070FEE1" w14:textId="77777777" w:rsidTr="00F311CE">
        <w:tc>
          <w:tcPr>
            <w:tcW w:w="714" w:type="dxa"/>
            <w:shd w:val="clear" w:color="auto" w:fill="auto"/>
          </w:tcPr>
          <w:p w14:paraId="1070FEDF" w14:textId="77777777" w:rsidR="00A422E4" w:rsidRPr="00DD759E" w:rsidRDefault="00A422E4" w:rsidP="00F311CE">
            <w:pPr>
              <w:pStyle w:val="Tabletext0"/>
            </w:pPr>
            <w:r w:rsidRPr="00DD759E">
              <w:t>40</w:t>
            </w:r>
          </w:p>
        </w:tc>
        <w:tc>
          <w:tcPr>
            <w:tcW w:w="7599" w:type="dxa"/>
            <w:shd w:val="clear" w:color="auto" w:fill="auto"/>
          </w:tcPr>
          <w:p w14:paraId="1070FEE0" w14:textId="77777777" w:rsidR="00A422E4" w:rsidRPr="00DD759E" w:rsidRDefault="00A422E4" w:rsidP="00F311CE">
            <w:pPr>
              <w:pStyle w:val="Tabletext0"/>
            </w:pPr>
            <w:r w:rsidRPr="00DD759E">
              <w:t>Northerly along the geodesic to 20°16.583′S 148°53.429′E</w:t>
            </w:r>
          </w:p>
        </w:tc>
      </w:tr>
      <w:tr w:rsidR="00A422E4" w:rsidRPr="00DD759E" w14:paraId="1070FEE4" w14:textId="77777777" w:rsidTr="00F311CE">
        <w:tc>
          <w:tcPr>
            <w:tcW w:w="714" w:type="dxa"/>
            <w:tcBorders>
              <w:bottom w:val="single" w:sz="2" w:space="0" w:color="auto"/>
            </w:tcBorders>
            <w:shd w:val="clear" w:color="auto" w:fill="auto"/>
          </w:tcPr>
          <w:p w14:paraId="1070FEE2" w14:textId="77777777" w:rsidR="00A422E4" w:rsidRPr="00DD759E" w:rsidRDefault="00A422E4" w:rsidP="00F311CE">
            <w:pPr>
              <w:pStyle w:val="Tabletext0"/>
            </w:pPr>
            <w:r w:rsidRPr="00DD759E">
              <w:t>41</w:t>
            </w:r>
          </w:p>
        </w:tc>
        <w:tc>
          <w:tcPr>
            <w:tcW w:w="7599" w:type="dxa"/>
            <w:tcBorders>
              <w:bottom w:val="single" w:sz="2" w:space="0" w:color="auto"/>
            </w:tcBorders>
            <w:shd w:val="clear" w:color="auto" w:fill="auto"/>
          </w:tcPr>
          <w:p w14:paraId="1070FEE3" w14:textId="77777777" w:rsidR="00A422E4" w:rsidRPr="00DD759E" w:rsidRDefault="00A422E4" w:rsidP="00F311CE">
            <w:pPr>
              <w:pStyle w:val="Tabletext0"/>
            </w:pPr>
            <w:r w:rsidRPr="00DD759E">
              <w:t>North along the meridian 148°53.429′E to latitude 20°15.301′S</w:t>
            </w:r>
          </w:p>
        </w:tc>
      </w:tr>
      <w:tr w:rsidR="00A422E4" w:rsidRPr="00DD759E" w14:paraId="1070FEE7" w14:textId="77777777" w:rsidTr="00F311CE">
        <w:tc>
          <w:tcPr>
            <w:tcW w:w="714" w:type="dxa"/>
            <w:tcBorders>
              <w:top w:val="single" w:sz="2" w:space="0" w:color="auto"/>
              <w:bottom w:val="single" w:sz="12" w:space="0" w:color="auto"/>
            </w:tcBorders>
            <w:shd w:val="clear" w:color="auto" w:fill="auto"/>
          </w:tcPr>
          <w:p w14:paraId="1070FEE5" w14:textId="77777777" w:rsidR="00A422E4" w:rsidRPr="00DD759E" w:rsidRDefault="00A422E4" w:rsidP="00F311CE">
            <w:pPr>
              <w:pStyle w:val="Tabletext0"/>
            </w:pPr>
            <w:r w:rsidRPr="00DD759E">
              <w:t>42</w:t>
            </w:r>
          </w:p>
        </w:tc>
        <w:tc>
          <w:tcPr>
            <w:tcW w:w="7599" w:type="dxa"/>
            <w:tcBorders>
              <w:top w:val="single" w:sz="2" w:space="0" w:color="auto"/>
              <w:bottom w:val="single" w:sz="12" w:space="0" w:color="auto"/>
            </w:tcBorders>
            <w:shd w:val="clear" w:color="auto" w:fill="auto"/>
          </w:tcPr>
          <w:p w14:paraId="1070FEE6"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EE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EE9" w14:textId="77777777" w:rsidR="00A422E4" w:rsidRPr="00DD759E" w:rsidRDefault="00A422E4" w:rsidP="00A422E4">
      <w:pPr>
        <w:pStyle w:val="ActHead5"/>
      </w:pPr>
      <w:bookmarkStart w:id="150" w:name="_Toc501379827"/>
      <w:r w:rsidRPr="00DD759E">
        <w:rPr>
          <w:rStyle w:val="CharSectno"/>
        </w:rPr>
        <w:t>32</w:t>
      </w:r>
      <w:r w:rsidRPr="00DD759E">
        <w:t xml:space="preserve">  South</w:t>
      </w:r>
      <w:r>
        <w:noBreakHyphen/>
      </w:r>
      <w:r w:rsidRPr="00DD759E">
        <w:t>eastern Whitsunday Island setting 3 (moderate use) area</w:t>
      </w:r>
      <w:bookmarkEnd w:id="150"/>
    </w:p>
    <w:p w14:paraId="1070FEEA" w14:textId="77777777" w:rsidR="00A422E4" w:rsidRPr="00DD759E" w:rsidRDefault="00A422E4" w:rsidP="00A422E4">
      <w:pPr>
        <w:pStyle w:val="Subsection"/>
        <w:rPr>
          <w:rFonts w:eastAsia="Calibri"/>
          <w:szCs w:val="22"/>
        </w:rPr>
      </w:pPr>
      <w:r w:rsidRPr="00DD759E">
        <w:tab/>
      </w:r>
      <w:r w:rsidRPr="00DD759E">
        <w:tab/>
        <w:t>The South</w:t>
      </w:r>
      <w:r>
        <w:noBreakHyphen/>
      </w:r>
      <w:r w:rsidRPr="00DD759E">
        <w:t xml:space="preserve">eastern Whitsunday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EE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EED" w14:textId="77777777" w:rsidTr="00F311CE">
        <w:trPr>
          <w:tblHeader/>
        </w:trPr>
        <w:tc>
          <w:tcPr>
            <w:tcW w:w="8313" w:type="dxa"/>
            <w:gridSpan w:val="2"/>
            <w:tcBorders>
              <w:top w:val="single" w:sz="12" w:space="0" w:color="auto"/>
              <w:bottom w:val="single" w:sz="6" w:space="0" w:color="auto"/>
            </w:tcBorders>
            <w:shd w:val="clear" w:color="auto" w:fill="auto"/>
          </w:tcPr>
          <w:p w14:paraId="1070FEEC" w14:textId="77777777" w:rsidR="00A422E4" w:rsidRPr="00DD759E" w:rsidRDefault="00A422E4" w:rsidP="00F311CE">
            <w:pPr>
              <w:pStyle w:val="TableHeading"/>
            </w:pPr>
            <w:r w:rsidRPr="00DD759E">
              <w:t>South</w:t>
            </w:r>
            <w:r>
              <w:noBreakHyphen/>
            </w:r>
            <w:r w:rsidRPr="00DD759E">
              <w:t>eastern Whitsunday Island setting 3 (moderate use) area</w:t>
            </w:r>
          </w:p>
        </w:tc>
      </w:tr>
      <w:tr w:rsidR="00A422E4" w:rsidRPr="00DD759E" w14:paraId="1070FEF0" w14:textId="77777777" w:rsidTr="00F311CE">
        <w:trPr>
          <w:tblHeader/>
        </w:trPr>
        <w:tc>
          <w:tcPr>
            <w:tcW w:w="714" w:type="dxa"/>
            <w:tcBorders>
              <w:top w:val="single" w:sz="6" w:space="0" w:color="auto"/>
              <w:bottom w:val="single" w:sz="12" w:space="0" w:color="auto"/>
            </w:tcBorders>
            <w:shd w:val="clear" w:color="auto" w:fill="auto"/>
          </w:tcPr>
          <w:p w14:paraId="1070FEE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EEF" w14:textId="77777777" w:rsidR="00A422E4" w:rsidRPr="00DD759E" w:rsidRDefault="00A422E4" w:rsidP="00F311CE">
            <w:pPr>
              <w:pStyle w:val="TableHeading"/>
            </w:pPr>
            <w:r w:rsidRPr="00DD759E">
              <w:t>Description</w:t>
            </w:r>
          </w:p>
        </w:tc>
      </w:tr>
      <w:tr w:rsidR="00A422E4" w:rsidRPr="00DD759E" w14:paraId="1070FEF3" w14:textId="77777777" w:rsidTr="00F311CE">
        <w:tc>
          <w:tcPr>
            <w:tcW w:w="714" w:type="dxa"/>
            <w:tcBorders>
              <w:top w:val="single" w:sz="12" w:space="0" w:color="auto"/>
            </w:tcBorders>
            <w:shd w:val="clear" w:color="auto" w:fill="auto"/>
          </w:tcPr>
          <w:p w14:paraId="1070FEF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EF2" w14:textId="77777777" w:rsidR="00A422E4" w:rsidRPr="00DD759E" w:rsidRDefault="00A422E4" w:rsidP="00F311CE">
            <w:pPr>
              <w:pStyle w:val="Tabletext0"/>
            </w:pPr>
            <w:r w:rsidRPr="00DD759E">
              <w:t>The point 20°16.297′S 149°02.822′E</w:t>
            </w:r>
          </w:p>
        </w:tc>
      </w:tr>
      <w:tr w:rsidR="00A422E4" w:rsidRPr="00DD759E" w14:paraId="1070FEF6" w14:textId="77777777" w:rsidTr="00F311CE">
        <w:tc>
          <w:tcPr>
            <w:tcW w:w="714" w:type="dxa"/>
            <w:shd w:val="clear" w:color="auto" w:fill="auto"/>
          </w:tcPr>
          <w:p w14:paraId="1070FEF4" w14:textId="77777777" w:rsidR="00A422E4" w:rsidRPr="00DD759E" w:rsidRDefault="00A422E4" w:rsidP="00F311CE">
            <w:pPr>
              <w:pStyle w:val="Tabletext0"/>
            </w:pPr>
            <w:r w:rsidRPr="00DD759E">
              <w:t>2</w:t>
            </w:r>
          </w:p>
        </w:tc>
        <w:tc>
          <w:tcPr>
            <w:tcW w:w="7599" w:type="dxa"/>
            <w:shd w:val="clear" w:color="auto" w:fill="auto"/>
          </w:tcPr>
          <w:p w14:paraId="1070FEF5" w14:textId="77777777" w:rsidR="00A422E4" w:rsidRPr="00DD759E" w:rsidRDefault="00A422E4" w:rsidP="00F311CE">
            <w:pPr>
              <w:pStyle w:val="Tabletext0"/>
            </w:pPr>
            <w:r w:rsidRPr="00DD759E">
              <w:t>East along the parallel 20°16.297′S to longitude 149°03.382′E</w:t>
            </w:r>
          </w:p>
        </w:tc>
      </w:tr>
      <w:tr w:rsidR="00A422E4" w:rsidRPr="00DD759E" w14:paraId="1070FEF9" w14:textId="77777777" w:rsidTr="00F311CE">
        <w:tc>
          <w:tcPr>
            <w:tcW w:w="714" w:type="dxa"/>
            <w:shd w:val="clear" w:color="auto" w:fill="auto"/>
          </w:tcPr>
          <w:p w14:paraId="1070FEF7" w14:textId="77777777" w:rsidR="00A422E4" w:rsidRPr="00DD759E" w:rsidRDefault="00A422E4" w:rsidP="00F311CE">
            <w:pPr>
              <w:pStyle w:val="Tabletext0"/>
            </w:pPr>
            <w:r w:rsidRPr="00DD759E">
              <w:t>3</w:t>
            </w:r>
          </w:p>
        </w:tc>
        <w:tc>
          <w:tcPr>
            <w:tcW w:w="7599" w:type="dxa"/>
            <w:shd w:val="clear" w:color="auto" w:fill="auto"/>
          </w:tcPr>
          <w:p w14:paraId="1070FEF8" w14:textId="77777777" w:rsidR="00A422E4" w:rsidRPr="00DD759E" w:rsidRDefault="00A422E4" w:rsidP="00F311CE">
            <w:pPr>
              <w:pStyle w:val="Tabletext0"/>
            </w:pPr>
            <w:r w:rsidRPr="00DD759E">
              <w:t>South</w:t>
            </w:r>
            <w:r>
              <w:noBreakHyphen/>
            </w:r>
            <w:r w:rsidRPr="00DD759E">
              <w:t>westerly along the geodesic to 20°16.699′S 149°03.195′E</w:t>
            </w:r>
          </w:p>
        </w:tc>
      </w:tr>
      <w:tr w:rsidR="00A422E4" w:rsidRPr="00DD759E" w14:paraId="1070FEFC" w14:textId="77777777" w:rsidTr="00F311CE">
        <w:tc>
          <w:tcPr>
            <w:tcW w:w="714" w:type="dxa"/>
            <w:shd w:val="clear" w:color="auto" w:fill="auto"/>
          </w:tcPr>
          <w:p w14:paraId="1070FEFA" w14:textId="77777777" w:rsidR="00A422E4" w:rsidRPr="00DD759E" w:rsidRDefault="00A422E4" w:rsidP="00F311CE">
            <w:pPr>
              <w:pStyle w:val="Tabletext0"/>
            </w:pPr>
            <w:r w:rsidRPr="00DD759E">
              <w:t>4</w:t>
            </w:r>
          </w:p>
        </w:tc>
        <w:tc>
          <w:tcPr>
            <w:tcW w:w="7599" w:type="dxa"/>
            <w:shd w:val="clear" w:color="auto" w:fill="auto"/>
          </w:tcPr>
          <w:p w14:paraId="1070FEFB" w14:textId="77777777" w:rsidR="00A422E4" w:rsidRPr="00DD759E" w:rsidRDefault="00A422E4" w:rsidP="00F311CE">
            <w:pPr>
              <w:pStyle w:val="Tabletext0"/>
            </w:pPr>
            <w:r w:rsidRPr="00DD759E">
              <w:t>East along the parallel 20°16.699′S to longitude 149°03.388′E</w:t>
            </w:r>
          </w:p>
        </w:tc>
      </w:tr>
      <w:tr w:rsidR="00A422E4" w:rsidRPr="00DD759E" w14:paraId="1070FEFF" w14:textId="77777777" w:rsidTr="00F311CE">
        <w:tc>
          <w:tcPr>
            <w:tcW w:w="714" w:type="dxa"/>
            <w:shd w:val="clear" w:color="auto" w:fill="auto"/>
          </w:tcPr>
          <w:p w14:paraId="1070FEFD" w14:textId="77777777" w:rsidR="00A422E4" w:rsidRPr="00DD759E" w:rsidRDefault="00A422E4" w:rsidP="00F311CE">
            <w:pPr>
              <w:pStyle w:val="Tabletext0"/>
            </w:pPr>
            <w:r w:rsidRPr="00DD759E">
              <w:t>5</w:t>
            </w:r>
          </w:p>
        </w:tc>
        <w:tc>
          <w:tcPr>
            <w:tcW w:w="7599" w:type="dxa"/>
            <w:shd w:val="clear" w:color="auto" w:fill="auto"/>
          </w:tcPr>
          <w:p w14:paraId="1070FEFE" w14:textId="77777777" w:rsidR="00A422E4" w:rsidRPr="00DD759E" w:rsidDel="008C14B1" w:rsidRDefault="00A422E4" w:rsidP="00F311CE">
            <w:pPr>
              <w:pStyle w:val="Tabletext0"/>
            </w:pPr>
            <w:r w:rsidRPr="00DD759E">
              <w:t>North</w:t>
            </w:r>
            <w:r>
              <w:noBreakHyphen/>
            </w:r>
            <w:r w:rsidRPr="00DD759E">
              <w:t>easterly along the geodesic to 20°16.323′S 149°03.546′E</w:t>
            </w:r>
          </w:p>
        </w:tc>
      </w:tr>
      <w:tr w:rsidR="00A422E4" w:rsidRPr="00DD759E" w14:paraId="1070FF02" w14:textId="77777777" w:rsidTr="00F311CE">
        <w:tc>
          <w:tcPr>
            <w:tcW w:w="714" w:type="dxa"/>
            <w:shd w:val="clear" w:color="auto" w:fill="auto"/>
          </w:tcPr>
          <w:p w14:paraId="1070FF00" w14:textId="77777777" w:rsidR="00A422E4" w:rsidRPr="00DD759E" w:rsidRDefault="00A422E4" w:rsidP="00F311CE">
            <w:pPr>
              <w:pStyle w:val="Tabletext0"/>
            </w:pPr>
            <w:r w:rsidRPr="00DD759E">
              <w:t>6</w:t>
            </w:r>
          </w:p>
        </w:tc>
        <w:tc>
          <w:tcPr>
            <w:tcW w:w="7599" w:type="dxa"/>
            <w:shd w:val="clear" w:color="auto" w:fill="auto"/>
          </w:tcPr>
          <w:p w14:paraId="1070FF01" w14:textId="77777777" w:rsidR="00A422E4" w:rsidRPr="00DD759E" w:rsidRDefault="00A422E4" w:rsidP="00F311CE">
            <w:pPr>
              <w:pStyle w:val="Tabletext0"/>
            </w:pPr>
            <w:r w:rsidRPr="00DD759E">
              <w:t>East along the parallel 20°16.323′S to the intersection of the Haslewood Island (20</w:t>
            </w:r>
            <w:r>
              <w:noBreakHyphen/>
            </w:r>
            <w:r w:rsidRPr="00DD759E">
              <w:t>078a) coastline at mean low water and the parallel 20°16.323′S (at the point closest to 20°16.323′S 149°04.511′E)</w:t>
            </w:r>
          </w:p>
        </w:tc>
      </w:tr>
      <w:tr w:rsidR="00A422E4" w:rsidRPr="00DD759E" w14:paraId="1070FF05" w14:textId="77777777" w:rsidTr="00F311CE">
        <w:tc>
          <w:tcPr>
            <w:tcW w:w="714" w:type="dxa"/>
            <w:shd w:val="clear" w:color="auto" w:fill="auto"/>
          </w:tcPr>
          <w:p w14:paraId="1070FF03" w14:textId="77777777" w:rsidR="00A422E4" w:rsidRPr="00DD759E" w:rsidRDefault="00A422E4" w:rsidP="00F311CE">
            <w:pPr>
              <w:pStyle w:val="Tabletext0"/>
            </w:pPr>
            <w:r w:rsidRPr="00DD759E">
              <w:t>7</w:t>
            </w:r>
          </w:p>
        </w:tc>
        <w:tc>
          <w:tcPr>
            <w:tcW w:w="7599" w:type="dxa"/>
            <w:shd w:val="clear" w:color="auto" w:fill="auto"/>
          </w:tcPr>
          <w:p w14:paraId="1070FF04" w14:textId="77777777" w:rsidR="00A422E4" w:rsidRPr="00DD759E" w:rsidRDefault="00A422E4" w:rsidP="00F311CE">
            <w:pPr>
              <w:pStyle w:val="Tabletext0"/>
            </w:pPr>
            <w:r w:rsidRPr="00DD759E">
              <w:t>Generally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20°17.713′S (at the point closest to 20°17.713′S 149°04.164′E)</w:t>
            </w:r>
          </w:p>
        </w:tc>
      </w:tr>
      <w:tr w:rsidR="00A422E4" w:rsidRPr="00DD759E" w14:paraId="1070FF08" w14:textId="77777777" w:rsidTr="00F311CE">
        <w:tc>
          <w:tcPr>
            <w:tcW w:w="714" w:type="dxa"/>
            <w:shd w:val="clear" w:color="auto" w:fill="auto"/>
          </w:tcPr>
          <w:p w14:paraId="1070FF06" w14:textId="77777777" w:rsidR="00A422E4" w:rsidRPr="00DD759E" w:rsidRDefault="00A422E4" w:rsidP="00F311CE">
            <w:pPr>
              <w:pStyle w:val="Tabletext0"/>
            </w:pPr>
            <w:r w:rsidRPr="00DD759E">
              <w:t>8</w:t>
            </w:r>
          </w:p>
        </w:tc>
        <w:tc>
          <w:tcPr>
            <w:tcW w:w="7599" w:type="dxa"/>
            <w:shd w:val="clear" w:color="auto" w:fill="auto"/>
          </w:tcPr>
          <w:p w14:paraId="1070FF07" w14:textId="77777777" w:rsidR="00A422E4" w:rsidRPr="00DD759E" w:rsidRDefault="00A422E4" w:rsidP="00F311CE">
            <w:pPr>
              <w:pStyle w:val="Tabletext0"/>
            </w:pPr>
            <w:r w:rsidRPr="00DD759E">
              <w:t>Southerly along the geodesic to the intersection of the Teague Island (20</w:t>
            </w:r>
            <w:r>
              <w:noBreakHyphen/>
            </w:r>
            <w:r w:rsidRPr="00DD759E">
              <w:t>082a) coastline at mean low water and the meridian 149°04.026′E (at the point closest to 20°18.041′S 149°04.026′E)</w:t>
            </w:r>
          </w:p>
        </w:tc>
      </w:tr>
      <w:tr w:rsidR="00A422E4" w:rsidRPr="00DD759E" w14:paraId="1070FF0B" w14:textId="77777777" w:rsidTr="00F311CE">
        <w:tc>
          <w:tcPr>
            <w:tcW w:w="714" w:type="dxa"/>
            <w:shd w:val="clear" w:color="auto" w:fill="auto"/>
          </w:tcPr>
          <w:p w14:paraId="1070FF09" w14:textId="77777777" w:rsidR="00A422E4" w:rsidRPr="00DD759E" w:rsidRDefault="00A422E4" w:rsidP="00F311CE">
            <w:pPr>
              <w:pStyle w:val="Tabletext0"/>
            </w:pPr>
            <w:r w:rsidRPr="00DD759E">
              <w:t>9</w:t>
            </w:r>
          </w:p>
        </w:tc>
        <w:tc>
          <w:tcPr>
            <w:tcW w:w="7599" w:type="dxa"/>
            <w:shd w:val="clear" w:color="auto" w:fill="auto"/>
          </w:tcPr>
          <w:p w14:paraId="1070FF0A" w14:textId="77777777" w:rsidR="00A422E4" w:rsidRPr="00DD759E" w:rsidRDefault="00A422E4" w:rsidP="00F311CE">
            <w:pPr>
              <w:pStyle w:val="Tabletext0"/>
            </w:pPr>
            <w:r w:rsidRPr="00DD759E">
              <w:t>Generally southerly along the Teague Island (20</w:t>
            </w:r>
            <w:r>
              <w:noBreakHyphen/>
            </w:r>
            <w:r w:rsidRPr="00DD759E">
              <w:t>082a) coastline at mean low water to the intersection of the Teague Island (20</w:t>
            </w:r>
            <w:r>
              <w:noBreakHyphen/>
            </w:r>
            <w:r w:rsidRPr="00DD759E">
              <w:t>082a) coastline at mean low water and the meridian 149°04.140′E (at the point closest to 20°18.632′S 149°04.140′E)</w:t>
            </w:r>
          </w:p>
        </w:tc>
      </w:tr>
      <w:tr w:rsidR="00A422E4" w:rsidRPr="00DD759E" w14:paraId="1070FF0E" w14:textId="77777777" w:rsidTr="00F311CE">
        <w:tc>
          <w:tcPr>
            <w:tcW w:w="714" w:type="dxa"/>
            <w:shd w:val="clear" w:color="auto" w:fill="auto"/>
          </w:tcPr>
          <w:p w14:paraId="1070FF0C" w14:textId="77777777" w:rsidR="00A422E4" w:rsidRPr="00DD759E" w:rsidRDefault="00A422E4" w:rsidP="00F311CE">
            <w:pPr>
              <w:pStyle w:val="Tabletext0"/>
            </w:pPr>
            <w:r w:rsidRPr="00DD759E">
              <w:t>10</w:t>
            </w:r>
          </w:p>
        </w:tc>
        <w:tc>
          <w:tcPr>
            <w:tcW w:w="7599" w:type="dxa"/>
            <w:shd w:val="clear" w:color="auto" w:fill="auto"/>
          </w:tcPr>
          <w:p w14:paraId="1070FF0D" w14:textId="77777777" w:rsidR="00A422E4" w:rsidRPr="00DD759E" w:rsidRDefault="00A422E4" w:rsidP="00F311CE">
            <w:pPr>
              <w:pStyle w:val="Tabletext0"/>
            </w:pPr>
            <w:r w:rsidRPr="00DD759E">
              <w:t>South</w:t>
            </w:r>
            <w:r>
              <w:noBreakHyphen/>
            </w:r>
            <w:r w:rsidRPr="00DD759E">
              <w:t>westerly along the geodesic to 20°19.409′S 149°03.605′E</w:t>
            </w:r>
          </w:p>
        </w:tc>
      </w:tr>
      <w:tr w:rsidR="00A422E4" w:rsidRPr="00DD759E" w14:paraId="1070FF11" w14:textId="77777777" w:rsidTr="00F311CE">
        <w:tc>
          <w:tcPr>
            <w:tcW w:w="714" w:type="dxa"/>
            <w:shd w:val="clear" w:color="auto" w:fill="auto"/>
          </w:tcPr>
          <w:p w14:paraId="1070FF0F" w14:textId="77777777" w:rsidR="00A422E4" w:rsidRPr="00DD759E" w:rsidRDefault="00A422E4" w:rsidP="00F311CE">
            <w:pPr>
              <w:pStyle w:val="Tabletext0"/>
            </w:pPr>
            <w:r w:rsidRPr="00DD759E">
              <w:t>11</w:t>
            </w:r>
          </w:p>
        </w:tc>
        <w:tc>
          <w:tcPr>
            <w:tcW w:w="7599" w:type="dxa"/>
            <w:shd w:val="clear" w:color="auto" w:fill="auto"/>
          </w:tcPr>
          <w:p w14:paraId="1070FF10" w14:textId="77777777" w:rsidR="00A422E4" w:rsidRPr="00DD759E" w:rsidRDefault="00A422E4" w:rsidP="00F311CE">
            <w:pPr>
              <w:pStyle w:val="Tabletext0"/>
            </w:pPr>
            <w:r w:rsidRPr="00DD759E">
              <w:t>Westerly along the geodesic to 20°19.727′S 149°02.844′E</w:t>
            </w:r>
          </w:p>
        </w:tc>
      </w:tr>
      <w:tr w:rsidR="00A422E4" w:rsidRPr="00DD759E" w14:paraId="1070FF14" w14:textId="77777777" w:rsidTr="00F311CE">
        <w:tc>
          <w:tcPr>
            <w:tcW w:w="714" w:type="dxa"/>
            <w:shd w:val="clear" w:color="auto" w:fill="auto"/>
          </w:tcPr>
          <w:p w14:paraId="1070FF12" w14:textId="77777777" w:rsidR="00A422E4" w:rsidRPr="00DD759E" w:rsidRDefault="00A422E4" w:rsidP="00F311CE">
            <w:pPr>
              <w:pStyle w:val="Tabletext0"/>
            </w:pPr>
            <w:r w:rsidRPr="00DD759E">
              <w:t>12</w:t>
            </w:r>
          </w:p>
        </w:tc>
        <w:tc>
          <w:tcPr>
            <w:tcW w:w="7599" w:type="dxa"/>
            <w:shd w:val="clear" w:color="auto" w:fill="auto"/>
          </w:tcPr>
          <w:p w14:paraId="1070FF13" w14:textId="77777777" w:rsidR="00A422E4" w:rsidRPr="00DD759E" w:rsidRDefault="00A422E4" w:rsidP="00F311CE">
            <w:pPr>
              <w:pStyle w:val="Tabletext0"/>
            </w:pPr>
            <w:r w:rsidRPr="00DD759E">
              <w:t>North along the meridian 149°02.844′E to the intersection of the Whitsunday Island (20</w:t>
            </w:r>
            <w:r>
              <w:noBreakHyphen/>
            </w:r>
            <w:r w:rsidRPr="00DD759E">
              <w:t>041a) coastline at mean low water and the meridian 149°02.844′E (at the point closest to 20°18.610′S 149°02.844′E)</w:t>
            </w:r>
          </w:p>
        </w:tc>
      </w:tr>
      <w:tr w:rsidR="00A422E4" w:rsidRPr="00DD759E" w14:paraId="1070FF17" w14:textId="77777777" w:rsidTr="00F311CE">
        <w:tc>
          <w:tcPr>
            <w:tcW w:w="714" w:type="dxa"/>
            <w:shd w:val="clear" w:color="auto" w:fill="auto"/>
          </w:tcPr>
          <w:p w14:paraId="1070FF15" w14:textId="77777777" w:rsidR="00A422E4" w:rsidRPr="00DD759E" w:rsidRDefault="00A422E4" w:rsidP="00F311CE">
            <w:pPr>
              <w:pStyle w:val="Tabletext0"/>
            </w:pPr>
            <w:r w:rsidRPr="00DD759E">
              <w:t>13</w:t>
            </w:r>
          </w:p>
        </w:tc>
        <w:tc>
          <w:tcPr>
            <w:tcW w:w="7599" w:type="dxa"/>
            <w:shd w:val="clear" w:color="auto" w:fill="auto"/>
          </w:tcPr>
          <w:p w14:paraId="1070FF16" w14:textId="77777777" w:rsidR="00A422E4" w:rsidRPr="00DD759E" w:rsidRDefault="00A422E4" w:rsidP="00F311CE">
            <w:pPr>
              <w:pStyle w:val="Tabletext0"/>
            </w:pPr>
            <w:r w:rsidRPr="00DD759E">
              <w:t>Generally northerly, then north easterly, then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149°03.516′E (at the point closest to 20°17.557′S 149°03.516′E)</w:t>
            </w:r>
          </w:p>
        </w:tc>
      </w:tr>
      <w:tr w:rsidR="00A422E4" w:rsidRPr="00DD759E" w14:paraId="1070FF1A" w14:textId="77777777" w:rsidTr="00F311CE">
        <w:tc>
          <w:tcPr>
            <w:tcW w:w="714" w:type="dxa"/>
            <w:shd w:val="clear" w:color="auto" w:fill="auto"/>
          </w:tcPr>
          <w:p w14:paraId="1070FF18" w14:textId="77777777" w:rsidR="00A422E4" w:rsidRPr="00DD759E" w:rsidRDefault="00A422E4" w:rsidP="00F311CE">
            <w:pPr>
              <w:pStyle w:val="Tabletext0"/>
            </w:pPr>
            <w:r w:rsidRPr="00DD759E">
              <w:t>14</w:t>
            </w:r>
          </w:p>
        </w:tc>
        <w:tc>
          <w:tcPr>
            <w:tcW w:w="7599" w:type="dxa"/>
            <w:shd w:val="clear" w:color="auto" w:fill="auto"/>
          </w:tcPr>
          <w:p w14:paraId="1070FF19" w14:textId="77777777" w:rsidR="00A422E4" w:rsidRPr="00DD759E" w:rsidRDefault="00A422E4" w:rsidP="00F311CE">
            <w:pPr>
              <w:pStyle w:val="Tabletext0"/>
            </w:pPr>
            <w:r w:rsidRPr="00DD759E">
              <w:t>North along the meridian 149°03.516′E to latitude 20°17.279′S</w:t>
            </w:r>
          </w:p>
        </w:tc>
      </w:tr>
      <w:tr w:rsidR="00A422E4" w:rsidRPr="00DD759E" w14:paraId="1070FF1D" w14:textId="77777777" w:rsidTr="00F311CE">
        <w:tc>
          <w:tcPr>
            <w:tcW w:w="714" w:type="dxa"/>
            <w:shd w:val="clear" w:color="auto" w:fill="auto"/>
          </w:tcPr>
          <w:p w14:paraId="1070FF1B" w14:textId="77777777" w:rsidR="00A422E4" w:rsidRPr="00DD759E" w:rsidRDefault="00A422E4" w:rsidP="00F311CE">
            <w:pPr>
              <w:pStyle w:val="Tabletext0"/>
            </w:pPr>
            <w:r w:rsidRPr="00DD759E">
              <w:t>15</w:t>
            </w:r>
          </w:p>
        </w:tc>
        <w:tc>
          <w:tcPr>
            <w:tcW w:w="7599" w:type="dxa"/>
            <w:shd w:val="clear" w:color="auto" w:fill="auto"/>
          </w:tcPr>
          <w:p w14:paraId="1070FF1C" w14:textId="77777777" w:rsidR="00A422E4" w:rsidRPr="00DD759E" w:rsidRDefault="00A422E4" w:rsidP="00F311CE">
            <w:pPr>
              <w:pStyle w:val="Tabletext0"/>
            </w:pPr>
            <w:r w:rsidRPr="00DD759E">
              <w:t>West along the parallel 20°17.279′S to longitude 149°03.075′E</w:t>
            </w:r>
          </w:p>
        </w:tc>
      </w:tr>
      <w:tr w:rsidR="00A422E4" w:rsidRPr="00DD759E" w14:paraId="1070FF20" w14:textId="77777777" w:rsidTr="00F311CE">
        <w:tc>
          <w:tcPr>
            <w:tcW w:w="714" w:type="dxa"/>
            <w:shd w:val="clear" w:color="auto" w:fill="auto"/>
          </w:tcPr>
          <w:p w14:paraId="1070FF1E" w14:textId="77777777" w:rsidR="00A422E4" w:rsidRPr="00DD759E" w:rsidRDefault="00A422E4" w:rsidP="00F311CE">
            <w:pPr>
              <w:pStyle w:val="Tabletext0"/>
            </w:pPr>
            <w:r w:rsidRPr="00DD759E">
              <w:t>16</w:t>
            </w:r>
          </w:p>
        </w:tc>
        <w:tc>
          <w:tcPr>
            <w:tcW w:w="7599" w:type="dxa"/>
            <w:shd w:val="clear" w:color="auto" w:fill="auto"/>
          </w:tcPr>
          <w:p w14:paraId="1070FF1F" w14:textId="77777777" w:rsidR="00A422E4" w:rsidRPr="00DD759E" w:rsidRDefault="00A422E4" w:rsidP="00F311CE">
            <w:pPr>
              <w:pStyle w:val="Tabletext0"/>
            </w:pPr>
            <w:r w:rsidRPr="00DD759E">
              <w:t>North</w:t>
            </w:r>
            <w:r>
              <w:noBreakHyphen/>
            </w:r>
            <w:r w:rsidRPr="00DD759E">
              <w:t>westerly along the geodesic to 20°17.041′S 149°02.789′E</w:t>
            </w:r>
          </w:p>
        </w:tc>
      </w:tr>
      <w:tr w:rsidR="00A422E4" w:rsidRPr="00DD759E" w14:paraId="1070FF23" w14:textId="77777777" w:rsidTr="00F311CE">
        <w:tc>
          <w:tcPr>
            <w:tcW w:w="714" w:type="dxa"/>
            <w:shd w:val="clear" w:color="auto" w:fill="auto"/>
          </w:tcPr>
          <w:p w14:paraId="1070FF21" w14:textId="77777777" w:rsidR="00A422E4" w:rsidRPr="00DD759E" w:rsidRDefault="00A422E4" w:rsidP="00F311CE">
            <w:pPr>
              <w:pStyle w:val="Tabletext0"/>
            </w:pPr>
            <w:r w:rsidRPr="00DD759E">
              <w:t>17</w:t>
            </w:r>
          </w:p>
        </w:tc>
        <w:tc>
          <w:tcPr>
            <w:tcW w:w="7599" w:type="dxa"/>
            <w:shd w:val="clear" w:color="auto" w:fill="auto"/>
          </w:tcPr>
          <w:p w14:paraId="1070FF22"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meridian 149°02.571′E (at the point closest to 20°17.233′S 149°02.571′E)</w:t>
            </w:r>
          </w:p>
        </w:tc>
      </w:tr>
      <w:tr w:rsidR="00A422E4" w:rsidRPr="00DD759E" w14:paraId="1070FF26" w14:textId="77777777" w:rsidTr="00F311CE">
        <w:tc>
          <w:tcPr>
            <w:tcW w:w="714" w:type="dxa"/>
            <w:tcBorders>
              <w:bottom w:val="single" w:sz="2" w:space="0" w:color="auto"/>
            </w:tcBorders>
            <w:shd w:val="clear" w:color="auto" w:fill="auto"/>
          </w:tcPr>
          <w:p w14:paraId="1070FF24" w14:textId="77777777" w:rsidR="00A422E4" w:rsidRPr="00DD759E" w:rsidRDefault="00A422E4" w:rsidP="00F311CE">
            <w:pPr>
              <w:pStyle w:val="Tabletext0"/>
            </w:pPr>
            <w:r w:rsidRPr="00DD759E">
              <w:t>18</w:t>
            </w:r>
          </w:p>
        </w:tc>
        <w:tc>
          <w:tcPr>
            <w:tcW w:w="7599" w:type="dxa"/>
            <w:tcBorders>
              <w:bottom w:val="single" w:sz="2" w:space="0" w:color="auto"/>
            </w:tcBorders>
            <w:shd w:val="clear" w:color="auto" w:fill="auto"/>
          </w:tcPr>
          <w:p w14:paraId="1070FF25"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149°02.218′E (at the point closest to 20°16.817′S 149°02.218′E)</w:t>
            </w:r>
          </w:p>
        </w:tc>
      </w:tr>
      <w:tr w:rsidR="00A422E4" w:rsidRPr="00DD759E" w14:paraId="1070FF29" w14:textId="77777777" w:rsidTr="00F311CE">
        <w:tc>
          <w:tcPr>
            <w:tcW w:w="714" w:type="dxa"/>
            <w:tcBorders>
              <w:top w:val="single" w:sz="2" w:space="0" w:color="auto"/>
              <w:bottom w:val="single" w:sz="12" w:space="0" w:color="auto"/>
            </w:tcBorders>
            <w:shd w:val="clear" w:color="auto" w:fill="auto"/>
          </w:tcPr>
          <w:p w14:paraId="1070FF27" w14:textId="77777777" w:rsidR="00A422E4" w:rsidRPr="00DD759E" w:rsidRDefault="00A422E4" w:rsidP="00F311CE">
            <w:pPr>
              <w:pStyle w:val="Tabletext0"/>
            </w:pPr>
            <w:r w:rsidRPr="00DD759E">
              <w:t>19</w:t>
            </w:r>
          </w:p>
        </w:tc>
        <w:tc>
          <w:tcPr>
            <w:tcW w:w="7599" w:type="dxa"/>
            <w:tcBorders>
              <w:top w:val="single" w:sz="2" w:space="0" w:color="auto"/>
              <w:bottom w:val="single" w:sz="12" w:space="0" w:color="auto"/>
            </w:tcBorders>
            <w:shd w:val="clear" w:color="auto" w:fill="auto"/>
          </w:tcPr>
          <w:p w14:paraId="1070FF28"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F2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2B" w14:textId="77777777" w:rsidR="00A422E4" w:rsidRPr="00DD759E" w:rsidRDefault="00A422E4" w:rsidP="00A422E4">
      <w:pPr>
        <w:pStyle w:val="ActHead5"/>
      </w:pPr>
      <w:bookmarkStart w:id="151" w:name="_Toc501379828"/>
      <w:r w:rsidRPr="00DD759E">
        <w:rPr>
          <w:rStyle w:val="CharSectno"/>
        </w:rPr>
        <w:t>33</w:t>
      </w:r>
      <w:r w:rsidRPr="00DD759E">
        <w:t xml:space="preserve">  Tongue Bay, Whitsunday Island setting 3 (moderate use) area</w:t>
      </w:r>
      <w:bookmarkEnd w:id="151"/>
    </w:p>
    <w:p w14:paraId="1070FF2C" w14:textId="77777777" w:rsidR="00A422E4" w:rsidRPr="00DD759E" w:rsidRDefault="00A422E4" w:rsidP="00A422E4">
      <w:pPr>
        <w:pStyle w:val="Subsection"/>
        <w:rPr>
          <w:rFonts w:eastAsia="Calibri"/>
          <w:szCs w:val="22"/>
        </w:rPr>
      </w:pPr>
      <w:r w:rsidRPr="00DD759E">
        <w:tab/>
      </w:r>
      <w:r w:rsidRPr="00DD759E">
        <w:tab/>
        <w:t xml:space="preserve">The Tongue Bay, Whitsunday Island setting 3 (moderate use) area is the area </w:t>
      </w:r>
      <w:r w:rsidRPr="00DD759E">
        <w:rPr>
          <w:rFonts w:eastAsia="Calibri"/>
          <w:szCs w:val="22"/>
        </w:rPr>
        <w:t>bounded by the line starting at the point described in item 1 of the following table and running progressively as described in the table.</w:t>
      </w:r>
    </w:p>
    <w:p w14:paraId="1070FF2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2F" w14:textId="77777777" w:rsidTr="00F311CE">
        <w:trPr>
          <w:tblHeader/>
        </w:trPr>
        <w:tc>
          <w:tcPr>
            <w:tcW w:w="8313" w:type="dxa"/>
            <w:gridSpan w:val="2"/>
            <w:tcBorders>
              <w:top w:val="single" w:sz="12" w:space="0" w:color="auto"/>
              <w:bottom w:val="single" w:sz="6" w:space="0" w:color="auto"/>
            </w:tcBorders>
            <w:shd w:val="clear" w:color="auto" w:fill="auto"/>
          </w:tcPr>
          <w:p w14:paraId="1070FF2E" w14:textId="77777777" w:rsidR="00A422E4" w:rsidRPr="00DD759E" w:rsidRDefault="00A422E4" w:rsidP="00F311CE">
            <w:pPr>
              <w:pStyle w:val="TableHeading"/>
            </w:pPr>
            <w:r w:rsidRPr="00DD759E">
              <w:t>Tongue Bay, Whitsunday Island setting 3 (moderate use) area</w:t>
            </w:r>
          </w:p>
        </w:tc>
      </w:tr>
      <w:tr w:rsidR="00A422E4" w:rsidRPr="00DD759E" w14:paraId="1070FF32" w14:textId="77777777" w:rsidTr="00F311CE">
        <w:trPr>
          <w:tblHeader/>
        </w:trPr>
        <w:tc>
          <w:tcPr>
            <w:tcW w:w="714" w:type="dxa"/>
            <w:tcBorders>
              <w:top w:val="single" w:sz="6" w:space="0" w:color="auto"/>
              <w:bottom w:val="single" w:sz="12" w:space="0" w:color="auto"/>
            </w:tcBorders>
            <w:shd w:val="clear" w:color="auto" w:fill="auto"/>
          </w:tcPr>
          <w:p w14:paraId="1070FF3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31" w14:textId="77777777" w:rsidR="00A422E4" w:rsidRPr="00DD759E" w:rsidRDefault="00A422E4" w:rsidP="00F311CE">
            <w:pPr>
              <w:pStyle w:val="TableHeading"/>
            </w:pPr>
            <w:r w:rsidRPr="00DD759E">
              <w:t>Description</w:t>
            </w:r>
          </w:p>
        </w:tc>
      </w:tr>
      <w:tr w:rsidR="00A422E4" w:rsidRPr="00DD759E" w14:paraId="1070FF35" w14:textId="77777777" w:rsidTr="00F311CE">
        <w:tc>
          <w:tcPr>
            <w:tcW w:w="714" w:type="dxa"/>
            <w:tcBorders>
              <w:top w:val="single" w:sz="12" w:space="0" w:color="auto"/>
            </w:tcBorders>
            <w:shd w:val="clear" w:color="auto" w:fill="auto"/>
          </w:tcPr>
          <w:p w14:paraId="1070FF3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34"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149°00.716′E (at the point closest to 20°14.119′S 149°00.716′E)</w:t>
            </w:r>
          </w:p>
        </w:tc>
      </w:tr>
      <w:tr w:rsidR="00A422E4" w:rsidRPr="00DD759E" w14:paraId="1070FF38" w14:textId="77777777" w:rsidTr="00F311CE">
        <w:tc>
          <w:tcPr>
            <w:tcW w:w="714" w:type="dxa"/>
            <w:tcBorders>
              <w:bottom w:val="single" w:sz="2" w:space="0" w:color="auto"/>
            </w:tcBorders>
            <w:shd w:val="clear" w:color="auto" w:fill="auto"/>
          </w:tcPr>
          <w:p w14:paraId="1070FF36"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F37"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parallel 20°14.205′S (at the point closest to 20°14.205′S 149°01.304′E)</w:t>
            </w:r>
          </w:p>
        </w:tc>
      </w:tr>
      <w:tr w:rsidR="00A422E4" w:rsidRPr="00DD759E" w14:paraId="1070FF3B" w14:textId="77777777" w:rsidTr="00F311CE">
        <w:tc>
          <w:tcPr>
            <w:tcW w:w="714" w:type="dxa"/>
            <w:tcBorders>
              <w:top w:val="single" w:sz="2" w:space="0" w:color="auto"/>
              <w:bottom w:val="single" w:sz="12" w:space="0" w:color="auto"/>
            </w:tcBorders>
            <w:shd w:val="clear" w:color="auto" w:fill="auto"/>
          </w:tcPr>
          <w:p w14:paraId="1070FF39"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F3A"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along the Whitsunday Island (20</w:t>
            </w:r>
            <w:r>
              <w:noBreakHyphen/>
            </w:r>
            <w:r w:rsidRPr="00DD759E">
              <w:t>041a) coastline at mean low water to the starting point</w:t>
            </w:r>
          </w:p>
        </w:tc>
      </w:tr>
    </w:tbl>
    <w:p w14:paraId="1070FF3C"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3D" w14:textId="77777777" w:rsidR="00A422E4" w:rsidRPr="00DD759E" w:rsidRDefault="00A422E4" w:rsidP="00A422E4">
      <w:pPr>
        <w:pStyle w:val="ActHead5"/>
      </w:pPr>
      <w:bookmarkStart w:id="152" w:name="_Toc501379829"/>
      <w:r w:rsidRPr="00DD759E">
        <w:rPr>
          <w:rStyle w:val="CharSectno"/>
        </w:rPr>
        <w:t>34</w:t>
      </w:r>
      <w:r w:rsidRPr="00DD759E">
        <w:t xml:space="preserve">  Woodwark Bay setting 3 (moderate use) area</w:t>
      </w:r>
      <w:bookmarkEnd w:id="152"/>
    </w:p>
    <w:p w14:paraId="1070FF3E" w14:textId="77777777" w:rsidR="00A422E4" w:rsidRPr="00DD759E" w:rsidRDefault="00A422E4" w:rsidP="00A422E4">
      <w:pPr>
        <w:pStyle w:val="Subsection"/>
        <w:rPr>
          <w:rFonts w:eastAsia="Calibri"/>
          <w:szCs w:val="22"/>
        </w:rPr>
      </w:pPr>
      <w:r w:rsidRPr="00DD759E">
        <w:tab/>
      </w:r>
      <w:r w:rsidRPr="00DD759E">
        <w:tab/>
        <w:t xml:space="preserve">The Woodwark Bay setting 3 (moderate use) area is the area </w:t>
      </w:r>
      <w:r w:rsidRPr="00DD759E">
        <w:rPr>
          <w:rFonts w:eastAsia="Calibri"/>
          <w:szCs w:val="22"/>
        </w:rPr>
        <w:t>bounded by the line starting at the point described in item 1 of the following table and running progressively as described in the table.</w:t>
      </w:r>
    </w:p>
    <w:p w14:paraId="1070FF3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41" w14:textId="77777777" w:rsidTr="00F311CE">
        <w:trPr>
          <w:tblHeader/>
        </w:trPr>
        <w:tc>
          <w:tcPr>
            <w:tcW w:w="8313" w:type="dxa"/>
            <w:gridSpan w:val="2"/>
            <w:tcBorders>
              <w:top w:val="single" w:sz="12" w:space="0" w:color="auto"/>
              <w:bottom w:val="single" w:sz="6" w:space="0" w:color="auto"/>
            </w:tcBorders>
            <w:shd w:val="clear" w:color="auto" w:fill="auto"/>
          </w:tcPr>
          <w:p w14:paraId="1070FF40" w14:textId="77777777" w:rsidR="00A422E4" w:rsidRPr="00DD759E" w:rsidRDefault="00A422E4" w:rsidP="00F311CE">
            <w:pPr>
              <w:pStyle w:val="TableHeading"/>
            </w:pPr>
            <w:r w:rsidRPr="00DD759E">
              <w:t>Woodwark Bay setting 3 (moderate use) area</w:t>
            </w:r>
          </w:p>
        </w:tc>
      </w:tr>
      <w:tr w:rsidR="00A422E4" w:rsidRPr="00DD759E" w14:paraId="1070FF44" w14:textId="77777777" w:rsidTr="00F311CE">
        <w:trPr>
          <w:tblHeader/>
        </w:trPr>
        <w:tc>
          <w:tcPr>
            <w:tcW w:w="714" w:type="dxa"/>
            <w:tcBorders>
              <w:top w:val="single" w:sz="6" w:space="0" w:color="auto"/>
              <w:bottom w:val="single" w:sz="12" w:space="0" w:color="auto"/>
            </w:tcBorders>
            <w:shd w:val="clear" w:color="auto" w:fill="auto"/>
          </w:tcPr>
          <w:p w14:paraId="1070FF4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43" w14:textId="77777777" w:rsidR="00A422E4" w:rsidRPr="00DD759E" w:rsidRDefault="00A422E4" w:rsidP="00F311CE">
            <w:pPr>
              <w:pStyle w:val="TableHeading"/>
            </w:pPr>
            <w:r w:rsidRPr="00DD759E">
              <w:t>Description</w:t>
            </w:r>
          </w:p>
        </w:tc>
      </w:tr>
      <w:tr w:rsidR="00A422E4" w:rsidRPr="00DD759E" w14:paraId="1070FF47" w14:textId="77777777" w:rsidTr="00F311CE">
        <w:tc>
          <w:tcPr>
            <w:tcW w:w="714" w:type="dxa"/>
            <w:tcBorders>
              <w:top w:val="single" w:sz="12" w:space="0" w:color="auto"/>
            </w:tcBorders>
            <w:shd w:val="clear" w:color="auto" w:fill="auto"/>
          </w:tcPr>
          <w:p w14:paraId="1070FF4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46" w14:textId="77777777" w:rsidR="00A422E4" w:rsidRPr="00DD759E" w:rsidRDefault="00A422E4" w:rsidP="00F311CE">
            <w:pPr>
              <w:pStyle w:val="Tabletext0"/>
            </w:pPr>
            <w:r w:rsidRPr="00DD759E">
              <w:t>The intersection of the mainland coastline at mean low water and the parallel 20°10.417′S (at the point closest to 20°10.417′S 148°38.764′E)</w:t>
            </w:r>
          </w:p>
        </w:tc>
      </w:tr>
      <w:tr w:rsidR="00A422E4" w:rsidRPr="00DD759E" w14:paraId="1070FF4A" w14:textId="77777777" w:rsidTr="00F311CE">
        <w:tc>
          <w:tcPr>
            <w:tcW w:w="714" w:type="dxa"/>
            <w:tcBorders>
              <w:bottom w:val="single" w:sz="2" w:space="0" w:color="auto"/>
            </w:tcBorders>
            <w:shd w:val="clear" w:color="auto" w:fill="auto"/>
          </w:tcPr>
          <w:p w14:paraId="1070FF48"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F49" w14:textId="77777777" w:rsidR="00A422E4" w:rsidRPr="00DD759E" w:rsidRDefault="00A422E4" w:rsidP="00F311CE">
            <w:pPr>
              <w:pStyle w:val="Tabletext0"/>
            </w:pPr>
            <w:r w:rsidRPr="00DD759E">
              <w:t>South</w:t>
            </w:r>
            <w:r>
              <w:noBreakHyphen/>
            </w:r>
            <w:r w:rsidRPr="00DD759E">
              <w:t>easterly along the geodesic to the intersection of the mainland coastline at mean low water and the meridian 148°40.089′E (at the point closest to 20°11.587′S 148°40.089′E)</w:t>
            </w:r>
          </w:p>
        </w:tc>
      </w:tr>
      <w:tr w:rsidR="00A422E4" w:rsidRPr="00DD759E" w14:paraId="1070FF4D" w14:textId="77777777" w:rsidTr="00F311CE">
        <w:tc>
          <w:tcPr>
            <w:tcW w:w="714" w:type="dxa"/>
            <w:tcBorders>
              <w:top w:val="single" w:sz="2" w:space="0" w:color="auto"/>
              <w:bottom w:val="single" w:sz="12" w:space="0" w:color="auto"/>
            </w:tcBorders>
            <w:shd w:val="clear" w:color="auto" w:fill="auto"/>
          </w:tcPr>
          <w:p w14:paraId="1070FF4B"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F4C" w14:textId="77777777" w:rsidR="00A422E4" w:rsidRPr="00DD759E" w:rsidRDefault="00A422E4" w:rsidP="00F311CE">
            <w:pPr>
              <w:pStyle w:val="Tabletext0"/>
            </w:pPr>
            <w:r w:rsidRPr="00DD759E">
              <w:t>Generally south</w:t>
            </w:r>
            <w:r>
              <w:noBreakHyphen/>
            </w:r>
            <w:r w:rsidRPr="00DD759E">
              <w:t>westerly then westerly then northerly along the mainland coastline at mean low water to the starting point</w:t>
            </w:r>
          </w:p>
        </w:tc>
      </w:tr>
    </w:tbl>
    <w:p w14:paraId="1070FF4E"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4F" w14:textId="77777777" w:rsidR="00A422E4" w:rsidRPr="00DD759E" w:rsidRDefault="00A422E4" w:rsidP="009C4A4B">
      <w:pPr>
        <w:pStyle w:val="ActHead2"/>
        <w:pageBreakBefore/>
      </w:pPr>
      <w:bookmarkStart w:id="153" w:name="_Toc501379830"/>
      <w:r w:rsidRPr="00DD759E">
        <w:rPr>
          <w:rStyle w:val="CharPartNo"/>
        </w:rPr>
        <w:t>Part 4</w:t>
      </w:r>
      <w:r w:rsidRPr="00DD759E">
        <w:t>—</w:t>
      </w:r>
      <w:r w:rsidRPr="00DD759E">
        <w:rPr>
          <w:rStyle w:val="CharPartText"/>
        </w:rPr>
        <w:t>Setting 4 (low use) areas</w:t>
      </w:r>
      <w:bookmarkEnd w:id="153"/>
    </w:p>
    <w:p w14:paraId="1070FF50"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0FF51" w14:textId="77777777" w:rsidR="00A422E4" w:rsidRPr="00DD759E" w:rsidRDefault="00A422E4" w:rsidP="00A422E4">
      <w:pPr>
        <w:pStyle w:val="ActHead5"/>
      </w:pPr>
      <w:bookmarkStart w:id="154" w:name="_Toc501379831"/>
      <w:r w:rsidRPr="00DD759E">
        <w:rPr>
          <w:rStyle w:val="CharSectno"/>
        </w:rPr>
        <w:t>35</w:t>
      </w:r>
      <w:r w:rsidRPr="00DD759E">
        <w:t xml:space="preserve">  Armit Island setting 4 (low use) area</w:t>
      </w:r>
      <w:bookmarkEnd w:id="154"/>
    </w:p>
    <w:p w14:paraId="1070FF52" w14:textId="77777777" w:rsidR="00A422E4" w:rsidRPr="00DD759E" w:rsidRDefault="00A422E4" w:rsidP="00A422E4">
      <w:pPr>
        <w:pStyle w:val="Subsection"/>
        <w:rPr>
          <w:rFonts w:eastAsia="Calibri"/>
          <w:szCs w:val="22"/>
        </w:rPr>
      </w:pPr>
      <w:r w:rsidRPr="00DD759E">
        <w:tab/>
      </w:r>
      <w:r w:rsidRPr="00DD759E">
        <w:tab/>
        <w:t xml:space="preserve">The Armit Island setting 4 (low use) area is the area </w:t>
      </w:r>
      <w:r w:rsidRPr="00DD759E">
        <w:rPr>
          <w:rFonts w:eastAsia="Calibri"/>
          <w:szCs w:val="22"/>
        </w:rPr>
        <w:t>bounded by the line starting at the point described in item 1 of the following table and running progressively as described in the table.</w:t>
      </w:r>
    </w:p>
    <w:p w14:paraId="1070FF5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55" w14:textId="77777777" w:rsidTr="00F311CE">
        <w:trPr>
          <w:tblHeader/>
        </w:trPr>
        <w:tc>
          <w:tcPr>
            <w:tcW w:w="8313" w:type="dxa"/>
            <w:gridSpan w:val="2"/>
            <w:tcBorders>
              <w:top w:val="single" w:sz="12" w:space="0" w:color="auto"/>
              <w:bottom w:val="single" w:sz="6" w:space="0" w:color="auto"/>
            </w:tcBorders>
            <w:shd w:val="clear" w:color="auto" w:fill="auto"/>
          </w:tcPr>
          <w:p w14:paraId="1070FF54" w14:textId="77777777" w:rsidR="00A422E4" w:rsidRPr="00DD759E" w:rsidRDefault="00A422E4" w:rsidP="00F311CE">
            <w:pPr>
              <w:pStyle w:val="TableHeading"/>
            </w:pPr>
            <w:r w:rsidRPr="00DD759E">
              <w:t>Armit Island setting 4 (low use) area</w:t>
            </w:r>
          </w:p>
        </w:tc>
      </w:tr>
      <w:tr w:rsidR="00A422E4" w:rsidRPr="00DD759E" w14:paraId="1070FF58" w14:textId="77777777" w:rsidTr="00F311CE">
        <w:trPr>
          <w:tblHeader/>
        </w:trPr>
        <w:tc>
          <w:tcPr>
            <w:tcW w:w="714" w:type="dxa"/>
            <w:tcBorders>
              <w:top w:val="single" w:sz="6" w:space="0" w:color="auto"/>
              <w:bottom w:val="single" w:sz="12" w:space="0" w:color="auto"/>
            </w:tcBorders>
            <w:shd w:val="clear" w:color="auto" w:fill="auto"/>
          </w:tcPr>
          <w:p w14:paraId="1070FF5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57" w14:textId="77777777" w:rsidR="00A422E4" w:rsidRPr="00DD759E" w:rsidRDefault="00A422E4" w:rsidP="00F311CE">
            <w:pPr>
              <w:pStyle w:val="TableHeading"/>
            </w:pPr>
            <w:r w:rsidRPr="00DD759E">
              <w:t>Description</w:t>
            </w:r>
          </w:p>
        </w:tc>
      </w:tr>
      <w:tr w:rsidR="00A422E4" w:rsidRPr="00DD759E" w14:paraId="1070FF5B" w14:textId="77777777" w:rsidTr="00F311CE">
        <w:tc>
          <w:tcPr>
            <w:tcW w:w="714" w:type="dxa"/>
            <w:tcBorders>
              <w:top w:val="single" w:sz="12" w:space="0" w:color="auto"/>
            </w:tcBorders>
            <w:shd w:val="clear" w:color="auto" w:fill="auto"/>
          </w:tcPr>
          <w:p w14:paraId="1070FF5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5A" w14:textId="77777777" w:rsidR="00A422E4" w:rsidRPr="00DD759E" w:rsidRDefault="00A422E4" w:rsidP="00F311CE">
            <w:pPr>
              <w:pStyle w:val="Tabletext0"/>
            </w:pPr>
            <w:r w:rsidRPr="00DD759E">
              <w:t>The point 20°04.858′S 148°37.996′E</w:t>
            </w:r>
          </w:p>
        </w:tc>
      </w:tr>
      <w:tr w:rsidR="00A422E4" w:rsidRPr="00DD759E" w14:paraId="1070FF5E" w14:textId="77777777" w:rsidTr="00F311CE">
        <w:tc>
          <w:tcPr>
            <w:tcW w:w="714" w:type="dxa"/>
            <w:shd w:val="clear" w:color="auto" w:fill="auto"/>
          </w:tcPr>
          <w:p w14:paraId="1070FF5C" w14:textId="77777777" w:rsidR="00A422E4" w:rsidRPr="00DD759E" w:rsidRDefault="00A422E4" w:rsidP="00F311CE">
            <w:pPr>
              <w:pStyle w:val="Tabletext0"/>
            </w:pPr>
            <w:r w:rsidRPr="00DD759E">
              <w:t>2</w:t>
            </w:r>
          </w:p>
        </w:tc>
        <w:tc>
          <w:tcPr>
            <w:tcW w:w="7599" w:type="dxa"/>
            <w:shd w:val="clear" w:color="auto" w:fill="auto"/>
          </w:tcPr>
          <w:p w14:paraId="1070FF5D" w14:textId="77777777" w:rsidR="00A422E4" w:rsidRPr="00DD759E" w:rsidRDefault="00A422E4" w:rsidP="00F311CE">
            <w:pPr>
              <w:pStyle w:val="Tabletext0"/>
            </w:pPr>
            <w:r w:rsidRPr="00DD759E">
              <w:t>East along the parallel 20°04.858′S to longitude 148°40.620′E</w:t>
            </w:r>
          </w:p>
        </w:tc>
      </w:tr>
      <w:tr w:rsidR="00A422E4" w:rsidRPr="00DD759E" w14:paraId="1070FF61" w14:textId="77777777" w:rsidTr="00F311CE">
        <w:tc>
          <w:tcPr>
            <w:tcW w:w="714" w:type="dxa"/>
            <w:shd w:val="clear" w:color="auto" w:fill="auto"/>
          </w:tcPr>
          <w:p w14:paraId="1070FF5F" w14:textId="77777777" w:rsidR="00A422E4" w:rsidRPr="00DD759E" w:rsidRDefault="00A422E4" w:rsidP="00F311CE">
            <w:pPr>
              <w:pStyle w:val="Tabletext0"/>
            </w:pPr>
            <w:r w:rsidRPr="00DD759E">
              <w:t>3</w:t>
            </w:r>
          </w:p>
        </w:tc>
        <w:tc>
          <w:tcPr>
            <w:tcW w:w="7599" w:type="dxa"/>
            <w:shd w:val="clear" w:color="auto" w:fill="auto"/>
          </w:tcPr>
          <w:p w14:paraId="1070FF60" w14:textId="77777777" w:rsidR="00A422E4" w:rsidRPr="00DD759E" w:rsidRDefault="00A422E4" w:rsidP="00F311CE">
            <w:pPr>
              <w:pStyle w:val="Tabletext0"/>
            </w:pPr>
            <w:r w:rsidRPr="00DD759E">
              <w:t>South along the meridian 148°40.620′E to latitude 20°07.472′S</w:t>
            </w:r>
          </w:p>
        </w:tc>
      </w:tr>
      <w:tr w:rsidR="00A422E4" w:rsidRPr="00DD759E" w14:paraId="1070FF64" w14:textId="77777777" w:rsidTr="00F311CE">
        <w:tc>
          <w:tcPr>
            <w:tcW w:w="714" w:type="dxa"/>
            <w:tcBorders>
              <w:bottom w:val="single" w:sz="2" w:space="0" w:color="auto"/>
            </w:tcBorders>
            <w:shd w:val="clear" w:color="auto" w:fill="auto"/>
          </w:tcPr>
          <w:p w14:paraId="1070FF6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0FF63" w14:textId="77777777" w:rsidR="00A422E4" w:rsidRPr="00DD759E" w:rsidRDefault="00A422E4" w:rsidP="00F311CE">
            <w:pPr>
              <w:pStyle w:val="Tabletext0"/>
            </w:pPr>
            <w:r w:rsidRPr="00DD759E">
              <w:t>West along the parallel 20°07.472′S to longitude 148°37.996′E</w:t>
            </w:r>
          </w:p>
        </w:tc>
      </w:tr>
      <w:tr w:rsidR="00A422E4" w:rsidRPr="00DD759E" w14:paraId="1070FF67" w14:textId="77777777" w:rsidTr="00F311CE">
        <w:tc>
          <w:tcPr>
            <w:tcW w:w="714" w:type="dxa"/>
            <w:tcBorders>
              <w:top w:val="single" w:sz="2" w:space="0" w:color="auto"/>
              <w:bottom w:val="single" w:sz="12" w:space="0" w:color="auto"/>
            </w:tcBorders>
            <w:shd w:val="clear" w:color="auto" w:fill="auto"/>
          </w:tcPr>
          <w:p w14:paraId="1070FF6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0FF66" w14:textId="77777777" w:rsidR="00A422E4" w:rsidRPr="00DD759E" w:rsidRDefault="00A422E4" w:rsidP="00F311CE">
            <w:pPr>
              <w:pStyle w:val="Tabletext0"/>
            </w:pPr>
            <w:r w:rsidRPr="00DD759E">
              <w:t>North along the meridian 148°37.996′E to the starting point</w:t>
            </w:r>
          </w:p>
        </w:tc>
      </w:tr>
    </w:tbl>
    <w:p w14:paraId="1070FF6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69" w14:textId="77777777" w:rsidR="00A422E4" w:rsidRPr="00DD759E" w:rsidRDefault="00A422E4" w:rsidP="00A422E4">
      <w:pPr>
        <w:pStyle w:val="ActHead5"/>
      </w:pPr>
      <w:bookmarkStart w:id="155" w:name="_Toc501379832"/>
      <w:r w:rsidRPr="00DD759E">
        <w:rPr>
          <w:rStyle w:val="CharSectno"/>
        </w:rPr>
        <w:t>36</w:t>
      </w:r>
      <w:r w:rsidRPr="00DD759E">
        <w:t xml:space="preserve">  Border and Deloraine Islands Complex setting 4 (low use) area</w:t>
      </w:r>
      <w:bookmarkEnd w:id="155"/>
    </w:p>
    <w:p w14:paraId="1070FF6A" w14:textId="77777777" w:rsidR="00A422E4" w:rsidRPr="00DD759E" w:rsidRDefault="00A422E4" w:rsidP="00A422E4">
      <w:pPr>
        <w:pStyle w:val="Subsection"/>
      </w:pPr>
      <w:r w:rsidRPr="00DD759E">
        <w:tab/>
        <w:t>(1)</w:t>
      </w:r>
      <w:r w:rsidRPr="00DD759E">
        <w:tab/>
        <w:t>The Border and Deloraine Islands Complex setting 4 (low use) area is the area bounded by the line starting at the point described in item 1 of the following table and running progressively as described in the table.</w:t>
      </w:r>
    </w:p>
    <w:p w14:paraId="1070FF6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6D" w14:textId="77777777" w:rsidTr="00F311CE">
        <w:trPr>
          <w:tblHeader/>
        </w:trPr>
        <w:tc>
          <w:tcPr>
            <w:tcW w:w="8313" w:type="dxa"/>
            <w:gridSpan w:val="2"/>
            <w:tcBorders>
              <w:top w:val="single" w:sz="12" w:space="0" w:color="auto"/>
              <w:bottom w:val="single" w:sz="6" w:space="0" w:color="auto"/>
            </w:tcBorders>
            <w:shd w:val="clear" w:color="auto" w:fill="auto"/>
          </w:tcPr>
          <w:p w14:paraId="1070FF6C" w14:textId="77777777" w:rsidR="00A422E4" w:rsidRPr="00DD759E" w:rsidRDefault="00A422E4" w:rsidP="00F311CE">
            <w:pPr>
              <w:pStyle w:val="TableHeading"/>
            </w:pPr>
            <w:r w:rsidRPr="00DD759E">
              <w:t>Border and Deloraine Islands Complex setting 4 (low use) area</w:t>
            </w:r>
          </w:p>
        </w:tc>
      </w:tr>
      <w:tr w:rsidR="00A422E4" w:rsidRPr="00DD759E" w14:paraId="1070FF70" w14:textId="77777777" w:rsidTr="00F311CE">
        <w:trPr>
          <w:tblHeader/>
        </w:trPr>
        <w:tc>
          <w:tcPr>
            <w:tcW w:w="714" w:type="dxa"/>
            <w:tcBorders>
              <w:top w:val="single" w:sz="6" w:space="0" w:color="auto"/>
              <w:bottom w:val="single" w:sz="12" w:space="0" w:color="auto"/>
            </w:tcBorders>
            <w:shd w:val="clear" w:color="auto" w:fill="auto"/>
          </w:tcPr>
          <w:p w14:paraId="1070FF6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6F" w14:textId="77777777" w:rsidR="00A422E4" w:rsidRPr="00DD759E" w:rsidRDefault="00A422E4" w:rsidP="00F311CE">
            <w:pPr>
              <w:pStyle w:val="TableHeading"/>
            </w:pPr>
            <w:r w:rsidRPr="00DD759E">
              <w:t>Description</w:t>
            </w:r>
          </w:p>
        </w:tc>
      </w:tr>
      <w:tr w:rsidR="00A422E4" w:rsidRPr="00DD759E" w14:paraId="1070FF73" w14:textId="77777777" w:rsidTr="00F311CE">
        <w:tc>
          <w:tcPr>
            <w:tcW w:w="714" w:type="dxa"/>
            <w:tcBorders>
              <w:top w:val="single" w:sz="12" w:space="0" w:color="auto"/>
            </w:tcBorders>
            <w:shd w:val="clear" w:color="auto" w:fill="auto"/>
          </w:tcPr>
          <w:p w14:paraId="1070FF7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72" w14:textId="77777777" w:rsidR="00A422E4" w:rsidRPr="00DD759E" w:rsidRDefault="00A422E4" w:rsidP="00F311CE">
            <w:pPr>
              <w:pStyle w:val="Tabletext0"/>
            </w:pPr>
            <w:r w:rsidRPr="00DD759E">
              <w:t>The point 20°08.192′S 149°00.797′E</w:t>
            </w:r>
          </w:p>
        </w:tc>
      </w:tr>
      <w:tr w:rsidR="00A422E4" w:rsidRPr="00DD759E" w14:paraId="1070FF76" w14:textId="77777777" w:rsidTr="00F311CE">
        <w:tc>
          <w:tcPr>
            <w:tcW w:w="714" w:type="dxa"/>
            <w:shd w:val="clear" w:color="auto" w:fill="auto"/>
          </w:tcPr>
          <w:p w14:paraId="1070FF74" w14:textId="77777777" w:rsidR="00A422E4" w:rsidRPr="00DD759E" w:rsidRDefault="00A422E4" w:rsidP="00F311CE">
            <w:pPr>
              <w:pStyle w:val="Tabletext0"/>
            </w:pPr>
            <w:r w:rsidRPr="00DD759E">
              <w:t>2</w:t>
            </w:r>
          </w:p>
        </w:tc>
        <w:tc>
          <w:tcPr>
            <w:tcW w:w="7599" w:type="dxa"/>
            <w:shd w:val="clear" w:color="auto" w:fill="auto"/>
          </w:tcPr>
          <w:p w14:paraId="1070FF75" w14:textId="77777777" w:rsidR="00A422E4" w:rsidRPr="00DD759E" w:rsidRDefault="00A422E4" w:rsidP="00F311CE">
            <w:pPr>
              <w:pStyle w:val="Tabletext0"/>
            </w:pPr>
            <w:r w:rsidRPr="00DD759E">
              <w:t>East along the parallel 20°08.192′S to longitude 149°05.404′E</w:t>
            </w:r>
          </w:p>
        </w:tc>
      </w:tr>
      <w:tr w:rsidR="00A422E4" w:rsidRPr="00DD759E" w14:paraId="1070FF79" w14:textId="77777777" w:rsidTr="00F311CE">
        <w:tc>
          <w:tcPr>
            <w:tcW w:w="714" w:type="dxa"/>
            <w:shd w:val="clear" w:color="auto" w:fill="auto"/>
          </w:tcPr>
          <w:p w14:paraId="1070FF77" w14:textId="77777777" w:rsidR="00A422E4" w:rsidRPr="00DD759E" w:rsidRDefault="00A422E4" w:rsidP="00F311CE">
            <w:pPr>
              <w:pStyle w:val="Tabletext0"/>
            </w:pPr>
            <w:r w:rsidRPr="00DD759E">
              <w:t>3</w:t>
            </w:r>
          </w:p>
        </w:tc>
        <w:tc>
          <w:tcPr>
            <w:tcW w:w="7599" w:type="dxa"/>
            <w:shd w:val="clear" w:color="auto" w:fill="auto"/>
          </w:tcPr>
          <w:p w14:paraId="1070FF78" w14:textId="77777777" w:rsidR="00A422E4" w:rsidRPr="00DD759E" w:rsidRDefault="00A422E4" w:rsidP="00F311CE">
            <w:pPr>
              <w:pStyle w:val="Tabletext0"/>
            </w:pPr>
            <w:r w:rsidRPr="00DD759E">
              <w:t>South along the meridian 149°05.404′E to latitude 20°10.596′S</w:t>
            </w:r>
          </w:p>
        </w:tc>
      </w:tr>
      <w:tr w:rsidR="00A422E4" w:rsidRPr="00DD759E" w14:paraId="1070FF7C" w14:textId="77777777" w:rsidTr="00F311CE">
        <w:tc>
          <w:tcPr>
            <w:tcW w:w="714" w:type="dxa"/>
            <w:shd w:val="clear" w:color="auto" w:fill="auto"/>
          </w:tcPr>
          <w:p w14:paraId="1070FF7A" w14:textId="77777777" w:rsidR="00A422E4" w:rsidRPr="00DD759E" w:rsidRDefault="00A422E4" w:rsidP="00F311CE">
            <w:pPr>
              <w:pStyle w:val="Tabletext0"/>
            </w:pPr>
            <w:r w:rsidRPr="00DD759E">
              <w:t>4</w:t>
            </w:r>
          </w:p>
        </w:tc>
        <w:tc>
          <w:tcPr>
            <w:tcW w:w="7599" w:type="dxa"/>
            <w:shd w:val="clear" w:color="auto" w:fill="auto"/>
          </w:tcPr>
          <w:p w14:paraId="1070FF7B" w14:textId="77777777" w:rsidR="00A422E4" w:rsidRPr="00DD759E" w:rsidRDefault="00A422E4" w:rsidP="00F311CE">
            <w:pPr>
              <w:pStyle w:val="Tabletext0"/>
            </w:pPr>
            <w:r w:rsidRPr="00DD759E">
              <w:t>West along the parallel 20°10.596′S to longitude 149°03.478′E</w:t>
            </w:r>
          </w:p>
        </w:tc>
      </w:tr>
      <w:tr w:rsidR="00A422E4" w:rsidRPr="00DD759E" w14:paraId="1070FF7F" w14:textId="77777777" w:rsidTr="00F311CE">
        <w:tc>
          <w:tcPr>
            <w:tcW w:w="714" w:type="dxa"/>
            <w:shd w:val="clear" w:color="auto" w:fill="auto"/>
          </w:tcPr>
          <w:p w14:paraId="1070FF7D" w14:textId="77777777" w:rsidR="00A422E4" w:rsidRPr="00DD759E" w:rsidRDefault="00A422E4" w:rsidP="00F311CE">
            <w:pPr>
              <w:pStyle w:val="Tabletext0"/>
            </w:pPr>
            <w:r w:rsidRPr="00DD759E">
              <w:t>5</w:t>
            </w:r>
          </w:p>
        </w:tc>
        <w:tc>
          <w:tcPr>
            <w:tcW w:w="7599" w:type="dxa"/>
            <w:shd w:val="clear" w:color="auto" w:fill="auto"/>
          </w:tcPr>
          <w:p w14:paraId="1070FF7E" w14:textId="77777777" w:rsidR="00A422E4" w:rsidRPr="00DD759E" w:rsidDel="00F1744F" w:rsidRDefault="00A422E4" w:rsidP="00F311CE">
            <w:pPr>
              <w:pStyle w:val="Tabletext0"/>
            </w:pPr>
            <w:r w:rsidRPr="00DD759E">
              <w:t>South along the meridian 149°03.478′E to latitude 20°11.132′S</w:t>
            </w:r>
          </w:p>
        </w:tc>
      </w:tr>
      <w:tr w:rsidR="00A422E4" w:rsidRPr="00DD759E" w14:paraId="1070FF82" w14:textId="77777777" w:rsidTr="00F311CE">
        <w:tc>
          <w:tcPr>
            <w:tcW w:w="714" w:type="dxa"/>
            <w:shd w:val="clear" w:color="auto" w:fill="auto"/>
          </w:tcPr>
          <w:p w14:paraId="1070FF80" w14:textId="77777777" w:rsidR="00A422E4" w:rsidRPr="00DD759E" w:rsidRDefault="00A422E4" w:rsidP="00F311CE">
            <w:pPr>
              <w:pStyle w:val="Tabletext0"/>
            </w:pPr>
            <w:r w:rsidRPr="00DD759E">
              <w:t>6</w:t>
            </w:r>
          </w:p>
        </w:tc>
        <w:tc>
          <w:tcPr>
            <w:tcW w:w="7599" w:type="dxa"/>
            <w:shd w:val="clear" w:color="auto" w:fill="auto"/>
          </w:tcPr>
          <w:p w14:paraId="1070FF81" w14:textId="77777777" w:rsidR="00A422E4" w:rsidRPr="00DD759E" w:rsidRDefault="00A422E4" w:rsidP="00F311CE">
            <w:pPr>
              <w:pStyle w:val="Tabletext0"/>
            </w:pPr>
            <w:r w:rsidRPr="00DD759E">
              <w:t>South</w:t>
            </w:r>
            <w:r>
              <w:noBreakHyphen/>
            </w:r>
            <w:r w:rsidRPr="00DD759E">
              <w:t>westerly along the geodesic to 20°11.850′S 149°02.710′E</w:t>
            </w:r>
          </w:p>
        </w:tc>
      </w:tr>
      <w:tr w:rsidR="00A422E4" w:rsidRPr="00DD759E" w14:paraId="1070FF85" w14:textId="77777777" w:rsidTr="00F311CE">
        <w:tc>
          <w:tcPr>
            <w:tcW w:w="714" w:type="dxa"/>
            <w:shd w:val="clear" w:color="auto" w:fill="auto"/>
          </w:tcPr>
          <w:p w14:paraId="1070FF83" w14:textId="77777777" w:rsidR="00A422E4" w:rsidRPr="00DD759E" w:rsidRDefault="00A422E4" w:rsidP="00F311CE">
            <w:pPr>
              <w:pStyle w:val="Tabletext0"/>
            </w:pPr>
            <w:r w:rsidRPr="00DD759E">
              <w:t>7</w:t>
            </w:r>
          </w:p>
        </w:tc>
        <w:tc>
          <w:tcPr>
            <w:tcW w:w="7599" w:type="dxa"/>
            <w:shd w:val="clear" w:color="auto" w:fill="auto"/>
          </w:tcPr>
          <w:p w14:paraId="1070FF84" w14:textId="77777777" w:rsidR="00A422E4" w:rsidRPr="00DD759E" w:rsidRDefault="00A422E4" w:rsidP="00F311CE">
            <w:pPr>
              <w:pStyle w:val="Tabletext0"/>
            </w:pPr>
            <w:r w:rsidRPr="00DD759E">
              <w:t>West along the parallel 20°11.850′S to longitude 149°01.560′E</w:t>
            </w:r>
          </w:p>
        </w:tc>
      </w:tr>
      <w:tr w:rsidR="00A422E4" w:rsidRPr="00DD759E" w14:paraId="1070FF88" w14:textId="77777777" w:rsidTr="00F311CE">
        <w:tc>
          <w:tcPr>
            <w:tcW w:w="714" w:type="dxa"/>
            <w:shd w:val="clear" w:color="auto" w:fill="auto"/>
          </w:tcPr>
          <w:p w14:paraId="1070FF86" w14:textId="77777777" w:rsidR="00A422E4" w:rsidRPr="00DD759E" w:rsidRDefault="00A422E4" w:rsidP="00F311CE">
            <w:pPr>
              <w:pStyle w:val="Tabletext0"/>
            </w:pPr>
            <w:r w:rsidRPr="00DD759E">
              <w:t>8</w:t>
            </w:r>
          </w:p>
        </w:tc>
        <w:tc>
          <w:tcPr>
            <w:tcW w:w="7599" w:type="dxa"/>
            <w:shd w:val="clear" w:color="auto" w:fill="auto"/>
          </w:tcPr>
          <w:p w14:paraId="1070FF87" w14:textId="77777777" w:rsidR="00A422E4" w:rsidRPr="00DD759E" w:rsidRDefault="00A422E4" w:rsidP="00F311CE">
            <w:pPr>
              <w:pStyle w:val="Tabletext0"/>
            </w:pPr>
            <w:r w:rsidRPr="00DD759E">
              <w:t>North along the meridian 149°01.560′E to latitude 20°11.400′S</w:t>
            </w:r>
          </w:p>
        </w:tc>
      </w:tr>
      <w:tr w:rsidR="00A422E4" w:rsidRPr="00DD759E" w14:paraId="1070FF8B" w14:textId="77777777" w:rsidTr="00F311CE">
        <w:tc>
          <w:tcPr>
            <w:tcW w:w="714" w:type="dxa"/>
            <w:tcBorders>
              <w:bottom w:val="single" w:sz="2" w:space="0" w:color="auto"/>
            </w:tcBorders>
            <w:shd w:val="clear" w:color="auto" w:fill="auto"/>
          </w:tcPr>
          <w:p w14:paraId="1070FF89"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0FF8A" w14:textId="77777777" w:rsidR="00A422E4" w:rsidRPr="00DD759E" w:rsidRDefault="00A422E4" w:rsidP="00F311CE">
            <w:pPr>
              <w:pStyle w:val="Tabletext0"/>
            </w:pPr>
            <w:r w:rsidRPr="00DD759E">
              <w:t>West along the parallel 20°11.400′S to longitude 149°00.797′E</w:t>
            </w:r>
          </w:p>
        </w:tc>
      </w:tr>
      <w:tr w:rsidR="00A422E4" w:rsidRPr="00DD759E" w14:paraId="1070FF8E" w14:textId="77777777" w:rsidTr="00F311CE">
        <w:tc>
          <w:tcPr>
            <w:tcW w:w="714" w:type="dxa"/>
            <w:tcBorders>
              <w:top w:val="single" w:sz="2" w:space="0" w:color="auto"/>
              <w:bottom w:val="single" w:sz="12" w:space="0" w:color="auto"/>
            </w:tcBorders>
            <w:shd w:val="clear" w:color="auto" w:fill="auto"/>
          </w:tcPr>
          <w:p w14:paraId="1070FF8C"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0FF8D" w14:textId="77777777" w:rsidR="00A422E4" w:rsidRPr="00DD759E" w:rsidRDefault="00A422E4" w:rsidP="00F311CE">
            <w:pPr>
              <w:pStyle w:val="Tabletext0"/>
            </w:pPr>
            <w:r w:rsidRPr="00DD759E">
              <w:t>North along the meridian 149°00.797′E to the starting point</w:t>
            </w:r>
          </w:p>
        </w:tc>
      </w:tr>
    </w:tbl>
    <w:p w14:paraId="1070FF8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90" w14:textId="77777777" w:rsidR="00A422E4" w:rsidRPr="00DD759E" w:rsidRDefault="00A422E4" w:rsidP="00A422E4">
      <w:pPr>
        <w:pStyle w:val="Subsection"/>
      </w:pPr>
      <w:r w:rsidRPr="00DD759E">
        <w:tab/>
        <w:t>(2)</w:t>
      </w:r>
      <w:r w:rsidRPr="00DD759E">
        <w:tab/>
        <w:t>However, the Border and Deloraine Islands Complex setting 4 (low use) area does not include the Cateran Bay, Border Island setting 3 (moderate use) area, the Eastern Border Island setting 3 (moderate use) area or the Deloraine Island setting 5 (sensitive) area.</w:t>
      </w:r>
    </w:p>
    <w:p w14:paraId="1070FF91" w14:textId="77777777" w:rsidR="00A422E4" w:rsidRPr="00DD759E" w:rsidRDefault="00A422E4" w:rsidP="00A422E4">
      <w:pPr>
        <w:pStyle w:val="ActHead5"/>
      </w:pPr>
      <w:bookmarkStart w:id="156" w:name="_Toc501379833"/>
      <w:r w:rsidRPr="00DD759E">
        <w:rPr>
          <w:rStyle w:val="CharSectno"/>
        </w:rPr>
        <w:t>37</w:t>
      </w:r>
      <w:r w:rsidRPr="00DD759E">
        <w:t xml:space="preserve">  Burning Point and Shaw island setting 4 (low use) area</w:t>
      </w:r>
      <w:bookmarkEnd w:id="156"/>
    </w:p>
    <w:p w14:paraId="1070FF92" w14:textId="77777777" w:rsidR="00A422E4" w:rsidRPr="00DD759E" w:rsidRDefault="00A422E4" w:rsidP="00A422E4">
      <w:pPr>
        <w:pStyle w:val="Subsection"/>
        <w:rPr>
          <w:rFonts w:eastAsia="Calibri"/>
          <w:szCs w:val="22"/>
        </w:rPr>
      </w:pPr>
      <w:r w:rsidRPr="00DD759E">
        <w:tab/>
      </w:r>
      <w:r w:rsidRPr="00DD759E">
        <w:tab/>
        <w:t xml:space="preserve">The Burning Point and Shaw Island setting 4 (low use) area is the area </w:t>
      </w:r>
      <w:r w:rsidRPr="00DD759E">
        <w:rPr>
          <w:rFonts w:eastAsia="Calibri"/>
          <w:szCs w:val="22"/>
        </w:rPr>
        <w:t>bounded by the line starting at the point described in item 1 of the following table and running progressively as described in the table.</w:t>
      </w:r>
    </w:p>
    <w:p w14:paraId="1070FF9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95" w14:textId="77777777" w:rsidTr="00F311CE">
        <w:trPr>
          <w:tblHeader/>
        </w:trPr>
        <w:tc>
          <w:tcPr>
            <w:tcW w:w="8313" w:type="dxa"/>
            <w:gridSpan w:val="2"/>
            <w:tcBorders>
              <w:top w:val="single" w:sz="12" w:space="0" w:color="auto"/>
              <w:bottom w:val="single" w:sz="6" w:space="0" w:color="auto"/>
            </w:tcBorders>
            <w:shd w:val="clear" w:color="auto" w:fill="auto"/>
          </w:tcPr>
          <w:p w14:paraId="1070FF94" w14:textId="77777777" w:rsidR="00A422E4" w:rsidRPr="00DD759E" w:rsidRDefault="00A422E4" w:rsidP="00F311CE">
            <w:pPr>
              <w:pStyle w:val="TableHeading"/>
            </w:pPr>
            <w:r w:rsidRPr="00DD759E">
              <w:t>Burning Point and Shaw island setting 4 (low use) area</w:t>
            </w:r>
          </w:p>
        </w:tc>
      </w:tr>
      <w:tr w:rsidR="00A422E4" w:rsidRPr="00DD759E" w14:paraId="1070FF98" w14:textId="77777777" w:rsidTr="00F311CE">
        <w:trPr>
          <w:tblHeader/>
        </w:trPr>
        <w:tc>
          <w:tcPr>
            <w:tcW w:w="714" w:type="dxa"/>
            <w:tcBorders>
              <w:top w:val="single" w:sz="6" w:space="0" w:color="auto"/>
              <w:bottom w:val="single" w:sz="12" w:space="0" w:color="auto"/>
            </w:tcBorders>
            <w:shd w:val="clear" w:color="auto" w:fill="auto"/>
          </w:tcPr>
          <w:p w14:paraId="1070FF9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97" w14:textId="77777777" w:rsidR="00A422E4" w:rsidRPr="00DD759E" w:rsidRDefault="00A422E4" w:rsidP="00F311CE">
            <w:pPr>
              <w:pStyle w:val="TableHeading"/>
            </w:pPr>
            <w:r w:rsidRPr="00DD759E">
              <w:t>Description</w:t>
            </w:r>
          </w:p>
        </w:tc>
      </w:tr>
      <w:tr w:rsidR="00A422E4" w:rsidRPr="00DD759E" w14:paraId="1070FF9B" w14:textId="77777777" w:rsidTr="00F311CE">
        <w:tc>
          <w:tcPr>
            <w:tcW w:w="714" w:type="dxa"/>
            <w:tcBorders>
              <w:top w:val="single" w:sz="12" w:space="0" w:color="auto"/>
            </w:tcBorders>
            <w:shd w:val="clear" w:color="auto" w:fill="auto"/>
          </w:tcPr>
          <w:p w14:paraId="1070FF9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9A"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20°28.650′S (at the point closest to 20°28.650′S 149°04.160′E)</w:t>
            </w:r>
          </w:p>
        </w:tc>
      </w:tr>
      <w:tr w:rsidR="00A422E4" w:rsidRPr="00DD759E" w14:paraId="1070FF9E" w14:textId="77777777" w:rsidTr="00F311CE">
        <w:tc>
          <w:tcPr>
            <w:tcW w:w="714" w:type="dxa"/>
            <w:tcBorders>
              <w:bottom w:val="single" w:sz="2" w:space="0" w:color="auto"/>
            </w:tcBorders>
            <w:shd w:val="clear" w:color="auto" w:fill="auto"/>
          </w:tcPr>
          <w:p w14:paraId="1070FF9C"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0FF9D" w14:textId="77777777" w:rsidR="00A422E4" w:rsidRPr="00DD759E" w:rsidRDefault="00A422E4" w:rsidP="00F311CE">
            <w:pPr>
              <w:pStyle w:val="Tabletext0"/>
            </w:pPr>
            <w:r w:rsidRPr="00DD759E">
              <w:t>Generally southerly then westerly along the Shaw Island (20</w:t>
            </w:r>
            <w:r>
              <w:noBreakHyphen/>
            </w:r>
            <w:r w:rsidRPr="00DD759E">
              <w:t>102a) coastline at mean low water to the intersection of the Shaw Island (20</w:t>
            </w:r>
            <w:r>
              <w:noBreakHyphen/>
            </w:r>
            <w:r w:rsidRPr="00DD759E">
              <w:t>102a) coastline at mean low water and the meridian 149°02.277′E (at the point closest to 20°30.212′S 149°02.277′E)</w:t>
            </w:r>
          </w:p>
        </w:tc>
      </w:tr>
      <w:tr w:rsidR="00A422E4" w:rsidRPr="00DD759E" w14:paraId="1070FFA1" w14:textId="77777777" w:rsidTr="00F311CE">
        <w:tc>
          <w:tcPr>
            <w:tcW w:w="714" w:type="dxa"/>
            <w:tcBorders>
              <w:top w:val="single" w:sz="2" w:space="0" w:color="auto"/>
              <w:bottom w:val="single" w:sz="12" w:space="0" w:color="auto"/>
            </w:tcBorders>
            <w:shd w:val="clear" w:color="auto" w:fill="auto"/>
          </w:tcPr>
          <w:p w14:paraId="1070FF9F"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0FFA0"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FA2"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A3" w14:textId="77777777" w:rsidR="00A422E4" w:rsidRPr="00DD759E" w:rsidRDefault="00A422E4" w:rsidP="00A422E4">
      <w:pPr>
        <w:pStyle w:val="ActHead5"/>
      </w:pPr>
      <w:bookmarkStart w:id="157" w:name="_Toc501379834"/>
      <w:r w:rsidRPr="00DD759E">
        <w:rPr>
          <w:rStyle w:val="CharSectno"/>
        </w:rPr>
        <w:t>38</w:t>
      </w:r>
      <w:r w:rsidRPr="00DD759E">
        <w:t xml:space="preserve">  Double Cone Island setting 4 (low use) area</w:t>
      </w:r>
      <w:bookmarkEnd w:id="157"/>
    </w:p>
    <w:p w14:paraId="1070FFA4" w14:textId="77777777" w:rsidR="00A422E4" w:rsidRPr="00DD759E" w:rsidRDefault="00A422E4" w:rsidP="00A422E4">
      <w:pPr>
        <w:pStyle w:val="Subsection"/>
        <w:rPr>
          <w:rFonts w:eastAsia="Calibri"/>
          <w:szCs w:val="22"/>
        </w:rPr>
      </w:pPr>
      <w:r w:rsidRPr="00DD759E">
        <w:tab/>
      </w:r>
      <w:r w:rsidRPr="00DD759E">
        <w:tab/>
        <w:t xml:space="preserve">The Double Cone Island setting 4 (low use) area is the area </w:t>
      </w:r>
      <w:r w:rsidRPr="00DD759E">
        <w:rPr>
          <w:rFonts w:eastAsia="Calibri"/>
          <w:szCs w:val="22"/>
        </w:rPr>
        <w:t>bounded by the line starting at the point described in item 1 of the following table and running progressively as described in the table.</w:t>
      </w:r>
    </w:p>
    <w:p w14:paraId="1070FFA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A7" w14:textId="77777777" w:rsidTr="00F311CE">
        <w:trPr>
          <w:tblHeader/>
        </w:trPr>
        <w:tc>
          <w:tcPr>
            <w:tcW w:w="8313" w:type="dxa"/>
            <w:gridSpan w:val="2"/>
            <w:tcBorders>
              <w:top w:val="single" w:sz="12" w:space="0" w:color="auto"/>
              <w:bottom w:val="single" w:sz="6" w:space="0" w:color="auto"/>
            </w:tcBorders>
            <w:shd w:val="clear" w:color="auto" w:fill="auto"/>
          </w:tcPr>
          <w:p w14:paraId="1070FFA6" w14:textId="77777777" w:rsidR="00A422E4" w:rsidRPr="00DD759E" w:rsidRDefault="00A422E4" w:rsidP="00F311CE">
            <w:pPr>
              <w:pStyle w:val="TableHeading"/>
            </w:pPr>
            <w:r w:rsidRPr="00DD759E">
              <w:t>Double Cone Island setting 4 (low use) area</w:t>
            </w:r>
          </w:p>
        </w:tc>
      </w:tr>
      <w:tr w:rsidR="00A422E4" w:rsidRPr="00DD759E" w14:paraId="1070FFAA" w14:textId="77777777" w:rsidTr="00F311CE">
        <w:trPr>
          <w:tblHeader/>
        </w:trPr>
        <w:tc>
          <w:tcPr>
            <w:tcW w:w="714" w:type="dxa"/>
            <w:tcBorders>
              <w:top w:val="single" w:sz="6" w:space="0" w:color="auto"/>
              <w:bottom w:val="single" w:sz="12" w:space="0" w:color="auto"/>
            </w:tcBorders>
            <w:shd w:val="clear" w:color="auto" w:fill="auto"/>
          </w:tcPr>
          <w:p w14:paraId="1070FFA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A9" w14:textId="77777777" w:rsidR="00A422E4" w:rsidRPr="00DD759E" w:rsidRDefault="00A422E4" w:rsidP="00F311CE">
            <w:pPr>
              <w:pStyle w:val="TableHeading"/>
            </w:pPr>
            <w:r w:rsidRPr="00DD759E">
              <w:t>Description</w:t>
            </w:r>
          </w:p>
        </w:tc>
      </w:tr>
      <w:tr w:rsidR="00A422E4" w:rsidRPr="00DD759E" w14:paraId="1070FFAD" w14:textId="77777777" w:rsidTr="00F311CE">
        <w:tc>
          <w:tcPr>
            <w:tcW w:w="714" w:type="dxa"/>
            <w:tcBorders>
              <w:top w:val="single" w:sz="12" w:space="0" w:color="auto"/>
            </w:tcBorders>
            <w:shd w:val="clear" w:color="auto" w:fill="auto"/>
          </w:tcPr>
          <w:p w14:paraId="1070FFA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AC" w14:textId="77777777" w:rsidR="00A422E4" w:rsidRPr="00DD759E" w:rsidRDefault="00A422E4" w:rsidP="00F311CE">
            <w:pPr>
              <w:pStyle w:val="Tabletext0"/>
            </w:pPr>
            <w:r w:rsidRPr="00DD759E">
              <w:t>The point 20°05.198′S 148°42.725′E</w:t>
            </w:r>
          </w:p>
        </w:tc>
      </w:tr>
      <w:tr w:rsidR="00A422E4" w:rsidRPr="00DD759E" w14:paraId="1070FFB0" w14:textId="77777777" w:rsidTr="00F311CE">
        <w:tc>
          <w:tcPr>
            <w:tcW w:w="714" w:type="dxa"/>
            <w:shd w:val="clear" w:color="auto" w:fill="auto"/>
          </w:tcPr>
          <w:p w14:paraId="1070FFAE" w14:textId="77777777" w:rsidR="00A422E4" w:rsidRPr="00DD759E" w:rsidRDefault="00A422E4" w:rsidP="00F311CE">
            <w:pPr>
              <w:pStyle w:val="Tabletext0"/>
            </w:pPr>
            <w:r w:rsidRPr="00DD759E">
              <w:t>2</w:t>
            </w:r>
          </w:p>
        </w:tc>
        <w:tc>
          <w:tcPr>
            <w:tcW w:w="7599" w:type="dxa"/>
            <w:shd w:val="clear" w:color="auto" w:fill="auto"/>
          </w:tcPr>
          <w:p w14:paraId="1070FFAF" w14:textId="77777777" w:rsidR="00A422E4" w:rsidRPr="00DD759E" w:rsidRDefault="00A422E4" w:rsidP="00F311CE">
            <w:pPr>
              <w:pStyle w:val="Tabletext0"/>
            </w:pPr>
            <w:r w:rsidRPr="00DD759E">
              <w:t>East along the parallel 20°05.198′S to longitude 148°44.355′E</w:t>
            </w:r>
          </w:p>
        </w:tc>
      </w:tr>
      <w:tr w:rsidR="00A422E4" w:rsidRPr="00DD759E" w14:paraId="1070FFB3" w14:textId="77777777" w:rsidTr="00F311CE">
        <w:tc>
          <w:tcPr>
            <w:tcW w:w="714" w:type="dxa"/>
            <w:shd w:val="clear" w:color="auto" w:fill="auto"/>
          </w:tcPr>
          <w:p w14:paraId="1070FFB1" w14:textId="77777777" w:rsidR="00A422E4" w:rsidRPr="00DD759E" w:rsidRDefault="00A422E4" w:rsidP="00F311CE">
            <w:pPr>
              <w:pStyle w:val="Tabletext0"/>
            </w:pPr>
            <w:r w:rsidRPr="00DD759E">
              <w:t>3</w:t>
            </w:r>
          </w:p>
        </w:tc>
        <w:tc>
          <w:tcPr>
            <w:tcW w:w="7599" w:type="dxa"/>
            <w:shd w:val="clear" w:color="auto" w:fill="auto"/>
          </w:tcPr>
          <w:p w14:paraId="1070FFB2" w14:textId="77777777" w:rsidR="00A422E4" w:rsidRPr="00DD759E" w:rsidRDefault="00A422E4" w:rsidP="00F311CE">
            <w:pPr>
              <w:pStyle w:val="Tabletext0"/>
            </w:pPr>
            <w:r w:rsidRPr="00DD759E">
              <w:t>South along the meridian 148°44.355′E to latitude 20°07.074′S</w:t>
            </w:r>
          </w:p>
        </w:tc>
      </w:tr>
      <w:tr w:rsidR="00A422E4" w:rsidRPr="00DD759E" w14:paraId="1070FFB6" w14:textId="77777777" w:rsidTr="00F311CE">
        <w:tc>
          <w:tcPr>
            <w:tcW w:w="714" w:type="dxa"/>
            <w:shd w:val="clear" w:color="auto" w:fill="auto"/>
          </w:tcPr>
          <w:p w14:paraId="1070FFB4" w14:textId="77777777" w:rsidR="00A422E4" w:rsidRPr="00DD759E" w:rsidRDefault="00A422E4" w:rsidP="00F311CE">
            <w:pPr>
              <w:pStyle w:val="Tabletext0"/>
            </w:pPr>
            <w:r w:rsidRPr="00DD759E">
              <w:t>4</w:t>
            </w:r>
          </w:p>
        </w:tc>
        <w:tc>
          <w:tcPr>
            <w:tcW w:w="7599" w:type="dxa"/>
            <w:shd w:val="clear" w:color="auto" w:fill="auto"/>
          </w:tcPr>
          <w:p w14:paraId="1070FFB5" w14:textId="77777777" w:rsidR="00A422E4" w:rsidRPr="00DD759E" w:rsidRDefault="00A422E4" w:rsidP="00F311CE">
            <w:pPr>
              <w:pStyle w:val="Tabletext0"/>
            </w:pPr>
            <w:r w:rsidRPr="00DD759E">
              <w:t>West along the parallel 20°07.074′S to longitude 148°43.352′E</w:t>
            </w:r>
          </w:p>
        </w:tc>
      </w:tr>
      <w:tr w:rsidR="00A422E4" w:rsidRPr="00DD759E" w14:paraId="1070FFB9" w14:textId="77777777" w:rsidTr="00F311CE">
        <w:tc>
          <w:tcPr>
            <w:tcW w:w="714" w:type="dxa"/>
            <w:shd w:val="clear" w:color="auto" w:fill="auto"/>
          </w:tcPr>
          <w:p w14:paraId="1070FFB7" w14:textId="77777777" w:rsidR="00A422E4" w:rsidRPr="00DD759E" w:rsidRDefault="00A422E4" w:rsidP="00F311CE">
            <w:pPr>
              <w:pStyle w:val="Tabletext0"/>
            </w:pPr>
            <w:r w:rsidRPr="00DD759E">
              <w:t>5</w:t>
            </w:r>
          </w:p>
        </w:tc>
        <w:tc>
          <w:tcPr>
            <w:tcW w:w="7599" w:type="dxa"/>
            <w:shd w:val="clear" w:color="auto" w:fill="auto"/>
          </w:tcPr>
          <w:p w14:paraId="1070FFB8" w14:textId="77777777" w:rsidR="00A422E4" w:rsidRPr="00DD759E" w:rsidRDefault="00A422E4" w:rsidP="00F311CE">
            <w:pPr>
              <w:pStyle w:val="Tabletext0"/>
            </w:pPr>
            <w:r w:rsidRPr="00DD759E">
              <w:t>South along the meridian 148°43.352′E to latitude 20°07.587′S</w:t>
            </w:r>
          </w:p>
        </w:tc>
      </w:tr>
      <w:tr w:rsidR="00A422E4" w:rsidRPr="00DD759E" w14:paraId="1070FFBC" w14:textId="77777777" w:rsidTr="00F311CE">
        <w:tc>
          <w:tcPr>
            <w:tcW w:w="714" w:type="dxa"/>
            <w:shd w:val="clear" w:color="auto" w:fill="auto"/>
          </w:tcPr>
          <w:p w14:paraId="1070FFBA" w14:textId="77777777" w:rsidR="00A422E4" w:rsidRPr="00DD759E" w:rsidRDefault="00A422E4" w:rsidP="00F311CE">
            <w:pPr>
              <w:pStyle w:val="Tabletext0"/>
            </w:pPr>
            <w:r w:rsidRPr="00DD759E">
              <w:t>6</w:t>
            </w:r>
          </w:p>
        </w:tc>
        <w:tc>
          <w:tcPr>
            <w:tcW w:w="7599" w:type="dxa"/>
            <w:shd w:val="clear" w:color="auto" w:fill="auto"/>
          </w:tcPr>
          <w:p w14:paraId="1070FFBB" w14:textId="77777777" w:rsidR="00A422E4" w:rsidRPr="00DD759E" w:rsidRDefault="00A422E4" w:rsidP="00F311CE">
            <w:pPr>
              <w:pStyle w:val="Tabletext0"/>
            </w:pPr>
            <w:r w:rsidRPr="00DD759E">
              <w:t>West along the parallel 20°07.587′S to longitude 148°41.577′E</w:t>
            </w:r>
          </w:p>
        </w:tc>
      </w:tr>
      <w:tr w:rsidR="00A422E4" w:rsidRPr="00DD759E" w14:paraId="1070FFBF" w14:textId="77777777" w:rsidTr="00F311CE">
        <w:tc>
          <w:tcPr>
            <w:tcW w:w="714" w:type="dxa"/>
            <w:tcBorders>
              <w:bottom w:val="single" w:sz="2" w:space="0" w:color="auto"/>
            </w:tcBorders>
            <w:shd w:val="clear" w:color="auto" w:fill="auto"/>
          </w:tcPr>
          <w:p w14:paraId="1070FFBD"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0FFBE" w14:textId="77777777" w:rsidR="00A422E4" w:rsidRPr="00DD759E" w:rsidRDefault="00A422E4" w:rsidP="00F311CE">
            <w:pPr>
              <w:pStyle w:val="Tabletext0"/>
            </w:pPr>
            <w:r w:rsidRPr="00DD759E">
              <w:t>North along the meridian 148°41.577′E to latitude 20°05.994′S</w:t>
            </w:r>
          </w:p>
        </w:tc>
      </w:tr>
      <w:tr w:rsidR="00A422E4" w:rsidRPr="00DD759E" w14:paraId="1070FFC2" w14:textId="77777777" w:rsidTr="00F311CE">
        <w:tc>
          <w:tcPr>
            <w:tcW w:w="714" w:type="dxa"/>
            <w:tcBorders>
              <w:top w:val="single" w:sz="2" w:space="0" w:color="auto"/>
              <w:bottom w:val="single" w:sz="12" w:space="0" w:color="auto"/>
            </w:tcBorders>
            <w:shd w:val="clear" w:color="auto" w:fill="auto"/>
          </w:tcPr>
          <w:p w14:paraId="1070FFC0"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0FFC1"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0FFC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C4" w14:textId="77777777" w:rsidR="00A422E4" w:rsidRPr="00DD759E" w:rsidRDefault="00A422E4" w:rsidP="00A422E4">
      <w:pPr>
        <w:pStyle w:val="ActHead5"/>
      </w:pPr>
      <w:bookmarkStart w:id="158" w:name="_Toc501379835"/>
      <w:r w:rsidRPr="00DD759E">
        <w:rPr>
          <w:rStyle w:val="CharSectno"/>
        </w:rPr>
        <w:t>39</w:t>
      </w:r>
      <w:r w:rsidRPr="00DD759E">
        <w:t xml:space="preserve">  East Hayman and North West Hook Islands setting 4 (low use) area</w:t>
      </w:r>
      <w:bookmarkEnd w:id="158"/>
    </w:p>
    <w:p w14:paraId="1070FFC5" w14:textId="77777777" w:rsidR="00A422E4" w:rsidRPr="00DD759E" w:rsidRDefault="00A422E4" w:rsidP="00A422E4">
      <w:pPr>
        <w:pStyle w:val="Subsection"/>
        <w:rPr>
          <w:rFonts w:eastAsia="Calibri"/>
          <w:szCs w:val="22"/>
        </w:rPr>
      </w:pPr>
      <w:r w:rsidRPr="00DD759E">
        <w:tab/>
      </w:r>
      <w:r w:rsidRPr="00DD759E">
        <w:tab/>
        <w:t>The East Hayman and North West Hook Islands</w:t>
      </w:r>
      <w:r w:rsidRPr="00DD759E" w:rsidDel="00145CB6">
        <w:t xml:space="preserve"> </w:t>
      </w:r>
      <w:r w:rsidRPr="00DD759E">
        <w:t xml:space="preserve">setting 4 (low use) area is the area </w:t>
      </w:r>
      <w:r w:rsidRPr="00DD759E">
        <w:rPr>
          <w:rFonts w:eastAsia="Calibri"/>
          <w:szCs w:val="22"/>
        </w:rPr>
        <w:t>bounded by the line starting at the point described in item 1 of the following table and running progressively as described in the table.</w:t>
      </w:r>
    </w:p>
    <w:p w14:paraId="1070FFC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C8" w14:textId="77777777" w:rsidTr="00F311CE">
        <w:trPr>
          <w:tblHeader/>
        </w:trPr>
        <w:tc>
          <w:tcPr>
            <w:tcW w:w="8313" w:type="dxa"/>
            <w:gridSpan w:val="2"/>
            <w:tcBorders>
              <w:top w:val="single" w:sz="12" w:space="0" w:color="auto"/>
              <w:bottom w:val="single" w:sz="6" w:space="0" w:color="auto"/>
            </w:tcBorders>
            <w:shd w:val="clear" w:color="auto" w:fill="auto"/>
          </w:tcPr>
          <w:p w14:paraId="1070FFC7" w14:textId="77777777" w:rsidR="00A422E4" w:rsidRPr="00DD759E" w:rsidRDefault="00A422E4" w:rsidP="00F311CE">
            <w:pPr>
              <w:pStyle w:val="TableHeading"/>
            </w:pPr>
            <w:r w:rsidRPr="00DD759E">
              <w:t>East Hayman and North West Hook Islands setting 4 (low use) area</w:t>
            </w:r>
          </w:p>
        </w:tc>
      </w:tr>
      <w:tr w:rsidR="00A422E4" w:rsidRPr="00DD759E" w14:paraId="1070FFCB" w14:textId="77777777" w:rsidTr="00F311CE">
        <w:trPr>
          <w:tblHeader/>
        </w:trPr>
        <w:tc>
          <w:tcPr>
            <w:tcW w:w="714" w:type="dxa"/>
            <w:tcBorders>
              <w:top w:val="single" w:sz="6" w:space="0" w:color="auto"/>
              <w:bottom w:val="single" w:sz="12" w:space="0" w:color="auto"/>
            </w:tcBorders>
            <w:shd w:val="clear" w:color="auto" w:fill="auto"/>
          </w:tcPr>
          <w:p w14:paraId="1070FFC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CA" w14:textId="77777777" w:rsidR="00A422E4" w:rsidRPr="00DD759E" w:rsidRDefault="00A422E4" w:rsidP="00F311CE">
            <w:pPr>
              <w:pStyle w:val="TableHeading"/>
            </w:pPr>
            <w:r w:rsidRPr="00DD759E">
              <w:t>Description</w:t>
            </w:r>
          </w:p>
        </w:tc>
      </w:tr>
      <w:tr w:rsidR="00A422E4" w:rsidRPr="00DD759E" w14:paraId="1070FFCE" w14:textId="77777777" w:rsidTr="00F311CE">
        <w:tc>
          <w:tcPr>
            <w:tcW w:w="714" w:type="dxa"/>
            <w:tcBorders>
              <w:top w:val="single" w:sz="12" w:space="0" w:color="auto"/>
            </w:tcBorders>
            <w:shd w:val="clear" w:color="auto" w:fill="auto"/>
          </w:tcPr>
          <w:p w14:paraId="1070FFC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CD" w14:textId="77777777" w:rsidR="00A422E4" w:rsidRPr="00DD759E" w:rsidRDefault="00A422E4" w:rsidP="00F311CE">
            <w:pPr>
              <w:pStyle w:val="Tabletext0"/>
            </w:pPr>
            <w:r w:rsidRPr="00DD759E">
              <w:t>The point 20°01.338′S 148°52.299′E</w:t>
            </w:r>
          </w:p>
        </w:tc>
      </w:tr>
      <w:tr w:rsidR="00A422E4" w:rsidRPr="00DD759E" w14:paraId="1070FFD1" w14:textId="77777777" w:rsidTr="00F311CE">
        <w:tc>
          <w:tcPr>
            <w:tcW w:w="714" w:type="dxa"/>
            <w:shd w:val="clear" w:color="auto" w:fill="auto"/>
          </w:tcPr>
          <w:p w14:paraId="1070FFCF" w14:textId="77777777" w:rsidR="00A422E4" w:rsidRPr="00DD759E" w:rsidRDefault="00A422E4" w:rsidP="00F311CE">
            <w:pPr>
              <w:pStyle w:val="Tabletext0"/>
            </w:pPr>
            <w:r w:rsidRPr="00DD759E">
              <w:t>2</w:t>
            </w:r>
          </w:p>
        </w:tc>
        <w:tc>
          <w:tcPr>
            <w:tcW w:w="7599" w:type="dxa"/>
            <w:shd w:val="clear" w:color="auto" w:fill="auto"/>
          </w:tcPr>
          <w:p w14:paraId="1070FFD0" w14:textId="77777777" w:rsidR="00A422E4" w:rsidRPr="00DD759E" w:rsidRDefault="00A422E4" w:rsidP="00F311CE">
            <w:pPr>
              <w:pStyle w:val="Tabletext0"/>
            </w:pPr>
            <w:r w:rsidRPr="00DD759E">
              <w:t>East along the parallel 20°01.338′S to longitude 148°53.426′E</w:t>
            </w:r>
          </w:p>
        </w:tc>
      </w:tr>
      <w:tr w:rsidR="00A422E4" w:rsidRPr="00DD759E" w14:paraId="1070FFD4" w14:textId="77777777" w:rsidTr="00F311CE">
        <w:tc>
          <w:tcPr>
            <w:tcW w:w="714" w:type="dxa"/>
            <w:shd w:val="clear" w:color="auto" w:fill="auto"/>
          </w:tcPr>
          <w:p w14:paraId="1070FFD2" w14:textId="77777777" w:rsidR="00A422E4" w:rsidRPr="00DD759E" w:rsidRDefault="00A422E4" w:rsidP="00F311CE">
            <w:pPr>
              <w:pStyle w:val="Tabletext0"/>
            </w:pPr>
            <w:r w:rsidRPr="00DD759E">
              <w:t>3</w:t>
            </w:r>
          </w:p>
        </w:tc>
        <w:tc>
          <w:tcPr>
            <w:tcW w:w="7599" w:type="dxa"/>
            <w:shd w:val="clear" w:color="auto" w:fill="auto"/>
          </w:tcPr>
          <w:p w14:paraId="1070FFD3" w14:textId="77777777" w:rsidR="00A422E4" w:rsidRPr="00DD759E" w:rsidRDefault="00A422E4" w:rsidP="00F311CE">
            <w:pPr>
              <w:pStyle w:val="Tabletext0"/>
            </w:pPr>
            <w:r w:rsidRPr="00DD759E">
              <w:t>South</w:t>
            </w:r>
            <w:r>
              <w:noBreakHyphen/>
            </w:r>
            <w:r w:rsidRPr="00DD759E">
              <w:t>easterly along the geodesic to 20°02.757′S 148°55.016′E</w:t>
            </w:r>
          </w:p>
        </w:tc>
      </w:tr>
      <w:tr w:rsidR="00A422E4" w:rsidRPr="00DD759E" w14:paraId="1070FFD7" w14:textId="77777777" w:rsidTr="00F311CE">
        <w:tc>
          <w:tcPr>
            <w:tcW w:w="714" w:type="dxa"/>
            <w:shd w:val="clear" w:color="auto" w:fill="auto"/>
          </w:tcPr>
          <w:p w14:paraId="1070FFD5" w14:textId="77777777" w:rsidR="00A422E4" w:rsidRPr="00DD759E" w:rsidRDefault="00A422E4" w:rsidP="00F311CE">
            <w:pPr>
              <w:pStyle w:val="Tabletext0"/>
            </w:pPr>
            <w:r w:rsidRPr="00DD759E">
              <w:t>4</w:t>
            </w:r>
          </w:p>
        </w:tc>
        <w:tc>
          <w:tcPr>
            <w:tcW w:w="7599" w:type="dxa"/>
            <w:shd w:val="clear" w:color="auto" w:fill="auto"/>
          </w:tcPr>
          <w:p w14:paraId="1070FFD6" w14:textId="77777777" w:rsidR="00A422E4" w:rsidRPr="00DD759E" w:rsidRDefault="00A422E4" w:rsidP="00F311CE">
            <w:pPr>
              <w:pStyle w:val="Tabletext0"/>
            </w:pPr>
            <w:r w:rsidRPr="00DD759E">
              <w:t>East along the parallel 20°02.757′S to longitude 148°55.330′E</w:t>
            </w:r>
          </w:p>
        </w:tc>
      </w:tr>
      <w:tr w:rsidR="00A422E4" w:rsidRPr="00DD759E" w14:paraId="1070FFDA" w14:textId="77777777" w:rsidTr="00F311CE">
        <w:tc>
          <w:tcPr>
            <w:tcW w:w="714" w:type="dxa"/>
            <w:shd w:val="clear" w:color="auto" w:fill="auto"/>
          </w:tcPr>
          <w:p w14:paraId="1070FFD8" w14:textId="77777777" w:rsidR="00A422E4" w:rsidRPr="00DD759E" w:rsidRDefault="00A422E4" w:rsidP="00F311CE">
            <w:pPr>
              <w:pStyle w:val="Tabletext0"/>
            </w:pPr>
            <w:r w:rsidRPr="00DD759E">
              <w:t>5</w:t>
            </w:r>
          </w:p>
        </w:tc>
        <w:tc>
          <w:tcPr>
            <w:tcW w:w="7599" w:type="dxa"/>
            <w:shd w:val="clear" w:color="auto" w:fill="auto"/>
          </w:tcPr>
          <w:p w14:paraId="1070FFD9" w14:textId="77777777" w:rsidR="00A422E4" w:rsidRPr="00DD759E" w:rsidRDefault="00A422E4" w:rsidP="00F311CE">
            <w:pPr>
              <w:pStyle w:val="Tabletext0"/>
            </w:pPr>
            <w:r w:rsidRPr="00DD759E">
              <w:t>South along the meridian 148°55.330′E to the intersection of the Hook Island (20</w:t>
            </w:r>
            <w:r>
              <w:noBreakHyphen/>
            </w:r>
            <w:r w:rsidRPr="00DD759E">
              <w:t>028) coastline at mean low water and the meridian 148°55.330′E (at the point closest to 20°03.734′S 148°55.330′E)</w:t>
            </w:r>
          </w:p>
        </w:tc>
      </w:tr>
      <w:tr w:rsidR="00A422E4" w:rsidRPr="00DD759E" w14:paraId="1070FFDD" w14:textId="77777777" w:rsidTr="00F311CE">
        <w:tc>
          <w:tcPr>
            <w:tcW w:w="714" w:type="dxa"/>
            <w:shd w:val="clear" w:color="auto" w:fill="auto"/>
          </w:tcPr>
          <w:p w14:paraId="1070FFDB" w14:textId="77777777" w:rsidR="00A422E4" w:rsidRPr="00DD759E" w:rsidRDefault="00A422E4" w:rsidP="00F311CE">
            <w:pPr>
              <w:pStyle w:val="Tabletext0"/>
            </w:pPr>
            <w:r w:rsidRPr="00DD759E">
              <w:t>6</w:t>
            </w:r>
          </w:p>
        </w:tc>
        <w:tc>
          <w:tcPr>
            <w:tcW w:w="7599" w:type="dxa"/>
            <w:shd w:val="clear" w:color="auto" w:fill="auto"/>
          </w:tcPr>
          <w:p w14:paraId="1070FFDC" w14:textId="77777777" w:rsidR="00A422E4" w:rsidRPr="00DD759E" w:rsidRDefault="00A422E4" w:rsidP="00F311CE">
            <w:pPr>
              <w:pStyle w:val="Tabletext0"/>
            </w:pPr>
            <w:r w:rsidRPr="00DD759E">
              <w:t>Generally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parallel 20°04.205′S (at the point closest to 20°04.205′S 148°54.326′E)</w:t>
            </w:r>
          </w:p>
        </w:tc>
      </w:tr>
      <w:tr w:rsidR="00A422E4" w:rsidRPr="00DD759E" w14:paraId="1070FFE0" w14:textId="77777777" w:rsidTr="00F311CE">
        <w:tc>
          <w:tcPr>
            <w:tcW w:w="714" w:type="dxa"/>
            <w:shd w:val="clear" w:color="auto" w:fill="auto"/>
          </w:tcPr>
          <w:p w14:paraId="1070FFDE" w14:textId="77777777" w:rsidR="00A422E4" w:rsidRPr="00DD759E" w:rsidRDefault="00A422E4" w:rsidP="00F311CE">
            <w:pPr>
              <w:pStyle w:val="Tabletext0"/>
            </w:pPr>
            <w:r w:rsidRPr="00DD759E">
              <w:t>7</w:t>
            </w:r>
          </w:p>
        </w:tc>
        <w:tc>
          <w:tcPr>
            <w:tcW w:w="7599" w:type="dxa"/>
            <w:shd w:val="clear" w:color="auto" w:fill="auto"/>
          </w:tcPr>
          <w:p w14:paraId="1070FFDF" w14:textId="77777777" w:rsidR="00A422E4" w:rsidRPr="00DD759E" w:rsidRDefault="00A422E4" w:rsidP="00F311CE">
            <w:pPr>
              <w:pStyle w:val="Tabletext0"/>
            </w:pPr>
            <w:r w:rsidRPr="00DD759E">
              <w:t>North</w:t>
            </w:r>
            <w:r>
              <w:noBreakHyphen/>
            </w:r>
            <w:r w:rsidRPr="00DD759E">
              <w:t>westerly along the geodesic to the intersection of the Hayman Island (20</w:t>
            </w:r>
            <w:r>
              <w:noBreakHyphen/>
            </w:r>
            <w:r w:rsidRPr="00DD759E">
              <w:t>014) coastline at mean low water and the meridian 148°53.658′E (at the point closest to 20°03.798′S 148°53.658′E)</w:t>
            </w:r>
          </w:p>
        </w:tc>
      </w:tr>
      <w:tr w:rsidR="00A422E4" w:rsidRPr="00DD759E" w14:paraId="1070FFE3" w14:textId="77777777" w:rsidTr="00F311CE">
        <w:tc>
          <w:tcPr>
            <w:tcW w:w="714" w:type="dxa"/>
            <w:tcBorders>
              <w:bottom w:val="single" w:sz="2" w:space="0" w:color="auto"/>
            </w:tcBorders>
            <w:shd w:val="clear" w:color="auto" w:fill="auto"/>
          </w:tcPr>
          <w:p w14:paraId="1070FFE1"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0FFE2" w14:textId="77777777" w:rsidR="00A422E4" w:rsidRPr="00DD759E" w:rsidRDefault="00A422E4" w:rsidP="00F311CE">
            <w:pPr>
              <w:pStyle w:val="Tabletext0"/>
            </w:pPr>
            <w:r w:rsidRPr="00DD759E">
              <w:t>Generally north</w:t>
            </w:r>
            <w:r>
              <w:noBreakHyphen/>
            </w:r>
            <w:r w:rsidRPr="00DD759E">
              <w:t>westerly along the Hayman Island (20</w:t>
            </w:r>
            <w:r>
              <w:noBreakHyphen/>
            </w:r>
            <w:r w:rsidRPr="00DD759E">
              <w:t>014) coastline at mean low water to the intersection of the Hayman Island (20</w:t>
            </w:r>
            <w:r>
              <w:noBreakHyphen/>
            </w:r>
            <w:r w:rsidRPr="00DD759E">
              <w:t>014) coastline at mean low water and the meridian 148°52.850′E (at the point closest to 20°02.188′S 148°52.850′E)</w:t>
            </w:r>
          </w:p>
        </w:tc>
      </w:tr>
      <w:tr w:rsidR="00A422E4" w:rsidRPr="00DD759E" w14:paraId="1070FFE6" w14:textId="77777777" w:rsidTr="00F311CE">
        <w:tc>
          <w:tcPr>
            <w:tcW w:w="714" w:type="dxa"/>
            <w:tcBorders>
              <w:top w:val="single" w:sz="2" w:space="0" w:color="auto"/>
              <w:bottom w:val="single" w:sz="12" w:space="0" w:color="auto"/>
            </w:tcBorders>
            <w:shd w:val="clear" w:color="auto" w:fill="auto"/>
          </w:tcPr>
          <w:p w14:paraId="1070FFE4"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0FFE5"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1070FFE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0FFE8" w14:textId="77777777" w:rsidR="00A422E4" w:rsidRPr="00DD759E" w:rsidRDefault="00A422E4" w:rsidP="00A422E4">
      <w:pPr>
        <w:pStyle w:val="ActHead5"/>
      </w:pPr>
      <w:bookmarkStart w:id="159" w:name="_Toc501379836"/>
      <w:r w:rsidRPr="00DD759E">
        <w:rPr>
          <w:rStyle w:val="CharSectno"/>
        </w:rPr>
        <w:t>40</w:t>
      </w:r>
      <w:r w:rsidRPr="00DD759E">
        <w:t xml:space="preserve">  East Hook Island setting 4 (low use) area</w:t>
      </w:r>
      <w:bookmarkEnd w:id="159"/>
    </w:p>
    <w:p w14:paraId="1070FFE9" w14:textId="77777777" w:rsidR="00A422E4" w:rsidRPr="00DD759E" w:rsidRDefault="00A422E4" w:rsidP="00A422E4">
      <w:pPr>
        <w:pStyle w:val="Subsection"/>
        <w:rPr>
          <w:rFonts w:eastAsia="Calibri"/>
          <w:szCs w:val="22"/>
        </w:rPr>
      </w:pPr>
      <w:r w:rsidRPr="00DD759E">
        <w:tab/>
      </w:r>
      <w:r w:rsidRPr="00DD759E">
        <w:tab/>
        <w:t xml:space="preserve">The East Hook Island setting 4 (low use) area is the area </w:t>
      </w:r>
      <w:r w:rsidRPr="00DD759E">
        <w:rPr>
          <w:rFonts w:eastAsia="Calibri"/>
          <w:szCs w:val="22"/>
        </w:rPr>
        <w:t>bounded by the line starting at the point described in item 1 of the following table and running progressively as described in the table.</w:t>
      </w:r>
    </w:p>
    <w:p w14:paraId="1070FFE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0FFEC" w14:textId="77777777" w:rsidTr="00F311CE">
        <w:trPr>
          <w:tblHeader/>
        </w:trPr>
        <w:tc>
          <w:tcPr>
            <w:tcW w:w="8313" w:type="dxa"/>
            <w:gridSpan w:val="2"/>
            <w:tcBorders>
              <w:top w:val="single" w:sz="12" w:space="0" w:color="auto"/>
              <w:bottom w:val="single" w:sz="6" w:space="0" w:color="auto"/>
            </w:tcBorders>
            <w:shd w:val="clear" w:color="auto" w:fill="auto"/>
          </w:tcPr>
          <w:p w14:paraId="1070FFEB" w14:textId="77777777" w:rsidR="00A422E4" w:rsidRPr="00DD759E" w:rsidRDefault="00A422E4" w:rsidP="00F311CE">
            <w:pPr>
              <w:pStyle w:val="TableHeading"/>
            </w:pPr>
            <w:r w:rsidRPr="00DD759E">
              <w:t>East Hook Island setting 4 (low use) area</w:t>
            </w:r>
          </w:p>
        </w:tc>
      </w:tr>
      <w:tr w:rsidR="00A422E4" w:rsidRPr="00DD759E" w14:paraId="1070FFEF" w14:textId="77777777" w:rsidTr="00F311CE">
        <w:trPr>
          <w:tblHeader/>
        </w:trPr>
        <w:tc>
          <w:tcPr>
            <w:tcW w:w="714" w:type="dxa"/>
            <w:tcBorders>
              <w:top w:val="single" w:sz="6" w:space="0" w:color="auto"/>
              <w:bottom w:val="single" w:sz="12" w:space="0" w:color="auto"/>
            </w:tcBorders>
            <w:shd w:val="clear" w:color="auto" w:fill="auto"/>
          </w:tcPr>
          <w:p w14:paraId="1070FFE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0FFEE" w14:textId="77777777" w:rsidR="00A422E4" w:rsidRPr="00DD759E" w:rsidRDefault="00A422E4" w:rsidP="00F311CE">
            <w:pPr>
              <w:pStyle w:val="TableHeading"/>
            </w:pPr>
            <w:r w:rsidRPr="00DD759E">
              <w:t>Description</w:t>
            </w:r>
          </w:p>
        </w:tc>
      </w:tr>
      <w:tr w:rsidR="00A422E4" w:rsidRPr="00DD759E" w14:paraId="1070FFF2" w14:textId="77777777" w:rsidTr="00F311CE">
        <w:tc>
          <w:tcPr>
            <w:tcW w:w="714" w:type="dxa"/>
            <w:tcBorders>
              <w:top w:val="single" w:sz="12" w:space="0" w:color="auto"/>
            </w:tcBorders>
            <w:shd w:val="clear" w:color="auto" w:fill="auto"/>
          </w:tcPr>
          <w:p w14:paraId="1070FFF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0FFF1" w14:textId="77777777" w:rsidR="00A422E4" w:rsidRPr="00DD759E" w:rsidRDefault="00A422E4" w:rsidP="00F311CE">
            <w:pPr>
              <w:pStyle w:val="Tabletext0"/>
            </w:pPr>
            <w:r w:rsidRPr="00DD759E">
              <w:t>The point 20°02.757′S 148°57.837′E</w:t>
            </w:r>
          </w:p>
        </w:tc>
      </w:tr>
      <w:tr w:rsidR="00A422E4" w:rsidRPr="00DD759E" w14:paraId="1070FFF5" w14:textId="77777777" w:rsidTr="00F311CE">
        <w:tc>
          <w:tcPr>
            <w:tcW w:w="714" w:type="dxa"/>
            <w:shd w:val="clear" w:color="auto" w:fill="auto"/>
          </w:tcPr>
          <w:p w14:paraId="1070FFF3" w14:textId="77777777" w:rsidR="00A422E4" w:rsidRPr="00DD759E" w:rsidRDefault="00A422E4" w:rsidP="00F311CE">
            <w:pPr>
              <w:pStyle w:val="Tabletext0"/>
            </w:pPr>
            <w:r w:rsidRPr="00DD759E">
              <w:t>2</w:t>
            </w:r>
          </w:p>
        </w:tc>
        <w:tc>
          <w:tcPr>
            <w:tcW w:w="7599" w:type="dxa"/>
            <w:shd w:val="clear" w:color="auto" w:fill="auto"/>
          </w:tcPr>
          <w:p w14:paraId="1070FFF4" w14:textId="77777777" w:rsidR="00A422E4" w:rsidRPr="00DD759E" w:rsidRDefault="00A422E4" w:rsidP="00F311CE">
            <w:pPr>
              <w:pStyle w:val="Tabletext0"/>
            </w:pPr>
            <w:r w:rsidRPr="00DD759E">
              <w:t>East along the parallel 20°02.757′S to longitude 148°58.319′E</w:t>
            </w:r>
          </w:p>
        </w:tc>
      </w:tr>
      <w:tr w:rsidR="00A422E4" w:rsidRPr="00DD759E" w14:paraId="1070FFF8" w14:textId="77777777" w:rsidTr="00F311CE">
        <w:tc>
          <w:tcPr>
            <w:tcW w:w="714" w:type="dxa"/>
            <w:shd w:val="clear" w:color="auto" w:fill="auto"/>
          </w:tcPr>
          <w:p w14:paraId="1070FFF6" w14:textId="77777777" w:rsidR="00A422E4" w:rsidRPr="00DD759E" w:rsidRDefault="00A422E4" w:rsidP="00F311CE">
            <w:pPr>
              <w:pStyle w:val="Tabletext0"/>
            </w:pPr>
            <w:r w:rsidRPr="00DD759E">
              <w:t>3</w:t>
            </w:r>
          </w:p>
        </w:tc>
        <w:tc>
          <w:tcPr>
            <w:tcW w:w="7599" w:type="dxa"/>
            <w:shd w:val="clear" w:color="auto" w:fill="auto"/>
          </w:tcPr>
          <w:p w14:paraId="1070FFF7" w14:textId="77777777" w:rsidR="00A422E4" w:rsidRPr="00DD759E" w:rsidRDefault="00A422E4" w:rsidP="00F311CE">
            <w:pPr>
              <w:pStyle w:val="Tabletext0"/>
            </w:pPr>
            <w:r w:rsidRPr="00DD759E">
              <w:t>South</w:t>
            </w:r>
            <w:r>
              <w:noBreakHyphen/>
            </w:r>
            <w:r w:rsidRPr="00DD759E">
              <w:t>easterly along the geodesic to 20°03.921′S 148°59.318′E</w:t>
            </w:r>
          </w:p>
        </w:tc>
      </w:tr>
      <w:tr w:rsidR="00A422E4" w:rsidRPr="00DD759E" w14:paraId="1070FFFB" w14:textId="77777777" w:rsidTr="00F311CE">
        <w:tc>
          <w:tcPr>
            <w:tcW w:w="714" w:type="dxa"/>
            <w:shd w:val="clear" w:color="auto" w:fill="auto"/>
          </w:tcPr>
          <w:p w14:paraId="1070FFF9" w14:textId="77777777" w:rsidR="00A422E4" w:rsidRPr="00DD759E" w:rsidRDefault="00A422E4" w:rsidP="00F311CE">
            <w:pPr>
              <w:pStyle w:val="Tabletext0"/>
            </w:pPr>
            <w:r w:rsidRPr="00DD759E">
              <w:t>4</w:t>
            </w:r>
          </w:p>
        </w:tc>
        <w:tc>
          <w:tcPr>
            <w:tcW w:w="7599" w:type="dxa"/>
            <w:shd w:val="clear" w:color="auto" w:fill="auto"/>
          </w:tcPr>
          <w:p w14:paraId="1070FFFA" w14:textId="77777777" w:rsidR="00A422E4" w:rsidRPr="00DD759E" w:rsidRDefault="00A422E4" w:rsidP="00F311CE">
            <w:pPr>
              <w:pStyle w:val="Tabletext0"/>
            </w:pPr>
            <w:r w:rsidRPr="00DD759E">
              <w:t>South along the meridian 148°59.318′E to latitude 20°05.025′S</w:t>
            </w:r>
          </w:p>
        </w:tc>
      </w:tr>
      <w:tr w:rsidR="00A422E4" w:rsidRPr="00DD759E" w14:paraId="1070FFFE" w14:textId="77777777" w:rsidTr="00F311CE">
        <w:tc>
          <w:tcPr>
            <w:tcW w:w="714" w:type="dxa"/>
            <w:shd w:val="clear" w:color="auto" w:fill="auto"/>
          </w:tcPr>
          <w:p w14:paraId="1070FFFC" w14:textId="77777777" w:rsidR="00A422E4" w:rsidRPr="00DD759E" w:rsidRDefault="00A422E4" w:rsidP="00F311CE">
            <w:pPr>
              <w:pStyle w:val="Tabletext0"/>
            </w:pPr>
            <w:r w:rsidRPr="00DD759E">
              <w:t>5</w:t>
            </w:r>
          </w:p>
        </w:tc>
        <w:tc>
          <w:tcPr>
            <w:tcW w:w="7599" w:type="dxa"/>
            <w:shd w:val="clear" w:color="auto" w:fill="auto"/>
          </w:tcPr>
          <w:p w14:paraId="1070FFFD" w14:textId="77777777" w:rsidR="00A422E4" w:rsidRPr="00DD759E" w:rsidDel="006B243D" w:rsidRDefault="00A422E4" w:rsidP="00F311CE">
            <w:pPr>
              <w:pStyle w:val="Tabletext0"/>
            </w:pPr>
            <w:r w:rsidRPr="00DD759E">
              <w:t>West along the parallel 20°05.025′S to longitude 148′58.456′ E</w:t>
            </w:r>
          </w:p>
        </w:tc>
      </w:tr>
      <w:tr w:rsidR="00A422E4" w:rsidRPr="00DD759E" w14:paraId="10710001" w14:textId="77777777" w:rsidTr="00F311CE">
        <w:tc>
          <w:tcPr>
            <w:tcW w:w="714" w:type="dxa"/>
            <w:shd w:val="clear" w:color="auto" w:fill="auto"/>
          </w:tcPr>
          <w:p w14:paraId="1070FFFF" w14:textId="77777777" w:rsidR="00A422E4" w:rsidRPr="00DD759E" w:rsidRDefault="00A422E4" w:rsidP="00F311CE">
            <w:pPr>
              <w:pStyle w:val="Tabletext0"/>
            </w:pPr>
            <w:r w:rsidRPr="00DD759E">
              <w:t>6</w:t>
            </w:r>
          </w:p>
        </w:tc>
        <w:tc>
          <w:tcPr>
            <w:tcW w:w="7599" w:type="dxa"/>
            <w:shd w:val="clear" w:color="auto" w:fill="auto"/>
          </w:tcPr>
          <w:p w14:paraId="10710000" w14:textId="77777777" w:rsidR="00A422E4" w:rsidRPr="00DD759E" w:rsidRDefault="00A422E4" w:rsidP="00F311CE">
            <w:pPr>
              <w:pStyle w:val="Tabletext0"/>
            </w:pPr>
            <w:r w:rsidRPr="00DD759E">
              <w:t>South along the meridian 148°58.456′E to latitude 20°07.230′S</w:t>
            </w:r>
          </w:p>
        </w:tc>
      </w:tr>
      <w:tr w:rsidR="00A422E4" w:rsidRPr="00DD759E" w14:paraId="10710004" w14:textId="77777777" w:rsidTr="00F311CE">
        <w:tc>
          <w:tcPr>
            <w:tcW w:w="714" w:type="dxa"/>
            <w:shd w:val="clear" w:color="auto" w:fill="auto"/>
          </w:tcPr>
          <w:p w14:paraId="10710002" w14:textId="77777777" w:rsidR="00A422E4" w:rsidRPr="00DD759E" w:rsidRDefault="00A422E4" w:rsidP="00F311CE">
            <w:pPr>
              <w:pStyle w:val="Tabletext0"/>
            </w:pPr>
            <w:r w:rsidRPr="00DD759E">
              <w:t>7</w:t>
            </w:r>
          </w:p>
        </w:tc>
        <w:tc>
          <w:tcPr>
            <w:tcW w:w="7599" w:type="dxa"/>
            <w:shd w:val="clear" w:color="auto" w:fill="auto"/>
          </w:tcPr>
          <w:p w14:paraId="10710003" w14:textId="77777777" w:rsidR="00A422E4" w:rsidRPr="00DD759E" w:rsidRDefault="00A422E4" w:rsidP="00F311CE">
            <w:pPr>
              <w:pStyle w:val="Tabletext0"/>
            </w:pPr>
            <w:r w:rsidRPr="00DD759E">
              <w:t>West along the parallel 20°07.230′S to longitude 148°57.743′E</w:t>
            </w:r>
          </w:p>
        </w:tc>
      </w:tr>
      <w:tr w:rsidR="00A422E4" w:rsidRPr="00DD759E" w14:paraId="10710007" w14:textId="77777777" w:rsidTr="00F311CE">
        <w:tc>
          <w:tcPr>
            <w:tcW w:w="714" w:type="dxa"/>
            <w:shd w:val="clear" w:color="auto" w:fill="auto"/>
          </w:tcPr>
          <w:p w14:paraId="10710005" w14:textId="77777777" w:rsidR="00A422E4" w:rsidRPr="00DD759E" w:rsidRDefault="00A422E4" w:rsidP="00F311CE">
            <w:pPr>
              <w:pStyle w:val="Tabletext0"/>
            </w:pPr>
            <w:r w:rsidRPr="00DD759E">
              <w:t>8</w:t>
            </w:r>
          </w:p>
        </w:tc>
        <w:tc>
          <w:tcPr>
            <w:tcW w:w="7599" w:type="dxa"/>
            <w:shd w:val="clear" w:color="auto" w:fill="auto"/>
          </w:tcPr>
          <w:p w14:paraId="10710006" w14:textId="77777777" w:rsidR="00A422E4" w:rsidRPr="00DD759E" w:rsidRDefault="00A422E4" w:rsidP="00F311CE">
            <w:pPr>
              <w:pStyle w:val="Tabletext0"/>
            </w:pPr>
            <w:r w:rsidRPr="00DD759E">
              <w:t>South along the meridian 148°57.743′E to the intersection of the Whitsunday Island (20</w:t>
            </w:r>
            <w:r>
              <w:noBreakHyphen/>
            </w:r>
            <w:r w:rsidRPr="00DD759E">
              <w:t>041a) coastline at mean low water and the meridian 148°57.743′E (at the point closest to 20°09.303′S 148°57.743′E)</w:t>
            </w:r>
          </w:p>
        </w:tc>
      </w:tr>
      <w:tr w:rsidR="00A422E4" w:rsidRPr="00DD759E" w14:paraId="1071000A" w14:textId="77777777" w:rsidTr="00F311CE">
        <w:tc>
          <w:tcPr>
            <w:tcW w:w="714" w:type="dxa"/>
            <w:shd w:val="clear" w:color="auto" w:fill="auto"/>
          </w:tcPr>
          <w:p w14:paraId="10710008" w14:textId="77777777" w:rsidR="00A422E4" w:rsidRPr="00DD759E" w:rsidRDefault="00A422E4" w:rsidP="00F311CE">
            <w:pPr>
              <w:pStyle w:val="Tabletext0"/>
            </w:pPr>
            <w:r w:rsidRPr="00DD759E">
              <w:t>9</w:t>
            </w:r>
          </w:p>
        </w:tc>
        <w:tc>
          <w:tcPr>
            <w:tcW w:w="7599" w:type="dxa"/>
            <w:shd w:val="clear" w:color="auto" w:fill="auto"/>
          </w:tcPr>
          <w:p w14:paraId="10710009" w14:textId="77777777" w:rsidR="00A422E4" w:rsidRPr="00DD759E" w:rsidRDefault="00A422E4" w:rsidP="00F311CE">
            <w:pPr>
              <w:pStyle w:val="Tabletext0"/>
            </w:pPr>
            <w:r w:rsidRPr="00DD759E">
              <w:t>Generally westerly along the Whitsunday Island (20</w:t>
            </w:r>
            <w:r>
              <w:noBreakHyphen/>
            </w:r>
            <w:r w:rsidRPr="00DD759E">
              <w:t>041a) coastline at mean low water to the intersection of the Whitsunday Island (20</w:t>
            </w:r>
            <w:r>
              <w:noBreakHyphen/>
            </w:r>
            <w:r w:rsidRPr="00DD759E">
              <w:t>041a) coastline at mean low water and the parallel 20°09.445′S (at the point closest to 20°09.445′S 148°57.372′E)</w:t>
            </w:r>
          </w:p>
        </w:tc>
      </w:tr>
      <w:tr w:rsidR="00A422E4" w:rsidRPr="00DD759E" w14:paraId="1071000D" w14:textId="77777777" w:rsidTr="00F311CE">
        <w:tc>
          <w:tcPr>
            <w:tcW w:w="714" w:type="dxa"/>
            <w:shd w:val="clear" w:color="auto" w:fill="auto"/>
          </w:tcPr>
          <w:p w14:paraId="1071000B" w14:textId="77777777" w:rsidR="00A422E4" w:rsidRPr="00DD759E" w:rsidRDefault="00A422E4" w:rsidP="00F311CE">
            <w:pPr>
              <w:pStyle w:val="Tabletext0"/>
            </w:pPr>
            <w:r w:rsidRPr="00DD759E">
              <w:t>10</w:t>
            </w:r>
          </w:p>
        </w:tc>
        <w:tc>
          <w:tcPr>
            <w:tcW w:w="7599" w:type="dxa"/>
            <w:shd w:val="clear" w:color="auto" w:fill="auto"/>
          </w:tcPr>
          <w:p w14:paraId="1071000C" w14:textId="77777777" w:rsidR="00A422E4" w:rsidRPr="00DD759E" w:rsidRDefault="00A422E4" w:rsidP="00F311CE">
            <w:pPr>
              <w:pStyle w:val="Tabletext0"/>
            </w:pPr>
            <w:r w:rsidRPr="00DD759E">
              <w:t>Westerly along the geodesic to the intersection of the Hook Island (20</w:t>
            </w:r>
            <w:r>
              <w:noBreakHyphen/>
            </w:r>
            <w:r w:rsidRPr="00DD759E">
              <w:t>028) coastline at mean low water and the parallel 20°09.396′S (at the point closest to 20°09.396′S 148°57.157′E)</w:t>
            </w:r>
          </w:p>
        </w:tc>
      </w:tr>
      <w:tr w:rsidR="00A422E4" w:rsidRPr="00DD759E" w14:paraId="10710010" w14:textId="77777777" w:rsidTr="00F311CE">
        <w:tc>
          <w:tcPr>
            <w:tcW w:w="714" w:type="dxa"/>
            <w:shd w:val="clear" w:color="auto" w:fill="auto"/>
          </w:tcPr>
          <w:p w14:paraId="1071000E" w14:textId="77777777" w:rsidR="00A422E4" w:rsidRPr="00DD759E" w:rsidRDefault="00A422E4" w:rsidP="00F311CE">
            <w:pPr>
              <w:pStyle w:val="Tabletext0"/>
            </w:pPr>
            <w:r w:rsidRPr="00DD759E">
              <w:t>11</w:t>
            </w:r>
          </w:p>
        </w:tc>
        <w:tc>
          <w:tcPr>
            <w:tcW w:w="7599" w:type="dxa"/>
            <w:shd w:val="clear" w:color="auto" w:fill="auto"/>
          </w:tcPr>
          <w:p w14:paraId="1071000F" w14:textId="77777777" w:rsidR="00A422E4" w:rsidRPr="00DD759E" w:rsidRDefault="00A422E4" w:rsidP="00F311CE">
            <w:pPr>
              <w:pStyle w:val="Tabletext0"/>
            </w:pPr>
            <w:r w:rsidRPr="00DD759E">
              <w:t>Generally northerly along the Hook Island (20</w:t>
            </w:r>
            <w:r>
              <w:noBreakHyphen/>
            </w:r>
            <w:r w:rsidRPr="00DD759E">
              <w:t>028) coastline at mean low water to the intersection of the Hook Island (20</w:t>
            </w:r>
            <w:r>
              <w:noBreakHyphen/>
            </w:r>
            <w:r w:rsidRPr="00DD759E">
              <w:t>028) coastline at mean low water and the parallel 20°06.858′S (at the point closest to 20°06.858′S 148°56.556′E)</w:t>
            </w:r>
          </w:p>
        </w:tc>
      </w:tr>
      <w:tr w:rsidR="00A422E4" w:rsidRPr="00DD759E" w14:paraId="10710013" w14:textId="77777777" w:rsidTr="00F311CE">
        <w:tc>
          <w:tcPr>
            <w:tcW w:w="714" w:type="dxa"/>
            <w:shd w:val="clear" w:color="auto" w:fill="auto"/>
          </w:tcPr>
          <w:p w14:paraId="10710011" w14:textId="77777777" w:rsidR="00A422E4" w:rsidRPr="00DD759E" w:rsidRDefault="00A422E4" w:rsidP="00F311CE">
            <w:pPr>
              <w:pStyle w:val="Tabletext0"/>
            </w:pPr>
            <w:r w:rsidRPr="00DD759E">
              <w:t>12</w:t>
            </w:r>
          </w:p>
        </w:tc>
        <w:tc>
          <w:tcPr>
            <w:tcW w:w="7599" w:type="dxa"/>
            <w:shd w:val="clear" w:color="auto" w:fill="auto"/>
          </w:tcPr>
          <w:p w14:paraId="10710012" w14:textId="77777777" w:rsidR="00A422E4" w:rsidRPr="00DD759E" w:rsidRDefault="00A422E4" w:rsidP="00F311CE">
            <w:pPr>
              <w:pStyle w:val="Tabletext0"/>
            </w:pPr>
            <w:r w:rsidRPr="00DD759E">
              <w:t>North</w:t>
            </w:r>
            <w:r>
              <w:noBreakHyphen/>
            </w:r>
            <w:r w:rsidRPr="00DD759E">
              <w:t>easterly along the geodesic to the intersection of the Hook Island (20</w:t>
            </w:r>
            <w:r>
              <w:noBreakHyphen/>
            </w:r>
            <w:r w:rsidRPr="00DD759E">
              <w:t>028) coastline at mean low water and the meridian 148°57.406′E (at the point closest to 20°06.445′S 148°57.406′E)</w:t>
            </w:r>
          </w:p>
        </w:tc>
      </w:tr>
      <w:tr w:rsidR="00A422E4" w:rsidRPr="00DD759E" w14:paraId="10710016" w14:textId="77777777" w:rsidTr="00F311CE">
        <w:tc>
          <w:tcPr>
            <w:tcW w:w="714" w:type="dxa"/>
            <w:shd w:val="clear" w:color="auto" w:fill="auto"/>
          </w:tcPr>
          <w:p w14:paraId="10710014" w14:textId="77777777" w:rsidR="00A422E4" w:rsidRPr="00DD759E" w:rsidRDefault="00A422E4" w:rsidP="00F311CE">
            <w:pPr>
              <w:pStyle w:val="Tabletext0"/>
            </w:pPr>
            <w:r w:rsidRPr="00DD759E">
              <w:t>13</w:t>
            </w:r>
          </w:p>
        </w:tc>
        <w:tc>
          <w:tcPr>
            <w:tcW w:w="7599" w:type="dxa"/>
            <w:shd w:val="clear" w:color="auto" w:fill="auto"/>
          </w:tcPr>
          <w:p w14:paraId="10710015" w14:textId="77777777" w:rsidR="00A422E4" w:rsidRPr="00DD759E" w:rsidRDefault="00A422E4" w:rsidP="00F311CE">
            <w:pPr>
              <w:pStyle w:val="Tabletext0"/>
            </w:pPr>
            <w:r w:rsidRPr="00DD759E">
              <w:t>Generally northerly along the Hook Island (20</w:t>
            </w:r>
            <w:r>
              <w:noBreakHyphen/>
            </w:r>
            <w:r w:rsidRPr="00DD759E">
              <w:t>028) coastline at mean low water to the intersection of the Hook Island (20</w:t>
            </w:r>
            <w:r>
              <w:noBreakHyphen/>
            </w:r>
            <w:r w:rsidRPr="00DD759E">
              <w:t>028) coastline at mean low water and the meridian 148°57.517′E (at the point closest to 20°05.646′S 148°57.517′E)</w:t>
            </w:r>
          </w:p>
        </w:tc>
      </w:tr>
      <w:tr w:rsidR="00A422E4" w:rsidRPr="00DD759E" w14:paraId="10710019" w14:textId="77777777" w:rsidTr="00F311CE">
        <w:tc>
          <w:tcPr>
            <w:tcW w:w="714" w:type="dxa"/>
            <w:shd w:val="clear" w:color="auto" w:fill="auto"/>
          </w:tcPr>
          <w:p w14:paraId="10710017" w14:textId="77777777" w:rsidR="00A422E4" w:rsidRPr="00DD759E" w:rsidRDefault="00A422E4" w:rsidP="00F311CE">
            <w:pPr>
              <w:pStyle w:val="Tabletext0"/>
            </w:pPr>
            <w:r w:rsidRPr="00DD759E">
              <w:t>14</w:t>
            </w:r>
          </w:p>
        </w:tc>
        <w:tc>
          <w:tcPr>
            <w:tcW w:w="7599" w:type="dxa"/>
            <w:shd w:val="clear" w:color="auto" w:fill="auto"/>
          </w:tcPr>
          <w:p w14:paraId="10710018" w14:textId="77777777" w:rsidR="00A422E4" w:rsidRPr="00DD759E" w:rsidRDefault="00A422E4" w:rsidP="00F311CE">
            <w:pPr>
              <w:pStyle w:val="Tabletext0"/>
            </w:pPr>
            <w:r w:rsidRPr="00DD759E">
              <w:t>Northerly along the geodesic to the intersection of the Hook Island (20</w:t>
            </w:r>
            <w:r>
              <w:noBreakHyphen/>
            </w:r>
            <w:r w:rsidRPr="00DD759E">
              <w:t>028) coastline at mean low water and the meridian 148°58.026′E (at the point closest to 20°04.316′S 148°58.026′E)</w:t>
            </w:r>
          </w:p>
        </w:tc>
      </w:tr>
      <w:tr w:rsidR="00A422E4" w:rsidRPr="00DD759E" w14:paraId="1071001C" w14:textId="77777777" w:rsidTr="00F311CE">
        <w:tc>
          <w:tcPr>
            <w:tcW w:w="714" w:type="dxa"/>
            <w:tcBorders>
              <w:bottom w:val="single" w:sz="2" w:space="0" w:color="auto"/>
            </w:tcBorders>
            <w:shd w:val="clear" w:color="auto" w:fill="auto"/>
          </w:tcPr>
          <w:p w14:paraId="1071001A" w14:textId="77777777" w:rsidR="00A422E4" w:rsidRPr="00DD759E" w:rsidRDefault="00A422E4" w:rsidP="00F311CE">
            <w:pPr>
              <w:pStyle w:val="Tabletext0"/>
            </w:pPr>
            <w:r w:rsidRPr="00DD759E">
              <w:t>15</w:t>
            </w:r>
          </w:p>
        </w:tc>
        <w:tc>
          <w:tcPr>
            <w:tcW w:w="7599" w:type="dxa"/>
            <w:tcBorders>
              <w:bottom w:val="single" w:sz="2" w:space="0" w:color="auto"/>
            </w:tcBorders>
            <w:shd w:val="clear" w:color="auto" w:fill="auto"/>
          </w:tcPr>
          <w:p w14:paraId="1071001B"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meridian 148°57.837′E (at the point closest to 20°03.671′S 148°57.837′E)</w:t>
            </w:r>
          </w:p>
        </w:tc>
      </w:tr>
      <w:tr w:rsidR="00A422E4" w:rsidRPr="00DD759E" w14:paraId="1071001F" w14:textId="77777777" w:rsidTr="00F311CE">
        <w:tc>
          <w:tcPr>
            <w:tcW w:w="714" w:type="dxa"/>
            <w:tcBorders>
              <w:top w:val="single" w:sz="2" w:space="0" w:color="auto"/>
              <w:bottom w:val="single" w:sz="12" w:space="0" w:color="auto"/>
            </w:tcBorders>
            <w:shd w:val="clear" w:color="auto" w:fill="auto"/>
          </w:tcPr>
          <w:p w14:paraId="1071001D" w14:textId="77777777" w:rsidR="00A422E4" w:rsidRPr="00DD759E" w:rsidRDefault="00A422E4" w:rsidP="00F311CE">
            <w:pPr>
              <w:pStyle w:val="Tabletext0"/>
            </w:pPr>
            <w:r w:rsidRPr="00DD759E">
              <w:t>16</w:t>
            </w:r>
          </w:p>
        </w:tc>
        <w:tc>
          <w:tcPr>
            <w:tcW w:w="7599" w:type="dxa"/>
            <w:tcBorders>
              <w:top w:val="single" w:sz="2" w:space="0" w:color="auto"/>
              <w:bottom w:val="single" w:sz="12" w:space="0" w:color="auto"/>
            </w:tcBorders>
            <w:shd w:val="clear" w:color="auto" w:fill="auto"/>
          </w:tcPr>
          <w:p w14:paraId="1071001E" w14:textId="77777777" w:rsidR="00A422E4" w:rsidRPr="00DD759E" w:rsidRDefault="00A422E4" w:rsidP="00F311CE">
            <w:pPr>
              <w:pStyle w:val="Tabletext0"/>
            </w:pPr>
            <w:r w:rsidRPr="00DD759E">
              <w:t>North along the meridian 148°57.837′E to the starting point</w:t>
            </w:r>
          </w:p>
        </w:tc>
      </w:tr>
    </w:tbl>
    <w:p w14:paraId="1071002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021" w14:textId="77777777" w:rsidR="00A422E4" w:rsidRPr="00DD759E" w:rsidRDefault="00A422E4" w:rsidP="00A422E4">
      <w:pPr>
        <w:pStyle w:val="ActHead5"/>
      </w:pPr>
      <w:bookmarkStart w:id="160" w:name="_Toc501379837"/>
      <w:r w:rsidRPr="00DD759E">
        <w:rPr>
          <w:rStyle w:val="CharSectno"/>
        </w:rPr>
        <w:t>41</w:t>
      </w:r>
      <w:r w:rsidRPr="00DD759E">
        <w:t xml:space="preserve">  East Whitsunday Island setting 4 (low use) area</w:t>
      </w:r>
      <w:bookmarkEnd w:id="160"/>
    </w:p>
    <w:p w14:paraId="10710022" w14:textId="77777777" w:rsidR="00A422E4" w:rsidRPr="00DD759E" w:rsidRDefault="00A422E4" w:rsidP="00A422E4">
      <w:pPr>
        <w:pStyle w:val="Subsection"/>
        <w:rPr>
          <w:rFonts w:eastAsia="Calibri"/>
          <w:szCs w:val="22"/>
        </w:rPr>
      </w:pPr>
      <w:r w:rsidRPr="00DD759E">
        <w:tab/>
      </w:r>
      <w:r w:rsidRPr="00DD759E">
        <w:tab/>
        <w:t xml:space="preserve">The East Whitsunday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02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025" w14:textId="77777777" w:rsidTr="00F311CE">
        <w:trPr>
          <w:tblHeader/>
        </w:trPr>
        <w:tc>
          <w:tcPr>
            <w:tcW w:w="8313" w:type="dxa"/>
            <w:gridSpan w:val="2"/>
            <w:tcBorders>
              <w:top w:val="single" w:sz="12" w:space="0" w:color="auto"/>
              <w:bottom w:val="single" w:sz="6" w:space="0" w:color="auto"/>
            </w:tcBorders>
            <w:shd w:val="clear" w:color="auto" w:fill="auto"/>
          </w:tcPr>
          <w:p w14:paraId="10710024" w14:textId="77777777" w:rsidR="00A422E4" w:rsidRPr="00DD759E" w:rsidRDefault="00A422E4" w:rsidP="00F311CE">
            <w:pPr>
              <w:pStyle w:val="TableHeading"/>
            </w:pPr>
            <w:r w:rsidRPr="00DD759E">
              <w:t>East Whitsunday Island setting 4 (low use) area</w:t>
            </w:r>
          </w:p>
        </w:tc>
      </w:tr>
      <w:tr w:rsidR="00A422E4" w:rsidRPr="00DD759E" w14:paraId="10710028" w14:textId="77777777" w:rsidTr="00F311CE">
        <w:trPr>
          <w:tblHeader/>
        </w:trPr>
        <w:tc>
          <w:tcPr>
            <w:tcW w:w="714" w:type="dxa"/>
            <w:tcBorders>
              <w:top w:val="single" w:sz="6" w:space="0" w:color="auto"/>
              <w:bottom w:val="single" w:sz="12" w:space="0" w:color="auto"/>
            </w:tcBorders>
            <w:shd w:val="clear" w:color="auto" w:fill="auto"/>
          </w:tcPr>
          <w:p w14:paraId="1071002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027" w14:textId="77777777" w:rsidR="00A422E4" w:rsidRPr="00DD759E" w:rsidRDefault="00A422E4" w:rsidP="00F311CE">
            <w:pPr>
              <w:pStyle w:val="TableHeading"/>
            </w:pPr>
            <w:r w:rsidRPr="00DD759E">
              <w:t>Description</w:t>
            </w:r>
          </w:p>
        </w:tc>
      </w:tr>
      <w:tr w:rsidR="00A422E4" w:rsidRPr="00DD759E" w14:paraId="1071002B" w14:textId="77777777" w:rsidTr="00F311CE">
        <w:tc>
          <w:tcPr>
            <w:tcW w:w="714" w:type="dxa"/>
            <w:tcBorders>
              <w:top w:val="single" w:sz="12" w:space="0" w:color="auto"/>
            </w:tcBorders>
            <w:shd w:val="clear" w:color="auto" w:fill="auto"/>
          </w:tcPr>
          <w:p w14:paraId="1071002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02A" w14:textId="77777777" w:rsidR="00A422E4" w:rsidRPr="00DD759E" w:rsidRDefault="00A422E4" w:rsidP="00F311CE">
            <w:pPr>
              <w:pStyle w:val="Tabletext0"/>
            </w:pPr>
            <w:r w:rsidRPr="00DD759E">
              <w:t>The point 20°08.498′S 148°57.743′E</w:t>
            </w:r>
          </w:p>
        </w:tc>
      </w:tr>
      <w:tr w:rsidR="00A422E4" w:rsidRPr="00DD759E" w14:paraId="1071002E" w14:textId="77777777" w:rsidTr="00F311CE">
        <w:tc>
          <w:tcPr>
            <w:tcW w:w="714" w:type="dxa"/>
            <w:shd w:val="clear" w:color="auto" w:fill="auto"/>
          </w:tcPr>
          <w:p w14:paraId="1071002C" w14:textId="77777777" w:rsidR="00A422E4" w:rsidRPr="00DD759E" w:rsidRDefault="00A422E4" w:rsidP="00F311CE">
            <w:pPr>
              <w:pStyle w:val="Tabletext0"/>
            </w:pPr>
            <w:r w:rsidRPr="00DD759E">
              <w:t>2</w:t>
            </w:r>
          </w:p>
        </w:tc>
        <w:tc>
          <w:tcPr>
            <w:tcW w:w="7599" w:type="dxa"/>
            <w:shd w:val="clear" w:color="auto" w:fill="auto"/>
          </w:tcPr>
          <w:p w14:paraId="1071002D" w14:textId="77777777" w:rsidR="00A422E4" w:rsidRPr="00DD759E" w:rsidRDefault="00A422E4" w:rsidP="00F311CE">
            <w:pPr>
              <w:pStyle w:val="Tabletext0"/>
            </w:pPr>
            <w:r w:rsidRPr="00DD759E">
              <w:t>East along the parallel 20°08.498′S to longitude 148°58.596′E</w:t>
            </w:r>
          </w:p>
        </w:tc>
      </w:tr>
      <w:tr w:rsidR="00A422E4" w:rsidRPr="00DD759E" w14:paraId="10710031" w14:textId="77777777" w:rsidTr="00F311CE">
        <w:tc>
          <w:tcPr>
            <w:tcW w:w="714" w:type="dxa"/>
            <w:shd w:val="clear" w:color="auto" w:fill="auto"/>
          </w:tcPr>
          <w:p w14:paraId="1071002F" w14:textId="77777777" w:rsidR="00A422E4" w:rsidRPr="00DD759E" w:rsidRDefault="00A422E4" w:rsidP="00F311CE">
            <w:pPr>
              <w:pStyle w:val="Tabletext0"/>
            </w:pPr>
            <w:r w:rsidRPr="00DD759E">
              <w:t>3</w:t>
            </w:r>
          </w:p>
        </w:tc>
        <w:tc>
          <w:tcPr>
            <w:tcW w:w="7599" w:type="dxa"/>
            <w:shd w:val="clear" w:color="auto" w:fill="auto"/>
          </w:tcPr>
          <w:p w14:paraId="10710030" w14:textId="77777777" w:rsidR="00A422E4" w:rsidRPr="00DD759E" w:rsidRDefault="00A422E4" w:rsidP="00F311CE">
            <w:pPr>
              <w:pStyle w:val="Tabletext0"/>
            </w:pPr>
            <w:r w:rsidRPr="00DD759E">
              <w:t>South along the meridian 148°58.596′E to latitude 20°08.760′S</w:t>
            </w:r>
          </w:p>
        </w:tc>
      </w:tr>
      <w:tr w:rsidR="00A422E4" w:rsidRPr="00DD759E" w14:paraId="10710034" w14:textId="77777777" w:rsidTr="00F311CE">
        <w:tc>
          <w:tcPr>
            <w:tcW w:w="714" w:type="dxa"/>
            <w:shd w:val="clear" w:color="auto" w:fill="auto"/>
          </w:tcPr>
          <w:p w14:paraId="10710032" w14:textId="77777777" w:rsidR="00A422E4" w:rsidRPr="00DD759E" w:rsidRDefault="00A422E4" w:rsidP="00F311CE">
            <w:pPr>
              <w:pStyle w:val="Tabletext0"/>
            </w:pPr>
            <w:r w:rsidRPr="00DD759E">
              <w:t>4</w:t>
            </w:r>
          </w:p>
        </w:tc>
        <w:tc>
          <w:tcPr>
            <w:tcW w:w="7599" w:type="dxa"/>
            <w:shd w:val="clear" w:color="auto" w:fill="auto"/>
          </w:tcPr>
          <w:p w14:paraId="10710033" w14:textId="77777777" w:rsidR="00A422E4" w:rsidRPr="00DD759E" w:rsidRDefault="00A422E4" w:rsidP="00F311CE">
            <w:pPr>
              <w:pStyle w:val="Tabletext0"/>
            </w:pPr>
            <w:r w:rsidRPr="00DD759E">
              <w:t>East along the parallel 20°08.760′S to longitude 149°00.797′E</w:t>
            </w:r>
          </w:p>
        </w:tc>
      </w:tr>
      <w:tr w:rsidR="00A422E4" w:rsidRPr="00DD759E" w14:paraId="10710037" w14:textId="77777777" w:rsidTr="00F311CE">
        <w:tc>
          <w:tcPr>
            <w:tcW w:w="714" w:type="dxa"/>
            <w:shd w:val="clear" w:color="auto" w:fill="auto"/>
          </w:tcPr>
          <w:p w14:paraId="10710035" w14:textId="77777777" w:rsidR="00A422E4" w:rsidRPr="00DD759E" w:rsidRDefault="00A422E4" w:rsidP="00F311CE">
            <w:pPr>
              <w:pStyle w:val="Tabletext0"/>
            </w:pPr>
            <w:r w:rsidRPr="00DD759E">
              <w:t>5</w:t>
            </w:r>
          </w:p>
        </w:tc>
        <w:tc>
          <w:tcPr>
            <w:tcW w:w="7599" w:type="dxa"/>
            <w:shd w:val="clear" w:color="auto" w:fill="auto"/>
          </w:tcPr>
          <w:p w14:paraId="10710036" w14:textId="77777777" w:rsidR="00A422E4" w:rsidRPr="00DD759E" w:rsidRDefault="00A422E4" w:rsidP="00F311CE">
            <w:pPr>
              <w:pStyle w:val="Tabletext0"/>
            </w:pPr>
            <w:r w:rsidRPr="00DD759E">
              <w:t>South along the meridian 149°00.797′E to latitude 20°13.045′S</w:t>
            </w:r>
          </w:p>
        </w:tc>
      </w:tr>
      <w:tr w:rsidR="00A422E4" w:rsidRPr="00DD759E" w14:paraId="1071003A" w14:textId="77777777" w:rsidTr="00F311CE">
        <w:tc>
          <w:tcPr>
            <w:tcW w:w="714" w:type="dxa"/>
            <w:shd w:val="clear" w:color="auto" w:fill="auto"/>
          </w:tcPr>
          <w:p w14:paraId="10710038" w14:textId="77777777" w:rsidR="00A422E4" w:rsidRPr="00DD759E" w:rsidRDefault="00A422E4" w:rsidP="00F311CE">
            <w:pPr>
              <w:pStyle w:val="Tabletext0"/>
            </w:pPr>
            <w:r w:rsidRPr="00DD759E">
              <w:t>6</w:t>
            </w:r>
          </w:p>
        </w:tc>
        <w:tc>
          <w:tcPr>
            <w:tcW w:w="7599" w:type="dxa"/>
            <w:shd w:val="clear" w:color="auto" w:fill="auto"/>
          </w:tcPr>
          <w:p w14:paraId="10710039" w14:textId="77777777" w:rsidR="00A422E4" w:rsidRPr="00DD759E" w:rsidRDefault="00A422E4" w:rsidP="00F311CE">
            <w:pPr>
              <w:pStyle w:val="Tabletext0"/>
            </w:pPr>
            <w:r w:rsidRPr="00DD759E">
              <w:t>East along the parallel 20°13.045′S to longitude 149°03.595′E</w:t>
            </w:r>
          </w:p>
        </w:tc>
      </w:tr>
      <w:tr w:rsidR="00A422E4" w:rsidRPr="00DD759E" w14:paraId="1071003D" w14:textId="77777777" w:rsidTr="00F311CE">
        <w:tc>
          <w:tcPr>
            <w:tcW w:w="714" w:type="dxa"/>
            <w:shd w:val="clear" w:color="auto" w:fill="auto"/>
          </w:tcPr>
          <w:p w14:paraId="1071003B" w14:textId="77777777" w:rsidR="00A422E4" w:rsidRPr="00DD759E" w:rsidRDefault="00A422E4" w:rsidP="00F311CE">
            <w:pPr>
              <w:pStyle w:val="Tabletext0"/>
            </w:pPr>
            <w:r w:rsidRPr="00DD759E">
              <w:t>7</w:t>
            </w:r>
          </w:p>
        </w:tc>
        <w:tc>
          <w:tcPr>
            <w:tcW w:w="7599" w:type="dxa"/>
            <w:shd w:val="clear" w:color="auto" w:fill="auto"/>
          </w:tcPr>
          <w:p w14:paraId="1071003C" w14:textId="77777777" w:rsidR="00A422E4" w:rsidRPr="00DD759E" w:rsidRDefault="00A422E4" w:rsidP="00F311CE">
            <w:pPr>
              <w:pStyle w:val="Tabletext0"/>
            </w:pPr>
            <w:r w:rsidRPr="00DD759E">
              <w:t>South along the meridian 149°03.595′E to latitude 20°14.310′S</w:t>
            </w:r>
          </w:p>
        </w:tc>
      </w:tr>
      <w:tr w:rsidR="00A422E4" w:rsidRPr="00DD759E" w14:paraId="10710040" w14:textId="77777777" w:rsidTr="00F311CE">
        <w:tc>
          <w:tcPr>
            <w:tcW w:w="714" w:type="dxa"/>
            <w:shd w:val="clear" w:color="auto" w:fill="auto"/>
          </w:tcPr>
          <w:p w14:paraId="1071003E" w14:textId="77777777" w:rsidR="00A422E4" w:rsidRPr="00DD759E" w:rsidRDefault="00A422E4" w:rsidP="00F311CE">
            <w:pPr>
              <w:pStyle w:val="Tabletext0"/>
            </w:pPr>
            <w:r w:rsidRPr="00DD759E">
              <w:t>8</w:t>
            </w:r>
          </w:p>
        </w:tc>
        <w:tc>
          <w:tcPr>
            <w:tcW w:w="7599" w:type="dxa"/>
            <w:shd w:val="clear" w:color="auto" w:fill="auto"/>
          </w:tcPr>
          <w:p w14:paraId="1071003F" w14:textId="77777777" w:rsidR="00A422E4" w:rsidRPr="00DD759E" w:rsidRDefault="00A422E4" w:rsidP="00F311CE">
            <w:pPr>
              <w:pStyle w:val="Tabletext0"/>
            </w:pPr>
            <w:r w:rsidRPr="00DD759E">
              <w:t>South</w:t>
            </w:r>
            <w:r>
              <w:noBreakHyphen/>
            </w:r>
            <w:r w:rsidRPr="00DD759E">
              <w:t>westerly along the geodesic to 20°14.984′S 149°02.725′E</w:t>
            </w:r>
          </w:p>
        </w:tc>
      </w:tr>
      <w:tr w:rsidR="00A422E4" w:rsidRPr="00DD759E" w14:paraId="10710043" w14:textId="77777777" w:rsidTr="00F311CE">
        <w:tc>
          <w:tcPr>
            <w:tcW w:w="714" w:type="dxa"/>
            <w:shd w:val="clear" w:color="auto" w:fill="auto"/>
          </w:tcPr>
          <w:p w14:paraId="10710041" w14:textId="77777777" w:rsidR="00A422E4" w:rsidRPr="00DD759E" w:rsidRDefault="00A422E4" w:rsidP="00F311CE">
            <w:pPr>
              <w:pStyle w:val="Tabletext0"/>
            </w:pPr>
            <w:r w:rsidRPr="00DD759E">
              <w:t>9</w:t>
            </w:r>
          </w:p>
        </w:tc>
        <w:tc>
          <w:tcPr>
            <w:tcW w:w="7599" w:type="dxa"/>
            <w:shd w:val="clear" w:color="auto" w:fill="auto"/>
          </w:tcPr>
          <w:p w14:paraId="10710042" w14:textId="77777777" w:rsidR="00A422E4" w:rsidRPr="00DD759E" w:rsidRDefault="00A422E4" w:rsidP="00F311CE">
            <w:pPr>
              <w:pStyle w:val="Tabletext0"/>
            </w:pPr>
            <w:r w:rsidRPr="00DD759E">
              <w:t>West along the parallel 20°14.984′S to longitude 149°02.331′E</w:t>
            </w:r>
          </w:p>
        </w:tc>
      </w:tr>
      <w:tr w:rsidR="00A422E4" w:rsidRPr="00DD759E" w14:paraId="10710046" w14:textId="77777777" w:rsidTr="00F311CE">
        <w:tc>
          <w:tcPr>
            <w:tcW w:w="714" w:type="dxa"/>
            <w:shd w:val="clear" w:color="auto" w:fill="auto"/>
          </w:tcPr>
          <w:p w14:paraId="10710044" w14:textId="77777777" w:rsidR="00A422E4" w:rsidRPr="00DD759E" w:rsidRDefault="00A422E4" w:rsidP="00F311CE">
            <w:pPr>
              <w:pStyle w:val="Tabletext0"/>
            </w:pPr>
            <w:r w:rsidRPr="00DD759E">
              <w:t>10</w:t>
            </w:r>
          </w:p>
        </w:tc>
        <w:tc>
          <w:tcPr>
            <w:tcW w:w="7599" w:type="dxa"/>
            <w:shd w:val="clear" w:color="auto" w:fill="auto"/>
          </w:tcPr>
          <w:p w14:paraId="10710045" w14:textId="77777777" w:rsidR="00A422E4" w:rsidRPr="00DD759E" w:rsidRDefault="00A422E4" w:rsidP="00F311CE">
            <w:pPr>
              <w:pStyle w:val="Tabletext0"/>
            </w:pPr>
            <w:r w:rsidRPr="00DD759E">
              <w:t>South along the meridian 149°02.331′E to latitude 20°15.110′S</w:t>
            </w:r>
          </w:p>
        </w:tc>
      </w:tr>
      <w:tr w:rsidR="00A422E4" w:rsidRPr="00DD759E" w14:paraId="10710049" w14:textId="77777777" w:rsidTr="00F311CE">
        <w:tc>
          <w:tcPr>
            <w:tcW w:w="714" w:type="dxa"/>
            <w:shd w:val="clear" w:color="auto" w:fill="auto"/>
          </w:tcPr>
          <w:p w14:paraId="10710047" w14:textId="77777777" w:rsidR="00A422E4" w:rsidRPr="00DD759E" w:rsidRDefault="00A422E4" w:rsidP="00F311CE">
            <w:pPr>
              <w:pStyle w:val="Tabletext0"/>
            </w:pPr>
            <w:r w:rsidRPr="00DD759E">
              <w:t>11</w:t>
            </w:r>
          </w:p>
        </w:tc>
        <w:tc>
          <w:tcPr>
            <w:tcW w:w="7599" w:type="dxa"/>
            <w:shd w:val="clear" w:color="auto" w:fill="auto"/>
          </w:tcPr>
          <w:p w14:paraId="10710048" w14:textId="77777777" w:rsidR="00A422E4" w:rsidRPr="00DD759E" w:rsidRDefault="00A422E4" w:rsidP="00F311CE">
            <w:pPr>
              <w:pStyle w:val="Tabletext0"/>
            </w:pPr>
            <w:r w:rsidRPr="00DD759E">
              <w:t>East along the parallel 20°15.110′S to longitude 149°02.725′E</w:t>
            </w:r>
          </w:p>
        </w:tc>
      </w:tr>
      <w:tr w:rsidR="00A422E4" w:rsidRPr="00DD759E" w14:paraId="1071004C" w14:textId="77777777" w:rsidTr="00F311CE">
        <w:tc>
          <w:tcPr>
            <w:tcW w:w="714" w:type="dxa"/>
            <w:shd w:val="clear" w:color="auto" w:fill="auto"/>
          </w:tcPr>
          <w:p w14:paraId="1071004A" w14:textId="77777777" w:rsidR="00A422E4" w:rsidRPr="00DD759E" w:rsidRDefault="00A422E4" w:rsidP="00F311CE">
            <w:pPr>
              <w:pStyle w:val="Tabletext0"/>
            </w:pPr>
            <w:r w:rsidRPr="00DD759E">
              <w:t>12</w:t>
            </w:r>
          </w:p>
        </w:tc>
        <w:tc>
          <w:tcPr>
            <w:tcW w:w="7599" w:type="dxa"/>
            <w:shd w:val="clear" w:color="auto" w:fill="auto"/>
          </w:tcPr>
          <w:p w14:paraId="1071004B" w14:textId="77777777" w:rsidR="00A422E4" w:rsidRPr="00DD759E" w:rsidRDefault="00A422E4" w:rsidP="00F311CE">
            <w:pPr>
              <w:pStyle w:val="Tabletext0"/>
            </w:pPr>
            <w:r w:rsidRPr="00DD759E">
              <w:t>South</w:t>
            </w:r>
            <w:r>
              <w:noBreakHyphen/>
            </w:r>
            <w:r w:rsidRPr="00DD759E">
              <w:t>easterly along the geodesic to 20°15.392′S 149°03.382′E</w:t>
            </w:r>
          </w:p>
        </w:tc>
      </w:tr>
      <w:tr w:rsidR="00A422E4" w:rsidRPr="00DD759E" w14:paraId="1071004F" w14:textId="77777777" w:rsidTr="00F311CE">
        <w:tc>
          <w:tcPr>
            <w:tcW w:w="714" w:type="dxa"/>
            <w:shd w:val="clear" w:color="auto" w:fill="auto"/>
          </w:tcPr>
          <w:p w14:paraId="1071004D" w14:textId="77777777" w:rsidR="00A422E4" w:rsidRPr="00DD759E" w:rsidRDefault="00A422E4" w:rsidP="00F311CE">
            <w:pPr>
              <w:pStyle w:val="Tabletext0"/>
            </w:pPr>
            <w:r w:rsidRPr="00DD759E">
              <w:t>13</w:t>
            </w:r>
          </w:p>
        </w:tc>
        <w:tc>
          <w:tcPr>
            <w:tcW w:w="7599" w:type="dxa"/>
            <w:shd w:val="clear" w:color="auto" w:fill="auto"/>
          </w:tcPr>
          <w:p w14:paraId="1071004E" w14:textId="77777777" w:rsidR="00A422E4" w:rsidRPr="00DD759E" w:rsidRDefault="00A422E4" w:rsidP="00F311CE">
            <w:pPr>
              <w:pStyle w:val="Tabletext0"/>
            </w:pPr>
            <w:r w:rsidRPr="00DD759E">
              <w:t>South along the meridian 149°03.382′E to latitude 20°16.297′S</w:t>
            </w:r>
          </w:p>
        </w:tc>
      </w:tr>
      <w:tr w:rsidR="00A422E4" w:rsidRPr="00DD759E" w14:paraId="10710052" w14:textId="77777777" w:rsidTr="00F311CE">
        <w:tc>
          <w:tcPr>
            <w:tcW w:w="714" w:type="dxa"/>
            <w:shd w:val="clear" w:color="auto" w:fill="auto"/>
          </w:tcPr>
          <w:p w14:paraId="10710050" w14:textId="77777777" w:rsidR="00A422E4" w:rsidRPr="00DD759E" w:rsidRDefault="00A422E4" w:rsidP="00F311CE">
            <w:pPr>
              <w:pStyle w:val="Tabletext0"/>
            </w:pPr>
            <w:r w:rsidRPr="00DD759E">
              <w:t>14</w:t>
            </w:r>
          </w:p>
        </w:tc>
        <w:tc>
          <w:tcPr>
            <w:tcW w:w="7599" w:type="dxa"/>
            <w:shd w:val="clear" w:color="auto" w:fill="auto"/>
          </w:tcPr>
          <w:p w14:paraId="10710051" w14:textId="77777777" w:rsidR="00A422E4" w:rsidRPr="00DD759E" w:rsidRDefault="00A422E4" w:rsidP="00F311CE">
            <w:pPr>
              <w:pStyle w:val="Tabletext0"/>
            </w:pPr>
            <w:r w:rsidRPr="00DD759E">
              <w:t>West along the parallel 20°16.297′S to longitude 149°02.822′E</w:t>
            </w:r>
          </w:p>
        </w:tc>
      </w:tr>
      <w:tr w:rsidR="00A422E4" w:rsidRPr="00DD759E" w14:paraId="10710055" w14:textId="77777777" w:rsidTr="00F311CE">
        <w:tc>
          <w:tcPr>
            <w:tcW w:w="714" w:type="dxa"/>
            <w:shd w:val="clear" w:color="auto" w:fill="auto"/>
          </w:tcPr>
          <w:p w14:paraId="10710053" w14:textId="77777777" w:rsidR="00A422E4" w:rsidRPr="00DD759E" w:rsidRDefault="00A422E4" w:rsidP="00F311CE">
            <w:pPr>
              <w:pStyle w:val="Tabletext0"/>
            </w:pPr>
            <w:r w:rsidRPr="00DD759E">
              <w:t>15</w:t>
            </w:r>
          </w:p>
        </w:tc>
        <w:tc>
          <w:tcPr>
            <w:tcW w:w="7599" w:type="dxa"/>
            <w:shd w:val="clear" w:color="auto" w:fill="auto"/>
          </w:tcPr>
          <w:p w14:paraId="10710054"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parallel 20°16.817′S (at the point closest to 20°16.817′S 149°02.218′E)</w:t>
            </w:r>
          </w:p>
        </w:tc>
      </w:tr>
      <w:tr w:rsidR="00A422E4" w:rsidRPr="00DD759E" w14:paraId="10710058" w14:textId="77777777" w:rsidTr="00F311CE">
        <w:tc>
          <w:tcPr>
            <w:tcW w:w="714" w:type="dxa"/>
            <w:shd w:val="clear" w:color="auto" w:fill="auto"/>
          </w:tcPr>
          <w:p w14:paraId="10710056" w14:textId="77777777" w:rsidR="00A422E4" w:rsidRPr="00DD759E" w:rsidRDefault="00A422E4" w:rsidP="00F311CE">
            <w:pPr>
              <w:pStyle w:val="Tabletext0"/>
            </w:pPr>
            <w:r w:rsidRPr="00DD759E">
              <w:t>16</w:t>
            </w:r>
          </w:p>
        </w:tc>
        <w:tc>
          <w:tcPr>
            <w:tcW w:w="7599" w:type="dxa"/>
            <w:shd w:val="clear" w:color="auto" w:fill="auto"/>
          </w:tcPr>
          <w:p w14:paraId="10710057" w14:textId="77777777" w:rsidR="00A422E4" w:rsidRPr="00DD759E" w:rsidRDefault="00A422E4" w:rsidP="00F311CE">
            <w:pPr>
              <w:pStyle w:val="Tabletext0"/>
            </w:pPr>
            <w:r w:rsidRPr="00DD759E">
              <w:t>Generally northerly along the Whitsunday Island (20</w:t>
            </w:r>
            <w:r>
              <w:noBreakHyphen/>
            </w:r>
            <w:r w:rsidRPr="00DD759E">
              <w:t>041a) coastline at mean low water to the intersection of the Whitsunday Island (20</w:t>
            </w:r>
            <w:r>
              <w:noBreakHyphen/>
            </w:r>
            <w:r w:rsidRPr="00DD759E">
              <w:t>041a) coastline at mean low water and the parallel 20°15.824′S (at the point closest to 20°15.824′S 149°01.693′E)</w:t>
            </w:r>
          </w:p>
        </w:tc>
      </w:tr>
      <w:tr w:rsidR="00A422E4" w:rsidRPr="00DD759E" w14:paraId="1071005B" w14:textId="77777777" w:rsidTr="00F311CE">
        <w:tc>
          <w:tcPr>
            <w:tcW w:w="714" w:type="dxa"/>
            <w:shd w:val="clear" w:color="auto" w:fill="auto"/>
          </w:tcPr>
          <w:p w14:paraId="10710059" w14:textId="77777777" w:rsidR="00A422E4" w:rsidRPr="00DD759E" w:rsidRDefault="00A422E4" w:rsidP="00F311CE">
            <w:pPr>
              <w:pStyle w:val="Tabletext0"/>
            </w:pPr>
            <w:r w:rsidRPr="00DD759E">
              <w:t>17</w:t>
            </w:r>
          </w:p>
        </w:tc>
        <w:tc>
          <w:tcPr>
            <w:tcW w:w="7599" w:type="dxa"/>
            <w:shd w:val="clear" w:color="auto" w:fill="auto"/>
          </w:tcPr>
          <w:p w14:paraId="1071005A" w14:textId="77777777" w:rsidR="00A422E4" w:rsidRPr="00DD759E" w:rsidRDefault="00A422E4" w:rsidP="00F311CE">
            <w:pPr>
              <w:pStyle w:val="Tabletext0"/>
            </w:pPr>
            <w:r w:rsidRPr="00DD759E">
              <w:t>East along the parallel 20°15.824′S to longitude 149°02.039′E</w:t>
            </w:r>
          </w:p>
        </w:tc>
      </w:tr>
      <w:tr w:rsidR="00A422E4" w:rsidRPr="00DD759E" w14:paraId="1071005E" w14:textId="77777777" w:rsidTr="00F311CE">
        <w:tc>
          <w:tcPr>
            <w:tcW w:w="714" w:type="dxa"/>
            <w:shd w:val="clear" w:color="auto" w:fill="auto"/>
          </w:tcPr>
          <w:p w14:paraId="1071005C" w14:textId="77777777" w:rsidR="00A422E4" w:rsidRPr="00DD759E" w:rsidRDefault="00A422E4" w:rsidP="00F311CE">
            <w:pPr>
              <w:pStyle w:val="Tabletext0"/>
            </w:pPr>
            <w:r w:rsidRPr="00DD759E">
              <w:t>18</w:t>
            </w:r>
          </w:p>
        </w:tc>
        <w:tc>
          <w:tcPr>
            <w:tcW w:w="7599" w:type="dxa"/>
            <w:shd w:val="clear" w:color="auto" w:fill="auto"/>
          </w:tcPr>
          <w:p w14:paraId="1071005D" w14:textId="77777777" w:rsidR="00A422E4" w:rsidRPr="00DD759E" w:rsidRDefault="00A422E4" w:rsidP="00F311CE">
            <w:pPr>
              <w:pStyle w:val="Tabletext0"/>
            </w:pPr>
            <w:r w:rsidRPr="00DD759E">
              <w:t>Northerly along the geodesic to 20°15.400′S 149°01.866′E</w:t>
            </w:r>
          </w:p>
        </w:tc>
      </w:tr>
      <w:tr w:rsidR="00A422E4" w:rsidRPr="00DD759E" w14:paraId="10710061" w14:textId="77777777" w:rsidTr="00F311CE">
        <w:tc>
          <w:tcPr>
            <w:tcW w:w="714" w:type="dxa"/>
            <w:shd w:val="clear" w:color="auto" w:fill="auto"/>
          </w:tcPr>
          <w:p w14:paraId="1071005F" w14:textId="77777777" w:rsidR="00A422E4" w:rsidRPr="00DD759E" w:rsidRDefault="00A422E4" w:rsidP="00F311CE">
            <w:pPr>
              <w:pStyle w:val="Tabletext0"/>
            </w:pPr>
            <w:r w:rsidRPr="00DD759E">
              <w:t>19</w:t>
            </w:r>
          </w:p>
        </w:tc>
        <w:tc>
          <w:tcPr>
            <w:tcW w:w="7599" w:type="dxa"/>
            <w:shd w:val="clear" w:color="auto" w:fill="auto"/>
          </w:tcPr>
          <w:p w14:paraId="10710060" w14:textId="77777777" w:rsidR="00A422E4" w:rsidRPr="00DD759E" w:rsidRDefault="00A422E4" w:rsidP="00F311CE">
            <w:pPr>
              <w:pStyle w:val="Tabletext0"/>
            </w:pPr>
            <w:r w:rsidRPr="00DD759E">
              <w:t>North along the meridian 149°01.866′E to latitude 20°14.324′S</w:t>
            </w:r>
          </w:p>
        </w:tc>
      </w:tr>
      <w:tr w:rsidR="00A422E4" w:rsidRPr="00DD759E" w14:paraId="10710064" w14:textId="77777777" w:rsidTr="00F311CE">
        <w:tc>
          <w:tcPr>
            <w:tcW w:w="714" w:type="dxa"/>
            <w:shd w:val="clear" w:color="auto" w:fill="auto"/>
          </w:tcPr>
          <w:p w14:paraId="10710062" w14:textId="77777777" w:rsidR="00A422E4" w:rsidRPr="00DD759E" w:rsidRDefault="00A422E4" w:rsidP="00F311CE">
            <w:pPr>
              <w:pStyle w:val="Tabletext0"/>
            </w:pPr>
            <w:r w:rsidRPr="00DD759E">
              <w:t>20</w:t>
            </w:r>
          </w:p>
        </w:tc>
        <w:tc>
          <w:tcPr>
            <w:tcW w:w="7599" w:type="dxa"/>
            <w:shd w:val="clear" w:color="auto" w:fill="auto"/>
          </w:tcPr>
          <w:p w14:paraId="10710063" w14:textId="77777777" w:rsidR="00A422E4" w:rsidRPr="00DD759E" w:rsidRDefault="00A422E4" w:rsidP="00F311CE">
            <w:pPr>
              <w:pStyle w:val="Tabletext0"/>
            </w:pPr>
            <w:r w:rsidRPr="00DD759E">
              <w:t>West along the parallel 20°14.324′S to the intersection of the Whitsunday Island (20</w:t>
            </w:r>
            <w:r>
              <w:noBreakHyphen/>
            </w:r>
            <w:r w:rsidRPr="00DD759E">
              <w:t>041a) coastline at mean low water and the parallel 20°14.324′S (at the point closest to 20°14.324′S 149°01.539′E)</w:t>
            </w:r>
          </w:p>
        </w:tc>
      </w:tr>
      <w:tr w:rsidR="00A422E4" w:rsidRPr="00DD759E" w14:paraId="10710067" w14:textId="77777777" w:rsidTr="00F311CE">
        <w:tc>
          <w:tcPr>
            <w:tcW w:w="714" w:type="dxa"/>
            <w:shd w:val="clear" w:color="auto" w:fill="auto"/>
          </w:tcPr>
          <w:p w14:paraId="10710065" w14:textId="77777777" w:rsidR="00A422E4" w:rsidRPr="00DD759E" w:rsidRDefault="00A422E4" w:rsidP="00F311CE">
            <w:pPr>
              <w:pStyle w:val="Tabletext0"/>
            </w:pPr>
            <w:r w:rsidRPr="00DD759E">
              <w:t>21</w:t>
            </w:r>
          </w:p>
        </w:tc>
        <w:tc>
          <w:tcPr>
            <w:tcW w:w="7599" w:type="dxa"/>
            <w:shd w:val="clear" w:color="auto" w:fill="auto"/>
          </w:tcPr>
          <w:p w14:paraId="10710066"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20°14.205′S (at the point closest to 20°14.205′S 149°01.304′E)</w:t>
            </w:r>
          </w:p>
        </w:tc>
      </w:tr>
      <w:tr w:rsidR="00A422E4" w:rsidRPr="00DD759E" w14:paraId="1071006A" w14:textId="77777777" w:rsidTr="00F311CE">
        <w:tc>
          <w:tcPr>
            <w:tcW w:w="714" w:type="dxa"/>
            <w:shd w:val="clear" w:color="auto" w:fill="auto"/>
          </w:tcPr>
          <w:p w14:paraId="10710068" w14:textId="77777777" w:rsidR="00A422E4" w:rsidRPr="00DD759E" w:rsidRDefault="00A422E4" w:rsidP="00F311CE">
            <w:pPr>
              <w:pStyle w:val="Tabletext0"/>
            </w:pPr>
            <w:r w:rsidRPr="00DD759E">
              <w:t>22</w:t>
            </w:r>
          </w:p>
        </w:tc>
        <w:tc>
          <w:tcPr>
            <w:tcW w:w="7599" w:type="dxa"/>
            <w:shd w:val="clear" w:color="auto" w:fill="auto"/>
          </w:tcPr>
          <w:p w14:paraId="10710069" w14:textId="77777777" w:rsidR="00A422E4" w:rsidRPr="00DD759E" w:rsidRDefault="00A422E4" w:rsidP="00F311CE">
            <w:pPr>
              <w:pStyle w:val="Tabletext0"/>
            </w:pPr>
            <w:r w:rsidRPr="00DD759E">
              <w:t>Westerly along the geodesic to the intersection of the Whitsunday Island (20</w:t>
            </w:r>
            <w:r>
              <w:noBreakHyphen/>
            </w:r>
            <w:r w:rsidRPr="00DD759E">
              <w:t>041a) coastline at mean low water and the parallel 20°14.119′S (at the point closest to 20°14.119′S 149°00.716′E)</w:t>
            </w:r>
          </w:p>
        </w:tc>
      </w:tr>
      <w:tr w:rsidR="00A422E4" w:rsidRPr="00DD759E" w14:paraId="1071006D" w14:textId="77777777" w:rsidTr="00F311CE">
        <w:tc>
          <w:tcPr>
            <w:tcW w:w="714" w:type="dxa"/>
            <w:tcBorders>
              <w:bottom w:val="single" w:sz="2" w:space="0" w:color="auto"/>
            </w:tcBorders>
            <w:shd w:val="clear" w:color="auto" w:fill="auto"/>
          </w:tcPr>
          <w:p w14:paraId="1071006B" w14:textId="77777777" w:rsidR="00A422E4" w:rsidRPr="00DD759E" w:rsidRDefault="00A422E4" w:rsidP="00F311CE">
            <w:pPr>
              <w:pStyle w:val="Tabletext0"/>
            </w:pPr>
            <w:r w:rsidRPr="00DD759E">
              <w:t>23</w:t>
            </w:r>
          </w:p>
        </w:tc>
        <w:tc>
          <w:tcPr>
            <w:tcW w:w="7599" w:type="dxa"/>
            <w:tcBorders>
              <w:bottom w:val="single" w:sz="2" w:space="0" w:color="auto"/>
            </w:tcBorders>
            <w:shd w:val="clear" w:color="auto" w:fill="auto"/>
          </w:tcPr>
          <w:p w14:paraId="1071006C"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148°57.743′E (at the point closest to 20°09.303′S 148°57.743′E)</w:t>
            </w:r>
          </w:p>
        </w:tc>
      </w:tr>
      <w:tr w:rsidR="00A422E4" w:rsidRPr="00DD759E" w14:paraId="10710070" w14:textId="77777777" w:rsidTr="00F311CE">
        <w:tc>
          <w:tcPr>
            <w:tcW w:w="714" w:type="dxa"/>
            <w:tcBorders>
              <w:top w:val="single" w:sz="2" w:space="0" w:color="auto"/>
              <w:bottom w:val="single" w:sz="12" w:space="0" w:color="auto"/>
            </w:tcBorders>
            <w:shd w:val="clear" w:color="auto" w:fill="auto"/>
          </w:tcPr>
          <w:p w14:paraId="1071006E" w14:textId="77777777" w:rsidR="00A422E4" w:rsidRPr="00DD759E" w:rsidRDefault="00A422E4" w:rsidP="00F311CE">
            <w:pPr>
              <w:pStyle w:val="Tabletext0"/>
            </w:pPr>
            <w:r w:rsidRPr="00DD759E">
              <w:t>24</w:t>
            </w:r>
          </w:p>
        </w:tc>
        <w:tc>
          <w:tcPr>
            <w:tcW w:w="7599" w:type="dxa"/>
            <w:tcBorders>
              <w:top w:val="single" w:sz="2" w:space="0" w:color="auto"/>
              <w:bottom w:val="single" w:sz="12" w:space="0" w:color="auto"/>
            </w:tcBorders>
            <w:shd w:val="clear" w:color="auto" w:fill="auto"/>
          </w:tcPr>
          <w:p w14:paraId="1071006F" w14:textId="77777777" w:rsidR="00A422E4" w:rsidRPr="00DD759E" w:rsidRDefault="00A422E4" w:rsidP="00F311CE">
            <w:pPr>
              <w:pStyle w:val="Tabletext0"/>
            </w:pPr>
            <w:r w:rsidRPr="00DD759E">
              <w:t>North along the meridian 148°57.743′E to the starting point</w:t>
            </w:r>
          </w:p>
        </w:tc>
      </w:tr>
    </w:tbl>
    <w:p w14:paraId="1071007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072" w14:textId="77777777" w:rsidR="00A422E4" w:rsidRPr="00DD759E" w:rsidRDefault="00A422E4" w:rsidP="00A422E4">
      <w:pPr>
        <w:pStyle w:val="ActHead5"/>
      </w:pPr>
      <w:bookmarkStart w:id="161" w:name="_Toc501379838"/>
      <w:r w:rsidRPr="00DD759E">
        <w:rPr>
          <w:rStyle w:val="CharSectno"/>
        </w:rPr>
        <w:t>42</w:t>
      </w:r>
      <w:r w:rsidRPr="00DD759E">
        <w:t xml:space="preserve">  Eshelby Island setting 4 (low use) area</w:t>
      </w:r>
      <w:bookmarkEnd w:id="161"/>
    </w:p>
    <w:p w14:paraId="10710073" w14:textId="77777777" w:rsidR="00A422E4" w:rsidRPr="00DD759E" w:rsidRDefault="00A422E4" w:rsidP="00A422E4">
      <w:pPr>
        <w:pStyle w:val="Subsection"/>
        <w:rPr>
          <w:rFonts w:eastAsia="Calibri"/>
        </w:rPr>
      </w:pPr>
      <w:r w:rsidRPr="00DD759E">
        <w:tab/>
        <w:t>(1)</w:t>
      </w:r>
      <w:r w:rsidRPr="00DD759E">
        <w:tab/>
        <w:t xml:space="preserve">The Eshelby Island setting 4 (low use) area is the area </w:t>
      </w:r>
      <w:r w:rsidRPr="00DD759E">
        <w:rPr>
          <w:rFonts w:eastAsia="Calibri"/>
        </w:rPr>
        <w:t>bounded by the line starting at the point described in item 1 of the following table and running progressively as described in the table.</w:t>
      </w:r>
    </w:p>
    <w:p w14:paraId="1071007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076" w14:textId="77777777" w:rsidTr="00F311CE">
        <w:trPr>
          <w:tblHeader/>
        </w:trPr>
        <w:tc>
          <w:tcPr>
            <w:tcW w:w="8313" w:type="dxa"/>
            <w:gridSpan w:val="2"/>
            <w:tcBorders>
              <w:top w:val="single" w:sz="12" w:space="0" w:color="auto"/>
              <w:bottom w:val="single" w:sz="6" w:space="0" w:color="auto"/>
            </w:tcBorders>
            <w:shd w:val="clear" w:color="auto" w:fill="auto"/>
          </w:tcPr>
          <w:p w14:paraId="10710075" w14:textId="77777777" w:rsidR="00A422E4" w:rsidRPr="00DD759E" w:rsidRDefault="00A422E4" w:rsidP="00F311CE">
            <w:pPr>
              <w:pStyle w:val="TableHeading"/>
            </w:pPr>
            <w:r w:rsidRPr="00DD759E">
              <w:t>Eshelby Island setting 4 (low use) area</w:t>
            </w:r>
          </w:p>
        </w:tc>
      </w:tr>
      <w:tr w:rsidR="00A422E4" w:rsidRPr="00DD759E" w14:paraId="10710079" w14:textId="77777777" w:rsidTr="00F311CE">
        <w:trPr>
          <w:tblHeader/>
        </w:trPr>
        <w:tc>
          <w:tcPr>
            <w:tcW w:w="714" w:type="dxa"/>
            <w:tcBorders>
              <w:top w:val="single" w:sz="6" w:space="0" w:color="auto"/>
              <w:bottom w:val="single" w:sz="12" w:space="0" w:color="auto"/>
            </w:tcBorders>
            <w:shd w:val="clear" w:color="auto" w:fill="auto"/>
          </w:tcPr>
          <w:p w14:paraId="1071007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078" w14:textId="77777777" w:rsidR="00A422E4" w:rsidRPr="00DD759E" w:rsidRDefault="00A422E4" w:rsidP="00F311CE">
            <w:pPr>
              <w:pStyle w:val="TableHeading"/>
            </w:pPr>
            <w:r w:rsidRPr="00DD759E">
              <w:t>Description</w:t>
            </w:r>
          </w:p>
        </w:tc>
      </w:tr>
      <w:tr w:rsidR="00A422E4" w:rsidRPr="00DD759E" w14:paraId="1071007C" w14:textId="77777777" w:rsidTr="00F311CE">
        <w:tc>
          <w:tcPr>
            <w:tcW w:w="714" w:type="dxa"/>
            <w:tcBorders>
              <w:top w:val="single" w:sz="12" w:space="0" w:color="auto"/>
            </w:tcBorders>
            <w:shd w:val="clear" w:color="auto" w:fill="auto"/>
          </w:tcPr>
          <w:p w14:paraId="1071007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07B" w14:textId="77777777" w:rsidR="00A422E4" w:rsidRPr="00DD759E" w:rsidRDefault="00A422E4" w:rsidP="00F311CE">
            <w:pPr>
              <w:pStyle w:val="Tabletext0"/>
            </w:pPr>
            <w:r w:rsidRPr="00DD759E">
              <w:t>The point 19°59.938′S 148°36.389′E</w:t>
            </w:r>
          </w:p>
        </w:tc>
      </w:tr>
      <w:tr w:rsidR="00A422E4" w:rsidRPr="00DD759E" w14:paraId="1071007F" w14:textId="77777777" w:rsidTr="00F311CE">
        <w:tc>
          <w:tcPr>
            <w:tcW w:w="714" w:type="dxa"/>
            <w:shd w:val="clear" w:color="auto" w:fill="auto"/>
          </w:tcPr>
          <w:p w14:paraId="1071007D" w14:textId="77777777" w:rsidR="00A422E4" w:rsidRPr="00DD759E" w:rsidRDefault="00A422E4" w:rsidP="00F311CE">
            <w:pPr>
              <w:pStyle w:val="Tabletext0"/>
            </w:pPr>
            <w:r w:rsidRPr="00DD759E">
              <w:t>2</w:t>
            </w:r>
          </w:p>
        </w:tc>
        <w:tc>
          <w:tcPr>
            <w:tcW w:w="7599" w:type="dxa"/>
            <w:shd w:val="clear" w:color="auto" w:fill="auto"/>
          </w:tcPr>
          <w:p w14:paraId="1071007E" w14:textId="77777777" w:rsidR="00A422E4" w:rsidRPr="00DD759E" w:rsidRDefault="00A422E4" w:rsidP="00F311CE">
            <w:pPr>
              <w:pStyle w:val="Tabletext0"/>
            </w:pPr>
            <w:r w:rsidRPr="00DD759E">
              <w:t>East along the parallel 19°59.938′S to longitude 148°38.974′E</w:t>
            </w:r>
          </w:p>
        </w:tc>
      </w:tr>
      <w:tr w:rsidR="00A422E4" w:rsidRPr="00DD759E" w14:paraId="10710082" w14:textId="77777777" w:rsidTr="00F311CE">
        <w:tc>
          <w:tcPr>
            <w:tcW w:w="714" w:type="dxa"/>
            <w:shd w:val="clear" w:color="auto" w:fill="auto"/>
          </w:tcPr>
          <w:p w14:paraId="10710080" w14:textId="77777777" w:rsidR="00A422E4" w:rsidRPr="00DD759E" w:rsidRDefault="00A422E4" w:rsidP="00F311CE">
            <w:pPr>
              <w:pStyle w:val="Tabletext0"/>
            </w:pPr>
            <w:r w:rsidRPr="00DD759E">
              <w:t>3</w:t>
            </w:r>
          </w:p>
        </w:tc>
        <w:tc>
          <w:tcPr>
            <w:tcW w:w="7599" w:type="dxa"/>
            <w:shd w:val="clear" w:color="auto" w:fill="auto"/>
          </w:tcPr>
          <w:p w14:paraId="10710081" w14:textId="77777777" w:rsidR="00A422E4" w:rsidRPr="00DD759E" w:rsidRDefault="00A422E4" w:rsidP="00F311CE">
            <w:pPr>
              <w:pStyle w:val="Tabletext0"/>
            </w:pPr>
            <w:r w:rsidRPr="00DD759E">
              <w:t>South along the meridian 148°38.974′E to latitude 20°02.462′S</w:t>
            </w:r>
          </w:p>
        </w:tc>
      </w:tr>
      <w:tr w:rsidR="00A422E4" w:rsidRPr="00DD759E" w14:paraId="10710085" w14:textId="77777777" w:rsidTr="00F311CE">
        <w:tc>
          <w:tcPr>
            <w:tcW w:w="714" w:type="dxa"/>
            <w:tcBorders>
              <w:bottom w:val="single" w:sz="2" w:space="0" w:color="auto"/>
            </w:tcBorders>
            <w:shd w:val="clear" w:color="auto" w:fill="auto"/>
          </w:tcPr>
          <w:p w14:paraId="10710083"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084" w14:textId="77777777" w:rsidR="00A422E4" w:rsidRPr="00DD759E" w:rsidRDefault="00A422E4" w:rsidP="00F311CE">
            <w:pPr>
              <w:pStyle w:val="Tabletext0"/>
            </w:pPr>
            <w:r w:rsidRPr="00DD759E">
              <w:t>West along the parallel 20°02.462′S to longitude 148°36.389′E</w:t>
            </w:r>
          </w:p>
        </w:tc>
      </w:tr>
      <w:tr w:rsidR="00A422E4" w:rsidRPr="00DD759E" w14:paraId="10710088" w14:textId="77777777" w:rsidTr="00F311CE">
        <w:tc>
          <w:tcPr>
            <w:tcW w:w="714" w:type="dxa"/>
            <w:tcBorders>
              <w:top w:val="single" w:sz="2" w:space="0" w:color="auto"/>
              <w:bottom w:val="single" w:sz="12" w:space="0" w:color="auto"/>
            </w:tcBorders>
            <w:shd w:val="clear" w:color="auto" w:fill="auto"/>
          </w:tcPr>
          <w:p w14:paraId="10710086"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087" w14:textId="77777777" w:rsidR="00A422E4" w:rsidRPr="00DD759E" w:rsidRDefault="00A422E4" w:rsidP="00F311CE">
            <w:pPr>
              <w:pStyle w:val="Tabletext0"/>
            </w:pPr>
            <w:r w:rsidRPr="00DD759E">
              <w:t>North along the meridian 148°36.389′E to the starting point</w:t>
            </w:r>
          </w:p>
        </w:tc>
      </w:tr>
    </w:tbl>
    <w:p w14:paraId="10710089"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08A" w14:textId="77777777" w:rsidR="00A422E4" w:rsidRPr="00DD759E" w:rsidRDefault="00A422E4" w:rsidP="00A422E4">
      <w:pPr>
        <w:pStyle w:val="Subsection"/>
      </w:pPr>
      <w:r w:rsidRPr="00DD759E">
        <w:tab/>
        <w:t>(2)</w:t>
      </w:r>
      <w:r w:rsidRPr="00DD759E">
        <w:tab/>
        <w:t>However, the Eshelby Island setting 4 (low use) area does not include the Eshelby Islands setting 5 (protected) area.</w:t>
      </w:r>
    </w:p>
    <w:p w14:paraId="1071008B" w14:textId="77777777" w:rsidR="00A422E4" w:rsidRPr="00DD759E" w:rsidRDefault="00A422E4" w:rsidP="00A422E4">
      <w:pPr>
        <w:pStyle w:val="ActHead5"/>
      </w:pPr>
      <w:bookmarkStart w:id="162" w:name="_Toc501379839"/>
      <w:r w:rsidRPr="00DD759E">
        <w:rPr>
          <w:rStyle w:val="CharSectno"/>
        </w:rPr>
        <w:t>43</w:t>
      </w:r>
      <w:r w:rsidRPr="00DD759E">
        <w:t xml:space="preserve">  Gloucester Island and Manta Ray Island setting 4 (low use) area</w:t>
      </w:r>
      <w:bookmarkEnd w:id="162"/>
    </w:p>
    <w:p w14:paraId="1071008C" w14:textId="77777777" w:rsidR="00A422E4" w:rsidRPr="00DD759E" w:rsidRDefault="00A422E4" w:rsidP="00A422E4">
      <w:pPr>
        <w:pStyle w:val="Subsection"/>
        <w:rPr>
          <w:rFonts w:eastAsia="Calibri"/>
          <w:szCs w:val="22"/>
        </w:rPr>
      </w:pPr>
      <w:r w:rsidRPr="00DD759E">
        <w:tab/>
      </w:r>
      <w:r w:rsidRPr="00DD759E">
        <w:tab/>
        <w:t xml:space="preserve">The Gloucester Island and Manta Ray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08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08F" w14:textId="77777777" w:rsidTr="00F311CE">
        <w:trPr>
          <w:tblHeader/>
        </w:trPr>
        <w:tc>
          <w:tcPr>
            <w:tcW w:w="8313" w:type="dxa"/>
            <w:gridSpan w:val="2"/>
            <w:tcBorders>
              <w:top w:val="single" w:sz="12" w:space="0" w:color="auto"/>
              <w:bottom w:val="single" w:sz="6" w:space="0" w:color="auto"/>
            </w:tcBorders>
            <w:shd w:val="clear" w:color="auto" w:fill="auto"/>
          </w:tcPr>
          <w:p w14:paraId="1071008E" w14:textId="77777777" w:rsidR="00A422E4" w:rsidRPr="00DD759E" w:rsidRDefault="00A422E4" w:rsidP="00F311CE">
            <w:pPr>
              <w:pStyle w:val="TableHeading"/>
            </w:pPr>
            <w:r w:rsidRPr="00DD759E">
              <w:t>Gloucester Island and Manta Ray Island setting 4 (low use) area</w:t>
            </w:r>
          </w:p>
        </w:tc>
      </w:tr>
      <w:tr w:rsidR="00A422E4" w:rsidRPr="00DD759E" w14:paraId="10710092" w14:textId="77777777" w:rsidTr="00F311CE">
        <w:trPr>
          <w:tblHeader/>
        </w:trPr>
        <w:tc>
          <w:tcPr>
            <w:tcW w:w="714" w:type="dxa"/>
            <w:tcBorders>
              <w:top w:val="single" w:sz="6" w:space="0" w:color="auto"/>
              <w:bottom w:val="single" w:sz="12" w:space="0" w:color="auto"/>
            </w:tcBorders>
            <w:shd w:val="clear" w:color="auto" w:fill="auto"/>
          </w:tcPr>
          <w:p w14:paraId="1071009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091" w14:textId="77777777" w:rsidR="00A422E4" w:rsidRPr="00DD759E" w:rsidRDefault="00A422E4" w:rsidP="00F311CE">
            <w:pPr>
              <w:pStyle w:val="TableHeading"/>
            </w:pPr>
            <w:r w:rsidRPr="00DD759E">
              <w:t>Description</w:t>
            </w:r>
          </w:p>
        </w:tc>
      </w:tr>
      <w:tr w:rsidR="00A422E4" w:rsidRPr="00DD759E" w14:paraId="10710095" w14:textId="77777777" w:rsidTr="00F311CE">
        <w:tc>
          <w:tcPr>
            <w:tcW w:w="714" w:type="dxa"/>
            <w:tcBorders>
              <w:top w:val="single" w:sz="12" w:space="0" w:color="auto"/>
            </w:tcBorders>
            <w:shd w:val="clear" w:color="auto" w:fill="auto"/>
          </w:tcPr>
          <w:p w14:paraId="1071009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094" w14:textId="77777777" w:rsidR="00A422E4" w:rsidRPr="00DD759E" w:rsidRDefault="00A422E4" w:rsidP="00F311CE">
            <w:pPr>
              <w:pStyle w:val="Tabletext0"/>
            </w:pPr>
            <w:r w:rsidRPr="00DD759E">
              <w:t>The intersection of the Whitsunday Planning Area boundary and the meridian 148°25.959′E (at the point closest to 19°58.011′S 148°25.959′E)</w:t>
            </w:r>
          </w:p>
        </w:tc>
      </w:tr>
      <w:tr w:rsidR="00A422E4" w:rsidRPr="00DD759E" w14:paraId="10710098" w14:textId="77777777" w:rsidTr="00F311CE">
        <w:tc>
          <w:tcPr>
            <w:tcW w:w="714" w:type="dxa"/>
            <w:shd w:val="clear" w:color="auto" w:fill="auto"/>
          </w:tcPr>
          <w:p w14:paraId="10710096" w14:textId="77777777" w:rsidR="00A422E4" w:rsidRPr="00DD759E" w:rsidRDefault="00A422E4" w:rsidP="00F311CE">
            <w:pPr>
              <w:pStyle w:val="Tabletext0"/>
            </w:pPr>
            <w:r w:rsidRPr="00DD759E">
              <w:t>2</w:t>
            </w:r>
          </w:p>
        </w:tc>
        <w:tc>
          <w:tcPr>
            <w:tcW w:w="7599" w:type="dxa"/>
            <w:shd w:val="clear" w:color="auto" w:fill="auto"/>
          </w:tcPr>
          <w:p w14:paraId="10710097" w14:textId="77777777" w:rsidR="00A422E4" w:rsidRPr="00DD759E" w:rsidRDefault="00A422E4" w:rsidP="00F311CE">
            <w:pPr>
              <w:pStyle w:val="Tabletext0"/>
            </w:pPr>
            <w:r w:rsidRPr="00DD759E">
              <w:t>East along the Whitsunday Planning Area boundary to the intersection of the Whitsunday Planning Area boundary and the meridian 148°28.190′E (at the point closest to 19°58.007′S 148°28.190′E)</w:t>
            </w:r>
          </w:p>
        </w:tc>
      </w:tr>
      <w:tr w:rsidR="00A422E4" w:rsidRPr="00DD759E" w14:paraId="1071009B" w14:textId="77777777" w:rsidTr="00F311CE">
        <w:tc>
          <w:tcPr>
            <w:tcW w:w="714" w:type="dxa"/>
            <w:shd w:val="clear" w:color="auto" w:fill="auto"/>
          </w:tcPr>
          <w:p w14:paraId="10710099" w14:textId="77777777" w:rsidR="00A422E4" w:rsidRPr="00DD759E" w:rsidRDefault="00A422E4" w:rsidP="00F311CE">
            <w:pPr>
              <w:pStyle w:val="Tabletext0"/>
            </w:pPr>
            <w:r w:rsidRPr="00DD759E">
              <w:t>3</w:t>
            </w:r>
          </w:p>
        </w:tc>
        <w:tc>
          <w:tcPr>
            <w:tcW w:w="7599" w:type="dxa"/>
            <w:shd w:val="clear" w:color="auto" w:fill="auto"/>
          </w:tcPr>
          <w:p w14:paraId="1071009A" w14:textId="77777777" w:rsidR="00A422E4" w:rsidRPr="00DD759E" w:rsidRDefault="00A422E4" w:rsidP="00F311CE">
            <w:pPr>
              <w:pStyle w:val="Tabletext0"/>
            </w:pPr>
            <w:r w:rsidRPr="00DD759E">
              <w:t>South</w:t>
            </w:r>
            <w:r>
              <w:noBreakHyphen/>
            </w:r>
            <w:r w:rsidRPr="00DD759E">
              <w:t>easterly along the geodesic to 19°59.193′S 148°29.532′E</w:t>
            </w:r>
          </w:p>
        </w:tc>
      </w:tr>
      <w:tr w:rsidR="00A422E4" w:rsidRPr="00DD759E" w14:paraId="1071009E" w14:textId="77777777" w:rsidTr="00F311CE">
        <w:tc>
          <w:tcPr>
            <w:tcW w:w="714" w:type="dxa"/>
            <w:shd w:val="clear" w:color="auto" w:fill="auto"/>
          </w:tcPr>
          <w:p w14:paraId="1071009C" w14:textId="77777777" w:rsidR="00A422E4" w:rsidRPr="00DD759E" w:rsidRDefault="00A422E4" w:rsidP="00F311CE">
            <w:pPr>
              <w:pStyle w:val="Tabletext0"/>
            </w:pPr>
            <w:r w:rsidRPr="00DD759E">
              <w:t>4</w:t>
            </w:r>
          </w:p>
        </w:tc>
        <w:tc>
          <w:tcPr>
            <w:tcW w:w="7599" w:type="dxa"/>
            <w:shd w:val="clear" w:color="auto" w:fill="auto"/>
          </w:tcPr>
          <w:p w14:paraId="1071009D" w14:textId="77777777" w:rsidR="00A422E4" w:rsidRPr="00DD759E" w:rsidRDefault="00A422E4" w:rsidP="00F311CE">
            <w:pPr>
              <w:pStyle w:val="Tabletext0"/>
            </w:pPr>
            <w:r w:rsidRPr="00DD759E">
              <w:t>South along the meridian 148°29.530′E to latitude 20°2.724′S</w:t>
            </w:r>
          </w:p>
        </w:tc>
      </w:tr>
      <w:tr w:rsidR="00A422E4" w:rsidRPr="00DD759E" w14:paraId="107100A1" w14:textId="77777777" w:rsidTr="00F311CE">
        <w:tc>
          <w:tcPr>
            <w:tcW w:w="714" w:type="dxa"/>
            <w:shd w:val="clear" w:color="auto" w:fill="auto"/>
          </w:tcPr>
          <w:p w14:paraId="1071009F" w14:textId="77777777" w:rsidR="00A422E4" w:rsidRPr="00DD759E" w:rsidRDefault="00A422E4" w:rsidP="00F311CE">
            <w:pPr>
              <w:pStyle w:val="Tabletext0"/>
            </w:pPr>
            <w:r w:rsidRPr="00DD759E">
              <w:t>5</w:t>
            </w:r>
          </w:p>
        </w:tc>
        <w:tc>
          <w:tcPr>
            <w:tcW w:w="7599" w:type="dxa"/>
            <w:shd w:val="clear" w:color="auto" w:fill="auto"/>
          </w:tcPr>
          <w:p w14:paraId="107100A0" w14:textId="77777777" w:rsidR="00A422E4" w:rsidRPr="00DD759E" w:rsidRDefault="00A422E4" w:rsidP="00F311CE">
            <w:pPr>
              <w:pStyle w:val="Tabletext0"/>
            </w:pPr>
            <w:r w:rsidRPr="00DD759E">
              <w:t>South</w:t>
            </w:r>
            <w:r>
              <w:noBreakHyphen/>
            </w:r>
            <w:r w:rsidRPr="00DD759E">
              <w:t>easterly along the geodesic to 20°02.994′S 148°29.850′E</w:t>
            </w:r>
          </w:p>
        </w:tc>
      </w:tr>
      <w:tr w:rsidR="00A422E4" w:rsidRPr="00DD759E" w14:paraId="107100A4" w14:textId="77777777" w:rsidTr="00F311CE">
        <w:tc>
          <w:tcPr>
            <w:tcW w:w="714" w:type="dxa"/>
            <w:shd w:val="clear" w:color="auto" w:fill="auto"/>
          </w:tcPr>
          <w:p w14:paraId="107100A2" w14:textId="77777777" w:rsidR="00A422E4" w:rsidRPr="00DD759E" w:rsidRDefault="00A422E4" w:rsidP="00F311CE">
            <w:pPr>
              <w:pStyle w:val="Tabletext0"/>
            </w:pPr>
            <w:r w:rsidRPr="00DD759E">
              <w:t>6</w:t>
            </w:r>
          </w:p>
        </w:tc>
        <w:tc>
          <w:tcPr>
            <w:tcW w:w="7599" w:type="dxa"/>
            <w:shd w:val="clear" w:color="auto" w:fill="auto"/>
          </w:tcPr>
          <w:p w14:paraId="107100A3" w14:textId="77777777" w:rsidR="00A422E4" w:rsidRPr="00DD759E" w:rsidRDefault="00A422E4" w:rsidP="00F311CE">
            <w:pPr>
              <w:pStyle w:val="Tabletext0"/>
            </w:pPr>
            <w:r w:rsidRPr="00DD759E">
              <w:t>South along the meridian 148°29.850′E to latitude 20°03.806′S</w:t>
            </w:r>
          </w:p>
        </w:tc>
      </w:tr>
      <w:tr w:rsidR="00A422E4" w:rsidRPr="00DD759E" w14:paraId="107100A7" w14:textId="77777777" w:rsidTr="00F311CE">
        <w:tc>
          <w:tcPr>
            <w:tcW w:w="714" w:type="dxa"/>
            <w:shd w:val="clear" w:color="auto" w:fill="auto"/>
          </w:tcPr>
          <w:p w14:paraId="107100A5" w14:textId="77777777" w:rsidR="00A422E4" w:rsidRPr="00DD759E" w:rsidRDefault="00A422E4" w:rsidP="00F311CE">
            <w:pPr>
              <w:pStyle w:val="Tabletext0"/>
            </w:pPr>
            <w:r w:rsidRPr="00DD759E">
              <w:t>7</w:t>
            </w:r>
          </w:p>
        </w:tc>
        <w:tc>
          <w:tcPr>
            <w:tcW w:w="7599" w:type="dxa"/>
            <w:shd w:val="clear" w:color="auto" w:fill="auto"/>
          </w:tcPr>
          <w:p w14:paraId="107100A6" w14:textId="77777777" w:rsidR="00A422E4" w:rsidRPr="00DD759E" w:rsidRDefault="00A422E4" w:rsidP="00F311CE">
            <w:pPr>
              <w:pStyle w:val="Tabletext0"/>
            </w:pPr>
            <w:r w:rsidRPr="00DD759E">
              <w:t>East along the parallel 20°03.806′S to longitude 148°31.160′E</w:t>
            </w:r>
          </w:p>
        </w:tc>
      </w:tr>
      <w:tr w:rsidR="00A422E4" w:rsidRPr="00DD759E" w14:paraId="107100AA" w14:textId="77777777" w:rsidTr="00F311CE">
        <w:tc>
          <w:tcPr>
            <w:tcW w:w="714" w:type="dxa"/>
            <w:shd w:val="clear" w:color="auto" w:fill="auto"/>
          </w:tcPr>
          <w:p w14:paraId="107100A8" w14:textId="77777777" w:rsidR="00A422E4" w:rsidRPr="00DD759E" w:rsidRDefault="00A422E4" w:rsidP="00F311CE">
            <w:pPr>
              <w:pStyle w:val="Tabletext0"/>
            </w:pPr>
            <w:r w:rsidRPr="00DD759E">
              <w:t>8</w:t>
            </w:r>
          </w:p>
        </w:tc>
        <w:tc>
          <w:tcPr>
            <w:tcW w:w="7599" w:type="dxa"/>
            <w:shd w:val="clear" w:color="auto" w:fill="auto"/>
          </w:tcPr>
          <w:p w14:paraId="107100A9" w14:textId="77777777" w:rsidR="00A422E4" w:rsidRPr="00DD759E" w:rsidRDefault="00A422E4" w:rsidP="00F311CE">
            <w:pPr>
              <w:pStyle w:val="Tabletext0"/>
            </w:pPr>
            <w:r w:rsidRPr="00DD759E">
              <w:t>South along the meridian 148°31.160′E to the intersection of the mainland coastline at mean low water and the meridian 148°31.160′E (at the point closest to 20°05.418′S 148°31.160′E)</w:t>
            </w:r>
          </w:p>
        </w:tc>
      </w:tr>
      <w:tr w:rsidR="00A422E4" w:rsidRPr="00DD759E" w14:paraId="107100AD" w14:textId="77777777" w:rsidTr="00F311CE">
        <w:tc>
          <w:tcPr>
            <w:tcW w:w="714" w:type="dxa"/>
            <w:shd w:val="clear" w:color="auto" w:fill="auto"/>
          </w:tcPr>
          <w:p w14:paraId="107100AB" w14:textId="77777777" w:rsidR="00A422E4" w:rsidRPr="00DD759E" w:rsidRDefault="00A422E4" w:rsidP="00F311CE">
            <w:pPr>
              <w:pStyle w:val="Tabletext0"/>
            </w:pPr>
            <w:r w:rsidRPr="00DD759E">
              <w:t>9</w:t>
            </w:r>
          </w:p>
        </w:tc>
        <w:tc>
          <w:tcPr>
            <w:tcW w:w="7599" w:type="dxa"/>
            <w:shd w:val="clear" w:color="auto" w:fill="auto"/>
          </w:tcPr>
          <w:p w14:paraId="107100AC"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mainland coastline at mean low water and the meridian 148°29.835′E (at the point closest to 20°05.350′S 148°29.835′E)</w:t>
            </w:r>
          </w:p>
        </w:tc>
      </w:tr>
      <w:tr w:rsidR="00A422E4" w:rsidRPr="00DD759E" w14:paraId="107100B0" w14:textId="77777777" w:rsidTr="00F311CE">
        <w:tc>
          <w:tcPr>
            <w:tcW w:w="714" w:type="dxa"/>
            <w:shd w:val="clear" w:color="auto" w:fill="auto"/>
          </w:tcPr>
          <w:p w14:paraId="107100AE" w14:textId="77777777" w:rsidR="00A422E4" w:rsidRPr="00DD759E" w:rsidRDefault="00A422E4" w:rsidP="00F311CE">
            <w:pPr>
              <w:pStyle w:val="Tabletext0"/>
            </w:pPr>
            <w:r w:rsidRPr="00DD759E">
              <w:t>10</w:t>
            </w:r>
          </w:p>
        </w:tc>
        <w:tc>
          <w:tcPr>
            <w:tcW w:w="7599" w:type="dxa"/>
            <w:shd w:val="clear" w:color="auto" w:fill="auto"/>
          </w:tcPr>
          <w:p w14:paraId="107100AF" w14:textId="77777777" w:rsidR="00A422E4" w:rsidRPr="00DD759E" w:rsidRDefault="00A422E4" w:rsidP="00F311CE">
            <w:pPr>
              <w:pStyle w:val="Tabletext0"/>
            </w:pPr>
            <w:r w:rsidRPr="00DD759E">
              <w:t>North</w:t>
            </w:r>
            <w:r>
              <w:noBreakHyphen/>
            </w:r>
            <w:r w:rsidRPr="00DD759E">
              <w:t>easterly along the geodesic to 20°04.708′S 148°30.116′E</w:t>
            </w:r>
          </w:p>
        </w:tc>
      </w:tr>
      <w:tr w:rsidR="00A422E4" w:rsidRPr="00DD759E" w14:paraId="107100B3" w14:textId="77777777" w:rsidTr="00F311CE">
        <w:tc>
          <w:tcPr>
            <w:tcW w:w="714" w:type="dxa"/>
            <w:shd w:val="clear" w:color="auto" w:fill="auto"/>
          </w:tcPr>
          <w:p w14:paraId="107100B1" w14:textId="77777777" w:rsidR="00A422E4" w:rsidRPr="00DD759E" w:rsidRDefault="00A422E4" w:rsidP="00F311CE">
            <w:pPr>
              <w:pStyle w:val="Tabletext0"/>
            </w:pPr>
            <w:r w:rsidRPr="00DD759E">
              <w:t>11</w:t>
            </w:r>
          </w:p>
        </w:tc>
        <w:tc>
          <w:tcPr>
            <w:tcW w:w="7599" w:type="dxa"/>
            <w:shd w:val="clear" w:color="auto" w:fill="auto"/>
          </w:tcPr>
          <w:p w14:paraId="107100B2" w14:textId="77777777" w:rsidR="00A422E4" w:rsidRPr="00DD759E" w:rsidRDefault="00A422E4" w:rsidP="00F311CE">
            <w:pPr>
              <w:pStyle w:val="Tabletext0"/>
            </w:pPr>
            <w:r w:rsidRPr="00DD759E">
              <w:t>North</w:t>
            </w:r>
            <w:r>
              <w:noBreakHyphen/>
            </w:r>
            <w:r w:rsidRPr="00DD759E">
              <w:t>westerly along the geodesic to 20°04.270′S 148°29.470′E</w:t>
            </w:r>
          </w:p>
        </w:tc>
      </w:tr>
      <w:tr w:rsidR="00A422E4" w:rsidRPr="00DD759E" w14:paraId="107100B6" w14:textId="77777777" w:rsidTr="00F311CE">
        <w:tc>
          <w:tcPr>
            <w:tcW w:w="714" w:type="dxa"/>
            <w:shd w:val="clear" w:color="auto" w:fill="auto"/>
          </w:tcPr>
          <w:p w14:paraId="107100B4" w14:textId="77777777" w:rsidR="00A422E4" w:rsidRPr="00DD759E" w:rsidRDefault="00A422E4" w:rsidP="00F311CE">
            <w:pPr>
              <w:pStyle w:val="Tabletext0"/>
            </w:pPr>
            <w:r w:rsidRPr="00DD759E">
              <w:t>12</w:t>
            </w:r>
          </w:p>
        </w:tc>
        <w:tc>
          <w:tcPr>
            <w:tcW w:w="7599" w:type="dxa"/>
            <w:shd w:val="clear" w:color="auto" w:fill="auto"/>
          </w:tcPr>
          <w:p w14:paraId="107100B5" w14:textId="77777777" w:rsidR="00A422E4" w:rsidRPr="00DD759E" w:rsidRDefault="00A422E4" w:rsidP="00F311CE">
            <w:pPr>
              <w:pStyle w:val="Tabletext0"/>
            </w:pPr>
            <w:r w:rsidRPr="00DD759E">
              <w:t>South</w:t>
            </w:r>
            <w:r>
              <w:noBreakHyphen/>
            </w:r>
            <w:r w:rsidRPr="00DD759E">
              <w:t>westerly along the geodesic to the mainland coastline at mean low water and the intersection of the meridian 148°29.024′E (at the point closest to 20°04.704′S 148°29.024′E)</w:t>
            </w:r>
          </w:p>
        </w:tc>
      </w:tr>
      <w:tr w:rsidR="00A422E4" w:rsidRPr="00DD759E" w14:paraId="107100B9" w14:textId="77777777" w:rsidTr="00F311CE">
        <w:tc>
          <w:tcPr>
            <w:tcW w:w="714" w:type="dxa"/>
            <w:shd w:val="clear" w:color="auto" w:fill="auto"/>
          </w:tcPr>
          <w:p w14:paraId="107100B7" w14:textId="77777777" w:rsidR="00A422E4" w:rsidRPr="00DD759E" w:rsidRDefault="00A422E4" w:rsidP="00F311CE">
            <w:pPr>
              <w:pStyle w:val="Tabletext0"/>
            </w:pPr>
            <w:r w:rsidRPr="00DD759E">
              <w:t>13</w:t>
            </w:r>
          </w:p>
        </w:tc>
        <w:tc>
          <w:tcPr>
            <w:tcW w:w="7599" w:type="dxa"/>
            <w:shd w:val="clear" w:color="auto" w:fill="auto"/>
          </w:tcPr>
          <w:p w14:paraId="107100B8"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mainland coastline at mean low water and the meridian 148°27.181′E (at the point closest to 20°03.602′S 148°27.181′E)</w:t>
            </w:r>
          </w:p>
        </w:tc>
      </w:tr>
      <w:tr w:rsidR="00A422E4" w:rsidRPr="00DD759E" w14:paraId="107100BC" w14:textId="77777777" w:rsidTr="00F311CE">
        <w:tc>
          <w:tcPr>
            <w:tcW w:w="714" w:type="dxa"/>
            <w:shd w:val="clear" w:color="auto" w:fill="auto"/>
          </w:tcPr>
          <w:p w14:paraId="107100BA" w14:textId="77777777" w:rsidR="00A422E4" w:rsidRPr="00DD759E" w:rsidRDefault="00A422E4" w:rsidP="00F311CE">
            <w:pPr>
              <w:pStyle w:val="Tabletext0"/>
            </w:pPr>
            <w:r w:rsidRPr="00DD759E">
              <w:t>14</w:t>
            </w:r>
          </w:p>
        </w:tc>
        <w:tc>
          <w:tcPr>
            <w:tcW w:w="7599" w:type="dxa"/>
            <w:shd w:val="clear" w:color="auto" w:fill="auto"/>
          </w:tcPr>
          <w:p w14:paraId="107100BB"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148°25.327′E (at the point closest to 20°02.403′S 148°25.327′E)</w:t>
            </w:r>
          </w:p>
        </w:tc>
      </w:tr>
      <w:tr w:rsidR="00A422E4" w:rsidRPr="00DD759E" w14:paraId="107100BF" w14:textId="77777777" w:rsidTr="00F311CE">
        <w:tc>
          <w:tcPr>
            <w:tcW w:w="714" w:type="dxa"/>
            <w:tcBorders>
              <w:bottom w:val="single" w:sz="2" w:space="0" w:color="auto"/>
            </w:tcBorders>
            <w:shd w:val="clear" w:color="auto" w:fill="auto"/>
          </w:tcPr>
          <w:p w14:paraId="107100BD" w14:textId="77777777" w:rsidR="00A422E4" w:rsidRPr="00DD759E" w:rsidRDefault="00A422E4" w:rsidP="00F311CE">
            <w:pPr>
              <w:pStyle w:val="Tabletext0"/>
            </w:pPr>
            <w:r w:rsidRPr="00DD759E">
              <w:t>15</w:t>
            </w:r>
          </w:p>
        </w:tc>
        <w:tc>
          <w:tcPr>
            <w:tcW w:w="7599" w:type="dxa"/>
            <w:tcBorders>
              <w:bottom w:val="single" w:sz="2" w:space="0" w:color="auto"/>
            </w:tcBorders>
            <w:shd w:val="clear" w:color="auto" w:fill="auto"/>
          </w:tcPr>
          <w:p w14:paraId="107100BE" w14:textId="77777777" w:rsidR="00A422E4" w:rsidRPr="00DD759E" w:rsidRDefault="00A422E4" w:rsidP="00F311CE">
            <w:pPr>
              <w:pStyle w:val="Tabletext0"/>
            </w:pPr>
            <w:r w:rsidRPr="00DD759E">
              <w:t>North along the meridian 148°25.327′E to latitude 19°59.019′S</w:t>
            </w:r>
          </w:p>
        </w:tc>
      </w:tr>
      <w:tr w:rsidR="00A422E4" w:rsidRPr="00DD759E" w14:paraId="107100C2" w14:textId="77777777" w:rsidTr="00F311CE">
        <w:tc>
          <w:tcPr>
            <w:tcW w:w="714" w:type="dxa"/>
            <w:tcBorders>
              <w:top w:val="single" w:sz="2" w:space="0" w:color="auto"/>
              <w:bottom w:val="single" w:sz="12" w:space="0" w:color="auto"/>
            </w:tcBorders>
            <w:shd w:val="clear" w:color="auto" w:fill="auto"/>
          </w:tcPr>
          <w:p w14:paraId="107100C0" w14:textId="77777777" w:rsidR="00A422E4" w:rsidRPr="00DD759E" w:rsidRDefault="00A422E4" w:rsidP="00F311CE">
            <w:pPr>
              <w:pStyle w:val="Tabletext0"/>
            </w:pPr>
            <w:r w:rsidRPr="00DD759E">
              <w:t>16</w:t>
            </w:r>
          </w:p>
        </w:tc>
        <w:tc>
          <w:tcPr>
            <w:tcW w:w="7599" w:type="dxa"/>
            <w:tcBorders>
              <w:top w:val="single" w:sz="2" w:space="0" w:color="auto"/>
              <w:bottom w:val="single" w:sz="12" w:space="0" w:color="auto"/>
            </w:tcBorders>
            <w:shd w:val="clear" w:color="auto" w:fill="auto"/>
          </w:tcPr>
          <w:p w14:paraId="107100C1"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0C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0C4" w14:textId="77777777" w:rsidR="00A422E4" w:rsidRPr="00DD759E" w:rsidRDefault="00A422E4" w:rsidP="00A422E4">
      <w:pPr>
        <w:pStyle w:val="ActHead5"/>
      </w:pPr>
      <w:bookmarkStart w:id="163" w:name="_Toc501379840"/>
      <w:r w:rsidRPr="00DD759E">
        <w:rPr>
          <w:rStyle w:val="CharSectno"/>
        </w:rPr>
        <w:t>44</w:t>
      </w:r>
      <w:r w:rsidRPr="00DD759E">
        <w:t xml:space="preserve">  Grassy Island, Double Bay and Grimston Point setting 4 (low use) area</w:t>
      </w:r>
      <w:bookmarkEnd w:id="163"/>
    </w:p>
    <w:p w14:paraId="107100C5" w14:textId="77777777" w:rsidR="00A422E4" w:rsidRPr="00DD759E" w:rsidRDefault="00A422E4" w:rsidP="00A422E4">
      <w:pPr>
        <w:pStyle w:val="Subsection"/>
        <w:rPr>
          <w:rFonts w:eastAsia="Calibri"/>
          <w:szCs w:val="22"/>
        </w:rPr>
      </w:pPr>
      <w:r w:rsidRPr="00DD759E">
        <w:tab/>
      </w:r>
      <w:r w:rsidRPr="00DD759E">
        <w:tab/>
        <w:t xml:space="preserve">The Grassy Island, Double Bay and Grimston Point setting 4 (low use) area is the area </w:t>
      </w:r>
      <w:r w:rsidRPr="00DD759E">
        <w:rPr>
          <w:rFonts w:eastAsia="Calibri"/>
          <w:szCs w:val="22"/>
        </w:rPr>
        <w:t>bounded by the line starting at the point described in item 1 of the following table and running progressively as described in the table.</w:t>
      </w:r>
    </w:p>
    <w:p w14:paraId="107100C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0C8" w14:textId="77777777" w:rsidTr="00F311CE">
        <w:trPr>
          <w:tblHeader/>
        </w:trPr>
        <w:tc>
          <w:tcPr>
            <w:tcW w:w="8313" w:type="dxa"/>
            <w:gridSpan w:val="2"/>
            <w:tcBorders>
              <w:top w:val="single" w:sz="12" w:space="0" w:color="auto"/>
              <w:bottom w:val="single" w:sz="6" w:space="0" w:color="auto"/>
            </w:tcBorders>
            <w:shd w:val="clear" w:color="auto" w:fill="auto"/>
          </w:tcPr>
          <w:p w14:paraId="107100C7" w14:textId="77777777" w:rsidR="00A422E4" w:rsidRPr="00DD759E" w:rsidRDefault="00A422E4" w:rsidP="00F311CE">
            <w:pPr>
              <w:pStyle w:val="TableHeading"/>
            </w:pPr>
            <w:r w:rsidRPr="00DD759E">
              <w:t>Grassy Island, Double Bay and Grimston Point setting 4 (low use) area</w:t>
            </w:r>
          </w:p>
        </w:tc>
      </w:tr>
      <w:tr w:rsidR="00A422E4" w:rsidRPr="00DD759E" w14:paraId="107100CB" w14:textId="77777777" w:rsidTr="00F311CE">
        <w:trPr>
          <w:tblHeader/>
        </w:trPr>
        <w:tc>
          <w:tcPr>
            <w:tcW w:w="714" w:type="dxa"/>
            <w:tcBorders>
              <w:top w:val="single" w:sz="6" w:space="0" w:color="auto"/>
              <w:bottom w:val="single" w:sz="12" w:space="0" w:color="auto"/>
            </w:tcBorders>
            <w:shd w:val="clear" w:color="auto" w:fill="auto"/>
          </w:tcPr>
          <w:p w14:paraId="107100C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0CA" w14:textId="77777777" w:rsidR="00A422E4" w:rsidRPr="00DD759E" w:rsidRDefault="00A422E4" w:rsidP="00F311CE">
            <w:pPr>
              <w:pStyle w:val="TableHeading"/>
            </w:pPr>
            <w:r w:rsidRPr="00DD759E">
              <w:t>Description</w:t>
            </w:r>
          </w:p>
        </w:tc>
      </w:tr>
      <w:tr w:rsidR="00A422E4" w:rsidRPr="00DD759E" w14:paraId="107100CE" w14:textId="77777777" w:rsidTr="00F311CE">
        <w:tc>
          <w:tcPr>
            <w:tcW w:w="714" w:type="dxa"/>
            <w:tcBorders>
              <w:top w:val="single" w:sz="12" w:space="0" w:color="auto"/>
            </w:tcBorders>
            <w:shd w:val="clear" w:color="auto" w:fill="auto"/>
          </w:tcPr>
          <w:p w14:paraId="107100C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0CD" w14:textId="77777777" w:rsidR="00A422E4" w:rsidRPr="00DD759E" w:rsidRDefault="00A422E4" w:rsidP="00F311CE">
            <w:pPr>
              <w:pStyle w:val="Tabletext0"/>
            </w:pPr>
            <w:r w:rsidRPr="00DD759E">
              <w:t>The intersection of the mainland coastline at mean low water and the parallel 20°07.173′S (at the point closest to 20°07.173′S 148°34.088′E)</w:t>
            </w:r>
          </w:p>
        </w:tc>
      </w:tr>
      <w:tr w:rsidR="00A422E4" w:rsidRPr="00DD759E" w14:paraId="107100D1" w14:textId="77777777" w:rsidTr="00F311CE">
        <w:tc>
          <w:tcPr>
            <w:tcW w:w="714" w:type="dxa"/>
            <w:shd w:val="clear" w:color="auto" w:fill="auto"/>
          </w:tcPr>
          <w:p w14:paraId="107100CF" w14:textId="77777777" w:rsidR="00A422E4" w:rsidRPr="00DD759E" w:rsidRDefault="00A422E4" w:rsidP="00F311CE">
            <w:pPr>
              <w:pStyle w:val="Tabletext0"/>
            </w:pPr>
            <w:r w:rsidRPr="00DD759E">
              <w:t>2</w:t>
            </w:r>
          </w:p>
        </w:tc>
        <w:tc>
          <w:tcPr>
            <w:tcW w:w="7599" w:type="dxa"/>
            <w:shd w:val="clear" w:color="auto" w:fill="auto"/>
          </w:tcPr>
          <w:p w14:paraId="107100D0" w14:textId="77777777" w:rsidR="00A422E4" w:rsidRPr="00DD759E" w:rsidRDefault="00A422E4" w:rsidP="00F311CE">
            <w:pPr>
              <w:pStyle w:val="Tabletext0"/>
            </w:pPr>
            <w:r w:rsidRPr="00DD759E">
              <w:t>East along the parallel 20°07.173′S to longitude 148°37.676′E</w:t>
            </w:r>
          </w:p>
        </w:tc>
      </w:tr>
      <w:tr w:rsidR="00A422E4" w:rsidRPr="00DD759E" w14:paraId="107100D4" w14:textId="77777777" w:rsidTr="00F311CE">
        <w:tc>
          <w:tcPr>
            <w:tcW w:w="714" w:type="dxa"/>
            <w:shd w:val="clear" w:color="auto" w:fill="auto"/>
          </w:tcPr>
          <w:p w14:paraId="107100D2" w14:textId="77777777" w:rsidR="00A422E4" w:rsidRPr="00DD759E" w:rsidRDefault="00A422E4" w:rsidP="00F311CE">
            <w:pPr>
              <w:pStyle w:val="Tabletext0"/>
            </w:pPr>
            <w:r w:rsidRPr="00DD759E">
              <w:t>3</w:t>
            </w:r>
          </w:p>
        </w:tc>
        <w:tc>
          <w:tcPr>
            <w:tcW w:w="7599" w:type="dxa"/>
            <w:shd w:val="clear" w:color="auto" w:fill="auto"/>
          </w:tcPr>
          <w:p w14:paraId="107100D3" w14:textId="77777777" w:rsidR="00A422E4" w:rsidRPr="00DD759E" w:rsidRDefault="00A422E4" w:rsidP="00F311CE">
            <w:pPr>
              <w:pStyle w:val="Tabletext0"/>
            </w:pPr>
            <w:r w:rsidRPr="00DD759E">
              <w:t>South along the meridian 148°37.676′E to latitude 20°09.422′S</w:t>
            </w:r>
          </w:p>
        </w:tc>
      </w:tr>
      <w:tr w:rsidR="00A422E4" w:rsidRPr="00DD759E" w14:paraId="107100D7" w14:textId="77777777" w:rsidTr="00F311CE">
        <w:tc>
          <w:tcPr>
            <w:tcW w:w="714" w:type="dxa"/>
            <w:shd w:val="clear" w:color="auto" w:fill="auto"/>
          </w:tcPr>
          <w:p w14:paraId="107100D5" w14:textId="77777777" w:rsidR="00A422E4" w:rsidRPr="00DD759E" w:rsidRDefault="00A422E4" w:rsidP="00F311CE">
            <w:pPr>
              <w:pStyle w:val="Tabletext0"/>
            </w:pPr>
            <w:r w:rsidRPr="00DD759E">
              <w:t>4</w:t>
            </w:r>
          </w:p>
        </w:tc>
        <w:tc>
          <w:tcPr>
            <w:tcW w:w="7599" w:type="dxa"/>
            <w:shd w:val="clear" w:color="auto" w:fill="auto"/>
          </w:tcPr>
          <w:p w14:paraId="107100D6" w14:textId="77777777" w:rsidR="00A422E4" w:rsidRPr="00DD759E" w:rsidRDefault="00A422E4" w:rsidP="00F311CE">
            <w:pPr>
              <w:pStyle w:val="Tabletext0"/>
            </w:pPr>
            <w:r w:rsidRPr="00DD759E">
              <w:t>East along the parallel 20°09.422′S to longitude 148°38.299′E</w:t>
            </w:r>
          </w:p>
        </w:tc>
      </w:tr>
      <w:tr w:rsidR="00A422E4" w:rsidRPr="00DD759E" w14:paraId="107100DA" w14:textId="77777777" w:rsidTr="00F311CE">
        <w:tc>
          <w:tcPr>
            <w:tcW w:w="714" w:type="dxa"/>
            <w:shd w:val="clear" w:color="auto" w:fill="auto"/>
          </w:tcPr>
          <w:p w14:paraId="107100D8" w14:textId="77777777" w:rsidR="00A422E4" w:rsidRPr="00DD759E" w:rsidRDefault="00A422E4" w:rsidP="00F311CE">
            <w:pPr>
              <w:pStyle w:val="Tabletext0"/>
            </w:pPr>
            <w:r w:rsidRPr="00DD759E">
              <w:t>5</w:t>
            </w:r>
          </w:p>
        </w:tc>
        <w:tc>
          <w:tcPr>
            <w:tcW w:w="7599" w:type="dxa"/>
            <w:shd w:val="clear" w:color="auto" w:fill="auto"/>
          </w:tcPr>
          <w:p w14:paraId="107100D9" w14:textId="77777777" w:rsidR="00A422E4" w:rsidRPr="00DD759E" w:rsidRDefault="00A422E4" w:rsidP="00F311CE">
            <w:pPr>
              <w:pStyle w:val="Tabletext0"/>
            </w:pPr>
            <w:r w:rsidRPr="00DD759E">
              <w:t>Easterly along the geodesic to 20°09.733′S 148°39.228′E</w:t>
            </w:r>
          </w:p>
        </w:tc>
      </w:tr>
      <w:tr w:rsidR="00A422E4" w:rsidRPr="00DD759E" w14:paraId="107100DD" w14:textId="77777777" w:rsidTr="00F311CE">
        <w:tc>
          <w:tcPr>
            <w:tcW w:w="714" w:type="dxa"/>
            <w:shd w:val="clear" w:color="auto" w:fill="auto"/>
          </w:tcPr>
          <w:p w14:paraId="107100DB" w14:textId="77777777" w:rsidR="00A422E4" w:rsidRPr="00DD759E" w:rsidRDefault="00A422E4" w:rsidP="00F311CE">
            <w:pPr>
              <w:pStyle w:val="Tabletext0"/>
            </w:pPr>
            <w:r w:rsidRPr="00DD759E">
              <w:t>6</w:t>
            </w:r>
          </w:p>
        </w:tc>
        <w:tc>
          <w:tcPr>
            <w:tcW w:w="7599" w:type="dxa"/>
            <w:shd w:val="clear" w:color="auto" w:fill="auto"/>
          </w:tcPr>
          <w:p w14:paraId="107100DC" w14:textId="77777777" w:rsidR="00A422E4" w:rsidRPr="00DD759E" w:rsidRDefault="00A422E4" w:rsidP="00F311CE">
            <w:pPr>
              <w:pStyle w:val="Tabletext0"/>
            </w:pPr>
            <w:r w:rsidRPr="00DD759E">
              <w:t>East along the parallel 20°09.733′S to longitude 148°41.544′E</w:t>
            </w:r>
          </w:p>
        </w:tc>
      </w:tr>
      <w:tr w:rsidR="00A422E4" w:rsidRPr="00DD759E" w14:paraId="107100E0" w14:textId="77777777" w:rsidTr="00F311CE">
        <w:tc>
          <w:tcPr>
            <w:tcW w:w="714" w:type="dxa"/>
            <w:shd w:val="clear" w:color="auto" w:fill="auto"/>
          </w:tcPr>
          <w:p w14:paraId="107100DE" w14:textId="77777777" w:rsidR="00A422E4" w:rsidRPr="00DD759E" w:rsidRDefault="00A422E4" w:rsidP="00F311CE">
            <w:pPr>
              <w:pStyle w:val="Tabletext0"/>
            </w:pPr>
            <w:r w:rsidRPr="00DD759E">
              <w:t>7</w:t>
            </w:r>
          </w:p>
        </w:tc>
        <w:tc>
          <w:tcPr>
            <w:tcW w:w="7599" w:type="dxa"/>
            <w:shd w:val="clear" w:color="auto" w:fill="auto"/>
          </w:tcPr>
          <w:p w14:paraId="107100DF" w14:textId="77777777" w:rsidR="00A422E4" w:rsidRPr="00DD759E" w:rsidRDefault="00A422E4" w:rsidP="00F311CE">
            <w:pPr>
              <w:pStyle w:val="Tabletext0"/>
            </w:pPr>
            <w:r w:rsidRPr="00DD759E">
              <w:t>South along the meridian 148°41.544′E to latitude 20°11.841′S</w:t>
            </w:r>
          </w:p>
        </w:tc>
      </w:tr>
      <w:tr w:rsidR="00A422E4" w:rsidRPr="00DD759E" w14:paraId="107100E3" w14:textId="77777777" w:rsidTr="00F311CE">
        <w:tc>
          <w:tcPr>
            <w:tcW w:w="714" w:type="dxa"/>
            <w:shd w:val="clear" w:color="auto" w:fill="auto"/>
          </w:tcPr>
          <w:p w14:paraId="107100E1" w14:textId="77777777" w:rsidR="00A422E4" w:rsidRPr="00DD759E" w:rsidRDefault="00A422E4" w:rsidP="00F311CE">
            <w:pPr>
              <w:pStyle w:val="Tabletext0"/>
            </w:pPr>
            <w:r w:rsidRPr="00DD759E">
              <w:t>8</w:t>
            </w:r>
          </w:p>
        </w:tc>
        <w:tc>
          <w:tcPr>
            <w:tcW w:w="7599" w:type="dxa"/>
            <w:shd w:val="clear" w:color="auto" w:fill="auto"/>
          </w:tcPr>
          <w:p w14:paraId="107100E2" w14:textId="77777777" w:rsidR="00A422E4" w:rsidRPr="00DD759E" w:rsidRDefault="00A422E4" w:rsidP="00F311CE">
            <w:pPr>
              <w:pStyle w:val="Tabletext0"/>
            </w:pPr>
            <w:r w:rsidRPr="00DD759E">
              <w:t>South</w:t>
            </w:r>
            <w:r>
              <w:noBreakHyphen/>
            </w:r>
            <w:r w:rsidRPr="00DD759E">
              <w:t>westerly along the geodesic to 20°12.667′S 148°40.734′E</w:t>
            </w:r>
          </w:p>
        </w:tc>
      </w:tr>
      <w:tr w:rsidR="00A422E4" w:rsidRPr="00DD759E" w14:paraId="107100E6" w14:textId="77777777" w:rsidTr="00F311CE">
        <w:tc>
          <w:tcPr>
            <w:tcW w:w="714" w:type="dxa"/>
            <w:shd w:val="clear" w:color="auto" w:fill="auto"/>
          </w:tcPr>
          <w:p w14:paraId="107100E4" w14:textId="77777777" w:rsidR="00A422E4" w:rsidRPr="00DD759E" w:rsidRDefault="00A422E4" w:rsidP="00F311CE">
            <w:pPr>
              <w:pStyle w:val="Tabletext0"/>
            </w:pPr>
            <w:r w:rsidRPr="00DD759E">
              <w:t>9</w:t>
            </w:r>
          </w:p>
        </w:tc>
        <w:tc>
          <w:tcPr>
            <w:tcW w:w="7599" w:type="dxa"/>
            <w:shd w:val="clear" w:color="auto" w:fill="auto"/>
          </w:tcPr>
          <w:p w14:paraId="107100E5" w14:textId="77777777" w:rsidR="00A422E4" w:rsidRPr="00DD759E" w:rsidRDefault="00A422E4" w:rsidP="00F311CE">
            <w:pPr>
              <w:pStyle w:val="Tabletext0"/>
            </w:pPr>
            <w:r w:rsidRPr="00DD759E">
              <w:t>South along the meridian 148°40.734′E to latitude 20°12.976′S</w:t>
            </w:r>
          </w:p>
        </w:tc>
      </w:tr>
      <w:tr w:rsidR="00A422E4" w:rsidRPr="00DD759E" w14:paraId="107100E9" w14:textId="77777777" w:rsidTr="00F311CE">
        <w:tc>
          <w:tcPr>
            <w:tcW w:w="714" w:type="dxa"/>
            <w:shd w:val="clear" w:color="auto" w:fill="auto"/>
          </w:tcPr>
          <w:p w14:paraId="107100E7" w14:textId="77777777" w:rsidR="00A422E4" w:rsidRPr="00DD759E" w:rsidRDefault="00A422E4" w:rsidP="00F311CE">
            <w:pPr>
              <w:pStyle w:val="Tabletext0"/>
            </w:pPr>
            <w:r w:rsidRPr="00DD759E">
              <w:t>10</w:t>
            </w:r>
          </w:p>
        </w:tc>
        <w:tc>
          <w:tcPr>
            <w:tcW w:w="7599" w:type="dxa"/>
            <w:shd w:val="clear" w:color="auto" w:fill="auto"/>
          </w:tcPr>
          <w:p w14:paraId="107100E8" w14:textId="77777777" w:rsidR="00A422E4" w:rsidRPr="00DD759E" w:rsidRDefault="00A422E4" w:rsidP="00F311CE">
            <w:pPr>
              <w:pStyle w:val="Tabletext0"/>
            </w:pPr>
            <w:r w:rsidRPr="00DD759E">
              <w:t>West along the parallel 20°12.976′S to the intersection of the mainland coastline at mean low water and the parallel 20°12.976′S (at the point closest to 20°12.976′S 148°39.687′E)</w:t>
            </w:r>
          </w:p>
        </w:tc>
      </w:tr>
      <w:tr w:rsidR="00A422E4" w:rsidRPr="00DD759E" w14:paraId="107100EC" w14:textId="77777777" w:rsidTr="00F311CE">
        <w:tc>
          <w:tcPr>
            <w:tcW w:w="714" w:type="dxa"/>
            <w:shd w:val="clear" w:color="auto" w:fill="auto"/>
          </w:tcPr>
          <w:p w14:paraId="107100EA" w14:textId="77777777" w:rsidR="00A422E4" w:rsidRPr="00DD759E" w:rsidRDefault="00A422E4" w:rsidP="00F311CE">
            <w:pPr>
              <w:pStyle w:val="Tabletext0"/>
            </w:pPr>
            <w:r w:rsidRPr="00DD759E">
              <w:t>11</w:t>
            </w:r>
          </w:p>
        </w:tc>
        <w:tc>
          <w:tcPr>
            <w:tcW w:w="7599" w:type="dxa"/>
            <w:shd w:val="clear" w:color="auto" w:fill="auto"/>
          </w:tcPr>
          <w:p w14:paraId="107100EB" w14:textId="77777777" w:rsidR="00A422E4" w:rsidRPr="00DD759E" w:rsidRDefault="00A422E4" w:rsidP="00F311CE">
            <w:pPr>
              <w:pStyle w:val="Tabletext0"/>
            </w:pPr>
            <w:r w:rsidRPr="00DD759E">
              <w:t>Generally northerly then south</w:t>
            </w:r>
            <w:r>
              <w:noBreakHyphen/>
            </w:r>
            <w:r w:rsidRPr="00DD759E">
              <w:t>westerly along the mainland coastline at mean low water to the intersection of the mainland coastline at mean low water and the parallel 20°11.587′S (at the point closest to 20°11.587′S 148°40.089′E)</w:t>
            </w:r>
          </w:p>
        </w:tc>
      </w:tr>
      <w:tr w:rsidR="00A422E4" w:rsidRPr="00DD759E" w14:paraId="107100EF" w14:textId="77777777" w:rsidTr="00F311CE">
        <w:tc>
          <w:tcPr>
            <w:tcW w:w="714" w:type="dxa"/>
            <w:shd w:val="clear" w:color="auto" w:fill="auto"/>
          </w:tcPr>
          <w:p w14:paraId="107100ED" w14:textId="77777777" w:rsidR="00A422E4" w:rsidRPr="00DD759E" w:rsidRDefault="00A422E4" w:rsidP="00F311CE">
            <w:pPr>
              <w:pStyle w:val="Tabletext0"/>
            </w:pPr>
            <w:r w:rsidRPr="00DD759E">
              <w:t>12</w:t>
            </w:r>
          </w:p>
        </w:tc>
        <w:tc>
          <w:tcPr>
            <w:tcW w:w="7599" w:type="dxa"/>
            <w:shd w:val="clear" w:color="auto" w:fill="auto"/>
          </w:tcPr>
          <w:p w14:paraId="107100EE" w14:textId="77777777" w:rsidR="00A422E4" w:rsidRPr="00DD759E" w:rsidRDefault="00A422E4" w:rsidP="00F311CE">
            <w:pPr>
              <w:pStyle w:val="Tabletext0"/>
            </w:pPr>
            <w:r w:rsidRPr="00DD759E">
              <w:t>North</w:t>
            </w:r>
            <w:r>
              <w:noBreakHyphen/>
            </w:r>
            <w:r w:rsidRPr="00DD759E">
              <w:t>westerly along the geodesic to the intersection of the mainland coastline at mean low water and the parallel 20°10.417′S (at the point closest to 20°10.417′S 148°38.764′E)</w:t>
            </w:r>
          </w:p>
        </w:tc>
      </w:tr>
      <w:tr w:rsidR="00A422E4" w:rsidRPr="00DD759E" w14:paraId="107100F2" w14:textId="77777777" w:rsidTr="00F311CE">
        <w:tc>
          <w:tcPr>
            <w:tcW w:w="714" w:type="dxa"/>
            <w:shd w:val="clear" w:color="auto" w:fill="auto"/>
          </w:tcPr>
          <w:p w14:paraId="107100F0" w14:textId="77777777" w:rsidR="00A422E4" w:rsidRPr="00DD759E" w:rsidRDefault="00A422E4" w:rsidP="00F311CE">
            <w:pPr>
              <w:pStyle w:val="Tabletext0"/>
            </w:pPr>
            <w:r w:rsidRPr="00DD759E">
              <w:t>13</w:t>
            </w:r>
          </w:p>
        </w:tc>
        <w:tc>
          <w:tcPr>
            <w:tcW w:w="7599" w:type="dxa"/>
            <w:shd w:val="clear" w:color="auto" w:fill="auto"/>
          </w:tcPr>
          <w:p w14:paraId="107100F1" w14:textId="77777777" w:rsidR="00A422E4" w:rsidRPr="00DD759E" w:rsidRDefault="00A422E4" w:rsidP="00F311CE">
            <w:pPr>
              <w:pStyle w:val="Tabletext0"/>
            </w:pPr>
            <w:r w:rsidRPr="00DD759E">
              <w:t>Generally westerly then south</w:t>
            </w:r>
            <w:r>
              <w:noBreakHyphen/>
            </w:r>
            <w:r w:rsidRPr="00DD759E">
              <w:t>westerly along the mainland coastline at mean low water to the intersection of the mainland coastline at mean low water and the parallel 20°11.602′S (at the point closest to 20°11.602′S 148°37.663′E)</w:t>
            </w:r>
          </w:p>
        </w:tc>
      </w:tr>
      <w:tr w:rsidR="00A422E4" w:rsidRPr="00DD759E" w14:paraId="107100F5" w14:textId="77777777" w:rsidTr="00F311CE">
        <w:tc>
          <w:tcPr>
            <w:tcW w:w="714" w:type="dxa"/>
            <w:shd w:val="clear" w:color="auto" w:fill="auto"/>
          </w:tcPr>
          <w:p w14:paraId="107100F3" w14:textId="77777777" w:rsidR="00A422E4" w:rsidRPr="00DD759E" w:rsidRDefault="00A422E4" w:rsidP="00F311CE">
            <w:pPr>
              <w:pStyle w:val="Tabletext0"/>
            </w:pPr>
            <w:r w:rsidRPr="00DD759E">
              <w:t>14</w:t>
            </w:r>
          </w:p>
        </w:tc>
        <w:tc>
          <w:tcPr>
            <w:tcW w:w="7599" w:type="dxa"/>
            <w:shd w:val="clear" w:color="auto" w:fill="auto"/>
          </w:tcPr>
          <w:p w14:paraId="107100F4" w14:textId="77777777" w:rsidR="00A422E4" w:rsidRPr="00DD759E" w:rsidRDefault="00A422E4" w:rsidP="00F311CE">
            <w:pPr>
              <w:pStyle w:val="Tabletext0"/>
            </w:pPr>
            <w:r w:rsidRPr="00DD759E">
              <w:t>Southerly along the geodesic to the intersection of the mainland coastline at mean low water and the meridian 148°37.101′E (at the point closest to 20°12.966′S 148°37.101′E)</w:t>
            </w:r>
          </w:p>
        </w:tc>
      </w:tr>
      <w:tr w:rsidR="00A422E4" w:rsidRPr="00DD759E" w14:paraId="107100F8" w14:textId="77777777" w:rsidTr="00F311CE">
        <w:tc>
          <w:tcPr>
            <w:tcW w:w="714" w:type="dxa"/>
            <w:shd w:val="clear" w:color="auto" w:fill="auto"/>
          </w:tcPr>
          <w:p w14:paraId="107100F6" w14:textId="77777777" w:rsidR="00A422E4" w:rsidRPr="00DD759E" w:rsidRDefault="00A422E4" w:rsidP="00F311CE">
            <w:pPr>
              <w:pStyle w:val="Tabletext0"/>
            </w:pPr>
            <w:r w:rsidRPr="00DD759E">
              <w:t>15</w:t>
            </w:r>
          </w:p>
        </w:tc>
        <w:tc>
          <w:tcPr>
            <w:tcW w:w="7599" w:type="dxa"/>
            <w:shd w:val="clear" w:color="auto" w:fill="auto"/>
          </w:tcPr>
          <w:p w14:paraId="107100F7" w14:textId="77777777" w:rsidR="00A422E4" w:rsidRPr="00DD759E" w:rsidRDefault="00A422E4" w:rsidP="00F311CE">
            <w:pPr>
              <w:pStyle w:val="Tabletext0"/>
            </w:pPr>
            <w:r w:rsidRPr="00DD759E">
              <w:t>Generally north</w:t>
            </w:r>
            <w:r>
              <w:noBreakHyphen/>
            </w:r>
            <w:r w:rsidRPr="00DD759E">
              <w:t>westerly along the mainland coastline at mean low water to the intersection of the mainland coastline at mean low water and the meridian 148°35.105′E (at the point closest to 20°09.892′S 148°35.105′E)</w:t>
            </w:r>
          </w:p>
        </w:tc>
      </w:tr>
      <w:tr w:rsidR="00A422E4" w:rsidRPr="00DD759E" w14:paraId="107100FB" w14:textId="77777777" w:rsidTr="00F311CE">
        <w:tc>
          <w:tcPr>
            <w:tcW w:w="714" w:type="dxa"/>
            <w:shd w:val="clear" w:color="auto" w:fill="auto"/>
          </w:tcPr>
          <w:p w14:paraId="107100F9" w14:textId="77777777" w:rsidR="00A422E4" w:rsidRPr="00DD759E" w:rsidRDefault="00A422E4" w:rsidP="00F311CE">
            <w:pPr>
              <w:pStyle w:val="Tabletext0"/>
            </w:pPr>
            <w:r w:rsidRPr="00DD759E">
              <w:t>16</w:t>
            </w:r>
          </w:p>
        </w:tc>
        <w:tc>
          <w:tcPr>
            <w:tcW w:w="7599" w:type="dxa"/>
            <w:shd w:val="clear" w:color="auto" w:fill="auto"/>
          </w:tcPr>
          <w:p w14:paraId="107100FA" w14:textId="77777777" w:rsidR="00A422E4" w:rsidRPr="00DD759E" w:rsidRDefault="00A422E4" w:rsidP="00F311CE">
            <w:pPr>
              <w:pStyle w:val="Tabletext0"/>
            </w:pPr>
            <w:r w:rsidRPr="00DD759E">
              <w:t>North</w:t>
            </w:r>
            <w:r>
              <w:noBreakHyphen/>
            </w:r>
            <w:r w:rsidRPr="00DD759E">
              <w:t>westerly along the geodesic to the intersection of the mainland coastline at mean low water and the parallel 20°09.315′S (at the point closest to 20°09.315′S 148°34.640′E)</w:t>
            </w:r>
          </w:p>
        </w:tc>
      </w:tr>
      <w:tr w:rsidR="00A422E4" w:rsidRPr="00DD759E" w14:paraId="107100FE" w14:textId="77777777" w:rsidTr="00F311CE">
        <w:tc>
          <w:tcPr>
            <w:tcW w:w="714" w:type="dxa"/>
            <w:tcBorders>
              <w:bottom w:val="single" w:sz="2" w:space="0" w:color="auto"/>
            </w:tcBorders>
            <w:shd w:val="clear" w:color="auto" w:fill="auto"/>
          </w:tcPr>
          <w:p w14:paraId="107100FC" w14:textId="77777777" w:rsidR="00A422E4" w:rsidRPr="00DD759E" w:rsidRDefault="00A422E4" w:rsidP="00F311CE">
            <w:pPr>
              <w:pStyle w:val="Tabletext0"/>
            </w:pPr>
            <w:r w:rsidRPr="00DD759E">
              <w:t>17</w:t>
            </w:r>
          </w:p>
        </w:tc>
        <w:tc>
          <w:tcPr>
            <w:tcW w:w="7599" w:type="dxa"/>
            <w:tcBorders>
              <w:bottom w:val="single" w:sz="2" w:space="0" w:color="auto"/>
            </w:tcBorders>
            <w:shd w:val="clear" w:color="auto" w:fill="auto"/>
          </w:tcPr>
          <w:p w14:paraId="107100FD" w14:textId="77777777" w:rsidR="00A422E4" w:rsidRPr="00DD759E" w:rsidRDefault="00A422E4" w:rsidP="00F311CE">
            <w:pPr>
              <w:pStyle w:val="Tabletext0"/>
            </w:pPr>
            <w:r w:rsidRPr="00DD759E">
              <w:t xml:space="preserve">Northerly along the geodesic to the intersection of the mainland coastline at mean low water and the meridian 148°34.592′E (at the point closest to 20°08.552′S 148°34.592′E) </w:t>
            </w:r>
          </w:p>
        </w:tc>
      </w:tr>
      <w:tr w:rsidR="00A422E4" w:rsidRPr="00DD759E" w14:paraId="10710101" w14:textId="77777777" w:rsidTr="00F311CE">
        <w:tc>
          <w:tcPr>
            <w:tcW w:w="714" w:type="dxa"/>
            <w:tcBorders>
              <w:top w:val="single" w:sz="2" w:space="0" w:color="auto"/>
              <w:bottom w:val="single" w:sz="12" w:space="0" w:color="auto"/>
            </w:tcBorders>
            <w:shd w:val="clear" w:color="auto" w:fill="auto"/>
          </w:tcPr>
          <w:p w14:paraId="107100FF" w14:textId="77777777" w:rsidR="00A422E4" w:rsidRPr="00DD759E" w:rsidRDefault="00A422E4" w:rsidP="00F311CE">
            <w:pPr>
              <w:pStyle w:val="Tabletext0"/>
            </w:pPr>
            <w:r w:rsidRPr="00DD759E">
              <w:t>18</w:t>
            </w:r>
          </w:p>
        </w:tc>
        <w:tc>
          <w:tcPr>
            <w:tcW w:w="7599" w:type="dxa"/>
            <w:tcBorders>
              <w:top w:val="single" w:sz="2" w:space="0" w:color="auto"/>
              <w:bottom w:val="single" w:sz="12" w:space="0" w:color="auto"/>
            </w:tcBorders>
            <w:shd w:val="clear" w:color="auto" w:fill="auto"/>
          </w:tcPr>
          <w:p w14:paraId="10710100" w14:textId="77777777" w:rsidR="00A422E4" w:rsidRPr="00DD759E" w:rsidRDefault="00A422E4" w:rsidP="00F311CE">
            <w:pPr>
              <w:pStyle w:val="Tabletext0"/>
            </w:pPr>
            <w:r w:rsidRPr="00DD759E">
              <w:t>Generally northerly along the mainland coastline at mean low water to the starting point</w:t>
            </w:r>
          </w:p>
        </w:tc>
      </w:tr>
    </w:tbl>
    <w:p w14:paraId="10710102"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103" w14:textId="77777777" w:rsidR="00A422E4" w:rsidRPr="00DD759E" w:rsidRDefault="00A422E4" w:rsidP="00A422E4">
      <w:pPr>
        <w:pStyle w:val="ActHead5"/>
      </w:pPr>
      <w:bookmarkStart w:id="164" w:name="_Toc501379841"/>
      <w:r w:rsidRPr="00DD759E">
        <w:rPr>
          <w:rStyle w:val="CharSectno"/>
        </w:rPr>
        <w:t>45</w:t>
      </w:r>
      <w:r w:rsidRPr="00DD759E">
        <w:t xml:space="preserve">  Gulnare Inlet, Whitsunday Island setting 4 (low use) area</w:t>
      </w:r>
      <w:bookmarkEnd w:id="164"/>
    </w:p>
    <w:p w14:paraId="10710104" w14:textId="77777777" w:rsidR="00A422E4" w:rsidRPr="00DD759E" w:rsidRDefault="00A422E4" w:rsidP="00A422E4">
      <w:pPr>
        <w:pStyle w:val="Subsection"/>
        <w:rPr>
          <w:rFonts w:eastAsia="Calibri"/>
          <w:szCs w:val="22"/>
        </w:rPr>
      </w:pPr>
      <w:r w:rsidRPr="00DD759E">
        <w:tab/>
      </w:r>
      <w:r w:rsidRPr="00DD759E">
        <w:tab/>
        <w:t xml:space="preserve">The Gulnare Inlet, Whitsunday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10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107" w14:textId="77777777" w:rsidTr="00F311CE">
        <w:trPr>
          <w:tblHeader/>
        </w:trPr>
        <w:tc>
          <w:tcPr>
            <w:tcW w:w="8313" w:type="dxa"/>
            <w:gridSpan w:val="2"/>
            <w:tcBorders>
              <w:top w:val="single" w:sz="12" w:space="0" w:color="auto"/>
              <w:bottom w:val="single" w:sz="6" w:space="0" w:color="auto"/>
            </w:tcBorders>
            <w:shd w:val="clear" w:color="auto" w:fill="auto"/>
          </w:tcPr>
          <w:p w14:paraId="10710106" w14:textId="77777777" w:rsidR="00A422E4" w:rsidRPr="00DD759E" w:rsidRDefault="00A422E4" w:rsidP="00F311CE">
            <w:pPr>
              <w:pStyle w:val="TableHeading"/>
            </w:pPr>
            <w:r w:rsidRPr="00DD759E">
              <w:t>Gulnare Inlet, Whitsunday Island setting 4 (low use) area</w:t>
            </w:r>
          </w:p>
        </w:tc>
      </w:tr>
      <w:tr w:rsidR="00A422E4" w:rsidRPr="00DD759E" w14:paraId="1071010A" w14:textId="77777777" w:rsidTr="00F311CE">
        <w:trPr>
          <w:tblHeader/>
        </w:trPr>
        <w:tc>
          <w:tcPr>
            <w:tcW w:w="714" w:type="dxa"/>
            <w:tcBorders>
              <w:top w:val="single" w:sz="6" w:space="0" w:color="auto"/>
              <w:bottom w:val="single" w:sz="12" w:space="0" w:color="auto"/>
            </w:tcBorders>
            <w:shd w:val="clear" w:color="auto" w:fill="auto"/>
          </w:tcPr>
          <w:p w14:paraId="1071010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109" w14:textId="77777777" w:rsidR="00A422E4" w:rsidRPr="00DD759E" w:rsidRDefault="00A422E4" w:rsidP="00F311CE">
            <w:pPr>
              <w:pStyle w:val="TableHeading"/>
            </w:pPr>
            <w:r w:rsidRPr="00DD759E">
              <w:t>Description</w:t>
            </w:r>
          </w:p>
        </w:tc>
      </w:tr>
      <w:tr w:rsidR="00A422E4" w:rsidRPr="00DD759E" w14:paraId="1071010D" w14:textId="77777777" w:rsidTr="00F311CE">
        <w:tc>
          <w:tcPr>
            <w:tcW w:w="714" w:type="dxa"/>
            <w:tcBorders>
              <w:top w:val="single" w:sz="12" w:space="0" w:color="auto"/>
            </w:tcBorders>
            <w:shd w:val="clear" w:color="auto" w:fill="auto"/>
          </w:tcPr>
          <w:p w14:paraId="1071010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10C"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148°56.240′E (at the point closest to 20°18.438′S 148°56.240′E)</w:t>
            </w:r>
          </w:p>
        </w:tc>
      </w:tr>
      <w:tr w:rsidR="00A422E4" w:rsidRPr="00DD759E" w14:paraId="10710110" w14:textId="77777777" w:rsidTr="00F311CE">
        <w:tc>
          <w:tcPr>
            <w:tcW w:w="714" w:type="dxa"/>
            <w:tcBorders>
              <w:bottom w:val="single" w:sz="2" w:space="0" w:color="auto"/>
            </w:tcBorders>
            <w:shd w:val="clear" w:color="auto" w:fill="auto"/>
          </w:tcPr>
          <w:p w14:paraId="1071010E"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010F" w14:textId="77777777" w:rsidR="00A422E4" w:rsidRPr="00DD759E" w:rsidRDefault="00A422E4" w:rsidP="00F311CE">
            <w:pPr>
              <w:pStyle w:val="Tabletext0"/>
            </w:pPr>
            <w:r w:rsidRPr="00DD759E">
              <w:t>Generally north</w:t>
            </w:r>
            <w:r>
              <w:noBreakHyphen/>
            </w:r>
            <w:r w:rsidRPr="00DD759E">
              <w:t>easterly then southerly then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148°57.081′E (at the point closest to 20°18.467′S 148°57.081′E)</w:t>
            </w:r>
          </w:p>
        </w:tc>
      </w:tr>
      <w:tr w:rsidR="00A422E4" w:rsidRPr="00DD759E" w14:paraId="10710113" w14:textId="77777777" w:rsidTr="00F311CE">
        <w:tc>
          <w:tcPr>
            <w:tcW w:w="714" w:type="dxa"/>
            <w:tcBorders>
              <w:top w:val="single" w:sz="2" w:space="0" w:color="auto"/>
              <w:bottom w:val="single" w:sz="12" w:space="0" w:color="auto"/>
            </w:tcBorders>
            <w:shd w:val="clear" w:color="auto" w:fill="auto"/>
          </w:tcPr>
          <w:p w14:paraId="10710111"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0112" w14:textId="77777777" w:rsidR="00A422E4" w:rsidRPr="00DD759E" w:rsidRDefault="00A422E4" w:rsidP="00F311CE">
            <w:pPr>
              <w:pStyle w:val="Tabletext0"/>
            </w:pPr>
            <w:r w:rsidRPr="00DD759E">
              <w:t>Westerly along the geodesic to the starting point</w:t>
            </w:r>
          </w:p>
        </w:tc>
      </w:tr>
    </w:tbl>
    <w:p w14:paraId="10710114"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115" w14:textId="77777777" w:rsidR="00A422E4" w:rsidRPr="00DD759E" w:rsidRDefault="00A422E4" w:rsidP="00A422E4">
      <w:pPr>
        <w:pStyle w:val="ActHead5"/>
      </w:pPr>
      <w:bookmarkStart w:id="165" w:name="_Toc501379842"/>
      <w:r w:rsidRPr="00DD759E">
        <w:rPr>
          <w:rStyle w:val="CharSectno"/>
        </w:rPr>
        <w:t>46</w:t>
      </w:r>
      <w:r w:rsidRPr="00DD759E">
        <w:t xml:space="preserve">  Harold and Edward Islands setting 4 (low use) area</w:t>
      </w:r>
      <w:bookmarkEnd w:id="165"/>
    </w:p>
    <w:p w14:paraId="10710116" w14:textId="77777777" w:rsidR="00A422E4" w:rsidRPr="00DD759E" w:rsidRDefault="00A422E4" w:rsidP="00A422E4">
      <w:pPr>
        <w:pStyle w:val="Subsection"/>
        <w:rPr>
          <w:rFonts w:eastAsia="Calibri"/>
          <w:szCs w:val="22"/>
        </w:rPr>
      </w:pPr>
      <w:r w:rsidRPr="00DD759E">
        <w:tab/>
      </w:r>
      <w:r w:rsidRPr="00DD759E">
        <w:tab/>
        <w:t xml:space="preserve">The Harold and Edward Islands setting 4 (low use) area is the area </w:t>
      </w:r>
      <w:r w:rsidRPr="00DD759E">
        <w:rPr>
          <w:rFonts w:eastAsia="Calibri"/>
          <w:szCs w:val="22"/>
        </w:rPr>
        <w:t>bounded by the line starting at the point described in item 1 of the following table and running progressively as described in the table.</w:t>
      </w:r>
    </w:p>
    <w:p w14:paraId="1071011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119" w14:textId="77777777" w:rsidTr="00F311CE">
        <w:trPr>
          <w:tblHeader/>
        </w:trPr>
        <w:tc>
          <w:tcPr>
            <w:tcW w:w="8313" w:type="dxa"/>
            <w:gridSpan w:val="2"/>
            <w:tcBorders>
              <w:top w:val="single" w:sz="12" w:space="0" w:color="auto"/>
              <w:bottom w:val="single" w:sz="6" w:space="0" w:color="auto"/>
            </w:tcBorders>
            <w:shd w:val="clear" w:color="auto" w:fill="auto"/>
          </w:tcPr>
          <w:p w14:paraId="10710118" w14:textId="77777777" w:rsidR="00A422E4" w:rsidRPr="00DD759E" w:rsidRDefault="00A422E4" w:rsidP="00F311CE">
            <w:pPr>
              <w:pStyle w:val="TableHeading"/>
            </w:pPr>
            <w:r w:rsidRPr="00DD759E">
              <w:t>Harold and Edward Islands setting 4 (low use) area</w:t>
            </w:r>
          </w:p>
        </w:tc>
      </w:tr>
      <w:tr w:rsidR="00A422E4" w:rsidRPr="00DD759E" w14:paraId="1071011C" w14:textId="77777777" w:rsidTr="00F311CE">
        <w:trPr>
          <w:tblHeader/>
        </w:trPr>
        <w:tc>
          <w:tcPr>
            <w:tcW w:w="714" w:type="dxa"/>
            <w:tcBorders>
              <w:top w:val="single" w:sz="6" w:space="0" w:color="auto"/>
              <w:bottom w:val="single" w:sz="12" w:space="0" w:color="auto"/>
            </w:tcBorders>
            <w:shd w:val="clear" w:color="auto" w:fill="auto"/>
          </w:tcPr>
          <w:p w14:paraId="1071011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11B" w14:textId="77777777" w:rsidR="00A422E4" w:rsidRPr="00DD759E" w:rsidRDefault="00A422E4" w:rsidP="00F311CE">
            <w:pPr>
              <w:pStyle w:val="TableHeading"/>
            </w:pPr>
            <w:r w:rsidRPr="00DD759E">
              <w:t>Description</w:t>
            </w:r>
          </w:p>
        </w:tc>
      </w:tr>
      <w:tr w:rsidR="00A422E4" w:rsidRPr="00DD759E" w14:paraId="1071011F" w14:textId="77777777" w:rsidTr="00F311CE">
        <w:tc>
          <w:tcPr>
            <w:tcW w:w="714" w:type="dxa"/>
            <w:tcBorders>
              <w:top w:val="single" w:sz="12" w:space="0" w:color="auto"/>
            </w:tcBorders>
            <w:shd w:val="clear" w:color="auto" w:fill="auto"/>
          </w:tcPr>
          <w:p w14:paraId="1071011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11E" w14:textId="77777777" w:rsidR="00A422E4" w:rsidRPr="00DD759E" w:rsidRDefault="00A422E4" w:rsidP="00F311CE">
            <w:pPr>
              <w:pStyle w:val="Tabletext0"/>
            </w:pPr>
            <w:r w:rsidRPr="00DD759E">
              <w:t>The point 20°13.015′S 149°07.938′E</w:t>
            </w:r>
          </w:p>
        </w:tc>
      </w:tr>
      <w:tr w:rsidR="00A422E4" w:rsidRPr="00DD759E" w14:paraId="10710122" w14:textId="77777777" w:rsidTr="00F311CE">
        <w:tc>
          <w:tcPr>
            <w:tcW w:w="714" w:type="dxa"/>
            <w:shd w:val="clear" w:color="auto" w:fill="auto"/>
          </w:tcPr>
          <w:p w14:paraId="10710120" w14:textId="77777777" w:rsidR="00A422E4" w:rsidRPr="00DD759E" w:rsidRDefault="00A422E4" w:rsidP="00F311CE">
            <w:pPr>
              <w:pStyle w:val="Tabletext0"/>
            </w:pPr>
            <w:r w:rsidRPr="00DD759E">
              <w:t>2</w:t>
            </w:r>
          </w:p>
        </w:tc>
        <w:tc>
          <w:tcPr>
            <w:tcW w:w="7599" w:type="dxa"/>
            <w:shd w:val="clear" w:color="auto" w:fill="auto"/>
          </w:tcPr>
          <w:p w14:paraId="10710121" w14:textId="77777777" w:rsidR="00A422E4" w:rsidRPr="00DD759E" w:rsidRDefault="00A422E4" w:rsidP="00F311CE">
            <w:pPr>
              <w:pStyle w:val="Tabletext0"/>
            </w:pPr>
            <w:r w:rsidRPr="00DD759E">
              <w:t>East along the parallel 20°13.015′S</w:t>
            </w:r>
            <w:r w:rsidRPr="00DD759E" w:rsidDel="00F24F64">
              <w:t xml:space="preserve"> </w:t>
            </w:r>
            <w:r w:rsidRPr="00DD759E">
              <w:t>to longitude 149°08.862′E</w:t>
            </w:r>
          </w:p>
        </w:tc>
      </w:tr>
      <w:tr w:rsidR="00A422E4" w:rsidRPr="00DD759E" w14:paraId="10710125" w14:textId="77777777" w:rsidTr="00F311CE">
        <w:tc>
          <w:tcPr>
            <w:tcW w:w="714" w:type="dxa"/>
            <w:shd w:val="clear" w:color="auto" w:fill="auto"/>
          </w:tcPr>
          <w:p w14:paraId="10710123" w14:textId="77777777" w:rsidR="00A422E4" w:rsidRPr="00DD759E" w:rsidRDefault="00A422E4" w:rsidP="00F311CE">
            <w:pPr>
              <w:pStyle w:val="Tabletext0"/>
            </w:pPr>
            <w:r w:rsidRPr="00DD759E">
              <w:t>3</w:t>
            </w:r>
          </w:p>
        </w:tc>
        <w:tc>
          <w:tcPr>
            <w:tcW w:w="7599" w:type="dxa"/>
            <w:shd w:val="clear" w:color="auto" w:fill="auto"/>
          </w:tcPr>
          <w:p w14:paraId="10710124" w14:textId="77777777" w:rsidR="00A422E4" w:rsidRPr="00DD759E" w:rsidRDefault="00A422E4" w:rsidP="00F311CE">
            <w:pPr>
              <w:pStyle w:val="Tabletext0"/>
            </w:pPr>
            <w:r w:rsidRPr="00DD759E">
              <w:t>South</w:t>
            </w:r>
            <w:r>
              <w:noBreakHyphen/>
            </w:r>
            <w:r w:rsidRPr="00DD759E">
              <w:t>easterly along the geodesic to 20°14.571′S 149°11.630′E</w:t>
            </w:r>
          </w:p>
        </w:tc>
      </w:tr>
      <w:tr w:rsidR="00A422E4" w:rsidRPr="00DD759E" w14:paraId="10710128" w14:textId="77777777" w:rsidTr="00F311CE">
        <w:tc>
          <w:tcPr>
            <w:tcW w:w="714" w:type="dxa"/>
            <w:shd w:val="clear" w:color="auto" w:fill="auto"/>
          </w:tcPr>
          <w:p w14:paraId="10710126" w14:textId="77777777" w:rsidR="00A422E4" w:rsidRPr="00DD759E" w:rsidRDefault="00A422E4" w:rsidP="00F311CE">
            <w:pPr>
              <w:pStyle w:val="Tabletext0"/>
            </w:pPr>
            <w:r w:rsidRPr="00DD759E">
              <w:t>4</w:t>
            </w:r>
          </w:p>
        </w:tc>
        <w:tc>
          <w:tcPr>
            <w:tcW w:w="7599" w:type="dxa"/>
            <w:shd w:val="clear" w:color="auto" w:fill="auto"/>
          </w:tcPr>
          <w:p w14:paraId="10710127" w14:textId="77777777" w:rsidR="00A422E4" w:rsidRPr="00DD759E" w:rsidRDefault="00A422E4" w:rsidP="00F311CE">
            <w:pPr>
              <w:pStyle w:val="Tabletext0"/>
            </w:pPr>
            <w:r w:rsidRPr="00DD759E">
              <w:t>South along the meridian 149°11.630′E to latitude 20°15.862′S</w:t>
            </w:r>
          </w:p>
        </w:tc>
      </w:tr>
      <w:tr w:rsidR="00A422E4" w:rsidRPr="00DD759E" w14:paraId="1071012B" w14:textId="77777777" w:rsidTr="00F311CE">
        <w:tc>
          <w:tcPr>
            <w:tcW w:w="714" w:type="dxa"/>
            <w:shd w:val="clear" w:color="auto" w:fill="auto"/>
          </w:tcPr>
          <w:p w14:paraId="10710129" w14:textId="77777777" w:rsidR="00A422E4" w:rsidRPr="00DD759E" w:rsidRDefault="00A422E4" w:rsidP="00F311CE">
            <w:pPr>
              <w:pStyle w:val="Tabletext0"/>
            </w:pPr>
            <w:r w:rsidRPr="00DD759E">
              <w:t>5</w:t>
            </w:r>
          </w:p>
        </w:tc>
        <w:tc>
          <w:tcPr>
            <w:tcW w:w="7599" w:type="dxa"/>
            <w:shd w:val="clear" w:color="auto" w:fill="auto"/>
          </w:tcPr>
          <w:p w14:paraId="1071012A" w14:textId="77777777" w:rsidR="00A422E4" w:rsidRPr="00DD759E" w:rsidRDefault="00A422E4" w:rsidP="00F311CE">
            <w:pPr>
              <w:pStyle w:val="Tabletext0"/>
            </w:pPr>
            <w:r w:rsidRPr="00DD759E">
              <w:t>West along the parallel 20°15.862′S to longitude 149°10.002′E</w:t>
            </w:r>
          </w:p>
        </w:tc>
      </w:tr>
      <w:tr w:rsidR="00A422E4" w:rsidRPr="00DD759E" w14:paraId="1071012E" w14:textId="77777777" w:rsidTr="00F311CE">
        <w:tc>
          <w:tcPr>
            <w:tcW w:w="714" w:type="dxa"/>
            <w:tcBorders>
              <w:bottom w:val="single" w:sz="2" w:space="0" w:color="auto"/>
            </w:tcBorders>
            <w:shd w:val="clear" w:color="auto" w:fill="auto"/>
          </w:tcPr>
          <w:p w14:paraId="1071012C"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12D" w14:textId="77777777" w:rsidR="00A422E4" w:rsidRPr="00DD759E" w:rsidRDefault="00A422E4" w:rsidP="00F311CE">
            <w:pPr>
              <w:pStyle w:val="Tabletext0"/>
            </w:pPr>
            <w:r w:rsidRPr="00DD759E">
              <w:t>North</w:t>
            </w:r>
            <w:r>
              <w:noBreakHyphen/>
            </w:r>
            <w:r w:rsidRPr="00DD759E">
              <w:t>westerly along the geodesic to 20°14.474′S 149°07.938′E</w:t>
            </w:r>
          </w:p>
        </w:tc>
      </w:tr>
      <w:tr w:rsidR="00A422E4" w:rsidRPr="00DD759E" w14:paraId="10710131" w14:textId="77777777" w:rsidTr="00F311CE">
        <w:tc>
          <w:tcPr>
            <w:tcW w:w="714" w:type="dxa"/>
            <w:tcBorders>
              <w:top w:val="single" w:sz="2" w:space="0" w:color="auto"/>
              <w:bottom w:val="single" w:sz="12" w:space="0" w:color="auto"/>
            </w:tcBorders>
            <w:shd w:val="clear" w:color="auto" w:fill="auto"/>
          </w:tcPr>
          <w:p w14:paraId="1071012F"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130" w14:textId="77777777" w:rsidR="00A422E4" w:rsidRPr="00DD759E" w:rsidRDefault="00A422E4" w:rsidP="00F311CE">
            <w:pPr>
              <w:pStyle w:val="Tabletext0"/>
            </w:pPr>
            <w:r w:rsidRPr="00DD759E">
              <w:t>North along the meridian 149°07.938′E to the starting point</w:t>
            </w:r>
          </w:p>
        </w:tc>
      </w:tr>
    </w:tbl>
    <w:p w14:paraId="10710132"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133" w14:textId="77777777" w:rsidR="00A422E4" w:rsidRPr="00DD759E" w:rsidRDefault="00A422E4" w:rsidP="00A422E4">
      <w:pPr>
        <w:pStyle w:val="ActHead5"/>
      </w:pPr>
      <w:bookmarkStart w:id="166" w:name="_Toc501379843"/>
      <w:r w:rsidRPr="00DD759E">
        <w:rPr>
          <w:rStyle w:val="CharSectno"/>
        </w:rPr>
        <w:t>47</w:t>
      </w:r>
      <w:r w:rsidRPr="00DD759E">
        <w:t xml:space="preserve">  Haslewood Islands complex setting 4 (low use) area</w:t>
      </w:r>
      <w:bookmarkEnd w:id="166"/>
    </w:p>
    <w:p w14:paraId="10710134" w14:textId="77777777" w:rsidR="00A422E4" w:rsidRPr="00DD759E" w:rsidRDefault="00A422E4" w:rsidP="00A422E4">
      <w:pPr>
        <w:pStyle w:val="Subsection"/>
        <w:rPr>
          <w:rFonts w:eastAsia="Calibri"/>
          <w:szCs w:val="22"/>
        </w:rPr>
      </w:pPr>
      <w:r w:rsidRPr="00DD759E">
        <w:tab/>
      </w:r>
      <w:r w:rsidRPr="00DD759E">
        <w:tab/>
        <w:t xml:space="preserve">The Haslewood Islands complex setting 4 (low use) area is the area </w:t>
      </w:r>
      <w:r w:rsidRPr="00DD759E">
        <w:rPr>
          <w:rFonts w:eastAsia="Calibri"/>
          <w:szCs w:val="22"/>
        </w:rPr>
        <w:t>bounded by the line starting at the point described in item 1 of the following table and running progressively as described in the table.</w:t>
      </w:r>
    </w:p>
    <w:p w14:paraId="1071013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137" w14:textId="77777777" w:rsidTr="00F311CE">
        <w:trPr>
          <w:tblHeader/>
        </w:trPr>
        <w:tc>
          <w:tcPr>
            <w:tcW w:w="8313" w:type="dxa"/>
            <w:gridSpan w:val="2"/>
            <w:tcBorders>
              <w:top w:val="single" w:sz="12" w:space="0" w:color="auto"/>
              <w:bottom w:val="single" w:sz="6" w:space="0" w:color="auto"/>
            </w:tcBorders>
            <w:shd w:val="clear" w:color="auto" w:fill="auto"/>
          </w:tcPr>
          <w:p w14:paraId="10710136" w14:textId="77777777" w:rsidR="00A422E4" w:rsidRPr="00DD759E" w:rsidRDefault="00A422E4" w:rsidP="00F311CE">
            <w:pPr>
              <w:pStyle w:val="TableHeading"/>
            </w:pPr>
            <w:r w:rsidRPr="00DD759E">
              <w:t>Haslewood Islands complex setting 4 (low use) area</w:t>
            </w:r>
          </w:p>
        </w:tc>
      </w:tr>
      <w:tr w:rsidR="00A422E4" w:rsidRPr="00DD759E" w14:paraId="1071013A" w14:textId="77777777" w:rsidTr="00F311CE">
        <w:trPr>
          <w:tblHeader/>
        </w:trPr>
        <w:tc>
          <w:tcPr>
            <w:tcW w:w="714" w:type="dxa"/>
            <w:tcBorders>
              <w:top w:val="single" w:sz="6" w:space="0" w:color="auto"/>
              <w:bottom w:val="single" w:sz="12" w:space="0" w:color="auto"/>
            </w:tcBorders>
            <w:shd w:val="clear" w:color="auto" w:fill="auto"/>
          </w:tcPr>
          <w:p w14:paraId="1071013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139" w14:textId="77777777" w:rsidR="00A422E4" w:rsidRPr="00DD759E" w:rsidRDefault="00A422E4" w:rsidP="00F311CE">
            <w:pPr>
              <w:pStyle w:val="TableHeading"/>
            </w:pPr>
            <w:r w:rsidRPr="00DD759E">
              <w:t>Description</w:t>
            </w:r>
          </w:p>
        </w:tc>
      </w:tr>
      <w:tr w:rsidR="00A422E4" w:rsidRPr="00DD759E" w14:paraId="1071013D" w14:textId="77777777" w:rsidTr="00F311CE">
        <w:tc>
          <w:tcPr>
            <w:tcW w:w="714" w:type="dxa"/>
            <w:tcBorders>
              <w:top w:val="single" w:sz="12" w:space="0" w:color="auto"/>
            </w:tcBorders>
            <w:shd w:val="clear" w:color="auto" w:fill="auto"/>
          </w:tcPr>
          <w:p w14:paraId="1071013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13C" w14:textId="77777777" w:rsidR="00A422E4" w:rsidRPr="00DD759E" w:rsidRDefault="00A422E4" w:rsidP="00F311CE">
            <w:pPr>
              <w:pStyle w:val="Tabletext0"/>
            </w:pPr>
            <w:r w:rsidRPr="00DD759E">
              <w:t>The point 20°14.254′S 149°05.679′E</w:t>
            </w:r>
          </w:p>
        </w:tc>
      </w:tr>
      <w:tr w:rsidR="00A422E4" w:rsidRPr="00DD759E" w14:paraId="10710140" w14:textId="77777777" w:rsidTr="00F311CE">
        <w:tc>
          <w:tcPr>
            <w:tcW w:w="714" w:type="dxa"/>
            <w:shd w:val="clear" w:color="auto" w:fill="auto"/>
          </w:tcPr>
          <w:p w14:paraId="1071013E" w14:textId="77777777" w:rsidR="00A422E4" w:rsidRPr="00DD759E" w:rsidRDefault="00A422E4" w:rsidP="00F311CE">
            <w:pPr>
              <w:pStyle w:val="Tabletext0"/>
            </w:pPr>
            <w:r w:rsidRPr="00DD759E">
              <w:t>2</w:t>
            </w:r>
          </w:p>
        </w:tc>
        <w:tc>
          <w:tcPr>
            <w:tcW w:w="7599" w:type="dxa"/>
            <w:shd w:val="clear" w:color="auto" w:fill="auto"/>
          </w:tcPr>
          <w:p w14:paraId="1071013F" w14:textId="77777777" w:rsidR="00A422E4" w:rsidRPr="00DD759E" w:rsidRDefault="00A422E4" w:rsidP="00F311CE">
            <w:pPr>
              <w:pStyle w:val="Tabletext0"/>
            </w:pPr>
            <w:r w:rsidRPr="00DD759E">
              <w:t>East along the parallel 20°14.254′S to longitude 149°06.480′E</w:t>
            </w:r>
          </w:p>
        </w:tc>
      </w:tr>
      <w:tr w:rsidR="00A422E4" w:rsidRPr="00DD759E" w14:paraId="10710143" w14:textId="77777777" w:rsidTr="00F311CE">
        <w:tc>
          <w:tcPr>
            <w:tcW w:w="714" w:type="dxa"/>
            <w:shd w:val="clear" w:color="auto" w:fill="auto"/>
          </w:tcPr>
          <w:p w14:paraId="10710141" w14:textId="77777777" w:rsidR="00A422E4" w:rsidRPr="00DD759E" w:rsidRDefault="00A422E4" w:rsidP="00F311CE">
            <w:pPr>
              <w:pStyle w:val="Tabletext0"/>
            </w:pPr>
            <w:r w:rsidRPr="00DD759E">
              <w:t>3</w:t>
            </w:r>
          </w:p>
        </w:tc>
        <w:tc>
          <w:tcPr>
            <w:tcW w:w="7599" w:type="dxa"/>
            <w:shd w:val="clear" w:color="auto" w:fill="auto"/>
          </w:tcPr>
          <w:p w14:paraId="10710142" w14:textId="77777777" w:rsidR="00A422E4" w:rsidRPr="00DD759E" w:rsidRDefault="00A422E4" w:rsidP="00F311CE">
            <w:pPr>
              <w:pStyle w:val="Tabletext0"/>
            </w:pPr>
            <w:r w:rsidRPr="00DD759E">
              <w:t>South</w:t>
            </w:r>
            <w:r>
              <w:noBreakHyphen/>
            </w:r>
            <w:r w:rsidRPr="00DD759E">
              <w:t>easterly along the geodesic to 20°15.600′S 149°08.400′E</w:t>
            </w:r>
          </w:p>
        </w:tc>
      </w:tr>
      <w:tr w:rsidR="00A422E4" w:rsidRPr="00DD759E" w14:paraId="10710146" w14:textId="77777777" w:rsidTr="00F311CE">
        <w:tc>
          <w:tcPr>
            <w:tcW w:w="714" w:type="dxa"/>
            <w:shd w:val="clear" w:color="auto" w:fill="auto"/>
          </w:tcPr>
          <w:p w14:paraId="10710144" w14:textId="77777777" w:rsidR="00A422E4" w:rsidRPr="00DD759E" w:rsidRDefault="00A422E4" w:rsidP="00F311CE">
            <w:pPr>
              <w:pStyle w:val="Tabletext0"/>
            </w:pPr>
            <w:r w:rsidRPr="00DD759E">
              <w:t>4</w:t>
            </w:r>
          </w:p>
        </w:tc>
        <w:tc>
          <w:tcPr>
            <w:tcW w:w="7599" w:type="dxa"/>
            <w:shd w:val="clear" w:color="auto" w:fill="auto"/>
          </w:tcPr>
          <w:p w14:paraId="10710145" w14:textId="77777777" w:rsidR="00A422E4" w:rsidRPr="00DD759E" w:rsidRDefault="00A422E4" w:rsidP="00F311CE">
            <w:pPr>
              <w:pStyle w:val="Tabletext0"/>
            </w:pPr>
            <w:r w:rsidRPr="00DD759E">
              <w:t>South along the meridian 149°08.400′E to latitude 20°17.038′S</w:t>
            </w:r>
          </w:p>
        </w:tc>
      </w:tr>
      <w:tr w:rsidR="00A422E4" w:rsidRPr="00DD759E" w14:paraId="10710149" w14:textId="77777777" w:rsidTr="00F311CE">
        <w:tc>
          <w:tcPr>
            <w:tcW w:w="714" w:type="dxa"/>
            <w:shd w:val="clear" w:color="auto" w:fill="auto"/>
          </w:tcPr>
          <w:p w14:paraId="10710147" w14:textId="77777777" w:rsidR="00A422E4" w:rsidRPr="00DD759E" w:rsidRDefault="00A422E4" w:rsidP="00F311CE">
            <w:pPr>
              <w:pStyle w:val="Tabletext0"/>
            </w:pPr>
            <w:r w:rsidRPr="00DD759E">
              <w:t>5</w:t>
            </w:r>
          </w:p>
        </w:tc>
        <w:tc>
          <w:tcPr>
            <w:tcW w:w="7599" w:type="dxa"/>
            <w:shd w:val="clear" w:color="auto" w:fill="auto"/>
          </w:tcPr>
          <w:p w14:paraId="10710148" w14:textId="77777777" w:rsidR="00A422E4" w:rsidRPr="00DD759E" w:rsidRDefault="00A422E4" w:rsidP="00F311CE">
            <w:pPr>
              <w:pStyle w:val="Tabletext0"/>
            </w:pPr>
            <w:r w:rsidRPr="00DD759E">
              <w:t>South</w:t>
            </w:r>
            <w:r>
              <w:noBreakHyphen/>
            </w:r>
            <w:r w:rsidRPr="00DD759E">
              <w:t>westerly along the geodesic to 20°18.313′S 149°06.726′E</w:t>
            </w:r>
          </w:p>
        </w:tc>
      </w:tr>
      <w:tr w:rsidR="00A422E4" w:rsidRPr="00DD759E" w14:paraId="1071014C" w14:textId="77777777" w:rsidTr="00F311CE">
        <w:tc>
          <w:tcPr>
            <w:tcW w:w="714" w:type="dxa"/>
            <w:shd w:val="clear" w:color="auto" w:fill="auto"/>
          </w:tcPr>
          <w:p w14:paraId="1071014A" w14:textId="77777777" w:rsidR="00A422E4" w:rsidRPr="00DD759E" w:rsidRDefault="00A422E4" w:rsidP="00F311CE">
            <w:pPr>
              <w:pStyle w:val="Tabletext0"/>
            </w:pPr>
            <w:r w:rsidRPr="00DD759E">
              <w:t>6</w:t>
            </w:r>
          </w:p>
        </w:tc>
        <w:tc>
          <w:tcPr>
            <w:tcW w:w="7599" w:type="dxa"/>
            <w:shd w:val="clear" w:color="auto" w:fill="auto"/>
          </w:tcPr>
          <w:p w14:paraId="1071014B" w14:textId="77777777" w:rsidR="00A422E4" w:rsidRPr="00DD759E" w:rsidRDefault="00A422E4" w:rsidP="00F311CE">
            <w:pPr>
              <w:pStyle w:val="Tabletext0"/>
            </w:pPr>
            <w:r w:rsidRPr="00DD759E">
              <w:t>South along the meridian 149°06.726′E to latitude 20°19.409′S</w:t>
            </w:r>
          </w:p>
        </w:tc>
      </w:tr>
      <w:tr w:rsidR="00A422E4" w:rsidRPr="00DD759E" w14:paraId="1071014F" w14:textId="77777777" w:rsidTr="00F311CE">
        <w:tc>
          <w:tcPr>
            <w:tcW w:w="714" w:type="dxa"/>
            <w:shd w:val="clear" w:color="auto" w:fill="auto"/>
          </w:tcPr>
          <w:p w14:paraId="1071014D" w14:textId="77777777" w:rsidR="00A422E4" w:rsidRPr="00DD759E" w:rsidRDefault="00A422E4" w:rsidP="00F311CE">
            <w:pPr>
              <w:pStyle w:val="Tabletext0"/>
            </w:pPr>
            <w:r w:rsidRPr="00DD759E">
              <w:t>7</w:t>
            </w:r>
          </w:p>
        </w:tc>
        <w:tc>
          <w:tcPr>
            <w:tcW w:w="7599" w:type="dxa"/>
            <w:shd w:val="clear" w:color="auto" w:fill="auto"/>
          </w:tcPr>
          <w:p w14:paraId="1071014E" w14:textId="77777777" w:rsidR="00A422E4" w:rsidRPr="00DD759E" w:rsidRDefault="00A422E4" w:rsidP="00F311CE">
            <w:pPr>
              <w:pStyle w:val="Tabletext0"/>
            </w:pPr>
            <w:r w:rsidRPr="00DD759E">
              <w:t>West along the parallel 20°19.409′S to longitude 149°03.605′E</w:t>
            </w:r>
          </w:p>
        </w:tc>
      </w:tr>
      <w:tr w:rsidR="00A422E4" w:rsidRPr="00DD759E" w14:paraId="10710152" w14:textId="77777777" w:rsidTr="00F311CE">
        <w:tc>
          <w:tcPr>
            <w:tcW w:w="714" w:type="dxa"/>
            <w:shd w:val="clear" w:color="auto" w:fill="auto"/>
          </w:tcPr>
          <w:p w14:paraId="10710150" w14:textId="77777777" w:rsidR="00A422E4" w:rsidRPr="00DD759E" w:rsidRDefault="00A422E4" w:rsidP="00F311CE">
            <w:pPr>
              <w:pStyle w:val="Tabletext0"/>
            </w:pPr>
            <w:r w:rsidRPr="00DD759E">
              <w:t>8</w:t>
            </w:r>
          </w:p>
        </w:tc>
        <w:tc>
          <w:tcPr>
            <w:tcW w:w="7599" w:type="dxa"/>
            <w:shd w:val="clear" w:color="auto" w:fill="auto"/>
          </w:tcPr>
          <w:p w14:paraId="10710151" w14:textId="77777777" w:rsidR="00A422E4" w:rsidRPr="00DD759E" w:rsidRDefault="00A422E4" w:rsidP="00F311CE">
            <w:pPr>
              <w:pStyle w:val="Tabletext0"/>
            </w:pPr>
            <w:r w:rsidRPr="00DD759E">
              <w:t>North</w:t>
            </w:r>
            <w:r>
              <w:noBreakHyphen/>
            </w:r>
            <w:r w:rsidRPr="00DD759E">
              <w:t>easterly along the geodesic to the intersection of the Teague Island (20</w:t>
            </w:r>
            <w:r>
              <w:noBreakHyphen/>
            </w:r>
            <w:r w:rsidRPr="00DD759E">
              <w:t>082a) coastline at mean low water and the meridian 149°04.140′E (at the point closest to 20°18.632′S 149°04.140′E)</w:t>
            </w:r>
          </w:p>
        </w:tc>
      </w:tr>
      <w:tr w:rsidR="00A422E4" w:rsidRPr="00DD759E" w14:paraId="10710155" w14:textId="77777777" w:rsidTr="00F311CE">
        <w:tc>
          <w:tcPr>
            <w:tcW w:w="714" w:type="dxa"/>
            <w:shd w:val="clear" w:color="auto" w:fill="auto"/>
          </w:tcPr>
          <w:p w14:paraId="10710153" w14:textId="77777777" w:rsidR="00A422E4" w:rsidRPr="00DD759E" w:rsidRDefault="00A422E4" w:rsidP="00F311CE">
            <w:pPr>
              <w:pStyle w:val="Tabletext0"/>
            </w:pPr>
            <w:r w:rsidRPr="00DD759E">
              <w:t>9</w:t>
            </w:r>
          </w:p>
        </w:tc>
        <w:tc>
          <w:tcPr>
            <w:tcW w:w="7599" w:type="dxa"/>
            <w:shd w:val="clear" w:color="auto" w:fill="auto"/>
          </w:tcPr>
          <w:p w14:paraId="10710154" w14:textId="77777777" w:rsidR="00A422E4" w:rsidRPr="00DD759E" w:rsidRDefault="00A422E4" w:rsidP="00F311CE">
            <w:pPr>
              <w:pStyle w:val="Tabletext0"/>
            </w:pPr>
            <w:r w:rsidRPr="00DD759E">
              <w:t>Generally north</w:t>
            </w:r>
            <w:r>
              <w:noBreakHyphen/>
            </w:r>
            <w:r w:rsidRPr="00DD759E">
              <w:t>easterly along the Teague Island (20</w:t>
            </w:r>
            <w:r>
              <w:noBreakHyphen/>
            </w:r>
            <w:r w:rsidRPr="00DD759E">
              <w:t>082a) coastline at mean low water to the intersection of the Teague Island (20</w:t>
            </w:r>
            <w:r>
              <w:noBreakHyphen/>
            </w:r>
            <w:r w:rsidRPr="00DD759E">
              <w:t>082a) coastline at mean low water and the meridian 149°04.026′E (at the point closest to 20°18.041′S 149°04.026′E)</w:t>
            </w:r>
          </w:p>
        </w:tc>
      </w:tr>
      <w:tr w:rsidR="00A422E4" w:rsidRPr="00DD759E" w14:paraId="10710158" w14:textId="77777777" w:rsidTr="00F311CE">
        <w:tc>
          <w:tcPr>
            <w:tcW w:w="714" w:type="dxa"/>
            <w:shd w:val="clear" w:color="auto" w:fill="auto"/>
          </w:tcPr>
          <w:p w14:paraId="10710156" w14:textId="77777777" w:rsidR="00A422E4" w:rsidRPr="00DD759E" w:rsidRDefault="00A422E4" w:rsidP="00F311CE">
            <w:pPr>
              <w:pStyle w:val="Tabletext0"/>
            </w:pPr>
            <w:r w:rsidRPr="00DD759E">
              <w:t>10</w:t>
            </w:r>
          </w:p>
        </w:tc>
        <w:tc>
          <w:tcPr>
            <w:tcW w:w="7599" w:type="dxa"/>
            <w:shd w:val="clear" w:color="auto" w:fill="auto"/>
          </w:tcPr>
          <w:p w14:paraId="10710157" w14:textId="77777777" w:rsidR="00A422E4" w:rsidRPr="00DD759E" w:rsidRDefault="00A422E4" w:rsidP="00F311CE">
            <w:pPr>
              <w:pStyle w:val="Tabletext0"/>
            </w:pPr>
            <w:r w:rsidRPr="00DD759E">
              <w:t>Northerly along the geodesic to the intersection of the Haslewood Island (20</w:t>
            </w:r>
            <w:r>
              <w:noBreakHyphen/>
            </w:r>
            <w:r w:rsidRPr="00DD759E">
              <w:t>078a) coastline at mean low water and the parallel 20°17.713′S (at the point closest to 20°17.713′S 149°04.164′E)</w:t>
            </w:r>
          </w:p>
        </w:tc>
      </w:tr>
      <w:tr w:rsidR="00A422E4" w:rsidRPr="00DD759E" w14:paraId="1071015B" w14:textId="77777777" w:rsidTr="00F311CE">
        <w:tc>
          <w:tcPr>
            <w:tcW w:w="714" w:type="dxa"/>
            <w:shd w:val="clear" w:color="auto" w:fill="auto"/>
          </w:tcPr>
          <w:p w14:paraId="10710159" w14:textId="77777777" w:rsidR="00A422E4" w:rsidRPr="00DD759E" w:rsidRDefault="00A422E4" w:rsidP="00F311CE">
            <w:pPr>
              <w:pStyle w:val="Tabletext0"/>
            </w:pPr>
            <w:r w:rsidRPr="00DD759E">
              <w:t>11</w:t>
            </w:r>
          </w:p>
        </w:tc>
        <w:tc>
          <w:tcPr>
            <w:tcW w:w="7599" w:type="dxa"/>
            <w:shd w:val="clear" w:color="auto" w:fill="auto"/>
          </w:tcPr>
          <w:p w14:paraId="1071015A" w14:textId="77777777" w:rsidR="00A422E4" w:rsidRPr="00DD759E" w:rsidRDefault="00A422E4" w:rsidP="00F311CE">
            <w:pPr>
              <w:pStyle w:val="Tabletext0"/>
            </w:pPr>
            <w:r w:rsidRPr="00DD759E">
              <w:t>Generally south</w:t>
            </w:r>
            <w:r>
              <w:noBreakHyphen/>
            </w:r>
            <w:r w:rsidRPr="00DD759E">
              <w:t>easterly along the Haslewood Island (20</w:t>
            </w:r>
            <w:r>
              <w:noBreakHyphen/>
            </w:r>
            <w:r w:rsidRPr="00DD759E">
              <w:t>078a) coastline at mean low water to the intersection of the Haslewood Island (20</w:t>
            </w:r>
            <w:r>
              <w:noBreakHyphen/>
            </w:r>
            <w:r w:rsidRPr="00DD759E">
              <w:t>078a) coastline at mean low water and the meridian 149°05.100′E (at the point closest to 20°18.348′S 149°05.100′E)</w:t>
            </w:r>
          </w:p>
        </w:tc>
      </w:tr>
      <w:tr w:rsidR="00A422E4" w:rsidRPr="00DD759E" w14:paraId="1071015E" w14:textId="77777777" w:rsidTr="00F311CE">
        <w:tc>
          <w:tcPr>
            <w:tcW w:w="714" w:type="dxa"/>
            <w:shd w:val="clear" w:color="auto" w:fill="auto"/>
          </w:tcPr>
          <w:p w14:paraId="1071015C" w14:textId="77777777" w:rsidR="00A422E4" w:rsidRPr="00DD759E" w:rsidRDefault="00A422E4" w:rsidP="00F311CE">
            <w:pPr>
              <w:pStyle w:val="Tabletext0"/>
            </w:pPr>
            <w:r w:rsidRPr="00DD759E">
              <w:t>12</w:t>
            </w:r>
          </w:p>
        </w:tc>
        <w:tc>
          <w:tcPr>
            <w:tcW w:w="7599" w:type="dxa"/>
            <w:shd w:val="clear" w:color="auto" w:fill="auto"/>
          </w:tcPr>
          <w:p w14:paraId="1071015D" w14:textId="77777777" w:rsidR="00A422E4" w:rsidRPr="00DD759E" w:rsidRDefault="00A422E4" w:rsidP="00F311CE">
            <w:pPr>
              <w:pStyle w:val="Tabletext0"/>
            </w:pPr>
            <w:r w:rsidRPr="00DD759E">
              <w:t>South along the meridian 149°05.100′E to latitude 20°18.405′S</w:t>
            </w:r>
          </w:p>
        </w:tc>
      </w:tr>
      <w:tr w:rsidR="00A422E4" w:rsidRPr="00DD759E" w14:paraId="10710161" w14:textId="77777777" w:rsidTr="00F311CE">
        <w:tc>
          <w:tcPr>
            <w:tcW w:w="714" w:type="dxa"/>
            <w:shd w:val="clear" w:color="auto" w:fill="auto"/>
          </w:tcPr>
          <w:p w14:paraId="1071015F" w14:textId="77777777" w:rsidR="00A422E4" w:rsidRPr="00DD759E" w:rsidRDefault="00A422E4" w:rsidP="00F311CE">
            <w:pPr>
              <w:pStyle w:val="Tabletext0"/>
            </w:pPr>
            <w:r w:rsidRPr="00DD759E">
              <w:t>13</w:t>
            </w:r>
          </w:p>
        </w:tc>
        <w:tc>
          <w:tcPr>
            <w:tcW w:w="7599" w:type="dxa"/>
            <w:shd w:val="clear" w:color="auto" w:fill="auto"/>
          </w:tcPr>
          <w:p w14:paraId="10710160" w14:textId="77777777" w:rsidR="00A422E4" w:rsidRPr="00DD759E" w:rsidRDefault="00A422E4" w:rsidP="00F311CE">
            <w:pPr>
              <w:pStyle w:val="Tabletext0"/>
            </w:pPr>
            <w:r w:rsidRPr="00DD759E">
              <w:t>East along the parallel 20°18.405′S to longitude 149°05.204′E</w:t>
            </w:r>
          </w:p>
        </w:tc>
      </w:tr>
      <w:tr w:rsidR="00A422E4" w:rsidRPr="00DD759E" w14:paraId="10710164" w14:textId="77777777" w:rsidTr="00F311CE">
        <w:tc>
          <w:tcPr>
            <w:tcW w:w="714" w:type="dxa"/>
            <w:shd w:val="clear" w:color="auto" w:fill="auto"/>
          </w:tcPr>
          <w:p w14:paraId="10710162" w14:textId="77777777" w:rsidR="00A422E4" w:rsidRPr="00DD759E" w:rsidRDefault="00A422E4" w:rsidP="00F311CE">
            <w:pPr>
              <w:pStyle w:val="Tabletext0"/>
            </w:pPr>
            <w:r w:rsidRPr="00DD759E">
              <w:t>14</w:t>
            </w:r>
          </w:p>
        </w:tc>
        <w:tc>
          <w:tcPr>
            <w:tcW w:w="7599" w:type="dxa"/>
            <w:shd w:val="clear" w:color="auto" w:fill="auto"/>
          </w:tcPr>
          <w:p w14:paraId="10710163" w14:textId="77777777" w:rsidR="00A422E4" w:rsidRPr="00DD759E" w:rsidRDefault="00A422E4" w:rsidP="00F311CE">
            <w:pPr>
              <w:pStyle w:val="Tabletext0"/>
            </w:pPr>
            <w:r w:rsidRPr="00DD759E">
              <w:t>North</w:t>
            </w:r>
            <w:r>
              <w:noBreakHyphen/>
            </w:r>
            <w:r w:rsidRPr="00DD759E">
              <w:t>easterly along the geodesic to 20°18.086′S 149°05.748′E</w:t>
            </w:r>
          </w:p>
        </w:tc>
      </w:tr>
      <w:tr w:rsidR="00A422E4" w:rsidRPr="00DD759E" w14:paraId="10710167" w14:textId="77777777" w:rsidTr="00F311CE">
        <w:tc>
          <w:tcPr>
            <w:tcW w:w="714" w:type="dxa"/>
            <w:shd w:val="clear" w:color="auto" w:fill="auto"/>
          </w:tcPr>
          <w:p w14:paraId="10710165" w14:textId="77777777" w:rsidR="00A422E4" w:rsidRPr="00DD759E" w:rsidRDefault="00A422E4" w:rsidP="00F311CE">
            <w:pPr>
              <w:pStyle w:val="Tabletext0"/>
            </w:pPr>
            <w:r w:rsidRPr="00DD759E">
              <w:t>15</w:t>
            </w:r>
          </w:p>
        </w:tc>
        <w:tc>
          <w:tcPr>
            <w:tcW w:w="7599" w:type="dxa"/>
            <w:shd w:val="clear" w:color="auto" w:fill="auto"/>
          </w:tcPr>
          <w:p w14:paraId="10710166" w14:textId="77777777" w:rsidR="00A422E4" w:rsidRPr="00DD759E" w:rsidRDefault="00A422E4" w:rsidP="00F311CE">
            <w:pPr>
              <w:pStyle w:val="Tabletext0"/>
            </w:pPr>
            <w:r w:rsidRPr="00DD759E">
              <w:t>North along the meridian 149°05.748′E to latitude 20°17.450′S</w:t>
            </w:r>
          </w:p>
        </w:tc>
      </w:tr>
      <w:tr w:rsidR="00A422E4" w:rsidRPr="00DD759E" w14:paraId="1071016A" w14:textId="77777777" w:rsidTr="00F311CE">
        <w:tc>
          <w:tcPr>
            <w:tcW w:w="714" w:type="dxa"/>
            <w:shd w:val="clear" w:color="auto" w:fill="auto"/>
          </w:tcPr>
          <w:p w14:paraId="10710168" w14:textId="77777777" w:rsidR="00A422E4" w:rsidRPr="00DD759E" w:rsidRDefault="00A422E4" w:rsidP="00F311CE">
            <w:pPr>
              <w:pStyle w:val="Tabletext0"/>
            </w:pPr>
            <w:r w:rsidRPr="00DD759E">
              <w:t>16</w:t>
            </w:r>
          </w:p>
        </w:tc>
        <w:tc>
          <w:tcPr>
            <w:tcW w:w="7599" w:type="dxa"/>
            <w:shd w:val="clear" w:color="auto" w:fill="auto"/>
          </w:tcPr>
          <w:p w14:paraId="10710169" w14:textId="77777777" w:rsidR="00A422E4" w:rsidRPr="00DD759E" w:rsidRDefault="00A422E4" w:rsidP="00F311CE">
            <w:pPr>
              <w:pStyle w:val="Tabletext0"/>
            </w:pPr>
            <w:r w:rsidRPr="00DD759E">
              <w:t>East along the parallel 20°17.450′S to longitude 149°06.834′E</w:t>
            </w:r>
          </w:p>
        </w:tc>
      </w:tr>
      <w:tr w:rsidR="00A422E4" w:rsidRPr="00DD759E" w14:paraId="1071016D" w14:textId="77777777" w:rsidTr="00F311CE">
        <w:tc>
          <w:tcPr>
            <w:tcW w:w="714" w:type="dxa"/>
            <w:shd w:val="clear" w:color="auto" w:fill="auto"/>
          </w:tcPr>
          <w:p w14:paraId="1071016B" w14:textId="77777777" w:rsidR="00A422E4" w:rsidRPr="00DD759E" w:rsidRDefault="00A422E4" w:rsidP="00F311CE">
            <w:pPr>
              <w:pStyle w:val="Tabletext0"/>
            </w:pPr>
            <w:r w:rsidRPr="00DD759E">
              <w:t>17</w:t>
            </w:r>
          </w:p>
        </w:tc>
        <w:tc>
          <w:tcPr>
            <w:tcW w:w="7599" w:type="dxa"/>
            <w:shd w:val="clear" w:color="auto" w:fill="auto"/>
          </w:tcPr>
          <w:p w14:paraId="1071016C" w14:textId="77777777" w:rsidR="00A422E4" w:rsidRPr="00DD759E" w:rsidRDefault="00A422E4" w:rsidP="00F311CE">
            <w:pPr>
              <w:pStyle w:val="Tabletext0"/>
            </w:pPr>
            <w:r w:rsidRPr="00DD759E">
              <w:t>North along the meridian 149°06.834′E to latitude 20°16.934′S</w:t>
            </w:r>
          </w:p>
        </w:tc>
      </w:tr>
      <w:tr w:rsidR="00A422E4" w:rsidRPr="00DD759E" w14:paraId="10710170" w14:textId="77777777" w:rsidTr="00F311CE">
        <w:tc>
          <w:tcPr>
            <w:tcW w:w="714" w:type="dxa"/>
            <w:shd w:val="clear" w:color="auto" w:fill="auto"/>
          </w:tcPr>
          <w:p w14:paraId="1071016E" w14:textId="77777777" w:rsidR="00A422E4" w:rsidRPr="00DD759E" w:rsidRDefault="00A422E4" w:rsidP="00F311CE">
            <w:pPr>
              <w:pStyle w:val="Tabletext0"/>
            </w:pPr>
            <w:r w:rsidRPr="00DD759E">
              <w:t>18</w:t>
            </w:r>
          </w:p>
        </w:tc>
        <w:tc>
          <w:tcPr>
            <w:tcW w:w="7599" w:type="dxa"/>
            <w:shd w:val="clear" w:color="auto" w:fill="auto"/>
          </w:tcPr>
          <w:p w14:paraId="1071016F" w14:textId="77777777" w:rsidR="00A422E4" w:rsidRPr="00DD759E" w:rsidRDefault="00A422E4" w:rsidP="00F311CE">
            <w:pPr>
              <w:pStyle w:val="Tabletext0"/>
            </w:pPr>
            <w:r w:rsidRPr="00DD759E">
              <w:t>East along the parallel 20°16.934′S to longitude 149°07.036′E</w:t>
            </w:r>
          </w:p>
        </w:tc>
      </w:tr>
      <w:tr w:rsidR="00A422E4" w:rsidRPr="00DD759E" w14:paraId="10710173" w14:textId="77777777" w:rsidTr="00F311CE">
        <w:tc>
          <w:tcPr>
            <w:tcW w:w="714" w:type="dxa"/>
            <w:shd w:val="clear" w:color="auto" w:fill="auto"/>
          </w:tcPr>
          <w:p w14:paraId="10710171" w14:textId="77777777" w:rsidR="00A422E4" w:rsidRPr="00DD759E" w:rsidRDefault="00A422E4" w:rsidP="00F311CE">
            <w:pPr>
              <w:pStyle w:val="Tabletext0"/>
            </w:pPr>
            <w:r w:rsidRPr="00DD759E">
              <w:t>19</w:t>
            </w:r>
          </w:p>
        </w:tc>
        <w:tc>
          <w:tcPr>
            <w:tcW w:w="7599" w:type="dxa"/>
            <w:shd w:val="clear" w:color="auto" w:fill="auto"/>
          </w:tcPr>
          <w:p w14:paraId="10710172" w14:textId="77777777" w:rsidR="00A422E4" w:rsidRPr="00DD759E" w:rsidRDefault="00A422E4" w:rsidP="00F311CE">
            <w:pPr>
              <w:pStyle w:val="Tabletext0"/>
            </w:pPr>
            <w:r w:rsidRPr="00DD759E">
              <w:t>North along the meridian 149°07.036′E to latitude 20°16.358′S</w:t>
            </w:r>
          </w:p>
        </w:tc>
      </w:tr>
      <w:tr w:rsidR="00A422E4" w:rsidRPr="00DD759E" w14:paraId="10710176" w14:textId="77777777" w:rsidTr="00F311CE">
        <w:tc>
          <w:tcPr>
            <w:tcW w:w="714" w:type="dxa"/>
            <w:shd w:val="clear" w:color="auto" w:fill="auto"/>
          </w:tcPr>
          <w:p w14:paraId="10710174" w14:textId="77777777" w:rsidR="00A422E4" w:rsidRPr="00DD759E" w:rsidRDefault="00A422E4" w:rsidP="00F311CE">
            <w:pPr>
              <w:pStyle w:val="Tabletext0"/>
            </w:pPr>
            <w:r w:rsidRPr="00DD759E">
              <w:t>20</w:t>
            </w:r>
          </w:p>
        </w:tc>
        <w:tc>
          <w:tcPr>
            <w:tcW w:w="7599" w:type="dxa"/>
            <w:shd w:val="clear" w:color="auto" w:fill="auto"/>
          </w:tcPr>
          <w:p w14:paraId="10710175" w14:textId="77777777" w:rsidR="00A422E4" w:rsidRPr="00DD759E" w:rsidRDefault="00A422E4" w:rsidP="00F311CE">
            <w:pPr>
              <w:pStyle w:val="Tabletext0"/>
            </w:pPr>
            <w:r w:rsidRPr="00DD759E">
              <w:t>Northerly along the geodesic to 20°15.608′S 149°06.779′E</w:t>
            </w:r>
          </w:p>
        </w:tc>
      </w:tr>
      <w:tr w:rsidR="00A422E4" w:rsidRPr="00DD759E" w14:paraId="10710179" w14:textId="77777777" w:rsidTr="00F311CE">
        <w:tc>
          <w:tcPr>
            <w:tcW w:w="714" w:type="dxa"/>
            <w:shd w:val="clear" w:color="auto" w:fill="auto"/>
          </w:tcPr>
          <w:p w14:paraId="10710177" w14:textId="77777777" w:rsidR="00A422E4" w:rsidRPr="00DD759E" w:rsidRDefault="00A422E4" w:rsidP="00F311CE">
            <w:pPr>
              <w:pStyle w:val="Tabletext0"/>
            </w:pPr>
            <w:r w:rsidRPr="00DD759E">
              <w:t>21</w:t>
            </w:r>
          </w:p>
        </w:tc>
        <w:tc>
          <w:tcPr>
            <w:tcW w:w="7599" w:type="dxa"/>
            <w:shd w:val="clear" w:color="auto" w:fill="auto"/>
          </w:tcPr>
          <w:p w14:paraId="10710178" w14:textId="77777777" w:rsidR="00A422E4" w:rsidRPr="00DD759E" w:rsidRDefault="00A422E4" w:rsidP="00F311CE">
            <w:pPr>
              <w:pStyle w:val="Tabletext0"/>
            </w:pPr>
            <w:r w:rsidRPr="00DD759E">
              <w:t>West along the parallel 20°15.608′S to longitude 149°06.296′E</w:t>
            </w:r>
          </w:p>
        </w:tc>
      </w:tr>
      <w:tr w:rsidR="00A422E4" w:rsidRPr="00DD759E" w14:paraId="1071017C" w14:textId="77777777" w:rsidTr="00F311CE">
        <w:tc>
          <w:tcPr>
            <w:tcW w:w="714" w:type="dxa"/>
            <w:shd w:val="clear" w:color="auto" w:fill="auto"/>
          </w:tcPr>
          <w:p w14:paraId="1071017A" w14:textId="77777777" w:rsidR="00A422E4" w:rsidRPr="00DD759E" w:rsidRDefault="00A422E4" w:rsidP="00F311CE">
            <w:pPr>
              <w:pStyle w:val="Tabletext0"/>
            </w:pPr>
            <w:r w:rsidRPr="00DD759E">
              <w:t>22</w:t>
            </w:r>
          </w:p>
        </w:tc>
        <w:tc>
          <w:tcPr>
            <w:tcW w:w="7599" w:type="dxa"/>
            <w:shd w:val="clear" w:color="auto" w:fill="auto"/>
          </w:tcPr>
          <w:p w14:paraId="1071017B" w14:textId="77777777" w:rsidR="00A422E4" w:rsidRPr="00DD759E" w:rsidRDefault="00A422E4" w:rsidP="00F311CE">
            <w:pPr>
              <w:pStyle w:val="Tabletext0"/>
            </w:pPr>
            <w:r w:rsidRPr="00DD759E">
              <w:t>North along the meridian 149°06.296′E to latitude 20°14.994′S</w:t>
            </w:r>
          </w:p>
        </w:tc>
      </w:tr>
      <w:tr w:rsidR="00A422E4" w:rsidRPr="00DD759E" w14:paraId="1071017F" w14:textId="77777777" w:rsidTr="00F311CE">
        <w:tc>
          <w:tcPr>
            <w:tcW w:w="714" w:type="dxa"/>
            <w:shd w:val="clear" w:color="auto" w:fill="auto"/>
          </w:tcPr>
          <w:p w14:paraId="1071017D" w14:textId="77777777" w:rsidR="00A422E4" w:rsidRPr="00DD759E" w:rsidRDefault="00A422E4" w:rsidP="00F311CE">
            <w:pPr>
              <w:pStyle w:val="Tabletext0"/>
            </w:pPr>
            <w:r w:rsidRPr="00DD759E">
              <w:t>23</w:t>
            </w:r>
          </w:p>
        </w:tc>
        <w:tc>
          <w:tcPr>
            <w:tcW w:w="7599" w:type="dxa"/>
            <w:shd w:val="clear" w:color="auto" w:fill="auto"/>
          </w:tcPr>
          <w:p w14:paraId="1071017E" w14:textId="77777777" w:rsidR="00A422E4" w:rsidRPr="00DD759E" w:rsidRDefault="00A422E4" w:rsidP="00F311CE">
            <w:pPr>
              <w:pStyle w:val="Tabletext0"/>
            </w:pPr>
            <w:r w:rsidRPr="00DD759E">
              <w:t>West along the parallel 20°14.994′S to longitude 149°06.177′E</w:t>
            </w:r>
          </w:p>
        </w:tc>
      </w:tr>
      <w:tr w:rsidR="00A422E4" w:rsidRPr="00DD759E" w14:paraId="10710182" w14:textId="77777777" w:rsidTr="00F311CE">
        <w:tc>
          <w:tcPr>
            <w:tcW w:w="714" w:type="dxa"/>
            <w:shd w:val="clear" w:color="auto" w:fill="auto"/>
          </w:tcPr>
          <w:p w14:paraId="10710180" w14:textId="77777777" w:rsidR="00A422E4" w:rsidRPr="00DD759E" w:rsidRDefault="00A422E4" w:rsidP="00F311CE">
            <w:pPr>
              <w:pStyle w:val="Tabletext0"/>
            </w:pPr>
            <w:r w:rsidRPr="00DD759E">
              <w:t>24</w:t>
            </w:r>
          </w:p>
        </w:tc>
        <w:tc>
          <w:tcPr>
            <w:tcW w:w="7599" w:type="dxa"/>
            <w:shd w:val="clear" w:color="auto" w:fill="auto"/>
          </w:tcPr>
          <w:p w14:paraId="10710181" w14:textId="77777777" w:rsidR="00A422E4" w:rsidRPr="00DD759E" w:rsidRDefault="00A422E4" w:rsidP="00F311CE">
            <w:pPr>
              <w:pStyle w:val="Tabletext0"/>
            </w:pPr>
            <w:r w:rsidRPr="00DD759E">
              <w:t>South along the meridian 149°06.177′E to the intersection of the Haslewood Island (20</w:t>
            </w:r>
            <w:r>
              <w:noBreakHyphen/>
            </w:r>
            <w:r w:rsidRPr="00DD759E">
              <w:t>078a) coastline at mean low water and the meridian 149°06.177′E (at the point closest to 20°15.057′S 149°06.177′E)</w:t>
            </w:r>
          </w:p>
        </w:tc>
      </w:tr>
      <w:tr w:rsidR="00A422E4" w:rsidRPr="00DD759E" w14:paraId="10710185" w14:textId="77777777" w:rsidTr="00F311CE">
        <w:tc>
          <w:tcPr>
            <w:tcW w:w="714" w:type="dxa"/>
            <w:shd w:val="clear" w:color="auto" w:fill="auto"/>
          </w:tcPr>
          <w:p w14:paraId="10710183" w14:textId="77777777" w:rsidR="00A422E4" w:rsidRPr="00DD759E" w:rsidRDefault="00A422E4" w:rsidP="00F311CE">
            <w:pPr>
              <w:pStyle w:val="Tabletext0"/>
            </w:pPr>
            <w:r w:rsidRPr="00DD759E">
              <w:t>25</w:t>
            </w:r>
          </w:p>
        </w:tc>
        <w:tc>
          <w:tcPr>
            <w:tcW w:w="7599" w:type="dxa"/>
            <w:shd w:val="clear" w:color="auto" w:fill="auto"/>
          </w:tcPr>
          <w:p w14:paraId="10710184" w14:textId="77777777" w:rsidR="00A422E4" w:rsidRPr="00DD759E" w:rsidRDefault="00A422E4" w:rsidP="00F311CE">
            <w:pPr>
              <w:pStyle w:val="Tabletext0"/>
            </w:pPr>
            <w:r w:rsidRPr="00DD759E">
              <w:t>Generally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20°16.323′S (at the point closest to 20°16.323′S 149°04.511′E)</w:t>
            </w:r>
          </w:p>
        </w:tc>
      </w:tr>
      <w:tr w:rsidR="00A422E4" w:rsidRPr="00DD759E" w14:paraId="10710188" w14:textId="77777777" w:rsidTr="00F311CE">
        <w:tc>
          <w:tcPr>
            <w:tcW w:w="714" w:type="dxa"/>
            <w:shd w:val="clear" w:color="auto" w:fill="auto"/>
          </w:tcPr>
          <w:p w14:paraId="10710186" w14:textId="77777777" w:rsidR="00A422E4" w:rsidRPr="00DD759E" w:rsidRDefault="00A422E4" w:rsidP="00F311CE">
            <w:pPr>
              <w:pStyle w:val="Tabletext0"/>
            </w:pPr>
            <w:r w:rsidRPr="00DD759E">
              <w:t>26</w:t>
            </w:r>
          </w:p>
        </w:tc>
        <w:tc>
          <w:tcPr>
            <w:tcW w:w="7599" w:type="dxa"/>
            <w:shd w:val="clear" w:color="auto" w:fill="auto"/>
          </w:tcPr>
          <w:p w14:paraId="10710187" w14:textId="77777777" w:rsidR="00A422E4" w:rsidRPr="00DD759E" w:rsidRDefault="00A422E4" w:rsidP="00F311CE">
            <w:pPr>
              <w:pStyle w:val="Tabletext0"/>
            </w:pPr>
            <w:r w:rsidRPr="00DD759E">
              <w:t>West along the parallel 20°16.323′S to longitude 149°03.546′E</w:t>
            </w:r>
          </w:p>
        </w:tc>
      </w:tr>
      <w:tr w:rsidR="00A422E4" w:rsidRPr="00DD759E" w14:paraId="1071018B" w14:textId="77777777" w:rsidTr="00F311CE">
        <w:tc>
          <w:tcPr>
            <w:tcW w:w="714" w:type="dxa"/>
            <w:tcBorders>
              <w:bottom w:val="single" w:sz="2" w:space="0" w:color="auto"/>
            </w:tcBorders>
            <w:shd w:val="clear" w:color="auto" w:fill="auto"/>
          </w:tcPr>
          <w:p w14:paraId="10710189" w14:textId="77777777" w:rsidR="00A422E4" w:rsidRPr="00DD759E" w:rsidRDefault="00A422E4" w:rsidP="00F311CE">
            <w:pPr>
              <w:pStyle w:val="Tabletext0"/>
            </w:pPr>
            <w:r w:rsidRPr="00DD759E">
              <w:t>27</w:t>
            </w:r>
          </w:p>
        </w:tc>
        <w:tc>
          <w:tcPr>
            <w:tcW w:w="7599" w:type="dxa"/>
            <w:tcBorders>
              <w:bottom w:val="single" w:sz="2" w:space="0" w:color="auto"/>
            </w:tcBorders>
            <w:shd w:val="clear" w:color="auto" w:fill="auto"/>
          </w:tcPr>
          <w:p w14:paraId="1071018A" w14:textId="77777777" w:rsidR="00A422E4" w:rsidRPr="00DD759E" w:rsidRDefault="00A422E4" w:rsidP="00F311CE">
            <w:pPr>
              <w:pStyle w:val="Tabletext0"/>
            </w:pPr>
            <w:r w:rsidRPr="00DD759E">
              <w:t>Northerly along the geodesic to 20°15.123′S 149°03.876′E</w:t>
            </w:r>
          </w:p>
        </w:tc>
      </w:tr>
      <w:tr w:rsidR="00A422E4" w:rsidRPr="00DD759E" w14:paraId="1071018E" w14:textId="77777777" w:rsidTr="00F311CE">
        <w:tc>
          <w:tcPr>
            <w:tcW w:w="714" w:type="dxa"/>
            <w:tcBorders>
              <w:top w:val="single" w:sz="2" w:space="0" w:color="auto"/>
              <w:bottom w:val="single" w:sz="12" w:space="0" w:color="auto"/>
            </w:tcBorders>
            <w:shd w:val="clear" w:color="auto" w:fill="auto"/>
          </w:tcPr>
          <w:p w14:paraId="1071018C" w14:textId="77777777" w:rsidR="00A422E4" w:rsidRPr="00DD759E" w:rsidRDefault="00A422E4" w:rsidP="00F311CE">
            <w:pPr>
              <w:pStyle w:val="Tabletext0"/>
            </w:pPr>
            <w:r w:rsidRPr="00DD759E">
              <w:t>28</w:t>
            </w:r>
          </w:p>
        </w:tc>
        <w:tc>
          <w:tcPr>
            <w:tcW w:w="7599" w:type="dxa"/>
            <w:tcBorders>
              <w:top w:val="single" w:sz="2" w:space="0" w:color="auto"/>
              <w:bottom w:val="single" w:sz="12" w:space="0" w:color="auto"/>
            </w:tcBorders>
            <w:shd w:val="clear" w:color="auto" w:fill="auto"/>
          </w:tcPr>
          <w:p w14:paraId="1071018D"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18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190" w14:textId="77777777" w:rsidR="00A422E4" w:rsidRPr="00DD759E" w:rsidRDefault="00A422E4" w:rsidP="00A422E4">
      <w:pPr>
        <w:pStyle w:val="ActHead5"/>
      </w:pPr>
      <w:bookmarkStart w:id="167" w:name="_Toc501379844"/>
      <w:r w:rsidRPr="00DD759E">
        <w:rPr>
          <w:rStyle w:val="CharSectno"/>
        </w:rPr>
        <w:t>48</w:t>
      </w:r>
      <w:r w:rsidRPr="00DD759E">
        <w:t xml:space="preserve">  Lady Island setting 4 (low use) area</w:t>
      </w:r>
      <w:bookmarkEnd w:id="167"/>
    </w:p>
    <w:p w14:paraId="10710191" w14:textId="77777777" w:rsidR="00A422E4" w:rsidRPr="00DD759E" w:rsidRDefault="00A422E4" w:rsidP="00A422E4">
      <w:pPr>
        <w:pStyle w:val="Subsection"/>
        <w:rPr>
          <w:rFonts w:eastAsia="Calibri"/>
          <w:szCs w:val="22"/>
        </w:rPr>
      </w:pPr>
      <w:r w:rsidRPr="00DD759E">
        <w:tab/>
      </w:r>
      <w:r w:rsidRPr="00DD759E">
        <w:tab/>
        <w:t xml:space="preserve">The Lady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19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194" w14:textId="77777777" w:rsidTr="00F311CE">
        <w:trPr>
          <w:tblHeader/>
        </w:trPr>
        <w:tc>
          <w:tcPr>
            <w:tcW w:w="8313" w:type="dxa"/>
            <w:gridSpan w:val="2"/>
            <w:tcBorders>
              <w:top w:val="single" w:sz="12" w:space="0" w:color="auto"/>
              <w:bottom w:val="single" w:sz="6" w:space="0" w:color="auto"/>
            </w:tcBorders>
            <w:shd w:val="clear" w:color="auto" w:fill="auto"/>
          </w:tcPr>
          <w:p w14:paraId="10710193" w14:textId="77777777" w:rsidR="00A422E4" w:rsidRPr="00DD759E" w:rsidRDefault="00A422E4" w:rsidP="00F311CE">
            <w:pPr>
              <w:pStyle w:val="TableHeading"/>
            </w:pPr>
            <w:r w:rsidRPr="00DD759E">
              <w:t>Lady Island setting 4 (low use) area</w:t>
            </w:r>
          </w:p>
        </w:tc>
      </w:tr>
      <w:tr w:rsidR="00A422E4" w:rsidRPr="00DD759E" w14:paraId="10710197" w14:textId="77777777" w:rsidTr="00F311CE">
        <w:trPr>
          <w:tblHeader/>
        </w:trPr>
        <w:tc>
          <w:tcPr>
            <w:tcW w:w="714" w:type="dxa"/>
            <w:tcBorders>
              <w:top w:val="single" w:sz="6" w:space="0" w:color="auto"/>
              <w:bottom w:val="single" w:sz="12" w:space="0" w:color="auto"/>
            </w:tcBorders>
            <w:shd w:val="clear" w:color="auto" w:fill="auto"/>
          </w:tcPr>
          <w:p w14:paraId="1071019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196" w14:textId="77777777" w:rsidR="00A422E4" w:rsidRPr="00DD759E" w:rsidRDefault="00A422E4" w:rsidP="00F311CE">
            <w:pPr>
              <w:pStyle w:val="TableHeading"/>
            </w:pPr>
            <w:r w:rsidRPr="00DD759E">
              <w:t>Description</w:t>
            </w:r>
          </w:p>
        </w:tc>
      </w:tr>
      <w:tr w:rsidR="00A422E4" w:rsidRPr="00DD759E" w14:paraId="1071019A" w14:textId="77777777" w:rsidTr="00F311CE">
        <w:tc>
          <w:tcPr>
            <w:tcW w:w="714" w:type="dxa"/>
            <w:tcBorders>
              <w:top w:val="single" w:sz="12" w:space="0" w:color="auto"/>
            </w:tcBorders>
            <w:shd w:val="clear" w:color="auto" w:fill="auto"/>
          </w:tcPr>
          <w:p w14:paraId="1071019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199"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148°56.530′E (at the point closest to 20°14.637′S 148°56.530′E)</w:t>
            </w:r>
          </w:p>
        </w:tc>
      </w:tr>
      <w:tr w:rsidR="00A422E4" w:rsidRPr="00DD759E" w14:paraId="1071019D" w14:textId="77777777" w:rsidTr="00F311CE">
        <w:tc>
          <w:tcPr>
            <w:tcW w:w="714" w:type="dxa"/>
            <w:tcBorders>
              <w:bottom w:val="single" w:sz="2" w:space="0" w:color="auto"/>
            </w:tcBorders>
            <w:shd w:val="clear" w:color="auto" w:fill="auto"/>
          </w:tcPr>
          <w:p w14:paraId="1071019B"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019C"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then southerly along the Whitsunday Island (20</w:t>
            </w:r>
            <w:r>
              <w:noBreakHyphen/>
            </w:r>
            <w:r w:rsidRPr="00DD759E">
              <w:t>041a) coastline at mean low water to the intersection of the Whitsunday Island (20</w:t>
            </w:r>
            <w:r>
              <w:noBreakHyphen/>
            </w:r>
            <w:r w:rsidRPr="00DD759E">
              <w:t>041a) coastline at mean low water and the parallel 20°14.974′S (at the point closest to 20°14.974′S 148°57.200′E)</w:t>
            </w:r>
          </w:p>
        </w:tc>
      </w:tr>
      <w:tr w:rsidR="00A422E4" w:rsidRPr="00DD759E" w14:paraId="107101A0" w14:textId="77777777" w:rsidTr="00F311CE">
        <w:tc>
          <w:tcPr>
            <w:tcW w:w="714" w:type="dxa"/>
            <w:tcBorders>
              <w:top w:val="single" w:sz="2" w:space="0" w:color="auto"/>
              <w:bottom w:val="single" w:sz="12" w:space="0" w:color="auto"/>
            </w:tcBorders>
            <w:shd w:val="clear" w:color="auto" w:fill="auto"/>
          </w:tcPr>
          <w:p w14:paraId="1071019E"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019F"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107101A1"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1A2" w14:textId="77777777" w:rsidR="00A422E4" w:rsidRPr="00DD759E" w:rsidRDefault="00A422E4" w:rsidP="00A422E4">
      <w:pPr>
        <w:pStyle w:val="ActHead5"/>
      </w:pPr>
      <w:bookmarkStart w:id="168" w:name="_Toc501379845"/>
      <w:r w:rsidRPr="00DD759E">
        <w:rPr>
          <w:rStyle w:val="CharSectno"/>
        </w:rPr>
        <w:t>49</w:t>
      </w:r>
      <w:r w:rsidRPr="00DD759E">
        <w:t xml:space="preserve">  Lindeman Island complex setting 4 (low use) area</w:t>
      </w:r>
      <w:bookmarkEnd w:id="168"/>
    </w:p>
    <w:p w14:paraId="107101A3" w14:textId="77777777" w:rsidR="00A422E4" w:rsidRPr="00DD759E" w:rsidRDefault="00A422E4" w:rsidP="00A422E4">
      <w:pPr>
        <w:pStyle w:val="Subsection"/>
        <w:rPr>
          <w:rFonts w:eastAsia="Calibri"/>
        </w:rPr>
      </w:pPr>
      <w:r w:rsidRPr="00DD759E">
        <w:tab/>
        <w:t>(1)</w:t>
      </w:r>
      <w:r w:rsidRPr="00DD759E">
        <w:tab/>
        <w:t xml:space="preserve">The Lindeman Island complex setting 4 (low use) area is the area </w:t>
      </w:r>
      <w:r w:rsidRPr="00DD759E">
        <w:rPr>
          <w:rFonts w:eastAsia="Calibri"/>
        </w:rPr>
        <w:t>bounded by the line starting at the point described in item 1 of the following table and running progressively as described in the table.</w:t>
      </w:r>
    </w:p>
    <w:p w14:paraId="107101A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1A6" w14:textId="77777777" w:rsidTr="00F311CE">
        <w:trPr>
          <w:tblHeader/>
        </w:trPr>
        <w:tc>
          <w:tcPr>
            <w:tcW w:w="8313" w:type="dxa"/>
            <w:gridSpan w:val="2"/>
            <w:tcBorders>
              <w:top w:val="single" w:sz="12" w:space="0" w:color="auto"/>
              <w:bottom w:val="single" w:sz="6" w:space="0" w:color="auto"/>
            </w:tcBorders>
            <w:shd w:val="clear" w:color="auto" w:fill="auto"/>
          </w:tcPr>
          <w:p w14:paraId="107101A5" w14:textId="77777777" w:rsidR="00A422E4" w:rsidRPr="00DD759E" w:rsidRDefault="00A422E4" w:rsidP="00F311CE">
            <w:pPr>
              <w:pStyle w:val="TableHeading"/>
            </w:pPr>
            <w:r w:rsidRPr="00DD759E">
              <w:t>Lindeman Island complex setting 4 (low use) area</w:t>
            </w:r>
          </w:p>
        </w:tc>
      </w:tr>
      <w:tr w:rsidR="00A422E4" w:rsidRPr="00DD759E" w14:paraId="107101A9" w14:textId="77777777" w:rsidTr="00F311CE">
        <w:trPr>
          <w:tblHeader/>
        </w:trPr>
        <w:tc>
          <w:tcPr>
            <w:tcW w:w="714" w:type="dxa"/>
            <w:tcBorders>
              <w:top w:val="single" w:sz="6" w:space="0" w:color="auto"/>
              <w:bottom w:val="single" w:sz="12" w:space="0" w:color="auto"/>
            </w:tcBorders>
            <w:shd w:val="clear" w:color="auto" w:fill="auto"/>
          </w:tcPr>
          <w:p w14:paraId="107101A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1A8" w14:textId="77777777" w:rsidR="00A422E4" w:rsidRPr="00DD759E" w:rsidRDefault="00A422E4" w:rsidP="00F311CE">
            <w:pPr>
              <w:pStyle w:val="TableHeading"/>
            </w:pPr>
            <w:r w:rsidRPr="00DD759E">
              <w:t>Description</w:t>
            </w:r>
          </w:p>
        </w:tc>
      </w:tr>
      <w:tr w:rsidR="00A422E4" w:rsidRPr="00DD759E" w14:paraId="107101AC" w14:textId="77777777" w:rsidTr="00F311CE">
        <w:tc>
          <w:tcPr>
            <w:tcW w:w="714" w:type="dxa"/>
            <w:tcBorders>
              <w:top w:val="single" w:sz="12" w:space="0" w:color="auto"/>
            </w:tcBorders>
            <w:shd w:val="clear" w:color="auto" w:fill="auto"/>
          </w:tcPr>
          <w:p w14:paraId="107101A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1AB" w14:textId="77777777" w:rsidR="00A422E4" w:rsidRPr="00DD759E" w:rsidRDefault="00A422E4" w:rsidP="00F311CE">
            <w:pPr>
              <w:pStyle w:val="Tabletext0"/>
            </w:pPr>
            <w:r w:rsidRPr="00DD759E">
              <w:t>The point 20°22.742′S 149°01.302′E</w:t>
            </w:r>
          </w:p>
        </w:tc>
      </w:tr>
      <w:tr w:rsidR="00A422E4" w:rsidRPr="00DD759E" w14:paraId="107101AF" w14:textId="77777777" w:rsidTr="00F311CE">
        <w:tc>
          <w:tcPr>
            <w:tcW w:w="714" w:type="dxa"/>
            <w:shd w:val="clear" w:color="auto" w:fill="auto"/>
          </w:tcPr>
          <w:p w14:paraId="107101AD" w14:textId="77777777" w:rsidR="00A422E4" w:rsidRPr="00DD759E" w:rsidRDefault="00A422E4" w:rsidP="00F311CE">
            <w:pPr>
              <w:pStyle w:val="Tabletext0"/>
            </w:pPr>
            <w:r w:rsidRPr="00DD759E">
              <w:t>2</w:t>
            </w:r>
          </w:p>
        </w:tc>
        <w:tc>
          <w:tcPr>
            <w:tcW w:w="7599" w:type="dxa"/>
            <w:shd w:val="clear" w:color="auto" w:fill="auto"/>
          </w:tcPr>
          <w:p w14:paraId="107101AE" w14:textId="77777777" w:rsidR="00A422E4" w:rsidRPr="00DD759E" w:rsidRDefault="00A422E4" w:rsidP="00F311CE">
            <w:pPr>
              <w:pStyle w:val="Tabletext0"/>
            </w:pPr>
            <w:r w:rsidRPr="00DD759E">
              <w:t>East along the parallel 20°22.742′S to longitude 149°03.005′E</w:t>
            </w:r>
          </w:p>
        </w:tc>
      </w:tr>
      <w:tr w:rsidR="00A422E4" w:rsidRPr="00DD759E" w14:paraId="107101B2" w14:textId="77777777" w:rsidTr="00F311CE">
        <w:tc>
          <w:tcPr>
            <w:tcW w:w="714" w:type="dxa"/>
            <w:shd w:val="clear" w:color="auto" w:fill="auto"/>
          </w:tcPr>
          <w:p w14:paraId="107101B0" w14:textId="77777777" w:rsidR="00A422E4" w:rsidRPr="00DD759E" w:rsidRDefault="00A422E4" w:rsidP="00F311CE">
            <w:pPr>
              <w:pStyle w:val="Tabletext0"/>
            </w:pPr>
            <w:r w:rsidRPr="00DD759E">
              <w:t>3</w:t>
            </w:r>
          </w:p>
        </w:tc>
        <w:tc>
          <w:tcPr>
            <w:tcW w:w="7599" w:type="dxa"/>
            <w:shd w:val="clear" w:color="auto" w:fill="auto"/>
          </w:tcPr>
          <w:p w14:paraId="107101B1" w14:textId="77777777" w:rsidR="00A422E4" w:rsidRPr="00DD759E" w:rsidRDefault="00A422E4" w:rsidP="00F311CE">
            <w:pPr>
              <w:pStyle w:val="Tabletext0"/>
            </w:pPr>
            <w:r w:rsidRPr="00DD759E">
              <w:t>South along the meridian 149°03.005′E to latitude 20°25.246′S</w:t>
            </w:r>
          </w:p>
        </w:tc>
      </w:tr>
      <w:tr w:rsidR="00A422E4" w:rsidRPr="00DD759E" w14:paraId="107101B5" w14:textId="77777777" w:rsidTr="00F311CE">
        <w:tc>
          <w:tcPr>
            <w:tcW w:w="714" w:type="dxa"/>
            <w:shd w:val="clear" w:color="auto" w:fill="auto"/>
          </w:tcPr>
          <w:p w14:paraId="107101B3" w14:textId="77777777" w:rsidR="00A422E4" w:rsidRPr="00DD759E" w:rsidRDefault="00A422E4" w:rsidP="00F311CE">
            <w:pPr>
              <w:pStyle w:val="Tabletext0"/>
            </w:pPr>
            <w:r w:rsidRPr="00DD759E">
              <w:t>4</w:t>
            </w:r>
          </w:p>
        </w:tc>
        <w:tc>
          <w:tcPr>
            <w:tcW w:w="7599" w:type="dxa"/>
            <w:shd w:val="clear" w:color="auto" w:fill="auto"/>
          </w:tcPr>
          <w:p w14:paraId="107101B4" w14:textId="77777777" w:rsidR="00A422E4" w:rsidRPr="00DD759E" w:rsidRDefault="00A422E4" w:rsidP="00F311CE">
            <w:pPr>
              <w:pStyle w:val="Tabletext0"/>
            </w:pPr>
            <w:r w:rsidRPr="00DD759E">
              <w:t>East along the parallel 20°25.246′S to longitude 149°04.177′E</w:t>
            </w:r>
          </w:p>
        </w:tc>
      </w:tr>
      <w:tr w:rsidR="00A422E4" w:rsidRPr="00DD759E" w14:paraId="107101B8" w14:textId="77777777" w:rsidTr="00F311CE">
        <w:tc>
          <w:tcPr>
            <w:tcW w:w="714" w:type="dxa"/>
            <w:shd w:val="clear" w:color="auto" w:fill="auto"/>
          </w:tcPr>
          <w:p w14:paraId="107101B6" w14:textId="77777777" w:rsidR="00A422E4" w:rsidRPr="00DD759E" w:rsidRDefault="00A422E4" w:rsidP="00F311CE">
            <w:pPr>
              <w:pStyle w:val="Tabletext0"/>
            </w:pPr>
            <w:r w:rsidRPr="00DD759E">
              <w:t>5</w:t>
            </w:r>
          </w:p>
        </w:tc>
        <w:tc>
          <w:tcPr>
            <w:tcW w:w="7599" w:type="dxa"/>
            <w:shd w:val="clear" w:color="auto" w:fill="auto"/>
          </w:tcPr>
          <w:p w14:paraId="107101B7" w14:textId="77777777" w:rsidR="00A422E4" w:rsidRPr="00DD759E" w:rsidRDefault="00A422E4" w:rsidP="00F311CE">
            <w:pPr>
              <w:pStyle w:val="Tabletext0"/>
            </w:pPr>
            <w:r w:rsidRPr="00DD759E">
              <w:t>North along the meridian 149°04.177′E to latitude 20°24.218′S</w:t>
            </w:r>
          </w:p>
        </w:tc>
      </w:tr>
      <w:tr w:rsidR="00A422E4" w:rsidRPr="00DD759E" w14:paraId="107101BB" w14:textId="77777777" w:rsidTr="00F311CE">
        <w:tc>
          <w:tcPr>
            <w:tcW w:w="714" w:type="dxa"/>
            <w:shd w:val="clear" w:color="auto" w:fill="auto"/>
          </w:tcPr>
          <w:p w14:paraId="107101B9" w14:textId="77777777" w:rsidR="00A422E4" w:rsidRPr="00DD759E" w:rsidRDefault="00A422E4" w:rsidP="00F311CE">
            <w:pPr>
              <w:pStyle w:val="Tabletext0"/>
            </w:pPr>
            <w:r w:rsidRPr="00DD759E">
              <w:t>6</w:t>
            </w:r>
          </w:p>
        </w:tc>
        <w:tc>
          <w:tcPr>
            <w:tcW w:w="7599" w:type="dxa"/>
            <w:shd w:val="clear" w:color="auto" w:fill="auto"/>
          </w:tcPr>
          <w:p w14:paraId="107101BA" w14:textId="77777777" w:rsidR="00A422E4" w:rsidRPr="00DD759E" w:rsidRDefault="00A422E4" w:rsidP="00F311CE">
            <w:pPr>
              <w:pStyle w:val="Tabletext0"/>
            </w:pPr>
            <w:r w:rsidRPr="00DD759E">
              <w:t>East along the parallel 20°24.218′S to longitude 149°07.100′E</w:t>
            </w:r>
          </w:p>
        </w:tc>
      </w:tr>
      <w:tr w:rsidR="00A422E4" w:rsidRPr="00DD759E" w14:paraId="107101BE" w14:textId="77777777" w:rsidTr="00F311CE">
        <w:tc>
          <w:tcPr>
            <w:tcW w:w="714" w:type="dxa"/>
            <w:shd w:val="clear" w:color="auto" w:fill="auto"/>
          </w:tcPr>
          <w:p w14:paraId="107101BC" w14:textId="77777777" w:rsidR="00A422E4" w:rsidRPr="00DD759E" w:rsidRDefault="00A422E4" w:rsidP="00F311CE">
            <w:pPr>
              <w:pStyle w:val="Tabletext0"/>
            </w:pPr>
            <w:r w:rsidRPr="00DD759E">
              <w:t>7</w:t>
            </w:r>
          </w:p>
        </w:tc>
        <w:tc>
          <w:tcPr>
            <w:tcW w:w="7599" w:type="dxa"/>
            <w:shd w:val="clear" w:color="auto" w:fill="auto"/>
          </w:tcPr>
          <w:p w14:paraId="107101BD" w14:textId="77777777" w:rsidR="00A422E4" w:rsidRPr="00DD759E" w:rsidRDefault="00A422E4" w:rsidP="00F311CE">
            <w:pPr>
              <w:pStyle w:val="Tabletext0"/>
            </w:pPr>
            <w:r w:rsidRPr="00DD759E">
              <w:t>South along the meridian 149°07.100′E to latitude 20°26.996′S</w:t>
            </w:r>
          </w:p>
        </w:tc>
      </w:tr>
      <w:tr w:rsidR="00A422E4" w:rsidRPr="00DD759E" w14:paraId="107101C1" w14:textId="77777777" w:rsidTr="00F311CE">
        <w:tc>
          <w:tcPr>
            <w:tcW w:w="714" w:type="dxa"/>
            <w:shd w:val="clear" w:color="auto" w:fill="auto"/>
          </w:tcPr>
          <w:p w14:paraId="107101BF" w14:textId="77777777" w:rsidR="00A422E4" w:rsidRPr="00DD759E" w:rsidRDefault="00A422E4" w:rsidP="00F311CE">
            <w:pPr>
              <w:pStyle w:val="Tabletext0"/>
            </w:pPr>
            <w:r w:rsidRPr="00DD759E">
              <w:t>8</w:t>
            </w:r>
          </w:p>
        </w:tc>
        <w:tc>
          <w:tcPr>
            <w:tcW w:w="7599" w:type="dxa"/>
            <w:shd w:val="clear" w:color="auto" w:fill="auto"/>
          </w:tcPr>
          <w:p w14:paraId="107101C0" w14:textId="77777777" w:rsidR="00A422E4" w:rsidRPr="00DD759E" w:rsidRDefault="00A422E4" w:rsidP="00F311CE">
            <w:pPr>
              <w:pStyle w:val="Tabletext0"/>
            </w:pPr>
            <w:r w:rsidRPr="00DD759E">
              <w:t>East along the parallel 20°26.996′S to longitude 149°08.813′E</w:t>
            </w:r>
          </w:p>
        </w:tc>
      </w:tr>
      <w:tr w:rsidR="00A422E4" w:rsidRPr="00DD759E" w14:paraId="107101C4" w14:textId="77777777" w:rsidTr="00F311CE">
        <w:tc>
          <w:tcPr>
            <w:tcW w:w="714" w:type="dxa"/>
            <w:shd w:val="clear" w:color="auto" w:fill="auto"/>
          </w:tcPr>
          <w:p w14:paraId="107101C2" w14:textId="77777777" w:rsidR="00A422E4" w:rsidRPr="00DD759E" w:rsidRDefault="00A422E4" w:rsidP="00F311CE">
            <w:pPr>
              <w:pStyle w:val="Tabletext0"/>
            </w:pPr>
            <w:r w:rsidRPr="00DD759E">
              <w:t>9</w:t>
            </w:r>
          </w:p>
        </w:tc>
        <w:tc>
          <w:tcPr>
            <w:tcW w:w="7599" w:type="dxa"/>
            <w:shd w:val="clear" w:color="auto" w:fill="auto"/>
          </w:tcPr>
          <w:p w14:paraId="107101C3" w14:textId="77777777" w:rsidR="00A422E4" w:rsidRPr="00DD759E" w:rsidRDefault="00A422E4" w:rsidP="00F311CE">
            <w:pPr>
              <w:pStyle w:val="Tabletext0"/>
            </w:pPr>
            <w:r w:rsidRPr="00DD759E">
              <w:t>South along the meridian 149°08.813′E to latitude 20°29.777′S</w:t>
            </w:r>
          </w:p>
        </w:tc>
      </w:tr>
      <w:tr w:rsidR="00A422E4" w:rsidRPr="00DD759E" w14:paraId="107101C7" w14:textId="77777777" w:rsidTr="00F311CE">
        <w:tc>
          <w:tcPr>
            <w:tcW w:w="714" w:type="dxa"/>
            <w:shd w:val="clear" w:color="auto" w:fill="auto"/>
          </w:tcPr>
          <w:p w14:paraId="107101C5" w14:textId="77777777" w:rsidR="00A422E4" w:rsidRPr="00DD759E" w:rsidRDefault="00A422E4" w:rsidP="00F311CE">
            <w:pPr>
              <w:pStyle w:val="Tabletext0"/>
            </w:pPr>
            <w:r w:rsidRPr="00DD759E">
              <w:t>10</w:t>
            </w:r>
          </w:p>
        </w:tc>
        <w:tc>
          <w:tcPr>
            <w:tcW w:w="7599" w:type="dxa"/>
            <w:shd w:val="clear" w:color="auto" w:fill="auto"/>
          </w:tcPr>
          <w:p w14:paraId="107101C6" w14:textId="77777777" w:rsidR="00A422E4" w:rsidRPr="00DD759E" w:rsidRDefault="00A422E4" w:rsidP="00F311CE">
            <w:pPr>
              <w:pStyle w:val="Tabletext0"/>
            </w:pPr>
            <w:r w:rsidRPr="00DD759E">
              <w:t>West along the parallel 20°29.777′S to longitude 149°07.680′E</w:t>
            </w:r>
          </w:p>
        </w:tc>
      </w:tr>
      <w:tr w:rsidR="00A422E4" w:rsidRPr="00DD759E" w14:paraId="107101CA" w14:textId="77777777" w:rsidTr="00F311CE">
        <w:tc>
          <w:tcPr>
            <w:tcW w:w="714" w:type="dxa"/>
            <w:shd w:val="clear" w:color="auto" w:fill="auto"/>
          </w:tcPr>
          <w:p w14:paraId="107101C8" w14:textId="77777777" w:rsidR="00A422E4" w:rsidRPr="00DD759E" w:rsidRDefault="00A422E4" w:rsidP="00F311CE">
            <w:pPr>
              <w:pStyle w:val="Tabletext0"/>
            </w:pPr>
            <w:r w:rsidRPr="00DD759E">
              <w:t>11</w:t>
            </w:r>
          </w:p>
        </w:tc>
        <w:tc>
          <w:tcPr>
            <w:tcW w:w="7599" w:type="dxa"/>
            <w:shd w:val="clear" w:color="auto" w:fill="auto"/>
          </w:tcPr>
          <w:p w14:paraId="107101C9" w14:textId="77777777" w:rsidR="00A422E4" w:rsidRPr="00DD759E" w:rsidRDefault="00A422E4" w:rsidP="00F311CE">
            <w:pPr>
              <w:pStyle w:val="Tabletext0"/>
            </w:pPr>
            <w:r w:rsidRPr="00DD759E">
              <w:t>South along the meridian 149°07.680′E to latitude 20°30.416′S</w:t>
            </w:r>
          </w:p>
        </w:tc>
      </w:tr>
      <w:tr w:rsidR="00A422E4" w:rsidRPr="00DD759E" w14:paraId="107101CD" w14:textId="77777777" w:rsidTr="00F311CE">
        <w:tc>
          <w:tcPr>
            <w:tcW w:w="714" w:type="dxa"/>
            <w:shd w:val="clear" w:color="auto" w:fill="auto"/>
          </w:tcPr>
          <w:p w14:paraId="107101CB" w14:textId="77777777" w:rsidR="00A422E4" w:rsidRPr="00DD759E" w:rsidRDefault="00A422E4" w:rsidP="00F311CE">
            <w:pPr>
              <w:pStyle w:val="Tabletext0"/>
            </w:pPr>
            <w:r w:rsidRPr="00DD759E">
              <w:t>12</w:t>
            </w:r>
          </w:p>
        </w:tc>
        <w:tc>
          <w:tcPr>
            <w:tcW w:w="7599" w:type="dxa"/>
            <w:shd w:val="clear" w:color="auto" w:fill="auto"/>
          </w:tcPr>
          <w:p w14:paraId="107101CC" w14:textId="77777777" w:rsidR="00A422E4" w:rsidRPr="00DD759E" w:rsidRDefault="00A422E4" w:rsidP="00F311CE">
            <w:pPr>
              <w:pStyle w:val="Tabletext0"/>
            </w:pPr>
            <w:r w:rsidRPr="00DD759E">
              <w:t>West along the parallel 20°30.416′S to longitude 149°06.348′E</w:t>
            </w:r>
          </w:p>
        </w:tc>
      </w:tr>
      <w:tr w:rsidR="00A422E4" w:rsidRPr="00DD759E" w14:paraId="107101D0" w14:textId="77777777" w:rsidTr="00F311CE">
        <w:tc>
          <w:tcPr>
            <w:tcW w:w="714" w:type="dxa"/>
            <w:shd w:val="clear" w:color="auto" w:fill="auto"/>
          </w:tcPr>
          <w:p w14:paraId="107101CE" w14:textId="77777777" w:rsidR="00A422E4" w:rsidRPr="00DD759E" w:rsidRDefault="00A422E4" w:rsidP="00F311CE">
            <w:pPr>
              <w:pStyle w:val="Tabletext0"/>
            </w:pPr>
            <w:r w:rsidRPr="00DD759E">
              <w:t>13</w:t>
            </w:r>
          </w:p>
        </w:tc>
        <w:tc>
          <w:tcPr>
            <w:tcW w:w="7599" w:type="dxa"/>
            <w:shd w:val="clear" w:color="auto" w:fill="auto"/>
          </w:tcPr>
          <w:p w14:paraId="107101CF" w14:textId="77777777" w:rsidR="00A422E4" w:rsidRPr="00DD759E" w:rsidRDefault="00A422E4" w:rsidP="00F311CE">
            <w:pPr>
              <w:pStyle w:val="Tabletext0"/>
            </w:pPr>
            <w:r w:rsidRPr="00DD759E">
              <w:t>South along the meridian 149°06.348′E to latitude 20°31.355′S</w:t>
            </w:r>
          </w:p>
        </w:tc>
      </w:tr>
      <w:tr w:rsidR="00A422E4" w:rsidRPr="00DD759E" w14:paraId="107101D3" w14:textId="77777777" w:rsidTr="00F311CE">
        <w:tc>
          <w:tcPr>
            <w:tcW w:w="714" w:type="dxa"/>
            <w:shd w:val="clear" w:color="auto" w:fill="auto"/>
          </w:tcPr>
          <w:p w14:paraId="107101D1" w14:textId="77777777" w:rsidR="00A422E4" w:rsidRPr="00DD759E" w:rsidRDefault="00A422E4" w:rsidP="00F311CE">
            <w:pPr>
              <w:pStyle w:val="Tabletext0"/>
            </w:pPr>
            <w:r w:rsidRPr="00DD759E">
              <w:t>14</w:t>
            </w:r>
          </w:p>
        </w:tc>
        <w:tc>
          <w:tcPr>
            <w:tcW w:w="7599" w:type="dxa"/>
            <w:shd w:val="clear" w:color="auto" w:fill="auto"/>
          </w:tcPr>
          <w:p w14:paraId="107101D2" w14:textId="77777777" w:rsidR="00A422E4" w:rsidRPr="00DD759E" w:rsidRDefault="00A422E4" w:rsidP="00F311CE">
            <w:pPr>
              <w:pStyle w:val="Tabletext0"/>
            </w:pPr>
            <w:r w:rsidRPr="00DD759E">
              <w:t>East along the parallel 20°31.355′S to longitude 149°07.199′E</w:t>
            </w:r>
          </w:p>
        </w:tc>
      </w:tr>
      <w:tr w:rsidR="00A422E4" w:rsidRPr="00DD759E" w14:paraId="107101D6" w14:textId="77777777" w:rsidTr="00F311CE">
        <w:tc>
          <w:tcPr>
            <w:tcW w:w="714" w:type="dxa"/>
            <w:shd w:val="clear" w:color="auto" w:fill="auto"/>
          </w:tcPr>
          <w:p w14:paraId="107101D4" w14:textId="77777777" w:rsidR="00A422E4" w:rsidRPr="00DD759E" w:rsidRDefault="00A422E4" w:rsidP="00F311CE">
            <w:pPr>
              <w:pStyle w:val="Tabletext0"/>
            </w:pPr>
            <w:r w:rsidRPr="00DD759E">
              <w:t>15</w:t>
            </w:r>
          </w:p>
        </w:tc>
        <w:tc>
          <w:tcPr>
            <w:tcW w:w="7599" w:type="dxa"/>
            <w:shd w:val="clear" w:color="auto" w:fill="auto"/>
          </w:tcPr>
          <w:p w14:paraId="107101D5" w14:textId="77777777" w:rsidR="00A422E4" w:rsidRPr="00DD759E" w:rsidRDefault="00A422E4" w:rsidP="00F311CE">
            <w:pPr>
              <w:pStyle w:val="Tabletext0"/>
            </w:pPr>
            <w:r w:rsidRPr="00DD759E">
              <w:t>South</w:t>
            </w:r>
            <w:r>
              <w:noBreakHyphen/>
            </w:r>
            <w:r w:rsidRPr="00DD759E">
              <w:t>easterly along the geodesic to 20°32.314′S 149°08.835′E</w:t>
            </w:r>
          </w:p>
        </w:tc>
      </w:tr>
      <w:tr w:rsidR="00A422E4" w:rsidRPr="00DD759E" w14:paraId="107101D9" w14:textId="77777777" w:rsidTr="00F311CE">
        <w:tc>
          <w:tcPr>
            <w:tcW w:w="714" w:type="dxa"/>
            <w:shd w:val="clear" w:color="auto" w:fill="auto"/>
          </w:tcPr>
          <w:p w14:paraId="107101D7" w14:textId="77777777" w:rsidR="00A422E4" w:rsidRPr="00DD759E" w:rsidRDefault="00A422E4" w:rsidP="00F311CE">
            <w:pPr>
              <w:pStyle w:val="Tabletext0"/>
            </w:pPr>
            <w:r w:rsidRPr="00DD759E">
              <w:t>16</w:t>
            </w:r>
          </w:p>
        </w:tc>
        <w:tc>
          <w:tcPr>
            <w:tcW w:w="7599" w:type="dxa"/>
            <w:shd w:val="clear" w:color="auto" w:fill="auto"/>
          </w:tcPr>
          <w:p w14:paraId="107101D8" w14:textId="77777777" w:rsidR="00A422E4" w:rsidRPr="00DD759E" w:rsidRDefault="00A422E4" w:rsidP="00F311CE">
            <w:pPr>
              <w:pStyle w:val="Tabletext0"/>
            </w:pPr>
            <w:r w:rsidRPr="00DD759E">
              <w:t>South along the meridian 149°08.835′E to the intersection of the Whitsunday Planning Area boundary and the meridian 149°08.835′E (at the point closest to 20°33.227′S 149°08.835′E)</w:t>
            </w:r>
          </w:p>
        </w:tc>
      </w:tr>
      <w:tr w:rsidR="00A422E4" w:rsidRPr="00DD759E" w14:paraId="107101DC" w14:textId="77777777" w:rsidTr="00F311CE">
        <w:tc>
          <w:tcPr>
            <w:tcW w:w="714" w:type="dxa"/>
            <w:shd w:val="clear" w:color="auto" w:fill="auto"/>
          </w:tcPr>
          <w:p w14:paraId="107101DA" w14:textId="77777777" w:rsidR="00A422E4" w:rsidRPr="00DD759E" w:rsidRDefault="00A422E4" w:rsidP="00F311CE">
            <w:pPr>
              <w:pStyle w:val="Tabletext0"/>
            </w:pPr>
            <w:r w:rsidRPr="00DD759E">
              <w:t>17</w:t>
            </w:r>
          </w:p>
        </w:tc>
        <w:tc>
          <w:tcPr>
            <w:tcW w:w="7599" w:type="dxa"/>
            <w:shd w:val="clear" w:color="auto" w:fill="auto"/>
          </w:tcPr>
          <w:p w14:paraId="107101DB" w14:textId="77777777" w:rsidR="00A422E4" w:rsidRPr="00DD759E" w:rsidRDefault="00A422E4" w:rsidP="00F311CE">
            <w:pPr>
              <w:pStyle w:val="Tabletext0"/>
            </w:pPr>
            <w:r w:rsidRPr="00DD759E">
              <w:t>Westerly along the Whitsunday Planning Area boundary to the intersection of the Whitsunday Planning Area boundary and the meridian 149°03.778′E (at the point closest to 20°34.532′S 149°03.778′E)</w:t>
            </w:r>
          </w:p>
        </w:tc>
      </w:tr>
      <w:tr w:rsidR="00A422E4" w:rsidRPr="00DD759E" w14:paraId="107101DF" w14:textId="77777777" w:rsidTr="00F311CE">
        <w:tc>
          <w:tcPr>
            <w:tcW w:w="714" w:type="dxa"/>
            <w:shd w:val="clear" w:color="auto" w:fill="auto"/>
          </w:tcPr>
          <w:p w14:paraId="107101DD" w14:textId="77777777" w:rsidR="00A422E4" w:rsidRPr="00DD759E" w:rsidRDefault="00A422E4" w:rsidP="00F311CE">
            <w:pPr>
              <w:pStyle w:val="Tabletext0"/>
            </w:pPr>
            <w:r w:rsidRPr="00DD759E">
              <w:t>18</w:t>
            </w:r>
          </w:p>
        </w:tc>
        <w:tc>
          <w:tcPr>
            <w:tcW w:w="7599" w:type="dxa"/>
            <w:shd w:val="clear" w:color="auto" w:fill="auto"/>
          </w:tcPr>
          <w:p w14:paraId="107101DE" w14:textId="77777777" w:rsidR="00A422E4" w:rsidRPr="00DD759E" w:rsidRDefault="00A422E4" w:rsidP="00F311CE">
            <w:pPr>
              <w:pStyle w:val="Tabletext0"/>
            </w:pPr>
            <w:r w:rsidRPr="00DD759E">
              <w:t>North along the meridian 149°03.778′E to latitude 20°32.406′S</w:t>
            </w:r>
          </w:p>
        </w:tc>
      </w:tr>
      <w:tr w:rsidR="00A422E4" w:rsidRPr="00DD759E" w14:paraId="107101E2" w14:textId="77777777" w:rsidTr="00F311CE">
        <w:tc>
          <w:tcPr>
            <w:tcW w:w="714" w:type="dxa"/>
            <w:shd w:val="clear" w:color="auto" w:fill="auto"/>
          </w:tcPr>
          <w:p w14:paraId="107101E0" w14:textId="77777777" w:rsidR="00A422E4" w:rsidRPr="00DD759E" w:rsidRDefault="00A422E4" w:rsidP="00F311CE">
            <w:pPr>
              <w:pStyle w:val="Tabletext0"/>
            </w:pPr>
            <w:r w:rsidRPr="00DD759E">
              <w:t>19</w:t>
            </w:r>
          </w:p>
        </w:tc>
        <w:tc>
          <w:tcPr>
            <w:tcW w:w="7599" w:type="dxa"/>
            <w:shd w:val="clear" w:color="auto" w:fill="auto"/>
          </w:tcPr>
          <w:p w14:paraId="107101E1" w14:textId="77777777" w:rsidR="00A422E4" w:rsidRPr="00DD759E" w:rsidRDefault="00A422E4" w:rsidP="00F311CE">
            <w:pPr>
              <w:pStyle w:val="Tabletext0"/>
            </w:pPr>
            <w:r w:rsidRPr="00DD759E">
              <w:t>West along the parallel 20°32.406′S to longitude 149°01.090′E</w:t>
            </w:r>
          </w:p>
        </w:tc>
      </w:tr>
      <w:tr w:rsidR="00A422E4" w:rsidRPr="00DD759E" w14:paraId="107101E5" w14:textId="77777777" w:rsidTr="00F311CE">
        <w:tc>
          <w:tcPr>
            <w:tcW w:w="714" w:type="dxa"/>
            <w:shd w:val="clear" w:color="auto" w:fill="auto"/>
          </w:tcPr>
          <w:p w14:paraId="107101E3" w14:textId="77777777" w:rsidR="00A422E4" w:rsidRPr="00DD759E" w:rsidRDefault="00A422E4" w:rsidP="00F311CE">
            <w:pPr>
              <w:pStyle w:val="Tabletext0"/>
            </w:pPr>
            <w:r w:rsidRPr="00DD759E">
              <w:t>20</w:t>
            </w:r>
          </w:p>
        </w:tc>
        <w:tc>
          <w:tcPr>
            <w:tcW w:w="7599" w:type="dxa"/>
            <w:shd w:val="clear" w:color="auto" w:fill="auto"/>
          </w:tcPr>
          <w:p w14:paraId="107101E4" w14:textId="77777777" w:rsidR="00A422E4" w:rsidRPr="00DD759E" w:rsidRDefault="00A422E4" w:rsidP="00F311CE">
            <w:pPr>
              <w:pStyle w:val="Tabletext0"/>
            </w:pPr>
            <w:r w:rsidRPr="00DD759E">
              <w:t>North along the meridian 149°01.090′E to latitude 20°27.745′S</w:t>
            </w:r>
          </w:p>
        </w:tc>
      </w:tr>
      <w:tr w:rsidR="00A422E4" w:rsidRPr="00DD759E" w14:paraId="107101E8" w14:textId="77777777" w:rsidTr="00F311CE">
        <w:tc>
          <w:tcPr>
            <w:tcW w:w="714" w:type="dxa"/>
            <w:shd w:val="clear" w:color="auto" w:fill="auto"/>
          </w:tcPr>
          <w:p w14:paraId="107101E6" w14:textId="77777777" w:rsidR="00A422E4" w:rsidRPr="00DD759E" w:rsidRDefault="00A422E4" w:rsidP="00F311CE">
            <w:pPr>
              <w:pStyle w:val="Tabletext0"/>
            </w:pPr>
            <w:r w:rsidRPr="00DD759E">
              <w:t>21</w:t>
            </w:r>
          </w:p>
        </w:tc>
        <w:tc>
          <w:tcPr>
            <w:tcW w:w="7599" w:type="dxa"/>
            <w:shd w:val="clear" w:color="auto" w:fill="auto"/>
          </w:tcPr>
          <w:p w14:paraId="107101E7" w14:textId="77777777" w:rsidR="00A422E4" w:rsidRPr="00DD759E" w:rsidRDefault="00A422E4" w:rsidP="00F311CE">
            <w:pPr>
              <w:pStyle w:val="Tabletext0"/>
            </w:pPr>
            <w:r w:rsidRPr="00DD759E">
              <w:t>West along the parallel 20°27.745′S to longitude 148°59.487′E</w:t>
            </w:r>
          </w:p>
        </w:tc>
      </w:tr>
      <w:tr w:rsidR="00A422E4" w:rsidRPr="00DD759E" w14:paraId="107101EB" w14:textId="77777777" w:rsidTr="00F311CE">
        <w:tc>
          <w:tcPr>
            <w:tcW w:w="714" w:type="dxa"/>
            <w:tcBorders>
              <w:bottom w:val="single" w:sz="2" w:space="0" w:color="auto"/>
            </w:tcBorders>
            <w:shd w:val="clear" w:color="auto" w:fill="auto"/>
          </w:tcPr>
          <w:p w14:paraId="107101E9" w14:textId="77777777" w:rsidR="00A422E4" w:rsidRPr="00DD759E" w:rsidRDefault="00A422E4" w:rsidP="00F311CE">
            <w:pPr>
              <w:pStyle w:val="Tabletext0"/>
            </w:pPr>
            <w:r w:rsidRPr="00DD759E">
              <w:t>22</w:t>
            </w:r>
          </w:p>
        </w:tc>
        <w:tc>
          <w:tcPr>
            <w:tcW w:w="7599" w:type="dxa"/>
            <w:tcBorders>
              <w:bottom w:val="single" w:sz="2" w:space="0" w:color="auto"/>
            </w:tcBorders>
            <w:shd w:val="clear" w:color="auto" w:fill="auto"/>
          </w:tcPr>
          <w:p w14:paraId="107101EA" w14:textId="77777777" w:rsidR="00A422E4" w:rsidRPr="00DD759E" w:rsidRDefault="00A422E4" w:rsidP="00F311CE">
            <w:pPr>
              <w:pStyle w:val="Tabletext0"/>
            </w:pPr>
            <w:r w:rsidRPr="00DD759E">
              <w:t>North along the meridian 148°59.487′E to latitude 20°25.060′S</w:t>
            </w:r>
          </w:p>
        </w:tc>
      </w:tr>
      <w:tr w:rsidR="00A422E4" w:rsidRPr="00DD759E" w14:paraId="107101EE" w14:textId="77777777" w:rsidTr="00F311CE">
        <w:tc>
          <w:tcPr>
            <w:tcW w:w="714" w:type="dxa"/>
            <w:tcBorders>
              <w:top w:val="single" w:sz="2" w:space="0" w:color="auto"/>
              <w:bottom w:val="single" w:sz="12" w:space="0" w:color="auto"/>
            </w:tcBorders>
            <w:shd w:val="clear" w:color="auto" w:fill="auto"/>
          </w:tcPr>
          <w:p w14:paraId="107101EC" w14:textId="77777777" w:rsidR="00A422E4" w:rsidRPr="00DD759E" w:rsidRDefault="00A422E4" w:rsidP="00F311CE">
            <w:pPr>
              <w:pStyle w:val="Tabletext0"/>
            </w:pPr>
            <w:r w:rsidRPr="00DD759E">
              <w:t>23</w:t>
            </w:r>
          </w:p>
        </w:tc>
        <w:tc>
          <w:tcPr>
            <w:tcW w:w="7599" w:type="dxa"/>
            <w:tcBorders>
              <w:top w:val="single" w:sz="2" w:space="0" w:color="auto"/>
              <w:bottom w:val="single" w:sz="12" w:space="0" w:color="auto"/>
            </w:tcBorders>
            <w:shd w:val="clear" w:color="auto" w:fill="auto"/>
          </w:tcPr>
          <w:p w14:paraId="107101ED"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1E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1F0" w14:textId="77777777" w:rsidR="00A422E4" w:rsidRPr="00DD759E" w:rsidRDefault="00A422E4" w:rsidP="00A422E4">
      <w:pPr>
        <w:pStyle w:val="Subsection"/>
      </w:pPr>
      <w:r w:rsidRPr="00DD759E">
        <w:tab/>
        <w:t>(2)</w:t>
      </w:r>
      <w:r w:rsidRPr="00DD759E">
        <w:tab/>
        <w:t>However, the Lindeman Island complex setting 4 (low use) area does not include the Kennedy Sound, Lindeman, Seaforth and Shaw Islands setting 3 (moderate use) area, the Lindeman Island Resort setting 1 (intensive) area, the Burning Point and Shaw island setting 4 (low use) or the Roberta Bay, Shaw Island setting 3 (moderate use) area.</w:t>
      </w:r>
    </w:p>
    <w:p w14:paraId="107101F1" w14:textId="77777777" w:rsidR="00A422E4" w:rsidRPr="00DD759E" w:rsidRDefault="00A422E4" w:rsidP="00A422E4">
      <w:pPr>
        <w:pStyle w:val="ActHead5"/>
      </w:pPr>
      <w:bookmarkStart w:id="169" w:name="_Toc501379846"/>
      <w:r w:rsidRPr="00DD759E">
        <w:rPr>
          <w:rStyle w:val="CharSectno"/>
        </w:rPr>
        <w:t>50</w:t>
      </w:r>
      <w:r w:rsidRPr="00DD759E">
        <w:t xml:space="preserve">  Long Island setting 4 (low use) area</w:t>
      </w:r>
      <w:bookmarkEnd w:id="169"/>
    </w:p>
    <w:p w14:paraId="107101F2" w14:textId="77777777" w:rsidR="00A422E4" w:rsidRPr="00DD759E" w:rsidRDefault="00A422E4" w:rsidP="00A422E4">
      <w:pPr>
        <w:pStyle w:val="Subsection"/>
        <w:rPr>
          <w:rFonts w:eastAsia="Calibri"/>
        </w:rPr>
      </w:pPr>
      <w:r w:rsidRPr="00DD759E">
        <w:tab/>
        <w:t>(1)</w:t>
      </w:r>
      <w:r w:rsidRPr="00DD759E">
        <w:tab/>
        <w:t xml:space="preserve">The Long Island setting 4 (low use) area is the area </w:t>
      </w:r>
      <w:r w:rsidRPr="00DD759E">
        <w:rPr>
          <w:rFonts w:eastAsia="Calibri"/>
        </w:rPr>
        <w:t>bounded by the line starting at the point described in item 1 of the following table and running progressively as described in the table.</w:t>
      </w:r>
    </w:p>
    <w:p w14:paraId="107101F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1F5" w14:textId="77777777" w:rsidTr="00F311CE">
        <w:trPr>
          <w:tblHeader/>
        </w:trPr>
        <w:tc>
          <w:tcPr>
            <w:tcW w:w="8313" w:type="dxa"/>
            <w:gridSpan w:val="2"/>
            <w:tcBorders>
              <w:top w:val="single" w:sz="12" w:space="0" w:color="auto"/>
              <w:bottom w:val="single" w:sz="6" w:space="0" w:color="auto"/>
            </w:tcBorders>
            <w:shd w:val="clear" w:color="auto" w:fill="auto"/>
          </w:tcPr>
          <w:p w14:paraId="107101F4" w14:textId="77777777" w:rsidR="00A422E4" w:rsidRPr="00DD759E" w:rsidRDefault="00A422E4" w:rsidP="00F311CE">
            <w:pPr>
              <w:pStyle w:val="TableHeading"/>
            </w:pPr>
            <w:r w:rsidRPr="00DD759E">
              <w:t>Long Island setting 4 (low use) area</w:t>
            </w:r>
          </w:p>
        </w:tc>
      </w:tr>
      <w:tr w:rsidR="00A422E4" w:rsidRPr="00DD759E" w14:paraId="107101F8" w14:textId="77777777" w:rsidTr="00F311CE">
        <w:trPr>
          <w:tblHeader/>
        </w:trPr>
        <w:tc>
          <w:tcPr>
            <w:tcW w:w="714" w:type="dxa"/>
            <w:tcBorders>
              <w:top w:val="single" w:sz="6" w:space="0" w:color="auto"/>
              <w:bottom w:val="single" w:sz="12" w:space="0" w:color="auto"/>
            </w:tcBorders>
            <w:shd w:val="clear" w:color="auto" w:fill="auto"/>
          </w:tcPr>
          <w:p w14:paraId="107101F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1F7" w14:textId="77777777" w:rsidR="00A422E4" w:rsidRPr="00DD759E" w:rsidRDefault="00A422E4" w:rsidP="00F311CE">
            <w:pPr>
              <w:pStyle w:val="TableHeading"/>
            </w:pPr>
            <w:r w:rsidRPr="00DD759E">
              <w:t>Description</w:t>
            </w:r>
          </w:p>
        </w:tc>
      </w:tr>
      <w:tr w:rsidR="00A422E4" w:rsidRPr="00DD759E" w14:paraId="107101FB" w14:textId="77777777" w:rsidTr="00F311CE">
        <w:tc>
          <w:tcPr>
            <w:tcW w:w="714" w:type="dxa"/>
            <w:tcBorders>
              <w:top w:val="single" w:sz="12" w:space="0" w:color="auto"/>
            </w:tcBorders>
            <w:shd w:val="clear" w:color="auto" w:fill="auto"/>
          </w:tcPr>
          <w:p w14:paraId="107101F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1FA" w14:textId="77777777" w:rsidR="00A422E4" w:rsidRPr="00DD759E" w:rsidRDefault="00A422E4" w:rsidP="00F311CE">
            <w:pPr>
              <w:pStyle w:val="Tabletext0"/>
            </w:pPr>
            <w:r w:rsidRPr="00DD759E">
              <w:t>The point 20°18.141′S 148°50.639′E</w:t>
            </w:r>
          </w:p>
        </w:tc>
      </w:tr>
      <w:tr w:rsidR="00A422E4" w:rsidRPr="00DD759E" w14:paraId="107101FE" w14:textId="77777777" w:rsidTr="00F311CE">
        <w:tc>
          <w:tcPr>
            <w:tcW w:w="714" w:type="dxa"/>
            <w:shd w:val="clear" w:color="auto" w:fill="auto"/>
          </w:tcPr>
          <w:p w14:paraId="107101FC" w14:textId="77777777" w:rsidR="00A422E4" w:rsidRPr="00DD759E" w:rsidRDefault="00A422E4" w:rsidP="00F311CE">
            <w:pPr>
              <w:pStyle w:val="Tabletext0"/>
            </w:pPr>
            <w:r w:rsidRPr="00DD759E">
              <w:t>2</w:t>
            </w:r>
          </w:p>
        </w:tc>
        <w:tc>
          <w:tcPr>
            <w:tcW w:w="7599" w:type="dxa"/>
            <w:shd w:val="clear" w:color="auto" w:fill="auto"/>
          </w:tcPr>
          <w:p w14:paraId="107101FD" w14:textId="77777777" w:rsidR="00A422E4" w:rsidRPr="00DD759E" w:rsidRDefault="00A422E4" w:rsidP="00F311CE">
            <w:pPr>
              <w:pStyle w:val="Tabletext0"/>
            </w:pPr>
            <w:r w:rsidRPr="00DD759E">
              <w:t>East along the parallel 20°18.141′S to longitude 148°52.357′E</w:t>
            </w:r>
          </w:p>
        </w:tc>
      </w:tr>
      <w:tr w:rsidR="00A422E4" w:rsidRPr="00DD759E" w14:paraId="10710201" w14:textId="77777777" w:rsidTr="00F311CE">
        <w:tc>
          <w:tcPr>
            <w:tcW w:w="714" w:type="dxa"/>
            <w:shd w:val="clear" w:color="auto" w:fill="auto"/>
          </w:tcPr>
          <w:p w14:paraId="107101FF" w14:textId="77777777" w:rsidR="00A422E4" w:rsidRPr="00DD759E" w:rsidRDefault="00A422E4" w:rsidP="00F311CE">
            <w:pPr>
              <w:pStyle w:val="Tabletext0"/>
            </w:pPr>
            <w:r w:rsidRPr="00DD759E">
              <w:t>3</w:t>
            </w:r>
          </w:p>
        </w:tc>
        <w:tc>
          <w:tcPr>
            <w:tcW w:w="7599" w:type="dxa"/>
            <w:shd w:val="clear" w:color="auto" w:fill="auto"/>
          </w:tcPr>
          <w:p w14:paraId="10710200" w14:textId="77777777" w:rsidR="00A422E4" w:rsidRPr="00DD759E" w:rsidRDefault="00A422E4" w:rsidP="00F311CE">
            <w:pPr>
              <w:pStyle w:val="Tabletext0"/>
            </w:pPr>
            <w:r w:rsidRPr="00DD759E">
              <w:t>South along the meridian 148°52.357′E to latitude 20°21.378′S</w:t>
            </w:r>
          </w:p>
        </w:tc>
      </w:tr>
      <w:tr w:rsidR="00A422E4" w:rsidRPr="00DD759E" w14:paraId="10710204" w14:textId="77777777" w:rsidTr="00F311CE">
        <w:tc>
          <w:tcPr>
            <w:tcW w:w="714" w:type="dxa"/>
            <w:shd w:val="clear" w:color="auto" w:fill="auto"/>
          </w:tcPr>
          <w:p w14:paraId="10710202" w14:textId="77777777" w:rsidR="00A422E4" w:rsidRPr="00DD759E" w:rsidRDefault="00A422E4" w:rsidP="00F311CE">
            <w:pPr>
              <w:pStyle w:val="Tabletext0"/>
            </w:pPr>
            <w:r w:rsidRPr="00DD759E">
              <w:t>4</w:t>
            </w:r>
          </w:p>
        </w:tc>
        <w:tc>
          <w:tcPr>
            <w:tcW w:w="7599" w:type="dxa"/>
            <w:shd w:val="clear" w:color="auto" w:fill="auto"/>
          </w:tcPr>
          <w:p w14:paraId="10710203" w14:textId="77777777" w:rsidR="00A422E4" w:rsidRPr="00DD759E" w:rsidRDefault="00A422E4" w:rsidP="00F311CE">
            <w:pPr>
              <w:pStyle w:val="Tabletext0"/>
            </w:pPr>
            <w:r w:rsidRPr="00DD759E">
              <w:t>East along the parallel 20°21.378′S to longitude 148°53.826′E</w:t>
            </w:r>
          </w:p>
        </w:tc>
      </w:tr>
      <w:tr w:rsidR="00A422E4" w:rsidRPr="00DD759E" w14:paraId="10710207" w14:textId="77777777" w:rsidTr="00F311CE">
        <w:tc>
          <w:tcPr>
            <w:tcW w:w="714" w:type="dxa"/>
            <w:shd w:val="clear" w:color="auto" w:fill="auto"/>
          </w:tcPr>
          <w:p w14:paraId="10710205" w14:textId="77777777" w:rsidR="00A422E4" w:rsidRPr="00DD759E" w:rsidRDefault="00A422E4" w:rsidP="00F311CE">
            <w:pPr>
              <w:pStyle w:val="Tabletext0"/>
            </w:pPr>
            <w:r w:rsidRPr="00DD759E">
              <w:t>5</w:t>
            </w:r>
          </w:p>
        </w:tc>
        <w:tc>
          <w:tcPr>
            <w:tcW w:w="7599" w:type="dxa"/>
            <w:shd w:val="clear" w:color="auto" w:fill="auto"/>
          </w:tcPr>
          <w:p w14:paraId="10710206" w14:textId="77777777" w:rsidR="00A422E4" w:rsidRPr="00DD759E" w:rsidRDefault="00A422E4" w:rsidP="00F311CE">
            <w:pPr>
              <w:pStyle w:val="Tabletext0"/>
            </w:pPr>
            <w:r w:rsidRPr="00DD759E">
              <w:t>South</w:t>
            </w:r>
            <w:r>
              <w:noBreakHyphen/>
            </w:r>
            <w:r w:rsidRPr="00DD759E">
              <w:t>easterly along the geodesic to 20°22.779′S 148°54.644′E</w:t>
            </w:r>
          </w:p>
        </w:tc>
      </w:tr>
      <w:tr w:rsidR="00A422E4" w:rsidRPr="00DD759E" w14:paraId="1071020A" w14:textId="77777777" w:rsidTr="00F311CE">
        <w:tc>
          <w:tcPr>
            <w:tcW w:w="714" w:type="dxa"/>
            <w:shd w:val="clear" w:color="auto" w:fill="auto"/>
          </w:tcPr>
          <w:p w14:paraId="10710208" w14:textId="77777777" w:rsidR="00A422E4" w:rsidRPr="00DD759E" w:rsidRDefault="00A422E4" w:rsidP="00F311CE">
            <w:pPr>
              <w:pStyle w:val="Tabletext0"/>
            </w:pPr>
            <w:r w:rsidRPr="00DD759E">
              <w:t>6</w:t>
            </w:r>
          </w:p>
        </w:tc>
        <w:tc>
          <w:tcPr>
            <w:tcW w:w="7599" w:type="dxa"/>
            <w:shd w:val="clear" w:color="auto" w:fill="auto"/>
          </w:tcPr>
          <w:p w14:paraId="10710209" w14:textId="77777777" w:rsidR="00A422E4" w:rsidRPr="00DD759E" w:rsidRDefault="00A422E4" w:rsidP="00F311CE">
            <w:pPr>
              <w:pStyle w:val="Tabletext0"/>
            </w:pPr>
            <w:r w:rsidRPr="00DD759E">
              <w:t>South along the meridian 148°54.644′E to latitude 20°23.900′S</w:t>
            </w:r>
          </w:p>
        </w:tc>
      </w:tr>
      <w:tr w:rsidR="00A422E4" w:rsidRPr="00DD759E" w14:paraId="1071020D" w14:textId="77777777" w:rsidTr="00F311CE">
        <w:tc>
          <w:tcPr>
            <w:tcW w:w="714" w:type="dxa"/>
            <w:shd w:val="clear" w:color="auto" w:fill="auto"/>
          </w:tcPr>
          <w:p w14:paraId="1071020B" w14:textId="77777777" w:rsidR="00A422E4" w:rsidRPr="00DD759E" w:rsidRDefault="00A422E4" w:rsidP="00F311CE">
            <w:pPr>
              <w:pStyle w:val="Tabletext0"/>
            </w:pPr>
            <w:r w:rsidRPr="00DD759E">
              <w:t>7</w:t>
            </w:r>
          </w:p>
        </w:tc>
        <w:tc>
          <w:tcPr>
            <w:tcW w:w="7599" w:type="dxa"/>
            <w:shd w:val="clear" w:color="auto" w:fill="auto"/>
          </w:tcPr>
          <w:p w14:paraId="1071020C" w14:textId="77777777" w:rsidR="00A422E4" w:rsidRPr="00DD759E" w:rsidRDefault="00A422E4" w:rsidP="00F311CE">
            <w:pPr>
              <w:pStyle w:val="Tabletext0"/>
            </w:pPr>
            <w:r w:rsidRPr="00DD759E">
              <w:t>West along the parallel 20°23.900′S to longitude 148°53.322′E</w:t>
            </w:r>
          </w:p>
        </w:tc>
      </w:tr>
      <w:tr w:rsidR="00A422E4" w:rsidRPr="00DD759E" w14:paraId="10710210" w14:textId="77777777" w:rsidTr="00F311CE">
        <w:tc>
          <w:tcPr>
            <w:tcW w:w="714" w:type="dxa"/>
            <w:shd w:val="clear" w:color="auto" w:fill="auto"/>
          </w:tcPr>
          <w:p w14:paraId="1071020E" w14:textId="77777777" w:rsidR="00A422E4" w:rsidRPr="00DD759E" w:rsidRDefault="00A422E4" w:rsidP="00F311CE">
            <w:pPr>
              <w:pStyle w:val="Tabletext0"/>
            </w:pPr>
            <w:r w:rsidRPr="00DD759E">
              <w:t>8</w:t>
            </w:r>
          </w:p>
        </w:tc>
        <w:tc>
          <w:tcPr>
            <w:tcW w:w="7599" w:type="dxa"/>
            <w:shd w:val="clear" w:color="auto" w:fill="auto"/>
          </w:tcPr>
          <w:p w14:paraId="1071020F" w14:textId="77777777" w:rsidR="00A422E4" w:rsidRPr="00DD759E" w:rsidRDefault="00A422E4" w:rsidP="00F311CE">
            <w:pPr>
              <w:pStyle w:val="Tabletext0"/>
            </w:pPr>
            <w:r w:rsidRPr="00DD759E">
              <w:t>South along the meridian 148°53.322′E to latitude 20°24.562′S</w:t>
            </w:r>
          </w:p>
        </w:tc>
      </w:tr>
      <w:tr w:rsidR="00A422E4" w:rsidRPr="00DD759E" w14:paraId="10710213" w14:textId="77777777" w:rsidTr="00F311CE">
        <w:tc>
          <w:tcPr>
            <w:tcW w:w="714" w:type="dxa"/>
            <w:shd w:val="clear" w:color="auto" w:fill="auto"/>
          </w:tcPr>
          <w:p w14:paraId="10710211" w14:textId="77777777" w:rsidR="00A422E4" w:rsidRPr="00DD759E" w:rsidRDefault="00A422E4" w:rsidP="00F311CE">
            <w:pPr>
              <w:pStyle w:val="Tabletext0"/>
            </w:pPr>
            <w:r w:rsidRPr="00DD759E">
              <w:t>9</w:t>
            </w:r>
          </w:p>
        </w:tc>
        <w:tc>
          <w:tcPr>
            <w:tcW w:w="7599" w:type="dxa"/>
            <w:shd w:val="clear" w:color="auto" w:fill="auto"/>
          </w:tcPr>
          <w:p w14:paraId="10710212" w14:textId="77777777" w:rsidR="00A422E4" w:rsidRPr="00DD759E" w:rsidRDefault="00A422E4" w:rsidP="00F311CE">
            <w:pPr>
              <w:pStyle w:val="Tabletext0"/>
            </w:pPr>
            <w:r w:rsidRPr="00DD759E">
              <w:t>West along the parallel 20°24.562′S to the intersection of the mainland coastline at mean low water and the parallel 20°24.562′S (at the point closest to 20°24.562′S 148°50.387′E)</w:t>
            </w:r>
          </w:p>
        </w:tc>
      </w:tr>
      <w:tr w:rsidR="00A422E4" w:rsidRPr="00DD759E" w14:paraId="10710216" w14:textId="77777777" w:rsidTr="00F311CE">
        <w:tc>
          <w:tcPr>
            <w:tcW w:w="714" w:type="dxa"/>
            <w:shd w:val="clear" w:color="auto" w:fill="auto"/>
          </w:tcPr>
          <w:p w14:paraId="10710214" w14:textId="77777777" w:rsidR="00A422E4" w:rsidRPr="00DD759E" w:rsidRDefault="00A422E4" w:rsidP="00F311CE">
            <w:pPr>
              <w:pStyle w:val="Tabletext0"/>
            </w:pPr>
            <w:r w:rsidRPr="00DD759E">
              <w:t>10</w:t>
            </w:r>
          </w:p>
        </w:tc>
        <w:tc>
          <w:tcPr>
            <w:tcW w:w="7599" w:type="dxa"/>
            <w:shd w:val="clear" w:color="auto" w:fill="auto"/>
          </w:tcPr>
          <w:p w14:paraId="10710215" w14:textId="77777777" w:rsidR="00A422E4" w:rsidRPr="00DD759E" w:rsidRDefault="00A422E4" w:rsidP="00F311CE">
            <w:pPr>
              <w:pStyle w:val="Tabletext0"/>
            </w:pPr>
            <w:r w:rsidRPr="00DD759E">
              <w:t>Generally northerly along the mainland coastline at mean low water to the intersection of the mainland coastline at mean low water and the parallel 20°19.293′S (at the point closest to 20°19.293′S 148°48.992′ E)</w:t>
            </w:r>
          </w:p>
        </w:tc>
      </w:tr>
      <w:tr w:rsidR="00A422E4" w:rsidRPr="00DD759E" w14:paraId="10710219" w14:textId="77777777" w:rsidTr="00F311CE">
        <w:tc>
          <w:tcPr>
            <w:tcW w:w="714" w:type="dxa"/>
            <w:shd w:val="clear" w:color="auto" w:fill="auto"/>
          </w:tcPr>
          <w:p w14:paraId="10710217" w14:textId="77777777" w:rsidR="00A422E4" w:rsidRPr="00DD759E" w:rsidRDefault="00A422E4" w:rsidP="00F311CE">
            <w:pPr>
              <w:pStyle w:val="Tabletext0"/>
            </w:pPr>
            <w:r w:rsidRPr="00DD759E">
              <w:t>11</w:t>
            </w:r>
          </w:p>
        </w:tc>
        <w:tc>
          <w:tcPr>
            <w:tcW w:w="7599" w:type="dxa"/>
            <w:shd w:val="clear" w:color="auto" w:fill="auto"/>
          </w:tcPr>
          <w:p w14:paraId="10710218" w14:textId="77777777" w:rsidR="00A422E4" w:rsidRPr="00DD759E" w:rsidRDefault="00A422E4" w:rsidP="00F311CE">
            <w:pPr>
              <w:pStyle w:val="Tabletext0"/>
            </w:pPr>
            <w:r w:rsidRPr="00DD759E">
              <w:t>North</w:t>
            </w:r>
            <w:r>
              <w:noBreakHyphen/>
            </w:r>
            <w:r w:rsidRPr="00DD759E">
              <w:t>easterly along the geodesic to 20°18.626′S 148°49.493′E</w:t>
            </w:r>
          </w:p>
        </w:tc>
      </w:tr>
      <w:tr w:rsidR="00A422E4" w:rsidRPr="00DD759E" w14:paraId="1071021C" w14:textId="77777777" w:rsidTr="00F311CE">
        <w:tc>
          <w:tcPr>
            <w:tcW w:w="714" w:type="dxa"/>
            <w:tcBorders>
              <w:bottom w:val="single" w:sz="2" w:space="0" w:color="auto"/>
            </w:tcBorders>
            <w:shd w:val="clear" w:color="auto" w:fill="auto"/>
          </w:tcPr>
          <w:p w14:paraId="1071021A"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1071021B" w14:textId="77777777" w:rsidR="00A422E4" w:rsidRPr="00DD759E" w:rsidRDefault="00A422E4" w:rsidP="00F311CE">
            <w:pPr>
              <w:pStyle w:val="Tabletext0"/>
            </w:pPr>
            <w:r w:rsidRPr="00DD759E">
              <w:t>East along the parallel 20°18.626′S to longitude 148°49.893′ E</w:t>
            </w:r>
          </w:p>
        </w:tc>
      </w:tr>
      <w:tr w:rsidR="00A422E4" w:rsidRPr="00DD759E" w14:paraId="1071021F" w14:textId="77777777" w:rsidTr="00F311CE">
        <w:tc>
          <w:tcPr>
            <w:tcW w:w="714" w:type="dxa"/>
            <w:tcBorders>
              <w:top w:val="single" w:sz="2" w:space="0" w:color="auto"/>
              <w:bottom w:val="single" w:sz="12" w:space="0" w:color="auto"/>
            </w:tcBorders>
            <w:shd w:val="clear" w:color="auto" w:fill="auto"/>
          </w:tcPr>
          <w:p w14:paraId="1071021D"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1071021E"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22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221" w14:textId="77777777" w:rsidR="00A422E4" w:rsidRPr="00DD759E" w:rsidRDefault="00A422E4" w:rsidP="00A422E4">
      <w:pPr>
        <w:pStyle w:val="Subsection"/>
      </w:pPr>
      <w:r w:rsidRPr="00DD759E">
        <w:tab/>
        <w:t>(2)</w:t>
      </w:r>
      <w:r w:rsidRPr="00DD759E">
        <w:tab/>
        <w:t>However, the Long Island setting 4 (low use) area does not include the Pandanus Bay, Long Island setting 3 (moderate use) area, the Paradise Bay Resort, Long Island setting 1 (intensive) area or the Happy and Palm Bay Resorts, Long Island setting 1 (intensive) area.</w:t>
      </w:r>
    </w:p>
    <w:p w14:paraId="10710222" w14:textId="77777777" w:rsidR="00A422E4" w:rsidRPr="00DD759E" w:rsidRDefault="00A422E4" w:rsidP="00A422E4">
      <w:pPr>
        <w:pStyle w:val="ActHead5"/>
        <w:ind w:left="0" w:firstLine="0"/>
      </w:pPr>
      <w:bookmarkStart w:id="170" w:name="_Toc501379847"/>
      <w:r w:rsidRPr="00DD759E">
        <w:rPr>
          <w:rStyle w:val="CharSectno"/>
        </w:rPr>
        <w:t>51</w:t>
      </w:r>
      <w:r w:rsidRPr="00DD759E">
        <w:t xml:space="preserve">  Middle Island setting 4 (low use) area</w:t>
      </w:r>
      <w:bookmarkEnd w:id="170"/>
    </w:p>
    <w:p w14:paraId="10710223" w14:textId="77777777" w:rsidR="00A422E4" w:rsidRPr="00DD759E" w:rsidRDefault="00A422E4" w:rsidP="00A422E4">
      <w:pPr>
        <w:pStyle w:val="Subsection"/>
        <w:rPr>
          <w:rFonts w:eastAsia="Calibri"/>
          <w:szCs w:val="22"/>
        </w:rPr>
      </w:pPr>
      <w:r w:rsidRPr="00DD759E">
        <w:tab/>
      </w:r>
      <w:r w:rsidRPr="00DD759E">
        <w:tab/>
        <w:t xml:space="preserve">The Middle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22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226" w14:textId="77777777" w:rsidTr="00F311CE">
        <w:trPr>
          <w:tblHeader/>
        </w:trPr>
        <w:tc>
          <w:tcPr>
            <w:tcW w:w="8313" w:type="dxa"/>
            <w:gridSpan w:val="2"/>
            <w:tcBorders>
              <w:top w:val="single" w:sz="12" w:space="0" w:color="auto"/>
              <w:bottom w:val="single" w:sz="6" w:space="0" w:color="auto"/>
            </w:tcBorders>
            <w:shd w:val="clear" w:color="auto" w:fill="auto"/>
          </w:tcPr>
          <w:p w14:paraId="10710225" w14:textId="77777777" w:rsidR="00A422E4" w:rsidRPr="00DD759E" w:rsidRDefault="00A422E4" w:rsidP="00F311CE">
            <w:pPr>
              <w:pStyle w:val="TableHeading"/>
            </w:pPr>
            <w:r w:rsidRPr="00DD759E">
              <w:t>Middle Island setting 4 (low use) area</w:t>
            </w:r>
          </w:p>
        </w:tc>
      </w:tr>
      <w:tr w:rsidR="00A422E4" w:rsidRPr="00DD759E" w14:paraId="10710229" w14:textId="77777777" w:rsidTr="00F311CE">
        <w:trPr>
          <w:tblHeader/>
        </w:trPr>
        <w:tc>
          <w:tcPr>
            <w:tcW w:w="714" w:type="dxa"/>
            <w:tcBorders>
              <w:top w:val="single" w:sz="6" w:space="0" w:color="auto"/>
              <w:bottom w:val="single" w:sz="12" w:space="0" w:color="auto"/>
            </w:tcBorders>
            <w:shd w:val="clear" w:color="auto" w:fill="auto"/>
          </w:tcPr>
          <w:p w14:paraId="1071022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228" w14:textId="77777777" w:rsidR="00A422E4" w:rsidRPr="00DD759E" w:rsidRDefault="00A422E4" w:rsidP="00F311CE">
            <w:pPr>
              <w:pStyle w:val="TableHeading"/>
            </w:pPr>
            <w:r w:rsidRPr="00DD759E">
              <w:t>Description</w:t>
            </w:r>
          </w:p>
        </w:tc>
      </w:tr>
      <w:tr w:rsidR="00A422E4" w:rsidRPr="00DD759E" w14:paraId="1071022C" w14:textId="77777777" w:rsidTr="00F311CE">
        <w:tc>
          <w:tcPr>
            <w:tcW w:w="714" w:type="dxa"/>
            <w:tcBorders>
              <w:top w:val="single" w:sz="12" w:space="0" w:color="auto"/>
            </w:tcBorders>
            <w:shd w:val="clear" w:color="auto" w:fill="auto"/>
          </w:tcPr>
          <w:p w14:paraId="1071022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22B" w14:textId="77777777" w:rsidR="00A422E4" w:rsidRPr="00DD759E" w:rsidRDefault="00A422E4" w:rsidP="00F311CE">
            <w:pPr>
              <w:pStyle w:val="Tabletext0"/>
            </w:pPr>
            <w:r w:rsidRPr="00DD759E">
              <w:t>The point 19°58.145′S 148°20.700′E</w:t>
            </w:r>
          </w:p>
        </w:tc>
      </w:tr>
      <w:tr w:rsidR="00A422E4" w:rsidRPr="00DD759E" w14:paraId="1071022F" w14:textId="77777777" w:rsidTr="00F311CE">
        <w:tc>
          <w:tcPr>
            <w:tcW w:w="714" w:type="dxa"/>
            <w:shd w:val="clear" w:color="auto" w:fill="auto"/>
          </w:tcPr>
          <w:p w14:paraId="1071022D" w14:textId="77777777" w:rsidR="00A422E4" w:rsidRPr="00DD759E" w:rsidRDefault="00A422E4" w:rsidP="00F311CE">
            <w:pPr>
              <w:pStyle w:val="Tabletext0"/>
            </w:pPr>
            <w:r w:rsidRPr="00DD759E">
              <w:t>2</w:t>
            </w:r>
          </w:p>
        </w:tc>
        <w:tc>
          <w:tcPr>
            <w:tcW w:w="7599" w:type="dxa"/>
            <w:shd w:val="clear" w:color="auto" w:fill="auto"/>
          </w:tcPr>
          <w:p w14:paraId="1071022E" w14:textId="77777777" w:rsidR="00A422E4" w:rsidRPr="00DD759E" w:rsidRDefault="00A422E4" w:rsidP="00F311CE">
            <w:pPr>
              <w:pStyle w:val="Tabletext0"/>
            </w:pPr>
            <w:r w:rsidRPr="00DD759E">
              <w:t>East along the parallel 19°58.145′S to longitude 148°23.114′E</w:t>
            </w:r>
          </w:p>
        </w:tc>
      </w:tr>
      <w:tr w:rsidR="00A422E4" w:rsidRPr="00DD759E" w14:paraId="10710232" w14:textId="77777777" w:rsidTr="00F311CE">
        <w:tc>
          <w:tcPr>
            <w:tcW w:w="714" w:type="dxa"/>
            <w:shd w:val="clear" w:color="auto" w:fill="auto"/>
          </w:tcPr>
          <w:p w14:paraId="10710230" w14:textId="77777777" w:rsidR="00A422E4" w:rsidRPr="00DD759E" w:rsidRDefault="00A422E4" w:rsidP="00F311CE">
            <w:pPr>
              <w:pStyle w:val="Tabletext0"/>
            </w:pPr>
            <w:r w:rsidRPr="00DD759E">
              <w:t>3</w:t>
            </w:r>
          </w:p>
        </w:tc>
        <w:tc>
          <w:tcPr>
            <w:tcW w:w="7599" w:type="dxa"/>
            <w:shd w:val="clear" w:color="auto" w:fill="auto"/>
          </w:tcPr>
          <w:p w14:paraId="10710231" w14:textId="77777777" w:rsidR="00A422E4" w:rsidRPr="00DD759E" w:rsidRDefault="00A422E4" w:rsidP="00F311CE">
            <w:pPr>
              <w:pStyle w:val="Tabletext0"/>
            </w:pPr>
            <w:r w:rsidRPr="00DD759E">
              <w:t>South along the meridian 148°23.114′E to latitude 20°00.236′S</w:t>
            </w:r>
          </w:p>
        </w:tc>
      </w:tr>
      <w:tr w:rsidR="00A422E4" w:rsidRPr="00DD759E" w14:paraId="10710235" w14:textId="77777777" w:rsidTr="00F311CE">
        <w:tc>
          <w:tcPr>
            <w:tcW w:w="714" w:type="dxa"/>
            <w:shd w:val="clear" w:color="auto" w:fill="auto"/>
          </w:tcPr>
          <w:p w14:paraId="10710233" w14:textId="77777777" w:rsidR="00A422E4" w:rsidRPr="00DD759E" w:rsidRDefault="00A422E4" w:rsidP="00F311CE">
            <w:pPr>
              <w:pStyle w:val="Tabletext0"/>
            </w:pPr>
            <w:r w:rsidRPr="00DD759E">
              <w:t>4</w:t>
            </w:r>
          </w:p>
        </w:tc>
        <w:tc>
          <w:tcPr>
            <w:tcW w:w="7599" w:type="dxa"/>
            <w:shd w:val="clear" w:color="auto" w:fill="auto"/>
          </w:tcPr>
          <w:p w14:paraId="10710234" w14:textId="77777777" w:rsidR="00A422E4" w:rsidRPr="00DD759E" w:rsidRDefault="00A422E4" w:rsidP="00F311CE">
            <w:pPr>
              <w:pStyle w:val="Tabletext0"/>
            </w:pPr>
            <w:r w:rsidRPr="00DD759E">
              <w:t>West along the parallel 20°00.236′S to the intersection of the Whitsunday Planning Area boundary and the parallel 20°00.236′S (at the point closest to 20°00.236′S 148°22.000′E)</w:t>
            </w:r>
          </w:p>
        </w:tc>
      </w:tr>
      <w:tr w:rsidR="00A422E4" w:rsidRPr="00DD759E" w14:paraId="10710238" w14:textId="77777777" w:rsidTr="00F311CE">
        <w:tc>
          <w:tcPr>
            <w:tcW w:w="714" w:type="dxa"/>
            <w:tcBorders>
              <w:bottom w:val="single" w:sz="2" w:space="0" w:color="auto"/>
            </w:tcBorders>
            <w:shd w:val="clear" w:color="auto" w:fill="auto"/>
          </w:tcPr>
          <w:p w14:paraId="10710236"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237"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148°20.700′E (at the point closest to 19°59.392′S 148°20.700′E)</w:t>
            </w:r>
          </w:p>
        </w:tc>
      </w:tr>
      <w:tr w:rsidR="00A422E4" w:rsidRPr="00DD759E" w14:paraId="1071023B" w14:textId="77777777" w:rsidTr="00F311CE">
        <w:tc>
          <w:tcPr>
            <w:tcW w:w="714" w:type="dxa"/>
            <w:tcBorders>
              <w:top w:val="single" w:sz="2" w:space="0" w:color="auto"/>
              <w:bottom w:val="single" w:sz="12" w:space="0" w:color="auto"/>
            </w:tcBorders>
            <w:shd w:val="clear" w:color="auto" w:fill="auto"/>
          </w:tcPr>
          <w:p w14:paraId="10710239"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23A" w14:textId="77777777" w:rsidR="00A422E4" w:rsidRPr="00DD759E" w:rsidRDefault="00A422E4" w:rsidP="00F311CE">
            <w:pPr>
              <w:pStyle w:val="Tabletext0"/>
            </w:pPr>
            <w:r w:rsidRPr="00DD759E">
              <w:t>North along the meridian 148°20.700′E to the starting point</w:t>
            </w:r>
          </w:p>
        </w:tc>
      </w:tr>
    </w:tbl>
    <w:p w14:paraId="1071023C"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23D" w14:textId="77777777" w:rsidR="00A422E4" w:rsidRPr="00DD759E" w:rsidRDefault="00A422E4" w:rsidP="00A422E4">
      <w:pPr>
        <w:pStyle w:val="ActHead5"/>
      </w:pPr>
      <w:bookmarkStart w:id="171" w:name="_Toc501379848"/>
      <w:r w:rsidRPr="00DD759E">
        <w:rPr>
          <w:rStyle w:val="CharSectno"/>
        </w:rPr>
        <w:t>52</w:t>
      </w:r>
      <w:r w:rsidRPr="00DD759E">
        <w:t xml:space="preserve">  North Molle Island setting 4 (low use) area</w:t>
      </w:r>
      <w:bookmarkEnd w:id="171"/>
    </w:p>
    <w:p w14:paraId="1071023E" w14:textId="77777777" w:rsidR="00A422E4" w:rsidRPr="00DD759E" w:rsidRDefault="00A422E4" w:rsidP="00A422E4">
      <w:pPr>
        <w:pStyle w:val="Subsection"/>
        <w:rPr>
          <w:rFonts w:eastAsia="Calibri"/>
          <w:szCs w:val="22"/>
        </w:rPr>
      </w:pPr>
      <w:r w:rsidRPr="00DD759E">
        <w:tab/>
      </w:r>
      <w:r w:rsidRPr="00DD759E">
        <w:tab/>
        <w:t xml:space="preserve">The North Molle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23F" w14:textId="77777777" w:rsidR="00A422E4" w:rsidRPr="00DD759E" w:rsidRDefault="00A422E4" w:rsidP="00A422E4">
      <w:pPr>
        <w:pStyle w:val="Tabletext0"/>
        <w:rPr>
          <w:rFonts w:eastAsia="Calibri"/>
        </w:rPr>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241" w14:textId="77777777" w:rsidTr="00F311CE">
        <w:trPr>
          <w:tblHeader/>
        </w:trPr>
        <w:tc>
          <w:tcPr>
            <w:tcW w:w="8313" w:type="dxa"/>
            <w:gridSpan w:val="2"/>
            <w:tcBorders>
              <w:top w:val="single" w:sz="12" w:space="0" w:color="auto"/>
              <w:bottom w:val="single" w:sz="6" w:space="0" w:color="auto"/>
            </w:tcBorders>
            <w:shd w:val="clear" w:color="auto" w:fill="auto"/>
          </w:tcPr>
          <w:p w14:paraId="10710240" w14:textId="77777777" w:rsidR="00A422E4" w:rsidRPr="00DD759E" w:rsidRDefault="00A422E4" w:rsidP="00F311CE">
            <w:pPr>
              <w:pStyle w:val="TableHeading"/>
            </w:pPr>
            <w:r w:rsidRPr="00DD759E">
              <w:t>North Molle Island setting 4 (low use) area</w:t>
            </w:r>
          </w:p>
        </w:tc>
      </w:tr>
      <w:tr w:rsidR="00A422E4" w:rsidRPr="00DD759E" w14:paraId="10710244" w14:textId="77777777" w:rsidTr="00F311CE">
        <w:trPr>
          <w:tblHeader/>
        </w:trPr>
        <w:tc>
          <w:tcPr>
            <w:tcW w:w="714" w:type="dxa"/>
            <w:tcBorders>
              <w:top w:val="single" w:sz="6" w:space="0" w:color="auto"/>
              <w:bottom w:val="single" w:sz="12" w:space="0" w:color="auto"/>
            </w:tcBorders>
            <w:shd w:val="clear" w:color="auto" w:fill="auto"/>
          </w:tcPr>
          <w:p w14:paraId="1071024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243" w14:textId="77777777" w:rsidR="00A422E4" w:rsidRPr="00DD759E" w:rsidRDefault="00A422E4" w:rsidP="00F311CE">
            <w:pPr>
              <w:pStyle w:val="TableHeading"/>
            </w:pPr>
            <w:r w:rsidRPr="00DD759E">
              <w:t>Description</w:t>
            </w:r>
          </w:p>
        </w:tc>
      </w:tr>
      <w:tr w:rsidR="00A422E4" w:rsidRPr="00DD759E" w14:paraId="10710247" w14:textId="77777777" w:rsidTr="00F311CE">
        <w:tc>
          <w:tcPr>
            <w:tcW w:w="714" w:type="dxa"/>
            <w:tcBorders>
              <w:top w:val="single" w:sz="12" w:space="0" w:color="auto"/>
            </w:tcBorders>
            <w:shd w:val="clear" w:color="auto" w:fill="auto"/>
          </w:tcPr>
          <w:p w14:paraId="1071024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246" w14:textId="77777777" w:rsidR="00A422E4" w:rsidRPr="00DD759E" w:rsidRDefault="00A422E4" w:rsidP="00F311CE">
            <w:pPr>
              <w:pStyle w:val="Tabletext0"/>
            </w:pPr>
            <w:r w:rsidRPr="00DD759E">
              <w:t>The point 20°11.982′S 148°48.042′E</w:t>
            </w:r>
          </w:p>
        </w:tc>
      </w:tr>
      <w:tr w:rsidR="00A422E4" w:rsidRPr="00DD759E" w14:paraId="1071024A" w14:textId="77777777" w:rsidTr="00F311CE">
        <w:tc>
          <w:tcPr>
            <w:tcW w:w="714" w:type="dxa"/>
            <w:shd w:val="clear" w:color="auto" w:fill="auto"/>
          </w:tcPr>
          <w:p w14:paraId="10710248" w14:textId="77777777" w:rsidR="00A422E4" w:rsidRPr="00DD759E" w:rsidRDefault="00A422E4" w:rsidP="00F311CE">
            <w:pPr>
              <w:pStyle w:val="Tabletext0"/>
            </w:pPr>
            <w:r w:rsidRPr="00DD759E">
              <w:t>2</w:t>
            </w:r>
          </w:p>
        </w:tc>
        <w:tc>
          <w:tcPr>
            <w:tcW w:w="7599" w:type="dxa"/>
            <w:shd w:val="clear" w:color="auto" w:fill="auto"/>
          </w:tcPr>
          <w:p w14:paraId="10710249" w14:textId="77777777" w:rsidR="00A422E4" w:rsidRPr="00DD759E" w:rsidRDefault="00A422E4" w:rsidP="00F311CE">
            <w:pPr>
              <w:pStyle w:val="Tabletext0"/>
            </w:pPr>
            <w:r w:rsidRPr="00DD759E">
              <w:t>East along the parallel 20°11.982′S to longitude 148°49.403′E</w:t>
            </w:r>
          </w:p>
        </w:tc>
      </w:tr>
      <w:tr w:rsidR="00A422E4" w:rsidRPr="00DD759E" w14:paraId="1071024D" w14:textId="77777777" w:rsidTr="00F311CE">
        <w:tc>
          <w:tcPr>
            <w:tcW w:w="714" w:type="dxa"/>
            <w:shd w:val="clear" w:color="auto" w:fill="auto"/>
          </w:tcPr>
          <w:p w14:paraId="1071024B" w14:textId="77777777" w:rsidR="00A422E4" w:rsidRPr="00DD759E" w:rsidRDefault="00A422E4" w:rsidP="00F311CE">
            <w:pPr>
              <w:pStyle w:val="Tabletext0"/>
            </w:pPr>
            <w:r w:rsidRPr="00DD759E">
              <w:t>3</w:t>
            </w:r>
          </w:p>
        </w:tc>
        <w:tc>
          <w:tcPr>
            <w:tcW w:w="7599" w:type="dxa"/>
            <w:shd w:val="clear" w:color="auto" w:fill="auto"/>
          </w:tcPr>
          <w:p w14:paraId="1071024C" w14:textId="77777777" w:rsidR="00A422E4" w:rsidRPr="00DD759E" w:rsidRDefault="00A422E4" w:rsidP="00F311CE">
            <w:pPr>
              <w:pStyle w:val="Tabletext0"/>
            </w:pPr>
            <w:r w:rsidRPr="00DD759E">
              <w:t>South</w:t>
            </w:r>
            <w:r>
              <w:noBreakHyphen/>
            </w:r>
            <w:r w:rsidRPr="00DD759E">
              <w:t>easterly along the geodesic to 20°13.637′S 148°50.688′E</w:t>
            </w:r>
          </w:p>
        </w:tc>
      </w:tr>
      <w:tr w:rsidR="00A422E4" w:rsidRPr="00DD759E" w14:paraId="10710250" w14:textId="77777777" w:rsidTr="00F311CE">
        <w:tc>
          <w:tcPr>
            <w:tcW w:w="714" w:type="dxa"/>
            <w:shd w:val="clear" w:color="auto" w:fill="auto"/>
          </w:tcPr>
          <w:p w14:paraId="1071024E" w14:textId="77777777" w:rsidR="00A422E4" w:rsidRPr="00DD759E" w:rsidRDefault="00A422E4" w:rsidP="00F311CE">
            <w:pPr>
              <w:pStyle w:val="Tabletext0"/>
            </w:pPr>
            <w:r w:rsidRPr="00DD759E">
              <w:t>4</w:t>
            </w:r>
          </w:p>
        </w:tc>
        <w:tc>
          <w:tcPr>
            <w:tcW w:w="7599" w:type="dxa"/>
            <w:shd w:val="clear" w:color="auto" w:fill="auto"/>
          </w:tcPr>
          <w:p w14:paraId="1071024F" w14:textId="77777777" w:rsidR="00A422E4" w:rsidRPr="00DD759E" w:rsidRDefault="00A422E4" w:rsidP="00F311CE">
            <w:pPr>
              <w:pStyle w:val="Tabletext0"/>
            </w:pPr>
            <w:r w:rsidRPr="00DD759E">
              <w:t>South along the meridian 148°50.688′E to latitude 20°14.567′S</w:t>
            </w:r>
          </w:p>
        </w:tc>
      </w:tr>
      <w:tr w:rsidR="00A422E4" w:rsidRPr="00DD759E" w14:paraId="10710253" w14:textId="77777777" w:rsidTr="00F311CE">
        <w:tc>
          <w:tcPr>
            <w:tcW w:w="714" w:type="dxa"/>
            <w:shd w:val="clear" w:color="auto" w:fill="auto"/>
          </w:tcPr>
          <w:p w14:paraId="10710251" w14:textId="77777777" w:rsidR="00A422E4" w:rsidRPr="00DD759E" w:rsidRDefault="00A422E4" w:rsidP="00F311CE">
            <w:pPr>
              <w:pStyle w:val="Tabletext0"/>
            </w:pPr>
            <w:r w:rsidRPr="00DD759E">
              <w:t>5</w:t>
            </w:r>
          </w:p>
        </w:tc>
        <w:tc>
          <w:tcPr>
            <w:tcW w:w="7599" w:type="dxa"/>
            <w:shd w:val="clear" w:color="auto" w:fill="auto"/>
          </w:tcPr>
          <w:p w14:paraId="10710252" w14:textId="77777777" w:rsidR="00A422E4" w:rsidRPr="00DD759E" w:rsidRDefault="00A422E4" w:rsidP="00F311CE">
            <w:pPr>
              <w:pStyle w:val="Tabletext0"/>
            </w:pPr>
            <w:r w:rsidRPr="00DD759E">
              <w:t>South</w:t>
            </w:r>
            <w:r>
              <w:noBreakHyphen/>
            </w:r>
            <w:r w:rsidRPr="00DD759E">
              <w:t>westerly along the geodesic to the intersection of the Mid Molle Island (20</w:t>
            </w:r>
            <w:r>
              <w:noBreakHyphen/>
            </w:r>
            <w:r w:rsidRPr="00DD759E">
              <w:t>034) coastline at mean low water and the parallel 20°14.756′S (at the point closest to 20°14.756′S 148°49.820′E)</w:t>
            </w:r>
          </w:p>
        </w:tc>
      </w:tr>
      <w:tr w:rsidR="00A422E4" w:rsidRPr="00DD759E" w14:paraId="10710256" w14:textId="77777777" w:rsidTr="00F311CE">
        <w:tc>
          <w:tcPr>
            <w:tcW w:w="714" w:type="dxa"/>
            <w:shd w:val="clear" w:color="auto" w:fill="auto"/>
          </w:tcPr>
          <w:p w14:paraId="10710254" w14:textId="77777777" w:rsidR="00A422E4" w:rsidRPr="00DD759E" w:rsidRDefault="00A422E4" w:rsidP="00F311CE">
            <w:pPr>
              <w:pStyle w:val="Tabletext0"/>
            </w:pPr>
            <w:r w:rsidRPr="00DD759E">
              <w:t>6</w:t>
            </w:r>
          </w:p>
        </w:tc>
        <w:tc>
          <w:tcPr>
            <w:tcW w:w="7599" w:type="dxa"/>
            <w:shd w:val="clear" w:color="auto" w:fill="auto"/>
          </w:tcPr>
          <w:p w14:paraId="10710255" w14:textId="77777777" w:rsidR="00A422E4" w:rsidRPr="00DD759E" w:rsidRDefault="00A422E4" w:rsidP="00F311CE">
            <w:pPr>
              <w:pStyle w:val="Tabletext0"/>
            </w:pPr>
            <w:r w:rsidRPr="00DD759E">
              <w:t>Generally north</w:t>
            </w:r>
            <w:r>
              <w:noBreakHyphen/>
            </w:r>
            <w:r w:rsidRPr="00DD759E">
              <w:t>westerly along the Mid Molle Island (20</w:t>
            </w:r>
            <w:r>
              <w:noBreakHyphen/>
            </w:r>
            <w:r w:rsidRPr="00DD759E">
              <w:t>034) coastline at mean low water to the intersection of the Mid Molle Island (20</w:t>
            </w:r>
            <w:r>
              <w:noBreakHyphen/>
            </w:r>
            <w:r w:rsidRPr="00DD759E">
              <w:t>034) coastline at mean low water and the meridian 148°49.766′E (at the point closest to 20°14.746′S 148°49.766′E)</w:t>
            </w:r>
          </w:p>
        </w:tc>
      </w:tr>
      <w:tr w:rsidR="00A422E4" w:rsidRPr="00DD759E" w14:paraId="10710259" w14:textId="77777777" w:rsidTr="00F311CE">
        <w:tc>
          <w:tcPr>
            <w:tcW w:w="714" w:type="dxa"/>
            <w:shd w:val="clear" w:color="auto" w:fill="auto"/>
          </w:tcPr>
          <w:p w14:paraId="10710257" w14:textId="77777777" w:rsidR="00A422E4" w:rsidRPr="00DD759E" w:rsidRDefault="00A422E4" w:rsidP="00F311CE">
            <w:pPr>
              <w:pStyle w:val="Tabletext0"/>
            </w:pPr>
            <w:r w:rsidRPr="00DD759E">
              <w:t>7</w:t>
            </w:r>
          </w:p>
        </w:tc>
        <w:tc>
          <w:tcPr>
            <w:tcW w:w="7599" w:type="dxa"/>
            <w:shd w:val="clear" w:color="auto" w:fill="auto"/>
          </w:tcPr>
          <w:p w14:paraId="10710258" w14:textId="77777777" w:rsidR="00A422E4" w:rsidRPr="00DD759E" w:rsidRDefault="00A422E4" w:rsidP="00F311CE">
            <w:pPr>
              <w:pStyle w:val="Tabletext0"/>
            </w:pPr>
            <w:r w:rsidRPr="00DD759E">
              <w:t>North along the meridian 148°49.766′E to the intersection of the North Molle Island (20</w:t>
            </w:r>
            <w:r>
              <w:noBreakHyphen/>
            </w:r>
            <w:r w:rsidRPr="00DD759E">
              <w:t>033) coastline at mean low water and the meridian 148°49.766′E (at the point closest to 20°14.548′S 148°49.766′E)</w:t>
            </w:r>
          </w:p>
        </w:tc>
      </w:tr>
      <w:tr w:rsidR="00A422E4" w:rsidRPr="00DD759E" w14:paraId="1071025C" w14:textId="77777777" w:rsidTr="00F311CE">
        <w:tc>
          <w:tcPr>
            <w:tcW w:w="714" w:type="dxa"/>
            <w:tcBorders>
              <w:bottom w:val="single" w:sz="2" w:space="0" w:color="auto"/>
            </w:tcBorders>
            <w:shd w:val="clear" w:color="auto" w:fill="auto"/>
          </w:tcPr>
          <w:p w14:paraId="1071025A"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25B"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westerly along the North Molle Island (20</w:t>
            </w:r>
            <w:r>
              <w:noBreakHyphen/>
            </w:r>
            <w:r w:rsidRPr="00DD759E">
              <w:t>033) coastline at mean low water to the intersection of the North Molle Island (20</w:t>
            </w:r>
            <w:r>
              <w:noBreakHyphen/>
            </w:r>
            <w:r w:rsidRPr="00DD759E">
              <w:t>033) coastline at mean low water and the meridian 148°48.619′E (at the point closest to 20°12.818′S 148°48.619′E)</w:t>
            </w:r>
          </w:p>
        </w:tc>
      </w:tr>
      <w:tr w:rsidR="00A422E4" w:rsidRPr="00DD759E" w14:paraId="1071025F" w14:textId="77777777" w:rsidTr="00F311CE">
        <w:tc>
          <w:tcPr>
            <w:tcW w:w="714" w:type="dxa"/>
            <w:tcBorders>
              <w:top w:val="single" w:sz="2" w:space="0" w:color="auto"/>
              <w:bottom w:val="single" w:sz="12" w:space="0" w:color="auto"/>
            </w:tcBorders>
            <w:shd w:val="clear" w:color="auto" w:fill="auto"/>
          </w:tcPr>
          <w:p w14:paraId="1071025D"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25E"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1071026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261" w14:textId="77777777" w:rsidR="00A422E4" w:rsidRPr="00DD759E" w:rsidRDefault="00A422E4" w:rsidP="00A422E4">
      <w:pPr>
        <w:pStyle w:val="ActHead5"/>
      </w:pPr>
      <w:bookmarkStart w:id="172" w:name="_Toc501379849"/>
      <w:r w:rsidRPr="00DD759E">
        <w:rPr>
          <w:rStyle w:val="CharSectno"/>
        </w:rPr>
        <w:t>53</w:t>
      </w:r>
      <w:r w:rsidRPr="00DD759E">
        <w:t xml:space="preserve">  Petrel Islet setting 4 (low use) area</w:t>
      </w:r>
      <w:bookmarkEnd w:id="172"/>
    </w:p>
    <w:p w14:paraId="10710262" w14:textId="77777777" w:rsidR="00A422E4" w:rsidRPr="00DD759E" w:rsidRDefault="00A422E4" w:rsidP="00A422E4">
      <w:pPr>
        <w:pStyle w:val="Subsection"/>
        <w:rPr>
          <w:rFonts w:eastAsia="Calibri"/>
          <w:szCs w:val="22"/>
        </w:rPr>
      </w:pPr>
      <w:r w:rsidRPr="00DD759E">
        <w:tab/>
      </w:r>
      <w:r w:rsidRPr="00DD759E">
        <w:tab/>
        <w:t xml:space="preserve">The Petrel Islet setting 4 (low use) area is the area </w:t>
      </w:r>
      <w:r w:rsidRPr="00DD759E">
        <w:rPr>
          <w:rFonts w:eastAsia="Calibri"/>
          <w:szCs w:val="22"/>
        </w:rPr>
        <w:t>bounded by the line starting at the point described in item 1 of the following table and running progressively as described in the table.</w:t>
      </w:r>
    </w:p>
    <w:p w14:paraId="1071026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265" w14:textId="77777777" w:rsidTr="00F311CE">
        <w:trPr>
          <w:tblHeader/>
        </w:trPr>
        <w:tc>
          <w:tcPr>
            <w:tcW w:w="8313" w:type="dxa"/>
            <w:gridSpan w:val="2"/>
            <w:tcBorders>
              <w:top w:val="single" w:sz="12" w:space="0" w:color="auto"/>
              <w:bottom w:val="single" w:sz="6" w:space="0" w:color="auto"/>
            </w:tcBorders>
            <w:shd w:val="clear" w:color="auto" w:fill="auto"/>
          </w:tcPr>
          <w:p w14:paraId="10710264" w14:textId="77777777" w:rsidR="00A422E4" w:rsidRPr="00DD759E" w:rsidRDefault="00A422E4" w:rsidP="00F311CE">
            <w:pPr>
              <w:pStyle w:val="TableHeading"/>
            </w:pPr>
            <w:r w:rsidRPr="00DD759E">
              <w:t>Petrel Islet setting 4 (low use) area</w:t>
            </w:r>
          </w:p>
        </w:tc>
      </w:tr>
      <w:tr w:rsidR="00A422E4" w:rsidRPr="00DD759E" w14:paraId="10710268" w14:textId="77777777" w:rsidTr="00F311CE">
        <w:trPr>
          <w:tblHeader/>
        </w:trPr>
        <w:tc>
          <w:tcPr>
            <w:tcW w:w="714" w:type="dxa"/>
            <w:tcBorders>
              <w:top w:val="single" w:sz="6" w:space="0" w:color="auto"/>
              <w:bottom w:val="single" w:sz="12" w:space="0" w:color="auto"/>
            </w:tcBorders>
            <w:shd w:val="clear" w:color="auto" w:fill="auto"/>
          </w:tcPr>
          <w:p w14:paraId="1071026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267" w14:textId="77777777" w:rsidR="00A422E4" w:rsidRPr="00DD759E" w:rsidRDefault="00A422E4" w:rsidP="00F311CE">
            <w:pPr>
              <w:pStyle w:val="TableHeading"/>
            </w:pPr>
            <w:r w:rsidRPr="00DD759E">
              <w:t>Description</w:t>
            </w:r>
          </w:p>
        </w:tc>
      </w:tr>
      <w:tr w:rsidR="00A422E4" w:rsidRPr="00DD759E" w14:paraId="1071026B" w14:textId="77777777" w:rsidTr="00F311CE">
        <w:tc>
          <w:tcPr>
            <w:tcW w:w="714" w:type="dxa"/>
            <w:tcBorders>
              <w:top w:val="single" w:sz="12" w:space="0" w:color="auto"/>
            </w:tcBorders>
            <w:shd w:val="clear" w:color="auto" w:fill="auto"/>
          </w:tcPr>
          <w:p w14:paraId="1071026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26A" w14:textId="77777777" w:rsidR="00A422E4" w:rsidRPr="00DD759E" w:rsidRDefault="00A422E4" w:rsidP="00F311CE">
            <w:pPr>
              <w:pStyle w:val="Tabletext0"/>
            </w:pPr>
            <w:r w:rsidRPr="00DD759E">
              <w:t>The point 20°11.153′S 149°06.169′E</w:t>
            </w:r>
          </w:p>
        </w:tc>
      </w:tr>
      <w:tr w:rsidR="00A422E4" w:rsidRPr="00DD759E" w14:paraId="1071026E" w14:textId="77777777" w:rsidTr="00F311CE">
        <w:tc>
          <w:tcPr>
            <w:tcW w:w="714" w:type="dxa"/>
            <w:shd w:val="clear" w:color="auto" w:fill="auto"/>
          </w:tcPr>
          <w:p w14:paraId="1071026C" w14:textId="77777777" w:rsidR="00A422E4" w:rsidRPr="00DD759E" w:rsidRDefault="00A422E4" w:rsidP="00F311CE">
            <w:pPr>
              <w:pStyle w:val="Tabletext0"/>
            </w:pPr>
            <w:r w:rsidRPr="00DD759E">
              <w:t>2</w:t>
            </w:r>
          </w:p>
        </w:tc>
        <w:tc>
          <w:tcPr>
            <w:tcW w:w="7599" w:type="dxa"/>
            <w:shd w:val="clear" w:color="auto" w:fill="auto"/>
          </w:tcPr>
          <w:p w14:paraId="1071026D" w14:textId="77777777" w:rsidR="00A422E4" w:rsidRPr="00DD759E" w:rsidRDefault="00A422E4" w:rsidP="00F311CE">
            <w:pPr>
              <w:pStyle w:val="Tabletext0"/>
            </w:pPr>
            <w:r w:rsidRPr="00DD759E">
              <w:t>East along the parallel 20°11.153′S to longitude 149°07.622′E</w:t>
            </w:r>
          </w:p>
        </w:tc>
      </w:tr>
      <w:tr w:rsidR="00A422E4" w:rsidRPr="00DD759E" w14:paraId="10710271" w14:textId="77777777" w:rsidTr="00F311CE">
        <w:tc>
          <w:tcPr>
            <w:tcW w:w="714" w:type="dxa"/>
            <w:shd w:val="clear" w:color="auto" w:fill="auto"/>
          </w:tcPr>
          <w:p w14:paraId="1071026F" w14:textId="77777777" w:rsidR="00A422E4" w:rsidRPr="00DD759E" w:rsidRDefault="00A422E4" w:rsidP="00F311CE">
            <w:pPr>
              <w:pStyle w:val="Tabletext0"/>
            </w:pPr>
            <w:r w:rsidRPr="00DD759E">
              <w:t>3</w:t>
            </w:r>
          </w:p>
        </w:tc>
        <w:tc>
          <w:tcPr>
            <w:tcW w:w="7599" w:type="dxa"/>
            <w:shd w:val="clear" w:color="auto" w:fill="auto"/>
          </w:tcPr>
          <w:p w14:paraId="10710270" w14:textId="77777777" w:rsidR="00A422E4" w:rsidRPr="00DD759E" w:rsidRDefault="00A422E4" w:rsidP="00F311CE">
            <w:pPr>
              <w:pStyle w:val="Tabletext0"/>
            </w:pPr>
            <w:r w:rsidRPr="00DD759E">
              <w:t>South along the meridian 149°07.622′E to latitude 20°12.593′S</w:t>
            </w:r>
          </w:p>
        </w:tc>
      </w:tr>
      <w:tr w:rsidR="00A422E4" w:rsidRPr="00DD759E" w14:paraId="10710274" w14:textId="77777777" w:rsidTr="00F311CE">
        <w:tc>
          <w:tcPr>
            <w:tcW w:w="714" w:type="dxa"/>
            <w:tcBorders>
              <w:bottom w:val="single" w:sz="2" w:space="0" w:color="auto"/>
            </w:tcBorders>
            <w:shd w:val="clear" w:color="auto" w:fill="auto"/>
          </w:tcPr>
          <w:p w14:paraId="1071027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273" w14:textId="77777777" w:rsidR="00A422E4" w:rsidRPr="00DD759E" w:rsidRDefault="00A422E4" w:rsidP="00F311CE">
            <w:pPr>
              <w:pStyle w:val="Tabletext0"/>
            </w:pPr>
            <w:r w:rsidRPr="00DD759E">
              <w:t>West along the parallel 20°12.593′S to longitude 149°06.169′E</w:t>
            </w:r>
          </w:p>
        </w:tc>
      </w:tr>
      <w:tr w:rsidR="00A422E4" w:rsidRPr="00DD759E" w14:paraId="10710277" w14:textId="77777777" w:rsidTr="00F311CE">
        <w:tc>
          <w:tcPr>
            <w:tcW w:w="714" w:type="dxa"/>
            <w:tcBorders>
              <w:top w:val="single" w:sz="2" w:space="0" w:color="auto"/>
              <w:bottom w:val="single" w:sz="12" w:space="0" w:color="auto"/>
            </w:tcBorders>
            <w:shd w:val="clear" w:color="auto" w:fill="auto"/>
          </w:tcPr>
          <w:p w14:paraId="1071027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276" w14:textId="77777777" w:rsidR="00A422E4" w:rsidRPr="00DD759E" w:rsidRDefault="00A422E4" w:rsidP="00F311CE">
            <w:pPr>
              <w:pStyle w:val="Tabletext0"/>
            </w:pPr>
            <w:r w:rsidRPr="00DD759E">
              <w:t>North along the meridian 149°06.169′E to the starting point</w:t>
            </w:r>
          </w:p>
        </w:tc>
      </w:tr>
    </w:tbl>
    <w:p w14:paraId="10710278"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279" w14:textId="77777777" w:rsidR="00A422E4" w:rsidRPr="00DD759E" w:rsidRDefault="00A422E4" w:rsidP="00A422E4">
      <w:pPr>
        <w:pStyle w:val="ActHead5"/>
      </w:pPr>
      <w:bookmarkStart w:id="173" w:name="_Toc501379850"/>
      <w:r w:rsidRPr="00DD759E">
        <w:rPr>
          <w:rStyle w:val="CharSectno"/>
        </w:rPr>
        <w:t>54</w:t>
      </w:r>
      <w:r w:rsidRPr="00DD759E">
        <w:t xml:space="preserve">  Puritan Bay, Round Head, Genesta Bay, Cape Conway, Defiance Island setting 4 (low use) area</w:t>
      </w:r>
      <w:bookmarkEnd w:id="173"/>
    </w:p>
    <w:p w14:paraId="1071027A" w14:textId="77777777" w:rsidR="00A422E4" w:rsidRPr="00DD759E" w:rsidRDefault="00A422E4" w:rsidP="00A422E4">
      <w:pPr>
        <w:pStyle w:val="Subsection"/>
        <w:rPr>
          <w:rFonts w:eastAsia="Calibri"/>
        </w:rPr>
      </w:pPr>
      <w:r w:rsidRPr="00DD759E">
        <w:tab/>
        <w:t>(1)</w:t>
      </w:r>
      <w:r w:rsidRPr="00DD759E">
        <w:tab/>
        <w:t>The Puritan Bay, Round Head, Genesta Bay, Cape Conway, Defiance Island</w:t>
      </w:r>
      <w:r w:rsidRPr="00DD759E" w:rsidDel="0077781F">
        <w:t xml:space="preserve"> </w:t>
      </w:r>
      <w:r w:rsidRPr="00DD759E">
        <w:t xml:space="preserve">setting 4 (low use) area is the area </w:t>
      </w:r>
      <w:r w:rsidRPr="00DD759E">
        <w:rPr>
          <w:rFonts w:eastAsia="Calibri"/>
        </w:rPr>
        <w:t>bounded by the line starting at the point described in item 1 of the following table and running progressively as described in the table.</w:t>
      </w:r>
    </w:p>
    <w:p w14:paraId="1071027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27D" w14:textId="77777777" w:rsidTr="00F311CE">
        <w:trPr>
          <w:tblHeader/>
        </w:trPr>
        <w:tc>
          <w:tcPr>
            <w:tcW w:w="8313" w:type="dxa"/>
            <w:gridSpan w:val="2"/>
            <w:tcBorders>
              <w:top w:val="single" w:sz="12" w:space="0" w:color="auto"/>
              <w:bottom w:val="single" w:sz="6" w:space="0" w:color="auto"/>
            </w:tcBorders>
            <w:shd w:val="clear" w:color="auto" w:fill="auto"/>
          </w:tcPr>
          <w:p w14:paraId="1071027C" w14:textId="77777777" w:rsidR="00A422E4" w:rsidRPr="00DD759E" w:rsidRDefault="00A422E4" w:rsidP="00F311CE">
            <w:pPr>
              <w:pStyle w:val="TableHeading"/>
            </w:pPr>
            <w:r w:rsidRPr="00DD759E">
              <w:t>Puritan Bay, Round Head, Genesta Bay, Cape Conway, Defiance Island setting 4 (low use) area</w:t>
            </w:r>
          </w:p>
        </w:tc>
      </w:tr>
      <w:tr w:rsidR="00A422E4" w:rsidRPr="00DD759E" w14:paraId="10710280" w14:textId="77777777" w:rsidTr="00F311CE">
        <w:trPr>
          <w:tblHeader/>
        </w:trPr>
        <w:tc>
          <w:tcPr>
            <w:tcW w:w="714" w:type="dxa"/>
            <w:tcBorders>
              <w:top w:val="single" w:sz="6" w:space="0" w:color="auto"/>
              <w:bottom w:val="single" w:sz="12" w:space="0" w:color="auto"/>
            </w:tcBorders>
            <w:shd w:val="clear" w:color="auto" w:fill="auto"/>
          </w:tcPr>
          <w:p w14:paraId="1071027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27F" w14:textId="77777777" w:rsidR="00A422E4" w:rsidRPr="00DD759E" w:rsidRDefault="00A422E4" w:rsidP="00F311CE">
            <w:pPr>
              <w:pStyle w:val="TableHeading"/>
            </w:pPr>
            <w:r w:rsidRPr="00DD759E">
              <w:t>Description</w:t>
            </w:r>
          </w:p>
        </w:tc>
      </w:tr>
      <w:tr w:rsidR="00A422E4" w:rsidRPr="00DD759E" w14:paraId="10710283" w14:textId="77777777" w:rsidTr="00F311CE">
        <w:tc>
          <w:tcPr>
            <w:tcW w:w="714" w:type="dxa"/>
            <w:tcBorders>
              <w:top w:val="single" w:sz="12" w:space="0" w:color="auto"/>
            </w:tcBorders>
            <w:shd w:val="clear" w:color="auto" w:fill="auto"/>
          </w:tcPr>
          <w:p w14:paraId="1071028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282" w14:textId="77777777" w:rsidR="00A422E4" w:rsidRPr="00DD759E" w:rsidRDefault="00A422E4" w:rsidP="00F311CE">
            <w:pPr>
              <w:pStyle w:val="Tabletext0"/>
            </w:pPr>
            <w:r w:rsidRPr="00DD759E">
              <w:t>The intersection of the mainland coastline at mean low water and the parallel 20°24.562′S (at the point closest to 20°24.562′S 148°50.387′E)</w:t>
            </w:r>
          </w:p>
        </w:tc>
      </w:tr>
      <w:tr w:rsidR="00A422E4" w:rsidRPr="00DD759E" w14:paraId="10710286" w14:textId="77777777" w:rsidTr="00F311CE">
        <w:tc>
          <w:tcPr>
            <w:tcW w:w="714" w:type="dxa"/>
            <w:shd w:val="clear" w:color="auto" w:fill="auto"/>
          </w:tcPr>
          <w:p w14:paraId="10710284" w14:textId="77777777" w:rsidR="00A422E4" w:rsidRPr="00DD759E" w:rsidRDefault="00A422E4" w:rsidP="00F311CE">
            <w:pPr>
              <w:pStyle w:val="Tabletext0"/>
            </w:pPr>
            <w:r w:rsidRPr="00DD759E">
              <w:t>2</w:t>
            </w:r>
          </w:p>
        </w:tc>
        <w:tc>
          <w:tcPr>
            <w:tcW w:w="7599" w:type="dxa"/>
            <w:shd w:val="clear" w:color="auto" w:fill="auto"/>
          </w:tcPr>
          <w:p w14:paraId="10710285" w14:textId="77777777" w:rsidR="00A422E4" w:rsidRPr="00DD759E" w:rsidRDefault="00A422E4" w:rsidP="00F311CE">
            <w:pPr>
              <w:pStyle w:val="Tabletext0"/>
            </w:pPr>
            <w:r w:rsidRPr="00DD759E">
              <w:t>East along the parallel 20°24.562′S to longitude 148°51.140′E</w:t>
            </w:r>
          </w:p>
        </w:tc>
      </w:tr>
      <w:tr w:rsidR="00A422E4" w:rsidRPr="00DD759E" w14:paraId="10710289" w14:textId="77777777" w:rsidTr="00F311CE">
        <w:tc>
          <w:tcPr>
            <w:tcW w:w="714" w:type="dxa"/>
            <w:shd w:val="clear" w:color="auto" w:fill="auto"/>
          </w:tcPr>
          <w:p w14:paraId="10710287" w14:textId="77777777" w:rsidR="00A422E4" w:rsidRPr="00DD759E" w:rsidRDefault="00A422E4" w:rsidP="00F311CE">
            <w:pPr>
              <w:pStyle w:val="Tabletext0"/>
            </w:pPr>
            <w:r w:rsidRPr="00DD759E">
              <w:t>3</w:t>
            </w:r>
          </w:p>
        </w:tc>
        <w:tc>
          <w:tcPr>
            <w:tcW w:w="7599" w:type="dxa"/>
            <w:shd w:val="clear" w:color="auto" w:fill="auto"/>
          </w:tcPr>
          <w:p w14:paraId="10710288" w14:textId="77777777" w:rsidR="00A422E4" w:rsidRPr="00DD759E" w:rsidRDefault="00A422E4" w:rsidP="00F311CE">
            <w:pPr>
              <w:pStyle w:val="Tabletext0"/>
              <w:tabs>
                <w:tab w:val="left" w:pos="1270"/>
              </w:tabs>
            </w:pPr>
            <w:r w:rsidRPr="00DD759E">
              <w:t>South</w:t>
            </w:r>
            <w:r>
              <w:noBreakHyphen/>
            </w:r>
            <w:r w:rsidRPr="00DD759E">
              <w:t>easterly along the geodesic to 20°25.247′S 148°51.907′E</w:t>
            </w:r>
          </w:p>
        </w:tc>
      </w:tr>
      <w:tr w:rsidR="00A422E4" w:rsidRPr="00DD759E" w14:paraId="1071028C" w14:textId="77777777" w:rsidTr="00F311CE">
        <w:tc>
          <w:tcPr>
            <w:tcW w:w="714" w:type="dxa"/>
            <w:shd w:val="clear" w:color="auto" w:fill="auto"/>
          </w:tcPr>
          <w:p w14:paraId="1071028A" w14:textId="77777777" w:rsidR="00A422E4" w:rsidRPr="00DD759E" w:rsidRDefault="00A422E4" w:rsidP="00F311CE">
            <w:pPr>
              <w:pStyle w:val="Tabletext0"/>
            </w:pPr>
            <w:r w:rsidRPr="00DD759E">
              <w:t>4</w:t>
            </w:r>
          </w:p>
        </w:tc>
        <w:tc>
          <w:tcPr>
            <w:tcW w:w="7599" w:type="dxa"/>
            <w:shd w:val="clear" w:color="auto" w:fill="auto"/>
          </w:tcPr>
          <w:p w14:paraId="1071028B" w14:textId="77777777" w:rsidR="00A422E4" w:rsidRPr="00DD759E" w:rsidRDefault="00A422E4" w:rsidP="00F311CE">
            <w:pPr>
              <w:pStyle w:val="Tabletext0"/>
            </w:pPr>
            <w:r w:rsidRPr="00DD759E">
              <w:t>South along the meridian 148°51.907′E to latitude 20°25.994′S</w:t>
            </w:r>
          </w:p>
        </w:tc>
      </w:tr>
      <w:tr w:rsidR="00A422E4" w:rsidRPr="00DD759E" w14:paraId="1071028F" w14:textId="77777777" w:rsidTr="00F311CE">
        <w:tc>
          <w:tcPr>
            <w:tcW w:w="714" w:type="dxa"/>
            <w:shd w:val="clear" w:color="auto" w:fill="auto"/>
          </w:tcPr>
          <w:p w14:paraId="1071028D" w14:textId="77777777" w:rsidR="00A422E4" w:rsidRPr="00DD759E" w:rsidRDefault="00A422E4" w:rsidP="00F311CE">
            <w:pPr>
              <w:pStyle w:val="Tabletext0"/>
            </w:pPr>
            <w:r w:rsidRPr="00DD759E">
              <w:t>5</w:t>
            </w:r>
          </w:p>
        </w:tc>
        <w:tc>
          <w:tcPr>
            <w:tcW w:w="7599" w:type="dxa"/>
            <w:shd w:val="clear" w:color="auto" w:fill="auto"/>
          </w:tcPr>
          <w:p w14:paraId="1071028E" w14:textId="77777777" w:rsidR="00A422E4" w:rsidRPr="00DD759E" w:rsidRDefault="00A422E4" w:rsidP="00F311CE">
            <w:pPr>
              <w:pStyle w:val="Tabletext0"/>
            </w:pPr>
            <w:r w:rsidRPr="00DD759E">
              <w:t>South</w:t>
            </w:r>
            <w:r>
              <w:noBreakHyphen/>
            </w:r>
            <w:r w:rsidRPr="00DD759E">
              <w:t>easterly along the geodesic to 20°27.024′S 148°53.064′E</w:t>
            </w:r>
          </w:p>
        </w:tc>
      </w:tr>
      <w:tr w:rsidR="00A422E4" w:rsidRPr="00DD759E" w14:paraId="10710292" w14:textId="77777777" w:rsidTr="00F311CE">
        <w:tc>
          <w:tcPr>
            <w:tcW w:w="714" w:type="dxa"/>
            <w:shd w:val="clear" w:color="auto" w:fill="auto"/>
          </w:tcPr>
          <w:p w14:paraId="10710290" w14:textId="77777777" w:rsidR="00A422E4" w:rsidRPr="00DD759E" w:rsidRDefault="00A422E4" w:rsidP="00F311CE">
            <w:pPr>
              <w:pStyle w:val="Tabletext0"/>
            </w:pPr>
            <w:r w:rsidRPr="00DD759E">
              <w:t>6</w:t>
            </w:r>
          </w:p>
        </w:tc>
        <w:tc>
          <w:tcPr>
            <w:tcW w:w="7599" w:type="dxa"/>
            <w:shd w:val="clear" w:color="auto" w:fill="auto"/>
          </w:tcPr>
          <w:p w14:paraId="10710291" w14:textId="77777777" w:rsidR="00A422E4" w:rsidRPr="00DD759E" w:rsidRDefault="00A422E4" w:rsidP="00F311CE">
            <w:pPr>
              <w:pStyle w:val="Tabletext0"/>
            </w:pPr>
            <w:r w:rsidRPr="00DD759E">
              <w:t>East along the parallel 20°27.024′S to longitude 148°54.394′E</w:t>
            </w:r>
          </w:p>
        </w:tc>
      </w:tr>
      <w:tr w:rsidR="00A422E4" w:rsidRPr="00DD759E" w14:paraId="10710295" w14:textId="77777777" w:rsidTr="00F311CE">
        <w:tc>
          <w:tcPr>
            <w:tcW w:w="714" w:type="dxa"/>
            <w:shd w:val="clear" w:color="auto" w:fill="auto"/>
          </w:tcPr>
          <w:p w14:paraId="10710293" w14:textId="77777777" w:rsidR="00A422E4" w:rsidRPr="00DD759E" w:rsidRDefault="00A422E4" w:rsidP="00F311CE">
            <w:pPr>
              <w:pStyle w:val="Tabletext0"/>
            </w:pPr>
            <w:r w:rsidRPr="00DD759E">
              <w:t>7</w:t>
            </w:r>
          </w:p>
        </w:tc>
        <w:tc>
          <w:tcPr>
            <w:tcW w:w="7599" w:type="dxa"/>
            <w:shd w:val="clear" w:color="auto" w:fill="auto"/>
          </w:tcPr>
          <w:p w14:paraId="10710294" w14:textId="77777777" w:rsidR="00A422E4" w:rsidRPr="00DD759E" w:rsidRDefault="00A422E4" w:rsidP="00F311CE">
            <w:pPr>
              <w:pStyle w:val="Tabletext0"/>
            </w:pPr>
            <w:r w:rsidRPr="00DD759E">
              <w:t>South</w:t>
            </w:r>
            <w:r>
              <w:noBreakHyphen/>
            </w:r>
            <w:r w:rsidRPr="00DD759E">
              <w:t>easterly along the geodesic to 20°28.357′S 148°55.588′E</w:t>
            </w:r>
          </w:p>
        </w:tc>
      </w:tr>
      <w:tr w:rsidR="00A422E4" w:rsidRPr="00DD759E" w14:paraId="10710298" w14:textId="77777777" w:rsidTr="00F311CE">
        <w:tc>
          <w:tcPr>
            <w:tcW w:w="714" w:type="dxa"/>
            <w:shd w:val="clear" w:color="auto" w:fill="auto"/>
          </w:tcPr>
          <w:p w14:paraId="10710296" w14:textId="77777777" w:rsidR="00A422E4" w:rsidRPr="00DD759E" w:rsidRDefault="00A422E4" w:rsidP="00F311CE">
            <w:pPr>
              <w:pStyle w:val="Tabletext0"/>
            </w:pPr>
            <w:r w:rsidRPr="00DD759E">
              <w:t>8</w:t>
            </w:r>
          </w:p>
        </w:tc>
        <w:tc>
          <w:tcPr>
            <w:tcW w:w="7599" w:type="dxa"/>
            <w:shd w:val="clear" w:color="auto" w:fill="auto"/>
          </w:tcPr>
          <w:p w14:paraId="10710297" w14:textId="77777777" w:rsidR="00A422E4" w:rsidRPr="00DD759E" w:rsidRDefault="00A422E4" w:rsidP="00F311CE">
            <w:pPr>
              <w:pStyle w:val="Tabletext0"/>
            </w:pPr>
            <w:r w:rsidRPr="00DD759E">
              <w:t>South along the meridian 148°55.588′E to latitude 20°29.980′S</w:t>
            </w:r>
          </w:p>
        </w:tc>
      </w:tr>
      <w:tr w:rsidR="00A422E4" w:rsidRPr="00DD759E" w14:paraId="1071029B" w14:textId="77777777" w:rsidTr="00F311CE">
        <w:tc>
          <w:tcPr>
            <w:tcW w:w="714" w:type="dxa"/>
            <w:shd w:val="clear" w:color="auto" w:fill="auto"/>
          </w:tcPr>
          <w:p w14:paraId="10710299" w14:textId="77777777" w:rsidR="00A422E4" w:rsidRPr="00DD759E" w:rsidRDefault="00A422E4" w:rsidP="00F311CE">
            <w:pPr>
              <w:pStyle w:val="Tabletext0"/>
            </w:pPr>
            <w:r w:rsidRPr="00DD759E">
              <w:t>9</w:t>
            </w:r>
          </w:p>
        </w:tc>
        <w:tc>
          <w:tcPr>
            <w:tcW w:w="7599" w:type="dxa"/>
            <w:shd w:val="clear" w:color="auto" w:fill="auto"/>
          </w:tcPr>
          <w:p w14:paraId="1071029A" w14:textId="77777777" w:rsidR="00A422E4" w:rsidRPr="00DD759E" w:rsidRDefault="00A422E4" w:rsidP="00F311CE">
            <w:pPr>
              <w:pStyle w:val="Tabletext0"/>
            </w:pPr>
            <w:r w:rsidRPr="00DD759E">
              <w:t>South</w:t>
            </w:r>
            <w:r>
              <w:noBreakHyphen/>
            </w:r>
            <w:r w:rsidRPr="00DD759E">
              <w:t>easterly along the geodesic to 20°31.356′S 148°57.123′E</w:t>
            </w:r>
          </w:p>
        </w:tc>
      </w:tr>
      <w:tr w:rsidR="00A422E4" w:rsidRPr="00DD759E" w14:paraId="1071029E" w14:textId="77777777" w:rsidTr="00F311CE">
        <w:tc>
          <w:tcPr>
            <w:tcW w:w="714" w:type="dxa"/>
            <w:shd w:val="clear" w:color="auto" w:fill="auto"/>
          </w:tcPr>
          <w:p w14:paraId="1071029C" w14:textId="77777777" w:rsidR="00A422E4" w:rsidRPr="00DD759E" w:rsidRDefault="00A422E4" w:rsidP="00F311CE">
            <w:pPr>
              <w:pStyle w:val="Tabletext0"/>
            </w:pPr>
            <w:r w:rsidRPr="00DD759E">
              <w:t>10</w:t>
            </w:r>
          </w:p>
        </w:tc>
        <w:tc>
          <w:tcPr>
            <w:tcW w:w="7599" w:type="dxa"/>
            <w:shd w:val="clear" w:color="auto" w:fill="auto"/>
          </w:tcPr>
          <w:p w14:paraId="1071029D" w14:textId="77777777" w:rsidR="00A422E4" w:rsidRPr="00DD759E" w:rsidRDefault="00A422E4" w:rsidP="00F311CE">
            <w:pPr>
              <w:pStyle w:val="Tabletext0"/>
            </w:pPr>
            <w:r w:rsidRPr="00DD759E">
              <w:t>South along the meridian 148°57.123′E to latitude 20°31.982′S</w:t>
            </w:r>
          </w:p>
        </w:tc>
      </w:tr>
      <w:tr w:rsidR="00A422E4" w:rsidRPr="00DD759E" w14:paraId="107102A1" w14:textId="77777777" w:rsidTr="00F311CE">
        <w:tc>
          <w:tcPr>
            <w:tcW w:w="714" w:type="dxa"/>
            <w:shd w:val="clear" w:color="auto" w:fill="auto"/>
          </w:tcPr>
          <w:p w14:paraId="1071029F" w14:textId="77777777" w:rsidR="00A422E4" w:rsidRPr="00DD759E" w:rsidRDefault="00A422E4" w:rsidP="00F311CE">
            <w:pPr>
              <w:pStyle w:val="Tabletext0"/>
            </w:pPr>
            <w:r w:rsidRPr="00DD759E">
              <w:t>11</w:t>
            </w:r>
          </w:p>
        </w:tc>
        <w:tc>
          <w:tcPr>
            <w:tcW w:w="7599" w:type="dxa"/>
            <w:shd w:val="clear" w:color="auto" w:fill="auto"/>
          </w:tcPr>
          <w:p w14:paraId="107102A0" w14:textId="77777777" w:rsidR="00A422E4" w:rsidRPr="00DD759E" w:rsidRDefault="00A422E4" w:rsidP="00F311CE">
            <w:pPr>
              <w:pStyle w:val="Tabletext0"/>
            </w:pPr>
            <w:r w:rsidRPr="00DD759E">
              <w:t>South</w:t>
            </w:r>
            <w:r>
              <w:noBreakHyphen/>
            </w:r>
            <w:r w:rsidRPr="00DD759E">
              <w:t>westerly along the geodesic to 20°33.550′S 148°55.782′E</w:t>
            </w:r>
          </w:p>
        </w:tc>
      </w:tr>
      <w:tr w:rsidR="00A422E4" w:rsidRPr="00DD759E" w14:paraId="107102A4" w14:textId="77777777" w:rsidTr="00F311CE">
        <w:tc>
          <w:tcPr>
            <w:tcW w:w="714" w:type="dxa"/>
            <w:shd w:val="clear" w:color="auto" w:fill="auto"/>
          </w:tcPr>
          <w:p w14:paraId="107102A2" w14:textId="77777777" w:rsidR="00A422E4" w:rsidRPr="00DD759E" w:rsidRDefault="00A422E4" w:rsidP="00F311CE">
            <w:pPr>
              <w:pStyle w:val="Tabletext0"/>
            </w:pPr>
            <w:r w:rsidRPr="00DD759E">
              <w:t>12</w:t>
            </w:r>
          </w:p>
        </w:tc>
        <w:tc>
          <w:tcPr>
            <w:tcW w:w="7599" w:type="dxa"/>
            <w:shd w:val="clear" w:color="auto" w:fill="auto"/>
          </w:tcPr>
          <w:p w14:paraId="107102A3" w14:textId="77777777" w:rsidR="00A422E4" w:rsidRPr="00DD759E" w:rsidRDefault="00A422E4" w:rsidP="00F311CE">
            <w:pPr>
              <w:pStyle w:val="Tabletext0"/>
            </w:pPr>
            <w:r w:rsidRPr="00DD759E">
              <w:t>West along the parallel 20°33.550′S to longitude 148°53.342′E</w:t>
            </w:r>
          </w:p>
        </w:tc>
      </w:tr>
      <w:tr w:rsidR="00A422E4" w:rsidRPr="00DD759E" w14:paraId="107102A7" w14:textId="77777777" w:rsidTr="00F311CE">
        <w:tc>
          <w:tcPr>
            <w:tcW w:w="714" w:type="dxa"/>
            <w:shd w:val="clear" w:color="auto" w:fill="auto"/>
          </w:tcPr>
          <w:p w14:paraId="107102A5" w14:textId="77777777" w:rsidR="00A422E4" w:rsidRPr="00DD759E" w:rsidRDefault="00A422E4" w:rsidP="00F311CE">
            <w:pPr>
              <w:pStyle w:val="Tabletext0"/>
            </w:pPr>
            <w:r w:rsidRPr="00DD759E">
              <w:t>13</w:t>
            </w:r>
          </w:p>
        </w:tc>
        <w:tc>
          <w:tcPr>
            <w:tcW w:w="7599" w:type="dxa"/>
            <w:shd w:val="clear" w:color="auto" w:fill="auto"/>
          </w:tcPr>
          <w:p w14:paraId="107102A6" w14:textId="77777777" w:rsidR="00A422E4" w:rsidRPr="00DD759E" w:rsidRDefault="00A422E4" w:rsidP="00F311CE">
            <w:pPr>
              <w:pStyle w:val="Tabletext0"/>
            </w:pPr>
            <w:r w:rsidRPr="00DD759E">
              <w:t>North</w:t>
            </w:r>
            <w:r>
              <w:noBreakHyphen/>
            </w:r>
            <w:r w:rsidRPr="00DD759E">
              <w:t>westerly along the geodesic to 20°32.545′S 148°52.601′E</w:t>
            </w:r>
          </w:p>
        </w:tc>
      </w:tr>
      <w:tr w:rsidR="00A422E4" w:rsidRPr="00DD759E" w14:paraId="107102AA" w14:textId="77777777" w:rsidTr="00F311CE">
        <w:tc>
          <w:tcPr>
            <w:tcW w:w="714" w:type="dxa"/>
            <w:shd w:val="clear" w:color="auto" w:fill="auto"/>
          </w:tcPr>
          <w:p w14:paraId="107102A8" w14:textId="77777777" w:rsidR="00A422E4" w:rsidRPr="00DD759E" w:rsidRDefault="00A422E4" w:rsidP="00F311CE">
            <w:pPr>
              <w:pStyle w:val="Tabletext0"/>
            </w:pPr>
            <w:r w:rsidRPr="00DD759E">
              <w:t>14</w:t>
            </w:r>
          </w:p>
        </w:tc>
        <w:tc>
          <w:tcPr>
            <w:tcW w:w="7599" w:type="dxa"/>
            <w:shd w:val="clear" w:color="auto" w:fill="auto"/>
          </w:tcPr>
          <w:p w14:paraId="107102A9" w14:textId="77777777" w:rsidR="00A422E4" w:rsidRPr="00DD759E" w:rsidRDefault="00A422E4" w:rsidP="00F311CE">
            <w:pPr>
              <w:pStyle w:val="Tabletext0"/>
            </w:pPr>
            <w:r w:rsidRPr="00DD759E">
              <w:t>West along the parallel 20°32.545′S to longitude 148°51.032′E</w:t>
            </w:r>
          </w:p>
        </w:tc>
      </w:tr>
      <w:tr w:rsidR="00A422E4" w:rsidRPr="00DD759E" w14:paraId="107102AD" w14:textId="77777777" w:rsidTr="00F311CE">
        <w:tc>
          <w:tcPr>
            <w:tcW w:w="714" w:type="dxa"/>
            <w:shd w:val="clear" w:color="auto" w:fill="auto"/>
          </w:tcPr>
          <w:p w14:paraId="107102AB" w14:textId="77777777" w:rsidR="00A422E4" w:rsidRPr="00DD759E" w:rsidRDefault="00A422E4" w:rsidP="00F311CE">
            <w:pPr>
              <w:pStyle w:val="Tabletext0"/>
            </w:pPr>
            <w:r w:rsidRPr="00DD759E">
              <w:t>15</w:t>
            </w:r>
          </w:p>
        </w:tc>
        <w:tc>
          <w:tcPr>
            <w:tcW w:w="7599" w:type="dxa"/>
            <w:shd w:val="clear" w:color="auto" w:fill="auto"/>
          </w:tcPr>
          <w:p w14:paraId="107102AC" w14:textId="77777777" w:rsidR="00A422E4" w:rsidRPr="00DD759E" w:rsidRDefault="00A422E4" w:rsidP="00F311CE">
            <w:pPr>
              <w:pStyle w:val="Tabletext0"/>
            </w:pPr>
            <w:r w:rsidRPr="00DD759E">
              <w:t>North</w:t>
            </w:r>
            <w:r>
              <w:noBreakHyphen/>
            </w:r>
            <w:r w:rsidRPr="00DD759E">
              <w:t>westerly along the geodesic to 20°31.140′S 148°49.940′E</w:t>
            </w:r>
          </w:p>
        </w:tc>
      </w:tr>
      <w:tr w:rsidR="00A422E4" w:rsidRPr="00DD759E" w14:paraId="107102B0" w14:textId="77777777" w:rsidTr="00F311CE">
        <w:tc>
          <w:tcPr>
            <w:tcW w:w="714" w:type="dxa"/>
            <w:shd w:val="clear" w:color="auto" w:fill="auto"/>
          </w:tcPr>
          <w:p w14:paraId="107102AE" w14:textId="77777777" w:rsidR="00A422E4" w:rsidRPr="00DD759E" w:rsidRDefault="00A422E4" w:rsidP="00F311CE">
            <w:pPr>
              <w:pStyle w:val="Tabletext0"/>
            </w:pPr>
            <w:r w:rsidRPr="00DD759E">
              <w:t>16</w:t>
            </w:r>
          </w:p>
        </w:tc>
        <w:tc>
          <w:tcPr>
            <w:tcW w:w="7599" w:type="dxa"/>
            <w:shd w:val="clear" w:color="auto" w:fill="auto"/>
          </w:tcPr>
          <w:p w14:paraId="107102AF" w14:textId="77777777" w:rsidR="00A422E4" w:rsidRPr="00DD759E" w:rsidRDefault="00A422E4" w:rsidP="00F311CE">
            <w:pPr>
              <w:pStyle w:val="Tabletext0"/>
            </w:pPr>
            <w:r w:rsidRPr="00DD759E">
              <w:t>West along the parallel 20°31.140′S to longitude 148°48.657′E</w:t>
            </w:r>
          </w:p>
        </w:tc>
      </w:tr>
      <w:tr w:rsidR="00A422E4" w:rsidRPr="00DD759E" w14:paraId="107102B3" w14:textId="77777777" w:rsidTr="00F311CE">
        <w:tc>
          <w:tcPr>
            <w:tcW w:w="714" w:type="dxa"/>
            <w:shd w:val="clear" w:color="auto" w:fill="auto"/>
          </w:tcPr>
          <w:p w14:paraId="107102B1" w14:textId="77777777" w:rsidR="00A422E4" w:rsidRPr="00DD759E" w:rsidRDefault="00A422E4" w:rsidP="00F311CE">
            <w:pPr>
              <w:pStyle w:val="Tabletext0"/>
            </w:pPr>
            <w:r w:rsidRPr="00DD759E">
              <w:t>17</w:t>
            </w:r>
          </w:p>
        </w:tc>
        <w:tc>
          <w:tcPr>
            <w:tcW w:w="7599" w:type="dxa"/>
            <w:shd w:val="clear" w:color="auto" w:fill="auto"/>
          </w:tcPr>
          <w:p w14:paraId="107102B2" w14:textId="77777777" w:rsidR="00A422E4" w:rsidRPr="00DD759E" w:rsidRDefault="00A422E4" w:rsidP="00F311CE">
            <w:pPr>
              <w:pStyle w:val="Tabletext0"/>
            </w:pPr>
            <w:r w:rsidRPr="00DD759E">
              <w:t>North</w:t>
            </w:r>
            <w:r>
              <w:noBreakHyphen/>
            </w:r>
            <w:r w:rsidRPr="00DD759E">
              <w:t>westerly along the geodesic to 20°29.855′S 148°47.595′E</w:t>
            </w:r>
          </w:p>
        </w:tc>
      </w:tr>
      <w:tr w:rsidR="00A422E4" w:rsidRPr="00DD759E" w14:paraId="107102B6" w14:textId="77777777" w:rsidTr="00F311CE">
        <w:tc>
          <w:tcPr>
            <w:tcW w:w="714" w:type="dxa"/>
            <w:shd w:val="clear" w:color="auto" w:fill="auto"/>
          </w:tcPr>
          <w:p w14:paraId="107102B4" w14:textId="77777777" w:rsidR="00A422E4" w:rsidRPr="00DD759E" w:rsidRDefault="00A422E4" w:rsidP="00F311CE">
            <w:pPr>
              <w:pStyle w:val="Tabletext0"/>
            </w:pPr>
            <w:r w:rsidRPr="00DD759E">
              <w:t>18</w:t>
            </w:r>
          </w:p>
        </w:tc>
        <w:tc>
          <w:tcPr>
            <w:tcW w:w="7599" w:type="dxa"/>
            <w:shd w:val="clear" w:color="auto" w:fill="auto"/>
          </w:tcPr>
          <w:p w14:paraId="107102B5" w14:textId="77777777" w:rsidR="00A422E4" w:rsidRPr="00DD759E" w:rsidRDefault="00A422E4" w:rsidP="00F311CE">
            <w:pPr>
              <w:pStyle w:val="Tabletext0"/>
            </w:pPr>
            <w:r w:rsidRPr="00DD759E">
              <w:t>North along the meridian 148°47.595′E to latitude 20°28.994′S</w:t>
            </w:r>
          </w:p>
        </w:tc>
      </w:tr>
      <w:tr w:rsidR="00A422E4" w:rsidRPr="00DD759E" w14:paraId="107102B9" w14:textId="77777777" w:rsidTr="00F311CE">
        <w:tc>
          <w:tcPr>
            <w:tcW w:w="714" w:type="dxa"/>
            <w:shd w:val="clear" w:color="auto" w:fill="auto"/>
          </w:tcPr>
          <w:p w14:paraId="107102B7" w14:textId="77777777" w:rsidR="00A422E4" w:rsidRPr="00DD759E" w:rsidRDefault="00A422E4" w:rsidP="00F311CE">
            <w:pPr>
              <w:pStyle w:val="Tabletext0"/>
            </w:pPr>
            <w:r w:rsidRPr="00DD759E">
              <w:t>19</w:t>
            </w:r>
          </w:p>
        </w:tc>
        <w:tc>
          <w:tcPr>
            <w:tcW w:w="7599" w:type="dxa"/>
            <w:shd w:val="clear" w:color="auto" w:fill="auto"/>
          </w:tcPr>
          <w:p w14:paraId="107102B8" w14:textId="77777777" w:rsidR="00A422E4" w:rsidRPr="00DD759E" w:rsidRDefault="00A422E4" w:rsidP="00F311CE">
            <w:pPr>
              <w:pStyle w:val="Tabletext0"/>
            </w:pPr>
            <w:r w:rsidRPr="00DD759E">
              <w:t>West along the parallel 20°28.994′S to longitude 148°46.721′E</w:t>
            </w:r>
          </w:p>
        </w:tc>
      </w:tr>
      <w:tr w:rsidR="00A422E4" w:rsidRPr="00DD759E" w14:paraId="107102BC" w14:textId="77777777" w:rsidTr="00F311CE">
        <w:tc>
          <w:tcPr>
            <w:tcW w:w="714" w:type="dxa"/>
            <w:shd w:val="clear" w:color="auto" w:fill="auto"/>
          </w:tcPr>
          <w:p w14:paraId="107102BA" w14:textId="77777777" w:rsidR="00A422E4" w:rsidRPr="00DD759E" w:rsidRDefault="00A422E4" w:rsidP="00F311CE">
            <w:pPr>
              <w:pStyle w:val="Tabletext0"/>
            </w:pPr>
            <w:r w:rsidRPr="00DD759E">
              <w:t>20</w:t>
            </w:r>
          </w:p>
        </w:tc>
        <w:tc>
          <w:tcPr>
            <w:tcW w:w="7599" w:type="dxa"/>
            <w:shd w:val="clear" w:color="auto" w:fill="auto"/>
          </w:tcPr>
          <w:p w14:paraId="107102BB" w14:textId="77777777" w:rsidR="00A422E4" w:rsidRPr="00DD759E" w:rsidRDefault="00A422E4" w:rsidP="00F311CE">
            <w:pPr>
              <w:pStyle w:val="Tabletext0"/>
            </w:pPr>
            <w:r w:rsidRPr="00DD759E">
              <w:t>South along the meridian 148°46.721′E to latitude 20°29.651′S</w:t>
            </w:r>
          </w:p>
        </w:tc>
      </w:tr>
      <w:tr w:rsidR="00A422E4" w:rsidRPr="00DD759E" w14:paraId="107102BF" w14:textId="77777777" w:rsidTr="00F311CE">
        <w:tc>
          <w:tcPr>
            <w:tcW w:w="714" w:type="dxa"/>
            <w:shd w:val="clear" w:color="auto" w:fill="auto"/>
          </w:tcPr>
          <w:p w14:paraId="107102BD" w14:textId="77777777" w:rsidR="00A422E4" w:rsidRPr="00DD759E" w:rsidRDefault="00A422E4" w:rsidP="00F311CE">
            <w:pPr>
              <w:pStyle w:val="Tabletext0"/>
            </w:pPr>
            <w:r w:rsidRPr="00DD759E">
              <w:t>21</w:t>
            </w:r>
          </w:p>
        </w:tc>
        <w:tc>
          <w:tcPr>
            <w:tcW w:w="7599" w:type="dxa"/>
            <w:shd w:val="clear" w:color="auto" w:fill="auto"/>
          </w:tcPr>
          <w:p w14:paraId="107102BE" w14:textId="77777777" w:rsidR="00A422E4" w:rsidRPr="00DD759E" w:rsidRDefault="00A422E4" w:rsidP="00F311CE">
            <w:pPr>
              <w:pStyle w:val="Tabletext0"/>
            </w:pPr>
            <w:r w:rsidRPr="00DD759E">
              <w:t>West along the parallel 20°29.651′S to the intersection of the Whitsunday Planning Area boundary and the parallel 20°29.651′S (at the point closest to 20°29.651′S 148°45.825′E)</w:t>
            </w:r>
          </w:p>
        </w:tc>
      </w:tr>
      <w:tr w:rsidR="00A422E4" w:rsidRPr="00DD759E" w14:paraId="107102C2" w14:textId="77777777" w:rsidTr="00F311CE">
        <w:tc>
          <w:tcPr>
            <w:tcW w:w="714" w:type="dxa"/>
            <w:shd w:val="clear" w:color="auto" w:fill="auto"/>
          </w:tcPr>
          <w:p w14:paraId="107102C0" w14:textId="77777777" w:rsidR="00A422E4" w:rsidRPr="00DD759E" w:rsidRDefault="00A422E4" w:rsidP="00F311CE">
            <w:pPr>
              <w:pStyle w:val="Tabletext0"/>
            </w:pPr>
            <w:r w:rsidRPr="00DD759E">
              <w:t>22</w:t>
            </w:r>
          </w:p>
        </w:tc>
        <w:tc>
          <w:tcPr>
            <w:tcW w:w="7599" w:type="dxa"/>
            <w:shd w:val="clear" w:color="auto" w:fill="auto"/>
          </w:tcPr>
          <w:p w14:paraId="107102C1" w14:textId="77777777" w:rsidR="00A422E4" w:rsidRPr="00DD759E" w:rsidRDefault="00A422E4" w:rsidP="00F311CE">
            <w:pPr>
              <w:pStyle w:val="Tabletext0"/>
            </w:pPr>
            <w:r w:rsidRPr="00DD759E">
              <w:t>North along the Whitsunday Planning Area boundary to the intersection of the mainland coastline at mean low water and the meridian 148°45.825′E (at the point closest to 20°28.776′S 148°45.825′E)</w:t>
            </w:r>
          </w:p>
        </w:tc>
      </w:tr>
      <w:tr w:rsidR="00A422E4" w:rsidRPr="00DD759E" w14:paraId="107102C5" w14:textId="77777777" w:rsidTr="00F311CE">
        <w:tc>
          <w:tcPr>
            <w:tcW w:w="714" w:type="dxa"/>
            <w:shd w:val="clear" w:color="auto" w:fill="auto"/>
          </w:tcPr>
          <w:p w14:paraId="107102C3" w14:textId="77777777" w:rsidR="00A422E4" w:rsidRPr="00DD759E" w:rsidRDefault="00A422E4" w:rsidP="00F311CE">
            <w:pPr>
              <w:pStyle w:val="Tabletext0"/>
            </w:pPr>
            <w:r w:rsidRPr="00DD759E">
              <w:t>23</w:t>
            </w:r>
          </w:p>
        </w:tc>
        <w:tc>
          <w:tcPr>
            <w:tcW w:w="7599" w:type="dxa"/>
            <w:shd w:val="clear" w:color="auto" w:fill="auto"/>
          </w:tcPr>
          <w:p w14:paraId="107102C4"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then easterly then north</w:t>
            </w:r>
            <w:r>
              <w:noBreakHyphen/>
            </w:r>
            <w:r w:rsidRPr="00DD759E">
              <w:t>westerly along the mainland coastline at mean low water to the intersection of the mainland coastline at mean low water and the parallel 20°26.760′S (at the point closest to 20°26.760′S 148°51.428′E)</w:t>
            </w:r>
          </w:p>
        </w:tc>
      </w:tr>
      <w:tr w:rsidR="00A422E4" w:rsidRPr="00DD759E" w14:paraId="107102C8" w14:textId="77777777" w:rsidTr="00F311CE">
        <w:tc>
          <w:tcPr>
            <w:tcW w:w="714" w:type="dxa"/>
            <w:shd w:val="clear" w:color="auto" w:fill="auto"/>
          </w:tcPr>
          <w:p w14:paraId="107102C6" w14:textId="77777777" w:rsidR="00A422E4" w:rsidRPr="00DD759E" w:rsidRDefault="00A422E4" w:rsidP="00F311CE">
            <w:pPr>
              <w:pStyle w:val="Tabletext0"/>
            </w:pPr>
            <w:r w:rsidRPr="00DD759E">
              <w:t>24</w:t>
            </w:r>
          </w:p>
        </w:tc>
        <w:tc>
          <w:tcPr>
            <w:tcW w:w="7599" w:type="dxa"/>
            <w:shd w:val="clear" w:color="auto" w:fill="auto"/>
          </w:tcPr>
          <w:p w14:paraId="107102C7" w14:textId="77777777" w:rsidR="00A422E4" w:rsidRPr="00DD759E" w:rsidRDefault="00A422E4" w:rsidP="00F311CE">
            <w:pPr>
              <w:pStyle w:val="Tabletext0"/>
            </w:pPr>
            <w:r w:rsidRPr="00DD759E">
              <w:t>North along the meridian 148°51.428′E to latitude 20°25.468′S</w:t>
            </w:r>
          </w:p>
        </w:tc>
      </w:tr>
      <w:tr w:rsidR="00A422E4" w:rsidRPr="00DD759E" w14:paraId="107102CB" w14:textId="77777777" w:rsidTr="00F311CE">
        <w:tc>
          <w:tcPr>
            <w:tcW w:w="714" w:type="dxa"/>
            <w:shd w:val="clear" w:color="auto" w:fill="auto"/>
          </w:tcPr>
          <w:p w14:paraId="107102C9" w14:textId="77777777" w:rsidR="00A422E4" w:rsidRPr="00DD759E" w:rsidRDefault="00A422E4" w:rsidP="00F311CE">
            <w:pPr>
              <w:pStyle w:val="Tabletext0"/>
            </w:pPr>
            <w:r w:rsidRPr="00DD759E">
              <w:t>25</w:t>
            </w:r>
          </w:p>
        </w:tc>
        <w:tc>
          <w:tcPr>
            <w:tcW w:w="7599" w:type="dxa"/>
            <w:shd w:val="clear" w:color="auto" w:fill="auto"/>
          </w:tcPr>
          <w:p w14:paraId="107102CA" w14:textId="77777777" w:rsidR="00A422E4" w:rsidRPr="00DD759E" w:rsidRDefault="00A422E4" w:rsidP="00F311CE">
            <w:pPr>
              <w:pStyle w:val="Tabletext0"/>
            </w:pPr>
            <w:r w:rsidRPr="00DD759E">
              <w:t>North</w:t>
            </w:r>
            <w:r>
              <w:noBreakHyphen/>
            </w:r>
            <w:r w:rsidRPr="00DD759E">
              <w:t>westerly along the geodesic to 20°24.853′S 148°50.736′E</w:t>
            </w:r>
          </w:p>
        </w:tc>
      </w:tr>
      <w:tr w:rsidR="00A422E4" w:rsidRPr="00DD759E" w14:paraId="107102CE" w14:textId="77777777" w:rsidTr="00F311CE">
        <w:tc>
          <w:tcPr>
            <w:tcW w:w="714" w:type="dxa"/>
            <w:tcBorders>
              <w:bottom w:val="single" w:sz="2" w:space="0" w:color="auto"/>
            </w:tcBorders>
            <w:shd w:val="clear" w:color="auto" w:fill="auto"/>
          </w:tcPr>
          <w:p w14:paraId="107102CC" w14:textId="77777777" w:rsidR="00A422E4" w:rsidRPr="00DD759E" w:rsidRDefault="00A422E4" w:rsidP="00F311CE">
            <w:pPr>
              <w:pStyle w:val="Tabletext0"/>
            </w:pPr>
            <w:r w:rsidRPr="00DD759E">
              <w:t>26</w:t>
            </w:r>
          </w:p>
        </w:tc>
        <w:tc>
          <w:tcPr>
            <w:tcW w:w="7599" w:type="dxa"/>
            <w:tcBorders>
              <w:bottom w:val="single" w:sz="2" w:space="0" w:color="auto"/>
            </w:tcBorders>
            <w:shd w:val="clear" w:color="auto" w:fill="auto"/>
          </w:tcPr>
          <w:p w14:paraId="107102CD" w14:textId="77777777" w:rsidR="00A422E4" w:rsidRPr="00DD759E" w:rsidRDefault="00A422E4" w:rsidP="00F311CE">
            <w:pPr>
              <w:pStyle w:val="Tabletext0"/>
            </w:pPr>
            <w:r w:rsidRPr="00DD759E">
              <w:t>West along the parallel 20°24.853′S to the intersection of the mainland coastline at mean low water and the parallel 20°24.853′S (at the point closest to 20°24.853′S 148°50.141′E)</w:t>
            </w:r>
          </w:p>
        </w:tc>
      </w:tr>
      <w:tr w:rsidR="00A422E4" w:rsidRPr="00DD759E" w14:paraId="107102D1" w14:textId="77777777" w:rsidTr="00F311CE">
        <w:tc>
          <w:tcPr>
            <w:tcW w:w="714" w:type="dxa"/>
            <w:tcBorders>
              <w:top w:val="single" w:sz="2" w:space="0" w:color="auto"/>
              <w:bottom w:val="single" w:sz="12" w:space="0" w:color="auto"/>
            </w:tcBorders>
            <w:shd w:val="clear" w:color="auto" w:fill="auto"/>
          </w:tcPr>
          <w:p w14:paraId="107102CF" w14:textId="77777777" w:rsidR="00A422E4" w:rsidRPr="00DD759E" w:rsidRDefault="00A422E4" w:rsidP="00F311CE">
            <w:pPr>
              <w:pStyle w:val="Tabletext0"/>
            </w:pPr>
            <w:r w:rsidRPr="00DD759E">
              <w:t>27</w:t>
            </w:r>
          </w:p>
        </w:tc>
        <w:tc>
          <w:tcPr>
            <w:tcW w:w="7599" w:type="dxa"/>
            <w:tcBorders>
              <w:top w:val="single" w:sz="2" w:space="0" w:color="auto"/>
              <w:bottom w:val="single" w:sz="12" w:space="0" w:color="auto"/>
            </w:tcBorders>
            <w:shd w:val="clear" w:color="auto" w:fill="auto"/>
          </w:tcPr>
          <w:p w14:paraId="107102D0" w14:textId="77777777" w:rsidR="00A422E4" w:rsidRPr="00DD759E" w:rsidRDefault="00A422E4" w:rsidP="00F311CE">
            <w:pPr>
              <w:pStyle w:val="Tabletext0"/>
            </w:pPr>
            <w:r w:rsidRPr="00DD759E">
              <w:t>Generally north</w:t>
            </w:r>
            <w:r>
              <w:noBreakHyphen/>
            </w:r>
            <w:r w:rsidRPr="00DD759E">
              <w:t>easterly along the mainland coastline at mean low water to the starting point</w:t>
            </w:r>
          </w:p>
        </w:tc>
      </w:tr>
    </w:tbl>
    <w:p w14:paraId="107102D2"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2D3" w14:textId="77777777" w:rsidR="00A422E4" w:rsidRPr="00DD759E" w:rsidRDefault="00A422E4" w:rsidP="00A422E4">
      <w:pPr>
        <w:pStyle w:val="Subsection"/>
      </w:pPr>
      <w:r w:rsidRPr="00DD759E">
        <w:tab/>
        <w:t>(2)</w:t>
      </w:r>
      <w:r w:rsidRPr="00DD759E">
        <w:tab/>
        <w:t>However, the Puritan Bay, Round Head, Genesta Bay, Cape Conway, Defiance Island setting 4 (low use) area does not include the Cow and Calf Islands setting 5 (protected) area.</w:t>
      </w:r>
    </w:p>
    <w:p w14:paraId="107102D4" w14:textId="77777777" w:rsidR="00A422E4" w:rsidRPr="00DD759E" w:rsidRDefault="00A422E4" w:rsidP="00A422E4">
      <w:pPr>
        <w:pStyle w:val="ActHead5"/>
      </w:pPr>
      <w:bookmarkStart w:id="174" w:name="_Toc501379851"/>
      <w:r w:rsidRPr="00DD759E">
        <w:rPr>
          <w:rStyle w:val="CharSectno"/>
        </w:rPr>
        <w:t>55</w:t>
      </w:r>
      <w:r w:rsidRPr="00DD759E">
        <w:t xml:space="preserve">  Rattray Island setting 4 (low use) area</w:t>
      </w:r>
      <w:bookmarkEnd w:id="174"/>
    </w:p>
    <w:p w14:paraId="107102D5" w14:textId="77777777" w:rsidR="00A422E4" w:rsidRPr="00DD759E" w:rsidRDefault="00A422E4" w:rsidP="00A422E4">
      <w:pPr>
        <w:pStyle w:val="Subsection"/>
        <w:rPr>
          <w:rFonts w:eastAsia="Calibri"/>
          <w:szCs w:val="22"/>
        </w:rPr>
      </w:pPr>
      <w:r w:rsidRPr="00DD759E">
        <w:tab/>
      </w:r>
      <w:r w:rsidRPr="00DD759E">
        <w:tab/>
        <w:t xml:space="preserve">The Rattray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2D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2D8" w14:textId="77777777" w:rsidTr="00F311CE">
        <w:trPr>
          <w:tblHeader/>
        </w:trPr>
        <w:tc>
          <w:tcPr>
            <w:tcW w:w="8313" w:type="dxa"/>
            <w:gridSpan w:val="2"/>
            <w:tcBorders>
              <w:top w:val="single" w:sz="12" w:space="0" w:color="auto"/>
              <w:bottom w:val="single" w:sz="6" w:space="0" w:color="auto"/>
            </w:tcBorders>
            <w:shd w:val="clear" w:color="auto" w:fill="auto"/>
          </w:tcPr>
          <w:p w14:paraId="107102D7" w14:textId="77777777" w:rsidR="00A422E4" w:rsidRPr="00DD759E" w:rsidRDefault="00A422E4" w:rsidP="00F311CE">
            <w:pPr>
              <w:pStyle w:val="TableHeading"/>
            </w:pPr>
            <w:r w:rsidRPr="00DD759E">
              <w:t>Rattray Island setting 4 (low use) area</w:t>
            </w:r>
          </w:p>
        </w:tc>
      </w:tr>
      <w:tr w:rsidR="00A422E4" w:rsidRPr="00DD759E" w14:paraId="107102DB" w14:textId="77777777" w:rsidTr="00F311CE">
        <w:trPr>
          <w:tblHeader/>
        </w:trPr>
        <w:tc>
          <w:tcPr>
            <w:tcW w:w="714" w:type="dxa"/>
            <w:tcBorders>
              <w:top w:val="single" w:sz="6" w:space="0" w:color="auto"/>
              <w:bottom w:val="single" w:sz="12" w:space="0" w:color="auto"/>
            </w:tcBorders>
            <w:shd w:val="clear" w:color="auto" w:fill="auto"/>
          </w:tcPr>
          <w:p w14:paraId="107102D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2DA" w14:textId="77777777" w:rsidR="00A422E4" w:rsidRPr="00DD759E" w:rsidRDefault="00A422E4" w:rsidP="00F311CE">
            <w:pPr>
              <w:pStyle w:val="TableHeading"/>
            </w:pPr>
            <w:r w:rsidRPr="00DD759E">
              <w:t>Description</w:t>
            </w:r>
          </w:p>
        </w:tc>
      </w:tr>
      <w:tr w:rsidR="00A422E4" w:rsidRPr="00DD759E" w14:paraId="107102DE" w14:textId="77777777" w:rsidTr="00F311CE">
        <w:tc>
          <w:tcPr>
            <w:tcW w:w="714" w:type="dxa"/>
            <w:tcBorders>
              <w:top w:val="single" w:sz="12" w:space="0" w:color="auto"/>
            </w:tcBorders>
            <w:shd w:val="clear" w:color="auto" w:fill="auto"/>
          </w:tcPr>
          <w:p w14:paraId="107102D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2DD" w14:textId="77777777" w:rsidR="00A422E4" w:rsidRPr="00DD759E" w:rsidRDefault="00A422E4" w:rsidP="00F311CE">
            <w:pPr>
              <w:pStyle w:val="Tabletext0"/>
            </w:pPr>
            <w:r w:rsidRPr="00DD759E">
              <w:t>The point 19°58.509′S 148°32.365′E</w:t>
            </w:r>
          </w:p>
        </w:tc>
      </w:tr>
      <w:tr w:rsidR="00A422E4" w:rsidRPr="00DD759E" w14:paraId="107102E1" w14:textId="77777777" w:rsidTr="00F311CE">
        <w:tc>
          <w:tcPr>
            <w:tcW w:w="714" w:type="dxa"/>
            <w:shd w:val="clear" w:color="auto" w:fill="auto"/>
          </w:tcPr>
          <w:p w14:paraId="107102DF" w14:textId="77777777" w:rsidR="00A422E4" w:rsidRPr="00DD759E" w:rsidRDefault="00A422E4" w:rsidP="00F311CE">
            <w:pPr>
              <w:pStyle w:val="Tabletext0"/>
            </w:pPr>
            <w:r w:rsidRPr="00DD759E">
              <w:t>2</w:t>
            </w:r>
          </w:p>
        </w:tc>
        <w:tc>
          <w:tcPr>
            <w:tcW w:w="7599" w:type="dxa"/>
            <w:shd w:val="clear" w:color="auto" w:fill="auto"/>
          </w:tcPr>
          <w:p w14:paraId="107102E0" w14:textId="77777777" w:rsidR="00A422E4" w:rsidRPr="00DD759E" w:rsidRDefault="00A422E4" w:rsidP="00F311CE">
            <w:pPr>
              <w:pStyle w:val="Tabletext0"/>
            </w:pPr>
            <w:r w:rsidRPr="00DD759E">
              <w:t>East along the parallel 19°58.509′S to longitude 148°34.463′E</w:t>
            </w:r>
          </w:p>
        </w:tc>
      </w:tr>
      <w:tr w:rsidR="00A422E4" w:rsidRPr="00DD759E" w14:paraId="107102E4" w14:textId="77777777" w:rsidTr="00F311CE">
        <w:tc>
          <w:tcPr>
            <w:tcW w:w="714" w:type="dxa"/>
            <w:shd w:val="clear" w:color="auto" w:fill="auto"/>
          </w:tcPr>
          <w:p w14:paraId="107102E2" w14:textId="77777777" w:rsidR="00A422E4" w:rsidRPr="00DD759E" w:rsidRDefault="00A422E4" w:rsidP="00F311CE">
            <w:pPr>
              <w:pStyle w:val="Tabletext0"/>
            </w:pPr>
            <w:r w:rsidRPr="00DD759E">
              <w:t>3</w:t>
            </w:r>
          </w:p>
        </w:tc>
        <w:tc>
          <w:tcPr>
            <w:tcW w:w="7599" w:type="dxa"/>
            <w:shd w:val="clear" w:color="auto" w:fill="auto"/>
          </w:tcPr>
          <w:p w14:paraId="107102E3" w14:textId="77777777" w:rsidR="00A422E4" w:rsidRPr="00DD759E" w:rsidRDefault="00A422E4" w:rsidP="00F311CE">
            <w:pPr>
              <w:pStyle w:val="Tabletext0"/>
            </w:pPr>
            <w:r w:rsidRPr="00DD759E">
              <w:t>South along the meridian 148°34.463′E to latitude 20°00.727′S</w:t>
            </w:r>
          </w:p>
        </w:tc>
      </w:tr>
      <w:tr w:rsidR="00A422E4" w:rsidRPr="00DD759E" w14:paraId="107102E7" w14:textId="77777777" w:rsidTr="00F311CE">
        <w:tc>
          <w:tcPr>
            <w:tcW w:w="714" w:type="dxa"/>
            <w:tcBorders>
              <w:bottom w:val="single" w:sz="2" w:space="0" w:color="auto"/>
            </w:tcBorders>
            <w:shd w:val="clear" w:color="auto" w:fill="auto"/>
          </w:tcPr>
          <w:p w14:paraId="107102E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2E6" w14:textId="77777777" w:rsidR="00A422E4" w:rsidRPr="00DD759E" w:rsidRDefault="00A422E4" w:rsidP="00F311CE">
            <w:pPr>
              <w:pStyle w:val="Tabletext0"/>
            </w:pPr>
            <w:r w:rsidRPr="00DD759E">
              <w:t>West along the parallel 20°00.727′S to longitude 148°32.365′E</w:t>
            </w:r>
          </w:p>
        </w:tc>
      </w:tr>
      <w:tr w:rsidR="00A422E4" w:rsidRPr="00DD759E" w14:paraId="107102EA" w14:textId="77777777" w:rsidTr="00F311CE">
        <w:tc>
          <w:tcPr>
            <w:tcW w:w="714" w:type="dxa"/>
            <w:tcBorders>
              <w:top w:val="single" w:sz="2" w:space="0" w:color="auto"/>
              <w:bottom w:val="single" w:sz="12" w:space="0" w:color="auto"/>
            </w:tcBorders>
            <w:shd w:val="clear" w:color="auto" w:fill="auto"/>
          </w:tcPr>
          <w:p w14:paraId="107102E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2E9" w14:textId="77777777" w:rsidR="00A422E4" w:rsidRPr="00DD759E" w:rsidRDefault="00A422E4" w:rsidP="00F311CE">
            <w:pPr>
              <w:pStyle w:val="Tabletext0"/>
            </w:pPr>
            <w:r w:rsidRPr="00DD759E">
              <w:t>North along the meridian 148°32.365′E to the starting point</w:t>
            </w:r>
          </w:p>
        </w:tc>
      </w:tr>
    </w:tbl>
    <w:p w14:paraId="107102EB"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2EC" w14:textId="77777777" w:rsidR="00A422E4" w:rsidRPr="00DD759E" w:rsidRDefault="00A422E4" w:rsidP="00A422E4">
      <w:pPr>
        <w:pStyle w:val="ActHead5"/>
      </w:pPr>
      <w:bookmarkStart w:id="175" w:name="_Toc501379852"/>
      <w:r w:rsidRPr="00DD759E">
        <w:rPr>
          <w:rStyle w:val="CharSectno"/>
        </w:rPr>
        <w:t>56</w:t>
      </w:r>
      <w:r w:rsidRPr="00DD759E">
        <w:t xml:space="preserve">  Repulse Islands setting 4 (low use) area</w:t>
      </w:r>
      <w:bookmarkEnd w:id="175"/>
    </w:p>
    <w:p w14:paraId="107102ED" w14:textId="77777777" w:rsidR="00A422E4" w:rsidRPr="00DD759E" w:rsidRDefault="00A422E4" w:rsidP="00A422E4">
      <w:pPr>
        <w:pStyle w:val="Subsection"/>
        <w:rPr>
          <w:rFonts w:eastAsia="Calibri"/>
          <w:szCs w:val="22"/>
        </w:rPr>
      </w:pPr>
      <w:r w:rsidRPr="00DD759E">
        <w:tab/>
      </w:r>
      <w:r w:rsidRPr="00DD759E">
        <w:tab/>
        <w:t xml:space="preserve">The Repulse Islands setting 4 (low use) area is the area </w:t>
      </w:r>
      <w:r w:rsidRPr="00DD759E">
        <w:rPr>
          <w:rFonts w:eastAsia="Calibri"/>
          <w:szCs w:val="22"/>
        </w:rPr>
        <w:t>bounded by the line starting at the point described in item 1 of the following table and running progressively as described in the table.</w:t>
      </w:r>
    </w:p>
    <w:p w14:paraId="107102E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2F0" w14:textId="77777777" w:rsidTr="00F311CE">
        <w:trPr>
          <w:tblHeader/>
        </w:trPr>
        <w:tc>
          <w:tcPr>
            <w:tcW w:w="8313" w:type="dxa"/>
            <w:gridSpan w:val="2"/>
            <w:tcBorders>
              <w:top w:val="single" w:sz="12" w:space="0" w:color="auto"/>
              <w:bottom w:val="single" w:sz="6" w:space="0" w:color="auto"/>
            </w:tcBorders>
            <w:shd w:val="clear" w:color="auto" w:fill="auto"/>
          </w:tcPr>
          <w:p w14:paraId="107102EF" w14:textId="77777777" w:rsidR="00A422E4" w:rsidRPr="00DD759E" w:rsidRDefault="00A422E4" w:rsidP="00F311CE">
            <w:pPr>
              <w:pStyle w:val="TableHeading"/>
            </w:pPr>
            <w:r w:rsidRPr="00DD759E">
              <w:t>Repulse Islands setting 4 (low use) area</w:t>
            </w:r>
          </w:p>
        </w:tc>
      </w:tr>
      <w:tr w:rsidR="00A422E4" w:rsidRPr="00DD759E" w14:paraId="107102F3" w14:textId="77777777" w:rsidTr="00F311CE">
        <w:trPr>
          <w:tblHeader/>
        </w:trPr>
        <w:tc>
          <w:tcPr>
            <w:tcW w:w="714" w:type="dxa"/>
            <w:tcBorders>
              <w:top w:val="single" w:sz="6" w:space="0" w:color="auto"/>
              <w:bottom w:val="single" w:sz="12" w:space="0" w:color="auto"/>
            </w:tcBorders>
            <w:shd w:val="clear" w:color="auto" w:fill="auto"/>
          </w:tcPr>
          <w:p w14:paraId="107102F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2F2" w14:textId="77777777" w:rsidR="00A422E4" w:rsidRPr="00DD759E" w:rsidRDefault="00A422E4" w:rsidP="00F311CE">
            <w:pPr>
              <w:pStyle w:val="TableHeading"/>
            </w:pPr>
            <w:r w:rsidRPr="00DD759E">
              <w:t>Description</w:t>
            </w:r>
          </w:p>
        </w:tc>
      </w:tr>
      <w:tr w:rsidR="00A422E4" w:rsidRPr="00DD759E" w14:paraId="107102F6" w14:textId="77777777" w:rsidTr="00F311CE">
        <w:tc>
          <w:tcPr>
            <w:tcW w:w="714" w:type="dxa"/>
            <w:tcBorders>
              <w:top w:val="single" w:sz="12" w:space="0" w:color="auto"/>
            </w:tcBorders>
            <w:shd w:val="clear" w:color="auto" w:fill="auto"/>
          </w:tcPr>
          <w:p w14:paraId="107102F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2F5" w14:textId="77777777" w:rsidR="00A422E4" w:rsidRPr="00DD759E" w:rsidRDefault="00A422E4" w:rsidP="00F311CE">
            <w:pPr>
              <w:pStyle w:val="Tabletext0"/>
            </w:pPr>
            <w:r w:rsidRPr="00DD759E">
              <w:t>The point 20°33.852′S 148°51.182′E</w:t>
            </w:r>
          </w:p>
        </w:tc>
      </w:tr>
      <w:tr w:rsidR="00A422E4" w:rsidRPr="00DD759E" w14:paraId="107102F9" w14:textId="77777777" w:rsidTr="00F311CE">
        <w:tc>
          <w:tcPr>
            <w:tcW w:w="714" w:type="dxa"/>
            <w:shd w:val="clear" w:color="auto" w:fill="auto"/>
          </w:tcPr>
          <w:p w14:paraId="107102F7" w14:textId="77777777" w:rsidR="00A422E4" w:rsidRPr="00DD759E" w:rsidRDefault="00A422E4" w:rsidP="00F311CE">
            <w:pPr>
              <w:pStyle w:val="Tabletext0"/>
            </w:pPr>
            <w:r w:rsidRPr="00DD759E">
              <w:t>2</w:t>
            </w:r>
          </w:p>
        </w:tc>
        <w:tc>
          <w:tcPr>
            <w:tcW w:w="7599" w:type="dxa"/>
            <w:shd w:val="clear" w:color="auto" w:fill="auto"/>
          </w:tcPr>
          <w:p w14:paraId="107102F8" w14:textId="77777777" w:rsidR="00A422E4" w:rsidRPr="00DD759E" w:rsidRDefault="00A422E4" w:rsidP="00F311CE">
            <w:pPr>
              <w:pStyle w:val="Tabletext0"/>
            </w:pPr>
            <w:r w:rsidRPr="00DD759E">
              <w:t>East along the parallel 20°33.852′S to longitude 148°52.176′E</w:t>
            </w:r>
          </w:p>
        </w:tc>
      </w:tr>
      <w:tr w:rsidR="00A422E4" w:rsidRPr="00DD759E" w14:paraId="107102FC" w14:textId="77777777" w:rsidTr="00F311CE">
        <w:tc>
          <w:tcPr>
            <w:tcW w:w="714" w:type="dxa"/>
            <w:shd w:val="clear" w:color="auto" w:fill="auto"/>
          </w:tcPr>
          <w:p w14:paraId="107102FA" w14:textId="77777777" w:rsidR="00A422E4" w:rsidRPr="00DD759E" w:rsidRDefault="00A422E4" w:rsidP="00F311CE">
            <w:pPr>
              <w:pStyle w:val="Tabletext0"/>
            </w:pPr>
            <w:r w:rsidRPr="00DD759E">
              <w:t>3</w:t>
            </w:r>
          </w:p>
        </w:tc>
        <w:tc>
          <w:tcPr>
            <w:tcW w:w="7599" w:type="dxa"/>
            <w:shd w:val="clear" w:color="auto" w:fill="auto"/>
          </w:tcPr>
          <w:p w14:paraId="107102FB" w14:textId="77777777" w:rsidR="00A422E4" w:rsidRPr="00DD759E" w:rsidRDefault="00A422E4" w:rsidP="00F311CE">
            <w:pPr>
              <w:pStyle w:val="Tabletext0"/>
            </w:pPr>
            <w:r w:rsidRPr="00DD759E">
              <w:t>South</w:t>
            </w:r>
            <w:r>
              <w:noBreakHyphen/>
            </w:r>
            <w:r w:rsidRPr="00DD759E">
              <w:t>easterly along the geodesic to 20°35.352′S 148°53.780′E</w:t>
            </w:r>
          </w:p>
        </w:tc>
      </w:tr>
      <w:tr w:rsidR="00A422E4" w:rsidRPr="00DD759E" w14:paraId="107102FF" w14:textId="77777777" w:rsidTr="00F311CE">
        <w:tc>
          <w:tcPr>
            <w:tcW w:w="714" w:type="dxa"/>
            <w:shd w:val="clear" w:color="auto" w:fill="auto"/>
          </w:tcPr>
          <w:p w14:paraId="107102FD" w14:textId="77777777" w:rsidR="00A422E4" w:rsidRPr="00DD759E" w:rsidRDefault="00A422E4" w:rsidP="00F311CE">
            <w:pPr>
              <w:pStyle w:val="Tabletext0"/>
            </w:pPr>
            <w:r w:rsidRPr="00DD759E">
              <w:t>4</w:t>
            </w:r>
          </w:p>
        </w:tc>
        <w:tc>
          <w:tcPr>
            <w:tcW w:w="7599" w:type="dxa"/>
            <w:shd w:val="clear" w:color="auto" w:fill="auto"/>
          </w:tcPr>
          <w:p w14:paraId="107102FE" w14:textId="77777777" w:rsidR="00A422E4" w:rsidRPr="00DD759E" w:rsidRDefault="00A422E4" w:rsidP="00F311CE">
            <w:pPr>
              <w:pStyle w:val="Tabletext0"/>
            </w:pPr>
            <w:r w:rsidRPr="00DD759E">
              <w:t>South along the meridian 148°53.780′E to the intersection of the Whitsunday Planning Area boundary and the meridian 148°53.780′E (at the point closest to 20°37.115′S 148°53.780′E)</w:t>
            </w:r>
          </w:p>
        </w:tc>
      </w:tr>
      <w:tr w:rsidR="00A422E4" w:rsidRPr="00DD759E" w14:paraId="10710302" w14:textId="77777777" w:rsidTr="00F311CE">
        <w:tc>
          <w:tcPr>
            <w:tcW w:w="714" w:type="dxa"/>
            <w:shd w:val="clear" w:color="auto" w:fill="auto"/>
          </w:tcPr>
          <w:p w14:paraId="10710300" w14:textId="77777777" w:rsidR="00A422E4" w:rsidRPr="00DD759E" w:rsidRDefault="00A422E4" w:rsidP="00F311CE">
            <w:pPr>
              <w:pStyle w:val="Tabletext0"/>
            </w:pPr>
            <w:r w:rsidRPr="00DD759E">
              <w:t>5</w:t>
            </w:r>
          </w:p>
        </w:tc>
        <w:tc>
          <w:tcPr>
            <w:tcW w:w="7599" w:type="dxa"/>
            <w:shd w:val="clear" w:color="auto" w:fill="auto"/>
          </w:tcPr>
          <w:p w14:paraId="10710301" w14:textId="77777777" w:rsidR="00A422E4" w:rsidRPr="00DD759E" w:rsidRDefault="00A422E4" w:rsidP="00F311CE">
            <w:pPr>
              <w:pStyle w:val="Tabletext0"/>
            </w:pPr>
            <w:r w:rsidRPr="00DD759E">
              <w:t>Westerly along the Whitsunday Planning Area boundary to the intersection of the Whitsunday Planning Area boundary and the meridian 148°51.026′E (at the point closest to 20°37.826′S 148°51.026′E)</w:t>
            </w:r>
          </w:p>
        </w:tc>
      </w:tr>
      <w:tr w:rsidR="00A422E4" w:rsidRPr="00DD759E" w14:paraId="10710305" w14:textId="77777777" w:rsidTr="00F311CE">
        <w:tc>
          <w:tcPr>
            <w:tcW w:w="714" w:type="dxa"/>
            <w:shd w:val="clear" w:color="auto" w:fill="auto"/>
          </w:tcPr>
          <w:p w14:paraId="10710303" w14:textId="77777777" w:rsidR="00A422E4" w:rsidRPr="00DD759E" w:rsidRDefault="00A422E4" w:rsidP="00F311CE">
            <w:pPr>
              <w:pStyle w:val="Tabletext0"/>
            </w:pPr>
            <w:r w:rsidRPr="00DD759E">
              <w:t>6</w:t>
            </w:r>
          </w:p>
        </w:tc>
        <w:tc>
          <w:tcPr>
            <w:tcW w:w="7599" w:type="dxa"/>
            <w:shd w:val="clear" w:color="auto" w:fill="auto"/>
          </w:tcPr>
          <w:p w14:paraId="10710304" w14:textId="77777777" w:rsidR="00A422E4" w:rsidRPr="00DD759E" w:rsidRDefault="00A422E4" w:rsidP="00F311CE">
            <w:pPr>
              <w:pStyle w:val="Tabletext0"/>
            </w:pPr>
            <w:r w:rsidRPr="00DD759E">
              <w:t>North along the meridian 148°51.026′E to latitude 20°35.563′S</w:t>
            </w:r>
          </w:p>
        </w:tc>
      </w:tr>
      <w:tr w:rsidR="00A422E4" w:rsidRPr="00DD759E" w14:paraId="10710308" w14:textId="77777777" w:rsidTr="00F311CE">
        <w:tc>
          <w:tcPr>
            <w:tcW w:w="714" w:type="dxa"/>
            <w:shd w:val="clear" w:color="auto" w:fill="auto"/>
          </w:tcPr>
          <w:p w14:paraId="10710306" w14:textId="77777777" w:rsidR="00A422E4" w:rsidRPr="00DD759E" w:rsidRDefault="00A422E4" w:rsidP="00F311CE">
            <w:pPr>
              <w:pStyle w:val="Tabletext0"/>
            </w:pPr>
            <w:r w:rsidRPr="00DD759E">
              <w:t>7</w:t>
            </w:r>
          </w:p>
        </w:tc>
        <w:tc>
          <w:tcPr>
            <w:tcW w:w="7599" w:type="dxa"/>
            <w:shd w:val="clear" w:color="auto" w:fill="auto"/>
          </w:tcPr>
          <w:p w14:paraId="10710307" w14:textId="77777777" w:rsidR="00A422E4" w:rsidRPr="00DD759E" w:rsidRDefault="00A422E4" w:rsidP="00F311CE">
            <w:pPr>
              <w:pStyle w:val="Tabletext0"/>
            </w:pPr>
            <w:r w:rsidRPr="00DD759E">
              <w:t>West along the parallel 20°35.563′S to longitude 148°50.573′E</w:t>
            </w:r>
          </w:p>
        </w:tc>
      </w:tr>
      <w:tr w:rsidR="00A422E4" w:rsidRPr="00DD759E" w14:paraId="1071030B" w14:textId="77777777" w:rsidTr="00F311CE">
        <w:tc>
          <w:tcPr>
            <w:tcW w:w="714" w:type="dxa"/>
            <w:tcBorders>
              <w:bottom w:val="single" w:sz="2" w:space="0" w:color="auto"/>
            </w:tcBorders>
            <w:shd w:val="clear" w:color="auto" w:fill="auto"/>
          </w:tcPr>
          <w:p w14:paraId="10710309"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30A" w14:textId="77777777" w:rsidR="00A422E4" w:rsidRPr="00DD759E" w:rsidRDefault="00A422E4" w:rsidP="00F311CE">
            <w:pPr>
              <w:pStyle w:val="Tabletext0"/>
              <w:tabs>
                <w:tab w:val="left" w:pos="1383"/>
              </w:tabs>
            </w:pPr>
            <w:r w:rsidRPr="00DD759E">
              <w:t>North along the meridian 148°50.573′E to latitude 20°34.492′S</w:t>
            </w:r>
          </w:p>
        </w:tc>
      </w:tr>
      <w:tr w:rsidR="00A422E4" w:rsidRPr="00DD759E" w14:paraId="1071030E" w14:textId="77777777" w:rsidTr="00F311CE">
        <w:tc>
          <w:tcPr>
            <w:tcW w:w="714" w:type="dxa"/>
            <w:tcBorders>
              <w:top w:val="single" w:sz="2" w:space="0" w:color="auto"/>
              <w:bottom w:val="single" w:sz="12" w:space="0" w:color="auto"/>
            </w:tcBorders>
            <w:shd w:val="clear" w:color="auto" w:fill="auto"/>
          </w:tcPr>
          <w:p w14:paraId="1071030C"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30D"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30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10" w14:textId="77777777" w:rsidR="00A422E4" w:rsidRPr="00DD759E" w:rsidRDefault="00A422E4" w:rsidP="00A422E4">
      <w:pPr>
        <w:pStyle w:val="ActHead5"/>
      </w:pPr>
      <w:bookmarkStart w:id="176" w:name="_Toc501379853"/>
      <w:r w:rsidRPr="00DD759E">
        <w:rPr>
          <w:rStyle w:val="CharSectno"/>
        </w:rPr>
        <w:t>57</w:t>
      </w:r>
      <w:r w:rsidRPr="00DD759E">
        <w:t xml:space="preserve">  Saddleback, Olden and Gumbrel Islands complex setting 4 (low use) area</w:t>
      </w:r>
      <w:bookmarkEnd w:id="176"/>
    </w:p>
    <w:p w14:paraId="10710311" w14:textId="77777777" w:rsidR="00A422E4" w:rsidRPr="00DD759E" w:rsidRDefault="00A422E4" w:rsidP="00A422E4">
      <w:pPr>
        <w:pStyle w:val="Subsection"/>
        <w:rPr>
          <w:rFonts w:eastAsia="Calibri"/>
          <w:szCs w:val="22"/>
        </w:rPr>
      </w:pPr>
      <w:r w:rsidRPr="00DD759E">
        <w:tab/>
      </w:r>
      <w:r w:rsidRPr="00DD759E">
        <w:tab/>
        <w:t xml:space="preserve">The Saddleback, Olden and Gumbrel Islands complex setting 4 (low use) area is the area </w:t>
      </w:r>
      <w:r w:rsidRPr="00DD759E">
        <w:rPr>
          <w:rFonts w:eastAsia="Calibri"/>
          <w:szCs w:val="22"/>
        </w:rPr>
        <w:t>bounded by the line starting at the point described in item 1 of the following table and running progressively as described in the table.</w:t>
      </w:r>
    </w:p>
    <w:p w14:paraId="1071031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14" w14:textId="77777777" w:rsidTr="00F311CE">
        <w:trPr>
          <w:tblHeader/>
        </w:trPr>
        <w:tc>
          <w:tcPr>
            <w:tcW w:w="8313" w:type="dxa"/>
            <w:gridSpan w:val="2"/>
            <w:tcBorders>
              <w:top w:val="single" w:sz="12" w:space="0" w:color="auto"/>
              <w:bottom w:val="single" w:sz="6" w:space="0" w:color="auto"/>
            </w:tcBorders>
            <w:shd w:val="clear" w:color="auto" w:fill="auto"/>
          </w:tcPr>
          <w:p w14:paraId="10710313" w14:textId="77777777" w:rsidR="00A422E4" w:rsidRPr="00DD759E" w:rsidRDefault="00A422E4" w:rsidP="00F311CE">
            <w:pPr>
              <w:pStyle w:val="TableHeading"/>
            </w:pPr>
            <w:r w:rsidRPr="00DD759E">
              <w:t>Saddleback, Olden and Gumbrel Islands complex setting 4 (low use) area</w:t>
            </w:r>
          </w:p>
        </w:tc>
      </w:tr>
      <w:tr w:rsidR="00A422E4" w:rsidRPr="00DD759E" w14:paraId="10710317" w14:textId="77777777" w:rsidTr="00F311CE">
        <w:trPr>
          <w:tblHeader/>
        </w:trPr>
        <w:tc>
          <w:tcPr>
            <w:tcW w:w="714" w:type="dxa"/>
            <w:tcBorders>
              <w:top w:val="single" w:sz="6" w:space="0" w:color="auto"/>
              <w:bottom w:val="single" w:sz="12" w:space="0" w:color="auto"/>
            </w:tcBorders>
            <w:shd w:val="clear" w:color="auto" w:fill="auto"/>
          </w:tcPr>
          <w:p w14:paraId="1071031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16" w14:textId="77777777" w:rsidR="00A422E4" w:rsidRPr="00DD759E" w:rsidRDefault="00A422E4" w:rsidP="00F311CE">
            <w:pPr>
              <w:pStyle w:val="TableHeading"/>
            </w:pPr>
            <w:r w:rsidRPr="00DD759E">
              <w:t>Description</w:t>
            </w:r>
          </w:p>
        </w:tc>
      </w:tr>
      <w:tr w:rsidR="00A422E4" w:rsidRPr="00DD759E" w14:paraId="1071031A" w14:textId="77777777" w:rsidTr="00F311CE">
        <w:tc>
          <w:tcPr>
            <w:tcW w:w="714" w:type="dxa"/>
            <w:tcBorders>
              <w:top w:val="single" w:sz="12" w:space="0" w:color="auto"/>
            </w:tcBorders>
            <w:shd w:val="clear" w:color="auto" w:fill="auto"/>
          </w:tcPr>
          <w:p w14:paraId="1071031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19" w14:textId="77777777" w:rsidR="00A422E4" w:rsidRPr="00DD759E" w:rsidRDefault="00A422E4" w:rsidP="00F311CE">
            <w:pPr>
              <w:pStyle w:val="Tabletext0"/>
            </w:pPr>
            <w:r w:rsidRPr="00DD759E">
              <w:t>The point 20°02.574′S 148°31.160′E</w:t>
            </w:r>
          </w:p>
        </w:tc>
      </w:tr>
      <w:tr w:rsidR="00A422E4" w:rsidRPr="00DD759E" w14:paraId="1071031D" w14:textId="77777777" w:rsidTr="00F311CE">
        <w:tc>
          <w:tcPr>
            <w:tcW w:w="714" w:type="dxa"/>
            <w:shd w:val="clear" w:color="auto" w:fill="auto"/>
          </w:tcPr>
          <w:p w14:paraId="1071031B" w14:textId="77777777" w:rsidR="00A422E4" w:rsidRPr="00DD759E" w:rsidRDefault="00A422E4" w:rsidP="00F311CE">
            <w:pPr>
              <w:pStyle w:val="Tabletext0"/>
            </w:pPr>
            <w:r w:rsidRPr="00DD759E">
              <w:t>2</w:t>
            </w:r>
          </w:p>
        </w:tc>
        <w:tc>
          <w:tcPr>
            <w:tcW w:w="7599" w:type="dxa"/>
            <w:shd w:val="clear" w:color="auto" w:fill="auto"/>
          </w:tcPr>
          <w:p w14:paraId="1071031C" w14:textId="77777777" w:rsidR="00A422E4" w:rsidRPr="00DD759E" w:rsidRDefault="00A422E4" w:rsidP="00F311CE">
            <w:pPr>
              <w:pStyle w:val="Tabletext0"/>
            </w:pPr>
            <w:r w:rsidRPr="00DD759E">
              <w:t>East along the parallel 20°02.574′S to longitude 148°33.547′E</w:t>
            </w:r>
          </w:p>
        </w:tc>
      </w:tr>
      <w:tr w:rsidR="00A422E4" w:rsidRPr="00DD759E" w14:paraId="10710320" w14:textId="77777777" w:rsidTr="00F311CE">
        <w:tc>
          <w:tcPr>
            <w:tcW w:w="714" w:type="dxa"/>
            <w:shd w:val="clear" w:color="auto" w:fill="auto"/>
          </w:tcPr>
          <w:p w14:paraId="1071031E" w14:textId="77777777" w:rsidR="00A422E4" w:rsidRPr="00DD759E" w:rsidRDefault="00A422E4" w:rsidP="00F311CE">
            <w:pPr>
              <w:pStyle w:val="Tabletext0"/>
            </w:pPr>
            <w:r w:rsidRPr="00DD759E">
              <w:t>3</w:t>
            </w:r>
          </w:p>
        </w:tc>
        <w:tc>
          <w:tcPr>
            <w:tcW w:w="7599" w:type="dxa"/>
            <w:shd w:val="clear" w:color="auto" w:fill="auto"/>
          </w:tcPr>
          <w:p w14:paraId="1071031F" w14:textId="77777777" w:rsidR="00A422E4" w:rsidRPr="00DD759E" w:rsidRDefault="00A422E4" w:rsidP="00F311CE">
            <w:pPr>
              <w:pStyle w:val="Tabletext0"/>
            </w:pPr>
            <w:r w:rsidRPr="00DD759E">
              <w:t>South along the meridian 148°33.547′E to latitude 20°03.147′S</w:t>
            </w:r>
          </w:p>
        </w:tc>
      </w:tr>
      <w:tr w:rsidR="00A422E4" w:rsidRPr="00DD759E" w14:paraId="10710323" w14:textId="77777777" w:rsidTr="00F311CE">
        <w:tc>
          <w:tcPr>
            <w:tcW w:w="714" w:type="dxa"/>
            <w:shd w:val="clear" w:color="auto" w:fill="auto"/>
          </w:tcPr>
          <w:p w14:paraId="10710321" w14:textId="77777777" w:rsidR="00A422E4" w:rsidRPr="00DD759E" w:rsidRDefault="00A422E4" w:rsidP="00F311CE">
            <w:pPr>
              <w:pStyle w:val="Tabletext0"/>
            </w:pPr>
            <w:r w:rsidRPr="00DD759E">
              <w:t>4</w:t>
            </w:r>
          </w:p>
        </w:tc>
        <w:tc>
          <w:tcPr>
            <w:tcW w:w="7599" w:type="dxa"/>
            <w:shd w:val="clear" w:color="auto" w:fill="auto"/>
          </w:tcPr>
          <w:p w14:paraId="10710322" w14:textId="77777777" w:rsidR="00A422E4" w:rsidRPr="00DD759E" w:rsidRDefault="00A422E4" w:rsidP="00F311CE">
            <w:pPr>
              <w:pStyle w:val="Tabletext0"/>
            </w:pPr>
            <w:r w:rsidRPr="00DD759E">
              <w:t>East along the parallel 20°03.147′S to longitude 148°34.822′E</w:t>
            </w:r>
          </w:p>
        </w:tc>
      </w:tr>
      <w:tr w:rsidR="00A422E4" w:rsidRPr="00DD759E" w14:paraId="10710326" w14:textId="77777777" w:rsidTr="00F311CE">
        <w:tc>
          <w:tcPr>
            <w:tcW w:w="714" w:type="dxa"/>
            <w:shd w:val="clear" w:color="auto" w:fill="auto"/>
          </w:tcPr>
          <w:p w14:paraId="10710324" w14:textId="77777777" w:rsidR="00A422E4" w:rsidRPr="00DD759E" w:rsidRDefault="00A422E4" w:rsidP="00F311CE">
            <w:pPr>
              <w:pStyle w:val="Tabletext0"/>
            </w:pPr>
            <w:r w:rsidRPr="00DD759E">
              <w:t>5</w:t>
            </w:r>
          </w:p>
        </w:tc>
        <w:tc>
          <w:tcPr>
            <w:tcW w:w="7599" w:type="dxa"/>
            <w:shd w:val="clear" w:color="auto" w:fill="auto"/>
          </w:tcPr>
          <w:p w14:paraId="10710325" w14:textId="77777777" w:rsidR="00A422E4" w:rsidRPr="00DD759E" w:rsidRDefault="00A422E4" w:rsidP="00F311CE">
            <w:pPr>
              <w:pStyle w:val="Tabletext0"/>
            </w:pPr>
            <w:r w:rsidRPr="00DD759E">
              <w:t>South along the meridian 148°34.822′E to latitude 20°05.260′S</w:t>
            </w:r>
          </w:p>
        </w:tc>
      </w:tr>
      <w:tr w:rsidR="00A422E4" w:rsidRPr="00DD759E" w14:paraId="10710329" w14:textId="77777777" w:rsidTr="00F311CE">
        <w:tc>
          <w:tcPr>
            <w:tcW w:w="714" w:type="dxa"/>
            <w:shd w:val="clear" w:color="auto" w:fill="auto"/>
          </w:tcPr>
          <w:p w14:paraId="10710327" w14:textId="77777777" w:rsidR="00A422E4" w:rsidRPr="00DD759E" w:rsidRDefault="00A422E4" w:rsidP="00F311CE">
            <w:pPr>
              <w:pStyle w:val="Tabletext0"/>
            </w:pPr>
            <w:r w:rsidRPr="00DD759E">
              <w:t>6</w:t>
            </w:r>
          </w:p>
        </w:tc>
        <w:tc>
          <w:tcPr>
            <w:tcW w:w="7599" w:type="dxa"/>
            <w:shd w:val="clear" w:color="auto" w:fill="auto"/>
          </w:tcPr>
          <w:p w14:paraId="10710328" w14:textId="77777777" w:rsidR="00A422E4" w:rsidRPr="00DD759E" w:rsidRDefault="00A422E4" w:rsidP="00F311CE">
            <w:pPr>
              <w:pStyle w:val="Tabletext0"/>
            </w:pPr>
            <w:r w:rsidRPr="00DD759E">
              <w:t>East along the parallel 20°05.260′S to longitude 148°35.572′E</w:t>
            </w:r>
          </w:p>
        </w:tc>
      </w:tr>
      <w:tr w:rsidR="00A422E4" w:rsidRPr="00DD759E" w14:paraId="1071032C" w14:textId="77777777" w:rsidTr="00F311CE">
        <w:tc>
          <w:tcPr>
            <w:tcW w:w="714" w:type="dxa"/>
            <w:shd w:val="clear" w:color="auto" w:fill="auto"/>
          </w:tcPr>
          <w:p w14:paraId="1071032A" w14:textId="77777777" w:rsidR="00A422E4" w:rsidRPr="00DD759E" w:rsidRDefault="00A422E4" w:rsidP="00F311CE">
            <w:pPr>
              <w:pStyle w:val="Tabletext0"/>
            </w:pPr>
            <w:r w:rsidRPr="00DD759E">
              <w:t>7</w:t>
            </w:r>
          </w:p>
        </w:tc>
        <w:tc>
          <w:tcPr>
            <w:tcW w:w="7599" w:type="dxa"/>
            <w:shd w:val="clear" w:color="auto" w:fill="auto"/>
          </w:tcPr>
          <w:p w14:paraId="1071032B" w14:textId="77777777" w:rsidR="00A422E4" w:rsidRPr="00DD759E" w:rsidRDefault="00A422E4" w:rsidP="00F311CE">
            <w:pPr>
              <w:pStyle w:val="Tabletext0"/>
            </w:pPr>
            <w:r w:rsidRPr="00DD759E">
              <w:t>North</w:t>
            </w:r>
            <w:r>
              <w:noBreakHyphen/>
            </w:r>
            <w:r w:rsidRPr="00DD759E">
              <w:t>easterly along the geodesic to 20°04.774′S 148°36.151′E</w:t>
            </w:r>
          </w:p>
        </w:tc>
      </w:tr>
      <w:tr w:rsidR="00A422E4" w:rsidRPr="00DD759E" w14:paraId="1071032F" w14:textId="77777777" w:rsidTr="00F311CE">
        <w:tc>
          <w:tcPr>
            <w:tcW w:w="714" w:type="dxa"/>
            <w:shd w:val="clear" w:color="auto" w:fill="auto"/>
          </w:tcPr>
          <w:p w14:paraId="1071032D" w14:textId="77777777" w:rsidR="00A422E4" w:rsidRPr="00DD759E" w:rsidRDefault="00A422E4" w:rsidP="00F311CE">
            <w:pPr>
              <w:pStyle w:val="Tabletext0"/>
            </w:pPr>
            <w:r w:rsidRPr="00DD759E">
              <w:t>8</w:t>
            </w:r>
          </w:p>
        </w:tc>
        <w:tc>
          <w:tcPr>
            <w:tcW w:w="7599" w:type="dxa"/>
            <w:shd w:val="clear" w:color="auto" w:fill="auto"/>
          </w:tcPr>
          <w:p w14:paraId="1071032E" w14:textId="77777777" w:rsidR="00A422E4" w:rsidRPr="00DD759E" w:rsidRDefault="00A422E4" w:rsidP="00F311CE">
            <w:pPr>
              <w:pStyle w:val="Tabletext0"/>
            </w:pPr>
            <w:r w:rsidRPr="00DD759E">
              <w:t>East along the parallel 20°04.774′S to longitude 148°37.676′E</w:t>
            </w:r>
          </w:p>
        </w:tc>
      </w:tr>
      <w:tr w:rsidR="00A422E4" w:rsidRPr="00DD759E" w14:paraId="10710332" w14:textId="77777777" w:rsidTr="00F311CE">
        <w:tc>
          <w:tcPr>
            <w:tcW w:w="714" w:type="dxa"/>
            <w:shd w:val="clear" w:color="auto" w:fill="auto"/>
          </w:tcPr>
          <w:p w14:paraId="10710330" w14:textId="77777777" w:rsidR="00A422E4" w:rsidRPr="00DD759E" w:rsidRDefault="00A422E4" w:rsidP="00F311CE">
            <w:pPr>
              <w:pStyle w:val="Tabletext0"/>
            </w:pPr>
            <w:r w:rsidRPr="00DD759E">
              <w:t>9</w:t>
            </w:r>
          </w:p>
        </w:tc>
        <w:tc>
          <w:tcPr>
            <w:tcW w:w="7599" w:type="dxa"/>
            <w:shd w:val="clear" w:color="auto" w:fill="auto"/>
          </w:tcPr>
          <w:p w14:paraId="10710331" w14:textId="77777777" w:rsidR="00A422E4" w:rsidRPr="00DD759E" w:rsidRDefault="00A422E4" w:rsidP="00F311CE">
            <w:pPr>
              <w:pStyle w:val="Tabletext0"/>
            </w:pPr>
            <w:r w:rsidRPr="00DD759E">
              <w:t>South along the meridian 148°37.676′E to latitude 20°07.173′S</w:t>
            </w:r>
          </w:p>
        </w:tc>
      </w:tr>
      <w:tr w:rsidR="00A422E4" w:rsidRPr="00DD759E" w14:paraId="10710335" w14:textId="77777777" w:rsidTr="00F311CE">
        <w:tc>
          <w:tcPr>
            <w:tcW w:w="714" w:type="dxa"/>
            <w:shd w:val="clear" w:color="auto" w:fill="auto"/>
          </w:tcPr>
          <w:p w14:paraId="10710333" w14:textId="77777777" w:rsidR="00A422E4" w:rsidRPr="00DD759E" w:rsidRDefault="00A422E4" w:rsidP="00F311CE">
            <w:pPr>
              <w:pStyle w:val="Tabletext0"/>
            </w:pPr>
            <w:r w:rsidRPr="00DD759E">
              <w:t>10</w:t>
            </w:r>
          </w:p>
        </w:tc>
        <w:tc>
          <w:tcPr>
            <w:tcW w:w="7599" w:type="dxa"/>
            <w:shd w:val="clear" w:color="auto" w:fill="auto"/>
          </w:tcPr>
          <w:p w14:paraId="10710334" w14:textId="77777777" w:rsidR="00A422E4" w:rsidRPr="00DD759E" w:rsidRDefault="00A422E4" w:rsidP="00F311CE">
            <w:pPr>
              <w:pStyle w:val="Tabletext0"/>
            </w:pPr>
            <w:r w:rsidRPr="00DD759E">
              <w:t>West along the parallel 20°07.173′S to the intersection of the mainland coastline at mean low water and the parallel 20°07.173′S (at the point closest to 20°07.173′S 148°34.088′E)</w:t>
            </w:r>
          </w:p>
        </w:tc>
      </w:tr>
      <w:tr w:rsidR="00A422E4" w:rsidRPr="00DD759E" w14:paraId="10710338" w14:textId="77777777" w:rsidTr="00F311CE">
        <w:tc>
          <w:tcPr>
            <w:tcW w:w="714" w:type="dxa"/>
            <w:tcBorders>
              <w:bottom w:val="single" w:sz="2" w:space="0" w:color="auto"/>
            </w:tcBorders>
            <w:shd w:val="clear" w:color="auto" w:fill="auto"/>
          </w:tcPr>
          <w:p w14:paraId="10710336" w14:textId="77777777" w:rsidR="00A422E4" w:rsidRPr="00DD759E" w:rsidRDefault="00A422E4" w:rsidP="00F311CE">
            <w:pPr>
              <w:pStyle w:val="Tabletext0"/>
            </w:pPr>
            <w:r w:rsidRPr="00DD759E">
              <w:t>11</w:t>
            </w:r>
          </w:p>
        </w:tc>
        <w:tc>
          <w:tcPr>
            <w:tcW w:w="7599" w:type="dxa"/>
            <w:tcBorders>
              <w:bottom w:val="single" w:sz="2" w:space="0" w:color="auto"/>
            </w:tcBorders>
            <w:shd w:val="clear" w:color="auto" w:fill="auto"/>
          </w:tcPr>
          <w:p w14:paraId="10710337" w14:textId="77777777" w:rsidR="00A422E4" w:rsidRPr="00DD759E" w:rsidRDefault="00A422E4" w:rsidP="00F311CE">
            <w:pPr>
              <w:pStyle w:val="Tabletext0"/>
            </w:pPr>
            <w:r w:rsidRPr="00DD759E">
              <w:t>Generally north</w:t>
            </w:r>
            <w:r>
              <w:noBreakHyphen/>
            </w:r>
            <w:r w:rsidRPr="00DD759E">
              <w:t>westerly then northerly then south</w:t>
            </w:r>
            <w:r>
              <w:noBreakHyphen/>
            </w:r>
            <w:r w:rsidRPr="00DD759E">
              <w:t>westerly along the mainland coastline at mean low water to the intersection of the mainland coastline at mean low water and the meridian 148°31.160′E (at the point closest to 20°05.418′S 148°31.160′E)</w:t>
            </w:r>
          </w:p>
        </w:tc>
      </w:tr>
      <w:tr w:rsidR="00A422E4" w:rsidRPr="00DD759E" w14:paraId="1071033B" w14:textId="77777777" w:rsidTr="00F311CE">
        <w:tc>
          <w:tcPr>
            <w:tcW w:w="714" w:type="dxa"/>
            <w:tcBorders>
              <w:top w:val="single" w:sz="2" w:space="0" w:color="auto"/>
              <w:bottom w:val="single" w:sz="12" w:space="0" w:color="auto"/>
            </w:tcBorders>
            <w:shd w:val="clear" w:color="auto" w:fill="auto"/>
          </w:tcPr>
          <w:p w14:paraId="10710339" w14:textId="77777777" w:rsidR="00A422E4" w:rsidRPr="00DD759E" w:rsidRDefault="00A422E4" w:rsidP="00F311CE">
            <w:pPr>
              <w:pStyle w:val="Tabletext0"/>
            </w:pPr>
            <w:r w:rsidRPr="00DD759E">
              <w:t>12</w:t>
            </w:r>
          </w:p>
        </w:tc>
        <w:tc>
          <w:tcPr>
            <w:tcW w:w="7599" w:type="dxa"/>
            <w:tcBorders>
              <w:top w:val="single" w:sz="2" w:space="0" w:color="auto"/>
              <w:bottom w:val="single" w:sz="12" w:space="0" w:color="auto"/>
            </w:tcBorders>
            <w:shd w:val="clear" w:color="auto" w:fill="auto"/>
          </w:tcPr>
          <w:p w14:paraId="1071033A" w14:textId="77777777" w:rsidR="00A422E4" w:rsidRPr="00DD759E" w:rsidRDefault="00A422E4" w:rsidP="00F311CE">
            <w:pPr>
              <w:pStyle w:val="Tabletext0"/>
            </w:pPr>
            <w:r w:rsidRPr="00DD759E">
              <w:t>North along the meridian 148°31.160′E to the starting point</w:t>
            </w:r>
          </w:p>
        </w:tc>
      </w:tr>
    </w:tbl>
    <w:p w14:paraId="1071033C"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3D" w14:textId="77777777" w:rsidR="00A422E4" w:rsidRPr="00DD759E" w:rsidRDefault="00A422E4" w:rsidP="00A422E4">
      <w:pPr>
        <w:pStyle w:val="ActHead5"/>
      </w:pPr>
      <w:bookmarkStart w:id="177" w:name="_Toc501379854"/>
      <w:r w:rsidRPr="00DD759E">
        <w:rPr>
          <w:rStyle w:val="CharSectno"/>
        </w:rPr>
        <w:t>58</w:t>
      </w:r>
      <w:r w:rsidRPr="00DD759E">
        <w:t xml:space="preserve">  South Molle Island setting 4 (low use) area</w:t>
      </w:r>
      <w:bookmarkEnd w:id="177"/>
    </w:p>
    <w:p w14:paraId="1071033E" w14:textId="77777777" w:rsidR="00A422E4" w:rsidRPr="00DD759E" w:rsidRDefault="00A422E4" w:rsidP="00A422E4">
      <w:pPr>
        <w:pStyle w:val="Subsection"/>
        <w:rPr>
          <w:rFonts w:eastAsia="Calibri"/>
          <w:szCs w:val="22"/>
        </w:rPr>
      </w:pPr>
      <w:r w:rsidRPr="00DD759E">
        <w:tab/>
      </w:r>
      <w:r w:rsidRPr="00DD759E">
        <w:tab/>
        <w:t xml:space="preserve">The South Molle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33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41" w14:textId="77777777" w:rsidTr="00F311CE">
        <w:trPr>
          <w:tblHeader/>
        </w:trPr>
        <w:tc>
          <w:tcPr>
            <w:tcW w:w="8313" w:type="dxa"/>
            <w:gridSpan w:val="2"/>
            <w:tcBorders>
              <w:top w:val="single" w:sz="12" w:space="0" w:color="auto"/>
              <w:bottom w:val="single" w:sz="6" w:space="0" w:color="auto"/>
            </w:tcBorders>
            <w:shd w:val="clear" w:color="auto" w:fill="auto"/>
          </w:tcPr>
          <w:p w14:paraId="10710340" w14:textId="77777777" w:rsidR="00A422E4" w:rsidRPr="00DD759E" w:rsidRDefault="00A422E4" w:rsidP="00F311CE">
            <w:pPr>
              <w:pStyle w:val="TableHeading"/>
            </w:pPr>
            <w:r w:rsidRPr="00DD759E">
              <w:t>South Molle Island setting 4 (low use) area</w:t>
            </w:r>
          </w:p>
        </w:tc>
      </w:tr>
      <w:tr w:rsidR="00A422E4" w:rsidRPr="00DD759E" w14:paraId="10710344" w14:textId="77777777" w:rsidTr="00F311CE">
        <w:trPr>
          <w:tblHeader/>
        </w:trPr>
        <w:tc>
          <w:tcPr>
            <w:tcW w:w="714" w:type="dxa"/>
            <w:tcBorders>
              <w:top w:val="single" w:sz="6" w:space="0" w:color="auto"/>
              <w:bottom w:val="single" w:sz="12" w:space="0" w:color="auto"/>
            </w:tcBorders>
            <w:shd w:val="clear" w:color="auto" w:fill="auto"/>
          </w:tcPr>
          <w:p w14:paraId="1071034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43" w14:textId="77777777" w:rsidR="00A422E4" w:rsidRPr="00DD759E" w:rsidRDefault="00A422E4" w:rsidP="00F311CE">
            <w:pPr>
              <w:pStyle w:val="TableHeading"/>
            </w:pPr>
            <w:r w:rsidRPr="00DD759E">
              <w:t>Description</w:t>
            </w:r>
          </w:p>
        </w:tc>
      </w:tr>
      <w:tr w:rsidR="00A422E4" w:rsidRPr="00DD759E" w14:paraId="10710347" w14:textId="77777777" w:rsidTr="00F311CE">
        <w:tc>
          <w:tcPr>
            <w:tcW w:w="714" w:type="dxa"/>
            <w:tcBorders>
              <w:top w:val="single" w:sz="12" w:space="0" w:color="auto"/>
            </w:tcBorders>
            <w:shd w:val="clear" w:color="auto" w:fill="auto"/>
          </w:tcPr>
          <w:p w14:paraId="1071034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46" w14:textId="77777777" w:rsidR="00A422E4" w:rsidRPr="00DD759E" w:rsidRDefault="00A422E4" w:rsidP="00F311CE">
            <w:pPr>
              <w:pStyle w:val="Tabletext0"/>
            </w:pPr>
            <w:r w:rsidRPr="00DD759E">
              <w:t>The point 20°14.567′S 148°50.688′E</w:t>
            </w:r>
          </w:p>
        </w:tc>
      </w:tr>
      <w:tr w:rsidR="00A422E4" w:rsidRPr="00DD759E" w14:paraId="1071034A" w14:textId="77777777" w:rsidTr="00F311CE">
        <w:tc>
          <w:tcPr>
            <w:tcW w:w="714" w:type="dxa"/>
            <w:shd w:val="clear" w:color="auto" w:fill="auto"/>
          </w:tcPr>
          <w:p w14:paraId="10710348" w14:textId="77777777" w:rsidR="00A422E4" w:rsidRPr="00DD759E" w:rsidRDefault="00A422E4" w:rsidP="00F311CE">
            <w:pPr>
              <w:pStyle w:val="Tabletext0"/>
            </w:pPr>
            <w:r w:rsidRPr="00DD759E">
              <w:t>2</w:t>
            </w:r>
          </w:p>
        </w:tc>
        <w:tc>
          <w:tcPr>
            <w:tcW w:w="7599" w:type="dxa"/>
            <w:shd w:val="clear" w:color="auto" w:fill="auto"/>
          </w:tcPr>
          <w:p w14:paraId="10710349" w14:textId="77777777" w:rsidR="00A422E4" w:rsidRPr="00DD759E" w:rsidRDefault="00A422E4" w:rsidP="00F311CE">
            <w:pPr>
              <w:pStyle w:val="Tabletext0"/>
            </w:pPr>
            <w:r w:rsidRPr="00DD759E">
              <w:t>East along the parallel 20°14.567′S to longitude 148°51.924′E</w:t>
            </w:r>
          </w:p>
        </w:tc>
      </w:tr>
      <w:tr w:rsidR="00A422E4" w:rsidRPr="00DD759E" w14:paraId="1071034D" w14:textId="77777777" w:rsidTr="00F311CE">
        <w:tc>
          <w:tcPr>
            <w:tcW w:w="714" w:type="dxa"/>
            <w:shd w:val="clear" w:color="auto" w:fill="auto"/>
          </w:tcPr>
          <w:p w14:paraId="1071034B" w14:textId="77777777" w:rsidR="00A422E4" w:rsidRPr="00DD759E" w:rsidRDefault="00A422E4" w:rsidP="00F311CE">
            <w:pPr>
              <w:pStyle w:val="Tabletext0"/>
            </w:pPr>
            <w:r w:rsidRPr="00DD759E">
              <w:t>3</w:t>
            </w:r>
          </w:p>
        </w:tc>
        <w:tc>
          <w:tcPr>
            <w:tcW w:w="7599" w:type="dxa"/>
            <w:shd w:val="clear" w:color="auto" w:fill="auto"/>
          </w:tcPr>
          <w:p w14:paraId="1071034C" w14:textId="77777777" w:rsidR="00A422E4" w:rsidRPr="00DD759E" w:rsidRDefault="00A422E4" w:rsidP="00F311CE">
            <w:pPr>
              <w:pStyle w:val="Tabletext0"/>
            </w:pPr>
            <w:r w:rsidRPr="00DD759E">
              <w:t>South along the meridian 148°51.924′E to latitude 20°17.727′S</w:t>
            </w:r>
          </w:p>
        </w:tc>
      </w:tr>
      <w:tr w:rsidR="00A422E4" w:rsidRPr="00DD759E" w14:paraId="10710350" w14:textId="77777777" w:rsidTr="00F311CE">
        <w:tc>
          <w:tcPr>
            <w:tcW w:w="714" w:type="dxa"/>
            <w:shd w:val="clear" w:color="auto" w:fill="auto"/>
          </w:tcPr>
          <w:p w14:paraId="1071034E" w14:textId="77777777" w:rsidR="00A422E4" w:rsidRPr="00DD759E" w:rsidRDefault="00A422E4" w:rsidP="00F311CE">
            <w:pPr>
              <w:pStyle w:val="Tabletext0"/>
            </w:pPr>
            <w:r w:rsidRPr="00DD759E">
              <w:t>4</w:t>
            </w:r>
          </w:p>
        </w:tc>
        <w:tc>
          <w:tcPr>
            <w:tcW w:w="7599" w:type="dxa"/>
            <w:shd w:val="clear" w:color="auto" w:fill="auto"/>
          </w:tcPr>
          <w:p w14:paraId="1071034F" w14:textId="77777777" w:rsidR="00A422E4" w:rsidRPr="00DD759E" w:rsidRDefault="00A422E4" w:rsidP="00F311CE">
            <w:pPr>
              <w:pStyle w:val="Tabletext0"/>
            </w:pPr>
            <w:r w:rsidRPr="00DD759E">
              <w:t>West along the parallel 20°17.727′S to longitude 148°50.409′E</w:t>
            </w:r>
          </w:p>
        </w:tc>
      </w:tr>
      <w:tr w:rsidR="00A422E4" w:rsidRPr="00DD759E" w14:paraId="10710353" w14:textId="77777777" w:rsidTr="00F311CE">
        <w:tc>
          <w:tcPr>
            <w:tcW w:w="714" w:type="dxa"/>
            <w:shd w:val="clear" w:color="auto" w:fill="auto"/>
          </w:tcPr>
          <w:p w14:paraId="10710351" w14:textId="77777777" w:rsidR="00A422E4" w:rsidRPr="00DD759E" w:rsidRDefault="00A422E4" w:rsidP="00F311CE">
            <w:pPr>
              <w:pStyle w:val="Tabletext0"/>
            </w:pPr>
            <w:r w:rsidRPr="00DD759E">
              <w:t>5</w:t>
            </w:r>
          </w:p>
        </w:tc>
        <w:tc>
          <w:tcPr>
            <w:tcW w:w="7599" w:type="dxa"/>
            <w:shd w:val="clear" w:color="auto" w:fill="auto"/>
          </w:tcPr>
          <w:p w14:paraId="10710352" w14:textId="77777777" w:rsidR="00A422E4" w:rsidRPr="00DD759E" w:rsidRDefault="00A422E4" w:rsidP="00F311CE">
            <w:pPr>
              <w:pStyle w:val="Tabletext0"/>
            </w:pPr>
            <w:r w:rsidRPr="00DD759E">
              <w:t>North</w:t>
            </w:r>
            <w:r>
              <w:noBreakHyphen/>
            </w:r>
            <w:r w:rsidRPr="00DD759E">
              <w:t>westerly along the geodesic to the intersection of the South Molle Island (20</w:t>
            </w:r>
            <w:r>
              <w:noBreakHyphen/>
            </w:r>
            <w:r w:rsidRPr="00DD759E">
              <w:t>042a) coastline at mean low water and the meridian 148°50.056′E (at the point closest to 20°16.957′S 148°50.056′E)</w:t>
            </w:r>
          </w:p>
        </w:tc>
      </w:tr>
      <w:tr w:rsidR="00A422E4" w:rsidRPr="00DD759E" w14:paraId="10710356" w14:textId="77777777" w:rsidTr="00F311CE">
        <w:tc>
          <w:tcPr>
            <w:tcW w:w="714" w:type="dxa"/>
            <w:tcBorders>
              <w:bottom w:val="single" w:sz="2" w:space="0" w:color="auto"/>
            </w:tcBorders>
            <w:shd w:val="clear" w:color="auto" w:fill="auto"/>
          </w:tcPr>
          <w:p w14:paraId="10710354"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355" w14:textId="77777777" w:rsidR="00A422E4" w:rsidRPr="00DD759E" w:rsidRDefault="00A422E4" w:rsidP="00F311CE">
            <w:pPr>
              <w:pStyle w:val="Tabletext0"/>
            </w:pPr>
            <w:r w:rsidRPr="00DD759E">
              <w:t>Generally north</w:t>
            </w:r>
            <w:r>
              <w:noBreakHyphen/>
            </w:r>
            <w:r w:rsidRPr="00DD759E">
              <w:t>easterly then northerly then north</w:t>
            </w:r>
            <w:r>
              <w:noBreakHyphen/>
            </w:r>
            <w:r w:rsidRPr="00DD759E">
              <w:t>easterly along the South Molle Island (20</w:t>
            </w:r>
            <w:r>
              <w:noBreakHyphen/>
            </w:r>
            <w:r w:rsidRPr="00DD759E">
              <w:t>042a) coastline at mean low water to the intersection of the South Molle Island (20</w:t>
            </w:r>
            <w:r>
              <w:noBreakHyphen/>
            </w:r>
            <w:r w:rsidRPr="00DD759E">
              <w:t>042a) coastline at mean low water and the meridian 148°50.863′E (at the point closest to 20°15.389′S 148°50.863′E)</w:t>
            </w:r>
          </w:p>
        </w:tc>
      </w:tr>
      <w:tr w:rsidR="00A422E4" w:rsidRPr="00DD759E" w14:paraId="10710359" w14:textId="77777777" w:rsidTr="00F311CE">
        <w:tc>
          <w:tcPr>
            <w:tcW w:w="714" w:type="dxa"/>
            <w:tcBorders>
              <w:top w:val="single" w:sz="2" w:space="0" w:color="auto"/>
              <w:bottom w:val="single" w:sz="12" w:space="0" w:color="auto"/>
            </w:tcBorders>
            <w:shd w:val="clear" w:color="auto" w:fill="auto"/>
          </w:tcPr>
          <w:p w14:paraId="10710357"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358" w14:textId="77777777" w:rsidR="00A422E4" w:rsidRPr="00DD759E" w:rsidRDefault="00A422E4" w:rsidP="00F311CE">
            <w:pPr>
              <w:pStyle w:val="Tabletext0"/>
            </w:pPr>
            <w:r w:rsidRPr="00DD759E">
              <w:t>Northerly along the geodesic to the starting point</w:t>
            </w:r>
          </w:p>
        </w:tc>
      </w:tr>
    </w:tbl>
    <w:p w14:paraId="1071035A"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5B" w14:textId="77777777" w:rsidR="00A422E4" w:rsidRPr="00DD759E" w:rsidRDefault="00A422E4" w:rsidP="00A422E4">
      <w:pPr>
        <w:pStyle w:val="ActHead5"/>
      </w:pPr>
      <w:bookmarkStart w:id="178" w:name="_Toc501379855"/>
      <w:r w:rsidRPr="00DD759E">
        <w:rPr>
          <w:rStyle w:val="CharSectno"/>
        </w:rPr>
        <w:t>59</w:t>
      </w:r>
      <w:r w:rsidRPr="00DD759E">
        <w:t xml:space="preserve">  South</w:t>
      </w:r>
      <w:r>
        <w:noBreakHyphen/>
      </w:r>
      <w:r w:rsidRPr="00DD759E">
        <w:t>west Hook Island setting 4 (low use) area</w:t>
      </w:r>
      <w:bookmarkEnd w:id="178"/>
    </w:p>
    <w:p w14:paraId="1071035C" w14:textId="77777777" w:rsidR="00A422E4" w:rsidRPr="00DD759E" w:rsidRDefault="00A422E4" w:rsidP="00A422E4">
      <w:pPr>
        <w:pStyle w:val="Subsection"/>
        <w:rPr>
          <w:rFonts w:eastAsia="Calibri"/>
          <w:szCs w:val="22"/>
        </w:rPr>
      </w:pPr>
      <w:r w:rsidRPr="00DD759E">
        <w:tab/>
      </w:r>
      <w:r w:rsidRPr="00DD759E">
        <w:tab/>
        <w:t>The South</w:t>
      </w:r>
      <w:r>
        <w:noBreakHyphen/>
      </w:r>
      <w:r w:rsidRPr="00DD759E">
        <w:t xml:space="preserve">west Hook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35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5F" w14:textId="77777777" w:rsidTr="00F311CE">
        <w:trPr>
          <w:tblHeader/>
        </w:trPr>
        <w:tc>
          <w:tcPr>
            <w:tcW w:w="8313" w:type="dxa"/>
            <w:gridSpan w:val="2"/>
            <w:tcBorders>
              <w:top w:val="single" w:sz="12" w:space="0" w:color="auto"/>
              <w:bottom w:val="single" w:sz="6" w:space="0" w:color="auto"/>
            </w:tcBorders>
            <w:shd w:val="clear" w:color="auto" w:fill="auto"/>
          </w:tcPr>
          <w:p w14:paraId="1071035E" w14:textId="77777777" w:rsidR="00A422E4" w:rsidRPr="00DD759E" w:rsidRDefault="00A422E4" w:rsidP="00F311CE">
            <w:pPr>
              <w:pStyle w:val="TableHeading"/>
            </w:pPr>
            <w:r w:rsidRPr="00DD759E">
              <w:t>South</w:t>
            </w:r>
            <w:r>
              <w:noBreakHyphen/>
            </w:r>
            <w:r w:rsidRPr="00DD759E">
              <w:t>west Hook Island setting 4 (low use) area</w:t>
            </w:r>
          </w:p>
        </w:tc>
      </w:tr>
      <w:tr w:rsidR="00A422E4" w:rsidRPr="00DD759E" w14:paraId="10710362" w14:textId="77777777" w:rsidTr="00F311CE">
        <w:trPr>
          <w:tblHeader/>
        </w:trPr>
        <w:tc>
          <w:tcPr>
            <w:tcW w:w="714" w:type="dxa"/>
            <w:tcBorders>
              <w:top w:val="single" w:sz="6" w:space="0" w:color="auto"/>
              <w:bottom w:val="single" w:sz="12" w:space="0" w:color="auto"/>
            </w:tcBorders>
            <w:shd w:val="clear" w:color="auto" w:fill="auto"/>
          </w:tcPr>
          <w:p w14:paraId="1071036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61" w14:textId="77777777" w:rsidR="00A422E4" w:rsidRPr="00DD759E" w:rsidRDefault="00A422E4" w:rsidP="00F311CE">
            <w:pPr>
              <w:pStyle w:val="TableHeading"/>
            </w:pPr>
            <w:r w:rsidRPr="00DD759E">
              <w:t>Description</w:t>
            </w:r>
          </w:p>
        </w:tc>
      </w:tr>
      <w:tr w:rsidR="00A422E4" w:rsidRPr="00DD759E" w14:paraId="10710365" w14:textId="77777777" w:rsidTr="00F311CE">
        <w:tc>
          <w:tcPr>
            <w:tcW w:w="714" w:type="dxa"/>
            <w:tcBorders>
              <w:top w:val="single" w:sz="12" w:space="0" w:color="auto"/>
            </w:tcBorders>
            <w:shd w:val="clear" w:color="auto" w:fill="auto"/>
          </w:tcPr>
          <w:p w14:paraId="1071036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64" w14:textId="77777777" w:rsidR="00A422E4" w:rsidRPr="00DD759E" w:rsidRDefault="00A422E4" w:rsidP="00F311CE">
            <w:pPr>
              <w:pStyle w:val="Tabletext0"/>
            </w:pPr>
            <w:r w:rsidRPr="00DD759E">
              <w:t>The point 20°07.361′S 148°52.127′E</w:t>
            </w:r>
          </w:p>
        </w:tc>
      </w:tr>
      <w:tr w:rsidR="00A422E4" w:rsidRPr="00DD759E" w14:paraId="10710368" w14:textId="77777777" w:rsidTr="00F311CE">
        <w:tc>
          <w:tcPr>
            <w:tcW w:w="714" w:type="dxa"/>
            <w:shd w:val="clear" w:color="auto" w:fill="auto"/>
          </w:tcPr>
          <w:p w14:paraId="10710366" w14:textId="77777777" w:rsidR="00A422E4" w:rsidRPr="00DD759E" w:rsidRDefault="00A422E4" w:rsidP="00F311CE">
            <w:pPr>
              <w:pStyle w:val="Tabletext0"/>
            </w:pPr>
            <w:r w:rsidRPr="00DD759E">
              <w:t>2</w:t>
            </w:r>
          </w:p>
        </w:tc>
        <w:tc>
          <w:tcPr>
            <w:tcW w:w="7599" w:type="dxa"/>
            <w:shd w:val="clear" w:color="auto" w:fill="auto"/>
          </w:tcPr>
          <w:p w14:paraId="10710367" w14:textId="77777777" w:rsidR="00A422E4" w:rsidRPr="00DD759E" w:rsidRDefault="00A422E4" w:rsidP="00F311CE">
            <w:pPr>
              <w:pStyle w:val="Tabletext0"/>
            </w:pPr>
            <w:r w:rsidRPr="00DD759E">
              <w:t>East along the parallel 20°07.361′S to the intersection of the Hook Island (20</w:t>
            </w:r>
            <w:r>
              <w:noBreakHyphen/>
            </w:r>
            <w:r w:rsidRPr="00DD759E">
              <w:t>028) coastline at mean low water and the parallel 20°07.361′S (at the point closest to 20°07.361′S 148°53.048′E)</w:t>
            </w:r>
          </w:p>
        </w:tc>
      </w:tr>
      <w:tr w:rsidR="00A422E4" w:rsidRPr="00DD759E" w14:paraId="1071036B" w14:textId="77777777" w:rsidTr="00F311CE">
        <w:tc>
          <w:tcPr>
            <w:tcW w:w="714" w:type="dxa"/>
            <w:shd w:val="clear" w:color="auto" w:fill="auto"/>
          </w:tcPr>
          <w:p w14:paraId="10710369" w14:textId="77777777" w:rsidR="00A422E4" w:rsidRPr="00DD759E" w:rsidRDefault="00A422E4" w:rsidP="00F311CE">
            <w:pPr>
              <w:pStyle w:val="Tabletext0"/>
            </w:pPr>
            <w:r w:rsidRPr="00DD759E">
              <w:t>3</w:t>
            </w:r>
          </w:p>
        </w:tc>
        <w:tc>
          <w:tcPr>
            <w:tcW w:w="7599" w:type="dxa"/>
            <w:shd w:val="clear" w:color="auto" w:fill="auto"/>
          </w:tcPr>
          <w:p w14:paraId="1071036A" w14:textId="77777777" w:rsidR="00A422E4" w:rsidRPr="00DD759E" w:rsidRDefault="00A422E4" w:rsidP="00F311CE">
            <w:pPr>
              <w:pStyle w:val="Tabletext0"/>
            </w:pPr>
            <w:r w:rsidRPr="00DD759E">
              <w:t>Generally southerly along the Hook Island (20</w:t>
            </w:r>
            <w:r>
              <w:noBreakHyphen/>
            </w:r>
            <w:r w:rsidRPr="00DD759E">
              <w:t>028) coastline at mean low water to the intersection of the Hook Island (20</w:t>
            </w:r>
            <w:r>
              <w:noBreakHyphen/>
            </w:r>
            <w:r w:rsidRPr="00DD759E">
              <w:t>028) coastline at mean low water and the meridian 148°52.949′E</w:t>
            </w:r>
            <w:r w:rsidRPr="00DD759E" w:rsidDel="00947DBC">
              <w:t xml:space="preserve"> </w:t>
            </w:r>
            <w:r w:rsidRPr="00DD759E">
              <w:t>(at the point closest to 20°09.764′S 148°52.949′E)</w:t>
            </w:r>
          </w:p>
        </w:tc>
      </w:tr>
      <w:tr w:rsidR="00A422E4" w:rsidRPr="00DD759E" w14:paraId="1071036E" w14:textId="77777777" w:rsidTr="00F311CE">
        <w:tc>
          <w:tcPr>
            <w:tcW w:w="714" w:type="dxa"/>
            <w:shd w:val="clear" w:color="auto" w:fill="auto"/>
          </w:tcPr>
          <w:p w14:paraId="1071036C" w14:textId="77777777" w:rsidR="00A422E4" w:rsidRPr="00DD759E" w:rsidRDefault="00A422E4" w:rsidP="00F311CE">
            <w:pPr>
              <w:pStyle w:val="Tabletext0"/>
            </w:pPr>
            <w:r w:rsidRPr="00DD759E">
              <w:t>4</w:t>
            </w:r>
          </w:p>
        </w:tc>
        <w:tc>
          <w:tcPr>
            <w:tcW w:w="7599" w:type="dxa"/>
            <w:shd w:val="clear" w:color="auto" w:fill="auto"/>
          </w:tcPr>
          <w:p w14:paraId="1071036D" w14:textId="77777777" w:rsidR="00A422E4" w:rsidRPr="00DD759E" w:rsidRDefault="00A422E4" w:rsidP="00F311CE">
            <w:pPr>
              <w:pStyle w:val="Tabletext0"/>
            </w:pPr>
            <w:r w:rsidRPr="00DD759E">
              <w:t>South</w:t>
            </w:r>
            <w:r>
              <w:noBreakHyphen/>
            </w:r>
            <w:r w:rsidRPr="00DD759E">
              <w:t>westerly along the geodesic to 20°10.506′S 148°52.365′E</w:t>
            </w:r>
          </w:p>
        </w:tc>
      </w:tr>
      <w:tr w:rsidR="00A422E4" w:rsidRPr="00DD759E" w14:paraId="10710371" w14:textId="77777777" w:rsidTr="00F311CE">
        <w:tc>
          <w:tcPr>
            <w:tcW w:w="714" w:type="dxa"/>
            <w:tcBorders>
              <w:bottom w:val="single" w:sz="2" w:space="0" w:color="auto"/>
            </w:tcBorders>
            <w:shd w:val="clear" w:color="auto" w:fill="auto"/>
          </w:tcPr>
          <w:p w14:paraId="1071036F"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370" w14:textId="77777777" w:rsidR="00A422E4" w:rsidRPr="00DD759E" w:rsidRDefault="00A422E4" w:rsidP="00F311CE">
            <w:pPr>
              <w:pStyle w:val="Tabletext0"/>
            </w:pPr>
            <w:r w:rsidRPr="00DD759E">
              <w:t>North</w:t>
            </w:r>
            <w:r>
              <w:noBreakHyphen/>
            </w:r>
            <w:r w:rsidRPr="00DD759E">
              <w:t>westerly along the geodesic to 20°10.190′S 148°52.127′E</w:t>
            </w:r>
          </w:p>
        </w:tc>
      </w:tr>
      <w:tr w:rsidR="00A422E4" w:rsidRPr="00DD759E" w14:paraId="10710374" w14:textId="77777777" w:rsidTr="00F311CE">
        <w:tc>
          <w:tcPr>
            <w:tcW w:w="714" w:type="dxa"/>
            <w:tcBorders>
              <w:top w:val="single" w:sz="2" w:space="0" w:color="auto"/>
              <w:bottom w:val="single" w:sz="12" w:space="0" w:color="auto"/>
            </w:tcBorders>
            <w:shd w:val="clear" w:color="auto" w:fill="auto"/>
          </w:tcPr>
          <w:p w14:paraId="10710372"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373" w14:textId="77777777" w:rsidR="00A422E4" w:rsidRPr="00DD759E" w:rsidRDefault="00A422E4" w:rsidP="00F311CE">
            <w:pPr>
              <w:pStyle w:val="Tabletext0"/>
            </w:pPr>
            <w:r w:rsidRPr="00DD759E">
              <w:t>North along the meridian 148°52.127′E to the starting point</w:t>
            </w:r>
          </w:p>
        </w:tc>
      </w:tr>
    </w:tbl>
    <w:p w14:paraId="1071037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76" w14:textId="77777777" w:rsidR="00A422E4" w:rsidRPr="00DD759E" w:rsidRDefault="00A422E4" w:rsidP="00A422E4">
      <w:pPr>
        <w:pStyle w:val="ActHead5"/>
      </w:pPr>
      <w:bookmarkStart w:id="179" w:name="_Toc501379856"/>
      <w:r w:rsidRPr="00DD759E">
        <w:rPr>
          <w:rStyle w:val="CharSectno"/>
        </w:rPr>
        <w:t>60</w:t>
      </w:r>
      <w:r w:rsidRPr="00DD759E">
        <w:t xml:space="preserve">  West Whitsunday Island setting 4 (low use) area</w:t>
      </w:r>
      <w:bookmarkEnd w:id="179"/>
    </w:p>
    <w:p w14:paraId="10710377" w14:textId="77777777" w:rsidR="00A422E4" w:rsidRPr="00DD759E" w:rsidRDefault="00A422E4" w:rsidP="00A422E4">
      <w:pPr>
        <w:pStyle w:val="Subsection"/>
        <w:rPr>
          <w:rFonts w:eastAsia="Calibri"/>
          <w:szCs w:val="22"/>
        </w:rPr>
      </w:pPr>
      <w:r w:rsidRPr="00DD759E">
        <w:tab/>
      </w:r>
      <w:r w:rsidRPr="00DD759E">
        <w:tab/>
        <w:t xml:space="preserve">The West Whitsunday Island setting 4 (low use) area is the area </w:t>
      </w:r>
      <w:r w:rsidRPr="00DD759E">
        <w:rPr>
          <w:rFonts w:eastAsia="Calibri"/>
          <w:szCs w:val="22"/>
        </w:rPr>
        <w:t>bounded by the line starting at the point described in item 1 of the following table and running progressively as described in the table.</w:t>
      </w:r>
    </w:p>
    <w:p w14:paraId="1071037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7A" w14:textId="77777777" w:rsidTr="00F311CE">
        <w:trPr>
          <w:tblHeader/>
        </w:trPr>
        <w:tc>
          <w:tcPr>
            <w:tcW w:w="8313" w:type="dxa"/>
            <w:gridSpan w:val="2"/>
            <w:tcBorders>
              <w:top w:val="single" w:sz="12" w:space="0" w:color="auto"/>
              <w:bottom w:val="single" w:sz="6" w:space="0" w:color="auto"/>
            </w:tcBorders>
            <w:shd w:val="clear" w:color="auto" w:fill="auto"/>
          </w:tcPr>
          <w:p w14:paraId="10710379" w14:textId="77777777" w:rsidR="00A422E4" w:rsidRPr="00DD759E" w:rsidRDefault="00A422E4" w:rsidP="00F311CE">
            <w:pPr>
              <w:pStyle w:val="TableHeading"/>
            </w:pPr>
            <w:r w:rsidRPr="00DD759E">
              <w:t>West Whitsunday Island setting 4 (low use) area</w:t>
            </w:r>
          </w:p>
        </w:tc>
      </w:tr>
      <w:tr w:rsidR="00A422E4" w:rsidRPr="00DD759E" w14:paraId="1071037D" w14:textId="77777777" w:rsidTr="00F311CE">
        <w:trPr>
          <w:tblHeader/>
        </w:trPr>
        <w:tc>
          <w:tcPr>
            <w:tcW w:w="714" w:type="dxa"/>
            <w:tcBorders>
              <w:top w:val="single" w:sz="6" w:space="0" w:color="auto"/>
              <w:bottom w:val="single" w:sz="12" w:space="0" w:color="auto"/>
            </w:tcBorders>
            <w:shd w:val="clear" w:color="auto" w:fill="auto"/>
          </w:tcPr>
          <w:p w14:paraId="1071037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7C" w14:textId="77777777" w:rsidR="00A422E4" w:rsidRPr="00DD759E" w:rsidRDefault="00A422E4" w:rsidP="00F311CE">
            <w:pPr>
              <w:pStyle w:val="TableHeading"/>
            </w:pPr>
            <w:r w:rsidRPr="00DD759E">
              <w:t>Description</w:t>
            </w:r>
          </w:p>
        </w:tc>
      </w:tr>
      <w:tr w:rsidR="00A422E4" w:rsidRPr="00DD759E" w14:paraId="10710380" w14:textId="77777777" w:rsidTr="00F311CE">
        <w:tc>
          <w:tcPr>
            <w:tcW w:w="714" w:type="dxa"/>
            <w:tcBorders>
              <w:top w:val="single" w:sz="12" w:space="0" w:color="auto"/>
            </w:tcBorders>
            <w:shd w:val="clear" w:color="auto" w:fill="auto"/>
          </w:tcPr>
          <w:p w14:paraId="1071037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7F" w14:textId="77777777" w:rsidR="00A422E4" w:rsidRPr="00DD759E" w:rsidRDefault="00A422E4" w:rsidP="00F311CE">
            <w:pPr>
              <w:pStyle w:val="Tabletext0"/>
            </w:pPr>
            <w:r w:rsidRPr="00DD759E">
              <w:t>The point 20°11.497′S 148°56.323′E</w:t>
            </w:r>
          </w:p>
        </w:tc>
      </w:tr>
      <w:tr w:rsidR="00A422E4" w:rsidRPr="00DD759E" w14:paraId="10710383" w14:textId="77777777" w:rsidTr="00F311CE">
        <w:tc>
          <w:tcPr>
            <w:tcW w:w="714" w:type="dxa"/>
            <w:shd w:val="clear" w:color="auto" w:fill="auto"/>
          </w:tcPr>
          <w:p w14:paraId="10710381" w14:textId="77777777" w:rsidR="00A422E4" w:rsidRPr="00DD759E" w:rsidRDefault="00A422E4" w:rsidP="00F311CE">
            <w:pPr>
              <w:pStyle w:val="Tabletext0"/>
            </w:pPr>
            <w:r w:rsidRPr="00DD759E">
              <w:t>2</w:t>
            </w:r>
          </w:p>
        </w:tc>
        <w:tc>
          <w:tcPr>
            <w:tcW w:w="7599" w:type="dxa"/>
            <w:shd w:val="clear" w:color="auto" w:fill="auto"/>
          </w:tcPr>
          <w:p w14:paraId="10710382" w14:textId="77777777" w:rsidR="00A422E4" w:rsidRPr="00DD759E" w:rsidRDefault="00A422E4" w:rsidP="00F311CE">
            <w:pPr>
              <w:pStyle w:val="Tabletext0"/>
            </w:pPr>
            <w:r w:rsidRPr="00DD759E">
              <w:t>East along the parallel 20°11.497′S to the intersection of the Whitsunday Island (20</w:t>
            </w:r>
            <w:r>
              <w:noBreakHyphen/>
            </w:r>
            <w:r w:rsidRPr="00DD759E">
              <w:t>041a) coastline at mean low water and the parallel 20°11.497′S (at the point closest to 20°11.497′S 148°57.383′E)</w:t>
            </w:r>
          </w:p>
        </w:tc>
      </w:tr>
      <w:tr w:rsidR="00A422E4" w:rsidRPr="00DD759E" w14:paraId="10710386" w14:textId="77777777" w:rsidTr="00F311CE">
        <w:tc>
          <w:tcPr>
            <w:tcW w:w="714" w:type="dxa"/>
            <w:shd w:val="clear" w:color="auto" w:fill="auto"/>
          </w:tcPr>
          <w:p w14:paraId="10710384" w14:textId="77777777" w:rsidR="00A422E4" w:rsidRPr="00DD759E" w:rsidRDefault="00A422E4" w:rsidP="00F311CE">
            <w:pPr>
              <w:pStyle w:val="Tabletext0"/>
            </w:pPr>
            <w:r w:rsidRPr="00DD759E">
              <w:t>3</w:t>
            </w:r>
          </w:p>
        </w:tc>
        <w:tc>
          <w:tcPr>
            <w:tcW w:w="7599" w:type="dxa"/>
            <w:shd w:val="clear" w:color="auto" w:fill="auto"/>
          </w:tcPr>
          <w:p w14:paraId="10710385"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20°14.249′S (at the point closest to 20°14.249′S 148°56.271′E)</w:t>
            </w:r>
          </w:p>
        </w:tc>
      </w:tr>
      <w:tr w:rsidR="00A422E4" w:rsidRPr="00DD759E" w14:paraId="10710389" w14:textId="77777777" w:rsidTr="00F311CE">
        <w:tc>
          <w:tcPr>
            <w:tcW w:w="714" w:type="dxa"/>
            <w:shd w:val="clear" w:color="auto" w:fill="auto"/>
          </w:tcPr>
          <w:p w14:paraId="10710387" w14:textId="77777777" w:rsidR="00A422E4" w:rsidRPr="00DD759E" w:rsidRDefault="00A422E4" w:rsidP="00F311CE">
            <w:pPr>
              <w:pStyle w:val="Tabletext0"/>
            </w:pPr>
            <w:r w:rsidRPr="00DD759E">
              <w:t>4</w:t>
            </w:r>
          </w:p>
        </w:tc>
        <w:tc>
          <w:tcPr>
            <w:tcW w:w="7599" w:type="dxa"/>
            <w:shd w:val="clear" w:color="auto" w:fill="auto"/>
          </w:tcPr>
          <w:p w14:paraId="10710388" w14:textId="77777777" w:rsidR="00A422E4" w:rsidRPr="00DD759E" w:rsidRDefault="00A422E4" w:rsidP="00F311CE">
            <w:pPr>
              <w:pStyle w:val="Tabletext0"/>
            </w:pPr>
            <w:r w:rsidRPr="00DD759E">
              <w:t>West along the parallel 20°14.249′S to longitude 148°55.401′E</w:t>
            </w:r>
          </w:p>
        </w:tc>
      </w:tr>
      <w:tr w:rsidR="00A422E4" w:rsidRPr="00DD759E" w14:paraId="1071038C" w14:textId="77777777" w:rsidTr="00F311CE">
        <w:tc>
          <w:tcPr>
            <w:tcW w:w="714" w:type="dxa"/>
            <w:shd w:val="clear" w:color="auto" w:fill="auto"/>
          </w:tcPr>
          <w:p w14:paraId="1071038A" w14:textId="77777777" w:rsidR="00A422E4" w:rsidRPr="00DD759E" w:rsidRDefault="00A422E4" w:rsidP="00F311CE">
            <w:pPr>
              <w:pStyle w:val="Tabletext0"/>
            </w:pPr>
            <w:r w:rsidRPr="00DD759E">
              <w:t>5</w:t>
            </w:r>
          </w:p>
        </w:tc>
        <w:tc>
          <w:tcPr>
            <w:tcW w:w="7599" w:type="dxa"/>
            <w:shd w:val="clear" w:color="auto" w:fill="auto"/>
          </w:tcPr>
          <w:p w14:paraId="1071038B" w14:textId="77777777" w:rsidR="00A422E4" w:rsidRPr="00DD759E" w:rsidRDefault="00A422E4" w:rsidP="00F311CE">
            <w:pPr>
              <w:pStyle w:val="Tabletext0"/>
            </w:pPr>
            <w:r w:rsidRPr="00DD759E">
              <w:t>North along the meridian 148°55.401′E to latitude 20°13.261′S</w:t>
            </w:r>
          </w:p>
        </w:tc>
      </w:tr>
      <w:tr w:rsidR="00A422E4" w:rsidRPr="00DD759E" w14:paraId="1071038F" w14:textId="77777777" w:rsidTr="00F311CE">
        <w:tc>
          <w:tcPr>
            <w:tcW w:w="714" w:type="dxa"/>
            <w:tcBorders>
              <w:bottom w:val="single" w:sz="2" w:space="0" w:color="auto"/>
            </w:tcBorders>
            <w:shd w:val="clear" w:color="auto" w:fill="auto"/>
          </w:tcPr>
          <w:p w14:paraId="1071038D"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38E" w14:textId="77777777" w:rsidR="00A422E4" w:rsidRPr="00DD759E" w:rsidRDefault="00A422E4" w:rsidP="00F311CE">
            <w:pPr>
              <w:pStyle w:val="Tabletext0"/>
            </w:pPr>
            <w:r w:rsidRPr="00DD759E">
              <w:t>North</w:t>
            </w:r>
            <w:r>
              <w:noBreakHyphen/>
            </w:r>
            <w:r w:rsidRPr="00DD759E">
              <w:t>easterly along the geodesic to 20°12.518′S 148°56.323′E</w:t>
            </w:r>
          </w:p>
        </w:tc>
      </w:tr>
      <w:tr w:rsidR="00A422E4" w:rsidRPr="00DD759E" w14:paraId="10710392" w14:textId="77777777" w:rsidTr="00F311CE">
        <w:tc>
          <w:tcPr>
            <w:tcW w:w="714" w:type="dxa"/>
            <w:tcBorders>
              <w:top w:val="single" w:sz="2" w:space="0" w:color="auto"/>
              <w:bottom w:val="single" w:sz="12" w:space="0" w:color="auto"/>
            </w:tcBorders>
            <w:shd w:val="clear" w:color="auto" w:fill="auto"/>
          </w:tcPr>
          <w:p w14:paraId="10710390"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391" w14:textId="77777777" w:rsidR="00A422E4" w:rsidRPr="00DD759E" w:rsidRDefault="00A422E4" w:rsidP="00F311CE">
            <w:pPr>
              <w:pStyle w:val="Tabletext0"/>
            </w:pPr>
            <w:r w:rsidRPr="00DD759E">
              <w:t>North along the meridian 148°56.323′E to the starting point</w:t>
            </w:r>
          </w:p>
        </w:tc>
      </w:tr>
    </w:tbl>
    <w:p w14:paraId="10710393"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94" w14:textId="77777777" w:rsidR="00A422E4" w:rsidRPr="00DD759E" w:rsidRDefault="00A422E4" w:rsidP="009C4A4B">
      <w:pPr>
        <w:pStyle w:val="ActHead2"/>
        <w:pageBreakBefore/>
      </w:pPr>
      <w:bookmarkStart w:id="180" w:name="_Toc501379857"/>
      <w:r w:rsidRPr="00DD759E">
        <w:rPr>
          <w:rStyle w:val="CharPartNo"/>
        </w:rPr>
        <w:t>Part 5</w:t>
      </w:r>
      <w:r w:rsidRPr="00DD759E">
        <w:t>—</w:t>
      </w:r>
      <w:r w:rsidRPr="00DD759E">
        <w:rPr>
          <w:rStyle w:val="CharPartText"/>
        </w:rPr>
        <w:t>Setting 5 (protected) areas</w:t>
      </w:r>
      <w:bookmarkEnd w:id="180"/>
    </w:p>
    <w:p w14:paraId="10710395"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10396" w14:textId="77777777" w:rsidR="00A422E4" w:rsidRPr="00DD759E" w:rsidRDefault="00A422E4" w:rsidP="00A422E4">
      <w:pPr>
        <w:pStyle w:val="ActHead5"/>
      </w:pPr>
      <w:bookmarkStart w:id="181" w:name="_Toc501379858"/>
      <w:r w:rsidRPr="00DD759E">
        <w:rPr>
          <w:rStyle w:val="CharSectno"/>
        </w:rPr>
        <w:t>61</w:t>
      </w:r>
      <w:r w:rsidRPr="00DD759E">
        <w:t xml:space="preserve">  Cow and Calf Islands setting 5 (protected) area</w:t>
      </w:r>
      <w:bookmarkEnd w:id="181"/>
    </w:p>
    <w:p w14:paraId="10710397" w14:textId="77777777" w:rsidR="00A422E4" w:rsidRPr="00DD759E" w:rsidRDefault="00A422E4" w:rsidP="00A422E4">
      <w:pPr>
        <w:pStyle w:val="Subsection"/>
        <w:rPr>
          <w:rFonts w:eastAsia="Calibri"/>
          <w:szCs w:val="22"/>
        </w:rPr>
      </w:pPr>
      <w:r w:rsidRPr="00DD759E">
        <w:tab/>
      </w:r>
      <w:r w:rsidRPr="00DD759E">
        <w:tab/>
        <w:t xml:space="preserve">The Cow and Calf Islands setting 5 (protected) area is the area </w:t>
      </w:r>
      <w:r w:rsidRPr="00DD759E">
        <w:rPr>
          <w:rFonts w:eastAsia="Calibri"/>
          <w:szCs w:val="22"/>
        </w:rPr>
        <w:t>bounded by the line starting at the point described in item 1 of the following table and running progressively as described in the table.</w:t>
      </w:r>
    </w:p>
    <w:p w14:paraId="1071039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9A" w14:textId="77777777" w:rsidTr="00F311CE">
        <w:trPr>
          <w:tblHeader/>
        </w:trPr>
        <w:tc>
          <w:tcPr>
            <w:tcW w:w="8313" w:type="dxa"/>
            <w:gridSpan w:val="2"/>
            <w:tcBorders>
              <w:top w:val="single" w:sz="12" w:space="0" w:color="auto"/>
              <w:bottom w:val="single" w:sz="6" w:space="0" w:color="auto"/>
            </w:tcBorders>
            <w:shd w:val="clear" w:color="auto" w:fill="auto"/>
          </w:tcPr>
          <w:p w14:paraId="10710399" w14:textId="77777777" w:rsidR="00A422E4" w:rsidRPr="00DD759E" w:rsidRDefault="00A422E4" w:rsidP="00F311CE">
            <w:pPr>
              <w:pStyle w:val="TableHeading"/>
            </w:pPr>
            <w:r w:rsidRPr="00DD759E">
              <w:t>Cow and Calf Islands setting 5 (protected) area</w:t>
            </w:r>
          </w:p>
        </w:tc>
      </w:tr>
      <w:tr w:rsidR="00A422E4" w:rsidRPr="00DD759E" w14:paraId="1071039D" w14:textId="77777777" w:rsidTr="00F311CE">
        <w:trPr>
          <w:tblHeader/>
        </w:trPr>
        <w:tc>
          <w:tcPr>
            <w:tcW w:w="714" w:type="dxa"/>
            <w:tcBorders>
              <w:top w:val="single" w:sz="6" w:space="0" w:color="auto"/>
              <w:bottom w:val="single" w:sz="12" w:space="0" w:color="auto"/>
            </w:tcBorders>
            <w:shd w:val="clear" w:color="auto" w:fill="auto"/>
          </w:tcPr>
          <w:p w14:paraId="1071039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9C" w14:textId="77777777" w:rsidR="00A422E4" w:rsidRPr="00DD759E" w:rsidRDefault="00A422E4" w:rsidP="00F311CE">
            <w:pPr>
              <w:pStyle w:val="TableHeading"/>
            </w:pPr>
            <w:r w:rsidRPr="00DD759E">
              <w:t>Description</w:t>
            </w:r>
          </w:p>
        </w:tc>
      </w:tr>
      <w:tr w:rsidR="00A422E4" w:rsidRPr="00DD759E" w14:paraId="107103A0" w14:textId="77777777" w:rsidTr="00F311CE">
        <w:tc>
          <w:tcPr>
            <w:tcW w:w="714" w:type="dxa"/>
            <w:tcBorders>
              <w:top w:val="single" w:sz="12" w:space="0" w:color="auto"/>
            </w:tcBorders>
            <w:shd w:val="clear" w:color="auto" w:fill="auto"/>
          </w:tcPr>
          <w:p w14:paraId="1071039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9F" w14:textId="77777777" w:rsidR="00A422E4" w:rsidRPr="00DD759E" w:rsidRDefault="00A422E4" w:rsidP="00F311CE">
            <w:pPr>
              <w:pStyle w:val="Tabletext0"/>
            </w:pPr>
            <w:r w:rsidRPr="00DD759E">
              <w:t>The intersection of the mainland coastline at mean low water and the parallel 20°24.853′S (at the point closest to 20°24.853′S 148°50.141′E)</w:t>
            </w:r>
          </w:p>
        </w:tc>
      </w:tr>
      <w:tr w:rsidR="00A422E4" w:rsidRPr="00DD759E" w14:paraId="107103A3" w14:textId="77777777" w:rsidTr="00F311CE">
        <w:tc>
          <w:tcPr>
            <w:tcW w:w="714" w:type="dxa"/>
            <w:shd w:val="clear" w:color="auto" w:fill="auto"/>
          </w:tcPr>
          <w:p w14:paraId="107103A1" w14:textId="77777777" w:rsidR="00A422E4" w:rsidRPr="00DD759E" w:rsidRDefault="00A422E4" w:rsidP="00F311CE">
            <w:pPr>
              <w:pStyle w:val="Tabletext0"/>
            </w:pPr>
            <w:r w:rsidRPr="00DD759E">
              <w:t>2</w:t>
            </w:r>
          </w:p>
        </w:tc>
        <w:tc>
          <w:tcPr>
            <w:tcW w:w="7599" w:type="dxa"/>
            <w:shd w:val="clear" w:color="auto" w:fill="auto"/>
          </w:tcPr>
          <w:p w14:paraId="107103A2" w14:textId="77777777" w:rsidR="00A422E4" w:rsidRPr="00DD759E" w:rsidRDefault="00A422E4" w:rsidP="00F311CE">
            <w:pPr>
              <w:pStyle w:val="Tabletext0"/>
            </w:pPr>
            <w:r w:rsidRPr="00DD759E">
              <w:t>East along the parallel 20°24.853′S to longitude 148°50.736′E</w:t>
            </w:r>
          </w:p>
        </w:tc>
      </w:tr>
      <w:tr w:rsidR="00A422E4" w:rsidRPr="00DD759E" w14:paraId="107103A6" w14:textId="77777777" w:rsidTr="00F311CE">
        <w:tc>
          <w:tcPr>
            <w:tcW w:w="714" w:type="dxa"/>
            <w:shd w:val="clear" w:color="auto" w:fill="auto"/>
          </w:tcPr>
          <w:p w14:paraId="107103A4" w14:textId="77777777" w:rsidR="00A422E4" w:rsidRPr="00DD759E" w:rsidRDefault="00A422E4" w:rsidP="00F311CE">
            <w:pPr>
              <w:pStyle w:val="Tabletext0"/>
            </w:pPr>
            <w:r w:rsidRPr="00DD759E">
              <w:t>3</w:t>
            </w:r>
          </w:p>
        </w:tc>
        <w:tc>
          <w:tcPr>
            <w:tcW w:w="7599" w:type="dxa"/>
            <w:shd w:val="clear" w:color="auto" w:fill="auto"/>
          </w:tcPr>
          <w:p w14:paraId="107103A5" w14:textId="77777777" w:rsidR="00A422E4" w:rsidRPr="00DD759E" w:rsidRDefault="00A422E4" w:rsidP="00F311CE">
            <w:pPr>
              <w:pStyle w:val="Tabletext0"/>
            </w:pPr>
            <w:r w:rsidRPr="00DD759E">
              <w:t>South</w:t>
            </w:r>
            <w:r>
              <w:noBreakHyphen/>
            </w:r>
            <w:r w:rsidRPr="00DD759E">
              <w:t>easterly along the geodesic to 20°25.468′S 148°51.428′E</w:t>
            </w:r>
          </w:p>
        </w:tc>
      </w:tr>
      <w:tr w:rsidR="00A422E4" w:rsidRPr="00DD759E" w14:paraId="107103A9" w14:textId="77777777" w:rsidTr="00F311CE">
        <w:tc>
          <w:tcPr>
            <w:tcW w:w="714" w:type="dxa"/>
            <w:tcBorders>
              <w:bottom w:val="single" w:sz="2" w:space="0" w:color="auto"/>
            </w:tcBorders>
            <w:shd w:val="clear" w:color="auto" w:fill="auto"/>
          </w:tcPr>
          <w:p w14:paraId="107103A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3A8" w14:textId="77777777" w:rsidR="00A422E4" w:rsidRPr="00DD759E" w:rsidRDefault="00A422E4" w:rsidP="00F311CE">
            <w:pPr>
              <w:pStyle w:val="Tabletext0"/>
            </w:pPr>
            <w:r w:rsidRPr="00DD759E">
              <w:t>South along the meridian 148°51.428′E to the intersection of the mainland coastline at mean low water and the parallel 20°26.760′S (at the point closest to 20°26.760′S 148°51.428′E)</w:t>
            </w:r>
          </w:p>
        </w:tc>
      </w:tr>
      <w:tr w:rsidR="00A422E4" w:rsidRPr="00DD759E" w14:paraId="107103AC" w14:textId="77777777" w:rsidTr="00F311CE">
        <w:tc>
          <w:tcPr>
            <w:tcW w:w="714" w:type="dxa"/>
            <w:tcBorders>
              <w:top w:val="single" w:sz="2" w:space="0" w:color="auto"/>
              <w:bottom w:val="single" w:sz="12" w:space="0" w:color="auto"/>
            </w:tcBorders>
            <w:shd w:val="clear" w:color="auto" w:fill="auto"/>
          </w:tcPr>
          <w:p w14:paraId="107103A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3AB" w14:textId="77777777" w:rsidR="00A422E4" w:rsidRPr="00DD759E" w:rsidDel="008A1D4E" w:rsidRDefault="00A422E4" w:rsidP="00F311CE">
            <w:pPr>
              <w:pStyle w:val="Tabletext0"/>
            </w:pPr>
            <w:r w:rsidRPr="00DD759E">
              <w:t>Generally north</w:t>
            </w:r>
            <w:r>
              <w:noBreakHyphen/>
            </w:r>
            <w:r w:rsidRPr="00DD759E">
              <w:t>westerly along the mainland coastline at mean low water to the starting point</w:t>
            </w:r>
          </w:p>
        </w:tc>
      </w:tr>
    </w:tbl>
    <w:p w14:paraId="107103AD"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AE" w14:textId="77777777" w:rsidR="00A422E4" w:rsidRPr="00DD759E" w:rsidRDefault="00A422E4" w:rsidP="00A422E4">
      <w:pPr>
        <w:pStyle w:val="ActHead5"/>
      </w:pPr>
      <w:bookmarkStart w:id="182" w:name="_Toc501379859"/>
      <w:r w:rsidRPr="00DD759E">
        <w:rPr>
          <w:rStyle w:val="CharSectno"/>
        </w:rPr>
        <w:t>62</w:t>
      </w:r>
      <w:r w:rsidRPr="00DD759E">
        <w:t xml:space="preserve">  Deloraine Island setting 5 (protected) area</w:t>
      </w:r>
      <w:bookmarkEnd w:id="182"/>
    </w:p>
    <w:p w14:paraId="107103AF" w14:textId="77777777" w:rsidR="00A422E4" w:rsidRPr="00DD759E" w:rsidRDefault="00A422E4" w:rsidP="00A422E4">
      <w:pPr>
        <w:pStyle w:val="Subsection"/>
        <w:rPr>
          <w:rFonts w:eastAsia="Calibri"/>
          <w:szCs w:val="22"/>
        </w:rPr>
      </w:pPr>
      <w:r w:rsidRPr="00DD759E">
        <w:tab/>
      </w:r>
      <w:r w:rsidRPr="00DD759E">
        <w:tab/>
        <w:t xml:space="preserve">The Deloraine Island setting 5 (protected) area is the area </w:t>
      </w:r>
      <w:r w:rsidRPr="00DD759E">
        <w:rPr>
          <w:rFonts w:eastAsia="Calibri"/>
          <w:szCs w:val="22"/>
        </w:rPr>
        <w:t>bounded by the line starting at the point described in item 1 of the following table and running progressively as described in the table.</w:t>
      </w:r>
    </w:p>
    <w:p w14:paraId="107103B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B2" w14:textId="77777777" w:rsidTr="00F311CE">
        <w:trPr>
          <w:tblHeader/>
        </w:trPr>
        <w:tc>
          <w:tcPr>
            <w:tcW w:w="8313" w:type="dxa"/>
            <w:gridSpan w:val="2"/>
            <w:tcBorders>
              <w:top w:val="single" w:sz="12" w:space="0" w:color="auto"/>
              <w:bottom w:val="single" w:sz="6" w:space="0" w:color="auto"/>
            </w:tcBorders>
            <w:shd w:val="clear" w:color="auto" w:fill="auto"/>
          </w:tcPr>
          <w:p w14:paraId="107103B1" w14:textId="77777777" w:rsidR="00A422E4" w:rsidRPr="00DD759E" w:rsidRDefault="00A422E4" w:rsidP="00F311CE">
            <w:pPr>
              <w:pStyle w:val="TableHeading"/>
            </w:pPr>
            <w:r w:rsidRPr="00DD759E">
              <w:t>Deloraine Island setting 5 (protected) area</w:t>
            </w:r>
          </w:p>
        </w:tc>
      </w:tr>
      <w:tr w:rsidR="00A422E4" w:rsidRPr="00DD759E" w14:paraId="107103B5" w14:textId="77777777" w:rsidTr="00F311CE">
        <w:trPr>
          <w:tblHeader/>
        </w:trPr>
        <w:tc>
          <w:tcPr>
            <w:tcW w:w="714" w:type="dxa"/>
            <w:tcBorders>
              <w:top w:val="single" w:sz="6" w:space="0" w:color="auto"/>
              <w:bottom w:val="single" w:sz="12" w:space="0" w:color="auto"/>
            </w:tcBorders>
            <w:shd w:val="clear" w:color="auto" w:fill="auto"/>
          </w:tcPr>
          <w:p w14:paraId="107103B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B4" w14:textId="77777777" w:rsidR="00A422E4" w:rsidRPr="00DD759E" w:rsidRDefault="00A422E4" w:rsidP="00F311CE">
            <w:pPr>
              <w:pStyle w:val="TableHeading"/>
            </w:pPr>
            <w:r w:rsidRPr="00DD759E">
              <w:t>Description</w:t>
            </w:r>
          </w:p>
        </w:tc>
      </w:tr>
      <w:tr w:rsidR="00A422E4" w:rsidRPr="00DD759E" w14:paraId="107103B8" w14:textId="77777777" w:rsidTr="00F311CE">
        <w:tc>
          <w:tcPr>
            <w:tcW w:w="714" w:type="dxa"/>
            <w:tcBorders>
              <w:top w:val="single" w:sz="12" w:space="0" w:color="auto"/>
            </w:tcBorders>
            <w:shd w:val="clear" w:color="auto" w:fill="auto"/>
          </w:tcPr>
          <w:p w14:paraId="107103B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B7" w14:textId="77777777" w:rsidR="00A422E4" w:rsidRPr="00DD759E" w:rsidRDefault="00A422E4" w:rsidP="00F311CE">
            <w:pPr>
              <w:pStyle w:val="Tabletext0"/>
            </w:pPr>
            <w:r w:rsidRPr="00DD759E">
              <w:t>The point 20°08.761′S 149°03.672′E</w:t>
            </w:r>
          </w:p>
        </w:tc>
      </w:tr>
      <w:tr w:rsidR="00A422E4" w:rsidRPr="00DD759E" w14:paraId="107103BB" w14:textId="77777777" w:rsidTr="00F311CE">
        <w:tc>
          <w:tcPr>
            <w:tcW w:w="714" w:type="dxa"/>
            <w:shd w:val="clear" w:color="auto" w:fill="auto"/>
          </w:tcPr>
          <w:p w14:paraId="107103B9" w14:textId="77777777" w:rsidR="00A422E4" w:rsidRPr="00DD759E" w:rsidRDefault="00A422E4" w:rsidP="00F311CE">
            <w:pPr>
              <w:pStyle w:val="Tabletext0"/>
            </w:pPr>
            <w:r w:rsidRPr="00DD759E">
              <w:t>2</w:t>
            </w:r>
          </w:p>
        </w:tc>
        <w:tc>
          <w:tcPr>
            <w:tcW w:w="7599" w:type="dxa"/>
            <w:shd w:val="clear" w:color="auto" w:fill="auto"/>
          </w:tcPr>
          <w:p w14:paraId="107103BA" w14:textId="77777777" w:rsidR="00A422E4" w:rsidRPr="00DD759E" w:rsidRDefault="00A422E4" w:rsidP="00F311CE">
            <w:pPr>
              <w:pStyle w:val="Tabletext0"/>
            </w:pPr>
            <w:r w:rsidRPr="00DD759E">
              <w:t>East along the parallel 20°08.761′S to longitude 149°04.862′E</w:t>
            </w:r>
          </w:p>
        </w:tc>
      </w:tr>
      <w:tr w:rsidR="00A422E4" w:rsidRPr="00DD759E" w14:paraId="107103BE" w14:textId="77777777" w:rsidTr="00F311CE">
        <w:tc>
          <w:tcPr>
            <w:tcW w:w="714" w:type="dxa"/>
            <w:shd w:val="clear" w:color="auto" w:fill="auto"/>
          </w:tcPr>
          <w:p w14:paraId="107103BC" w14:textId="77777777" w:rsidR="00A422E4" w:rsidRPr="00DD759E" w:rsidRDefault="00A422E4" w:rsidP="00F311CE">
            <w:pPr>
              <w:pStyle w:val="Tabletext0"/>
            </w:pPr>
            <w:r w:rsidRPr="00DD759E">
              <w:t>3</w:t>
            </w:r>
          </w:p>
        </w:tc>
        <w:tc>
          <w:tcPr>
            <w:tcW w:w="7599" w:type="dxa"/>
            <w:shd w:val="clear" w:color="auto" w:fill="auto"/>
          </w:tcPr>
          <w:p w14:paraId="107103BD" w14:textId="77777777" w:rsidR="00A422E4" w:rsidRPr="00DD759E" w:rsidRDefault="00A422E4" w:rsidP="00F311CE">
            <w:pPr>
              <w:pStyle w:val="Tabletext0"/>
            </w:pPr>
            <w:r w:rsidRPr="00DD759E">
              <w:t>South along the meridian 149°04.862′E to latitude 20°10.061′S</w:t>
            </w:r>
          </w:p>
        </w:tc>
      </w:tr>
      <w:tr w:rsidR="00A422E4" w:rsidRPr="00DD759E" w14:paraId="107103C1" w14:textId="77777777" w:rsidTr="00F311CE">
        <w:tc>
          <w:tcPr>
            <w:tcW w:w="714" w:type="dxa"/>
            <w:tcBorders>
              <w:bottom w:val="single" w:sz="2" w:space="0" w:color="auto"/>
            </w:tcBorders>
            <w:shd w:val="clear" w:color="auto" w:fill="auto"/>
          </w:tcPr>
          <w:p w14:paraId="107103BF"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3C0" w14:textId="77777777" w:rsidR="00A422E4" w:rsidRPr="00DD759E" w:rsidRDefault="00A422E4" w:rsidP="00F311CE">
            <w:pPr>
              <w:pStyle w:val="Tabletext0"/>
            </w:pPr>
            <w:r w:rsidRPr="00DD759E">
              <w:t>West along the parallel 20°10.061′S to longitude 149°03.672′E</w:t>
            </w:r>
          </w:p>
        </w:tc>
      </w:tr>
      <w:tr w:rsidR="00A422E4" w:rsidRPr="00DD759E" w14:paraId="107103C4" w14:textId="77777777" w:rsidTr="00F311CE">
        <w:tc>
          <w:tcPr>
            <w:tcW w:w="714" w:type="dxa"/>
            <w:tcBorders>
              <w:top w:val="single" w:sz="2" w:space="0" w:color="auto"/>
              <w:bottom w:val="single" w:sz="12" w:space="0" w:color="auto"/>
            </w:tcBorders>
            <w:shd w:val="clear" w:color="auto" w:fill="auto"/>
          </w:tcPr>
          <w:p w14:paraId="107103C2"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3C3" w14:textId="77777777" w:rsidR="00A422E4" w:rsidRPr="00DD759E" w:rsidDel="009E4233" w:rsidRDefault="00A422E4" w:rsidP="00F311CE">
            <w:pPr>
              <w:pStyle w:val="Tabletext0"/>
            </w:pPr>
            <w:r w:rsidRPr="00DD759E">
              <w:t>North along the meridian 149°03.672′E to the starting point</w:t>
            </w:r>
          </w:p>
        </w:tc>
      </w:tr>
    </w:tbl>
    <w:p w14:paraId="107103C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C6" w14:textId="77777777" w:rsidR="00A422E4" w:rsidRPr="00DD759E" w:rsidRDefault="00A422E4" w:rsidP="00A422E4">
      <w:pPr>
        <w:pStyle w:val="ActHead5"/>
      </w:pPr>
      <w:bookmarkStart w:id="183" w:name="_Toc501379860"/>
      <w:r w:rsidRPr="00DD759E">
        <w:rPr>
          <w:rStyle w:val="CharSectno"/>
        </w:rPr>
        <w:t>63</w:t>
      </w:r>
      <w:r w:rsidRPr="00DD759E">
        <w:t xml:space="preserve">  Double Bay East setting 5 (protected) area</w:t>
      </w:r>
      <w:bookmarkEnd w:id="183"/>
    </w:p>
    <w:p w14:paraId="107103C7" w14:textId="77777777" w:rsidR="00A422E4" w:rsidRPr="00DD759E" w:rsidRDefault="00A422E4" w:rsidP="00A422E4">
      <w:pPr>
        <w:pStyle w:val="Subsection"/>
        <w:rPr>
          <w:rFonts w:eastAsia="Calibri"/>
          <w:szCs w:val="22"/>
        </w:rPr>
      </w:pPr>
      <w:r w:rsidRPr="00DD759E">
        <w:tab/>
      </w:r>
      <w:r w:rsidRPr="00DD759E">
        <w:tab/>
        <w:t xml:space="preserve">The Double Bay East setting 5 (protected) area is the area </w:t>
      </w:r>
      <w:r w:rsidRPr="00DD759E">
        <w:rPr>
          <w:rFonts w:eastAsia="Calibri"/>
          <w:szCs w:val="22"/>
        </w:rPr>
        <w:t>bounded by the line starting at the point described in item 1 of the following table and running progressively as described in the table.</w:t>
      </w:r>
    </w:p>
    <w:p w14:paraId="107103C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CA" w14:textId="77777777" w:rsidTr="00F311CE">
        <w:trPr>
          <w:tblHeader/>
        </w:trPr>
        <w:tc>
          <w:tcPr>
            <w:tcW w:w="8313" w:type="dxa"/>
            <w:gridSpan w:val="2"/>
            <w:tcBorders>
              <w:top w:val="single" w:sz="12" w:space="0" w:color="auto"/>
              <w:bottom w:val="single" w:sz="6" w:space="0" w:color="auto"/>
            </w:tcBorders>
            <w:shd w:val="clear" w:color="auto" w:fill="auto"/>
          </w:tcPr>
          <w:p w14:paraId="107103C9" w14:textId="77777777" w:rsidR="00A422E4" w:rsidRPr="00DD759E" w:rsidRDefault="00A422E4" w:rsidP="00F311CE">
            <w:pPr>
              <w:pStyle w:val="TableHeading"/>
            </w:pPr>
            <w:r w:rsidRPr="00DD759E">
              <w:t>Double Bay East setting 5 (protected) area</w:t>
            </w:r>
          </w:p>
        </w:tc>
      </w:tr>
      <w:tr w:rsidR="00A422E4" w:rsidRPr="00DD759E" w14:paraId="107103CD" w14:textId="77777777" w:rsidTr="00F311CE">
        <w:trPr>
          <w:tblHeader/>
        </w:trPr>
        <w:tc>
          <w:tcPr>
            <w:tcW w:w="714" w:type="dxa"/>
            <w:tcBorders>
              <w:top w:val="single" w:sz="6" w:space="0" w:color="auto"/>
              <w:bottom w:val="single" w:sz="12" w:space="0" w:color="auto"/>
            </w:tcBorders>
            <w:shd w:val="clear" w:color="auto" w:fill="auto"/>
          </w:tcPr>
          <w:p w14:paraId="107103C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CC" w14:textId="77777777" w:rsidR="00A422E4" w:rsidRPr="00DD759E" w:rsidRDefault="00A422E4" w:rsidP="00F311CE">
            <w:pPr>
              <w:pStyle w:val="TableHeading"/>
            </w:pPr>
            <w:r w:rsidRPr="00DD759E">
              <w:t>Description</w:t>
            </w:r>
          </w:p>
        </w:tc>
      </w:tr>
      <w:tr w:rsidR="00A422E4" w:rsidRPr="00DD759E" w14:paraId="107103D0" w14:textId="77777777" w:rsidTr="00F311CE">
        <w:tc>
          <w:tcPr>
            <w:tcW w:w="714" w:type="dxa"/>
            <w:tcBorders>
              <w:top w:val="single" w:sz="12" w:space="0" w:color="auto"/>
            </w:tcBorders>
            <w:shd w:val="clear" w:color="auto" w:fill="auto"/>
          </w:tcPr>
          <w:p w14:paraId="107103C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CF" w14:textId="77777777" w:rsidR="00A422E4" w:rsidRPr="00DD759E" w:rsidRDefault="00A422E4" w:rsidP="00F311CE">
            <w:pPr>
              <w:pStyle w:val="Tabletext0"/>
            </w:pPr>
            <w:r w:rsidRPr="00DD759E">
              <w:t>The intersection of the mainland coastline at mean low water and the parallel 20°11.602′S (at the point closest to 20°11.602′S 148°37.663′E)</w:t>
            </w:r>
          </w:p>
        </w:tc>
      </w:tr>
      <w:tr w:rsidR="00A422E4" w:rsidRPr="00DD759E" w14:paraId="107103D3" w14:textId="77777777" w:rsidTr="00F311CE">
        <w:tc>
          <w:tcPr>
            <w:tcW w:w="714" w:type="dxa"/>
            <w:tcBorders>
              <w:bottom w:val="single" w:sz="2" w:space="0" w:color="auto"/>
            </w:tcBorders>
            <w:shd w:val="clear" w:color="auto" w:fill="auto"/>
          </w:tcPr>
          <w:p w14:paraId="107103D1"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03D2" w14:textId="77777777" w:rsidR="00A422E4" w:rsidRPr="00DD759E" w:rsidRDefault="00A422E4" w:rsidP="00F311CE">
            <w:pPr>
              <w:pStyle w:val="Tabletext0"/>
            </w:pPr>
            <w:r w:rsidRPr="00DD759E">
              <w:t>Generally south</w:t>
            </w:r>
            <w:r>
              <w:noBreakHyphen/>
            </w:r>
            <w:r w:rsidRPr="00DD759E">
              <w:t>easterly then westerly along the mainland coastline at mean low water to the intersection of the mainland coastline at mean low water and the meridian 148°37.101′E (at the point closest to 20°12.966′S 148°37.101′E)</w:t>
            </w:r>
          </w:p>
        </w:tc>
      </w:tr>
      <w:tr w:rsidR="00A422E4" w:rsidRPr="00DD759E" w14:paraId="107103D6" w14:textId="77777777" w:rsidTr="00F311CE">
        <w:tc>
          <w:tcPr>
            <w:tcW w:w="714" w:type="dxa"/>
            <w:tcBorders>
              <w:top w:val="single" w:sz="2" w:space="0" w:color="auto"/>
              <w:bottom w:val="single" w:sz="12" w:space="0" w:color="auto"/>
            </w:tcBorders>
            <w:shd w:val="clear" w:color="auto" w:fill="auto"/>
          </w:tcPr>
          <w:p w14:paraId="107103D4"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03D5"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3D7"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D8" w14:textId="77777777" w:rsidR="00A422E4" w:rsidRPr="00DD759E" w:rsidRDefault="00A422E4" w:rsidP="00A422E4">
      <w:pPr>
        <w:pStyle w:val="ActHead5"/>
      </w:pPr>
      <w:bookmarkStart w:id="184" w:name="_Toc501379861"/>
      <w:r w:rsidRPr="00DD759E">
        <w:rPr>
          <w:rStyle w:val="CharSectno"/>
        </w:rPr>
        <w:t>64</w:t>
      </w:r>
      <w:r w:rsidRPr="00DD759E">
        <w:t xml:space="preserve">  Eshelby Islands setting 5 (protected) area</w:t>
      </w:r>
      <w:bookmarkEnd w:id="184"/>
    </w:p>
    <w:p w14:paraId="107103D9" w14:textId="77777777" w:rsidR="00A422E4" w:rsidRPr="00DD759E" w:rsidRDefault="00A422E4" w:rsidP="00A422E4">
      <w:pPr>
        <w:pStyle w:val="Subsection"/>
        <w:rPr>
          <w:rFonts w:eastAsia="Calibri"/>
          <w:szCs w:val="22"/>
        </w:rPr>
      </w:pPr>
      <w:r w:rsidRPr="00DD759E">
        <w:tab/>
      </w:r>
      <w:r w:rsidRPr="00DD759E">
        <w:tab/>
        <w:t xml:space="preserve">The Eshelby Islands setting 5 (protected) area is the area </w:t>
      </w:r>
      <w:r w:rsidRPr="00DD759E">
        <w:rPr>
          <w:rFonts w:eastAsia="Calibri"/>
          <w:szCs w:val="22"/>
        </w:rPr>
        <w:t>bounded by the line starting at the point described in item 1 of the following table and running progressively as described in the table.</w:t>
      </w:r>
    </w:p>
    <w:p w14:paraId="107103D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DC" w14:textId="77777777" w:rsidTr="00F311CE">
        <w:trPr>
          <w:tblHeader/>
        </w:trPr>
        <w:tc>
          <w:tcPr>
            <w:tcW w:w="8313" w:type="dxa"/>
            <w:gridSpan w:val="2"/>
            <w:tcBorders>
              <w:top w:val="single" w:sz="12" w:space="0" w:color="auto"/>
              <w:bottom w:val="single" w:sz="6" w:space="0" w:color="auto"/>
            </w:tcBorders>
            <w:shd w:val="clear" w:color="auto" w:fill="auto"/>
          </w:tcPr>
          <w:p w14:paraId="107103DB" w14:textId="77777777" w:rsidR="00A422E4" w:rsidRPr="00DD759E" w:rsidRDefault="00A422E4" w:rsidP="00F311CE">
            <w:pPr>
              <w:pStyle w:val="TableHeading"/>
            </w:pPr>
            <w:r w:rsidRPr="00DD759E">
              <w:t>Eshelby Islands setting 5 (protected) area</w:t>
            </w:r>
          </w:p>
        </w:tc>
      </w:tr>
      <w:tr w:rsidR="00A422E4" w:rsidRPr="00DD759E" w14:paraId="107103DF" w14:textId="77777777" w:rsidTr="00F311CE">
        <w:trPr>
          <w:tblHeader/>
        </w:trPr>
        <w:tc>
          <w:tcPr>
            <w:tcW w:w="714" w:type="dxa"/>
            <w:tcBorders>
              <w:top w:val="single" w:sz="6" w:space="0" w:color="auto"/>
              <w:bottom w:val="single" w:sz="12" w:space="0" w:color="auto"/>
            </w:tcBorders>
            <w:shd w:val="clear" w:color="auto" w:fill="auto"/>
          </w:tcPr>
          <w:p w14:paraId="107103D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DE" w14:textId="77777777" w:rsidR="00A422E4" w:rsidRPr="00DD759E" w:rsidRDefault="00A422E4" w:rsidP="00F311CE">
            <w:pPr>
              <w:pStyle w:val="TableHeading"/>
            </w:pPr>
            <w:r w:rsidRPr="00DD759E">
              <w:t>Description</w:t>
            </w:r>
          </w:p>
        </w:tc>
      </w:tr>
      <w:tr w:rsidR="00A422E4" w:rsidRPr="00DD759E" w14:paraId="107103E2" w14:textId="77777777" w:rsidTr="00F311CE">
        <w:tc>
          <w:tcPr>
            <w:tcW w:w="714" w:type="dxa"/>
            <w:tcBorders>
              <w:top w:val="single" w:sz="12" w:space="0" w:color="auto"/>
            </w:tcBorders>
            <w:shd w:val="clear" w:color="auto" w:fill="auto"/>
          </w:tcPr>
          <w:p w14:paraId="107103E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E1" w14:textId="77777777" w:rsidR="00A422E4" w:rsidRPr="00DD759E" w:rsidRDefault="00A422E4" w:rsidP="00F311CE">
            <w:pPr>
              <w:pStyle w:val="Tabletext0"/>
            </w:pPr>
            <w:r w:rsidRPr="00DD759E">
              <w:t>The point 20°00.480′S</w:t>
            </w:r>
            <w:r w:rsidRPr="00DD759E" w:rsidDel="009D166E">
              <w:t xml:space="preserve"> </w:t>
            </w:r>
            <w:r w:rsidRPr="00DD759E">
              <w:t>148°36.962′E</w:t>
            </w:r>
          </w:p>
        </w:tc>
      </w:tr>
      <w:tr w:rsidR="00A422E4" w:rsidRPr="00DD759E" w14:paraId="107103E5" w14:textId="77777777" w:rsidTr="00F311CE">
        <w:tc>
          <w:tcPr>
            <w:tcW w:w="714" w:type="dxa"/>
            <w:shd w:val="clear" w:color="auto" w:fill="auto"/>
          </w:tcPr>
          <w:p w14:paraId="107103E3" w14:textId="77777777" w:rsidR="00A422E4" w:rsidRPr="00DD759E" w:rsidRDefault="00A422E4" w:rsidP="00F311CE">
            <w:pPr>
              <w:pStyle w:val="Tabletext0"/>
            </w:pPr>
            <w:r w:rsidRPr="00DD759E">
              <w:t>2</w:t>
            </w:r>
          </w:p>
        </w:tc>
        <w:tc>
          <w:tcPr>
            <w:tcW w:w="7599" w:type="dxa"/>
            <w:shd w:val="clear" w:color="auto" w:fill="auto"/>
          </w:tcPr>
          <w:p w14:paraId="107103E4" w14:textId="77777777" w:rsidR="00A422E4" w:rsidRPr="00DD759E" w:rsidRDefault="00A422E4" w:rsidP="00F311CE">
            <w:pPr>
              <w:pStyle w:val="Tabletext0"/>
            </w:pPr>
            <w:r w:rsidRPr="00DD759E">
              <w:t>East along the parallel 20°00.480′S</w:t>
            </w:r>
            <w:r w:rsidRPr="00DD759E" w:rsidDel="009D166E">
              <w:t xml:space="preserve"> </w:t>
            </w:r>
            <w:r w:rsidRPr="00DD759E">
              <w:t>to longitude 148°38.400′E</w:t>
            </w:r>
          </w:p>
        </w:tc>
      </w:tr>
      <w:tr w:rsidR="00A422E4" w:rsidRPr="00DD759E" w14:paraId="107103E8" w14:textId="77777777" w:rsidTr="00F311CE">
        <w:tc>
          <w:tcPr>
            <w:tcW w:w="714" w:type="dxa"/>
            <w:shd w:val="clear" w:color="auto" w:fill="auto"/>
          </w:tcPr>
          <w:p w14:paraId="107103E6" w14:textId="77777777" w:rsidR="00A422E4" w:rsidRPr="00DD759E" w:rsidRDefault="00A422E4" w:rsidP="00F311CE">
            <w:pPr>
              <w:pStyle w:val="Tabletext0"/>
            </w:pPr>
            <w:r w:rsidRPr="00DD759E">
              <w:t>3</w:t>
            </w:r>
          </w:p>
        </w:tc>
        <w:tc>
          <w:tcPr>
            <w:tcW w:w="7599" w:type="dxa"/>
            <w:shd w:val="clear" w:color="auto" w:fill="auto"/>
          </w:tcPr>
          <w:p w14:paraId="107103E7" w14:textId="77777777" w:rsidR="00A422E4" w:rsidRPr="00DD759E" w:rsidRDefault="00A422E4" w:rsidP="00F311CE">
            <w:pPr>
              <w:pStyle w:val="Tabletext0"/>
            </w:pPr>
            <w:r w:rsidRPr="00DD759E">
              <w:t>South along the meridian 148°38.400′E</w:t>
            </w:r>
            <w:r w:rsidRPr="00DD759E" w:rsidDel="009D166E">
              <w:t xml:space="preserve"> </w:t>
            </w:r>
            <w:r w:rsidRPr="00DD759E">
              <w:t>to latitude 20°01.920′S</w:t>
            </w:r>
          </w:p>
        </w:tc>
      </w:tr>
      <w:tr w:rsidR="00A422E4" w:rsidRPr="00DD759E" w14:paraId="107103EB" w14:textId="77777777" w:rsidTr="00F311CE">
        <w:tc>
          <w:tcPr>
            <w:tcW w:w="714" w:type="dxa"/>
            <w:tcBorders>
              <w:bottom w:val="single" w:sz="2" w:space="0" w:color="auto"/>
            </w:tcBorders>
            <w:shd w:val="clear" w:color="auto" w:fill="auto"/>
          </w:tcPr>
          <w:p w14:paraId="107103E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3EA" w14:textId="77777777" w:rsidR="00A422E4" w:rsidRPr="00DD759E" w:rsidRDefault="00A422E4" w:rsidP="00F311CE">
            <w:pPr>
              <w:pStyle w:val="Tabletext0"/>
            </w:pPr>
            <w:r w:rsidRPr="00DD759E">
              <w:t>West along the parallel 20°01.920′S to longitude 148°36.962′</w:t>
            </w:r>
          </w:p>
        </w:tc>
      </w:tr>
      <w:tr w:rsidR="00A422E4" w:rsidRPr="00DD759E" w14:paraId="107103EE" w14:textId="77777777" w:rsidTr="00F311CE">
        <w:tc>
          <w:tcPr>
            <w:tcW w:w="714" w:type="dxa"/>
            <w:tcBorders>
              <w:top w:val="single" w:sz="2" w:space="0" w:color="auto"/>
              <w:bottom w:val="single" w:sz="12" w:space="0" w:color="auto"/>
            </w:tcBorders>
            <w:shd w:val="clear" w:color="auto" w:fill="auto"/>
          </w:tcPr>
          <w:p w14:paraId="107103E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3ED" w14:textId="77777777" w:rsidR="00A422E4" w:rsidRPr="00DD759E" w:rsidRDefault="00A422E4" w:rsidP="00F311CE">
            <w:pPr>
              <w:pStyle w:val="Tabletext0"/>
            </w:pPr>
            <w:r w:rsidRPr="00DD759E">
              <w:t>North along the meridian 148°36.962′E to the starting point</w:t>
            </w:r>
          </w:p>
        </w:tc>
      </w:tr>
    </w:tbl>
    <w:p w14:paraId="107103EF"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3F0" w14:textId="77777777" w:rsidR="00A422E4" w:rsidRPr="00DD759E" w:rsidRDefault="00A422E4" w:rsidP="00A422E4">
      <w:pPr>
        <w:pStyle w:val="ActHead5"/>
      </w:pPr>
      <w:bookmarkStart w:id="185" w:name="_Toc501379862"/>
      <w:r w:rsidRPr="00DD759E">
        <w:rPr>
          <w:rStyle w:val="CharSectno"/>
        </w:rPr>
        <w:t>65</w:t>
      </w:r>
      <w:r w:rsidRPr="00DD759E">
        <w:t xml:space="preserve">  Haslewood and Lupton Islands setting 5 (protected) area</w:t>
      </w:r>
      <w:bookmarkEnd w:id="185"/>
    </w:p>
    <w:p w14:paraId="107103F1" w14:textId="77777777" w:rsidR="00A422E4" w:rsidRPr="00DD759E" w:rsidRDefault="00A422E4" w:rsidP="00A422E4">
      <w:pPr>
        <w:pStyle w:val="Subsection"/>
        <w:rPr>
          <w:rFonts w:eastAsia="Calibri"/>
          <w:szCs w:val="22"/>
        </w:rPr>
      </w:pPr>
      <w:r w:rsidRPr="00DD759E">
        <w:tab/>
      </w:r>
      <w:r w:rsidRPr="00DD759E">
        <w:tab/>
        <w:t xml:space="preserve">The Haslewood and Lupton Islands setting 5 (protected) area is the area </w:t>
      </w:r>
      <w:r w:rsidRPr="00DD759E">
        <w:rPr>
          <w:rFonts w:eastAsia="Calibri"/>
          <w:szCs w:val="22"/>
        </w:rPr>
        <w:t>bounded by the line starting at the point described in item 1 of the following table and running progressively as described in the table.</w:t>
      </w:r>
    </w:p>
    <w:p w14:paraId="107103F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3F4" w14:textId="77777777" w:rsidTr="00F311CE">
        <w:trPr>
          <w:tblHeader/>
        </w:trPr>
        <w:tc>
          <w:tcPr>
            <w:tcW w:w="8313" w:type="dxa"/>
            <w:gridSpan w:val="2"/>
            <w:tcBorders>
              <w:top w:val="single" w:sz="12" w:space="0" w:color="auto"/>
              <w:bottom w:val="single" w:sz="6" w:space="0" w:color="auto"/>
            </w:tcBorders>
            <w:shd w:val="clear" w:color="auto" w:fill="auto"/>
          </w:tcPr>
          <w:p w14:paraId="107103F3" w14:textId="77777777" w:rsidR="00A422E4" w:rsidRPr="00DD759E" w:rsidRDefault="00A422E4" w:rsidP="00F311CE">
            <w:pPr>
              <w:pStyle w:val="TableHeading"/>
            </w:pPr>
            <w:r w:rsidRPr="00DD759E">
              <w:t>Haslewood and Lupton Islands setting 5 (protected) area</w:t>
            </w:r>
          </w:p>
        </w:tc>
      </w:tr>
      <w:tr w:rsidR="00A422E4" w:rsidRPr="00DD759E" w14:paraId="107103F7" w14:textId="77777777" w:rsidTr="00F311CE">
        <w:trPr>
          <w:tblHeader/>
        </w:trPr>
        <w:tc>
          <w:tcPr>
            <w:tcW w:w="714" w:type="dxa"/>
            <w:tcBorders>
              <w:top w:val="single" w:sz="6" w:space="0" w:color="auto"/>
              <w:bottom w:val="single" w:sz="12" w:space="0" w:color="auto"/>
            </w:tcBorders>
            <w:shd w:val="clear" w:color="auto" w:fill="auto"/>
          </w:tcPr>
          <w:p w14:paraId="107103F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3F6" w14:textId="77777777" w:rsidR="00A422E4" w:rsidRPr="00DD759E" w:rsidRDefault="00A422E4" w:rsidP="00F311CE">
            <w:pPr>
              <w:pStyle w:val="TableHeading"/>
            </w:pPr>
            <w:r w:rsidRPr="00DD759E">
              <w:t>Description</w:t>
            </w:r>
          </w:p>
        </w:tc>
      </w:tr>
      <w:tr w:rsidR="00A422E4" w:rsidRPr="00DD759E" w14:paraId="107103FA" w14:textId="77777777" w:rsidTr="00F311CE">
        <w:tc>
          <w:tcPr>
            <w:tcW w:w="714" w:type="dxa"/>
            <w:tcBorders>
              <w:top w:val="single" w:sz="12" w:space="0" w:color="auto"/>
            </w:tcBorders>
            <w:shd w:val="clear" w:color="auto" w:fill="auto"/>
          </w:tcPr>
          <w:p w14:paraId="107103F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3F9" w14:textId="77777777" w:rsidR="00A422E4" w:rsidRPr="00DD759E" w:rsidRDefault="00A422E4" w:rsidP="00F311CE">
            <w:pPr>
              <w:pStyle w:val="Tabletext0"/>
            </w:pPr>
            <w:r w:rsidRPr="00DD759E">
              <w:t>The point 20°14.994′S 149°06.177′E</w:t>
            </w:r>
          </w:p>
        </w:tc>
      </w:tr>
      <w:tr w:rsidR="00A422E4" w:rsidRPr="00DD759E" w14:paraId="107103FD" w14:textId="77777777" w:rsidTr="00F311CE">
        <w:tc>
          <w:tcPr>
            <w:tcW w:w="714" w:type="dxa"/>
            <w:shd w:val="clear" w:color="auto" w:fill="auto"/>
          </w:tcPr>
          <w:p w14:paraId="107103FB" w14:textId="77777777" w:rsidR="00A422E4" w:rsidRPr="00DD759E" w:rsidRDefault="00A422E4" w:rsidP="00F311CE">
            <w:pPr>
              <w:pStyle w:val="Tabletext0"/>
            </w:pPr>
            <w:r w:rsidRPr="00DD759E">
              <w:t>2</w:t>
            </w:r>
          </w:p>
        </w:tc>
        <w:tc>
          <w:tcPr>
            <w:tcW w:w="7599" w:type="dxa"/>
            <w:shd w:val="clear" w:color="auto" w:fill="auto"/>
          </w:tcPr>
          <w:p w14:paraId="107103FC" w14:textId="77777777" w:rsidR="00A422E4" w:rsidRPr="00DD759E" w:rsidRDefault="00A422E4" w:rsidP="00F311CE">
            <w:pPr>
              <w:pStyle w:val="Tabletext0"/>
            </w:pPr>
            <w:r w:rsidRPr="00DD759E">
              <w:t>East along the parallel 20°14.994′S to longitude 149°06.296′E</w:t>
            </w:r>
          </w:p>
        </w:tc>
      </w:tr>
      <w:tr w:rsidR="00A422E4" w:rsidRPr="00DD759E" w14:paraId="10710400" w14:textId="77777777" w:rsidTr="00F311CE">
        <w:tc>
          <w:tcPr>
            <w:tcW w:w="714" w:type="dxa"/>
            <w:shd w:val="clear" w:color="auto" w:fill="auto"/>
          </w:tcPr>
          <w:p w14:paraId="107103FE" w14:textId="77777777" w:rsidR="00A422E4" w:rsidRPr="00DD759E" w:rsidRDefault="00A422E4" w:rsidP="00F311CE">
            <w:pPr>
              <w:pStyle w:val="Tabletext0"/>
            </w:pPr>
            <w:r w:rsidRPr="00DD759E">
              <w:t>3</w:t>
            </w:r>
          </w:p>
        </w:tc>
        <w:tc>
          <w:tcPr>
            <w:tcW w:w="7599" w:type="dxa"/>
            <w:shd w:val="clear" w:color="auto" w:fill="auto"/>
          </w:tcPr>
          <w:p w14:paraId="107103FF" w14:textId="77777777" w:rsidR="00A422E4" w:rsidRPr="00DD759E" w:rsidRDefault="00A422E4" w:rsidP="00F311CE">
            <w:pPr>
              <w:pStyle w:val="Tabletext0"/>
            </w:pPr>
            <w:r w:rsidRPr="00DD759E">
              <w:t>South along the meridian 149°06.296′E to latitude 20°15.608′S</w:t>
            </w:r>
          </w:p>
        </w:tc>
      </w:tr>
      <w:tr w:rsidR="00A422E4" w:rsidRPr="00DD759E" w14:paraId="10710403" w14:textId="77777777" w:rsidTr="00F311CE">
        <w:tc>
          <w:tcPr>
            <w:tcW w:w="714" w:type="dxa"/>
            <w:shd w:val="clear" w:color="auto" w:fill="auto"/>
          </w:tcPr>
          <w:p w14:paraId="10710401" w14:textId="77777777" w:rsidR="00A422E4" w:rsidRPr="00DD759E" w:rsidRDefault="00A422E4" w:rsidP="00F311CE">
            <w:pPr>
              <w:pStyle w:val="Tabletext0"/>
            </w:pPr>
            <w:r w:rsidRPr="00DD759E">
              <w:t>4</w:t>
            </w:r>
          </w:p>
        </w:tc>
        <w:tc>
          <w:tcPr>
            <w:tcW w:w="7599" w:type="dxa"/>
            <w:shd w:val="clear" w:color="auto" w:fill="auto"/>
          </w:tcPr>
          <w:p w14:paraId="10710402" w14:textId="77777777" w:rsidR="00A422E4" w:rsidRPr="00DD759E" w:rsidRDefault="00A422E4" w:rsidP="00F311CE">
            <w:pPr>
              <w:pStyle w:val="Tabletext0"/>
            </w:pPr>
            <w:r w:rsidRPr="00DD759E">
              <w:t>East along the parallel 20°15.608′S to longitude 149°06.779′E</w:t>
            </w:r>
          </w:p>
        </w:tc>
      </w:tr>
      <w:tr w:rsidR="00A422E4" w:rsidRPr="00DD759E" w14:paraId="10710406" w14:textId="77777777" w:rsidTr="00F311CE">
        <w:tc>
          <w:tcPr>
            <w:tcW w:w="714" w:type="dxa"/>
            <w:shd w:val="clear" w:color="auto" w:fill="auto"/>
          </w:tcPr>
          <w:p w14:paraId="10710404" w14:textId="77777777" w:rsidR="00A422E4" w:rsidRPr="00DD759E" w:rsidRDefault="00A422E4" w:rsidP="00F311CE">
            <w:pPr>
              <w:pStyle w:val="Tabletext0"/>
            </w:pPr>
            <w:r w:rsidRPr="00DD759E">
              <w:t>5</w:t>
            </w:r>
          </w:p>
        </w:tc>
        <w:tc>
          <w:tcPr>
            <w:tcW w:w="7599" w:type="dxa"/>
            <w:shd w:val="clear" w:color="auto" w:fill="auto"/>
          </w:tcPr>
          <w:p w14:paraId="10710405" w14:textId="77777777" w:rsidR="00A422E4" w:rsidRPr="00DD759E" w:rsidRDefault="00A422E4" w:rsidP="00F311CE">
            <w:pPr>
              <w:pStyle w:val="Tabletext0"/>
            </w:pPr>
            <w:r w:rsidRPr="00DD759E">
              <w:t>Southerly along the geodesic to 20°16.358′S 149°07.036′E</w:t>
            </w:r>
          </w:p>
        </w:tc>
      </w:tr>
      <w:tr w:rsidR="00A422E4" w:rsidRPr="00DD759E" w14:paraId="10710409" w14:textId="77777777" w:rsidTr="00F311CE">
        <w:tc>
          <w:tcPr>
            <w:tcW w:w="714" w:type="dxa"/>
            <w:shd w:val="clear" w:color="auto" w:fill="auto"/>
          </w:tcPr>
          <w:p w14:paraId="10710407" w14:textId="77777777" w:rsidR="00A422E4" w:rsidRPr="00DD759E" w:rsidRDefault="00A422E4" w:rsidP="00F311CE">
            <w:pPr>
              <w:pStyle w:val="Tabletext0"/>
            </w:pPr>
            <w:r w:rsidRPr="00DD759E">
              <w:t>6</w:t>
            </w:r>
          </w:p>
        </w:tc>
        <w:tc>
          <w:tcPr>
            <w:tcW w:w="7599" w:type="dxa"/>
            <w:shd w:val="clear" w:color="auto" w:fill="auto"/>
          </w:tcPr>
          <w:p w14:paraId="10710408" w14:textId="77777777" w:rsidR="00A422E4" w:rsidRPr="00DD759E" w:rsidRDefault="00A422E4" w:rsidP="00F311CE">
            <w:pPr>
              <w:pStyle w:val="Tabletext0"/>
            </w:pPr>
            <w:r w:rsidRPr="00DD759E">
              <w:t>South along the meridian 149°07.036′E to latitude 20°16.934′S</w:t>
            </w:r>
          </w:p>
        </w:tc>
      </w:tr>
      <w:tr w:rsidR="00A422E4" w:rsidRPr="00DD759E" w14:paraId="1071040C" w14:textId="77777777" w:rsidTr="00F311CE">
        <w:tc>
          <w:tcPr>
            <w:tcW w:w="714" w:type="dxa"/>
            <w:shd w:val="clear" w:color="auto" w:fill="auto"/>
          </w:tcPr>
          <w:p w14:paraId="1071040A" w14:textId="77777777" w:rsidR="00A422E4" w:rsidRPr="00DD759E" w:rsidRDefault="00A422E4" w:rsidP="00F311CE">
            <w:pPr>
              <w:pStyle w:val="Tabletext0"/>
            </w:pPr>
            <w:r w:rsidRPr="00DD759E">
              <w:t>7</w:t>
            </w:r>
          </w:p>
        </w:tc>
        <w:tc>
          <w:tcPr>
            <w:tcW w:w="7599" w:type="dxa"/>
            <w:shd w:val="clear" w:color="auto" w:fill="auto"/>
          </w:tcPr>
          <w:p w14:paraId="1071040B" w14:textId="77777777" w:rsidR="00A422E4" w:rsidRPr="00DD759E" w:rsidRDefault="00A422E4" w:rsidP="00F311CE">
            <w:pPr>
              <w:pStyle w:val="Tabletext0"/>
            </w:pPr>
            <w:r w:rsidRPr="00DD759E">
              <w:t>West along the parallel 20°16.934′S to longitude 149°06.834′E</w:t>
            </w:r>
          </w:p>
        </w:tc>
      </w:tr>
      <w:tr w:rsidR="00A422E4" w:rsidRPr="00DD759E" w14:paraId="1071040F" w14:textId="77777777" w:rsidTr="00F311CE">
        <w:tc>
          <w:tcPr>
            <w:tcW w:w="714" w:type="dxa"/>
            <w:shd w:val="clear" w:color="auto" w:fill="auto"/>
          </w:tcPr>
          <w:p w14:paraId="1071040D" w14:textId="77777777" w:rsidR="00A422E4" w:rsidRPr="00DD759E" w:rsidRDefault="00A422E4" w:rsidP="00F311CE">
            <w:pPr>
              <w:pStyle w:val="Tabletext0"/>
            </w:pPr>
            <w:r w:rsidRPr="00DD759E">
              <w:t>8</w:t>
            </w:r>
          </w:p>
        </w:tc>
        <w:tc>
          <w:tcPr>
            <w:tcW w:w="7599" w:type="dxa"/>
            <w:shd w:val="clear" w:color="auto" w:fill="auto"/>
          </w:tcPr>
          <w:p w14:paraId="1071040E" w14:textId="77777777" w:rsidR="00A422E4" w:rsidRPr="00DD759E" w:rsidRDefault="00A422E4" w:rsidP="00F311CE">
            <w:pPr>
              <w:pStyle w:val="Tabletext0"/>
            </w:pPr>
            <w:r w:rsidRPr="00DD759E">
              <w:t>South along the meridian 149°06.834′E to latitude 20°17.450′S</w:t>
            </w:r>
          </w:p>
        </w:tc>
      </w:tr>
      <w:tr w:rsidR="00A422E4" w:rsidRPr="00DD759E" w14:paraId="10710412" w14:textId="77777777" w:rsidTr="00F311CE">
        <w:tc>
          <w:tcPr>
            <w:tcW w:w="714" w:type="dxa"/>
            <w:shd w:val="clear" w:color="auto" w:fill="auto"/>
          </w:tcPr>
          <w:p w14:paraId="10710410" w14:textId="77777777" w:rsidR="00A422E4" w:rsidRPr="00DD759E" w:rsidRDefault="00A422E4" w:rsidP="00F311CE">
            <w:pPr>
              <w:pStyle w:val="Tabletext0"/>
            </w:pPr>
            <w:r w:rsidRPr="00DD759E">
              <w:t>9</w:t>
            </w:r>
          </w:p>
        </w:tc>
        <w:tc>
          <w:tcPr>
            <w:tcW w:w="7599" w:type="dxa"/>
            <w:shd w:val="clear" w:color="auto" w:fill="auto"/>
          </w:tcPr>
          <w:p w14:paraId="10710411" w14:textId="77777777" w:rsidR="00A422E4" w:rsidRPr="00DD759E" w:rsidRDefault="00A422E4" w:rsidP="00F311CE">
            <w:pPr>
              <w:pStyle w:val="Tabletext0"/>
            </w:pPr>
            <w:r w:rsidRPr="00DD759E">
              <w:t>West along the parallel 20°17.450′S to longitude 149°05.748′E</w:t>
            </w:r>
          </w:p>
        </w:tc>
      </w:tr>
      <w:tr w:rsidR="00A422E4" w:rsidRPr="00DD759E" w14:paraId="10710415" w14:textId="77777777" w:rsidTr="00F311CE">
        <w:tc>
          <w:tcPr>
            <w:tcW w:w="714" w:type="dxa"/>
            <w:shd w:val="clear" w:color="auto" w:fill="auto"/>
          </w:tcPr>
          <w:p w14:paraId="10710413" w14:textId="77777777" w:rsidR="00A422E4" w:rsidRPr="00DD759E" w:rsidRDefault="00A422E4" w:rsidP="00F311CE">
            <w:pPr>
              <w:pStyle w:val="Tabletext0"/>
            </w:pPr>
            <w:r w:rsidRPr="00DD759E">
              <w:t>10</w:t>
            </w:r>
          </w:p>
        </w:tc>
        <w:tc>
          <w:tcPr>
            <w:tcW w:w="7599" w:type="dxa"/>
            <w:shd w:val="clear" w:color="auto" w:fill="auto"/>
          </w:tcPr>
          <w:p w14:paraId="10710414" w14:textId="77777777" w:rsidR="00A422E4" w:rsidRPr="00DD759E" w:rsidRDefault="00A422E4" w:rsidP="00F311CE">
            <w:pPr>
              <w:pStyle w:val="Tabletext0"/>
            </w:pPr>
            <w:r w:rsidRPr="00DD759E">
              <w:t>South along the meridian 149°05.748′E to latitude 20°18.086′S</w:t>
            </w:r>
          </w:p>
        </w:tc>
      </w:tr>
      <w:tr w:rsidR="00A422E4" w:rsidRPr="00DD759E" w14:paraId="10710418" w14:textId="77777777" w:rsidTr="00F311CE">
        <w:tc>
          <w:tcPr>
            <w:tcW w:w="714" w:type="dxa"/>
            <w:shd w:val="clear" w:color="auto" w:fill="auto"/>
          </w:tcPr>
          <w:p w14:paraId="10710416" w14:textId="77777777" w:rsidR="00A422E4" w:rsidRPr="00DD759E" w:rsidRDefault="00A422E4" w:rsidP="00F311CE">
            <w:pPr>
              <w:pStyle w:val="Tabletext0"/>
            </w:pPr>
            <w:r w:rsidRPr="00DD759E">
              <w:t>11</w:t>
            </w:r>
          </w:p>
        </w:tc>
        <w:tc>
          <w:tcPr>
            <w:tcW w:w="7599" w:type="dxa"/>
            <w:shd w:val="clear" w:color="auto" w:fill="auto"/>
          </w:tcPr>
          <w:p w14:paraId="10710417" w14:textId="77777777" w:rsidR="00A422E4" w:rsidRPr="00DD759E" w:rsidRDefault="00A422E4" w:rsidP="00F311CE">
            <w:pPr>
              <w:pStyle w:val="Tabletext0"/>
            </w:pPr>
            <w:r w:rsidRPr="00DD759E">
              <w:t>South</w:t>
            </w:r>
            <w:r>
              <w:noBreakHyphen/>
            </w:r>
            <w:r w:rsidRPr="00DD759E">
              <w:t>westerly along the geodesic to 20°18.405′S 149°05.204′E</w:t>
            </w:r>
          </w:p>
        </w:tc>
      </w:tr>
      <w:tr w:rsidR="00A422E4" w:rsidRPr="00DD759E" w14:paraId="1071041B" w14:textId="77777777" w:rsidTr="00F311CE">
        <w:tc>
          <w:tcPr>
            <w:tcW w:w="714" w:type="dxa"/>
            <w:shd w:val="clear" w:color="auto" w:fill="auto"/>
          </w:tcPr>
          <w:p w14:paraId="10710419" w14:textId="77777777" w:rsidR="00A422E4" w:rsidRPr="00DD759E" w:rsidRDefault="00A422E4" w:rsidP="00F311CE">
            <w:pPr>
              <w:pStyle w:val="Tabletext0"/>
            </w:pPr>
            <w:r w:rsidRPr="00DD759E">
              <w:t>12</w:t>
            </w:r>
          </w:p>
        </w:tc>
        <w:tc>
          <w:tcPr>
            <w:tcW w:w="7599" w:type="dxa"/>
            <w:shd w:val="clear" w:color="auto" w:fill="auto"/>
          </w:tcPr>
          <w:p w14:paraId="1071041A" w14:textId="77777777" w:rsidR="00A422E4" w:rsidRPr="00DD759E" w:rsidRDefault="00A422E4" w:rsidP="00F311CE">
            <w:pPr>
              <w:pStyle w:val="Tabletext0"/>
            </w:pPr>
            <w:r w:rsidRPr="00DD759E">
              <w:t>West along the parallel 20°18.405′S to longitude 149°05.100′E</w:t>
            </w:r>
          </w:p>
        </w:tc>
      </w:tr>
      <w:tr w:rsidR="00A422E4" w:rsidRPr="00DD759E" w14:paraId="1071041E" w14:textId="77777777" w:rsidTr="00F311CE">
        <w:tc>
          <w:tcPr>
            <w:tcW w:w="714" w:type="dxa"/>
            <w:shd w:val="clear" w:color="auto" w:fill="auto"/>
          </w:tcPr>
          <w:p w14:paraId="1071041C" w14:textId="77777777" w:rsidR="00A422E4" w:rsidRPr="00DD759E" w:rsidRDefault="00A422E4" w:rsidP="00F311CE">
            <w:pPr>
              <w:pStyle w:val="Tabletext0"/>
            </w:pPr>
            <w:r w:rsidRPr="00DD759E">
              <w:t>13</w:t>
            </w:r>
          </w:p>
        </w:tc>
        <w:tc>
          <w:tcPr>
            <w:tcW w:w="7599" w:type="dxa"/>
            <w:shd w:val="clear" w:color="auto" w:fill="auto"/>
          </w:tcPr>
          <w:p w14:paraId="1071041D" w14:textId="77777777" w:rsidR="00A422E4" w:rsidRPr="00DD759E" w:rsidRDefault="00A422E4" w:rsidP="00F311CE">
            <w:pPr>
              <w:pStyle w:val="Tabletext0"/>
            </w:pPr>
            <w:r w:rsidRPr="00DD759E">
              <w:t>North along the meridian 149°05.100′E to the intersection of the Haslewood Island (20</w:t>
            </w:r>
            <w:r>
              <w:noBreakHyphen/>
            </w:r>
            <w:r w:rsidRPr="00DD759E">
              <w:t>078a)</w:t>
            </w:r>
            <w:r w:rsidRPr="00DD759E" w:rsidDel="00143E96">
              <w:t xml:space="preserve"> </w:t>
            </w:r>
            <w:r w:rsidRPr="00DD759E">
              <w:t>coastline at mean low water and the meridian 149°05.100′E (at the point closest to 20°18.348′S 149°05.100′E)</w:t>
            </w:r>
          </w:p>
        </w:tc>
      </w:tr>
      <w:tr w:rsidR="00A422E4" w:rsidRPr="00DD759E" w14:paraId="10710421" w14:textId="77777777" w:rsidTr="00F311CE">
        <w:tc>
          <w:tcPr>
            <w:tcW w:w="714" w:type="dxa"/>
            <w:tcBorders>
              <w:bottom w:val="single" w:sz="2" w:space="0" w:color="auto"/>
            </w:tcBorders>
            <w:shd w:val="clear" w:color="auto" w:fill="auto"/>
          </w:tcPr>
          <w:p w14:paraId="1071041F" w14:textId="77777777" w:rsidR="00A422E4" w:rsidRPr="00DD759E" w:rsidRDefault="00A422E4" w:rsidP="00F311CE">
            <w:pPr>
              <w:pStyle w:val="Tabletext0"/>
            </w:pPr>
            <w:r w:rsidRPr="00DD759E">
              <w:t>14</w:t>
            </w:r>
          </w:p>
        </w:tc>
        <w:tc>
          <w:tcPr>
            <w:tcW w:w="7599" w:type="dxa"/>
            <w:tcBorders>
              <w:bottom w:val="single" w:sz="2" w:space="0" w:color="auto"/>
            </w:tcBorders>
            <w:shd w:val="clear" w:color="auto" w:fill="auto"/>
          </w:tcPr>
          <w:p w14:paraId="10710420" w14:textId="77777777" w:rsidR="00A422E4" w:rsidRPr="00DD759E" w:rsidRDefault="00A422E4" w:rsidP="00F311CE">
            <w:pPr>
              <w:pStyle w:val="Tabletext0"/>
            </w:pPr>
            <w:r w:rsidRPr="00DD759E">
              <w:t>Generally north</w:t>
            </w:r>
            <w:r>
              <w:noBreakHyphen/>
            </w:r>
            <w:r w:rsidRPr="00DD759E">
              <w:t>easterly along the Haslewood Island (20</w:t>
            </w:r>
            <w:r>
              <w:noBreakHyphen/>
            </w:r>
            <w:r w:rsidRPr="00DD759E">
              <w:t>078a)</w:t>
            </w:r>
            <w:r w:rsidRPr="00DD759E" w:rsidDel="00143E96">
              <w:t xml:space="preserve"> </w:t>
            </w:r>
            <w:r w:rsidRPr="00DD759E">
              <w:t>coastline at mean low water to the intersection of the Haslewood Island (20</w:t>
            </w:r>
            <w:r>
              <w:noBreakHyphen/>
            </w:r>
            <w:r w:rsidRPr="00DD759E">
              <w:t>078a)</w:t>
            </w:r>
            <w:r w:rsidRPr="00DD759E" w:rsidDel="00143E96">
              <w:t xml:space="preserve"> </w:t>
            </w:r>
            <w:r w:rsidRPr="00DD759E">
              <w:t>coastline at mean low water and the meridian 149°06.177′E (at point closest to 20°15.057′S 149°06.177′E)</w:t>
            </w:r>
          </w:p>
        </w:tc>
      </w:tr>
      <w:tr w:rsidR="00A422E4" w:rsidRPr="00DD759E" w14:paraId="10710424" w14:textId="77777777" w:rsidTr="00F311CE">
        <w:tc>
          <w:tcPr>
            <w:tcW w:w="714" w:type="dxa"/>
            <w:tcBorders>
              <w:top w:val="single" w:sz="2" w:space="0" w:color="auto"/>
              <w:bottom w:val="single" w:sz="12" w:space="0" w:color="auto"/>
            </w:tcBorders>
            <w:shd w:val="clear" w:color="auto" w:fill="auto"/>
          </w:tcPr>
          <w:p w14:paraId="10710422" w14:textId="77777777" w:rsidR="00A422E4" w:rsidRPr="00DD759E" w:rsidRDefault="00A422E4" w:rsidP="00F311CE">
            <w:pPr>
              <w:pStyle w:val="Tabletext0"/>
            </w:pPr>
            <w:r w:rsidRPr="00DD759E">
              <w:t>15</w:t>
            </w:r>
          </w:p>
        </w:tc>
        <w:tc>
          <w:tcPr>
            <w:tcW w:w="7599" w:type="dxa"/>
            <w:tcBorders>
              <w:top w:val="single" w:sz="2" w:space="0" w:color="auto"/>
              <w:bottom w:val="single" w:sz="12" w:space="0" w:color="auto"/>
            </w:tcBorders>
            <w:shd w:val="clear" w:color="auto" w:fill="auto"/>
          </w:tcPr>
          <w:p w14:paraId="10710423" w14:textId="77777777" w:rsidR="00A422E4" w:rsidRPr="00DD759E" w:rsidRDefault="00A422E4" w:rsidP="00F311CE">
            <w:pPr>
              <w:pStyle w:val="Tabletext0"/>
            </w:pPr>
            <w:r w:rsidRPr="00DD759E">
              <w:t>North along the meridian 149°06.177′E to the starting point</w:t>
            </w:r>
          </w:p>
        </w:tc>
      </w:tr>
    </w:tbl>
    <w:p w14:paraId="10710425"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426" w14:textId="77777777" w:rsidR="00A422E4" w:rsidRPr="00DD759E" w:rsidRDefault="00A422E4" w:rsidP="00A422E4">
      <w:pPr>
        <w:pStyle w:val="ActHead5"/>
      </w:pPr>
      <w:bookmarkStart w:id="186" w:name="_Toc501379863"/>
      <w:r w:rsidRPr="00DD759E">
        <w:rPr>
          <w:rStyle w:val="CharSectno"/>
        </w:rPr>
        <w:t>66</w:t>
      </w:r>
      <w:r w:rsidRPr="00DD759E">
        <w:t xml:space="preserve">  Hill Inlet, Whitsunday Island setting 5 (protected) area</w:t>
      </w:r>
      <w:bookmarkEnd w:id="186"/>
    </w:p>
    <w:p w14:paraId="10710427" w14:textId="77777777" w:rsidR="00A422E4" w:rsidRPr="00DD759E" w:rsidRDefault="00A422E4" w:rsidP="00A422E4">
      <w:pPr>
        <w:pStyle w:val="Subsection"/>
        <w:rPr>
          <w:rFonts w:eastAsia="Calibri"/>
          <w:szCs w:val="22"/>
        </w:rPr>
      </w:pPr>
      <w:r w:rsidRPr="00DD759E">
        <w:tab/>
      </w:r>
      <w:r w:rsidRPr="00DD759E">
        <w:tab/>
        <w:t xml:space="preserve">The Hill Inlet, Whitsunday Island setting 5 (protected) area is the area </w:t>
      </w:r>
      <w:r w:rsidRPr="00DD759E">
        <w:rPr>
          <w:rFonts w:eastAsia="Calibri"/>
          <w:szCs w:val="22"/>
        </w:rPr>
        <w:t>bounded by the line starting at the point described in item 1 of the following table and running progressively as described in the table.</w:t>
      </w:r>
    </w:p>
    <w:p w14:paraId="1071042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2A" w14:textId="77777777" w:rsidTr="00F311CE">
        <w:trPr>
          <w:tblHeader/>
        </w:trPr>
        <w:tc>
          <w:tcPr>
            <w:tcW w:w="8313" w:type="dxa"/>
            <w:gridSpan w:val="2"/>
            <w:tcBorders>
              <w:top w:val="single" w:sz="12" w:space="0" w:color="auto"/>
              <w:bottom w:val="single" w:sz="6" w:space="0" w:color="auto"/>
            </w:tcBorders>
            <w:shd w:val="clear" w:color="auto" w:fill="auto"/>
          </w:tcPr>
          <w:p w14:paraId="10710429" w14:textId="77777777" w:rsidR="00A422E4" w:rsidRPr="00DD759E" w:rsidRDefault="00A422E4" w:rsidP="00F311CE">
            <w:pPr>
              <w:pStyle w:val="TableHeading"/>
            </w:pPr>
            <w:r w:rsidRPr="00DD759E">
              <w:t>Hill Inlet, Whitsunday Island setting 5 (protected) area</w:t>
            </w:r>
          </w:p>
        </w:tc>
      </w:tr>
      <w:tr w:rsidR="00A422E4" w:rsidRPr="00DD759E" w14:paraId="1071042D" w14:textId="77777777" w:rsidTr="00F311CE">
        <w:trPr>
          <w:tblHeader/>
        </w:trPr>
        <w:tc>
          <w:tcPr>
            <w:tcW w:w="714" w:type="dxa"/>
            <w:tcBorders>
              <w:top w:val="single" w:sz="6" w:space="0" w:color="auto"/>
              <w:bottom w:val="single" w:sz="12" w:space="0" w:color="auto"/>
            </w:tcBorders>
            <w:shd w:val="clear" w:color="auto" w:fill="auto"/>
          </w:tcPr>
          <w:p w14:paraId="1071042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2C" w14:textId="77777777" w:rsidR="00A422E4" w:rsidRPr="00DD759E" w:rsidRDefault="00A422E4" w:rsidP="00F311CE">
            <w:pPr>
              <w:pStyle w:val="TableHeading"/>
            </w:pPr>
            <w:r w:rsidRPr="00DD759E">
              <w:t>Description</w:t>
            </w:r>
          </w:p>
        </w:tc>
      </w:tr>
      <w:tr w:rsidR="00A422E4" w:rsidRPr="00DD759E" w14:paraId="10710430" w14:textId="77777777" w:rsidTr="00F311CE">
        <w:tc>
          <w:tcPr>
            <w:tcW w:w="714" w:type="dxa"/>
            <w:tcBorders>
              <w:top w:val="single" w:sz="12" w:space="0" w:color="auto"/>
            </w:tcBorders>
            <w:shd w:val="clear" w:color="auto" w:fill="auto"/>
          </w:tcPr>
          <w:p w14:paraId="1071042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2F"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20°14.324′S (at the point closest to 20°14.324′S 149°01.539′E)</w:t>
            </w:r>
          </w:p>
        </w:tc>
      </w:tr>
      <w:tr w:rsidR="00A422E4" w:rsidRPr="00DD759E" w14:paraId="10710433" w14:textId="77777777" w:rsidTr="00F311CE">
        <w:tc>
          <w:tcPr>
            <w:tcW w:w="714" w:type="dxa"/>
            <w:shd w:val="clear" w:color="auto" w:fill="auto"/>
          </w:tcPr>
          <w:p w14:paraId="10710431" w14:textId="77777777" w:rsidR="00A422E4" w:rsidRPr="00DD759E" w:rsidRDefault="00A422E4" w:rsidP="00F311CE">
            <w:pPr>
              <w:pStyle w:val="Tabletext0"/>
            </w:pPr>
            <w:r w:rsidRPr="00DD759E">
              <w:t>2</w:t>
            </w:r>
          </w:p>
        </w:tc>
        <w:tc>
          <w:tcPr>
            <w:tcW w:w="7599" w:type="dxa"/>
            <w:shd w:val="clear" w:color="auto" w:fill="auto"/>
          </w:tcPr>
          <w:p w14:paraId="10710432" w14:textId="77777777" w:rsidR="00A422E4" w:rsidRPr="00DD759E" w:rsidRDefault="00A422E4" w:rsidP="00F311CE">
            <w:pPr>
              <w:pStyle w:val="Tabletext0"/>
            </w:pPr>
            <w:r w:rsidRPr="00DD759E">
              <w:t>East along the parallel 20°14.324′S to longitude 149°01.866′E</w:t>
            </w:r>
          </w:p>
        </w:tc>
      </w:tr>
      <w:tr w:rsidR="00A422E4" w:rsidRPr="00DD759E" w14:paraId="10710436" w14:textId="77777777" w:rsidTr="00F311CE">
        <w:tc>
          <w:tcPr>
            <w:tcW w:w="714" w:type="dxa"/>
            <w:shd w:val="clear" w:color="auto" w:fill="auto"/>
          </w:tcPr>
          <w:p w14:paraId="10710434" w14:textId="77777777" w:rsidR="00A422E4" w:rsidRPr="00DD759E" w:rsidRDefault="00A422E4" w:rsidP="00F311CE">
            <w:pPr>
              <w:pStyle w:val="Tabletext0"/>
            </w:pPr>
            <w:r w:rsidRPr="00DD759E">
              <w:t>3</w:t>
            </w:r>
          </w:p>
        </w:tc>
        <w:tc>
          <w:tcPr>
            <w:tcW w:w="7599" w:type="dxa"/>
            <w:shd w:val="clear" w:color="auto" w:fill="auto"/>
          </w:tcPr>
          <w:p w14:paraId="10710435" w14:textId="77777777" w:rsidR="00A422E4" w:rsidRPr="00DD759E" w:rsidRDefault="00A422E4" w:rsidP="00F311CE">
            <w:pPr>
              <w:pStyle w:val="Tabletext0"/>
            </w:pPr>
            <w:r w:rsidRPr="00DD759E">
              <w:t>South along the meridian 149°01.866′E to latitude 20°15.400′S</w:t>
            </w:r>
          </w:p>
        </w:tc>
      </w:tr>
      <w:tr w:rsidR="00A422E4" w:rsidRPr="00DD759E" w14:paraId="10710439" w14:textId="77777777" w:rsidTr="00F311CE">
        <w:tc>
          <w:tcPr>
            <w:tcW w:w="714" w:type="dxa"/>
            <w:shd w:val="clear" w:color="auto" w:fill="auto"/>
          </w:tcPr>
          <w:p w14:paraId="10710437" w14:textId="77777777" w:rsidR="00A422E4" w:rsidRPr="00DD759E" w:rsidRDefault="00A422E4" w:rsidP="00F311CE">
            <w:pPr>
              <w:pStyle w:val="Tabletext0"/>
            </w:pPr>
            <w:r w:rsidRPr="00DD759E">
              <w:t>4</w:t>
            </w:r>
          </w:p>
        </w:tc>
        <w:tc>
          <w:tcPr>
            <w:tcW w:w="7599" w:type="dxa"/>
            <w:shd w:val="clear" w:color="auto" w:fill="auto"/>
          </w:tcPr>
          <w:p w14:paraId="10710438" w14:textId="77777777" w:rsidR="00A422E4" w:rsidRPr="00DD759E" w:rsidRDefault="00A422E4" w:rsidP="00F311CE">
            <w:pPr>
              <w:pStyle w:val="Tabletext0"/>
            </w:pPr>
            <w:r w:rsidRPr="00DD759E">
              <w:t>Southerly along the geodesic to 20°15.824′S 149°02.039′E</w:t>
            </w:r>
          </w:p>
        </w:tc>
      </w:tr>
      <w:tr w:rsidR="00A422E4" w:rsidRPr="00DD759E" w14:paraId="1071043C" w14:textId="77777777" w:rsidTr="00F311CE">
        <w:tc>
          <w:tcPr>
            <w:tcW w:w="714" w:type="dxa"/>
            <w:tcBorders>
              <w:bottom w:val="single" w:sz="2" w:space="0" w:color="auto"/>
            </w:tcBorders>
            <w:shd w:val="clear" w:color="auto" w:fill="auto"/>
          </w:tcPr>
          <w:p w14:paraId="1071043A"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43B" w14:textId="77777777" w:rsidR="00A422E4" w:rsidRPr="00DD759E" w:rsidDel="004921BA" w:rsidRDefault="00A422E4" w:rsidP="00F311CE">
            <w:pPr>
              <w:pStyle w:val="Tabletext0"/>
            </w:pPr>
            <w:r w:rsidRPr="00DD759E">
              <w:t>West along the parallel 20°15.824′S to the intersection of the Whitsunday Island (20</w:t>
            </w:r>
            <w:r>
              <w:noBreakHyphen/>
            </w:r>
            <w:r w:rsidRPr="00DD759E">
              <w:t>041a) coastline at mean low water and the parallel 20°15.824′S (at the point closest to 20°15.824′S 149°01.693′E)</w:t>
            </w:r>
          </w:p>
        </w:tc>
      </w:tr>
      <w:tr w:rsidR="00A422E4" w:rsidRPr="00DD759E" w14:paraId="1071043F" w14:textId="77777777" w:rsidTr="00F311CE">
        <w:tc>
          <w:tcPr>
            <w:tcW w:w="714" w:type="dxa"/>
            <w:tcBorders>
              <w:top w:val="single" w:sz="2" w:space="0" w:color="auto"/>
              <w:bottom w:val="single" w:sz="12" w:space="0" w:color="auto"/>
            </w:tcBorders>
            <w:shd w:val="clear" w:color="auto" w:fill="auto"/>
          </w:tcPr>
          <w:p w14:paraId="1071043D"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43E" w14:textId="77777777" w:rsidR="00A422E4" w:rsidRPr="00DD759E" w:rsidDel="004921BA" w:rsidRDefault="00A422E4" w:rsidP="00F311CE">
            <w:pPr>
              <w:pStyle w:val="Tabletext0"/>
            </w:pPr>
            <w:r w:rsidRPr="00DD759E">
              <w:t>Generally northerly then south</w:t>
            </w:r>
            <w:r>
              <w:noBreakHyphen/>
            </w:r>
            <w:r w:rsidRPr="00DD759E">
              <w:t>westerly then north</w:t>
            </w:r>
            <w:r>
              <w:noBreakHyphen/>
            </w:r>
            <w:r w:rsidRPr="00DD759E">
              <w:t>easterly along the Whitsunday Island (20</w:t>
            </w:r>
            <w:r>
              <w:noBreakHyphen/>
            </w:r>
            <w:r w:rsidRPr="00DD759E">
              <w:t>041a) coastline at mean low water to the starting point</w:t>
            </w:r>
          </w:p>
        </w:tc>
      </w:tr>
    </w:tbl>
    <w:p w14:paraId="10710440" w14:textId="77777777" w:rsidR="00A422E4" w:rsidRPr="00DD759E" w:rsidRDefault="00A422E4" w:rsidP="00A422E4">
      <w:pPr>
        <w:pStyle w:val="notetext"/>
      </w:pPr>
      <w:r w:rsidRPr="00DD759E">
        <w:t>Note:</w:t>
      </w:r>
      <w:r w:rsidRPr="00DD759E">
        <w:tab/>
        <w:t>The airspace up to 3,000 feet vertically above each point on the ground or water surface in the area is also part of the setting area.</w:t>
      </w:r>
    </w:p>
    <w:p w14:paraId="10710441" w14:textId="77777777" w:rsidR="00A422E4" w:rsidRPr="00DD759E" w:rsidRDefault="00A422E4" w:rsidP="00A422E4">
      <w:pPr>
        <w:pStyle w:val="notetext"/>
        <w:ind w:left="0" w:firstLine="0"/>
      </w:pPr>
    </w:p>
    <w:p w14:paraId="10710442" w14:textId="77777777" w:rsidR="00A422E4" w:rsidRPr="00DD759E" w:rsidRDefault="00A422E4" w:rsidP="009C4A4B">
      <w:pPr>
        <w:pStyle w:val="ActHead1"/>
        <w:pageBreakBefore/>
      </w:pPr>
      <w:bookmarkStart w:id="187" w:name="_Toc501379864"/>
      <w:r w:rsidRPr="00DD759E">
        <w:rPr>
          <w:rStyle w:val="CharChapNo"/>
        </w:rPr>
        <w:t>Schedule 3</w:t>
      </w:r>
      <w:r w:rsidRPr="00DD759E">
        <w:t>—</w:t>
      </w:r>
      <w:r w:rsidRPr="00DD759E">
        <w:rPr>
          <w:rStyle w:val="CharChapText"/>
        </w:rPr>
        <w:t>Locations</w:t>
      </w:r>
      <w:bookmarkEnd w:id="187"/>
    </w:p>
    <w:p w14:paraId="10710443" w14:textId="77777777" w:rsidR="00A422E4" w:rsidRPr="00DD759E" w:rsidRDefault="00A422E4" w:rsidP="00A422E4">
      <w:pPr>
        <w:pStyle w:val="notemargin"/>
      </w:pPr>
      <w:r w:rsidRPr="00DD759E">
        <w:t>Note:</w:t>
      </w:r>
      <w:r w:rsidRPr="00DD759E">
        <w:tab/>
        <w:t xml:space="preserve">See the definition of </w:t>
      </w:r>
      <w:r w:rsidRPr="00DD759E">
        <w:rPr>
          <w:b/>
          <w:i/>
        </w:rPr>
        <w:t>Location</w:t>
      </w:r>
      <w:r w:rsidRPr="00DD759E">
        <w:t xml:space="preserve"> in Schedule 9.</w:t>
      </w:r>
    </w:p>
    <w:p w14:paraId="10710444" w14:textId="77777777" w:rsidR="00A422E4" w:rsidRPr="00DD759E" w:rsidRDefault="00A422E4" w:rsidP="00A422E4">
      <w:pPr>
        <w:pStyle w:val="Header"/>
      </w:pPr>
      <w:r w:rsidRPr="00DD759E">
        <w:rPr>
          <w:rStyle w:val="CharPartNo"/>
        </w:rPr>
        <w:t xml:space="preserve"> </w:t>
      </w:r>
      <w:r w:rsidRPr="00DD759E">
        <w:rPr>
          <w:rStyle w:val="CharPartText"/>
        </w:rPr>
        <w:t xml:space="preserve"> </w:t>
      </w:r>
    </w:p>
    <w:p w14:paraId="10710445"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10446" w14:textId="77777777" w:rsidR="00A422E4" w:rsidRPr="00DD759E" w:rsidRDefault="00A422E4" w:rsidP="00A422E4">
      <w:pPr>
        <w:pStyle w:val="ActHead5"/>
      </w:pPr>
      <w:bookmarkStart w:id="188" w:name="_Toc501379865"/>
      <w:r w:rsidRPr="00DD759E">
        <w:rPr>
          <w:rStyle w:val="CharSectno"/>
        </w:rPr>
        <w:t>1</w:t>
      </w:r>
      <w:r w:rsidRPr="00DD759E">
        <w:t xml:space="preserve">  Almora Islet Location</w:t>
      </w:r>
      <w:bookmarkEnd w:id="188"/>
    </w:p>
    <w:p w14:paraId="10710447" w14:textId="77777777" w:rsidR="00A422E4" w:rsidRPr="00DD759E" w:rsidRDefault="00A422E4" w:rsidP="00A422E4">
      <w:pPr>
        <w:pStyle w:val="Subsection"/>
        <w:rPr>
          <w:rFonts w:eastAsia="Calibri"/>
          <w:szCs w:val="22"/>
        </w:rPr>
      </w:pPr>
      <w:r w:rsidRPr="00DD759E">
        <w:tab/>
      </w:r>
      <w:r w:rsidRPr="00DD759E">
        <w:tab/>
        <w:t xml:space="preserve">The Almora Islet Location is the area </w:t>
      </w:r>
      <w:r w:rsidRPr="00DD759E">
        <w:rPr>
          <w:rFonts w:eastAsia="Calibri"/>
          <w:szCs w:val="22"/>
        </w:rPr>
        <w:t>bounded by the line starting at the point described in item 1 of the following table and running progressively as described in the table.</w:t>
      </w:r>
    </w:p>
    <w:p w14:paraId="1071044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4A" w14:textId="77777777" w:rsidTr="00F311CE">
        <w:trPr>
          <w:tblHeader/>
        </w:trPr>
        <w:tc>
          <w:tcPr>
            <w:tcW w:w="8313" w:type="dxa"/>
            <w:gridSpan w:val="2"/>
            <w:tcBorders>
              <w:top w:val="single" w:sz="12" w:space="0" w:color="auto"/>
              <w:bottom w:val="single" w:sz="6" w:space="0" w:color="auto"/>
            </w:tcBorders>
            <w:shd w:val="clear" w:color="auto" w:fill="auto"/>
          </w:tcPr>
          <w:p w14:paraId="10710449" w14:textId="77777777" w:rsidR="00A422E4" w:rsidRPr="00DD759E" w:rsidRDefault="00A422E4" w:rsidP="00F311CE">
            <w:pPr>
              <w:pStyle w:val="TableHeading"/>
            </w:pPr>
            <w:r w:rsidRPr="00DD759E">
              <w:t>Almora Islet Location</w:t>
            </w:r>
          </w:p>
        </w:tc>
      </w:tr>
      <w:tr w:rsidR="00A422E4" w:rsidRPr="00DD759E" w14:paraId="1071044D" w14:textId="77777777" w:rsidTr="00F311CE">
        <w:trPr>
          <w:tblHeader/>
        </w:trPr>
        <w:tc>
          <w:tcPr>
            <w:tcW w:w="714" w:type="dxa"/>
            <w:tcBorders>
              <w:top w:val="single" w:sz="6" w:space="0" w:color="auto"/>
              <w:bottom w:val="single" w:sz="12" w:space="0" w:color="auto"/>
            </w:tcBorders>
            <w:shd w:val="clear" w:color="auto" w:fill="auto"/>
          </w:tcPr>
          <w:p w14:paraId="1071044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4C" w14:textId="77777777" w:rsidR="00A422E4" w:rsidRPr="00DD759E" w:rsidRDefault="00A422E4" w:rsidP="00F311CE">
            <w:pPr>
              <w:pStyle w:val="TableHeading"/>
            </w:pPr>
            <w:r w:rsidRPr="00DD759E">
              <w:t>Description</w:t>
            </w:r>
          </w:p>
        </w:tc>
      </w:tr>
      <w:tr w:rsidR="00A422E4" w:rsidRPr="00DD759E" w14:paraId="10710450" w14:textId="77777777" w:rsidTr="00F311CE">
        <w:tc>
          <w:tcPr>
            <w:tcW w:w="714" w:type="dxa"/>
            <w:tcBorders>
              <w:top w:val="single" w:sz="12" w:space="0" w:color="auto"/>
            </w:tcBorders>
            <w:shd w:val="clear" w:color="auto" w:fill="auto"/>
          </w:tcPr>
          <w:p w14:paraId="1071044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4F" w14:textId="77777777" w:rsidR="00A422E4" w:rsidRPr="00DD759E" w:rsidRDefault="00A422E4" w:rsidP="00F311CE">
            <w:pPr>
              <w:pStyle w:val="Tabletext0"/>
            </w:pPr>
            <w:r w:rsidRPr="00DD759E">
              <w:t>The point 20°13.657′S 148°45.805′E</w:t>
            </w:r>
          </w:p>
        </w:tc>
      </w:tr>
      <w:tr w:rsidR="00A422E4" w:rsidRPr="00DD759E" w14:paraId="10710453" w14:textId="77777777" w:rsidTr="00F311CE">
        <w:tc>
          <w:tcPr>
            <w:tcW w:w="714" w:type="dxa"/>
            <w:shd w:val="clear" w:color="auto" w:fill="auto"/>
          </w:tcPr>
          <w:p w14:paraId="10710451" w14:textId="77777777" w:rsidR="00A422E4" w:rsidRPr="00DD759E" w:rsidRDefault="00A422E4" w:rsidP="00F311CE">
            <w:pPr>
              <w:pStyle w:val="Tabletext0"/>
            </w:pPr>
            <w:r w:rsidRPr="00DD759E">
              <w:t>2</w:t>
            </w:r>
          </w:p>
        </w:tc>
        <w:tc>
          <w:tcPr>
            <w:tcW w:w="7599" w:type="dxa"/>
            <w:shd w:val="clear" w:color="auto" w:fill="auto"/>
          </w:tcPr>
          <w:p w14:paraId="10710452" w14:textId="77777777" w:rsidR="00A422E4" w:rsidRPr="00DD759E" w:rsidRDefault="00A422E4" w:rsidP="00F311CE">
            <w:pPr>
              <w:pStyle w:val="Tabletext0"/>
            </w:pPr>
            <w:r w:rsidRPr="00DD759E">
              <w:t>East along the parallel 20°13.657′S to longitude 148°46.524′E</w:t>
            </w:r>
          </w:p>
        </w:tc>
      </w:tr>
      <w:tr w:rsidR="00A422E4" w:rsidRPr="00DD759E" w14:paraId="10710456" w14:textId="77777777" w:rsidTr="00F311CE">
        <w:tc>
          <w:tcPr>
            <w:tcW w:w="714" w:type="dxa"/>
            <w:shd w:val="clear" w:color="auto" w:fill="auto"/>
          </w:tcPr>
          <w:p w14:paraId="10710454" w14:textId="77777777" w:rsidR="00A422E4" w:rsidRPr="00DD759E" w:rsidRDefault="00A422E4" w:rsidP="00F311CE">
            <w:pPr>
              <w:pStyle w:val="Tabletext0"/>
            </w:pPr>
            <w:r w:rsidRPr="00DD759E">
              <w:t>3</w:t>
            </w:r>
          </w:p>
        </w:tc>
        <w:tc>
          <w:tcPr>
            <w:tcW w:w="7599" w:type="dxa"/>
            <w:shd w:val="clear" w:color="auto" w:fill="auto"/>
          </w:tcPr>
          <w:p w14:paraId="10710455" w14:textId="77777777" w:rsidR="00A422E4" w:rsidRPr="00DD759E" w:rsidRDefault="00A422E4" w:rsidP="00F311CE">
            <w:pPr>
              <w:pStyle w:val="Tabletext0"/>
            </w:pPr>
            <w:r w:rsidRPr="00DD759E">
              <w:t>South along the meridian 148°46.524′E to latitude 20°14.398′S</w:t>
            </w:r>
          </w:p>
        </w:tc>
      </w:tr>
      <w:tr w:rsidR="00A422E4" w:rsidRPr="00DD759E" w14:paraId="10710459" w14:textId="77777777" w:rsidTr="00F311CE">
        <w:tc>
          <w:tcPr>
            <w:tcW w:w="714" w:type="dxa"/>
            <w:shd w:val="clear" w:color="auto" w:fill="auto"/>
          </w:tcPr>
          <w:p w14:paraId="10710457" w14:textId="77777777" w:rsidR="00A422E4" w:rsidRPr="00DD759E" w:rsidRDefault="00A422E4" w:rsidP="00F311CE">
            <w:pPr>
              <w:pStyle w:val="Tabletext0"/>
            </w:pPr>
            <w:r w:rsidRPr="00DD759E">
              <w:t>4</w:t>
            </w:r>
          </w:p>
        </w:tc>
        <w:tc>
          <w:tcPr>
            <w:tcW w:w="7599" w:type="dxa"/>
            <w:shd w:val="clear" w:color="auto" w:fill="auto"/>
          </w:tcPr>
          <w:p w14:paraId="10710458" w14:textId="77777777" w:rsidR="00A422E4" w:rsidRPr="00DD759E" w:rsidRDefault="00A422E4" w:rsidP="00F311CE">
            <w:pPr>
              <w:pStyle w:val="Tabletext0"/>
            </w:pPr>
            <w:r w:rsidRPr="00DD759E">
              <w:t>West along the parallel 20°14.398′S to the intersection of the mainland coastline at mean low water and the parallel 20°14.398′S (at the point closest to 20°14.398′S 148°46.254′E)</w:t>
            </w:r>
          </w:p>
        </w:tc>
      </w:tr>
      <w:tr w:rsidR="00A422E4" w:rsidRPr="00DD759E" w14:paraId="1071045C" w14:textId="77777777" w:rsidTr="00F311CE">
        <w:tc>
          <w:tcPr>
            <w:tcW w:w="714" w:type="dxa"/>
            <w:tcBorders>
              <w:bottom w:val="single" w:sz="2" w:space="0" w:color="auto"/>
            </w:tcBorders>
            <w:shd w:val="clear" w:color="auto" w:fill="auto"/>
          </w:tcPr>
          <w:p w14:paraId="1071045A"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45B" w14:textId="77777777" w:rsidR="00A422E4" w:rsidRPr="00DD759E" w:rsidRDefault="00A422E4" w:rsidP="00F311CE">
            <w:pPr>
              <w:pStyle w:val="Tabletext0"/>
            </w:pPr>
            <w:r w:rsidRPr="00DD759E">
              <w:t>Generally northerly then north</w:t>
            </w:r>
            <w:r>
              <w:noBreakHyphen/>
            </w:r>
            <w:r w:rsidRPr="00DD759E">
              <w:t>westerly along the mainland coastline at mean low water to the intersection of the mainland coastline at mean low water and the meridian 148°45.805′E</w:t>
            </w:r>
            <w:r w:rsidRPr="00DD759E" w:rsidDel="00401452">
              <w:t xml:space="preserve"> </w:t>
            </w:r>
            <w:r w:rsidRPr="00DD759E">
              <w:t>(at the point closest to 20°13.932′S 148°45.805′E)</w:t>
            </w:r>
          </w:p>
        </w:tc>
      </w:tr>
      <w:tr w:rsidR="00A422E4" w:rsidRPr="00DD759E" w14:paraId="1071045F" w14:textId="77777777" w:rsidTr="00F311CE">
        <w:tc>
          <w:tcPr>
            <w:tcW w:w="714" w:type="dxa"/>
            <w:tcBorders>
              <w:top w:val="single" w:sz="2" w:space="0" w:color="auto"/>
              <w:bottom w:val="single" w:sz="12" w:space="0" w:color="auto"/>
            </w:tcBorders>
            <w:shd w:val="clear" w:color="auto" w:fill="auto"/>
          </w:tcPr>
          <w:p w14:paraId="1071045D"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45E" w14:textId="77777777" w:rsidR="00A422E4" w:rsidRPr="00DD759E" w:rsidRDefault="00A422E4" w:rsidP="00F311CE">
            <w:pPr>
              <w:pStyle w:val="Tabletext0"/>
            </w:pPr>
            <w:r w:rsidRPr="00DD759E">
              <w:t>North along the meridian 148°45.805′E to the starting point</w:t>
            </w:r>
          </w:p>
        </w:tc>
      </w:tr>
    </w:tbl>
    <w:p w14:paraId="1071046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461" w14:textId="77777777" w:rsidR="00A422E4" w:rsidRPr="00DD759E" w:rsidRDefault="00A422E4" w:rsidP="00A422E4">
      <w:pPr>
        <w:pStyle w:val="ActHead5"/>
      </w:pPr>
      <w:bookmarkStart w:id="189" w:name="_Toc501379866"/>
      <w:r w:rsidRPr="00DD759E">
        <w:rPr>
          <w:rStyle w:val="CharSectno"/>
        </w:rPr>
        <w:t>2</w:t>
      </w:r>
      <w:r w:rsidRPr="00DD759E">
        <w:t xml:space="preserve">  Anchorage Bay, Shaw Island Location</w:t>
      </w:r>
      <w:bookmarkEnd w:id="189"/>
    </w:p>
    <w:p w14:paraId="10710462" w14:textId="77777777" w:rsidR="00A422E4" w:rsidRPr="00DD759E" w:rsidRDefault="00A422E4" w:rsidP="00A422E4">
      <w:pPr>
        <w:pStyle w:val="Subsection"/>
        <w:rPr>
          <w:rFonts w:eastAsia="Calibri"/>
          <w:szCs w:val="22"/>
        </w:rPr>
      </w:pPr>
      <w:r w:rsidRPr="00DD759E">
        <w:tab/>
      </w:r>
      <w:r w:rsidRPr="00DD759E">
        <w:tab/>
        <w:t xml:space="preserve">The Anchorage Bay, Shaw Island Location is the area </w:t>
      </w:r>
      <w:r w:rsidRPr="00DD759E">
        <w:rPr>
          <w:rFonts w:eastAsia="Calibri"/>
          <w:szCs w:val="22"/>
        </w:rPr>
        <w:t>bounded by the line starting at the point described in item 1 of the following table and running progressively as described in the table.</w:t>
      </w:r>
    </w:p>
    <w:p w14:paraId="1071046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65" w14:textId="77777777" w:rsidTr="00F311CE">
        <w:trPr>
          <w:tblHeader/>
        </w:trPr>
        <w:tc>
          <w:tcPr>
            <w:tcW w:w="8313" w:type="dxa"/>
            <w:gridSpan w:val="2"/>
            <w:tcBorders>
              <w:top w:val="single" w:sz="12" w:space="0" w:color="auto"/>
              <w:bottom w:val="single" w:sz="6" w:space="0" w:color="auto"/>
            </w:tcBorders>
            <w:shd w:val="clear" w:color="auto" w:fill="auto"/>
          </w:tcPr>
          <w:p w14:paraId="10710464" w14:textId="77777777" w:rsidR="00A422E4" w:rsidRPr="00DD759E" w:rsidRDefault="00A422E4" w:rsidP="00F311CE">
            <w:pPr>
              <w:pStyle w:val="TableHeading"/>
            </w:pPr>
            <w:r w:rsidRPr="00DD759E">
              <w:t>Anchorage Bay, Shaw Island Location</w:t>
            </w:r>
          </w:p>
        </w:tc>
      </w:tr>
      <w:tr w:rsidR="00A422E4" w:rsidRPr="00DD759E" w14:paraId="10710468" w14:textId="77777777" w:rsidTr="00F311CE">
        <w:trPr>
          <w:tblHeader/>
        </w:trPr>
        <w:tc>
          <w:tcPr>
            <w:tcW w:w="714" w:type="dxa"/>
            <w:tcBorders>
              <w:top w:val="single" w:sz="6" w:space="0" w:color="auto"/>
              <w:bottom w:val="single" w:sz="12" w:space="0" w:color="auto"/>
            </w:tcBorders>
            <w:shd w:val="clear" w:color="auto" w:fill="auto"/>
          </w:tcPr>
          <w:p w14:paraId="1071046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67" w14:textId="77777777" w:rsidR="00A422E4" w:rsidRPr="00DD759E" w:rsidRDefault="00A422E4" w:rsidP="00F311CE">
            <w:pPr>
              <w:pStyle w:val="TableHeading"/>
            </w:pPr>
            <w:r w:rsidRPr="00DD759E">
              <w:t>Description</w:t>
            </w:r>
          </w:p>
        </w:tc>
      </w:tr>
      <w:tr w:rsidR="00A422E4" w:rsidRPr="00DD759E" w14:paraId="1071046B" w14:textId="77777777" w:rsidTr="00F311CE">
        <w:tc>
          <w:tcPr>
            <w:tcW w:w="714" w:type="dxa"/>
            <w:tcBorders>
              <w:top w:val="single" w:sz="12" w:space="0" w:color="auto"/>
            </w:tcBorders>
            <w:shd w:val="clear" w:color="auto" w:fill="auto"/>
          </w:tcPr>
          <w:p w14:paraId="1071046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6A" w14:textId="77777777" w:rsidR="00A422E4" w:rsidRPr="00DD759E" w:rsidRDefault="00A422E4" w:rsidP="00F311CE">
            <w:pPr>
              <w:pStyle w:val="Tabletext0"/>
            </w:pPr>
            <w:r w:rsidRPr="00DD759E">
              <w:t>The point 20°28.639′S 149°03.806′E</w:t>
            </w:r>
          </w:p>
        </w:tc>
      </w:tr>
      <w:tr w:rsidR="00A422E4" w:rsidRPr="00DD759E" w14:paraId="1071046E" w14:textId="77777777" w:rsidTr="00F311CE">
        <w:tc>
          <w:tcPr>
            <w:tcW w:w="714" w:type="dxa"/>
            <w:shd w:val="clear" w:color="auto" w:fill="auto"/>
          </w:tcPr>
          <w:p w14:paraId="1071046C" w14:textId="77777777" w:rsidR="00A422E4" w:rsidRPr="00DD759E" w:rsidRDefault="00A422E4" w:rsidP="00F311CE">
            <w:pPr>
              <w:pStyle w:val="Tabletext0"/>
            </w:pPr>
            <w:r w:rsidRPr="00DD759E">
              <w:t>2</w:t>
            </w:r>
          </w:p>
        </w:tc>
        <w:tc>
          <w:tcPr>
            <w:tcW w:w="7599" w:type="dxa"/>
            <w:shd w:val="clear" w:color="auto" w:fill="auto"/>
          </w:tcPr>
          <w:p w14:paraId="1071046D" w14:textId="77777777" w:rsidR="00A422E4" w:rsidRPr="00DD759E" w:rsidRDefault="00A422E4" w:rsidP="00F311CE">
            <w:pPr>
              <w:pStyle w:val="Tabletext0"/>
            </w:pPr>
            <w:r w:rsidRPr="00DD759E">
              <w:t>East along the parallel 20°28.639′S to the intersection of the Shaw Island (20</w:t>
            </w:r>
            <w:r>
              <w:noBreakHyphen/>
            </w:r>
            <w:r w:rsidRPr="00DD759E">
              <w:t>102a) coastline at mean low water and the parallel 20°28.639′S (at the point closest to 20°28.639′S 149°04.160′E)</w:t>
            </w:r>
          </w:p>
        </w:tc>
      </w:tr>
      <w:tr w:rsidR="00A422E4" w:rsidRPr="00DD759E" w14:paraId="10710471" w14:textId="77777777" w:rsidTr="00F311CE">
        <w:tc>
          <w:tcPr>
            <w:tcW w:w="714" w:type="dxa"/>
            <w:shd w:val="clear" w:color="auto" w:fill="auto"/>
          </w:tcPr>
          <w:p w14:paraId="1071046F" w14:textId="77777777" w:rsidR="00A422E4" w:rsidRPr="00DD759E" w:rsidRDefault="00A422E4" w:rsidP="00F311CE">
            <w:pPr>
              <w:pStyle w:val="Tabletext0"/>
            </w:pPr>
            <w:r w:rsidRPr="00DD759E">
              <w:t>3</w:t>
            </w:r>
          </w:p>
        </w:tc>
        <w:tc>
          <w:tcPr>
            <w:tcW w:w="7599" w:type="dxa"/>
            <w:shd w:val="clear" w:color="auto" w:fill="auto"/>
          </w:tcPr>
          <w:p w14:paraId="10710470" w14:textId="77777777" w:rsidR="00A422E4" w:rsidRPr="00DD759E" w:rsidRDefault="00A422E4" w:rsidP="00F311CE">
            <w:pPr>
              <w:pStyle w:val="Tabletext0"/>
            </w:pPr>
            <w:r w:rsidRPr="00DD759E">
              <w:t>Generally southerly then south</w:t>
            </w:r>
            <w:r>
              <w:noBreakHyphen/>
            </w:r>
            <w:r w:rsidRPr="00DD759E">
              <w:t>westerly then north</w:t>
            </w:r>
            <w:r>
              <w:noBreakHyphen/>
            </w:r>
            <w:r w:rsidRPr="00DD759E">
              <w:t>westerly along the Shaw Island (20</w:t>
            </w:r>
            <w:r>
              <w:noBreakHyphen/>
            </w:r>
            <w:r w:rsidRPr="00DD759E">
              <w:t>102a) coastline at mean low water to the intersection of the Shaw Island (20</w:t>
            </w:r>
            <w:r>
              <w:noBreakHyphen/>
            </w:r>
            <w:r w:rsidRPr="00DD759E">
              <w:t>102a) coastline at mean low water and the meridian 149°02.277′E (at the point closest to 20°30.212′S 149°02.277′E)</w:t>
            </w:r>
          </w:p>
        </w:tc>
      </w:tr>
      <w:tr w:rsidR="00A422E4" w:rsidRPr="00DD759E" w14:paraId="10710474" w14:textId="77777777" w:rsidTr="00F311CE">
        <w:tc>
          <w:tcPr>
            <w:tcW w:w="714" w:type="dxa"/>
            <w:shd w:val="clear" w:color="auto" w:fill="auto"/>
          </w:tcPr>
          <w:p w14:paraId="10710472" w14:textId="77777777" w:rsidR="00A422E4" w:rsidRPr="00DD759E" w:rsidRDefault="00A422E4" w:rsidP="00F311CE">
            <w:pPr>
              <w:pStyle w:val="Tabletext0"/>
            </w:pPr>
            <w:r w:rsidRPr="00DD759E">
              <w:t>4</w:t>
            </w:r>
          </w:p>
        </w:tc>
        <w:tc>
          <w:tcPr>
            <w:tcW w:w="7599" w:type="dxa"/>
            <w:shd w:val="clear" w:color="auto" w:fill="auto"/>
          </w:tcPr>
          <w:p w14:paraId="10710473" w14:textId="77777777" w:rsidR="00A422E4" w:rsidRPr="00DD759E" w:rsidRDefault="00A422E4" w:rsidP="00F311CE">
            <w:pPr>
              <w:pStyle w:val="Tabletext0"/>
            </w:pPr>
            <w:r w:rsidRPr="00DD759E">
              <w:t>North along the meridian 149°02.277′E to latitude 20°29.888′S</w:t>
            </w:r>
          </w:p>
        </w:tc>
      </w:tr>
      <w:tr w:rsidR="00A422E4" w:rsidRPr="00DD759E" w14:paraId="10710477" w14:textId="77777777" w:rsidTr="00F311CE">
        <w:tc>
          <w:tcPr>
            <w:tcW w:w="714" w:type="dxa"/>
            <w:shd w:val="clear" w:color="auto" w:fill="auto"/>
          </w:tcPr>
          <w:p w14:paraId="10710475" w14:textId="77777777" w:rsidR="00A422E4" w:rsidRPr="00DD759E" w:rsidRDefault="00A422E4" w:rsidP="00F311CE">
            <w:pPr>
              <w:pStyle w:val="Tabletext0"/>
            </w:pPr>
            <w:r w:rsidRPr="00DD759E">
              <w:t>5</w:t>
            </w:r>
          </w:p>
        </w:tc>
        <w:tc>
          <w:tcPr>
            <w:tcW w:w="7599" w:type="dxa"/>
            <w:shd w:val="clear" w:color="auto" w:fill="auto"/>
          </w:tcPr>
          <w:p w14:paraId="10710476" w14:textId="77777777" w:rsidR="00A422E4" w:rsidRPr="00DD759E" w:rsidRDefault="00A422E4" w:rsidP="00F311CE">
            <w:pPr>
              <w:pStyle w:val="Tabletext0"/>
            </w:pPr>
            <w:r w:rsidRPr="00DD759E">
              <w:t>North</w:t>
            </w:r>
            <w:r>
              <w:noBreakHyphen/>
            </w:r>
            <w:r w:rsidRPr="00DD759E">
              <w:t>easterly along the geodesic to 20°29.465′S 149°02.923′E</w:t>
            </w:r>
          </w:p>
        </w:tc>
      </w:tr>
      <w:tr w:rsidR="00A422E4" w:rsidRPr="00DD759E" w14:paraId="1071047A" w14:textId="77777777" w:rsidTr="00F311CE">
        <w:tc>
          <w:tcPr>
            <w:tcW w:w="714" w:type="dxa"/>
            <w:shd w:val="clear" w:color="auto" w:fill="auto"/>
          </w:tcPr>
          <w:p w14:paraId="10710478" w14:textId="77777777" w:rsidR="00A422E4" w:rsidRPr="00DD759E" w:rsidRDefault="00A422E4" w:rsidP="00F311CE">
            <w:pPr>
              <w:pStyle w:val="Tabletext0"/>
            </w:pPr>
            <w:r w:rsidRPr="00DD759E">
              <w:t>6</w:t>
            </w:r>
          </w:p>
        </w:tc>
        <w:tc>
          <w:tcPr>
            <w:tcW w:w="7599" w:type="dxa"/>
            <w:shd w:val="clear" w:color="auto" w:fill="auto"/>
          </w:tcPr>
          <w:p w14:paraId="10710479" w14:textId="77777777" w:rsidR="00A422E4" w:rsidRPr="00DD759E" w:rsidRDefault="00A422E4" w:rsidP="00F311CE">
            <w:pPr>
              <w:pStyle w:val="Tabletext0"/>
            </w:pPr>
            <w:r w:rsidRPr="00DD759E">
              <w:t>East along the parallel 20°29.465′S to longitude 149°03.609′E</w:t>
            </w:r>
          </w:p>
        </w:tc>
      </w:tr>
      <w:tr w:rsidR="00A422E4" w:rsidRPr="00DD759E" w14:paraId="1071047D" w14:textId="77777777" w:rsidTr="00F311CE">
        <w:tc>
          <w:tcPr>
            <w:tcW w:w="714" w:type="dxa"/>
            <w:shd w:val="clear" w:color="auto" w:fill="auto"/>
          </w:tcPr>
          <w:p w14:paraId="1071047B" w14:textId="77777777" w:rsidR="00A422E4" w:rsidRPr="00DD759E" w:rsidRDefault="00A422E4" w:rsidP="00F311CE">
            <w:pPr>
              <w:pStyle w:val="Tabletext0"/>
            </w:pPr>
            <w:r w:rsidRPr="00DD759E">
              <w:t>7</w:t>
            </w:r>
          </w:p>
        </w:tc>
        <w:tc>
          <w:tcPr>
            <w:tcW w:w="7599" w:type="dxa"/>
            <w:shd w:val="clear" w:color="auto" w:fill="auto"/>
          </w:tcPr>
          <w:p w14:paraId="1071047C" w14:textId="77777777" w:rsidR="00A422E4" w:rsidRPr="00DD759E" w:rsidRDefault="00A422E4" w:rsidP="00F311CE">
            <w:pPr>
              <w:pStyle w:val="Tabletext0"/>
            </w:pPr>
            <w:r w:rsidRPr="00DD759E">
              <w:t>North along the meridian 149°03.609′E to latitude 20°28.807′S</w:t>
            </w:r>
          </w:p>
        </w:tc>
      </w:tr>
      <w:tr w:rsidR="00A422E4" w:rsidRPr="00DD759E" w14:paraId="10710480" w14:textId="77777777" w:rsidTr="00F311CE">
        <w:tc>
          <w:tcPr>
            <w:tcW w:w="714" w:type="dxa"/>
            <w:tcBorders>
              <w:bottom w:val="single" w:sz="2" w:space="0" w:color="auto"/>
            </w:tcBorders>
            <w:shd w:val="clear" w:color="auto" w:fill="auto"/>
          </w:tcPr>
          <w:p w14:paraId="1071047E"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47F" w14:textId="77777777" w:rsidR="00A422E4" w:rsidRPr="00DD759E" w:rsidRDefault="00A422E4" w:rsidP="00F311CE">
            <w:pPr>
              <w:pStyle w:val="Tabletext0"/>
            </w:pPr>
            <w:r w:rsidRPr="00DD759E">
              <w:t>East along the parallel 20°28.807′S to longitude 149°03.806′E</w:t>
            </w:r>
          </w:p>
        </w:tc>
      </w:tr>
      <w:tr w:rsidR="00A422E4" w:rsidRPr="00DD759E" w14:paraId="10710483" w14:textId="77777777" w:rsidTr="00F311CE">
        <w:tc>
          <w:tcPr>
            <w:tcW w:w="714" w:type="dxa"/>
            <w:tcBorders>
              <w:top w:val="single" w:sz="2" w:space="0" w:color="auto"/>
              <w:bottom w:val="single" w:sz="12" w:space="0" w:color="auto"/>
            </w:tcBorders>
            <w:shd w:val="clear" w:color="auto" w:fill="auto"/>
          </w:tcPr>
          <w:p w14:paraId="10710481"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482" w14:textId="77777777" w:rsidR="00A422E4" w:rsidRPr="00DD759E" w:rsidRDefault="00A422E4" w:rsidP="00F311CE">
            <w:pPr>
              <w:pStyle w:val="Tabletext0"/>
            </w:pPr>
            <w:r w:rsidRPr="00DD759E">
              <w:t>North along the meridian 149°03.806′E to the starting point</w:t>
            </w:r>
          </w:p>
        </w:tc>
      </w:tr>
    </w:tbl>
    <w:p w14:paraId="1071048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485" w14:textId="77777777" w:rsidR="00A422E4" w:rsidRPr="00DD759E" w:rsidRDefault="00A422E4" w:rsidP="00A422E4">
      <w:pPr>
        <w:pStyle w:val="ActHead5"/>
      </w:pPr>
      <w:bookmarkStart w:id="190" w:name="_Toc501379867"/>
      <w:r w:rsidRPr="00DD759E">
        <w:rPr>
          <w:rStyle w:val="CharSectno"/>
        </w:rPr>
        <w:t>3</w:t>
      </w:r>
      <w:r w:rsidRPr="00DD759E">
        <w:t xml:space="preserve">  Andersons/Woodcutter Bays Location</w:t>
      </w:r>
      <w:bookmarkEnd w:id="190"/>
    </w:p>
    <w:p w14:paraId="10710486" w14:textId="77777777" w:rsidR="00A422E4" w:rsidRPr="00DD759E" w:rsidRDefault="00A422E4" w:rsidP="00A422E4">
      <w:pPr>
        <w:pStyle w:val="Subsection"/>
        <w:rPr>
          <w:rFonts w:eastAsia="Calibri"/>
          <w:szCs w:val="22"/>
        </w:rPr>
      </w:pPr>
      <w:r w:rsidRPr="00DD759E">
        <w:tab/>
      </w:r>
      <w:r w:rsidRPr="00DD759E">
        <w:tab/>
        <w:t xml:space="preserve">The Andersons/Woodcutter Bays Location is the area </w:t>
      </w:r>
      <w:r w:rsidRPr="00DD759E">
        <w:rPr>
          <w:rFonts w:eastAsia="Calibri"/>
          <w:szCs w:val="22"/>
        </w:rPr>
        <w:t>bounded by the line starting at the point described in item 1 of the following table and running progressively as described in the table.</w:t>
      </w:r>
    </w:p>
    <w:p w14:paraId="1071048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89" w14:textId="77777777" w:rsidTr="00F311CE">
        <w:trPr>
          <w:tblHeader/>
        </w:trPr>
        <w:tc>
          <w:tcPr>
            <w:tcW w:w="8313" w:type="dxa"/>
            <w:gridSpan w:val="2"/>
            <w:tcBorders>
              <w:top w:val="single" w:sz="12" w:space="0" w:color="auto"/>
              <w:bottom w:val="single" w:sz="6" w:space="0" w:color="auto"/>
            </w:tcBorders>
            <w:shd w:val="clear" w:color="auto" w:fill="auto"/>
          </w:tcPr>
          <w:p w14:paraId="10710488" w14:textId="77777777" w:rsidR="00A422E4" w:rsidRPr="00DD759E" w:rsidRDefault="00A422E4" w:rsidP="00F311CE">
            <w:pPr>
              <w:pStyle w:val="TableHeading"/>
            </w:pPr>
            <w:r w:rsidRPr="00DD759E">
              <w:t>Andersons/Woodcutter Bays Location</w:t>
            </w:r>
          </w:p>
        </w:tc>
      </w:tr>
      <w:tr w:rsidR="00A422E4" w:rsidRPr="00DD759E" w14:paraId="1071048C" w14:textId="77777777" w:rsidTr="00F311CE">
        <w:trPr>
          <w:tblHeader/>
        </w:trPr>
        <w:tc>
          <w:tcPr>
            <w:tcW w:w="714" w:type="dxa"/>
            <w:tcBorders>
              <w:top w:val="single" w:sz="6" w:space="0" w:color="auto"/>
              <w:bottom w:val="single" w:sz="12" w:space="0" w:color="auto"/>
            </w:tcBorders>
            <w:shd w:val="clear" w:color="auto" w:fill="auto"/>
          </w:tcPr>
          <w:p w14:paraId="1071048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8B" w14:textId="77777777" w:rsidR="00A422E4" w:rsidRPr="00DD759E" w:rsidRDefault="00A422E4" w:rsidP="00F311CE">
            <w:pPr>
              <w:pStyle w:val="TableHeading"/>
            </w:pPr>
            <w:r w:rsidRPr="00DD759E">
              <w:t>Description</w:t>
            </w:r>
          </w:p>
        </w:tc>
      </w:tr>
      <w:tr w:rsidR="00A422E4" w:rsidRPr="00DD759E" w14:paraId="1071048F" w14:textId="77777777" w:rsidTr="00F311CE">
        <w:tc>
          <w:tcPr>
            <w:tcW w:w="714" w:type="dxa"/>
            <w:tcBorders>
              <w:top w:val="single" w:sz="12" w:space="0" w:color="auto"/>
            </w:tcBorders>
            <w:shd w:val="clear" w:color="auto" w:fill="auto"/>
          </w:tcPr>
          <w:p w14:paraId="1071048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8E" w14:textId="77777777" w:rsidR="00A422E4" w:rsidRPr="00DD759E" w:rsidRDefault="00A422E4" w:rsidP="00F311CE">
            <w:pPr>
              <w:pStyle w:val="Tabletext0"/>
            </w:pPr>
            <w:r w:rsidRPr="00DD759E">
              <w:t>The intersection of the mainland coastline at mean low water and the meridian 148°50.213′E (at the point closest to 20°21.996′S 148°50.213′E)</w:t>
            </w:r>
          </w:p>
        </w:tc>
      </w:tr>
      <w:tr w:rsidR="00A422E4" w:rsidRPr="00DD759E" w14:paraId="10710492" w14:textId="77777777" w:rsidTr="00F311CE">
        <w:tc>
          <w:tcPr>
            <w:tcW w:w="714" w:type="dxa"/>
            <w:shd w:val="clear" w:color="auto" w:fill="auto"/>
          </w:tcPr>
          <w:p w14:paraId="10710490" w14:textId="77777777" w:rsidR="00A422E4" w:rsidRPr="00DD759E" w:rsidRDefault="00A422E4" w:rsidP="00F311CE">
            <w:pPr>
              <w:pStyle w:val="Tabletext0"/>
            </w:pPr>
            <w:r w:rsidRPr="00DD759E">
              <w:t>2</w:t>
            </w:r>
          </w:p>
        </w:tc>
        <w:tc>
          <w:tcPr>
            <w:tcW w:w="7599" w:type="dxa"/>
            <w:shd w:val="clear" w:color="auto" w:fill="auto"/>
          </w:tcPr>
          <w:p w14:paraId="10710491" w14:textId="77777777" w:rsidR="00A422E4" w:rsidRPr="00DD759E" w:rsidRDefault="00A422E4" w:rsidP="00F311CE">
            <w:pPr>
              <w:pStyle w:val="Tabletext0"/>
            </w:pPr>
            <w:r w:rsidRPr="00DD759E">
              <w:t>East along the parallel 20°21.996′S to longitude 148°50.451′E</w:t>
            </w:r>
          </w:p>
        </w:tc>
      </w:tr>
      <w:tr w:rsidR="00A422E4" w:rsidRPr="00DD759E" w14:paraId="10710495" w14:textId="77777777" w:rsidTr="00F311CE">
        <w:tc>
          <w:tcPr>
            <w:tcW w:w="714" w:type="dxa"/>
            <w:shd w:val="clear" w:color="auto" w:fill="auto"/>
          </w:tcPr>
          <w:p w14:paraId="10710493" w14:textId="77777777" w:rsidR="00A422E4" w:rsidRPr="00DD759E" w:rsidRDefault="00A422E4" w:rsidP="00F311CE">
            <w:pPr>
              <w:pStyle w:val="Tabletext0"/>
            </w:pPr>
            <w:r w:rsidRPr="00DD759E">
              <w:t>3</w:t>
            </w:r>
          </w:p>
        </w:tc>
        <w:tc>
          <w:tcPr>
            <w:tcW w:w="7599" w:type="dxa"/>
            <w:shd w:val="clear" w:color="auto" w:fill="auto"/>
          </w:tcPr>
          <w:p w14:paraId="10710494" w14:textId="77777777" w:rsidR="00A422E4" w:rsidRPr="00DD759E" w:rsidRDefault="00A422E4" w:rsidP="00F311CE">
            <w:pPr>
              <w:pStyle w:val="Tabletext0"/>
            </w:pPr>
            <w:r w:rsidRPr="00DD759E">
              <w:t>South along the meridian 148°50.451′E to latitude 20°22.216′S</w:t>
            </w:r>
          </w:p>
        </w:tc>
      </w:tr>
      <w:tr w:rsidR="00A422E4" w:rsidRPr="00DD759E" w14:paraId="10710498" w14:textId="77777777" w:rsidTr="00F311CE">
        <w:tc>
          <w:tcPr>
            <w:tcW w:w="714" w:type="dxa"/>
            <w:shd w:val="clear" w:color="auto" w:fill="auto"/>
          </w:tcPr>
          <w:p w14:paraId="10710496" w14:textId="77777777" w:rsidR="00A422E4" w:rsidRPr="00DD759E" w:rsidRDefault="00A422E4" w:rsidP="00F311CE">
            <w:pPr>
              <w:pStyle w:val="Tabletext0"/>
            </w:pPr>
            <w:r w:rsidRPr="00DD759E">
              <w:t>4</w:t>
            </w:r>
          </w:p>
        </w:tc>
        <w:tc>
          <w:tcPr>
            <w:tcW w:w="7599" w:type="dxa"/>
            <w:shd w:val="clear" w:color="auto" w:fill="auto"/>
          </w:tcPr>
          <w:p w14:paraId="10710497" w14:textId="77777777" w:rsidR="00A422E4" w:rsidRPr="00DD759E" w:rsidRDefault="00A422E4" w:rsidP="00F311CE">
            <w:pPr>
              <w:pStyle w:val="Tabletext0"/>
            </w:pPr>
            <w:r w:rsidRPr="00DD759E">
              <w:t>East along the parallel 20°22.216′S to longitude 148°50.616′E</w:t>
            </w:r>
          </w:p>
        </w:tc>
      </w:tr>
      <w:tr w:rsidR="00A422E4" w:rsidRPr="00DD759E" w14:paraId="1071049B" w14:textId="77777777" w:rsidTr="00F311CE">
        <w:tc>
          <w:tcPr>
            <w:tcW w:w="714" w:type="dxa"/>
            <w:shd w:val="clear" w:color="auto" w:fill="auto"/>
          </w:tcPr>
          <w:p w14:paraId="10710499" w14:textId="77777777" w:rsidR="00A422E4" w:rsidRPr="00DD759E" w:rsidRDefault="00A422E4" w:rsidP="00F311CE">
            <w:pPr>
              <w:pStyle w:val="Tabletext0"/>
            </w:pPr>
            <w:r w:rsidRPr="00DD759E">
              <w:t>5</w:t>
            </w:r>
          </w:p>
        </w:tc>
        <w:tc>
          <w:tcPr>
            <w:tcW w:w="7599" w:type="dxa"/>
            <w:shd w:val="clear" w:color="auto" w:fill="auto"/>
          </w:tcPr>
          <w:p w14:paraId="1071049A" w14:textId="77777777" w:rsidR="00A422E4" w:rsidRPr="00DD759E" w:rsidRDefault="00A422E4" w:rsidP="00F311CE">
            <w:pPr>
              <w:pStyle w:val="Tabletext0"/>
            </w:pPr>
            <w:r w:rsidRPr="00DD759E">
              <w:t>South along the meridian 148°50.616′E to latitude 20°23.369′S</w:t>
            </w:r>
          </w:p>
        </w:tc>
      </w:tr>
      <w:tr w:rsidR="00A422E4" w:rsidRPr="00DD759E" w14:paraId="1071049E" w14:textId="77777777" w:rsidTr="00F311CE">
        <w:tc>
          <w:tcPr>
            <w:tcW w:w="714" w:type="dxa"/>
            <w:tcBorders>
              <w:bottom w:val="single" w:sz="2" w:space="0" w:color="auto"/>
            </w:tcBorders>
            <w:shd w:val="clear" w:color="auto" w:fill="auto"/>
          </w:tcPr>
          <w:p w14:paraId="1071049C"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49D" w14:textId="77777777" w:rsidR="00A422E4" w:rsidRPr="00DD759E" w:rsidRDefault="00A422E4" w:rsidP="00F311CE">
            <w:pPr>
              <w:pStyle w:val="Tabletext0"/>
            </w:pPr>
            <w:r w:rsidRPr="00DD759E">
              <w:t>West along the parallel 20°23.369′S to the intersection of the mainland coastline at mean low water and the parallel 20°23.369′S (at the point closest to 20°23.369′S 148°50.315′E)</w:t>
            </w:r>
          </w:p>
        </w:tc>
      </w:tr>
      <w:tr w:rsidR="00A422E4" w:rsidRPr="00DD759E" w14:paraId="107104A1" w14:textId="77777777" w:rsidTr="00F311CE">
        <w:tc>
          <w:tcPr>
            <w:tcW w:w="714" w:type="dxa"/>
            <w:tcBorders>
              <w:top w:val="single" w:sz="2" w:space="0" w:color="auto"/>
              <w:bottom w:val="single" w:sz="12" w:space="0" w:color="auto"/>
            </w:tcBorders>
            <w:shd w:val="clear" w:color="auto" w:fill="auto"/>
          </w:tcPr>
          <w:p w14:paraId="1071049F"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4A0" w14:textId="77777777" w:rsidR="00A422E4" w:rsidRPr="00DD759E" w:rsidRDefault="00A422E4" w:rsidP="00F311CE">
            <w:pPr>
              <w:pStyle w:val="Tabletext0"/>
            </w:pPr>
            <w:r w:rsidRPr="00DD759E">
              <w:t>Generally westerly then north</w:t>
            </w:r>
            <w:r>
              <w:noBreakHyphen/>
            </w:r>
            <w:r w:rsidRPr="00DD759E">
              <w:t xml:space="preserve">easterly then northerly along the mainland coastline at mean low water to the starting point </w:t>
            </w:r>
          </w:p>
        </w:tc>
      </w:tr>
    </w:tbl>
    <w:p w14:paraId="107104A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4A3" w14:textId="77777777" w:rsidR="00A422E4" w:rsidRPr="00DD759E" w:rsidRDefault="00A422E4" w:rsidP="00A422E4">
      <w:pPr>
        <w:pStyle w:val="ActHead5"/>
      </w:pPr>
      <w:bookmarkStart w:id="191" w:name="_Toc501379868"/>
      <w:r w:rsidRPr="00DD759E">
        <w:rPr>
          <w:rStyle w:val="CharSectno"/>
        </w:rPr>
        <w:t>4</w:t>
      </w:r>
      <w:r w:rsidRPr="00DD759E">
        <w:t xml:space="preserve">  Anne Island Location</w:t>
      </w:r>
      <w:bookmarkEnd w:id="191"/>
    </w:p>
    <w:p w14:paraId="107104A4" w14:textId="77777777" w:rsidR="00A422E4" w:rsidRPr="00DD759E" w:rsidRDefault="00A422E4" w:rsidP="00A422E4">
      <w:pPr>
        <w:pStyle w:val="Subsection"/>
        <w:rPr>
          <w:rFonts w:eastAsia="Calibri"/>
          <w:szCs w:val="22"/>
        </w:rPr>
      </w:pPr>
      <w:r w:rsidRPr="00DD759E">
        <w:tab/>
      </w:r>
      <w:r w:rsidRPr="00DD759E">
        <w:tab/>
        <w:t xml:space="preserve">The Anne Island Location is the area </w:t>
      </w:r>
      <w:r w:rsidRPr="00DD759E">
        <w:rPr>
          <w:rFonts w:eastAsia="Calibri"/>
          <w:szCs w:val="22"/>
        </w:rPr>
        <w:t>bounded by the line starting at the point described in item 1 of the following table and running progressively as described in the table.</w:t>
      </w:r>
    </w:p>
    <w:p w14:paraId="107104A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A7" w14:textId="77777777" w:rsidTr="00F311CE">
        <w:trPr>
          <w:tblHeader/>
        </w:trPr>
        <w:tc>
          <w:tcPr>
            <w:tcW w:w="8313" w:type="dxa"/>
            <w:gridSpan w:val="2"/>
            <w:tcBorders>
              <w:top w:val="single" w:sz="12" w:space="0" w:color="auto"/>
              <w:bottom w:val="single" w:sz="6" w:space="0" w:color="auto"/>
            </w:tcBorders>
            <w:shd w:val="clear" w:color="auto" w:fill="auto"/>
          </w:tcPr>
          <w:p w14:paraId="107104A6" w14:textId="77777777" w:rsidR="00A422E4" w:rsidRPr="00DD759E" w:rsidRDefault="00A422E4" w:rsidP="00F311CE">
            <w:pPr>
              <w:pStyle w:val="TableHeading"/>
            </w:pPr>
            <w:r w:rsidRPr="00DD759E">
              <w:t>Anne Island Location</w:t>
            </w:r>
          </w:p>
        </w:tc>
      </w:tr>
      <w:tr w:rsidR="00A422E4" w:rsidRPr="00DD759E" w14:paraId="107104AA" w14:textId="77777777" w:rsidTr="00F311CE">
        <w:trPr>
          <w:tblHeader/>
        </w:trPr>
        <w:tc>
          <w:tcPr>
            <w:tcW w:w="714" w:type="dxa"/>
            <w:tcBorders>
              <w:top w:val="single" w:sz="6" w:space="0" w:color="auto"/>
              <w:bottom w:val="single" w:sz="12" w:space="0" w:color="auto"/>
            </w:tcBorders>
            <w:shd w:val="clear" w:color="auto" w:fill="auto"/>
          </w:tcPr>
          <w:p w14:paraId="107104A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A9" w14:textId="77777777" w:rsidR="00A422E4" w:rsidRPr="00DD759E" w:rsidRDefault="00A422E4" w:rsidP="00F311CE">
            <w:pPr>
              <w:pStyle w:val="TableHeading"/>
            </w:pPr>
            <w:r w:rsidRPr="00DD759E">
              <w:t>Description</w:t>
            </w:r>
          </w:p>
        </w:tc>
      </w:tr>
      <w:tr w:rsidR="00A422E4" w:rsidRPr="00DD759E" w14:paraId="107104AD" w14:textId="77777777" w:rsidTr="00F311CE">
        <w:tc>
          <w:tcPr>
            <w:tcW w:w="714" w:type="dxa"/>
            <w:tcBorders>
              <w:top w:val="single" w:sz="12" w:space="0" w:color="auto"/>
            </w:tcBorders>
            <w:shd w:val="clear" w:color="auto" w:fill="auto"/>
          </w:tcPr>
          <w:p w14:paraId="107104A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AC" w14:textId="77777777" w:rsidR="00A422E4" w:rsidRPr="00DD759E" w:rsidRDefault="00A422E4" w:rsidP="00F311CE">
            <w:pPr>
              <w:pStyle w:val="Tabletext0"/>
            </w:pPr>
            <w:r w:rsidRPr="00DD759E">
              <w:t>The point 20°24.858′S 149°00.754′E</w:t>
            </w:r>
          </w:p>
        </w:tc>
      </w:tr>
      <w:tr w:rsidR="00A422E4" w:rsidRPr="00DD759E" w14:paraId="107104B0" w14:textId="77777777" w:rsidTr="00F311CE">
        <w:tc>
          <w:tcPr>
            <w:tcW w:w="714" w:type="dxa"/>
            <w:shd w:val="clear" w:color="auto" w:fill="auto"/>
          </w:tcPr>
          <w:p w14:paraId="107104AE" w14:textId="77777777" w:rsidR="00A422E4" w:rsidRPr="00DD759E" w:rsidRDefault="00A422E4" w:rsidP="00F311CE">
            <w:pPr>
              <w:pStyle w:val="Tabletext0"/>
            </w:pPr>
            <w:r w:rsidRPr="00DD759E">
              <w:t>2</w:t>
            </w:r>
          </w:p>
        </w:tc>
        <w:tc>
          <w:tcPr>
            <w:tcW w:w="7599" w:type="dxa"/>
            <w:shd w:val="clear" w:color="auto" w:fill="auto"/>
          </w:tcPr>
          <w:p w14:paraId="107104AF" w14:textId="77777777" w:rsidR="00A422E4" w:rsidRPr="00DD759E" w:rsidRDefault="00A422E4" w:rsidP="00F311CE">
            <w:pPr>
              <w:pStyle w:val="Tabletext0"/>
            </w:pPr>
            <w:r w:rsidRPr="00DD759E">
              <w:t>East along the parallel 20°24.858′S to longitude 149°01.346′E</w:t>
            </w:r>
          </w:p>
        </w:tc>
      </w:tr>
      <w:tr w:rsidR="00A422E4" w:rsidRPr="00DD759E" w14:paraId="107104B3" w14:textId="77777777" w:rsidTr="00F311CE">
        <w:tc>
          <w:tcPr>
            <w:tcW w:w="714" w:type="dxa"/>
            <w:shd w:val="clear" w:color="auto" w:fill="auto"/>
          </w:tcPr>
          <w:p w14:paraId="107104B1" w14:textId="77777777" w:rsidR="00A422E4" w:rsidRPr="00DD759E" w:rsidRDefault="00A422E4" w:rsidP="00F311CE">
            <w:pPr>
              <w:pStyle w:val="Tabletext0"/>
            </w:pPr>
            <w:r w:rsidRPr="00DD759E">
              <w:t>3</w:t>
            </w:r>
          </w:p>
        </w:tc>
        <w:tc>
          <w:tcPr>
            <w:tcW w:w="7599" w:type="dxa"/>
            <w:shd w:val="clear" w:color="auto" w:fill="auto"/>
          </w:tcPr>
          <w:p w14:paraId="107104B2" w14:textId="77777777" w:rsidR="00A422E4" w:rsidRPr="00DD759E" w:rsidRDefault="00A422E4" w:rsidP="00F311CE">
            <w:pPr>
              <w:pStyle w:val="Tabletext0"/>
            </w:pPr>
            <w:r w:rsidRPr="00DD759E">
              <w:t>South along the meridian 149°01.346′E to latitude 20°25.679′S</w:t>
            </w:r>
          </w:p>
        </w:tc>
      </w:tr>
      <w:tr w:rsidR="00A422E4" w:rsidRPr="00DD759E" w14:paraId="107104B6" w14:textId="77777777" w:rsidTr="00F311CE">
        <w:tc>
          <w:tcPr>
            <w:tcW w:w="714" w:type="dxa"/>
            <w:tcBorders>
              <w:bottom w:val="single" w:sz="2" w:space="0" w:color="auto"/>
            </w:tcBorders>
            <w:shd w:val="clear" w:color="auto" w:fill="auto"/>
          </w:tcPr>
          <w:p w14:paraId="107104B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4B5" w14:textId="77777777" w:rsidR="00A422E4" w:rsidRPr="00DD759E" w:rsidRDefault="00A422E4" w:rsidP="00F311CE">
            <w:pPr>
              <w:pStyle w:val="Tabletext0"/>
            </w:pPr>
            <w:r w:rsidRPr="00DD759E">
              <w:t>West along the parallel 20°25.679′S to longitude 149°00.754′E</w:t>
            </w:r>
          </w:p>
        </w:tc>
      </w:tr>
      <w:tr w:rsidR="00A422E4" w:rsidRPr="00DD759E" w14:paraId="107104B9" w14:textId="77777777" w:rsidTr="00F311CE">
        <w:tc>
          <w:tcPr>
            <w:tcW w:w="714" w:type="dxa"/>
            <w:tcBorders>
              <w:top w:val="single" w:sz="2" w:space="0" w:color="auto"/>
              <w:bottom w:val="single" w:sz="12" w:space="0" w:color="auto"/>
            </w:tcBorders>
            <w:shd w:val="clear" w:color="auto" w:fill="auto"/>
          </w:tcPr>
          <w:p w14:paraId="107104B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4B8" w14:textId="77777777" w:rsidR="00A422E4" w:rsidRPr="00DD759E" w:rsidRDefault="00A422E4" w:rsidP="00F311CE">
            <w:pPr>
              <w:pStyle w:val="Tabletext0"/>
            </w:pPr>
            <w:r w:rsidRPr="00DD759E">
              <w:t>North along the meridian 149°00.754′E to the starting point</w:t>
            </w:r>
          </w:p>
        </w:tc>
      </w:tr>
    </w:tbl>
    <w:p w14:paraId="107104B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4BB" w14:textId="77777777" w:rsidR="00A422E4" w:rsidRPr="00DD759E" w:rsidRDefault="00A422E4" w:rsidP="00A422E4">
      <w:pPr>
        <w:pStyle w:val="ActHead5"/>
      </w:pPr>
      <w:bookmarkStart w:id="192" w:name="_Toc501379869"/>
      <w:r w:rsidRPr="00DD759E">
        <w:rPr>
          <w:rStyle w:val="CharSectno"/>
        </w:rPr>
        <w:t>5</w:t>
      </w:r>
      <w:r w:rsidRPr="00DD759E">
        <w:t xml:space="preserve">  Apostle Bay, Whitsunday Island Location</w:t>
      </w:r>
      <w:bookmarkEnd w:id="192"/>
    </w:p>
    <w:p w14:paraId="107104BC" w14:textId="77777777" w:rsidR="00A422E4" w:rsidRPr="00DD759E" w:rsidRDefault="00A422E4" w:rsidP="00A422E4">
      <w:pPr>
        <w:pStyle w:val="Subsection"/>
        <w:rPr>
          <w:rFonts w:eastAsia="Calibri"/>
          <w:szCs w:val="22"/>
        </w:rPr>
      </w:pPr>
      <w:r w:rsidRPr="00DD759E">
        <w:tab/>
      </w:r>
      <w:r w:rsidRPr="00DD759E">
        <w:tab/>
        <w:t xml:space="preserve">The Apostle Bay, Whitsunday Island Location is the area </w:t>
      </w:r>
      <w:r w:rsidRPr="00DD759E">
        <w:rPr>
          <w:rFonts w:eastAsia="Calibri"/>
          <w:szCs w:val="22"/>
        </w:rPr>
        <w:t>bounded by the line starting at the point described in item 1 of the following table and running progressively as described in the table.</w:t>
      </w:r>
    </w:p>
    <w:p w14:paraId="107104B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BF" w14:textId="77777777" w:rsidTr="00F311CE">
        <w:trPr>
          <w:tblHeader/>
        </w:trPr>
        <w:tc>
          <w:tcPr>
            <w:tcW w:w="8313" w:type="dxa"/>
            <w:gridSpan w:val="2"/>
            <w:tcBorders>
              <w:top w:val="single" w:sz="12" w:space="0" w:color="auto"/>
              <w:bottom w:val="single" w:sz="6" w:space="0" w:color="auto"/>
            </w:tcBorders>
            <w:shd w:val="clear" w:color="auto" w:fill="auto"/>
          </w:tcPr>
          <w:p w14:paraId="107104BE" w14:textId="77777777" w:rsidR="00A422E4" w:rsidRPr="00DD759E" w:rsidRDefault="00A422E4" w:rsidP="00F311CE">
            <w:pPr>
              <w:pStyle w:val="TableHeading"/>
            </w:pPr>
            <w:r w:rsidRPr="00DD759E">
              <w:t>Apostle Bay, Whitsunday Island Location</w:t>
            </w:r>
          </w:p>
        </w:tc>
      </w:tr>
      <w:tr w:rsidR="00A422E4" w:rsidRPr="00DD759E" w14:paraId="107104C2" w14:textId="77777777" w:rsidTr="00F311CE">
        <w:trPr>
          <w:tblHeader/>
        </w:trPr>
        <w:tc>
          <w:tcPr>
            <w:tcW w:w="714" w:type="dxa"/>
            <w:tcBorders>
              <w:top w:val="single" w:sz="6" w:space="0" w:color="auto"/>
              <w:bottom w:val="single" w:sz="12" w:space="0" w:color="auto"/>
            </w:tcBorders>
            <w:shd w:val="clear" w:color="auto" w:fill="auto"/>
          </w:tcPr>
          <w:p w14:paraId="107104C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C1" w14:textId="77777777" w:rsidR="00A422E4" w:rsidRPr="00DD759E" w:rsidRDefault="00A422E4" w:rsidP="00F311CE">
            <w:pPr>
              <w:pStyle w:val="TableHeading"/>
            </w:pPr>
            <w:r w:rsidRPr="00DD759E">
              <w:t>Description</w:t>
            </w:r>
          </w:p>
        </w:tc>
      </w:tr>
      <w:tr w:rsidR="00A422E4" w:rsidRPr="00DD759E" w14:paraId="107104C5" w14:textId="77777777" w:rsidTr="00F311CE">
        <w:tc>
          <w:tcPr>
            <w:tcW w:w="714" w:type="dxa"/>
            <w:tcBorders>
              <w:top w:val="single" w:sz="12" w:space="0" w:color="auto"/>
            </w:tcBorders>
            <w:shd w:val="clear" w:color="auto" w:fill="auto"/>
          </w:tcPr>
          <w:p w14:paraId="107104C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C4"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20°12.959′S (at the point closest to 20°12.959′S 148°59.841′E)</w:t>
            </w:r>
          </w:p>
        </w:tc>
      </w:tr>
      <w:tr w:rsidR="00A422E4" w:rsidRPr="00DD759E" w14:paraId="107104C8" w14:textId="77777777" w:rsidTr="00F311CE">
        <w:tc>
          <w:tcPr>
            <w:tcW w:w="714" w:type="dxa"/>
            <w:shd w:val="clear" w:color="auto" w:fill="auto"/>
          </w:tcPr>
          <w:p w14:paraId="107104C6" w14:textId="77777777" w:rsidR="00A422E4" w:rsidRPr="00DD759E" w:rsidRDefault="00A422E4" w:rsidP="00F311CE">
            <w:pPr>
              <w:pStyle w:val="Tabletext0"/>
            </w:pPr>
            <w:r w:rsidRPr="00DD759E">
              <w:t>2</w:t>
            </w:r>
          </w:p>
        </w:tc>
        <w:tc>
          <w:tcPr>
            <w:tcW w:w="7599" w:type="dxa"/>
            <w:shd w:val="clear" w:color="auto" w:fill="auto"/>
          </w:tcPr>
          <w:p w14:paraId="107104C7" w14:textId="77777777" w:rsidR="00A422E4" w:rsidRPr="00DD759E" w:rsidRDefault="00A422E4" w:rsidP="00F311CE">
            <w:pPr>
              <w:pStyle w:val="Tabletext0"/>
            </w:pPr>
            <w:r w:rsidRPr="00DD759E">
              <w:t>East along the parallel 20°12.959′S to longitude 149°00.223′E</w:t>
            </w:r>
          </w:p>
        </w:tc>
      </w:tr>
      <w:tr w:rsidR="00A422E4" w:rsidRPr="00DD759E" w14:paraId="107104CB" w14:textId="77777777" w:rsidTr="00F311CE">
        <w:tc>
          <w:tcPr>
            <w:tcW w:w="714" w:type="dxa"/>
            <w:shd w:val="clear" w:color="auto" w:fill="auto"/>
          </w:tcPr>
          <w:p w14:paraId="107104C9" w14:textId="77777777" w:rsidR="00A422E4" w:rsidRPr="00DD759E" w:rsidRDefault="00A422E4" w:rsidP="00F311CE">
            <w:pPr>
              <w:pStyle w:val="Tabletext0"/>
            </w:pPr>
            <w:r w:rsidRPr="00DD759E">
              <w:t>3</w:t>
            </w:r>
          </w:p>
        </w:tc>
        <w:tc>
          <w:tcPr>
            <w:tcW w:w="7599" w:type="dxa"/>
            <w:shd w:val="clear" w:color="auto" w:fill="auto"/>
          </w:tcPr>
          <w:p w14:paraId="107104CA" w14:textId="77777777" w:rsidR="00A422E4" w:rsidRPr="00DD759E" w:rsidRDefault="00A422E4" w:rsidP="00F311CE">
            <w:pPr>
              <w:pStyle w:val="Tabletext0"/>
            </w:pPr>
            <w:r w:rsidRPr="00DD759E">
              <w:t>South along the meridian 149°00.223′E to latitude 20°13.639′S</w:t>
            </w:r>
          </w:p>
        </w:tc>
      </w:tr>
      <w:tr w:rsidR="00A422E4" w:rsidRPr="00DD759E" w14:paraId="107104CE" w14:textId="77777777" w:rsidTr="00F311CE">
        <w:tc>
          <w:tcPr>
            <w:tcW w:w="714" w:type="dxa"/>
            <w:shd w:val="clear" w:color="auto" w:fill="auto"/>
          </w:tcPr>
          <w:p w14:paraId="107104CC" w14:textId="77777777" w:rsidR="00A422E4" w:rsidRPr="00DD759E" w:rsidRDefault="00A422E4" w:rsidP="00F311CE">
            <w:pPr>
              <w:pStyle w:val="Tabletext0"/>
            </w:pPr>
            <w:r w:rsidRPr="00DD759E">
              <w:t>4</w:t>
            </w:r>
          </w:p>
        </w:tc>
        <w:tc>
          <w:tcPr>
            <w:tcW w:w="7599" w:type="dxa"/>
            <w:shd w:val="clear" w:color="auto" w:fill="auto"/>
          </w:tcPr>
          <w:p w14:paraId="107104CD" w14:textId="77777777" w:rsidR="00A422E4" w:rsidRPr="00DD759E" w:rsidRDefault="00A422E4" w:rsidP="00F311CE">
            <w:pPr>
              <w:pStyle w:val="Tabletext0"/>
            </w:pPr>
            <w:r w:rsidRPr="00DD759E">
              <w:t>East along the parallel 20°13.639′S to longitude 149°00.670′E</w:t>
            </w:r>
          </w:p>
        </w:tc>
      </w:tr>
      <w:tr w:rsidR="00A422E4" w:rsidRPr="00DD759E" w14:paraId="107104D1" w14:textId="77777777" w:rsidTr="00F311CE">
        <w:tc>
          <w:tcPr>
            <w:tcW w:w="714" w:type="dxa"/>
            <w:tcBorders>
              <w:bottom w:val="single" w:sz="2" w:space="0" w:color="auto"/>
            </w:tcBorders>
            <w:shd w:val="clear" w:color="auto" w:fill="auto"/>
          </w:tcPr>
          <w:p w14:paraId="107104CF"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4D0" w14:textId="77777777" w:rsidR="00A422E4" w:rsidRPr="00DD759E" w:rsidRDefault="00A422E4" w:rsidP="00F311CE">
            <w:pPr>
              <w:pStyle w:val="Tabletext0"/>
            </w:pPr>
            <w:r w:rsidRPr="00DD759E">
              <w:t>South along the meridian 149°00.670′E to the intersection of the Whitsunday Island (20</w:t>
            </w:r>
            <w:r>
              <w:noBreakHyphen/>
            </w:r>
            <w:r w:rsidRPr="00DD759E">
              <w:t>041a) coastline at mean low water and the meridian 149°00.670′E (at the point closest to 20°13.969′S 149°00.670′E)</w:t>
            </w:r>
          </w:p>
        </w:tc>
      </w:tr>
      <w:tr w:rsidR="00A422E4" w:rsidRPr="00DD759E" w14:paraId="107104D4" w14:textId="77777777" w:rsidTr="00F311CE">
        <w:tc>
          <w:tcPr>
            <w:tcW w:w="714" w:type="dxa"/>
            <w:tcBorders>
              <w:top w:val="single" w:sz="2" w:space="0" w:color="auto"/>
              <w:bottom w:val="single" w:sz="12" w:space="0" w:color="auto"/>
            </w:tcBorders>
            <w:shd w:val="clear" w:color="auto" w:fill="auto"/>
          </w:tcPr>
          <w:p w14:paraId="107104D2"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4D3"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then northerly along the Whitsunday Island (20</w:t>
            </w:r>
            <w:r>
              <w:noBreakHyphen/>
            </w:r>
            <w:r w:rsidRPr="00DD759E">
              <w:t>041a) coastline at mean low water to the starting point</w:t>
            </w:r>
          </w:p>
        </w:tc>
      </w:tr>
    </w:tbl>
    <w:p w14:paraId="107104D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4D6" w14:textId="77777777" w:rsidR="00A422E4" w:rsidRPr="00DD759E" w:rsidRDefault="00A422E4" w:rsidP="00A422E4">
      <w:pPr>
        <w:pStyle w:val="ActHead5"/>
      </w:pPr>
      <w:bookmarkStart w:id="193" w:name="_Toc501379870"/>
      <w:r w:rsidRPr="00DD759E">
        <w:rPr>
          <w:rStyle w:val="CharSectno"/>
        </w:rPr>
        <w:t>6</w:t>
      </w:r>
      <w:r w:rsidRPr="00DD759E">
        <w:t xml:space="preserve">  Armit Island Location</w:t>
      </w:r>
      <w:bookmarkEnd w:id="193"/>
    </w:p>
    <w:p w14:paraId="107104D7" w14:textId="77777777" w:rsidR="00A422E4" w:rsidRPr="00DD759E" w:rsidRDefault="00A422E4" w:rsidP="00A422E4">
      <w:pPr>
        <w:pStyle w:val="Subsection"/>
        <w:rPr>
          <w:rFonts w:eastAsia="Calibri"/>
          <w:szCs w:val="22"/>
        </w:rPr>
      </w:pPr>
      <w:r w:rsidRPr="00DD759E">
        <w:tab/>
      </w:r>
      <w:r w:rsidRPr="00DD759E">
        <w:tab/>
        <w:t xml:space="preserve">The Armit Island Location is the area </w:t>
      </w:r>
      <w:r w:rsidRPr="00DD759E">
        <w:rPr>
          <w:rFonts w:eastAsia="Calibri"/>
          <w:szCs w:val="22"/>
        </w:rPr>
        <w:t>bounded by the line starting at the point described in item 1 of the following table and running progressively as described in the table.</w:t>
      </w:r>
    </w:p>
    <w:p w14:paraId="107104D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DA" w14:textId="77777777" w:rsidTr="00F311CE">
        <w:trPr>
          <w:tblHeader/>
        </w:trPr>
        <w:tc>
          <w:tcPr>
            <w:tcW w:w="8313" w:type="dxa"/>
            <w:gridSpan w:val="2"/>
            <w:tcBorders>
              <w:top w:val="single" w:sz="12" w:space="0" w:color="auto"/>
              <w:bottom w:val="single" w:sz="6" w:space="0" w:color="auto"/>
            </w:tcBorders>
            <w:shd w:val="clear" w:color="auto" w:fill="auto"/>
          </w:tcPr>
          <w:p w14:paraId="107104D9" w14:textId="77777777" w:rsidR="00A422E4" w:rsidRPr="00DD759E" w:rsidRDefault="00A422E4" w:rsidP="00F311CE">
            <w:pPr>
              <w:pStyle w:val="TableHeading"/>
            </w:pPr>
            <w:r w:rsidRPr="00DD759E">
              <w:t>Armit Island Location</w:t>
            </w:r>
          </w:p>
        </w:tc>
      </w:tr>
      <w:tr w:rsidR="00A422E4" w:rsidRPr="00DD759E" w14:paraId="107104DD" w14:textId="77777777" w:rsidTr="00F311CE">
        <w:trPr>
          <w:tblHeader/>
        </w:trPr>
        <w:tc>
          <w:tcPr>
            <w:tcW w:w="714" w:type="dxa"/>
            <w:tcBorders>
              <w:top w:val="single" w:sz="6" w:space="0" w:color="auto"/>
              <w:bottom w:val="single" w:sz="12" w:space="0" w:color="auto"/>
            </w:tcBorders>
            <w:shd w:val="clear" w:color="auto" w:fill="auto"/>
          </w:tcPr>
          <w:p w14:paraId="107104D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DC" w14:textId="77777777" w:rsidR="00A422E4" w:rsidRPr="00DD759E" w:rsidRDefault="00A422E4" w:rsidP="00F311CE">
            <w:pPr>
              <w:pStyle w:val="TableHeading"/>
            </w:pPr>
            <w:r w:rsidRPr="00DD759E">
              <w:t>Description</w:t>
            </w:r>
          </w:p>
        </w:tc>
      </w:tr>
      <w:tr w:rsidR="00A422E4" w:rsidRPr="00DD759E" w14:paraId="107104E0" w14:textId="77777777" w:rsidTr="00F311CE">
        <w:tc>
          <w:tcPr>
            <w:tcW w:w="714" w:type="dxa"/>
            <w:tcBorders>
              <w:top w:val="single" w:sz="12" w:space="0" w:color="auto"/>
            </w:tcBorders>
            <w:shd w:val="clear" w:color="auto" w:fill="auto"/>
          </w:tcPr>
          <w:p w14:paraId="107104D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DF" w14:textId="77777777" w:rsidR="00A422E4" w:rsidRPr="00DD759E" w:rsidRDefault="00A422E4" w:rsidP="00F311CE">
            <w:pPr>
              <w:pStyle w:val="Tabletext0"/>
            </w:pPr>
            <w:r w:rsidRPr="00DD759E">
              <w:t>The point 20°05.264′S 148°38.419′E</w:t>
            </w:r>
          </w:p>
        </w:tc>
      </w:tr>
      <w:tr w:rsidR="00A422E4" w:rsidRPr="00DD759E" w14:paraId="107104E3" w14:textId="77777777" w:rsidTr="00F311CE">
        <w:tc>
          <w:tcPr>
            <w:tcW w:w="714" w:type="dxa"/>
            <w:shd w:val="clear" w:color="auto" w:fill="auto"/>
          </w:tcPr>
          <w:p w14:paraId="107104E1" w14:textId="77777777" w:rsidR="00A422E4" w:rsidRPr="00DD759E" w:rsidRDefault="00A422E4" w:rsidP="00F311CE">
            <w:pPr>
              <w:pStyle w:val="Tabletext0"/>
            </w:pPr>
            <w:r w:rsidRPr="00DD759E">
              <w:t>2</w:t>
            </w:r>
          </w:p>
        </w:tc>
        <w:tc>
          <w:tcPr>
            <w:tcW w:w="7599" w:type="dxa"/>
            <w:shd w:val="clear" w:color="auto" w:fill="auto"/>
          </w:tcPr>
          <w:p w14:paraId="107104E2" w14:textId="77777777" w:rsidR="00A422E4" w:rsidRPr="00DD759E" w:rsidRDefault="00A422E4" w:rsidP="00F311CE">
            <w:pPr>
              <w:pStyle w:val="Tabletext0"/>
            </w:pPr>
            <w:r w:rsidRPr="00DD759E">
              <w:t>East along the parallel 20°05.264′S to longitude 148°39.912′E</w:t>
            </w:r>
          </w:p>
        </w:tc>
      </w:tr>
      <w:tr w:rsidR="00A422E4" w:rsidRPr="00DD759E" w14:paraId="107104E6" w14:textId="77777777" w:rsidTr="00F311CE">
        <w:tc>
          <w:tcPr>
            <w:tcW w:w="714" w:type="dxa"/>
            <w:shd w:val="clear" w:color="auto" w:fill="auto"/>
          </w:tcPr>
          <w:p w14:paraId="107104E4" w14:textId="77777777" w:rsidR="00A422E4" w:rsidRPr="00DD759E" w:rsidRDefault="00A422E4" w:rsidP="00F311CE">
            <w:pPr>
              <w:pStyle w:val="Tabletext0"/>
            </w:pPr>
            <w:r w:rsidRPr="00DD759E">
              <w:t>3</w:t>
            </w:r>
          </w:p>
        </w:tc>
        <w:tc>
          <w:tcPr>
            <w:tcW w:w="7599" w:type="dxa"/>
            <w:shd w:val="clear" w:color="auto" w:fill="auto"/>
          </w:tcPr>
          <w:p w14:paraId="107104E5" w14:textId="77777777" w:rsidR="00A422E4" w:rsidRPr="00DD759E" w:rsidRDefault="00A422E4" w:rsidP="00F311CE">
            <w:pPr>
              <w:pStyle w:val="Tabletext0"/>
            </w:pPr>
            <w:r w:rsidRPr="00DD759E">
              <w:t>South along the meridian 148°39.912′E to latitude 20°06.210′S</w:t>
            </w:r>
          </w:p>
        </w:tc>
      </w:tr>
      <w:tr w:rsidR="00A422E4" w:rsidRPr="00DD759E" w14:paraId="107104E9" w14:textId="77777777" w:rsidTr="00F311CE">
        <w:tc>
          <w:tcPr>
            <w:tcW w:w="714" w:type="dxa"/>
            <w:shd w:val="clear" w:color="auto" w:fill="auto"/>
          </w:tcPr>
          <w:p w14:paraId="107104E7" w14:textId="77777777" w:rsidR="00A422E4" w:rsidRPr="00DD759E" w:rsidRDefault="00A422E4" w:rsidP="00F311CE">
            <w:pPr>
              <w:pStyle w:val="Tabletext0"/>
            </w:pPr>
            <w:r w:rsidRPr="00DD759E">
              <w:t>4</w:t>
            </w:r>
          </w:p>
        </w:tc>
        <w:tc>
          <w:tcPr>
            <w:tcW w:w="7599" w:type="dxa"/>
            <w:shd w:val="clear" w:color="auto" w:fill="auto"/>
          </w:tcPr>
          <w:p w14:paraId="107104E8" w14:textId="77777777" w:rsidR="00A422E4" w:rsidRPr="00DD759E" w:rsidRDefault="00A422E4" w:rsidP="00F311CE">
            <w:pPr>
              <w:pStyle w:val="Tabletext0"/>
            </w:pPr>
            <w:r w:rsidRPr="00DD759E">
              <w:t>West along the parallel 20°06.210′S to longitude 148°39.469′E</w:t>
            </w:r>
          </w:p>
        </w:tc>
      </w:tr>
      <w:tr w:rsidR="00A422E4" w:rsidRPr="00DD759E" w14:paraId="107104EC" w14:textId="77777777" w:rsidTr="00F311CE">
        <w:tc>
          <w:tcPr>
            <w:tcW w:w="714" w:type="dxa"/>
            <w:shd w:val="clear" w:color="auto" w:fill="auto"/>
          </w:tcPr>
          <w:p w14:paraId="107104EA" w14:textId="77777777" w:rsidR="00A422E4" w:rsidRPr="00DD759E" w:rsidRDefault="00A422E4" w:rsidP="00F311CE">
            <w:pPr>
              <w:pStyle w:val="Tabletext0"/>
            </w:pPr>
            <w:r w:rsidRPr="00DD759E">
              <w:t>5</w:t>
            </w:r>
          </w:p>
        </w:tc>
        <w:tc>
          <w:tcPr>
            <w:tcW w:w="7599" w:type="dxa"/>
            <w:shd w:val="clear" w:color="auto" w:fill="auto"/>
          </w:tcPr>
          <w:p w14:paraId="107104EB" w14:textId="77777777" w:rsidR="00A422E4" w:rsidRPr="00DD759E" w:rsidRDefault="00A422E4" w:rsidP="00F311CE">
            <w:pPr>
              <w:pStyle w:val="Tabletext0"/>
            </w:pPr>
            <w:r w:rsidRPr="00DD759E">
              <w:t>South</w:t>
            </w:r>
            <w:r>
              <w:noBreakHyphen/>
            </w:r>
            <w:r w:rsidRPr="00DD759E">
              <w:t>westerly along the geodesic to 20°07.079′S 148°39.010′E</w:t>
            </w:r>
          </w:p>
        </w:tc>
      </w:tr>
      <w:tr w:rsidR="00A422E4" w:rsidRPr="00DD759E" w14:paraId="107104EF" w14:textId="77777777" w:rsidTr="00F311CE">
        <w:tc>
          <w:tcPr>
            <w:tcW w:w="714" w:type="dxa"/>
            <w:tcBorders>
              <w:bottom w:val="single" w:sz="2" w:space="0" w:color="auto"/>
            </w:tcBorders>
            <w:shd w:val="clear" w:color="auto" w:fill="auto"/>
          </w:tcPr>
          <w:p w14:paraId="107104ED"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4EE" w14:textId="77777777" w:rsidR="00A422E4" w:rsidRPr="00DD759E" w:rsidRDefault="00A422E4" w:rsidP="00F311CE">
            <w:pPr>
              <w:pStyle w:val="Tabletext0"/>
            </w:pPr>
            <w:r w:rsidRPr="00DD759E">
              <w:t>West along the parallel 20°07.079′S to longitude 148°38.419′E</w:t>
            </w:r>
          </w:p>
        </w:tc>
      </w:tr>
      <w:tr w:rsidR="00A422E4" w:rsidRPr="00DD759E" w14:paraId="107104F2" w14:textId="77777777" w:rsidTr="00F311CE">
        <w:tc>
          <w:tcPr>
            <w:tcW w:w="714" w:type="dxa"/>
            <w:tcBorders>
              <w:top w:val="single" w:sz="2" w:space="0" w:color="auto"/>
              <w:bottom w:val="single" w:sz="12" w:space="0" w:color="auto"/>
            </w:tcBorders>
            <w:shd w:val="clear" w:color="auto" w:fill="auto"/>
          </w:tcPr>
          <w:p w14:paraId="107104F0"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4F1" w14:textId="77777777" w:rsidR="00A422E4" w:rsidRPr="00DD759E" w:rsidRDefault="00A422E4" w:rsidP="00F311CE">
            <w:pPr>
              <w:pStyle w:val="Tabletext0"/>
            </w:pPr>
            <w:r w:rsidRPr="00DD759E">
              <w:t>North along the meridian 148°38.419′E to the starting point</w:t>
            </w:r>
          </w:p>
        </w:tc>
      </w:tr>
    </w:tbl>
    <w:p w14:paraId="107104F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4F4" w14:textId="77777777" w:rsidR="00A422E4" w:rsidRPr="00DD759E" w:rsidRDefault="00A422E4" w:rsidP="00A422E4">
      <w:pPr>
        <w:pStyle w:val="ActHead5"/>
      </w:pPr>
      <w:bookmarkStart w:id="194" w:name="_Toc501379871"/>
      <w:r w:rsidRPr="00DD759E">
        <w:rPr>
          <w:rStyle w:val="CharSectno"/>
        </w:rPr>
        <w:t>7</w:t>
      </w:r>
      <w:r w:rsidRPr="00DD759E">
        <w:t xml:space="preserve">  Armit Islets (No 1) Location</w:t>
      </w:r>
      <w:bookmarkEnd w:id="194"/>
    </w:p>
    <w:p w14:paraId="107104F5" w14:textId="77777777" w:rsidR="00A422E4" w:rsidRPr="00DD759E" w:rsidRDefault="00A422E4" w:rsidP="00A422E4">
      <w:pPr>
        <w:pStyle w:val="Subsection"/>
        <w:rPr>
          <w:rFonts w:eastAsia="Calibri"/>
          <w:szCs w:val="22"/>
        </w:rPr>
      </w:pPr>
      <w:r w:rsidRPr="00DD759E">
        <w:tab/>
      </w:r>
      <w:r w:rsidRPr="00DD759E">
        <w:tab/>
        <w:t xml:space="preserve">The Armit Islets (No 1) Location is the area </w:t>
      </w:r>
      <w:r w:rsidRPr="00DD759E">
        <w:rPr>
          <w:rFonts w:eastAsia="Calibri"/>
          <w:szCs w:val="22"/>
        </w:rPr>
        <w:t>bounded by the line starting at the point described in item 1 of the following table and running progressively as described in the table.</w:t>
      </w:r>
    </w:p>
    <w:p w14:paraId="107104F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4F8" w14:textId="77777777" w:rsidTr="00F311CE">
        <w:trPr>
          <w:tblHeader/>
        </w:trPr>
        <w:tc>
          <w:tcPr>
            <w:tcW w:w="8313" w:type="dxa"/>
            <w:gridSpan w:val="2"/>
            <w:tcBorders>
              <w:top w:val="single" w:sz="12" w:space="0" w:color="auto"/>
              <w:bottom w:val="single" w:sz="6" w:space="0" w:color="auto"/>
            </w:tcBorders>
            <w:shd w:val="clear" w:color="auto" w:fill="auto"/>
          </w:tcPr>
          <w:p w14:paraId="107104F7" w14:textId="77777777" w:rsidR="00A422E4" w:rsidRPr="00DD759E" w:rsidRDefault="00A422E4" w:rsidP="00F311CE">
            <w:pPr>
              <w:pStyle w:val="TableHeading"/>
            </w:pPr>
            <w:r w:rsidRPr="00DD759E">
              <w:t>Armit Islets (No 1) Location</w:t>
            </w:r>
          </w:p>
        </w:tc>
      </w:tr>
      <w:tr w:rsidR="00A422E4" w:rsidRPr="00DD759E" w14:paraId="107104FB" w14:textId="77777777" w:rsidTr="00F311CE">
        <w:trPr>
          <w:tblHeader/>
        </w:trPr>
        <w:tc>
          <w:tcPr>
            <w:tcW w:w="714" w:type="dxa"/>
            <w:tcBorders>
              <w:top w:val="single" w:sz="6" w:space="0" w:color="auto"/>
              <w:bottom w:val="single" w:sz="12" w:space="0" w:color="auto"/>
            </w:tcBorders>
            <w:shd w:val="clear" w:color="auto" w:fill="auto"/>
          </w:tcPr>
          <w:p w14:paraId="107104F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4FA" w14:textId="77777777" w:rsidR="00A422E4" w:rsidRPr="00DD759E" w:rsidRDefault="00A422E4" w:rsidP="00F311CE">
            <w:pPr>
              <w:pStyle w:val="TableHeading"/>
            </w:pPr>
            <w:r w:rsidRPr="00DD759E">
              <w:t>Description</w:t>
            </w:r>
          </w:p>
        </w:tc>
      </w:tr>
      <w:tr w:rsidR="00A422E4" w:rsidRPr="00DD759E" w14:paraId="107104FE" w14:textId="77777777" w:rsidTr="00F311CE">
        <w:tc>
          <w:tcPr>
            <w:tcW w:w="714" w:type="dxa"/>
            <w:tcBorders>
              <w:top w:val="single" w:sz="12" w:space="0" w:color="auto"/>
            </w:tcBorders>
            <w:shd w:val="clear" w:color="auto" w:fill="auto"/>
          </w:tcPr>
          <w:p w14:paraId="107104F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4FD" w14:textId="77777777" w:rsidR="00A422E4" w:rsidRPr="00DD759E" w:rsidRDefault="00A422E4" w:rsidP="00F311CE">
            <w:pPr>
              <w:pStyle w:val="Tabletext0"/>
            </w:pPr>
            <w:r w:rsidRPr="00DD759E">
              <w:t>The point 20°06.210′S 148°39.469′E</w:t>
            </w:r>
          </w:p>
        </w:tc>
      </w:tr>
      <w:tr w:rsidR="00A422E4" w:rsidRPr="00DD759E" w14:paraId="10710501" w14:textId="77777777" w:rsidTr="00F311CE">
        <w:tc>
          <w:tcPr>
            <w:tcW w:w="714" w:type="dxa"/>
            <w:shd w:val="clear" w:color="auto" w:fill="auto"/>
          </w:tcPr>
          <w:p w14:paraId="107104FF" w14:textId="77777777" w:rsidR="00A422E4" w:rsidRPr="00DD759E" w:rsidRDefault="00A422E4" w:rsidP="00F311CE">
            <w:pPr>
              <w:pStyle w:val="Tabletext0"/>
            </w:pPr>
            <w:r w:rsidRPr="00DD759E">
              <w:t>2</w:t>
            </w:r>
          </w:p>
        </w:tc>
        <w:tc>
          <w:tcPr>
            <w:tcW w:w="7599" w:type="dxa"/>
            <w:shd w:val="clear" w:color="auto" w:fill="auto"/>
          </w:tcPr>
          <w:p w14:paraId="10710500" w14:textId="77777777" w:rsidR="00A422E4" w:rsidRPr="00DD759E" w:rsidRDefault="00A422E4" w:rsidP="00F311CE">
            <w:pPr>
              <w:pStyle w:val="Tabletext0"/>
            </w:pPr>
            <w:r w:rsidRPr="00DD759E">
              <w:t>East along the parallel 20°06.210′S to longitude 148°39.706′E</w:t>
            </w:r>
          </w:p>
        </w:tc>
      </w:tr>
      <w:tr w:rsidR="00A422E4" w:rsidRPr="00DD759E" w14:paraId="10710504" w14:textId="77777777" w:rsidTr="00F311CE">
        <w:tc>
          <w:tcPr>
            <w:tcW w:w="714" w:type="dxa"/>
            <w:shd w:val="clear" w:color="auto" w:fill="auto"/>
          </w:tcPr>
          <w:p w14:paraId="10710502" w14:textId="77777777" w:rsidR="00A422E4" w:rsidRPr="00DD759E" w:rsidRDefault="00A422E4" w:rsidP="00F311CE">
            <w:pPr>
              <w:pStyle w:val="Tabletext0"/>
            </w:pPr>
            <w:r w:rsidRPr="00DD759E">
              <w:t>3</w:t>
            </w:r>
          </w:p>
        </w:tc>
        <w:tc>
          <w:tcPr>
            <w:tcW w:w="7599" w:type="dxa"/>
            <w:shd w:val="clear" w:color="auto" w:fill="auto"/>
          </w:tcPr>
          <w:p w14:paraId="10710503" w14:textId="77777777" w:rsidR="00A422E4" w:rsidRPr="00DD759E" w:rsidRDefault="00A422E4" w:rsidP="00F311CE">
            <w:pPr>
              <w:pStyle w:val="Tabletext0"/>
            </w:pPr>
            <w:r w:rsidRPr="00DD759E">
              <w:t>South along the meridian 148°39.706′E to latitude 20°07.079′S</w:t>
            </w:r>
          </w:p>
        </w:tc>
      </w:tr>
      <w:tr w:rsidR="00A422E4" w:rsidRPr="00DD759E" w14:paraId="10710507" w14:textId="77777777" w:rsidTr="00F311CE">
        <w:tc>
          <w:tcPr>
            <w:tcW w:w="714" w:type="dxa"/>
            <w:tcBorders>
              <w:bottom w:val="single" w:sz="2" w:space="0" w:color="auto"/>
            </w:tcBorders>
            <w:shd w:val="clear" w:color="auto" w:fill="auto"/>
          </w:tcPr>
          <w:p w14:paraId="1071050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506" w14:textId="77777777" w:rsidR="00A422E4" w:rsidRPr="00DD759E" w:rsidRDefault="00A422E4" w:rsidP="00F311CE">
            <w:pPr>
              <w:pStyle w:val="Tabletext0"/>
            </w:pPr>
            <w:r w:rsidRPr="00DD759E">
              <w:t>West along the parallel 20°07.079′S to longitude 148°39.010′E</w:t>
            </w:r>
          </w:p>
        </w:tc>
      </w:tr>
      <w:tr w:rsidR="00A422E4" w:rsidRPr="00DD759E" w14:paraId="1071050A" w14:textId="77777777" w:rsidTr="00F311CE">
        <w:tc>
          <w:tcPr>
            <w:tcW w:w="714" w:type="dxa"/>
            <w:tcBorders>
              <w:top w:val="single" w:sz="2" w:space="0" w:color="auto"/>
              <w:bottom w:val="single" w:sz="12" w:space="0" w:color="auto"/>
            </w:tcBorders>
            <w:shd w:val="clear" w:color="auto" w:fill="auto"/>
          </w:tcPr>
          <w:p w14:paraId="1071050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509"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50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0C" w14:textId="77777777" w:rsidR="00A422E4" w:rsidRPr="00DD759E" w:rsidRDefault="00A422E4" w:rsidP="00A422E4">
      <w:pPr>
        <w:pStyle w:val="ActHead5"/>
      </w:pPr>
      <w:bookmarkStart w:id="195" w:name="_Toc501379872"/>
      <w:r w:rsidRPr="00DD759E">
        <w:rPr>
          <w:rStyle w:val="CharSectno"/>
        </w:rPr>
        <w:t>8</w:t>
      </w:r>
      <w:r w:rsidRPr="00DD759E">
        <w:t xml:space="preserve">  Bait Reef Location</w:t>
      </w:r>
      <w:bookmarkEnd w:id="195"/>
    </w:p>
    <w:p w14:paraId="1071050D" w14:textId="77777777" w:rsidR="00A422E4" w:rsidRPr="00DD759E" w:rsidRDefault="00A422E4" w:rsidP="00A422E4">
      <w:pPr>
        <w:pStyle w:val="Subsection"/>
        <w:rPr>
          <w:rFonts w:eastAsia="Calibri"/>
          <w:szCs w:val="22"/>
        </w:rPr>
      </w:pPr>
      <w:r w:rsidRPr="00DD759E">
        <w:tab/>
      </w:r>
      <w:r w:rsidRPr="00DD759E">
        <w:tab/>
        <w:t xml:space="preserve">The Bait Reef Location is the area </w:t>
      </w:r>
      <w:r w:rsidRPr="00DD759E">
        <w:rPr>
          <w:rFonts w:eastAsia="Calibri"/>
          <w:szCs w:val="22"/>
        </w:rPr>
        <w:t>bounded by the line starting at the point described in item 1 of the following table and running progressively as described in the table.</w:t>
      </w:r>
    </w:p>
    <w:p w14:paraId="1071050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10" w14:textId="77777777" w:rsidTr="00F311CE">
        <w:trPr>
          <w:tblHeader/>
        </w:trPr>
        <w:tc>
          <w:tcPr>
            <w:tcW w:w="8313" w:type="dxa"/>
            <w:gridSpan w:val="2"/>
            <w:tcBorders>
              <w:top w:val="single" w:sz="12" w:space="0" w:color="auto"/>
              <w:bottom w:val="single" w:sz="6" w:space="0" w:color="auto"/>
            </w:tcBorders>
            <w:shd w:val="clear" w:color="auto" w:fill="auto"/>
          </w:tcPr>
          <w:p w14:paraId="1071050F" w14:textId="77777777" w:rsidR="00A422E4" w:rsidRPr="00DD759E" w:rsidRDefault="00A422E4" w:rsidP="00F311CE">
            <w:pPr>
              <w:pStyle w:val="TableHeading"/>
            </w:pPr>
            <w:r w:rsidRPr="00DD759E">
              <w:t>Bait Reef Location</w:t>
            </w:r>
          </w:p>
        </w:tc>
      </w:tr>
      <w:tr w:rsidR="00A422E4" w:rsidRPr="00DD759E" w14:paraId="10710513" w14:textId="77777777" w:rsidTr="00F311CE">
        <w:trPr>
          <w:tblHeader/>
        </w:trPr>
        <w:tc>
          <w:tcPr>
            <w:tcW w:w="714" w:type="dxa"/>
            <w:tcBorders>
              <w:top w:val="single" w:sz="6" w:space="0" w:color="auto"/>
              <w:bottom w:val="single" w:sz="12" w:space="0" w:color="auto"/>
            </w:tcBorders>
            <w:shd w:val="clear" w:color="auto" w:fill="auto"/>
          </w:tcPr>
          <w:p w14:paraId="1071051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12" w14:textId="77777777" w:rsidR="00A422E4" w:rsidRPr="00DD759E" w:rsidRDefault="00A422E4" w:rsidP="00F311CE">
            <w:pPr>
              <w:pStyle w:val="TableHeading"/>
            </w:pPr>
            <w:r w:rsidRPr="00DD759E">
              <w:t>Description</w:t>
            </w:r>
          </w:p>
        </w:tc>
      </w:tr>
      <w:tr w:rsidR="00A422E4" w:rsidRPr="00DD759E" w14:paraId="10710516" w14:textId="77777777" w:rsidTr="00F311CE">
        <w:tc>
          <w:tcPr>
            <w:tcW w:w="714" w:type="dxa"/>
            <w:tcBorders>
              <w:top w:val="single" w:sz="12" w:space="0" w:color="auto"/>
            </w:tcBorders>
            <w:shd w:val="clear" w:color="auto" w:fill="auto"/>
          </w:tcPr>
          <w:p w14:paraId="1071051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15" w14:textId="77777777" w:rsidR="00A422E4" w:rsidRPr="00DD759E" w:rsidRDefault="00A422E4" w:rsidP="00F311CE">
            <w:pPr>
              <w:pStyle w:val="Tabletext0"/>
            </w:pPr>
            <w:r w:rsidRPr="00DD759E">
              <w:t>The point 19°47.265′S 149°03.478′E</w:t>
            </w:r>
          </w:p>
        </w:tc>
      </w:tr>
      <w:tr w:rsidR="00A422E4" w:rsidRPr="00DD759E" w14:paraId="10710519" w14:textId="77777777" w:rsidTr="00F311CE">
        <w:tc>
          <w:tcPr>
            <w:tcW w:w="714" w:type="dxa"/>
            <w:shd w:val="clear" w:color="auto" w:fill="auto"/>
          </w:tcPr>
          <w:p w14:paraId="10710517" w14:textId="77777777" w:rsidR="00A422E4" w:rsidRPr="00DD759E" w:rsidRDefault="00A422E4" w:rsidP="00F311CE">
            <w:pPr>
              <w:pStyle w:val="Tabletext0"/>
            </w:pPr>
            <w:r w:rsidRPr="00DD759E">
              <w:t>2</w:t>
            </w:r>
          </w:p>
        </w:tc>
        <w:tc>
          <w:tcPr>
            <w:tcW w:w="7599" w:type="dxa"/>
            <w:shd w:val="clear" w:color="auto" w:fill="auto"/>
          </w:tcPr>
          <w:p w14:paraId="10710518" w14:textId="77777777" w:rsidR="00A422E4" w:rsidRPr="00DD759E" w:rsidRDefault="00A422E4" w:rsidP="00F311CE">
            <w:pPr>
              <w:pStyle w:val="Tabletext0"/>
            </w:pPr>
            <w:r w:rsidRPr="00DD759E">
              <w:t>East along the parallel 19°47.265′S to longitude 149°05.342′E</w:t>
            </w:r>
          </w:p>
        </w:tc>
      </w:tr>
      <w:tr w:rsidR="00A422E4" w:rsidRPr="00DD759E" w14:paraId="1071051C" w14:textId="77777777" w:rsidTr="00F311CE">
        <w:tc>
          <w:tcPr>
            <w:tcW w:w="714" w:type="dxa"/>
            <w:shd w:val="clear" w:color="auto" w:fill="auto"/>
          </w:tcPr>
          <w:p w14:paraId="1071051A" w14:textId="77777777" w:rsidR="00A422E4" w:rsidRPr="00DD759E" w:rsidRDefault="00A422E4" w:rsidP="00F311CE">
            <w:pPr>
              <w:pStyle w:val="Tabletext0"/>
            </w:pPr>
            <w:r w:rsidRPr="00DD759E">
              <w:t>3</w:t>
            </w:r>
          </w:p>
        </w:tc>
        <w:tc>
          <w:tcPr>
            <w:tcW w:w="7599" w:type="dxa"/>
            <w:shd w:val="clear" w:color="auto" w:fill="auto"/>
          </w:tcPr>
          <w:p w14:paraId="1071051B" w14:textId="77777777" w:rsidR="00A422E4" w:rsidRPr="00DD759E" w:rsidRDefault="00A422E4" w:rsidP="00F311CE">
            <w:pPr>
              <w:pStyle w:val="Tabletext0"/>
            </w:pPr>
            <w:r w:rsidRPr="00DD759E">
              <w:t>South along the meridian 149°05.342′E to latitude 19°49.574′S</w:t>
            </w:r>
          </w:p>
        </w:tc>
      </w:tr>
      <w:tr w:rsidR="00A422E4" w:rsidRPr="00DD759E" w14:paraId="1071051F" w14:textId="77777777" w:rsidTr="00F311CE">
        <w:tc>
          <w:tcPr>
            <w:tcW w:w="714" w:type="dxa"/>
            <w:tcBorders>
              <w:bottom w:val="single" w:sz="2" w:space="0" w:color="auto"/>
            </w:tcBorders>
            <w:shd w:val="clear" w:color="auto" w:fill="auto"/>
          </w:tcPr>
          <w:p w14:paraId="1071051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51E" w14:textId="77777777" w:rsidR="00A422E4" w:rsidRPr="00DD759E" w:rsidRDefault="00A422E4" w:rsidP="00F311CE">
            <w:pPr>
              <w:pStyle w:val="Tabletext0"/>
            </w:pPr>
            <w:r w:rsidRPr="00DD759E">
              <w:t>West along the parallel 19°49.574′S to longitude 149°03.478′E</w:t>
            </w:r>
          </w:p>
        </w:tc>
      </w:tr>
      <w:tr w:rsidR="00A422E4" w:rsidRPr="00DD759E" w14:paraId="10710522" w14:textId="77777777" w:rsidTr="00F311CE">
        <w:tc>
          <w:tcPr>
            <w:tcW w:w="714" w:type="dxa"/>
            <w:tcBorders>
              <w:top w:val="single" w:sz="2" w:space="0" w:color="auto"/>
              <w:bottom w:val="single" w:sz="12" w:space="0" w:color="auto"/>
            </w:tcBorders>
            <w:shd w:val="clear" w:color="auto" w:fill="auto"/>
          </w:tcPr>
          <w:p w14:paraId="1071052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521" w14:textId="77777777" w:rsidR="00A422E4" w:rsidRPr="00DD759E" w:rsidRDefault="00A422E4" w:rsidP="00F311CE">
            <w:pPr>
              <w:pStyle w:val="Tabletext0"/>
            </w:pPr>
            <w:r w:rsidRPr="00DD759E">
              <w:t>North along the meridian 149°03.478′E to the starting point</w:t>
            </w:r>
          </w:p>
        </w:tc>
      </w:tr>
    </w:tbl>
    <w:p w14:paraId="1071052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24" w14:textId="77777777" w:rsidR="00A422E4" w:rsidRPr="00DD759E" w:rsidRDefault="00A422E4" w:rsidP="00A422E4">
      <w:pPr>
        <w:pStyle w:val="ActHead5"/>
      </w:pPr>
      <w:bookmarkStart w:id="196" w:name="_Toc501379873"/>
      <w:r w:rsidRPr="00DD759E">
        <w:rPr>
          <w:rStyle w:val="CharSectno"/>
        </w:rPr>
        <w:t>9</w:t>
      </w:r>
      <w:r w:rsidRPr="00DD759E">
        <w:t xml:space="preserve">  Bauer Bay, South Molle Island Location</w:t>
      </w:r>
      <w:bookmarkEnd w:id="196"/>
    </w:p>
    <w:p w14:paraId="10710525" w14:textId="77777777" w:rsidR="00A422E4" w:rsidRPr="00DD759E" w:rsidRDefault="00A422E4" w:rsidP="00A422E4">
      <w:pPr>
        <w:pStyle w:val="Subsection"/>
        <w:rPr>
          <w:rFonts w:eastAsia="Calibri"/>
          <w:szCs w:val="22"/>
        </w:rPr>
      </w:pPr>
      <w:r w:rsidRPr="00DD759E">
        <w:tab/>
      </w:r>
      <w:r w:rsidRPr="00DD759E">
        <w:tab/>
        <w:t xml:space="preserve">The Bauer Bay, South Molle Island Location is the area </w:t>
      </w:r>
      <w:r w:rsidRPr="00DD759E">
        <w:rPr>
          <w:rFonts w:eastAsia="Calibri"/>
          <w:szCs w:val="22"/>
        </w:rPr>
        <w:t>bounded by the line starting at the point described in item 1 of the following table and running progressively as described in the table.</w:t>
      </w:r>
    </w:p>
    <w:p w14:paraId="1071052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28" w14:textId="77777777" w:rsidTr="00F311CE">
        <w:trPr>
          <w:tblHeader/>
        </w:trPr>
        <w:tc>
          <w:tcPr>
            <w:tcW w:w="8313" w:type="dxa"/>
            <w:gridSpan w:val="2"/>
            <w:tcBorders>
              <w:top w:val="single" w:sz="12" w:space="0" w:color="auto"/>
              <w:bottom w:val="single" w:sz="6" w:space="0" w:color="auto"/>
            </w:tcBorders>
            <w:shd w:val="clear" w:color="auto" w:fill="auto"/>
          </w:tcPr>
          <w:p w14:paraId="10710527" w14:textId="77777777" w:rsidR="00A422E4" w:rsidRPr="00DD759E" w:rsidRDefault="00A422E4" w:rsidP="00F311CE">
            <w:pPr>
              <w:pStyle w:val="TableHeading"/>
            </w:pPr>
            <w:r w:rsidRPr="00DD759E">
              <w:t>Bauer Bay, South Molle Island Location</w:t>
            </w:r>
          </w:p>
        </w:tc>
      </w:tr>
      <w:tr w:rsidR="00A422E4" w:rsidRPr="00DD759E" w14:paraId="1071052B" w14:textId="77777777" w:rsidTr="00F311CE">
        <w:trPr>
          <w:tblHeader/>
        </w:trPr>
        <w:tc>
          <w:tcPr>
            <w:tcW w:w="714" w:type="dxa"/>
            <w:tcBorders>
              <w:top w:val="single" w:sz="6" w:space="0" w:color="auto"/>
              <w:bottom w:val="single" w:sz="12" w:space="0" w:color="auto"/>
            </w:tcBorders>
            <w:shd w:val="clear" w:color="auto" w:fill="auto"/>
          </w:tcPr>
          <w:p w14:paraId="1071052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2A" w14:textId="77777777" w:rsidR="00A422E4" w:rsidRPr="00DD759E" w:rsidRDefault="00A422E4" w:rsidP="00F311CE">
            <w:pPr>
              <w:pStyle w:val="TableHeading"/>
            </w:pPr>
            <w:r w:rsidRPr="00DD759E">
              <w:t>Description</w:t>
            </w:r>
          </w:p>
        </w:tc>
      </w:tr>
      <w:tr w:rsidR="00A422E4" w:rsidRPr="00DD759E" w14:paraId="1071052E" w14:textId="77777777" w:rsidTr="00F311CE">
        <w:tc>
          <w:tcPr>
            <w:tcW w:w="714" w:type="dxa"/>
            <w:tcBorders>
              <w:top w:val="single" w:sz="12" w:space="0" w:color="auto"/>
            </w:tcBorders>
            <w:shd w:val="clear" w:color="auto" w:fill="auto"/>
          </w:tcPr>
          <w:p w14:paraId="1071052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2D" w14:textId="77777777" w:rsidR="00A422E4" w:rsidRPr="00DD759E" w:rsidRDefault="00A422E4" w:rsidP="00F311CE">
            <w:pPr>
              <w:pStyle w:val="Tabletext0"/>
            </w:pPr>
            <w:r w:rsidRPr="00DD759E">
              <w:t>The point 20°15.153′S 148°50.224′E</w:t>
            </w:r>
          </w:p>
        </w:tc>
      </w:tr>
      <w:tr w:rsidR="00A422E4" w:rsidRPr="00DD759E" w14:paraId="10710531" w14:textId="77777777" w:rsidTr="00F311CE">
        <w:tc>
          <w:tcPr>
            <w:tcW w:w="714" w:type="dxa"/>
            <w:shd w:val="clear" w:color="auto" w:fill="auto"/>
          </w:tcPr>
          <w:p w14:paraId="1071052F" w14:textId="77777777" w:rsidR="00A422E4" w:rsidRPr="00DD759E" w:rsidRDefault="00A422E4" w:rsidP="00F311CE">
            <w:pPr>
              <w:pStyle w:val="Tabletext0"/>
            </w:pPr>
            <w:r w:rsidRPr="00DD759E">
              <w:t>2</w:t>
            </w:r>
          </w:p>
        </w:tc>
        <w:tc>
          <w:tcPr>
            <w:tcW w:w="7599" w:type="dxa"/>
            <w:shd w:val="clear" w:color="auto" w:fill="auto"/>
          </w:tcPr>
          <w:p w14:paraId="10710530" w14:textId="77777777" w:rsidR="00A422E4" w:rsidRPr="00DD759E" w:rsidRDefault="00A422E4" w:rsidP="00F311CE">
            <w:pPr>
              <w:pStyle w:val="Tabletext0"/>
            </w:pPr>
            <w:r w:rsidRPr="00DD759E">
              <w:t>East along the parallel 20°15.153′S to longitude 148°50.956′E</w:t>
            </w:r>
          </w:p>
        </w:tc>
      </w:tr>
      <w:tr w:rsidR="00A422E4" w:rsidRPr="00DD759E" w14:paraId="10710534" w14:textId="77777777" w:rsidTr="00F311CE">
        <w:tc>
          <w:tcPr>
            <w:tcW w:w="714" w:type="dxa"/>
            <w:shd w:val="clear" w:color="auto" w:fill="auto"/>
          </w:tcPr>
          <w:p w14:paraId="10710532" w14:textId="77777777" w:rsidR="00A422E4" w:rsidRPr="00DD759E" w:rsidRDefault="00A422E4" w:rsidP="00F311CE">
            <w:pPr>
              <w:pStyle w:val="Tabletext0"/>
            </w:pPr>
            <w:r w:rsidRPr="00DD759E">
              <w:t>3</w:t>
            </w:r>
          </w:p>
        </w:tc>
        <w:tc>
          <w:tcPr>
            <w:tcW w:w="7599" w:type="dxa"/>
            <w:shd w:val="clear" w:color="auto" w:fill="auto"/>
          </w:tcPr>
          <w:p w14:paraId="10710533" w14:textId="77777777" w:rsidR="00A422E4" w:rsidRPr="00DD759E" w:rsidRDefault="00A422E4" w:rsidP="00F311CE">
            <w:pPr>
              <w:pStyle w:val="Tabletext0"/>
            </w:pPr>
            <w:r w:rsidRPr="00DD759E">
              <w:t>South along the meridian 148°50.956′E to the intersection of the South Molle Island (20</w:t>
            </w:r>
            <w:r>
              <w:noBreakHyphen/>
            </w:r>
            <w:r w:rsidRPr="00DD759E">
              <w:t>042a) coastline at mean low water and the meridian 148°50.956′E (at the point closest to 20°15.402′S 148°50.956′E)</w:t>
            </w:r>
          </w:p>
        </w:tc>
      </w:tr>
      <w:tr w:rsidR="00A422E4" w:rsidRPr="00DD759E" w14:paraId="10710537" w14:textId="77777777" w:rsidTr="00F311CE">
        <w:tc>
          <w:tcPr>
            <w:tcW w:w="714" w:type="dxa"/>
            <w:shd w:val="clear" w:color="auto" w:fill="auto"/>
          </w:tcPr>
          <w:p w14:paraId="10710535" w14:textId="77777777" w:rsidR="00A422E4" w:rsidRPr="00DD759E" w:rsidRDefault="00A422E4" w:rsidP="00F311CE">
            <w:pPr>
              <w:pStyle w:val="Tabletext0"/>
            </w:pPr>
            <w:r w:rsidRPr="00DD759E">
              <w:t>4</w:t>
            </w:r>
          </w:p>
        </w:tc>
        <w:tc>
          <w:tcPr>
            <w:tcW w:w="7599" w:type="dxa"/>
            <w:shd w:val="clear" w:color="auto" w:fill="auto"/>
          </w:tcPr>
          <w:p w14:paraId="10710536"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South Molle Island (20</w:t>
            </w:r>
            <w:r>
              <w:noBreakHyphen/>
            </w:r>
            <w:r w:rsidRPr="00DD759E">
              <w:t>042a) coastline at mean low water to the intersection of the South Molle Island (20</w:t>
            </w:r>
            <w:r>
              <w:noBreakHyphen/>
            </w:r>
            <w:r w:rsidRPr="00DD759E">
              <w:t>042a) coastline and the meridian 148°49.891′E (at the point closest to 20°15.279′S 148°49.891′E)</w:t>
            </w:r>
          </w:p>
        </w:tc>
      </w:tr>
      <w:tr w:rsidR="00A422E4" w:rsidRPr="00DD759E" w14:paraId="1071053A" w14:textId="77777777" w:rsidTr="00F311CE">
        <w:tc>
          <w:tcPr>
            <w:tcW w:w="714" w:type="dxa"/>
            <w:shd w:val="clear" w:color="auto" w:fill="auto"/>
          </w:tcPr>
          <w:p w14:paraId="10710538" w14:textId="77777777" w:rsidR="00A422E4" w:rsidRPr="00DD759E" w:rsidRDefault="00A422E4" w:rsidP="00F311CE">
            <w:pPr>
              <w:pStyle w:val="Tabletext0"/>
            </w:pPr>
            <w:r w:rsidRPr="00DD759E">
              <w:t>5</w:t>
            </w:r>
          </w:p>
        </w:tc>
        <w:tc>
          <w:tcPr>
            <w:tcW w:w="7599" w:type="dxa"/>
            <w:shd w:val="clear" w:color="auto" w:fill="auto"/>
          </w:tcPr>
          <w:p w14:paraId="10710539" w14:textId="77777777" w:rsidR="00A422E4" w:rsidRPr="00DD759E" w:rsidRDefault="00A422E4" w:rsidP="00F311CE">
            <w:pPr>
              <w:pStyle w:val="Tabletext0"/>
            </w:pPr>
            <w:r w:rsidRPr="00DD759E">
              <w:t>Northerly along the geodesic to 20°15.213′S 148°49.898′E</w:t>
            </w:r>
          </w:p>
        </w:tc>
      </w:tr>
      <w:tr w:rsidR="00A422E4" w:rsidRPr="00DD759E" w14:paraId="1071053D" w14:textId="77777777" w:rsidTr="00F311CE">
        <w:tc>
          <w:tcPr>
            <w:tcW w:w="714" w:type="dxa"/>
            <w:tcBorders>
              <w:bottom w:val="single" w:sz="2" w:space="0" w:color="auto"/>
            </w:tcBorders>
            <w:shd w:val="clear" w:color="auto" w:fill="auto"/>
          </w:tcPr>
          <w:p w14:paraId="1071053B"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53C" w14:textId="77777777" w:rsidR="00A422E4" w:rsidRPr="00DD759E" w:rsidRDefault="00A422E4" w:rsidP="00F311CE">
            <w:pPr>
              <w:pStyle w:val="Tabletext0"/>
            </w:pPr>
            <w:r w:rsidRPr="00DD759E">
              <w:t>East along the parallel 20°15.213′S to longitude 148°50.224′E</w:t>
            </w:r>
          </w:p>
        </w:tc>
      </w:tr>
      <w:tr w:rsidR="00A422E4" w:rsidRPr="00DD759E" w14:paraId="10710540" w14:textId="77777777" w:rsidTr="00F311CE">
        <w:tc>
          <w:tcPr>
            <w:tcW w:w="714" w:type="dxa"/>
            <w:tcBorders>
              <w:top w:val="single" w:sz="2" w:space="0" w:color="auto"/>
              <w:bottom w:val="single" w:sz="12" w:space="0" w:color="auto"/>
            </w:tcBorders>
            <w:shd w:val="clear" w:color="auto" w:fill="auto"/>
          </w:tcPr>
          <w:p w14:paraId="1071053E"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53F" w14:textId="77777777" w:rsidR="00A422E4" w:rsidRPr="00DD759E" w:rsidRDefault="00A422E4" w:rsidP="00F311CE">
            <w:pPr>
              <w:pStyle w:val="Tabletext0"/>
            </w:pPr>
            <w:r w:rsidRPr="00DD759E">
              <w:t>North along the meridian to the starting point</w:t>
            </w:r>
          </w:p>
        </w:tc>
      </w:tr>
    </w:tbl>
    <w:p w14:paraId="1071054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42" w14:textId="77777777" w:rsidR="00A422E4" w:rsidRPr="00DD759E" w:rsidRDefault="00A422E4" w:rsidP="00A422E4">
      <w:pPr>
        <w:pStyle w:val="ActHead5"/>
      </w:pPr>
      <w:bookmarkStart w:id="197" w:name="_Toc501379874"/>
      <w:r w:rsidRPr="00DD759E">
        <w:rPr>
          <w:rStyle w:val="CharSectno"/>
        </w:rPr>
        <w:t>10</w:t>
      </w:r>
      <w:r w:rsidRPr="00DD759E">
        <w:t xml:space="preserve">  Baynham Island Location</w:t>
      </w:r>
      <w:bookmarkEnd w:id="197"/>
    </w:p>
    <w:p w14:paraId="10710543" w14:textId="77777777" w:rsidR="00A422E4" w:rsidRPr="00DD759E" w:rsidRDefault="00A422E4" w:rsidP="00A422E4">
      <w:pPr>
        <w:pStyle w:val="Subsection"/>
        <w:rPr>
          <w:rFonts w:eastAsia="Calibri"/>
          <w:szCs w:val="22"/>
        </w:rPr>
      </w:pPr>
      <w:r w:rsidRPr="00DD759E">
        <w:tab/>
      </w:r>
      <w:r w:rsidRPr="00DD759E">
        <w:tab/>
        <w:t xml:space="preserve">The Baynham Island Location is the area </w:t>
      </w:r>
      <w:r w:rsidRPr="00DD759E">
        <w:rPr>
          <w:rFonts w:eastAsia="Calibri"/>
          <w:szCs w:val="22"/>
        </w:rPr>
        <w:t>bounded by the line starting at the point described in item 1 of the following table and running progressively as described in the table.</w:t>
      </w:r>
    </w:p>
    <w:p w14:paraId="1071054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46" w14:textId="77777777" w:rsidTr="00F311CE">
        <w:trPr>
          <w:tblHeader/>
        </w:trPr>
        <w:tc>
          <w:tcPr>
            <w:tcW w:w="8313" w:type="dxa"/>
            <w:gridSpan w:val="2"/>
            <w:tcBorders>
              <w:top w:val="single" w:sz="12" w:space="0" w:color="auto"/>
              <w:bottom w:val="single" w:sz="6" w:space="0" w:color="auto"/>
            </w:tcBorders>
            <w:shd w:val="clear" w:color="auto" w:fill="auto"/>
          </w:tcPr>
          <w:p w14:paraId="10710545" w14:textId="77777777" w:rsidR="00A422E4" w:rsidRPr="00DD759E" w:rsidRDefault="00A422E4" w:rsidP="00F311CE">
            <w:pPr>
              <w:pStyle w:val="TableHeading"/>
            </w:pPr>
            <w:r w:rsidRPr="00DD759E">
              <w:t>Baynham Island Location</w:t>
            </w:r>
          </w:p>
        </w:tc>
      </w:tr>
      <w:tr w:rsidR="00A422E4" w:rsidRPr="00DD759E" w14:paraId="10710549" w14:textId="77777777" w:rsidTr="00F311CE">
        <w:trPr>
          <w:tblHeader/>
        </w:trPr>
        <w:tc>
          <w:tcPr>
            <w:tcW w:w="714" w:type="dxa"/>
            <w:tcBorders>
              <w:top w:val="single" w:sz="6" w:space="0" w:color="auto"/>
              <w:bottom w:val="single" w:sz="12" w:space="0" w:color="auto"/>
            </w:tcBorders>
            <w:shd w:val="clear" w:color="auto" w:fill="auto"/>
          </w:tcPr>
          <w:p w14:paraId="1071054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48" w14:textId="77777777" w:rsidR="00A422E4" w:rsidRPr="00DD759E" w:rsidRDefault="00A422E4" w:rsidP="00F311CE">
            <w:pPr>
              <w:pStyle w:val="TableHeading"/>
            </w:pPr>
            <w:r w:rsidRPr="00DD759E">
              <w:t>Description</w:t>
            </w:r>
          </w:p>
        </w:tc>
      </w:tr>
      <w:tr w:rsidR="00A422E4" w:rsidRPr="00DD759E" w14:paraId="1071054C" w14:textId="77777777" w:rsidTr="00F311CE">
        <w:tc>
          <w:tcPr>
            <w:tcW w:w="714" w:type="dxa"/>
            <w:tcBorders>
              <w:top w:val="single" w:sz="12" w:space="0" w:color="auto"/>
            </w:tcBorders>
            <w:shd w:val="clear" w:color="auto" w:fill="auto"/>
          </w:tcPr>
          <w:p w14:paraId="1071054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4B" w14:textId="77777777" w:rsidR="00A422E4" w:rsidRPr="00DD759E" w:rsidRDefault="00A422E4" w:rsidP="00F311CE">
            <w:pPr>
              <w:pStyle w:val="Tabletext0"/>
            </w:pPr>
            <w:r w:rsidRPr="00DD759E">
              <w:t>The point 20°25.628′S 149°05.789′E</w:t>
            </w:r>
          </w:p>
        </w:tc>
      </w:tr>
      <w:tr w:rsidR="00A422E4" w:rsidRPr="00DD759E" w14:paraId="1071054F" w14:textId="77777777" w:rsidTr="00F311CE">
        <w:tc>
          <w:tcPr>
            <w:tcW w:w="714" w:type="dxa"/>
            <w:shd w:val="clear" w:color="auto" w:fill="auto"/>
          </w:tcPr>
          <w:p w14:paraId="1071054D" w14:textId="77777777" w:rsidR="00A422E4" w:rsidRPr="00DD759E" w:rsidRDefault="00A422E4" w:rsidP="00F311CE">
            <w:pPr>
              <w:pStyle w:val="Tabletext0"/>
            </w:pPr>
            <w:r w:rsidRPr="00DD759E">
              <w:t>2</w:t>
            </w:r>
          </w:p>
        </w:tc>
        <w:tc>
          <w:tcPr>
            <w:tcW w:w="7599" w:type="dxa"/>
            <w:shd w:val="clear" w:color="auto" w:fill="auto"/>
          </w:tcPr>
          <w:p w14:paraId="1071054E" w14:textId="77777777" w:rsidR="00A422E4" w:rsidRPr="00DD759E" w:rsidRDefault="00A422E4" w:rsidP="00F311CE">
            <w:pPr>
              <w:pStyle w:val="Tabletext0"/>
            </w:pPr>
            <w:r w:rsidRPr="00DD759E">
              <w:t>East along the parallel 20°25.628′S to longitude 149°06.525′E</w:t>
            </w:r>
          </w:p>
        </w:tc>
      </w:tr>
      <w:tr w:rsidR="00A422E4" w:rsidRPr="00DD759E" w14:paraId="10710552" w14:textId="77777777" w:rsidTr="00F311CE">
        <w:tc>
          <w:tcPr>
            <w:tcW w:w="714" w:type="dxa"/>
            <w:shd w:val="clear" w:color="auto" w:fill="auto"/>
          </w:tcPr>
          <w:p w14:paraId="10710550" w14:textId="77777777" w:rsidR="00A422E4" w:rsidRPr="00DD759E" w:rsidRDefault="00A422E4" w:rsidP="00F311CE">
            <w:pPr>
              <w:pStyle w:val="Tabletext0"/>
            </w:pPr>
            <w:r w:rsidRPr="00DD759E">
              <w:t>3</w:t>
            </w:r>
          </w:p>
        </w:tc>
        <w:tc>
          <w:tcPr>
            <w:tcW w:w="7599" w:type="dxa"/>
            <w:shd w:val="clear" w:color="auto" w:fill="auto"/>
          </w:tcPr>
          <w:p w14:paraId="10710551" w14:textId="77777777" w:rsidR="00A422E4" w:rsidRPr="00DD759E" w:rsidRDefault="00A422E4" w:rsidP="00F311CE">
            <w:pPr>
              <w:pStyle w:val="Tabletext0"/>
            </w:pPr>
            <w:r w:rsidRPr="00DD759E">
              <w:t>South along the meridian 149°06.525′E to latitude 20°26.577′S</w:t>
            </w:r>
          </w:p>
        </w:tc>
      </w:tr>
      <w:tr w:rsidR="00A422E4" w:rsidRPr="00DD759E" w14:paraId="10710555" w14:textId="77777777" w:rsidTr="00F311CE">
        <w:tc>
          <w:tcPr>
            <w:tcW w:w="714" w:type="dxa"/>
            <w:tcBorders>
              <w:bottom w:val="single" w:sz="2" w:space="0" w:color="auto"/>
            </w:tcBorders>
            <w:shd w:val="clear" w:color="auto" w:fill="auto"/>
          </w:tcPr>
          <w:p w14:paraId="10710553"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554" w14:textId="77777777" w:rsidR="00A422E4" w:rsidRPr="00DD759E" w:rsidRDefault="00A422E4" w:rsidP="00F311CE">
            <w:pPr>
              <w:pStyle w:val="Tabletext0"/>
            </w:pPr>
            <w:r w:rsidRPr="00DD759E">
              <w:t>West along the parallel 20°26.577′S to longitude 149°05.789′E</w:t>
            </w:r>
          </w:p>
        </w:tc>
      </w:tr>
      <w:tr w:rsidR="00A422E4" w:rsidRPr="00DD759E" w14:paraId="10710558" w14:textId="77777777" w:rsidTr="00F311CE">
        <w:tc>
          <w:tcPr>
            <w:tcW w:w="714" w:type="dxa"/>
            <w:tcBorders>
              <w:top w:val="single" w:sz="2" w:space="0" w:color="auto"/>
              <w:bottom w:val="single" w:sz="12" w:space="0" w:color="auto"/>
            </w:tcBorders>
            <w:shd w:val="clear" w:color="auto" w:fill="auto"/>
          </w:tcPr>
          <w:p w14:paraId="10710556"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557" w14:textId="77777777" w:rsidR="00A422E4" w:rsidRPr="00DD759E" w:rsidRDefault="00A422E4" w:rsidP="00F311CE">
            <w:pPr>
              <w:pStyle w:val="Tabletext0"/>
            </w:pPr>
            <w:r w:rsidRPr="00DD759E">
              <w:t>North along the meridian 149°05.789′E to the starting point</w:t>
            </w:r>
          </w:p>
        </w:tc>
      </w:tr>
    </w:tbl>
    <w:p w14:paraId="1071055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5A" w14:textId="77777777" w:rsidR="00A422E4" w:rsidRPr="00DD759E" w:rsidRDefault="00A422E4" w:rsidP="00A422E4">
      <w:pPr>
        <w:pStyle w:val="ActHead5"/>
      </w:pPr>
      <w:bookmarkStart w:id="198" w:name="_Toc501379875"/>
      <w:r w:rsidRPr="00DD759E">
        <w:rPr>
          <w:rStyle w:val="CharSectno"/>
        </w:rPr>
        <w:t>11</w:t>
      </w:r>
      <w:r w:rsidRPr="00DD759E">
        <w:t xml:space="preserve">  Beach 25, Whitsunday Island Location</w:t>
      </w:r>
      <w:bookmarkEnd w:id="198"/>
    </w:p>
    <w:p w14:paraId="1071055B" w14:textId="77777777" w:rsidR="00A422E4" w:rsidRPr="00DD759E" w:rsidRDefault="00A422E4" w:rsidP="00A422E4">
      <w:pPr>
        <w:pStyle w:val="Subsection"/>
        <w:rPr>
          <w:rFonts w:eastAsia="Calibri"/>
          <w:szCs w:val="22"/>
        </w:rPr>
      </w:pPr>
      <w:r w:rsidRPr="00DD759E">
        <w:tab/>
      </w:r>
      <w:r w:rsidRPr="00DD759E">
        <w:tab/>
        <w:t xml:space="preserve">The Beach 25, Whitsunday Island Location is the area </w:t>
      </w:r>
      <w:r w:rsidRPr="00DD759E">
        <w:rPr>
          <w:rFonts w:eastAsia="Calibri"/>
          <w:szCs w:val="22"/>
        </w:rPr>
        <w:t>bounded by the line starting at the point described in item 1 of the following table and running progressively as described in the table.</w:t>
      </w:r>
    </w:p>
    <w:p w14:paraId="1071055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5E" w14:textId="77777777" w:rsidTr="00F311CE">
        <w:trPr>
          <w:tblHeader/>
        </w:trPr>
        <w:tc>
          <w:tcPr>
            <w:tcW w:w="8313" w:type="dxa"/>
            <w:gridSpan w:val="2"/>
            <w:tcBorders>
              <w:top w:val="single" w:sz="12" w:space="0" w:color="auto"/>
              <w:bottom w:val="single" w:sz="6" w:space="0" w:color="auto"/>
            </w:tcBorders>
            <w:shd w:val="clear" w:color="auto" w:fill="auto"/>
          </w:tcPr>
          <w:p w14:paraId="1071055D" w14:textId="77777777" w:rsidR="00A422E4" w:rsidRPr="00DD759E" w:rsidRDefault="00A422E4" w:rsidP="00F311CE">
            <w:pPr>
              <w:pStyle w:val="TableHeading"/>
            </w:pPr>
            <w:r w:rsidRPr="00DD759E">
              <w:t>Beach 25, Whitsunday Island Location</w:t>
            </w:r>
          </w:p>
        </w:tc>
      </w:tr>
      <w:tr w:rsidR="00A422E4" w:rsidRPr="00DD759E" w14:paraId="10710561" w14:textId="77777777" w:rsidTr="00F311CE">
        <w:trPr>
          <w:tblHeader/>
        </w:trPr>
        <w:tc>
          <w:tcPr>
            <w:tcW w:w="714" w:type="dxa"/>
            <w:tcBorders>
              <w:top w:val="single" w:sz="6" w:space="0" w:color="auto"/>
              <w:bottom w:val="single" w:sz="12" w:space="0" w:color="auto"/>
            </w:tcBorders>
            <w:shd w:val="clear" w:color="auto" w:fill="auto"/>
          </w:tcPr>
          <w:p w14:paraId="1071055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60" w14:textId="77777777" w:rsidR="00A422E4" w:rsidRPr="00DD759E" w:rsidRDefault="00A422E4" w:rsidP="00F311CE">
            <w:pPr>
              <w:pStyle w:val="TableHeading"/>
            </w:pPr>
            <w:r w:rsidRPr="00DD759E">
              <w:t>Description</w:t>
            </w:r>
          </w:p>
        </w:tc>
      </w:tr>
      <w:tr w:rsidR="00A422E4" w:rsidRPr="00DD759E" w14:paraId="10710564" w14:textId="77777777" w:rsidTr="00F311CE">
        <w:tc>
          <w:tcPr>
            <w:tcW w:w="714" w:type="dxa"/>
            <w:tcBorders>
              <w:top w:val="single" w:sz="12" w:space="0" w:color="auto"/>
            </w:tcBorders>
            <w:shd w:val="clear" w:color="auto" w:fill="auto"/>
          </w:tcPr>
          <w:p w14:paraId="1071056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63"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148°57.073′E (at the point closest to 20°18.466′S 148°57.073′E)</w:t>
            </w:r>
          </w:p>
        </w:tc>
      </w:tr>
      <w:tr w:rsidR="00A422E4" w:rsidRPr="00DD759E" w14:paraId="10710567" w14:textId="77777777" w:rsidTr="00F311CE">
        <w:tc>
          <w:tcPr>
            <w:tcW w:w="714" w:type="dxa"/>
            <w:shd w:val="clear" w:color="auto" w:fill="auto"/>
          </w:tcPr>
          <w:p w14:paraId="10710565" w14:textId="77777777" w:rsidR="00A422E4" w:rsidRPr="00DD759E" w:rsidRDefault="00A422E4" w:rsidP="00F311CE">
            <w:pPr>
              <w:pStyle w:val="Tabletext0"/>
            </w:pPr>
            <w:r w:rsidRPr="00DD759E">
              <w:t>2</w:t>
            </w:r>
          </w:p>
        </w:tc>
        <w:tc>
          <w:tcPr>
            <w:tcW w:w="7599" w:type="dxa"/>
            <w:shd w:val="clear" w:color="auto" w:fill="auto"/>
          </w:tcPr>
          <w:p w14:paraId="10710566" w14:textId="77777777" w:rsidR="00A422E4" w:rsidRPr="00DD759E" w:rsidRDefault="00A422E4" w:rsidP="00F311CE">
            <w:pPr>
              <w:pStyle w:val="Tabletext0"/>
            </w:pPr>
            <w:r w:rsidRPr="00DD759E">
              <w:t>Generally north</w:t>
            </w:r>
            <w:r>
              <w:noBreakHyphen/>
            </w:r>
            <w:r w:rsidRPr="00DD759E">
              <w:t>easterly then southerly along the Whitsunday Island (20</w:t>
            </w:r>
            <w:r>
              <w:noBreakHyphen/>
            </w:r>
            <w:r w:rsidRPr="00DD759E">
              <w:t>041a) coastline at mean low water to the intersection of the Whitsunday Island (20</w:t>
            </w:r>
            <w:r>
              <w:noBreakHyphen/>
            </w:r>
            <w:r w:rsidRPr="00DD759E">
              <w:t>041a) coastline at mean low water and the parallel 20°19.662′S (at the point closest to 20°19.662′S 148°57.732′E)</w:t>
            </w:r>
          </w:p>
        </w:tc>
      </w:tr>
      <w:tr w:rsidR="00A422E4" w:rsidRPr="00DD759E" w14:paraId="1071056A" w14:textId="77777777" w:rsidTr="00F311CE">
        <w:tc>
          <w:tcPr>
            <w:tcW w:w="714" w:type="dxa"/>
            <w:tcBorders>
              <w:bottom w:val="single" w:sz="2" w:space="0" w:color="auto"/>
            </w:tcBorders>
            <w:shd w:val="clear" w:color="auto" w:fill="auto"/>
          </w:tcPr>
          <w:p w14:paraId="10710568"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10710569" w14:textId="77777777" w:rsidR="00A422E4" w:rsidRPr="00DD759E" w:rsidRDefault="00A422E4" w:rsidP="00F311CE">
            <w:pPr>
              <w:pStyle w:val="Tabletext0"/>
            </w:pPr>
            <w:r w:rsidRPr="00DD759E">
              <w:t>North</w:t>
            </w:r>
            <w:r>
              <w:noBreakHyphen/>
            </w:r>
            <w:r w:rsidRPr="00DD759E">
              <w:t>westerly along the geodesic to 20°18.734′S 148°56.854′E</w:t>
            </w:r>
          </w:p>
        </w:tc>
      </w:tr>
      <w:tr w:rsidR="00A422E4" w:rsidRPr="00DD759E" w14:paraId="1071056D" w14:textId="77777777" w:rsidTr="00F311CE">
        <w:tc>
          <w:tcPr>
            <w:tcW w:w="714" w:type="dxa"/>
            <w:tcBorders>
              <w:top w:val="single" w:sz="2" w:space="0" w:color="auto"/>
              <w:bottom w:val="single" w:sz="12" w:space="0" w:color="auto"/>
            </w:tcBorders>
            <w:shd w:val="clear" w:color="auto" w:fill="auto"/>
          </w:tcPr>
          <w:p w14:paraId="1071056B"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1071056C" w14:textId="77777777" w:rsidR="00A422E4" w:rsidRPr="00DD759E" w:rsidRDefault="00A422E4" w:rsidP="00F311CE">
            <w:pPr>
              <w:pStyle w:val="Tabletext0"/>
            </w:pPr>
            <w:r w:rsidRPr="00DD759E">
              <w:t>North easterly along the geodesic to the starting point</w:t>
            </w:r>
          </w:p>
        </w:tc>
      </w:tr>
    </w:tbl>
    <w:p w14:paraId="1071056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6F" w14:textId="77777777" w:rsidR="00A422E4" w:rsidRPr="00DD759E" w:rsidRDefault="00A422E4" w:rsidP="00A422E4">
      <w:pPr>
        <w:pStyle w:val="ActHead5"/>
      </w:pPr>
      <w:bookmarkStart w:id="199" w:name="_Toc501379876"/>
      <w:r w:rsidRPr="00DD759E">
        <w:rPr>
          <w:rStyle w:val="CharSectno"/>
        </w:rPr>
        <w:t>12</w:t>
      </w:r>
      <w:r w:rsidRPr="00DD759E">
        <w:t xml:space="preserve">  Billbob Bay, Shaw Island Location</w:t>
      </w:r>
      <w:bookmarkEnd w:id="199"/>
    </w:p>
    <w:p w14:paraId="10710570" w14:textId="77777777" w:rsidR="00A422E4" w:rsidRPr="00DD759E" w:rsidRDefault="00A422E4" w:rsidP="00A422E4">
      <w:pPr>
        <w:pStyle w:val="Subsection"/>
        <w:rPr>
          <w:rFonts w:eastAsia="Calibri"/>
          <w:szCs w:val="22"/>
        </w:rPr>
      </w:pPr>
      <w:r w:rsidRPr="00DD759E">
        <w:tab/>
      </w:r>
      <w:r w:rsidRPr="00DD759E">
        <w:tab/>
        <w:t xml:space="preserve">The Billbob Bay, Shaw Island Location is the area </w:t>
      </w:r>
      <w:r w:rsidRPr="00DD759E">
        <w:rPr>
          <w:rFonts w:eastAsia="Calibri"/>
          <w:szCs w:val="22"/>
        </w:rPr>
        <w:t>bounded by the line starting at the point described in item 1 of the following table and running progressively as described in the table.</w:t>
      </w:r>
    </w:p>
    <w:p w14:paraId="1071057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73" w14:textId="77777777" w:rsidTr="00F311CE">
        <w:trPr>
          <w:tblHeader/>
        </w:trPr>
        <w:tc>
          <w:tcPr>
            <w:tcW w:w="8313" w:type="dxa"/>
            <w:gridSpan w:val="2"/>
            <w:tcBorders>
              <w:top w:val="single" w:sz="12" w:space="0" w:color="auto"/>
              <w:bottom w:val="single" w:sz="6" w:space="0" w:color="auto"/>
            </w:tcBorders>
            <w:shd w:val="clear" w:color="auto" w:fill="auto"/>
          </w:tcPr>
          <w:p w14:paraId="10710572" w14:textId="77777777" w:rsidR="00A422E4" w:rsidRPr="00DD759E" w:rsidRDefault="00A422E4" w:rsidP="00F311CE">
            <w:pPr>
              <w:pStyle w:val="TableHeading"/>
            </w:pPr>
            <w:r w:rsidRPr="00DD759E">
              <w:t>Billbob Bay, Shaw Island Location</w:t>
            </w:r>
          </w:p>
        </w:tc>
      </w:tr>
      <w:tr w:rsidR="00A422E4" w:rsidRPr="00DD759E" w14:paraId="10710576" w14:textId="77777777" w:rsidTr="00F311CE">
        <w:trPr>
          <w:tblHeader/>
        </w:trPr>
        <w:tc>
          <w:tcPr>
            <w:tcW w:w="714" w:type="dxa"/>
            <w:tcBorders>
              <w:top w:val="single" w:sz="6" w:space="0" w:color="auto"/>
              <w:bottom w:val="single" w:sz="12" w:space="0" w:color="auto"/>
            </w:tcBorders>
            <w:shd w:val="clear" w:color="auto" w:fill="auto"/>
          </w:tcPr>
          <w:p w14:paraId="1071057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75" w14:textId="77777777" w:rsidR="00A422E4" w:rsidRPr="00DD759E" w:rsidRDefault="00A422E4" w:rsidP="00F311CE">
            <w:pPr>
              <w:pStyle w:val="TableHeading"/>
            </w:pPr>
            <w:r w:rsidRPr="00DD759E">
              <w:t>Description</w:t>
            </w:r>
          </w:p>
        </w:tc>
      </w:tr>
      <w:tr w:rsidR="00A422E4" w:rsidRPr="00DD759E" w14:paraId="10710579" w14:textId="77777777" w:rsidTr="00F311CE">
        <w:tc>
          <w:tcPr>
            <w:tcW w:w="714" w:type="dxa"/>
            <w:tcBorders>
              <w:top w:val="single" w:sz="12" w:space="0" w:color="auto"/>
            </w:tcBorders>
            <w:shd w:val="clear" w:color="auto" w:fill="auto"/>
          </w:tcPr>
          <w:p w14:paraId="1071057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78"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149°02.889′E (at the point closest to 20°31.526′S 149°02.889′E)</w:t>
            </w:r>
          </w:p>
        </w:tc>
      </w:tr>
      <w:tr w:rsidR="00A422E4" w:rsidRPr="00DD759E" w14:paraId="1071057C" w14:textId="77777777" w:rsidTr="00F311CE">
        <w:tc>
          <w:tcPr>
            <w:tcW w:w="714" w:type="dxa"/>
            <w:shd w:val="clear" w:color="auto" w:fill="auto"/>
          </w:tcPr>
          <w:p w14:paraId="1071057A" w14:textId="77777777" w:rsidR="00A422E4" w:rsidRPr="00DD759E" w:rsidRDefault="00A422E4" w:rsidP="00F311CE">
            <w:pPr>
              <w:pStyle w:val="Tabletext0"/>
            </w:pPr>
            <w:r w:rsidRPr="00DD759E">
              <w:t>2</w:t>
            </w:r>
          </w:p>
        </w:tc>
        <w:tc>
          <w:tcPr>
            <w:tcW w:w="7599" w:type="dxa"/>
            <w:shd w:val="clear" w:color="auto" w:fill="auto"/>
          </w:tcPr>
          <w:p w14:paraId="1071057B" w14:textId="77777777" w:rsidR="00A422E4" w:rsidRPr="00DD759E" w:rsidRDefault="00A422E4" w:rsidP="00F311CE">
            <w:pPr>
              <w:pStyle w:val="Tabletext0"/>
            </w:pPr>
            <w:r w:rsidRPr="00DD759E">
              <w:t>Generally easterly along the Shaw Island (20</w:t>
            </w:r>
            <w:r>
              <w:noBreakHyphen/>
            </w:r>
            <w:r w:rsidRPr="00DD759E">
              <w:t>102a) coastline at mean low water to the intersection of the Shaw Island (20</w:t>
            </w:r>
            <w:r>
              <w:noBreakHyphen/>
            </w:r>
            <w:r w:rsidRPr="00DD759E">
              <w:t>102a) coastline at mean low water and the meridian 149°04.038′E (at the point closest to 20°31.628′S 149°04.038′E)</w:t>
            </w:r>
          </w:p>
        </w:tc>
      </w:tr>
      <w:tr w:rsidR="00A422E4" w:rsidRPr="00DD759E" w14:paraId="1071057F" w14:textId="77777777" w:rsidTr="00F311CE">
        <w:tc>
          <w:tcPr>
            <w:tcW w:w="714" w:type="dxa"/>
            <w:shd w:val="clear" w:color="auto" w:fill="auto"/>
          </w:tcPr>
          <w:p w14:paraId="1071057D" w14:textId="77777777" w:rsidR="00A422E4" w:rsidRPr="00DD759E" w:rsidRDefault="00A422E4" w:rsidP="00F311CE">
            <w:pPr>
              <w:pStyle w:val="Tabletext0"/>
            </w:pPr>
            <w:r w:rsidRPr="00DD759E">
              <w:t>3</w:t>
            </w:r>
          </w:p>
        </w:tc>
        <w:tc>
          <w:tcPr>
            <w:tcW w:w="7599" w:type="dxa"/>
            <w:shd w:val="clear" w:color="auto" w:fill="auto"/>
          </w:tcPr>
          <w:p w14:paraId="1071057E" w14:textId="77777777" w:rsidR="00A422E4" w:rsidRPr="00DD759E" w:rsidRDefault="00A422E4" w:rsidP="00F311CE">
            <w:pPr>
              <w:pStyle w:val="Tabletext0"/>
            </w:pPr>
            <w:r w:rsidRPr="00DD759E">
              <w:t>South along the meridian 149°04.038′E to latitude 20°31.900′S</w:t>
            </w:r>
          </w:p>
        </w:tc>
      </w:tr>
      <w:tr w:rsidR="00A422E4" w:rsidRPr="00DD759E" w14:paraId="10710582" w14:textId="77777777" w:rsidTr="00F311CE">
        <w:tc>
          <w:tcPr>
            <w:tcW w:w="714" w:type="dxa"/>
            <w:tcBorders>
              <w:bottom w:val="single" w:sz="2" w:space="0" w:color="auto"/>
            </w:tcBorders>
            <w:shd w:val="clear" w:color="auto" w:fill="auto"/>
          </w:tcPr>
          <w:p w14:paraId="1071058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581" w14:textId="77777777" w:rsidR="00A422E4" w:rsidRPr="00DD759E" w:rsidRDefault="00A422E4" w:rsidP="00F311CE">
            <w:pPr>
              <w:pStyle w:val="Tabletext0"/>
            </w:pPr>
            <w:r w:rsidRPr="00DD759E">
              <w:t>West along the parallel 20°31.900′S to longitude 149°02.889′E</w:t>
            </w:r>
          </w:p>
        </w:tc>
      </w:tr>
      <w:tr w:rsidR="00A422E4" w:rsidRPr="00DD759E" w14:paraId="10710585" w14:textId="77777777" w:rsidTr="00F311CE">
        <w:tc>
          <w:tcPr>
            <w:tcW w:w="714" w:type="dxa"/>
            <w:tcBorders>
              <w:top w:val="single" w:sz="2" w:space="0" w:color="auto"/>
              <w:bottom w:val="single" w:sz="12" w:space="0" w:color="auto"/>
            </w:tcBorders>
            <w:shd w:val="clear" w:color="auto" w:fill="auto"/>
          </w:tcPr>
          <w:p w14:paraId="1071058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584" w14:textId="77777777" w:rsidR="00A422E4" w:rsidRPr="00DD759E" w:rsidRDefault="00A422E4" w:rsidP="00F311CE">
            <w:pPr>
              <w:pStyle w:val="Tabletext0"/>
            </w:pPr>
            <w:r w:rsidRPr="00DD759E">
              <w:t>North along the meridian 149°02.889′E to the starting point</w:t>
            </w:r>
          </w:p>
        </w:tc>
      </w:tr>
    </w:tbl>
    <w:p w14:paraId="1071058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87" w14:textId="77777777" w:rsidR="00A422E4" w:rsidRPr="00DD759E" w:rsidRDefault="00A422E4" w:rsidP="00A422E4">
      <w:pPr>
        <w:pStyle w:val="ActHead5"/>
      </w:pPr>
      <w:bookmarkStart w:id="200" w:name="_Toc501379877"/>
      <w:r w:rsidRPr="00DD759E">
        <w:rPr>
          <w:rStyle w:val="CharSectno"/>
        </w:rPr>
        <w:t>13</w:t>
      </w:r>
      <w:r w:rsidRPr="00DD759E">
        <w:t xml:space="preserve">  Bird Island Location</w:t>
      </w:r>
      <w:bookmarkEnd w:id="200"/>
    </w:p>
    <w:p w14:paraId="10710588" w14:textId="77777777" w:rsidR="00A422E4" w:rsidRPr="00DD759E" w:rsidRDefault="00A422E4" w:rsidP="00A422E4">
      <w:pPr>
        <w:pStyle w:val="Subsection"/>
        <w:rPr>
          <w:rFonts w:eastAsia="Calibri"/>
          <w:szCs w:val="22"/>
        </w:rPr>
      </w:pPr>
      <w:r w:rsidRPr="00DD759E">
        <w:tab/>
      </w:r>
      <w:r w:rsidRPr="00DD759E">
        <w:tab/>
        <w:t xml:space="preserve">The Bird Island Location is the area </w:t>
      </w:r>
      <w:r w:rsidRPr="00DD759E">
        <w:rPr>
          <w:rFonts w:eastAsia="Calibri"/>
          <w:szCs w:val="22"/>
        </w:rPr>
        <w:t>bounded by the line starting at the point described in item 1 of the following table and running progressively as described in the table.</w:t>
      </w:r>
    </w:p>
    <w:p w14:paraId="1071058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8B" w14:textId="77777777" w:rsidTr="00F311CE">
        <w:trPr>
          <w:tblHeader/>
        </w:trPr>
        <w:tc>
          <w:tcPr>
            <w:tcW w:w="8313" w:type="dxa"/>
            <w:gridSpan w:val="2"/>
            <w:tcBorders>
              <w:top w:val="single" w:sz="12" w:space="0" w:color="auto"/>
              <w:bottom w:val="single" w:sz="6" w:space="0" w:color="auto"/>
            </w:tcBorders>
            <w:shd w:val="clear" w:color="auto" w:fill="auto"/>
          </w:tcPr>
          <w:p w14:paraId="1071058A" w14:textId="77777777" w:rsidR="00A422E4" w:rsidRPr="00DD759E" w:rsidRDefault="00A422E4" w:rsidP="00F311CE">
            <w:pPr>
              <w:pStyle w:val="TableHeading"/>
            </w:pPr>
            <w:r w:rsidRPr="00DD759E">
              <w:t>Bird Island Location</w:t>
            </w:r>
          </w:p>
        </w:tc>
      </w:tr>
      <w:tr w:rsidR="00A422E4" w:rsidRPr="00DD759E" w14:paraId="1071058E" w14:textId="77777777" w:rsidTr="00F311CE">
        <w:trPr>
          <w:tblHeader/>
        </w:trPr>
        <w:tc>
          <w:tcPr>
            <w:tcW w:w="714" w:type="dxa"/>
            <w:tcBorders>
              <w:top w:val="single" w:sz="6" w:space="0" w:color="auto"/>
              <w:bottom w:val="single" w:sz="12" w:space="0" w:color="auto"/>
            </w:tcBorders>
            <w:shd w:val="clear" w:color="auto" w:fill="auto"/>
          </w:tcPr>
          <w:p w14:paraId="1071058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8D" w14:textId="77777777" w:rsidR="00A422E4" w:rsidRPr="00DD759E" w:rsidRDefault="00A422E4" w:rsidP="00F311CE">
            <w:pPr>
              <w:pStyle w:val="TableHeading"/>
            </w:pPr>
            <w:r w:rsidRPr="00DD759E">
              <w:t>Description</w:t>
            </w:r>
          </w:p>
        </w:tc>
      </w:tr>
      <w:tr w:rsidR="00A422E4" w:rsidRPr="00DD759E" w14:paraId="10710591" w14:textId="77777777" w:rsidTr="00F311CE">
        <w:tc>
          <w:tcPr>
            <w:tcW w:w="714" w:type="dxa"/>
            <w:tcBorders>
              <w:top w:val="single" w:sz="12" w:space="0" w:color="auto"/>
            </w:tcBorders>
            <w:shd w:val="clear" w:color="auto" w:fill="auto"/>
          </w:tcPr>
          <w:p w14:paraId="1071058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90" w14:textId="77777777" w:rsidR="00A422E4" w:rsidRPr="00DD759E" w:rsidRDefault="00A422E4" w:rsidP="00F311CE">
            <w:pPr>
              <w:pStyle w:val="Tabletext0"/>
            </w:pPr>
            <w:r w:rsidRPr="00DD759E">
              <w:t>The point 20°05.267′S 148°51.893′E</w:t>
            </w:r>
          </w:p>
        </w:tc>
      </w:tr>
      <w:tr w:rsidR="00A422E4" w:rsidRPr="00DD759E" w14:paraId="10710594" w14:textId="77777777" w:rsidTr="00F311CE">
        <w:tc>
          <w:tcPr>
            <w:tcW w:w="714" w:type="dxa"/>
            <w:shd w:val="clear" w:color="auto" w:fill="auto"/>
          </w:tcPr>
          <w:p w14:paraId="10710592" w14:textId="77777777" w:rsidR="00A422E4" w:rsidRPr="00DD759E" w:rsidRDefault="00A422E4" w:rsidP="00F311CE">
            <w:pPr>
              <w:pStyle w:val="Tabletext0"/>
            </w:pPr>
            <w:r w:rsidRPr="00DD759E">
              <w:t>2</w:t>
            </w:r>
          </w:p>
        </w:tc>
        <w:tc>
          <w:tcPr>
            <w:tcW w:w="7599" w:type="dxa"/>
            <w:shd w:val="clear" w:color="auto" w:fill="auto"/>
          </w:tcPr>
          <w:p w14:paraId="10710593" w14:textId="77777777" w:rsidR="00A422E4" w:rsidRPr="00DD759E" w:rsidRDefault="00A422E4" w:rsidP="00F311CE">
            <w:pPr>
              <w:pStyle w:val="Tabletext0"/>
            </w:pPr>
            <w:r w:rsidRPr="00DD759E">
              <w:t>East along the parallel 20°05.267′S to longitude 148°53.268′E</w:t>
            </w:r>
          </w:p>
        </w:tc>
      </w:tr>
      <w:tr w:rsidR="00A422E4" w:rsidRPr="00DD759E" w14:paraId="10710597" w14:textId="77777777" w:rsidTr="00F311CE">
        <w:tc>
          <w:tcPr>
            <w:tcW w:w="714" w:type="dxa"/>
            <w:shd w:val="clear" w:color="auto" w:fill="auto"/>
          </w:tcPr>
          <w:p w14:paraId="10710595" w14:textId="77777777" w:rsidR="00A422E4" w:rsidRPr="00DD759E" w:rsidRDefault="00A422E4" w:rsidP="00F311CE">
            <w:pPr>
              <w:pStyle w:val="Tabletext0"/>
            </w:pPr>
            <w:r w:rsidRPr="00DD759E">
              <w:t>3</w:t>
            </w:r>
          </w:p>
        </w:tc>
        <w:tc>
          <w:tcPr>
            <w:tcW w:w="7599" w:type="dxa"/>
            <w:shd w:val="clear" w:color="auto" w:fill="auto"/>
          </w:tcPr>
          <w:p w14:paraId="10710596" w14:textId="77777777" w:rsidR="00A422E4" w:rsidRPr="00DD759E" w:rsidRDefault="00A422E4" w:rsidP="00F311CE">
            <w:pPr>
              <w:pStyle w:val="Tabletext0"/>
            </w:pPr>
            <w:r w:rsidRPr="00DD759E">
              <w:t>South along the meridian 148°53.268′E to latitude 20°06.073′S</w:t>
            </w:r>
          </w:p>
        </w:tc>
      </w:tr>
      <w:tr w:rsidR="00A422E4" w:rsidRPr="00DD759E" w14:paraId="1071059A" w14:textId="77777777" w:rsidTr="00F311CE">
        <w:tc>
          <w:tcPr>
            <w:tcW w:w="714" w:type="dxa"/>
            <w:tcBorders>
              <w:bottom w:val="single" w:sz="2" w:space="0" w:color="auto"/>
            </w:tcBorders>
            <w:shd w:val="clear" w:color="auto" w:fill="auto"/>
          </w:tcPr>
          <w:p w14:paraId="1071059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599" w14:textId="77777777" w:rsidR="00A422E4" w:rsidRPr="00DD759E" w:rsidRDefault="00A422E4" w:rsidP="00F311CE">
            <w:pPr>
              <w:pStyle w:val="Tabletext0"/>
            </w:pPr>
            <w:r w:rsidRPr="00DD759E">
              <w:t>West along the parallel 20°06.073′S to longitude 148°51.893′E</w:t>
            </w:r>
          </w:p>
        </w:tc>
      </w:tr>
      <w:tr w:rsidR="00A422E4" w:rsidRPr="00DD759E" w14:paraId="1071059D" w14:textId="77777777" w:rsidTr="00F311CE">
        <w:tc>
          <w:tcPr>
            <w:tcW w:w="714" w:type="dxa"/>
            <w:tcBorders>
              <w:top w:val="single" w:sz="2" w:space="0" w:color="auto"/>
              <w:bottom w:val="single" w:sz="12" w:space="0" w:color="auto"/>
            </w:tcBorders>
            <w:shd w:val="clear" w:color="auto" w:fill="auto"/>
          </w:tcPr>
          <w:p w14:paraId="1071059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59C" w14:textId="77777777" w:rsidR="00A422E4" w:rsidRPr="00DD759E" w:rsidRDefault="00A422E4" w:rsidP="00F311CE">
            <w:pPr>
              <w:pStyle w:val="Tabletext0"/>
            </w:pPr>
            <w:r w:rsidRPr="00DD759E">
              <w:t>North along the meridian 148°51.893′E to the starting point</w:t>
            </w:r>
          </w:p>
        </w:tc>
      </w:tr>
    </w:tbl>
    <w:p w14:paraId="1071059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9F" w14:textId="77777777" w:rsidR="00A422E4" w:rsidRPr="00DD759E" w:rsidRDefault="00A422E4" w:rsidP="00A422E4">
      <w:pPr>
        <w:pStyle w:val="ActHead5"/>
      </w:pPr>
      <w:bookmarkStart w:id="201" w:name="_Toc501379878"/>
      <w:r w:rsidRPr="00DD759E">
        <w:rPr>
          <w:rStyle w:val="CharSectno"/>
        </w:rPr>
        <w:t>14</w:t>
      </w:r>
      <w:r w:rsidRPr="00DD759E">
        <w:t xml:space="preserve">  Black Island Location</w:t>
      </w:r>
      <w:bookmarkEnd w:id="201"/>
    </w:p>
    <w:p w14:paraId="107105A0" w14:textId="77777777" w:rsidR="00A422E4" w:rsidRPr="00DD759E" w:rsidRDefault="00A422E4" w:rsidP="00A422E4">
      <w:pPr>
        <w:pStyle w:val="Subsection"/>
        <w:rPr>
          <w:rFonts w:eastAsia="Calibri"/>
          <w:szCs w:val="22"/>
        </w:rPr>
      </w:pPr>
      <w:r w:rsidRPr="00DD759E">
        <w:tab/>
      </w:r>
      <w:r w:rsidRPr="00DD759E">
        <w:tab/>
        <w:t xml:space="preserve">The Black Island Location is the area </w:t>
      </w:r>
      <w:r w:rsidRPr="00DD759E">
        <w:rPr>
          <w:rFonts w:eastAsia="Calibri"/>
          <w:szCs w:val="22"/>
        </w:rPr>
        <w:t>bounded by the line starting at the point described in item 1 of the following table and running progressively as described in the table.</w:t>
      </w:r>
    </w:p>
    <w:p w14:paraId="107105A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A3" w14:textId="77777777" w:rsidTr="00F311CE">
        <w:trPr>
          <w:tblHeader/>
        </w:trPr>
        <w:tc>
          <w:tcPr>
            <w:tcW w:w="8313" w:type="dxa"/>
            <w:gridSpan w:val="2"/>
            <w:tcBorders>
              <w:top w:val="single" w:sz="12" w:space="0" w:color="auto"/>
              <w:bottom w:val="single" w:sz="6" w:space="0" w:color="auto"/>
            </w:tcBorders>
            <w:shd w:val="clear" w:color="auto" w:fill="auto"/>
          </w:tcPr>
          <w:p w14:paraId="107105A2" w14:textId="77777777" w:rsidR="00A422E4" w:rsidRPr="00DD759E" w:rsidRDefault="00A422E4" w:rsidP="00F311CE">
            <w:pPr>
              <w:pStyle w:val="TableHeading"/>
            </w:pPr>
            <w:r w:rsidRPr="00DD759E">
              <w:t>Black Island Location</w:t>
            </w:r>
          </w:p>
        </w:tc>
      </w:tr>
      <w:tr w:rsidR="00A422E4" w:rsidRPr="00DD759E" w14:paraId="107105A6" w14:textId="77777777" w:rsidTr="00F311CE">
        <w:trPr>
          <w:tblHeader/>
        </w:trPr>
        <w:tc>
          <w:tcPr>
            <w:tcW w:w="714" w:type="dxa"/>
            <w:tcBorders>
              <w:top w:val="single" w:sz="6" w:space="0" w:color="auto"/>
              <w:bottom w:val="single" w:sz="12" w:space="0" w:color="auto"/>
            </w:tcBorders>
            <w:shd w:val="clear" w:color="auto" w:fill="auto"/>
          </w:tcPr>
          <w:p w14:paraId="107105A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A5" w14:textId="77777777" w:rsidR="00A422E4" w:rsidRPr="00DD759E" w:rsidRDefault="00A422E4" w:rsidP="00F311CE">
            <w:pPr>
              <w:pStyle w:val="TableHeading"/>
            </w:pPr>
            <w:r w:rsidRPr="00DD759E">
              <w:t>Description</w:t>
            </w:r>
          </w:p>
        </w:tc>
      </w:tr>
      <w:tr w:rsidR="00A422E4" w:rsidRPr="00DD759E" w14:paraId="107105A9" w14:textId="77777777" w:rsidTr="00F311CE">
        <w:tc>
          <w:tcPr>
            <w:tcW w:w="714" w:type="dxa"/>
            <w:tcBorders>
              <w:top w:val="single" w:sz="12" w:space="0" w:color="auto"/>
            </w:tcBorders>
            <w:shd w:val="clear" w:color="auto" w:fill="auto"/>
          </w:tcPr>
          <w:p w14:paraId="107105A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A8" w14:textId="77777777" w:rsidR="00A422E4" w:rsidRPr="00DD759E" w:rsidRDefault="00A422E4" w:rsidP="00F311CE">
            <w:pPr>
              <w:pStyle w:val="Tabletext0"/>
            </w:pPr>
            <w:r w:rsidRPr="00DD759E">
              <w:t>The point 20°04.438′S 148°53.268′E</w:t>
            </w:r>
          </w:p>
        </w:tc>
      </w:tr>
      <w:tr w:rsidR="00A422E4" w:rsidRPr="00DD759E" w14:paraId="107105AC" w14:textId="77777777" w:rsidTr="00F311CE">
        <w:tc>
          <w:tcPr>
            <w:tcW w:w="714" w:type="dxa"/>
            <w:shd w:val="clear" w:color="auto" w:fill="auto"/>
          </w:tcPr>
          <w:p w14:paraId="107105AA" w14:textId="77777777" w:rsidR="00A422E4" w:rsidRPr="00DD759E" w:rsidRDefault="00A422E4" w:rsidP="00F311CE">
            <w:pPr>
              <w:pStyle w:val="Tabletext0"/>
            </w:pPr>
            <w:r w:rsidRPr="00DD759E">
              <w:t>2</w:t>
            </w:r>
          </w:p>
        </w:tc>
        <w:tc>
          <w:tcPr>
            <w:tcW w:w="7599" w:type="dxa"/>
            <w:shd w:val="clear" w:color="auto" w:fill="auto"/>
          </w:tcPr>
          <w:p w14:paraId="107105AB" w14:textId="77777777" w:rsidR="00A422E4" w:rsidRPr="00DD759E" w:rsidRDefault="00A422E4" w:rsidP="00F311CE">
            <w:pPr>
              <w:pStyle w:val="Tabletext0"/>
            </w:pPr>
            <w:r w:rsidRPr="00DD759E">
              <w:t>East along the parallel 20°04.438′S to longitude 148°53.916′E</w:t>
            </w:r>
          </w:p>
        </w:tc>
      </w:tr>
      <w:tr w:rsidR="00A422E4" w:rsidRPr="00DD759E" w14:paraId="107105AF" w14:textId="77777777" w:rsidTr="00F311CE">
        <w:tc>
          <w:tcPr>
            <w:tcW w:w="714" w:type="dxa"/>
            <w:shd w:val="clear" w:color="auto" w:fill="auto"/>
          </w:tcPr>
          <w:p w14:paraId="107105AD" w14:textId="77777777" w:rsidR="00A422E4" w:rsidRPr="00DD759E" w:rsidRDefault="00A422E4" w:rsidP="00F311CE">
            <w:pPr>
              <w:pStyle w:val="Tabletext0"/>
            </w:pPr>
            <w:r w:rsidRPr="00DD759E">
              <w:t>3</w:t>
            </w:r>
          </w:p>
        </w:tc>
        <w:tc>
          <w:tcPr>
            <w:tcW w:w="7599" w:type="dxa"/>
            <w:shd w:val="clear" w:color="auto" w:fill="auto"/>
          </w:tcPr>
          <w:p w14:paraId="107105AE" w14:textId="77777777" w:rsidR="00A422E4" w:rsidRPr="00DD759E" w:rsidRDefault="00A422E4" w:rsidP="00F311CE">
            <w:pPr>
              <w:pStyle w:val="Tabletext0"/>
            </w:pPr>
            <w:r w:rsidRPr="00DD759E">
              <w:t>South along the meridian 148°53.916′E to latitude 20°05.507′S</w:t>
            </w:r>
          </w:p>
        </w:tc>
      </w:tr>
      <w:tr w:rsidR="00A422E4" w:rsidRPr="00DD759E" w14:paraId="107105B2" w14:textId="77777777" w:rsidTr="00F311CE">
        <w:tc>
          <w:tcPr>
            <w:tcW w:w="714" w:type="dxa"/>
            <w:tcBorders>
              <w:bottom w:val="single" w:sz="2" w:space="0" w:color="auto"/>
            </w:tcBorders>
            <w:shd w:val="clear" w:color="auto" w:fill="auto"/>
          </w:tcPr>
          <w:p w14:paraId="107105B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5B1" w14:textId="77777777" w:rsidR="00A422E4" w:rsidRPr="00DD759E" w:rsidRDefault="00A422E4" w:rsidP="00F311CE">
            <w:pPr>
              <w:pStyle w:val="Tabletext0"/>
            </w:pPr>
            <w:r w:rsidRPr="00DD759E">
              <w:t>West along the parallel 20°05.507′S to longitude 148°53.268′E</w:t>
            </w:r>
          </w:p>
        </w:tc>
      </w:tr>
      <w:tr w:rsidR="00A422E4" w:rsidRPr="00DD759E" w14:paraId="107105B5" w14:textId="77777777" w:rsidTr="00F311CE">
        <w:tc>
          <w:tcPr>
            <w:tcW w:w="714" w:type="dxa"/>
            <w:tcBorders>
              <w:top w:val="single" w:sz="2" w:space="0" w:color="auto"/>
              <w:bottom w:val="single" w:sz="12" w:space="0" w:color="auto"/>
            </w:tcBorders>
            <w:shd w:val="clear" w:color="auto" w:fill="auto"/>
          </w:tcPr>
          <w:p w14:paraId="107105B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5B4" w14:textId="77777777" w:rsidR="00A422E4" w:rsidRPr="00DD759E" w:rsidRDefault="00A422E4" w:rsidP="00F311CE">
            <w:pPr>
              <w:pStyle w:val="Tabletext0"/>
            </w:pPr>
            <w:r w:rsidRPr="00DD759E">
              <w:t>North along the meridian 148°53.268′E to the starting point</w:t>
            </w:r>
          </w:p>
        </w:tc>
      </w:tr>
    </w:tbl>
    <w:p w14:paraId="107105B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B7" w14:textId="77777777" w:rsidR="00A422E4" w:rsidRPr="00DD759E" w:rsidRDefault="00A422E4" w:rsidP="00A422E4">
      <w:pPr>
        <w:pStyle w:val="ActHead5"/>
      </w:pPr>
      <w:bookmarkStart w:id="202" w:name="_Toc501379879"/>
      <w:r w:rsidRPr="00DD759E">
        <w:rPr>
          <w:rStyle w:val="CharSectno"/>
        </w:rPr>
        <w:t>15</w:t>
      </w:r>
      <w:r w:rsidRPr="00DD759E">
        <w:t xml:space="preserve">  Blue Pearl Bay, Hayman Island Location</w:t>
      </w:r>
      <w:bookmarkEnd w:id="202"/>
    </w:p>
    <w:p w14:paraId="107105B8" w14:textId="77777777" w:rsidR="00A422E4" w:rsidRPr="00DD759E" w:rsidRDefault="00A422E4" w:rsidP="00A422E4">
      <w:pPr>
        <w:pStyle w:val="Subsection"/>
        <w:rPr>
          <w:rFonts w:eastAsia="Calibri"/>
          <w:szCs w:val="22"/>
        </w:rPr>
      </w:pPr>
      <w:r w:rsidRPr="00DD759E">
        <w:tab/>
      </w:r>
      <w:r w:rsidRPr="00DD759E">
        <w:tab/>
        <w:t xml:space="preserve">The Blue Pearl Bay, Hayman Island Location is the area </w:t>
      </w:r>
      <w:r w:rsidRPr="00DD759E">
        <w:rPr>
          <w:rFonts w:eastAsia="Calibri"/>
          <w:szCs w:val="22"/>
        </w:rPr>
        <w:t>bounded by the line starting at the point described in item 1 of the following table and running progressively as described in the table.</w:t>
      </w:r>
    </w:p>
    <w:p w14:paraId="107105B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BB" w14:textId="77777777" w:rsidTr="00F311CE">
        <w:trPr>
          <w:tblHeader/>
        </w:trPr>
        <w:tc>
          <w:tcPr>
            <w:tcW w:w="8313" w:type="dxa"/>
            <w:gridSpan w:val="2"/>
            <w:tcBorders>
              <w:top w:val="single" w:sz="12" w:space="0" w:color="auto"/>
              <w:bottom w:val="single" w:sz="6" w:space="0" w:color="auto"/>
            </w:tcBorders>
            <w:shd w:val="clear" w:color="auto" w:fill="auto"/>
          </w:tcPr>
          <w:p w14:paraId="107105BA" w14:textId="77777777" w:rsidR="00A422E4" w:rsidRPr="00DD759E" w:rsidRDefault="00A422E4" w:rsidP="00F311CE">
            <w:pPr>
              <w:pStyle w:val="TableHeading"/>
            </w:pPr>
            <w:r w:rsidRPr="00DD759E">
              <w:t>Blue Pearl Bay, Hayman Island Location</w:t>
            </w:r>
          </w:p>
        </w:tc>
      </w:tr>
      <w:tr w:rsidR="00A422E4" w:rsidRPr="00DD759E" w14:paraId="107105BE" w14:textId="77777777" w:rsidTr="00F311CE">
        <w:trPr>
          <w:tblHeader/>
        </w:trPr>
        <w:tc>
          <w:tcPr>
            <w:tcW w:w="714" w:type="dxa"/>
            <w:tcBorders>
              <w:top w:val="single" w:sz="6" w:space="0" w:color="auto"/>
              <w:bottom w:val="single" w:sz="12" w:space="0" w:color="auto"/>
            </w:tcBorders>
            <w:shd w:val="clear" w:color="auto" w:fill="auto"/>
          </w:tcPr>
          <w:p w14:paraId="107105B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BD" w14:textId="77777777" w:rsidR="00A422E4" w:rsidRPr="00DD759E" w:rsidRDefault="00A422E4" w:rsidP="00F311CE">
            <w:pPr>
              <w:pStyle w:val="TableHeading"/>
            </w:pPr>
            <w:r w:rsidRPr="00DD759E">
              <w:t>Description</w:t>
            </w:r>
          </w:p>
        </w:tc>
      </w:tr>
      <w:tr w:rsidR="00A422E4" w:rsidRPr="00DD759E" w14:paraId="107105C1" w14:textId="77777777" w:rsidTr="00F311CE">
        <w:tc>
          <w:tcPr>
            <w:tcW w:w="714" w:type="dxa"/>
            <w:tcBorders>
              <w:top w:val="single" w:sz="12" w:space="0" w:color="auto"/>
            </w:tcBorders>
            <w:shd w:val="clear" w:color="auto" w:fill="auto"/>
          </w:tcPr>
          <w:p w14:paraId="107105B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C0" w14:textId="77777777" w:rsidR="00A422E4" w:rsidRPr="00DD759E" w:rsidRDefault="00A422E4" w:rsidP="00F311CE">
            <w:pPr>
              <w:pStyle w:val="Tabletext0"/>
            </w:pPr>
            <w:r w:rsidRPr="00DD759E">
              <w:t>The point 20°01.879′S 148°52.385′E</w:t>
            </w:r>
          </w:p>
        </w:tc>
      </w:tr>
      <w:tr w:rsidR="00A422E4" w:rsidRPr="00DD759E" w14:paraId="107105C4" w14:textId="77777777" w:rsidTr="00F311CE">
        <w:tc>
          <w:tcPr>
            <w:tcW w:w="714" w:type="dxa"/>
            <w:shd w:val="clear" w:color="auto" w:fill="auto"/>
          </w:tcPr>
          <w:p w14:paraId="107105C2" w14:textId="77777777" w:rsidR="00A422E4" w:rsidRPr="00DD759E" w:rsidRDefault="00A422E4" w:rsidP="00F311CE">
            <w:pPr>
              <w:pStyle w:val="Tabletext0"/>
            </w:pPr>
            <w:r w:rsidRPr="00DD759E">
              <w:t>2</w:t>
            </w:r>
          </w:p>
        </w:tc>
        <w:tc>
          <w:tcPr>
            <w:tcW w:w="7599" w:type="dxa"/>
            <w:shd w:val="clear" w:color="auto" w:fill="auto"/>
          </w:tcPr>
          <w:p w14:paraId="107105C3" w14:textId="77777777" w:rsidR="00A422E4" w:rsidRPr="00DD759E" w:rsidRDefault="00A422E4" w:rsidP="00F311CE">
            <w:pPr>
              <w:pStyle w:val="Tabletext0"/>
            </w:pPr>
            <w:r w:rsidRPr="00DD759E">
              <w:t>East along the parallel 20°01.879′S to longitude 148°52.850′E</w:t>
            </w:r>
          </w:p>
        </w:tc>
      </w:tr>
      <w:tr w:rsidR="00A422E4" w:rsidRPr="00DD759E" w14:paraId="107105C7" w14:textId="77777777" w:rsidTr="00F311CE">
        <w:tc>
          <w:tcPr>
            <w:tcW w:w="714" w:type="dxa"/>
            <w:shd w:val="clear" w:color="auto" w:fill="auto"/>
          </w:tcPr>
          <w:p w14:paraId="107105C5" w14:textId="77777777" w:rsidR="00A422E4" w:rsidRPr="00DD759E" w:rsidRDefault="00A422E4" w:rsidP="00F311CE">
            <w:pPr>
              <w:pStyle w:val="Tabletext0"/>
            </w:pPr>
            <w:r w:rsidRPr="00DD759E">
              <w:t>3</w:t>
            </w:r>
          </w:p>
        </w:tc>
        <w:tc>
          <w:tcPr>
            <w:tcW w:w="7599" w:type="dxa"/>
            <w:shd w:val="clear" w:color="auto" w:fill="auto"/>
          </w:tcPr>
          <w:p w14:paraId="107105C6" w14:textId="77777777" w:rsidR="00A422E4" w:rsidRPr="00DD759E" w:rsidRDefault="00A422E4" w:rsidP="00F311CE">
            <w:pPr>
              <w:pStyle w:val="Tabletext0"/>
            </w:pPr>
            <w:r w:rsidRPr="00DD759E">
              <w:t>South along the meridian 148°52.850′E to the intersection of the Hayman Island (20</w:t>
            </w:r>
            <w:r>
              <w:noBreakHyphen/>
            </w:r>
            <w:r w:rsidRPr="00DD759E">
              <w:t>014) coastline at mean low water and the meridian 148°52.850′E (at the point closest to 20°02.188′S 148°52.850′E)</w:t>
            </w:r>
          </w:p>
        </w:tc>
      </w:tr>
      <w:tr w:rsidR="00A422E4" w:rsidRPr="00DD759E" w14:paraId="107105CA" w14:textId="77777777" w:rsidTr="00F311CE">
        <w:tc>
          <w:tcPr>
            <w:tcW w:w="714" w:type="dxa"/>
            <w:shd w:val="clear" w:color="auto" w:fill="auto"/>
          </w:tcPr>
          <w:p w14:paraId="107105C8" w14:textId="77777777" w:rsidR="00A422E4" w:rsidRPr="00DD759E" w:rsidRDefault="00A422E4" w:rsidP="00F311CE">
            <w:pPr>
              <w:pStyle w:val="Tabletext0"/>
            </w:pPr>
            <w:r w:rsidRPr="00DD759E">
              <w:t>4</w:t>
            </w:r>
          </w:p>
        </w:tc>
        <w:tc>
          <w:tcPr>
            <w:tcW w:w="7599" w:type="dxa"/>
            <w:shd w:val="clear" w:color="auto" w:fill="auto"/>
          </w:tcPr>
          <w:p w14:paraId="107105C9" w14:textId="77777777" w:rsidR="00A422E4" w:rsidRPr="00DD759E" w:rsidRDefault="00A422E4" w:rsidP="00F311CE">
            <w:pPr>
              <w:pStyle w:val="Tabletext0"/>
            </w:pPr>
            <w:r w:rsidRPr="00DD759E">
              <w:t>Generally southerly then westerly along the Hayman Island (20</w:t>
            </w:r>
            <w:r>
              <w:noBreakHyphen/>
            </w:r>
            <w:r w:rsidRPr="00DD759E">
              <w:t>014) coastline at mean low water to the intersection of the Hayman Island (20</w:t>
            </w:r>
            <w:r>
              <w:noBreakHyphen/>
            </w:r>
            <w:r w:rsidRPr="00DD759E">
              <w:t>014) coastline at mean low water and the parallel 20°02.899′S (at the point closest to 20°02.899′S 148°52.687′E)</w:t>
            </w:r>
          </w:p>
        </w:tc>
      </w:tr>
      <w:tr w:rsidR="00A422E4" w:rsidRPr="00DD759E" w14:paraId="107105CD" w14:textId="77777777" w:rsidTr="00F311CE">
        <w:tc>
          <w:tcPr>
            <w:tcW w:w="714" w:type="dxa"/>
            <w:tcBorders>
              <w:bottom w:val="single" w:sz="2" w:space="0" w:color="auto"/>
            </w:tcBorders>
            <w:shd w:val="clear" w:color="auto" w:fill="auto"/>
          </w:tcPr>
          <w:p w14:paraId="107105CB"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5CC" w14:textId="77777777" w:rsidR="00A422E4" w:rsidRPr="00DD759E" w:rsidRDefault="00A422E4" w:rsidP="00F311CE">
            <w:pPr>
              <w:pStyle w:val="Tabletext0"/>
            </w:pPr>
            <w:r w:rsidRPr="00DD759E">
              <w:t>West along the parallel 20°02.899′S to longitude 148°52.385′E</w:t>
            </w:r>
          </w:p>
        </w:tc>
      </w:tr>
      <w:tr w:rsidR="00A422E4" w:rsidRPr="00DD759E" w14:paraId="107105D0" w14:textId="77777777" w:rsidTr="00F311CE">
        <w:tc>
          <w:tcPr>
            <w:tcW w:w="714" w:type="dxa"/>
            <w:tcBorders>
              <w:top w:val="single" w:sz="2" w:space="0" w:color="auto"/>
              <w:bottom w:val="single" w:sz="12" w:space="0" w:color="auto"/>
            </w:tcBorders>
            <w:shd w:val="clear" w:color="auto" w:fill="auto"/>
          </w:tcPr>
          <w:p w14:paraId="107105CE"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5CF" w14:textId="77777777" w:rsidR="00A422E4" w:rsidRPr="00DD759E" w:rsidRDefault="00A422E4" w:rsidP="00F311CE">
            <w:pPr>
              <w:pStyle w:val="Tabletext0"/>
            </w:pPr>
            <w:r w:rsidRPr="00DD759E">
              <w:t>North along the meridian 148°52.385′E to the starting point</w:t>
            </w:r>
          </w:p>
        </w:tc>
      </w:tr>
    </w:tbl>
    <w:p w14:paraId="107105D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D2" w14:textId="77777777" w:rsidR="00A422E4" w:rsidRPr="00DD759E" w:rsidRDefault="00A422E4" w:rsidP="00A422E4">
      <w:pPr>
        <w:pStyle w:val="ActHead5"/>
      </w:pPr>
      <w:bookmarkStart w:id="203" w:name="_Toc501379880"/>
      <w:r w:rsidRPr="00DD759E">
        <w:rPr>
          <w:rStyle w:val="CharSectno"/>
        </w:rPr>
        <w:t>16</w:t>
      </w:r>
      <w:r w:rsidRPr="00DD759E">
        <w:t xml:space="preserve">  Bluff Bay Location</w:t>
      </w:r>
      <w:bookmarkEnd w:id="203"/>
    </w:p>
    <w:p w14:paraId="107105D3" w14:textId="77777777" w:rsidR="00A422E4" w:rsidRPr="00DD759E" w:rsidRDefault="00A422E4" w:rsidP="00A422E4">
      <w:pPr>
        <w:pStyle w:val="Subsection"/>
        <w:rPr>
          <w:rFonts w:eastAsia="Calibri"/>
          <w:szCs w:val="22"/>
        </w:rPr>
      </w:pPr>
      <w:r w:rsidRPr="00DD759E">
        <w:tab/>
      </w:r>
      <w:r w:rsidRPr="00DD759E">
        <w:tab/>
        <w:t xml:space="preserve">The Bluff Bay Location is the area </w:t>
      </w:r>
      <w:r w:rsidRPr="00DD759E">
        <w:rPr>
          <w:rFonts w:eastAsia="Calibri"/>
          <w:szCs w:val="22"/>
        </w:rPr>
        <w:t>bounded by the line starting at the point described in item 1 of the following table and running progressively as described in the table.</w:t>
      </w:r>
    </w:p>
    <w:p w14:paraId="107105D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D6" w14:textId="77777777" w:rsidTr="00F311CE">
        <w:trPr>
          <w:tblHeader/>
        </w:trPr>
        <w:tc>
          <w:tcPr>
            <w:tcW w:w="8313" w:type="dxa"/>
            <w:gridSpan w:val="2"/>
            <w:tcBorders>
              <w:top w:val="single" w:sz="12" w:space="0" w:color="auto"/>
              <w:bottom w:val="single" w:sz="6" w:space="0" w:color="auto"/>
            </w:tcBorders>
            <w:shd w:val="clear" w:color="auto" w:fill="auto"/>
          </w:tcPr>
          <w:p w14:paraId="107105D5" w14:textId="77777777" w:rsidR="00A422E4" w:rsidRPr="00DD759E" w:rsidRDefault="00A422E4" w:rsidP="00F311CE">
            <w:pPr>
              <w:pStyle w:val="TableHeading"/>
            </w:pPr>
            <w:r w:rsidRPr="00DD759E">
              <w:t>Bluff Bay Location</w:t>
            </w:r>
          </w:p>
        </w:tc>
      </w:tr>
      <w:tr w:rsidR="00A422E4" w:rsidRPr="00DD759E" w14:paraId="107105D9" w14:textId="77777777" w:rsidTr="00F311CE">
        <w:trPr>
          <w:tblHeader/>
        </w:trPr>
        <w:tc>
          <w:tcPr>
            <w:tcW w:w="714" w:type="dxa"/>
            <w:tcBorders>
              <w:top w:val="single" w:sz="6" w:space="0" w:color="auto"/>
              <w:bottom w:val="single" w:sz="12" w:space="0" w:color="auto"/>
            </w:tcBorders>
            <w:shd w:val="clear" w:color="auto" w:fill="auto"/>
          </w:tcPr>
          <w:p w14:paraId="107105D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5D8" w14:textId="77777777" w:rsidR="00A422E4" w:rsidRPr="00DD759E" w:rsidRDefault="00A422E4" w:rsidP="00F311CE">
            <w:pPr>
              <w:pStyle w:val="TableHeading"/>
            </w:pPr>
            <w:r w:rsidRPr="00DD759E">
              <w:t>Description</w:t>
            </w:r>
          </w:p>
        </w:tc>
      </w:tr>
      <w:tr w:rsidR="00A422E4" w:rsidRPr="00DD759E" w14:paraId="107105DC" w14:textId="77777777" w:rsidTr="00F311CE">
        <w:tc>
          <w:tcPr>
            <w:tcW w:w="714" w:type="dxa"/>
            <w:tcBorders>
              <w:top w:val="single" w:sz="12" w:space="0" w:color="auto"/>
            </w:tcBorders>
            <w:shd w:val="clear" w:color="auto" w:fill="auto"/>
          </w:tcPr>
          <w:p w14:paraId="107105D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5DB" w14:textId="77777777" w:rsidR="00A422E4" w:rsidRPr="00DD759E" w:rsidRDefault="00A422E4" w:rsidP="00F311CE">
            <w:pPr>
              <w:pStyle w:val="Tabletext0"/>
            </w:pPr>
            <w:r w:rsidRPr="00DD759E">
              <w:t>The point 20°10.293′S 148°40.609′E</w:t>
            </w:r>
          </w:p>
        </w:tc>
      </w:tr>
      <w:tr w:rsidR="00A422E4" w:rsidRPr="00DD759E" w14:paraId="107105DF" w14:textId="77777777" w:rsidTr="00F311CE">
        <w:tc>
          <w:tcPr>
            <w:tcW w:w="714" w:type="dxa"/>
            <w:shd w:val="clear" w:color="auto" w:fill="auto"/>
          </w:tcPr>
          <w:p w14:paraId="107105DD" w14:textId="77777777" w:rsidR="00A422E4" w:rsidRPr="00DD759E" w:rsidRDefault="00A422E4" w:rsidP="00F311CE">
            <w:pPr>
              <w:pStyle w:val="Tabletext0"/>
            </w:pPr>
            <w:r w:rsidRPr="00DD759E">
              <w:t>2</w:t>
            </w:r>
          </w:p>
        </w:tc>
        <w:tc>
          <w:tcPr>
            <w:tcW w:w="7599" w:type="dxa"/>
            <w:shd w:val="clear" w:color="auto" w:fill="auto"/>
          </w:tcPr>
          <w:p w14:paraId="107105DE" w14:textId="77777777" w:rsidR="00A422E4" w:rsidRPr="00DD759E" w:rsidRDefault="00A422E4" w:rsidP="00F311CE">
            <w:pPr>
              <w:pStyle w:val="Tabletext0"/>
            </w:pPr>
            <w:r w:rsidRPr="00DD759E">
              <w:t>East along the parallel 20°10.293′S to longitude 148°40.956′E</w:t>
            </w:r>
          </w:p>
        </w:tc>
      </w:tr>
      <w:tr w:rsidR="00A422E4" w:rsidRPr="00DD759E" w14:paraId="107105E2" w14:textId="77777777" w:rsidTr="00F311CE">
        <w:tc>
          <w:tcPr>
            <w:tcW w:w="714" w:type="dxa"/>
            <w:shd w:val="clear" w:color="auto" w:fill="auto"/>
          </w:tcPr>
          <w:p w14:paraId="107105E0" w14:textId="77777777" w:rsidR="00A422E4" w:rsidRPr="00DD759E" w:rsidRDefault="00A422E4" w:rsidP="00F311CE">
            <w:pPr>
              <w:pStyle w:val="Tabletext0"/>
            </w:pPr>
            <w:r w:rsidRPr="00DD759E">
              <w:t>3</w:t>
            </w:r>
          </w:p>
        </w:tc>
        <w:tc>
          <w:tcPr>
            <w:tcW w:w="7599" w:type="dxa"/>
            <w:shd w:val="clear" w:color="auto" w:fill="auto"/>
          </w:tcPr>
          <w:p w14:paraId="107105E1" w14:textId="77777777" w:rsidR="00A422E4" w:rsidRPr="00DD759E" w:rsidRDefault="00A422E4" w:rsidP="00F311CE">
            <w:pPr>
              <w:pStyle w:val="Tabletext0"/>
            </w:pPr>
            <w:r w:rsidRPr="00DD759E">
              <w:t>South along the meridian 148°40.956′E to latitude 20°13.582′S</w:t>
            </w:r>
          </w:p>
        </w:tc>
      </w:tr>
      <w:tr w:rsidR="00A422E4" w:rsidRPr="00DD759E" w14:paraId="107105E5" w14:textId="77777777" w:rsidTr="00F311CE">
        <w:tc>
          <w:tcPr>
            <w:tcW w:w="714" w:type="dxa"/>
            <w:shd w:val="clear" w:color="auto" w:fill="auto"/>
          </w:tcPr>
          <w:p w14:paraId="107105E3" w14:textId="77777777" w:rsidR="00A422E4" w:rsidRPr="00DD759E" w:rsidRDefault="00A422E4" w:rsidP="00F311CE">
            <w:pPr>
              <w:pStyle w:val="Tabletext0"/>
            </w:pPr>
            <w:r w:rsidRPr="00DD759E">
              <w:t>4</w:t>
            </w:r>
          </w:p>
        </w:tc>
        <w:tc>
          <w:tcPr>
            <w:tcW w:w="7599" w:type="dxa"/>
            <w:shd w:val="clear" w:color="auto" w:fill="auto"/>
          </w:tcPr>
          <w:p w14:paraId="107105E4" w14:textId="77777777" w:rsidR="00A422E4" w:rsidRPr="00DD759E" w:rsidRDefault="00A422E4" w:rsidP="00F311CE">
            <w:pPr>
              <w:pStyle w:val="Tabletext0"/>
            </w:pPr>
            <w:r w:rsidRPr="00DD759E">
              <w:t>South</w:t>
            </w:r>
            <w:r>
              <w:noBreakHyphen/>
            </w:r>
            <w:r w:rsidRPr="00DD759E">
              <w:t>westerly along the geodesic to the intersection of the mainland coastline at mean low water and the meridian 148°40.828′E (at the point closest to 20°13.582′S 148°40.828′E)</w:t>
            </w:r>
          </w:p>
        </w:tc>
      </w:tr>
      <w:tr w:rsidR="00A422E4" w:rsidRPr="00DD759E" w14:paraId="107105E8" w14:textId="77777777" w:rsidTr="00F311CE">
        <w:tc>
          <w:tcPr>
            <w:tcW w:w="714" w:type="dxa"/>
            <w:tcBorders>
              <w:bottom w:val="single" w:sz="2" w:space="0" w:color="auto"/>
            </w:tcBorders>
            <w:shd w:val="clear" w:color="auto" w:fill="auto"/>
          </w:tcPr>
          <w:p w14:paraId="107105E6"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5E7" w14:textId="77777777" w:rsidR="00A422E4" w:rsidRPr="00DD759E" w:rsidRDefault="00A422E4" w:rsidP="00F311CE">
            <w:pPr>
              <w:pStyle w:val="Tabletext0"/>
            </w:pPr>
            <w:r w:rsidRPr="00DD759E">
              <w:t>Generally north</w:t>
            </w:r>
            <w:r>
              <w:noBreakHyphen/>
            </w:r>
            <w:r w:rsidRPr="00DD759E">
              <w:t>westerly then northerly along the mainland coastline at mean low water to the intersection of the mainland coastline at mean low water and the meridian 148°40.609′E (at the point closest to 20°10.544′S 148°40.609′E)</w:t>
            </w:r>
          </w:p>
        </w:tc>
      </w:tr>
      <w:tr w:rsidR="00A422E4" w:rsidRPr="00DD759E" w14:paraId="107105EB" w14:textId="77777777" w:rsidTr="00F311CE">
        <w:tc>
          <w:tcPr>
            <w:tcW w:w="714" w:type="dxa"/>
            <w:tcBorders>
              <w:top w:val="single" w:sz="2" w:space="0" w:color="auto"/>
              <w:bottom w:val="single" w:sz="12" w:space="0" w:color="auto"/>
            </w:tcBorders>
            <w:shd w:val="clear" w:color="auto" w:fill="auto"/>
          </w:tcPr>
          <w:p w14:paraId="107105E9"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5EA" w14:textId="77777777" w:rsidR="00A422E4" w:rsidRPr="00DD759E" w:rsidRDefault="00A422E4" w:rsidP="00F311CE">
            <w:pPr>
              <w:pStyle w:val="Tabletext0"/>
            </w:pPr>
            <w:r w:rsidRPr="00DD759E">
              <w:t>North along the meridian 148°40.609′E to the starting point</w:t>
            </w:r>
          </w:p>
        </w:tc>
      </w:tr>
    </w:tbl>
    <w:p w14:paraId="107105E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5ED" w14:textId="77777777" w:rsidR="00A422E4" w:rsidRPr="00DD759E" w:rsidRDefault="00A422E4" w:rsidP="00A422E4">
      <w:pPr>
        <w:pStyle w:val="ActHead5"/>
      </w:pPr>
      <w:bookmarkStart w:id="204" w:name="_Toc501379881"/>
      <w:r w:rsidRPr="00DD759E">
        <w:rPr>
          <w:rStyle w:val="CharSectno"/>
        </w:rPr>
        <w:t>17</w:t>
      </w:r>
      <w:r w:rsidRPr="00DD759E">
        <w:t xml:space="preserve">  Boat Port, Lindeman Island Location</w:t>
      </w:r>
      <w:bookmarkEnd w:id="204"/>
    </w:p>
    <w:p w14:paraId="107105EE" w14:textId="77777777" w:rsidR="00A422E4" w:rsidRPr="00DD759E" w:rsidRDefault="00A422E4" w:rsidP="00A422E4">
      <w:pPr>
        <w:pStyle w:val="Subsection"/>
      </w:pPr>
      <w:r w:rsidRPr="00DD759E">
        <w:tab/>
      </w:r>
      <w:r w:rsidRPr="00DD759E">
        <w:tab/>
        <w:t>The Boat Port, Lindeman Island Location is the area bounded by the line starting at the point described in item 1 of the following table and running progressively as described in the table.</w:t>
      </w:r>
    </w:p>
    <w:p w14:paraId="107105E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5F1" w14:textId="77777777" w:rsidTr="00F311CE">
        <w:trPr>
          <w:tblHeader/>
        </w:trPr>
        <w:tc>
          <w:tcPr>
            <w:tcW w:w="8313" w:type="dxa"/>
            <w:gridSpan w:val="2"/>
            <w:tcBorders>
              <w:top w:val="single" w:sz="12" w:space="0" w:color="auto"/>
              <w:bottom w:val="single" w:sz="6" w:space="0" w:color="auto"/>
            </w:tcBorders>
            <w:shd w:val="clear" w:color="auto" w:fill="auto"/>
          </w:tcPr>
          <w:p w14:paraId="107105F0" w14:textId="77777777" w:rsidR="00A422E4" w:rsidRPr="00DD759E" w:rsidRDefault="00A422E4" w:rsidP="00F311CE">
            <w:pPr>
              <w:keepNext/>
              <w:spacing w:before="60" w:line="240" w:lineRule="atLeast"/>
              <w:rPr>
                <w:rFonts w:eastAsia="Times New Roman"/>
                <w:b/>
                <w:sz w:val="20"/>
                <w:lang w:eastAsia="en-AU"/>
              </w:rPr>
            </w:pPr>
            <w:r w:rsidRPr="00DD759E">
              <w:rPr>
                <w:rFonts w:eastAsia="Times New Roman"/>
                <w:b/>
                <w:sz w:val="20"/>
                <w:lang w:eastAsia="en-AU"/>
              </w:rPr>
              <w:t>Boat Port, Lindeman Island Location</w:t>
            </w:r>
          </w:p>
        </w:tc>
      </w:tr>
      <w:tr w:rsidR="00A422E4" w:rsidRPr="00DD759E" w14:paraId="107105F4" w14:textId="77777777" w:rsidTr="00F311CE">
        <w:trPr>
          <w:tblHeader/>
        </w:trPr>
        <w:tc>
          <w:tcPr>
            <w:tcW w:w="714" w:type="dxa"/>
            <w:tcBorders>
              <w:top w:val="single" w:sz="6" w:space="0" w:color="auto"/>
              <w:bottom w:val="single" w:sz="12" w:space="0" w:color="auto"/>
            </w:tcBorders>
            <w:shd w:val="clear" w:color="auto" w:fill="auto"/>
          </w:tcPr>
          <w:p w14:paraId="107105F2" w14:textId="77777777" w:rsidR="00A422E4" w:rsidRPr="00DD759E" w:rsidRDefault="00A422E4" w:rsidP="00F311CE">
            <w:pPr>
              <w:keepNext/>
              <w:spacing w:before="60" w:line="240" w:lineRule="atLeast"/>
              <w:rPr>
                <w:rFonts w:eastAsia="Times New Roman"/>
                <w:b/>
                <w:sz w:val="20"/>
                <w:lang w:eastAsia="en-AU"/>
              </w:rPr>
            </w:pPr>
            <w:r w:rsidRPr="00DD759E">
              <w:rPr>
                <w:rFonts w:eastAsia="Times New Roman"/>
                <w:b/>
                <w:sz w:val="20"/>
                <w:lang w:eastAsia="en-AU"/>
              </w:rPr>
              <w:t>Item</w:t>
            </w:r>
          </w:p>
        </w:tc>
        <w:tc>
          <w:tcPr>
            <w:tcW w:w="7599" w:type="dxa"/>
            <w:tcBorders>
              <w:top w:val="single" w:sz="6" w:space="0" w:color="auto"/>
              <w:bottom w:val="single" w:sz="12" w:space="0" w:color="auto"/>
            </w:tcBorders>
            <w:shd w:val="clear" w:color="auto" w:fill="auto"/>
          </w:tcPr>
          <w:p w14:paraId="107105F3" w14:textId="77777777" w:rsidR="00A422E4" w:rsidRPr="00DD759E" w:rsidRDefault="00A422E4" w:rsidP="00F311CE">
            <w:pPr>
              <w:keepNext/>
              <w:spacing w:before="60" w:line="240" w:lineRule="atLeast"/>
              <w:rPr>
                <w:rFonts w:eastAsia="Times New Roman"/>
                <w:b/>
                <w:sz w:val="20"/>
                <w:lang w:eastAsia="en-AU"/>
              </w:rPr>
            </w:pPr>
            <w:r w:rsidRPr="00DD759E">
              <w:rPr>
                <w:rFonts w:eastAsia="Times New Roman"/>
                <w:b/>
                <w:sz w:val="20"/>
                <w:lang w:eastAsia="en-AU"/>
              </w:rPr>
              <w:t>Description</w:t>
            </w:r>
          </w:p>
        </w:tc>
      </w:tr>
      <w:tr w:rsidR="00A422E4" w:rsidRPr="00DD759E" w14:paraId="107105F7" w14:textId="77777777" w:rsidTr="00F311CE">
        <w:tc>
          <w:tcPr>
            <w:tcW w:w="714" w:type="dxa"/>
            <w:tcBorders>
              <w:top w:val="single" w:sz="12" w:space="0" w:color="auto"/>
            </w:tcBorders>
            <w:shd w:val="clear" w:color="auto" w:fill="auto"/>
          </w:tcPr>
          <w:p w14:paraId="107105F5"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1</w:t>
            </w:r>
          </w:p>
        </w:tc>
        <w:tc>
          <w:tcPr>
            <w:tcW w:w="7599" w:type="dxa"/>
            <w:tcBorders>
              <w:top w:val="single" w:sz="12" w:space="0" w:color="auto"/>
            </w:tcBorders>
            <w:shd w:val="clear" w:color="auto" w:fill="auto"/>
          </w:tcPr>
          <w:p w14:paraId="107105F6"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Starting at the point 20°25.679′S 149°01.232′E</w:t>
            </w:r>
          </w:p>
        </w:tc>
      </w:tr>
      <w:tr w:rsidR="00A422E4" w:rsidRPr="00DD759E" w14:paraId="107105FA" w14:textId="77777777" w:rsidTr="00F311CE">
        <w:tc>
          <w:tcPr>
            <w:tcW w:w="714" w:type="dxa"/>
            <w:shd w:val="clear" w:color="auto" w:fill="auto"/>
          </w:tcPr>
          <w:p w14:paraId="107105F8"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2</w:t>
            </w:r>
          </w:p>
        </w:tc>
        <w:tc>
          <w:tcPr>
            <w:tcW w:w="7599" w:type="dxa"/>
            <w:shd w:val="clear" w:color="auto" w:fill="auto"/>
          </w:tcPr>
          <w:p w14:paraId="107105F9"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East along the parallel 20°25.679′S to longitude 149°02.064′E</w:t>
            </w:r>
          </w:p>
        </w:tc>
      </w:tr>
      <w:tr w:rsidR="00A422E4" w:rsidRPr="00DD759E" w14:paraId="107105FD" w14:textId="77777777" w:rsidTr="00F311CE">
        <w:tc>
          <w:tcPr>
            <w:tcW w:w="714" w:type="dxa"/>
            <w:shd w:val="clear" w:color="auto" w:fill="auto"/>
          </w:tcPr>
          <w:p w14:paraId="107105FB"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3</w:t>
            </w:r>
          </w:p>
        </w:tc>
        <w:tc>
          <w:tcPr>
            <w:tcW w:w="7599" w:type="dxa"/>
            <w:shd w:val="clear" w:color="auto" w:fill="auto"/>
          </w:tcPr>
          <w:p w14:paraId="107105FC"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South along the meridian 149°02.064′E to the intersection of the Lindeman Island (20</w:t>
            </w:r>
            <w:r>
              <w:rPr>
                <w:rFonts w:eastAsia="Times New Roman"/>
                <w:sz w:val="20"/>
                <w:lang w:eastAsia="en-AU"/>
              </w:rPr>
              <w:noBreakHyphen/>
            </w:r>
            <w:r w:rsidRPr="00DD759E">
              <w:rPr>
                <w:rFonts w:eastAsia="Times New Roman"/>
                <w:sz w:val="20"/>
                <w:lang w:eastAsia="en-AU"/>
              </w:rPr>
              <w:t>090) coastline at mean low water and the meridian 149°02.064′E (at the point closest to 20°25.757′S 149°02.064′E)</w:t>
            </w:r>
          </w:p>
        </w:tc>
      </w:tr>
      <w:tr w:rsidR="00A422E4" w:rsidRPr="00DD759E" w14:paraId="10710600" w14:textId="77777777" w:rsidTr="00F311CE">
        <w:tc>
          <w:tcPr>
            <w:tcW w:w="714" w:type="dxa"/>
            <w:shd w:val="clear" w:color="auto" w:fill="auto"/>
          </w:tcPr>
          <w:p w14:paraId="107105FE"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4</w:t>
            </w:r>
          </w:p>
        </w:tc>
        <w:tc>
          <w:tcPr>
            <w:tcW w:w="7599" w:type="dxa"/>
            <w:shd w:val="clear" w:color="auto" w:fill="auto"/>
          </w:tcPr>
          <w:p w14:paraId="107105FF"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Generally southerly then south</w:t>
            </w:r>
            <w:r>
              <w:rPr>
                <w:rFonts w:eastAsia="Times New Roman"/>
                <w:sz w:val="20"/>
                <w:lang w:eastAsia="en-AU"/>
              </w:rPr>
              <w:noBreakHyphen/>
            </w:r>
            <w:r w:rsidRPr="00DD759E">
              <w:rPr>
                <w:rFonts w:eastAsia="Times New Roman"/>
                <w:sz w:val="20"/>
                <w:lang w:eastAsia="en-AU"/>
              </w:rPr>
              <w:t xml:space="preserve">westerly along the </w:t>
            </w:r>
            <w:r w:rsidRPr="00DD759E">
              <w:rPr>
                <w:sz w:val="20"/>
              </w:rPr>
              <w:t>Lindeman Island (20</w:t>
            </w:r>
            <w:r>
              <w:rPr>
                <w:sz w:val="20"/>
              </w:rPr>
              <w:noBreakHyphen/>
            </w:r>
            <w:r w:rsidRPr="00DD759E">
              <w:rPr>
                <w:sz w:val="20"/>
              </w:rPr>
              <w:t>090) coastline at mean low water to the intersection of the Lindeman Island (20</w:t>
            </w:r>
            <w:r>
              <w:rPr>
                <w:sz w:val="20"/>
              </w:rPr>
              <w:noBreakHyphen/>
            </w:r>
            <w:r w:rsidRPr="00DD759E">
              <w:rPr>
                <w:sz w:val="20"/>
              </w:rPr>
              <w:t>090) coastline at mean low water and the parallel 20°26.575′S (at the point closest to 20°26.575′S 149°01.460′E)</w:t>
            </w:r>
          </w:p>
        </w:tc>
      </w:tr>
      <w:tr w:rsidR="00A422E4" w:rsidRPr="00DD759E" w14:paraId="10710603" w14:textId="77777777" w:rsidTr="00F311CE">
        <w:tc>
          <w:tcPr>
            <w:tcW w:w="714" w:type="dxa"/>
            <w:tcBorders>
              <w:bottom w:val="single" w:sz="2" w:space="0" w:color="auto"/>
            </w:tcBorders>
            <w:shd w:val="clear" w:color="auto" w:fill="auto"/>
          </w:tcPr>
          <w:p w14:paraId="10710601"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5</w:t>
            </w:r>
          </w:p>
        </w:tc>
        <w:tc>
          <w:tcPr>
            <w:tcW w:w="7599" w:type="dxa"/>
            <w:tcBorders>
              <w:bottom w:val="single" w:sz="2" w:space="0" w:color="auto"/>
            </w:tcBorders>
            <w:shd w:val="clear" w:color="auto" w:fill="auto"/>
          </w:tcPr>
          <w:p w14:paraId="10710602"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West along the parallel 20°26.575′S to longitude 149°01.232′E</w:t>
            </w:r>
          </w:p>
        </w:tc>
      </w:tr>
      <w:tr w:rsidR="00A422E4" w:rsidRPr="00DD759E" w14:paraId="10710606" w14:textId="77777777" w:rsidTr="00F311CE">
        <w:tc>
          <w:tcPr>
            <w:tcW w:w="714" w:type="dxa"/>
            <w:tcBorders>
              <w:top w:val="single" w:sz="2" w:space="0" w:color="auto"/>
              <w:bottom w:val="single" w:sz="12" w:space="0" w:color="auto"/>
            </w:tcBorders>
            <w:shd w:val="clear" w:color="auto" w:fill="auto"/>
          </w:tcPr>
          <w:p w14:paraId="10710604"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6</w:t>
            </w:r>
          </w:p>
        </w:tc>
        <w:tc>
          <w:tcPr>
            <w:tcW w:w="7599" w:type="dxa"/>
            <w:tcBorders>
              <w:top w:val="single" w:sz="2" w:space="0" w:color="auto"/>
              <w:bottom w:val="single" w:sz="12" w:space="0" w:color="auto"/>
            </w:tcBorders>
            <w:shd w:val="clear" w:color="auto" w:fill="auto"/>
          </w:tcPr>
          <w:p w14:paraId="10710605" w14:textId="77777777" w:rsidR="00A422E4" w:rsidRPr="00DD759E" w:rsidRDefault="00A422E4" w:rsidP="00F311CE">
            <w:pPr>
              <w:spacing w:before="60" w:line="240" w:lineRule="atLeast"/>
              <w:rPr>
                <w:rFonts w:eastAsia="Times New Roman"/>
                <w:sz w:val="20"/>
                <w:lang w:eastAsia="en-AU"/>
              </w:rPr>
            </w:pPr>
            <w:r w:rsidRPr="00DD759E">
              <w:rPr>
                <w:rFonts w:eastAsia="Times New Roman"/>
                <w:sz w:val="20"/>
                <w:lang w:eastAsia="en-AU"/>
              </w:rPr>
              <w:t>North along the meridian 149°01.232′E to the starting point</w:t>
            </w:r>
          </w:p>
        </w:tc>
      </w:tr>
    </w:tbl>
    <w:p w14:paraId="1071060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08" w14:textId="77777777" w:rsidR="00A422E4" w:rsidRPr="00DD759E" w:rsidRDefault="00A422E4" w:rsidP="00A422E4">
      <w:pPr>
        <w:pStyle w:val="ActHead5"/>
      </w:pPr>
      <w:bookmarkStart w:id="205" w:name="_Toc501379882"/>
      <w:r w:rsidRPr="00DD759E">
        <w:rPr>
          <w:rStyle w:val="CharSectno"/>
        </w:rPr>
        <w:t>18</w:t>
      </w:r>
      <w:r w:rsidRPr="00DD759E">
        <w:t xml:space="preserve">  Border Island Location</w:t>
      </w:r>
      <w:bookmarkEnd w:id="205"/>
    </w:p>
    <w:p w14:paraId="10710609" w14:textId="77777777" w:rsidR="00A422E4" w:rsidRPr="00DD759E" w:rsidRDefault="00A422E4" w:rsidP="00A422E4">
      <w:pPr>
        <w:pStyle w:val="Subsection"/>
        <w:rPr>
          <w:rFonts w:eastAsia="Calibri"/>
          <w:szCs w:val="22"/>
        </w:rPr>
      </w:pPr>
      <w:r w:rsidRPr="00DD759E">
        <w:tab/>
      </w:r>
      <w:r w:rsidRPr="00DD759E">
        <w:tab/>
        <w:t xml:space="preserve">The Border Island Location is the area </w:t>
      </w:r>
      <w:r w:rsidRPr="00DD759E">
        <w:rPr>
          <w:rFonts w:eastAsia="Calibri"/>
          <w:szCs w:val="22"/>
        </w:rPr>
        <w:t>bounded by the line starting at the point described in item 1 of the following table and running progressively as described in the table.</w:t>
      </w:r>
    </w:p>
    <w:p w14:paraId="1071060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0C" w14:textId="77777777" w:rsidTr="00F311CE">
        <w:trPr>
          <w:tblHeader/>
        </w:trPr>
        <w:tc>
          <w:tcPr>
            <w:tcW w:w="8313" w:type="dxa"/>
            <w:gridSpan w:val="2"/>
            <w:tcBorders>
              <w:top w:val="single" w:sz="12" w:space="0" w:color="auto"/>
              <w:bottom w:val="single" w:sz="6" w:space="0" w:color="auto"/>
            </w:tcBorders>
            <w:shd w:val="clear" w:color="auto" w:fill="auto"/>
          </w:tcPr>
          <w:p w14:paraId="1071060B" w14:textId="77777777" w:rsidR="00A422E4" w:rsidRPr="00DD759E" w:rsidRDefault="00A422E4" w:rsidP="00F311CE">
            <w:pPr>
              <w:pStyle w:val="TableHeading"/>
            </w:pPr>
            <w:r w:rsidRPr="00DD759E">
              <w:t>Border Island Location</w:t>
            </w:r>
          </w:p>
        </w:tc>
      </w:tr>
      <w:tr w:rsidR="00A422E4" w:rsidRPr="00DD759E" w14:paraId="1071060F" w14:textId="77777777" w:rsidTr="00F311CE">
        <w:trPr>
          <w:tblHeader/>
        </w:trPr>
        <w:tc>
          <w:tcPr>
            <w:tcW w:w="714" w:type="dxa"/>
            <w:tcBorders>
              <w:top w:val="single" w:sz="6" w:space="0" w:color="auto"/>
              <w:bottom w:val="single" w:sz="12" w:space="0" w:color="auto"/>
            </w:tcBorders>
            <w:shd w:val="clear" w:color="auto" w:fill="auto"/>
          </w:tcPr>
          <w:p w14:paraId="1071060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0E" w14:textId="77777777" w:rsidR="00A422E4" w:rsidRPr="00DD759E" w:rsidRDefault="00A422E4" w:rsidP="00F311CE">
            <w:pPr>
              <w:pStyle w:val="TableHeading"/>
            </w:pPr>
            <w:r w:rsidRPr="00DD759E">
              <w:t>Description</w:t>
            </w:r>
          </w:p>
        </w:tc>
      </w:tr>
      <w:tr w:rsidR="00A422E4" w:rsidRPr="00DD759E" w14:paraId="10710612" w14:textId="77777777" w:rsidTr="00F311CE">
        <w:tc>
          <w:tcPr>
            <w:tcW w:w="714" w:type="dxa"/>
            <w:tcBorders>
              <w:top w:val="single" w:sz="12" w:space="0" w:color="auto"/>
            </w:tcBorders>
            <w:shd w:val="clear" w:color="auto" w:fill="auto"/>
          </w:tcPr>
          <w:p w14:paraId="1071061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11" w14:textId="77777777" w:rsidR="00A422E4" w:rsidRPr="00DD759E" w:rsidRDefault="00A422E4" w:rsidP="00F311CE">
            <w:pPr>
              <w:pStyle w:val="Tabletext0"/>
            </w:pPr>
            <w:r w:rsidRPr="00DD759E">
              <w:t>The point 20°08.734′S 149°00.909′E</w:t>
            </w:r>
          </w:p>
        </w:tc>
      </w:tr>
      <w:tr w:rsidR="00A422E4" w:rsidRPr="00DD759E" w14:paraId="10710615" w14:textId="77777777" w:rsidTr="00F311CE">
        <w:tc>
          <w:tcPr>
            <w:tcW w:w="714" w:type="dxa"/>
            <w:shd w:val="clear" w:color="auto" w:fill="auto"/>
          </w:tcPr>
          <w:p w14:paraId="10710613" w14:textId="77777777" w:rsidR="00A422E4" w:rsidRPr="00DD759E" w:rsidRDefault="00A422E4" w:rsidP="00F311CE">
            <w:pPr>
              <w:pStyle w:val="Tabletext0"/>
            </w:pPr>
            <w:r w:rsidRPr="00DD759E">
              <w:t>2</w:t>
            </w:r>
          </w:p>
        </w:tc>
        <w:tc>
          <w:tcPr>
            <w:tcW w:w="7599" w:type="dxa"/>
            <w:shd w:val="clear" w:color="auto" w:fill="auto"/>
          </w:tcPr>
          <w:p w14:paraId="10710614" w14:textId="77777777" w:rsidR="00A422E4" w:rsidRPr="00DD759E" w:rsidRDefault="00A422E4" w:rsidP="00F311CE">
            <w:pPr>
              <w:pStyle w:val="Tabletext0"/>
            </w:pPr>
            <w:r w:rsidRPr="00DD759E">
              <w:t>East along the parallel 20°08.734′S to longitude 149°02.995′E</w:t>
            </w:r>
          </w:p>
        </w:tc>
      </w:tr>
      <w:tr w:rsidR="00A422E4" w:rsidRPr="00DD759E" w14:paraId="10710618" w14:textId="77777777" w:rsidTr="00F311CE">
        <w:tc>
          <w:tcPr>
            <w:tcW w:w="714" w:type="dxa"/>
            <w:shd w:val="clear" w:color="auto" w:fill="auto"/>
          </w:tcPr>
          <w:p w14:paraId="10710616" w14:textId="77777777" w:rsidR="00A422E4" w:rsidRPr="00DD759E" w:rsidRDefault="00A422E4" w:rsidP="00F311CE">
            <w:pPr>
              <w:pStyle w:val="Tabletext0"/>
            </w:pPr>
            <w:r w:rsidRPr="00DD759E">
              <w:t>3</w:t>
            </w:r>
          </w:p>
        </w:tc>
        <w:tc>
          <w:tcPr>
            <w:tcW w:w="7599" w:type="dxa"/>
            <w:shd w:val="clear" w:color="auto" w:fill="auto"/>
          </w:tcPr>
          <w:p w14:paraId="10710617" w14:textId="77777777" w:rsidR="00A422E4" w:rsidRPr="00DD759E" w:rsidRDefault="00A422E4" w:rsidP="00F311CE">
            <w:pPr>
              <w:pStyle w:val="Tabletext0"/>
            </w:pPr>
            <w:r w:rsidRPr="00DD759E">
              <w:t>South along the meridian 149°02.995′E to latitude 20°11.308′S</w:t>
            </w:r>
          </w:p>
        </w:tc>
      </w:tr>
      <w:tr w:rsidR="00A422E4" w:rsidRPr="00DD759E" w14:paraId="1071061B" w14:textId="77777777" w:rsidTr="00F311CE">
        <w:tc>
          <w:tcPr>
            <w:tcW w:w="714" w:type="dxa"/>
            <w:shd w:val="clear" w:color="auto" w:fill="auto"/>
          </w:tcPr>
          <w:p w14:paraId="10710619" w14:textId="77777777" w:rsidR="00A422E4" w:rsidRPr="00DD759E" w:rsidRDefault="00A422E4" w:rsidP="00F311CE">
            <w:pPr>
              <w:pStyle w:val="Tabletext0"/>
            </w:pPr>
            <w:r w:rsidRPr="00DD759E">
              <w:t>4</w:t>
            </w:r>
          </w:p>
        </w:tc>
        <w:tc>
          <w:tcPr>
            <w:tcW w:w="7599" w:type="dxa"/>
            <w:shd w:val="clear" w:color="auto" w:fill="auto"/>
          </w:tcPr>
          <w:p w14:paraId="1071061A" w14:textId="77777777" w:rsidR="00A422E4" w:rsidRPr="00DD759E" w:rsidRDefault="00A422E4" w:rsidP="00F311CE">
            <w:pPr>
              <w:pStyle w:val="Tabletext0"/>
            </w:pPr>
            <w:r w:rsidRPr="00DD759E">
              <w:t>West along the parallel 20°11.308′S to longitude 149°02.203′E</w:t>
            </w:r>
          </w:p>
        </w:tc>
      </w:tr>
      <w:tr w:rsidR="00A422E4" w:rsidRPr="00DD759E" w14:paraId="1071061E" w14:textId="77777777" w:rsidTr="00F311CE">
        <w:tc>
          <w:tcPr>
            <w:tcW w:w="714" w:type="dxa"/>
            <w:tcBorders>
              <w:bottom w:val="single" w:sz="2" w:space="0" w:color="auto"/>
            </w:tcBorders>
            <w:shd w:val="clear" w:color="auto" w:fill="auto"/>
          </w:tcPr>
          <w:p w14:paraId="1071061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61D" w14:textId="77777777" w:rsidR="00A422E4" w:rsidRPr="00DD759E" w:rsidRDefault="00A422E4" w:rsidP="00F311CE">
            <w:pPr>
              <w:pStyle w:val="Tabletext0"/>
            </w:pPr>
            <w:r w:rsidRPr="00DD759E">
              <w:t>North</w:t>
            </w:r>
            <w:r>
              <w:noBreakHyphen/>
            </w:r>
            <w:r w:rsidRPr="00DD759E">
              <w:t>westerly along the geodesic to 20°09.908′S 149°00.909′E</w:t>
            </w:r>
          </w:p>
        </w:tc>
      </w:tr>
      <w:tr w:rsidR="00A422E4" w:rsidRPr="00DD759E" w14:paraId="10710621" w14:textId="77777777" w:rsidTr="00F311CE">
        <w:tc>
          <w:tcPr>
            <w:tcW w:w="714" w:type="dxa"/>
            <w:tcBorders>
              <w:top w:val="single" w:sz="2" w:space="0" w:color="auto"/>
              <w:bottom w:val="single" w:sz="12" w:space="0" w:color="auto"/>
            </w:tcBorders>
            <w:shd w:val="clear" w:color="auto" w:fill="auto"/>
          </w:tcPr>
          <w:p w14:paraId="1071061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620" w14:textId="77777777" w:rsidR="00A422E4" w:rsidRPr="00DD759E" w:rsidRDefault="00A422E4" w:rsidP="00F311CE">
            <w:pPr>
              <w:pStyle w:val="Tabletext0"/>
            </w:pPr>
            <w:r w:rsidRPr="00DD759E">
              <w:t>North along the meridian 149°00.909′E to the starting point</w:t>
            </w:r>
          </w:p>
        </w:tc>
      </w:tr>
    </w:tbl>
    <w:p w14:paraId="1071062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23" w14:textId="77777777" w:rsidR="00A422E4" w:rsidRPr="00DD759E" w:rsidRDefault="00A422E4" w:rsidP="00A422E4">
      <w:pPr>
        <w:pStyle w:val="ActHead5"/>
      </w:pPr>
      <w:bookmarkStart w:id="206" w:name="_Toc501379883"/>
      <w:r w:rsidRPr="00DD759E">
        <w:rPr>
          <w:rStyle w:val="CharSectno"/>
        </w:rPr>
        <w:t>19</w:t>
      </w:r>
      <w:r w:rsidRPr="00DD759E">
        <w:t xml:space="preserve">  Brush Island Location</w:t>
      </w:r>
      <w:bookmarkEnd w:id="206"/>
    </w:p>
    <w:p w14:paraId="10710624" w14:textId="77777777" w:rsidR="00A422E4" w:rsidRPr="00DD759E" w:rsidRDefault="00A422E4" w:rsidP="00A422E4">
      <w:pPr>
        <w:pStyle w:val="Subsection"/>
        <w:rPr>
          <w:rFonts w:eastAsia="Calibri"/>
          <w:szCs w:val="22"/>
        </w:rPr>
      </w:pPr>
      <w:r w:rsidRPr="00DD759E">
        <w:tab/>
      </w:r>
      <w:r w:rsidRPr="00DD759E">
        <w:tab/>
        <w:t xml:space="preserve">The Brush Island Location is the area </w:t>
      </w:r>
      <w:r w:rsidRPr="00DD759E">
        <w:rPr>
          <w:rFonts w:eastAsia="Calibri"/>
          <w:szCs w:val="22"/>
        </w:rPr>
        <w:t>bounded by the line starting at the point described in item 1 of the following table and running progressively as described in the table.</w:t>
      </w:r>
    </w:p>
    <w:p w14:paraId="1071062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27" w14:textId="77777777" w:rsidTr="00F311CE">
        <w:trPr>
          <w:tblHeader/>
        </w:trPr>
        <w:tc>
          <w:tcPr>
            <w:tcW w:w="8313" w:type="dxa"/>
            <w:gridSpan w:val="2"/>
            <w:tcBorders>
              <w:top w:val="single" w:sz="12" w:space="0" w:color="auto"/>
              <w:bottom w:val="single" w:sz="6" w:space="0" w:color="auto"/>
            </w:tcBorders>
            <w:shd w:val="clear" w:color="auto" w:fill="auto"/>
          </w:tcPr>
          <w:p w14:paraId="10710626" w14:textId="77777777" w:rsidR="00A422E4" w:rsidRPr="00DD759E" w:rsidRDefault="00A422E4" w:rsidP="00F311CE">
            <w:pPr>
              <w:pStyle w:val="TableHeading"/>
            </w:pPr>
            <w:r w:rsidRPr="00DD759E">
              <w:t>Brush Island Location</w:t>
            </w:r>
          </w:p>
        </w:tc>
      </w:tr>
      <w:tr w:rsidR="00A422E4" w:rsidRPr="00DD759E" w14:paraId="1071062A" w14:textId="77777777" w:rsidTr="00F311CE">
        <w:trPr>
          <w:tblHeader/>
        </w:trPr>
        <w:tc>
          <w:tcPr>
            <w:tcW w:w="714" w:type="dxa"/>
            <w:tcBorders>
              <w:top w:val="single" w:sz="6" w:space="0" w:color="auto"/>
              <w:bottom w:val="single" w:sz="12" w:space="0" w:color="auto"/>
            </w:tcBorders>
            <w:shd w:val="clear" w:color="auto" w:fill="auto"/>
          </w:tcPr>
          <w:p w14:paraId="1071062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29" w14:textId="77777777" w:rsidR="00A422E4" w:rsidRPr="00DD759E" w:rsidRDefault="00A422E4" w:rsidP="00F311CE">
            <w:pPr>
              <w:pStyle w:val="TableHeading"/>
            </w:pPr>
            <w:r w:rsidRPr="00DD759E">
              <w:t>Description</w:t>
            </w:r>
          </w:p>
        </w:tc>
      </w:tr>
      <w:tr w:rsidR="00A422E4" w:rsidRPr="00DD759E" w14:paraId="1071062D" w14:textId="77777777" w:rsidTr="00F311CE">
        <w:tc>
          <w:tcPr>
            <w:tcW w:w="714" w:type="dxa"/>
            <w:tcBorders>
              <w:top w:val="single" w:sz="12" w:space="0" w:color="auto"/>
            </w:tcBorders>
            <w:shd w:val="clear" w:color="auto" w:fill="auto"/>
          </w:tcPr>
          <w:p w14:paraId="1071062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2C" w14:textId="77777777" w:rsidR="00A422E4" w:rsidRPr="00DD759E" w:rsidRDefault="00A422E4" w:rsidP="00F311CE">
            <w:pPr>
              <w:pStyle w:val="Tabletext0"/>
            </w:pPr>
            <w:r w:rsidRPr="00DD759E">
              <w:t>The point 20°28.807′S 149°02.923′E</w:t>
            </w:r>
          </w:p>
        </w:tc>
      </w:tr>
      <w:tr w:rsidR="00A422E4" w:rsidRPr="00DD759E" w14:paraId="10710630" w14:textId="77777777" w:rsidTr="00F311CE">
        <w:tc>
          <w:tcPr>
            <w:tcW w:w="714" w:type="dxa"/>
            <w:shd w:val="clear" w:color="auto" w:fill="auto"/>
          </w:tcPr>
          <w:p w14:paraId="1071062E" w14:textId="77777777" w:rsidR="00A422E4" w:rsidRPr="00DD759E" w:rsidRDefault="00A422E4" w:rsidP="00F311CE">
            <w:pPr>
              <w:pStyle w:val="Tabletext0"/>
            </w:pPr>
            <w:r w:rsidRPr="00DD759E">
              <w:t>2</w:t>
            </w:r>
          </w:p>
        </w:tc>
        <w:tc>
          <w:tcPr>
            <w:tcW w:w="7599" w:type="dxa"/>
            <w:shd w:val="clear" w:color="auto" w:fill="auto"/>
          </w:tcPr>
          <w:p w14:paraId="1071062F" w14:textId="77777777" w:rsidR="00A422E4" w:rsidRPr="00DD759E" w:rsidRDefault="00A422E4" w:rsidP="00F311CE">
            <w:pPr>
              <w:pStyle w:val="Tabletext0"/>
            </w:pPr>
            <w:r w:rsidRPr="00DD759E">
              <w:t>East along the parallel 20°28.807′S to longitude 149°03.609′E</w:t>
            </w:r>
          </w:p>
        </w:tc>
      </w:tr>
      <w:tr w:rsidR="00A422E4" w:rsidRPr="00DD759E" w14:paraId="10710633" w14:textId="77777777" w:rsidTr="00F311CE">
        <w:tc>
          <w:tcPr>
            <w:tcW w:w="714" w:type="dxa"/>
            <w:shd w:val="clear" w:color="auto" w:fill="auto"/>
          </w:tcPr>
          <w:p w14:paraId="10710631" w14:textId="77777777" w:rsidR="00A422E4" w:rsidRPr="00DD759E" w:rsidRDefault="00A422E4" w:rsidP="00F311CE">
            <w:pPr>
              <w:pStyle w:val="Tabletext0"/>
            </w:pPr>
            <w:r w:rsidRPr="00DD759E">
              <w:t>3</w:t>
            </w:r>
          </w:p>
        </w:tc>
        <w:tc>
          <w:tcPr>
            <w:tcW w:w="7599" w:type="dxa"/>
            <w:shd w:val="clear" w:color="auto" w:fill="auto"/>
          </w:tcPr>
          <w:p w14:paraId="10710632" w14:textId="77777777" w:rsidR="00A422E4" w:rsidRPr="00DD759E" w:rsidRDefault="00A422E4" w:rsidP="00F311CE">
            <w:pPr>
              <w:pStyle w:val="Tabletext0"/>
            </w:pPr>
            <w:r w:rsidRPr="00DD759E">
              <w:t>South along the meridian 149°03.609′E to latitude 20°29.465′S</w:t>
            </w:r>
          </w:p>
        </w:tc>
      </w:tr>
      <w:tr w:rsidR="00A422E4" w:rsidRPr="00DD759E" w14:paraId="10710636" w14:textId="77777777" w:rsidTr="00F311CE">
        <w:tc>
          <w:tcPr>
            <w:tcW w:w="714" w:type="dxa"/>
            <w:tcBorders>
              <w:bottom w:val="single" w:sz="2" w:space="0" w:color="auto"/>
            </w:tcBorders>
            <w:shd w:val="clear" w:color="auto" w:fill="auto"/>
          </w:tcPr>
          <w:p w14:paraId="1071063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635" w14:textId="77777777" w:rsidR="00A422E4" w:rsidRPr="00DD759E" w:rsidRDefault="00A422E4" w:rsidP="00F311CE">
            <w:pPr>
              <w:pStyle w:val="Tabletext0"/>
            </w:pPr>
            <w:r w:rsidRPr="00DD759E">
              <w:t>West along the parallel 20°29.465′S to longitude 149°02.923′E</w:t>
            </w:r>
          </w:p>
        </w:tc>
      </w:tr>
      <w:tr w:rsidR="00A422E4" w:rsidRPr="00DD759E" w14:paraId="10710639" w14:textId="77777777" w:rsidTr="00F311CE">
        <w:tc>
          <w:tcPr>
            <w:tcW w:w="714" w:type="dxa"/>
            <w:tcBorders>
              <w:top w:val="single" w:sz="2" w:space="0" w:color="auto"/>
              <w:bottom w:val="single" w:sz="12" w:space="0" w:color="auto"/>
            </w:tcBorders>
            <w:shd w:val="clear" w:color="auto" w:fill="auto"/>
          </w:tcPr>
          <w:p w14:paraId="1071063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638" w14:textId="77777777" w:rsidR="00A422E4" w:rsidRPr="00DD759E" w:rsidRDefault="00A422E4" w:rsidP="00F311CE">
            <w:pPr>
              <w:pStyle w:val="Tabletext0"/>
            </w:pPr>
            <w:r w:rsidRPr="00DD759E">
              <w:t>North along the meridian 149°02.923′E to the starting point</w:t>
            </w:r>
          </w:p>
        </w:tc>
      </w:tr>
    </w:tbl>
    <w:p w14:paraId="1071063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3B" w14:textId="77777777" w:rsidR="00A422E4" w:rsidRPr="00DD759E" w:rsidRDefault="00A422E4" w:rsidP="00A422E4">
      <w:pPr>
        <w:pStyle w:val="ActHead5"/>
      </w:pPr>
      <w:bookmarkStart w:id="207" w:name="_Toc501379884"/>
      <w:r w:rsidRPr="00DD759E">
        <w:rPr>
          <w:rStyle w:val="CharSectno"/>
        </w:rPr>
        <w:t>20</w:t>
      </w:r>
      <w:r w:rsidRPr="00DD759E">
        <w:t xml:space="preserve">  Butterfly Bay/Maureen’s Cove, Hook Island Location</w:t>
      </w:r>
      <w:bookmarkEnd w:id="207"/>
    </w:p>
    <w:p w14:paraId="1071063C" w14:textId="77777777" w:rsidR="00A422E4" w:rsidRPr="00DD759E" w:rsidRDefault="00A422E4" w:rsidP="00A422E4">
      <w:pPr>
        <w:pStyle w:val="Subsection"/>
        <w:rPr>
          <w:rFonts w:eastAsia="Calibri"/>
          <w:szCs w:val="22"/>
        </w:rPr>
      </w:pPr>
      <w:r w:rsidRPr="00DD759E">
        <w:tab/>
      </w:r>
      <w:r w:rsidRPr="00DD759E">
        <w:tab/>
        <w:t xml:space="preserve">The Butterfly Bay/Maureen’s Cove, Hook Island Location is the area </w:t>
      </w:r>
      <w:r w:rsidRPr="00DD759E">
        <w:rPr>
          <w:rFonts w:eastAsia="Calibri"/>
          <w:szCs w:val="22"/>
        </w:rPr>
        <w:t>bounded by the line starting at the point described in item 1 of the following table and running progressively as described in the table.</w:t>
      </w:r>
    </w:p>
    <w:p w14:paraId="1071063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3F" w14:textId="77777777" w:rsidTr="00F311CE">
        <w:trPr>
          <w:tblHeader/>
        </w:trPr>
        <w:tc>
          <w:tcPr>
            <w:tcW w:w="8313" w:type="dxa"/>
            <w:gridSpan w:val="2"/>
            <w:tcBorders>
              <w:top w:val="single" w:sz="12" w:space="0" w:color="auto"/>
              <w:bottom w:val="single" w:sz="6" w:space="0" w:color="auto"/>
            </w:tcBorders>
            <w:shd w:val="clear" w:color="auto" w:fill="auto"/>
          </w:tcPr>
          <w:p w14:paraId="1071063E" w14:textId="77777777" w:rsidR="00A422E4" w:rsidRPr="00DD759E" w:rsidRDefault="00A422E4" w:rsidP="00F311CE">
            <w:pPr>
              <w:pStyle w:val="TableHeading"/>
            </w:pPr>
            <w:r w:rsidRPr="00DD759E">
              <w:t>Butterfly Bay/Maureen’s Cove, Hook Island Location</w:t>
            </w:r>
          </w:p>
        </w:tc>
      </w:tr>
      <w:tr w:rsidR="00A422E4" w:rsidRPr="00DD759E" w14:paraId="10710642" w14:textId="77777777" w:rsidTr="00F311CE">
        <w:trPr>
          <w:tblHeader/>
        </w:trPr>
        <w:tc>
          <w:tcPr>
            <w:tcW w:w="714" w:type="dxa"/>
            <w:tcBorders>
              <w:top w:val="single" w:sz="6" w:space="0" w:color="auto"/>
              <w:bottom w:val="single" w:sz="12" w:space="0" w:color="auto"/>
            </w:tcBorders>
            <w:shd w:val="clear" w:color="auto" w:fill="auto"/>
          </w:tcPr>
          <w:p w14:paraId="1071064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41" w14:textId="77777777" w:rsidR="00A422E4" w:rsidRPr="00DD759E" w:rsidRDefault="00A422E4" w:rsidP="00F311CE">
            <w:pPr>
              <w:pStyle w:val="TableHeading"/>
            </w:pPr>
            <w:r w:rsidRPr="00DD759E">
              <w:t>Description</w:t>
            </w:r>
          </w:p>
        </w:tc>
      </w:tr>
      <w:tr w:rsidR="00A422E4" w:rsidRPr="00DD759E" w14:paraId="10710645" w14:textId="77777777" w:rsidTr="00F311CE">
        <w:tc>
          <w:tcPr>
            <w:tcW w:w="714" w:type="dxa"/>
            <w:tcBorders>
              <w:top w:val="single" w:sz="12" w:space="0" w:color="auto"/>
            </w:tcBorders>
            <w:shd w:val="clear" w:color="auto" w:fill="auto"/>
          </w:tcPr>
          <w:p w14:paraId="1071064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44" w14:textId="77777777" w:rsidR="00A422E4" w:rsidRPr="00DD759E" w:rsidRDefault="00A422E4" w:rsidP="00F311CE">
            <w:pPr>
              <w:pStyle w:val="Tabletext0"/>
            </w:pPr>
            <w:r w:rsidRPr="00DD759E">
              <w:t>The point 20°03.361′S 148°55.330′E</w:t>
            </w:r>
          </w:p>
        </w:tc>
      </w:tr>
      <w:tr w:rsidR="00A422E4" w:rsidRPr="00DD759E" w14:paraId="10710648" w14:textId="77777777" w:rsidTr="00F311CE">
        <w:tc>
          <w:tcPr>
            <w:tcW w:w="714" w:type="dxa"/>
            <w:shd w:val="clear" w:color="auto" w:fill="auto"/>
          </w:tcPr>
          <w:p w14:paraId="10710646" w14:textId="77777777" w:rsidR="00A422E4" w:rsidRPr="00DD759E" w:rsidRDefault="00A422E4" w:rsidP="00F311CE">
            <w:pPr>
              <w:pStyle w:val="Tabletext0"/>
            </w:pPr>
            <w:r w:rsidRPr="00DD759E">
              <w:t>2</w:t>
            </w:r>
          </w:p>
        </w:tc>
        <w:tc>
          <w:tcPr>
            <w:tcW w:w="7599" w:type="dxa"/>
            <w:shd w:val="clear" w:color="auto" w:fill="auto"/>
          </w:tcPr>
          <w:p w14:paraId="10710647" w14:textId="77777777" w:rsidR="00A422E4" w:rsidRPr="00DD759E" w:rsidRDefault="00A422E4" w:rsidP="00F311CE">
            <w:pPr>
              <w:pStyle w:val="Tabletext0"/>
            </w:pPr>
            <w:r w:rsidRPr="00DD759E">
              <w:t>East along the parallel 20°03.361′S to longitude 148°55.717′E</w:t>
            </w:r>
          </w:p>
        </w:tc>
      </w:tr>
      <w:tr w:rsidR="00A422E4" w:rsidRPr="00DD759E" w14:paraId="1071064B" w14:textId="77777777" w:rsidTr="00F311CE">
        <w:tc>
          <w:tcPr>
            <w:tcW w:w="714" w:type="dxa"/>
            <w:shd w:val="clear" w:color="auto" w:fill="auto"/>
          </w:tcPr>
          <w:p w14:paraId="10710649" w14:textId="77777777" w:rsidR="00A422E4" w:rsidRPr="00DD759E" w:rsidRDefault="00A422E4" w:rsidP="00F311CE">
            <w:pPr>
              <w:pStyle w:val="Tabletext0"/>
            </w:pPr>
            <w:r w:rsidRPr="00DD759E">
              <w:t>3</w:t>
            </w:r>
          </w:p>
        </w:tc>
        <w:tc>
          <w:tcPr>
            <w:tcW w:w="7599" w:type="dxa"/>
            <w:shd w:val="clear" w:color="auto" w:fill="auto"/>
          </w:tcPr>
          <w:p w14:paraId="1071064A" w14:textId="77777777" w:rsidR="00A422E4" w:rsidRPr="00DD759E" w:rsidRDefault="00A422E4" w:rsidP="00F311CE">
            <w:pPr>
              <w:pStyle w:val="Tabletext0"/>
            </w:pPr>
            <w:r w:rsidRPr="00DD759E">
              <w:t>South along the meridian 148°55.717′E to latitude 20°03.808′S</w:t>
            </w:r>
          </w:p>
        </w:tc>
      </w:tr>
      <w:tr w:rsidR="00A422E4" w:rsidRPr="00DD759E" w14:paraId="1071064E" w14:textId="77777777" w:rsidTr="00F311CE">
        <w:tc>
          <w:tcPr>
            <w:tcW w:w="714" w:type="dxa"/>
            <w:shd w:val="clear" w:color="auto" w:fill="auto"/>
          </w:tcPr>
          <w:p w14:paraId="1071064C" w14:textId="77777777" w:rsidR="00A422E4" w:rsidRPr="00DD759E" w:rsidRDefault="00A422E4" w:rsidP="00F311CE">
            <w:pPr>
              <w:pStyle w:val="Tabletext0"/>
            </w:pPr>
            <w:r w:rsidRPr="00DD759E">
              <w:t>4</w:t>
            </w:r>
          </w:p>
        </w:tc>
        <w:tc>
          <w:tcPr>
            <w:tcW w:w="7599" w:type="dxa"/>
            <w:shd w:val="clear" w:color="auto" w:fill="auto"/>
          </w:tcPr>
          <w:p w14:paraId="1071064D" w14:textId="77777777" w:rsidR="00A422E4" w:rsidRPr="00DD759E" w:rsidRDefault="00A422E4" w:rsidP="00F311CE">
            <w:pPr>
              <w:pStyle w:val="Tabletext0"/>
            </w:pPr>
            <w:r w:rsidRPr="00DD759E">
              <w:t>East along the parallel 20°03.808′S to longitude 148°56.028′E</w:t>
            </w:r>
          </w:p>
        </w:tc>
      </w:tr>
      <w:tr w:rsidR="00A422E4" w:rsidRPr="00DD759E" w14:paraId="10710651" w14:textId="77777777" w:rsidTr="00F311CE">
        <w:tc>
          <w:tcPr>
            <w:tcW w:w="714" w:type="dxa"/>
            <w:shd w:val="clear" w:color="auto" w:fill="auto"/>
          </w:tcPr>
          <w:p w14:paraId="1071064F" w14:textId="77777777" w:rsidR="00A422E4" w:rsidRPr="00DD759E" w:rsidRDefault="00A422E4" w:rsidP="00F311CE">
            <w:pPr>
              <w:pStyle w:val="Tabletext0"/>
            </w:pPr>
            <w:r w:rsidRPr="00DD759E">
              <w:t>5</w:t>
            </w:r>
          </w:p>
        </w:tc>
        <w:tc>
          <w:tcPr>
            <w:tcW w:w="7599" w:type="dxa"/>
            <w:shd w:val="clear" w:color="auto" w:fill="auto"/>
          </w:tcPr>
          <w:p w14:paraId="10710650" w14:textId="77777777" w:rsidR="00A422E4" w:rsidRPr="00DD759E" w:rsidRDefault="00A422E4" w:rsidP="00F311CE">
            <w:pPr>
              <w:pStyle w:val="Tabletext0"/>
            </w:pPr>
            <w:r w:rsidRPr="00DD759E">
              <w:t>North</w:t>
            </w:r>
            <w:r>
              <w:noBreakHyphen/>
            </w:r>
            <w:r w:rsidRPr="00DD759E">
              <w:t>easterly along the geodesic to 20°03.505′S 148°56.441′E</w:t>
            </w:r>
          </w:p>
        </w:tc>
      </w:tr>
      <w:tr w:rsidR="00A422E4" w:rsidRPr="00DD759E" w14:paraId="10710654" w14:textId="77777777" w:rsidTr="00F311CE">
        <w:tc>
          <w:tcPr>
            <w:tcW w:w="714" w:type="dxa"/>
            <w:shd w:val="clear" w:color="auto" w:fill="auto"/>
          </w:tcPr>
          <w:p w14:paraId="10710652" w14:textId="77777777" w:rsidR="00A422E4" w:rsidRPr="00DD759E" w:rsidRDefault="00A422E4" w:rsidP="00F311CE">
            <w:pPr>
              <w:pStyle w:val="Tabletext0"/>
            </w:pPr>
            <w:r w:rsidRPr="00DD759E">
              <w:t>6</w:t>
            </w:r>
          </w:p>
        </w:tc>
        <w:tc>
          <w:tcPr>
            <w:tcW w:w="7599" w:type="dxa"/>
            <w:shd w:val="clear" w:color="auto" w:fill="auto"/>
          </w:tcPr>
          <w:p w14:paraId="10710653" w14:textId="77777777" w:rsidR="00A422E4" w:rsidRPr="00DD759E" w:rsidRDefault="00A422E4" w:rsidP="00F311CE">
            <w:pPr>
              <w:pStyle w:val="Tabletext0"/>
            </w:pPr>
            <w:r w:rsidRPr="00DD759E">
              <w:t>East along the parallel 20°03.505′S to longitude 148°56.564′E</w:t>
            </w:r>
          </w:p>
        </w:tc>
      </w:tr>
      <w:tr w:rsidR="00A422E4" w:rsidRPr="00DD759E" w14:paraId="10710657" w14:textId="77777777" w:rsidTr="00F311CE">
        <w:tc>
          <w:tcPr>
            <w:tcW w:w="714" w:type="dxa"/>
            <w:shd w:val="clear" w:color="auto" w:fill="auto"/>
          </w:tcPr>
          <w:p w14:paraId="10710655" w14:textId="77777777" w:rsidR="00A422E4" w:rsidRPr="00DD759E" w:rsidRDefault="00A422E4" w:rsidP="00F311CE">
            <w:pPr>
              <w:pStyle w:val="Tabletext0"/>
            </w:pPr>
            <w:r w:rsidRPr="00DD759E">
              <w:t>7</w:t>
            </w:r>
          </w:p>
        </w:tc>
        <w:tc>
          <w:tcPr>
            <w:tcW w:w="7599" w:type="dxa"/>
            <w:shd w:val="clear" w:color="auto" w:fill="auto"/>
          </w:tcPr>
          <w:p w14:paraId="10710656" w14:textId="77777777" w:rsidR="00A422E4" w:rsidRPr="00DD759E" w:rsidRDefault="00A422E4" w:rsidP="00F311CE">
            <w:pPr>
              <w:pStyle w:val="Tabletext0"/>
            </w:pPr>
            <w:r w:rsidRPr="00DD759E">
              <w:t>South along the meridian 148°56.564′E to the intersection of the Hook Island (20</w:t>
            </w:r>
            <w:r>
              <w:noBreakHyphen/>
            </w:r>
            <w:r w:rsidRPr="00DD759E">
              <w:t>028) coastline at mean low water and the meridian 148°56.564′E (at the point closest to 20°03.817′S 148°56.564′E)</w:t>
            </w:r>
          </w:p>
        </w:tc>
      </w:tr>
      <w:tr w:rsidR="00A422E4" w:rsidRPr="00DD759E" w14:paraId="1071065A" w14:textId="77777777" w:rsidTr="00F311CE">
        <w:tc>
          <w:tcPr>
            <w:tcW w:w="714" w:type="dxa"/>
            <w:tcBorders>
              <w:bottom w:val="single" w:sz="2" w:space="0" w:color="auto"/>
            </w:tcBorders>
            <w:shd w:val="clear" w:color="auto" w:fill="auto"/>
          </w:tcPr>
          <w:p w14:paraId="10710658"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659" w14:textId="77777777" w:rsidR="00A422E4" w:rsidRPr="00DD759E" w:rsidRDefault="00A422E4" w:rsidP="00F311CE">
            <w:pPr>
              <w:pStyle w:val="Tabletext0"/>
            </w:pPr>
            <w:r w:rsidRPr="00DD759E">
              <w:t>Generally south</w:t>
            </w:r>
            <w:r>
              <w:noBreakHyphen/>
            </w:r>
            <w:r w:rsidRPr="00DD759E">
              <w:t>westerly then northerly along the Hook Island (20</w:t>
            </w:r>
            <w:r>
              <w:noBreakHyphen/>
            </w:r>
            <w:r w:rsidRPr="00DD759E">
              <w:t>028) coastline at mean low water to the intersection of the Hook Island (20</w:t>
            </w:r>
            <w:r>
              <w:noBreakHyphen/>
            </w:r>
            <w:r w:rsidRPr="00DD759E">
              <w:t>028) coastline at mean low water and the meridian 148°55.330′E (at the point closest to 20°03.734′S 148°55.330′E)</w:t>
            </w:r>
          </w:p>
        </w:tc>
      </w:tr>
      <w:tr w:rsidR="00A422E4" w:rsidRPr="00DD759E" w14:paraId="1071065D" w14:textId="77777777" w:rsidTr="00F311CE">
        <w:tc>
          <w:tcPr>
            <w:tcW w:w="714" w:type="dxa"/>
            <w:tcBorders>
              <w:top w:val="single" w:sz="2" w:space="0" w:color="auto"/>
              <w:bottom w:val="single" w:sz="12" w:space="0" w:color="auto"/>
            </w:tcBorders>
            <w:shd w:val="clear" w:color="auto" w:fill="auto"/>
          </w:tcPr>
          <w:p w14:paraId="1071065B"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65C" w14:textId="77777777" w:rsidR="00A422E4" w:rsidRPr="00DD759E" w:rsidRDefault="00A422E4" w:rsidP="00F311CE">
            <w:pPr>
              <w:pStyle w:val="Tabletext0"/>
            </w:pPr>
            <w:r w:rsidRPr="00DD759E">
              <w:t>North along the meridian 148°55.330′E to the starting point</w:t>
            </w:r>
          </w:p>
        </w:tc>
      </w:tr>
    </w:tbl>
    <w:p w14:paraId="1071065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5F" w14:textId="77777777" w:rsidR="00A422E4" w:rsidRPr="00DD759E" w:rsidRDefault="00A422E4" w:rsidP="00A422E4">
      <w:pPr>
        <w:pStyle w:val="ActHead5"/>
      </w:pPr>
      <w:bookmarkStart w:id="208" w:name="_Toc501379885"/>
      <w:r w:rsidRPr="00DD759E">
        <w:rPr>
          <w:rStyle w:val="CharSectno"/>
        </w:rPr>
        <w:t>21</w:t>
      </w:r>
      <w:r w:rsidRPr="00DD759E">
        <w:t xml:space="preserve">  Calf Island Location</w:t>
      </w:r>
      <w:bookmarkEnd w:id="208"/>
    </w:p>
    <w:p w14:paraId="10710660" w14:textId="77777777" w:rsidR="00A422E4" w:rsidRPr="00DD759E" w:rsidRDefault="00A422E4" w:rsidP="00A422E4">
      <w:pPr>
        <w:pStyle w:val="Subsection"/>
        <w:rPr>
          <w:rFonts w:eastAsia="Calibri"/>
          <w:szCs w:val="22"/>
        </w:rPr>
      </w:pPr>
      <w:r w:rsidRPr="00DD759E">
        <w:tab/>
      </w:r>
      <w:r w:rsidRPr="00DD759E">
        <w:tab/>
        <w:t xml:space="preserve">The Calf Island Location is the area </w:t>
      </w:r>
      <w:r w:rsidRPr="00DD759E">
        <w:rPr>
          <w:rFonts w:eastAsia="Calibri"/>
          <w:szCs w:val="22"/>
        </w:rPr>
        <w:t>bounded by the line starting at the point described in item 1 of the following table and running progressively as described in the table.</w:t>
      </w:r>
    </w:p>
    <w:p w14:paraId="1071066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63" w14:textId="77777777" w:rsidTr="00F311CE">
        <w:trPr>
          <w:tblHeader/>
        </w:trPr>
        <w:tc>
          <w:tcPr>
            <w:tcW w:w="8313" w:type="dxa"/>
            <w:gridSpan w:val="2"/>
            <w:tcBorders>
              <w:top w:val="single" w:sz="12" w:space="0" w:color="auto"/>
              <w:bottom w:val="single" w:sz="6" w:space="0" w:color="auto"/>
            </w:tcBorders>
            <w:shd w:val="clear" w:color="auto" w:fill="auto"/>
          </w:tcPr>
          <w:p w14:paraId="10710662" w14:textId="77777777" w:rsidR="00A422E4" w:rsidRPr="00DD759E" w:rsidRDefault="00A422E4" w:rsidP="00F311CE">
            <w:pPr>
              <w:pStyle w:val="TableHeading"/>
            </w:pPr>
            <w:r w:rsidRPr="00DD759E">
              <w:t>Calf Island Location</w:t>
            </w:r>
          </w:p>
        </w:tc>
      </w:tr>
      <w:tr w:rsidR="00A422E4" w:rsidRPr="00DD759E" w14:paraId="10710666" w14:textId="77777777" w:rsidTr="00F311CE">
        <w:trPr>
          <w:tblHeader/>
        </w:trPr>
        <w:tc>
          <w:tcPr>
            <w:tcW w:w="714" w:type="dxa"/>
            <w:tcBorders>
              <w:top w:val="single" w:sz="6" w:space="0" w:color="auto"/>
              <w:bottom w:val="single" w:sz="12" w:space="0" w:color="auto"/>
            </w:tcBorders>
            <w:shd w:val="clear" w:color="auto" w:fill="auto"/>
          </w:tcPr>
          <w:p w14:paraId="1071066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65" w14:textId="77777777" w:rsidR="00A422E4" w:rsidRPr="00DD759E" w:rsidRDefault="00A422E4" w:rsidP="00F311CE">
            <w:pPr>
              <w:pStyle w:val="TableHeading"/>
            </w:pPr>
            <w:r w:rsidRPr="00DD759E">
              <w:t>Description</w:t>
            </w:r>
          </w:p>
        </w:tc>
      </w:tr>
      <w:tr w:rsidR="00A422E4" w:rsidRPr="00DD759E" w14:paraId="10710669" w14:textId="77777777" w:rsidTr="00F311CE">
        <w:tc>
          <w:tcPr>
            <w:tcW w:w="714" w:type="dxa"/>
            <w:tcBorders>
              <w:top w:val="single" w:sz="12" w:space="0" w:color="auto"/>
            </w:tcBorders>
            <w:shd w:val="clear" w:color="auto" w:fill="auto"/>
          </w:tcPr>
          <w:p w14:paraId="1071066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68" w14:textId="77777777" w:rsidR="00A422E4" w:rsidRPr="00DD759E" w:rsidRDefault="00A422E4" w:rsidP="00F311CE">
            <w:pPr>
              <w:pStyle w:val="Tabletext0"/>
            </w:pPr>
            <w:r w:rsidRPr="00DD759E">
              <w:t>The intersection of the mainland coastline at mean low water and the parallel 20°25.517′S (at the point closest to 20°25.517′S 148°50.289′E)</w:t>
            </w:r>
          </w:p>
        </w:tc>
      </w:tr>
      <w:tr w:rsidR="00A422E4" w:rsidRPr="00DD759E" w14:paraId="1071066C" w14:textId="77777777" w:rsidTr="00F311CE">
        <w:tc>
          <w:tcPr>
            <w:tcW w:w="714" w:type="dxa"/>
            <w:shd w:val="clear" w:color="auto" w:fill="auto"/>
          </w:tcPr>
          <w:p w14:paraId="1071066A" w14:textId="77777777" w:rsidR="00A422E4" w:rsidRPr="00DD759E" w:rsidRDefault="00A422E4" w:rsidP="00F311CE">
            <w:pPr>
              <w:pStyle w:val="Tabletext0"/>
            </w:pPr>
            <w:r w:rsidRPr="00DD759E">
              <w:t>2</w:t>
            </w:r>
          </w:p>
        </w:tc>
        <w:tc>
          <w:tcPr>
            <w:tcW w:w="7599" w:type="dxa"/>
            <w:shd w:val="clear" w:color="auto" w:fill="auto"/>
          </w:tcPr>
          <w:p w14:paraId="1071066B" w14:textId="77777777" w:rsidR="00A422E4" w:rsidRPr="00DD759E" w:rsidRDefault="00A422E4" w:rsidP="00F311CE">
            <w:pPr>
              <w:pStyle w:val="Tabletext0"/>
            </w:pPr>
            <w:r w:rsidRPr="00DD759E">
              <w:t>East along the parallel 20°25.517′S to longitude 148°51.414′E</w:t>
            </w:r>
          </w:p>
        </w:tc>
      </w:tr>
      <w:tr w:rsidR="00A422E4" w:rsidRPr="00DD759E" w14:paraId="1071066F" w14:textId="77777777" w:rsidTr="00F311CE">
        <w:tc>
          <w:tcPr>
            <w:tcW w:w="714" w:type="dxa"/>
            <w:tcBorders>
              <w:bottom w:val="single" w:sz="2" w:space="0" w:color="auto"/>
            </w:tcBorders>
            <w:shd w:val="clear" w:color="auto" w:fill="auto"/>
          </w:tcPr>
          <w:p w14:paraId="1071066D"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1071066E" w14:textId="77777777" w:rsidR="00A422E4" w:rsidRPr="00DD759E" w:rsidRDefault="00A422E4" w:rsidP="00F311CE">
            <w:pPr>
              <w:pStyle w:val="Tabletext0"/>
            </w:pPr>
            <w:r w:rsidRPr="00DD759E">
              <w:t>South along the meridian 148°51.414′E to the intersection of the mainland coastline at mean low water and the parallel 20°26.761′S (at the point closest to 20°26.761′S 148°51.414′E)</w:t>
            </w:r>
          </w:p>
        </w:tc>
      </w:tr>
      <w:tr w:rsidR="00A422E4" w:rsidRPr="00DD759E" w14:paraId="10710672" w14:textId="77777777" w:rsidTr="00F311CE">
        <w:tc>
          <w:tcPr>
            <w:tcW w:w="714" w:type="dxa"/>
            <w:tcBorders>
              <w:top w:val="single" w:sz="2" w:space="0" w:color="auto"/>
              <w:bottom w:val="single" w:sz="12" w:space="0" w:color="auto"/>
            </w:tcBorders>
            <w:shd w:val="clear" w:color="auto" w:fill="auto"/>
          </w:tcPr>
          <w:p w14:paraId="10710670"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10710671" w14:textId="77777777" w:rsidR="00A422E4" w:rsidRPr="00DD759E" w:rsidRDefault="00A422E4" w:rsidP="00F311CE">
            <w:pPr>
              <w:pStyle w:val="Tabletext0"/>
            </w:pPr>
            <w:r w:rsidRPr="00DD759E">
              <w:t>Generally north</w:t>
            </w:r>
            <w:r>
              <w:noBreakHyphen/>
            </w:r>
            <w:r w:rsidRPr="00DD759E">
              <w:t>westerly along the mainland coastline at mean low water to the starting point</w:t>
            </w:r>
          </w:p>
        </w:tc>
      </w:tr>
    </w:tbl>
    <w:p w14:paraId="1071067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74" w14:textId="77777777" w:rsidR="00A422E4" w:rsidRPr="00DD759E" w:rsidRDefault="00A422E4" w:rsidP="00A422E4">
      <w:pPr>
        <w:pStyle w:val="ActHead5"/>
      </w:pPr>
      <w:bookmarkStart w:id="209" w:name="_Toc501379886"/>
      <w:r w:rsidRPr="00DD759E">
        <w:rPr>
          <w:rStyle w:val="CharSectno"/>
        </w:rPr>
        <w:t>22</w:t>
      </w:r>
      <w:r w:rsidRPr="00DD759E">
        <w:t xml:space="preserve">  Cane Cocky’s Cove Location</w:t>
      </w:r>
      <w:bookmarkEnd w:id="209"/>
    </w:p>
    <w:p w14:paraId="10710675" w14:textId="77777777" w:rsidR="00A422E4" w:rsidRPr="00DD759E" w:rsidRDefault="00A422E4" w:rsidP="00A422E4">
      <w:pPr>
        <w:pStyle w:val="Subsection"/>
        <w:rPr>
          <w:rFonts w:eastAsia="Calibri"/>
          <w:szCs w:val="22"/>
        </w:rPr>
      </w:pPr>
      <w:r w:rsidRPr="00DD759E">
        <w:tab/>
      </w:r>
      <w:r w:rsidRPr="00DD759E">
        <w:tab/>
        <w:t xml:space="preserve">The Cane Cocky’s Cove Location is the area </w:t>
      </w:r>
      <w:r w:rsidRPr="00DD759E">
        <w:rPr>
          <w:rFonts w:eastAsia="Calibri"/>
          <w:szCs w:val="22"/>
        </w:rPr>
        <w:t>bounded by the line starting at the point described in item 1 of the following table and running progressively as described in the table.</w:t>
      </w:r>
    </w:p>
    <w:p w14:paraId="1071067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78" w14:textId="77777777" w:rsidTr="00F311CE">
        <w:trPr>
          <w:tblHeader/>
        </w:trPr>
        <w:tc>
          <w:tcPr>
            <w:tcW w:w="8313" w:type="dxa"/>
            <w:gridSpan w:val="2"/>
            <w:tcBorders>
              <w:top w:val="single" w:sz="12" w:space="0" w:color="auto"/>
              <w:bottom w:val="single" w:sz="6" w:space="0" w:color="auto"/>
            </w:tcBorders>
            <w:shd w:val="clear" w:color="auto" w:fill="auto"/>
          </w:tcPr>
          <w:p w14:paraId="10710677" w14:textId="77777777" w:rsidR="00A422E4" w:rsidRPr="00DD759E" w:rsidRDefault="00A422E4" w:rsidP="00F311CE">
            <w:pPr>
              <w:pStyle w:val="TableHeading"/>
            </w:pPr>
            <w:r w:rsidRPr="00DD759E">
              <w:t>Cane Cocky’s Cove Location</w:t>
            </w:r>
          </w:p>
        </w:tc>
      </w:tr>
      <w:tr w:rsidR="00A422E4" w:rsidRPr="00DD759E" w14:paraId="1071067B" w14:textId="77777777" w:rsidTr="00F311CE">
        <w:trPr>
          <w:tblHeader/>
        </w:trPr>
        <w:tc>
          <w:tcPr>
            <w:tcW w:w="714" w:type="dxa"/>
            <w:tcBorders>
              <w:top w:val="single" w:sz="6" w:space="0" w:color="auto"/>
              <w:bottom w:val="single" w:sz="12" w:space="0" w:color="auto"/>
            </w:tcBorders>
            <w:shd w:val="clear" w:color="auto" w:fill="auto"/>
          </w:tcPr>
          <w:p w14:paraId="1071067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7A" w14:textId="77777777" w:rsidR="00A422E4" w:rsidRPr="00DD759E" w:rsidRDefault="00A422E4" w:rsidP="00F311CE">
            <w:pPr>
              <w:pStyle w:val="TableHeading"/>
            </w:pPr>
            <w:r w:rsidRPr="00DD759E">
              <w:t>Description</w:t>
            </w:r>
          </w:p>
        </w:tc>
      </w:tr>
      <w:tr w:rsidR="00A422E4" w:rsidRPr="00DD759E" w14:paraId="1071067E" w14:textId="77777777" w:rsidTr="00F311CE">
        <w:tc>
          <w:tcPr>
            <w:tcW w:w="714" w:type="dxa"/>
            <w:tcBorders>
              <w:top w:val="single" w:sz="12" w:space="0" w:color="auto"/>
            </w:tcBorders>
            <w:shd w:val="clear" w:color="auto" w:fill="auto"/>
          </w:tcPr>
          <w:p w14:paraId="1071067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7D" w14:textId="77777777" w:rsidR="00A422E4" w:rsidRPr="00DD759E" w:rsidRDefault="00A422E4" w:rsidP="00F311CE">
            <w:pPr>
              <w:pStyle w:val="Tabletext0"/>
            </w:pPr>
            <w:r w:rsidRPr="00DD759E">
              <w:t>The intersection of the mainland coastline at mean low water and the parallel 20°16.764′S (at the point closest to 20°16.764′S 148°48.095′E)</w:t>
            </w:r>
          </w:p>
        </w:tc>
      </w:tr>
      <w:tr w:rsidR="00A422E4" w:rsidRPr="00DD759E" w14:paraId="10710681" w14:textId="77777777" w:rsidTr="00F311CE">
        <w:tc>
          <w:tcPr>
            <w:tcW w:w="714" w:type="dxa"/>
            <w:shd w:val="clear" w:color="auto" w:fill="auto"/>
          </w:tcPr>
          <w:p w14:paraId="1071067F" w14:textId="77777777" w:rsidR="00A422E4" w:rsidRPr="00DD759E" w:rsidRDefault="00A422E4" w:rsidP="00F311CE">
            <w:pPr>
              <w:pStyle w:val="Tabletext0"/>
            </w:pPr>
            <w:r w:rsidRPr="00DD759E">
              <w:t>2</w:t>
            </w:r>
          </w:p>
        </w:tc>
        <w:tc>
          <w:tcPr>
            <w:tcW w:w="7599" w:type="dxa"/>
            <w:shd w:val="clear" w:color="auto" w:fill="auto"/>
          </w:tcPr>
          <w:p w14:paraId="10710680" w14:textId="77777777" w:rsidR="00A422E4" w:rsidRPr="00DD759E" w:rsidRDefault="00A422E4" w:rsidP="00F311CE">
            <w:pPr>
              <w:pStyle w:val="Tabletext0"/>
            </w:pPr>
            <w:r w:rsidRPr="00DD759E">
              <w:t>East along the parallel 20°16.764′S to longitude 148°48.390′E</w:t>
            </w:r>
          </w:p>
        </w:tc>
      </w:tr>
      <w:tr w:rsidR="00A422E4" w:rsidRPr="00DD759E" w14:paraId="10710684" w14:textId="77777777" w:rsidTr="00F311CE">
        <w:tc>
          <w:tcPr>
            <w:tcW w:w="714" w:type="dxa"/>
            <w:shd w:val="clear" w:color="auto" w:fill="auto"/>
          </w:tcPr>
          <w:p w14:paraId="10710682" w14:textId="77777777" w:rsidR="00A422E4" w:rsidRPr="00DD759E" w:rsidRDefault="00A422E4" w:rsidP="00F311CE">
            <w:pPr>
              <w:pStyle w:val="Tabletext0"/>
            </w:pPr>
            <w:r w:rsidRPr="00DD759E">
              <w:t>3</w:t>
            </w:r>
          </w:p>
        </w:tc>
        <w:tc>
          <w:tcPr>
            <w:tcW w:w="7599" w:type="dxa"/>
            <w:shd w:val="clear" w:color="auto" w:fill="auto"/>
          </w:tcPr>
          <w:p w14:paraId="10710683" w14:textId="77777777" w:rsidR="00A422E4" w:rsidRPr="00DD759E" w:rsidRDefault="00A422E4" w:rsidP="00F311CE">
            <w:pPr>
              <w:pStyle w:val="Tabletext0"/>
            </w:pPr>
            <w:r w:rsidRPr="00DD759E">
              <w:t>South along the meridian 148°48.390′E to latitude 20°17.130′S</w:t>
            </w:r>
          </w:p>
        </w:tc>
      </w:tr>
      <w:tr w:rsidR="00A422E4" w:rsidRPr="00DD759E" w14:paraId="10710687" w14:textId="77777777" w:rsidTr="00F311CE">
        <w:tc>
          <w:tcPr>
            <w:tcW w:w="714" w:type="dxa"/>
            <w:shd w:val="clear" w:color="auto" w:fill="auto"/>
          </w:tcPr>
          <w:p w14:paraId="10710685" w14:textId="77777777" w:rsidR="00A422E4" w:rsidRPr="00DD759E" w:rsidRDefault="00A422E4" w:rsidP="00F311CE">
            <w:pPr>
              <w:pStyle w:val="Tabletext0"/>
            </w:pPr>
            <w:r w:rsidRPr="00DD759E">
              <w:t>4</w:t>
            </w:r>
          </w:p>
        </w:tc>
        <w:tc>
          <w:tcPr>
            <w:tcW w:w="7599" w:type="dxa"/>
            <w:shd w:val="clear" w:color="auto" w:fill="auto"/>
          </w:tcPr>
          <w:p w14:paraId="10710686" w14:textId="77777777" w:rsidR="00A422E4" w:rsidRPr="00DD759E" w:rsidRDefault="00A422E4" w:rsidP="00F311CE">
            <w:pPr>
              <w:pStyle w:val="Tabletext0"/>
            </w:pPr>
            <w:r w:rsidRPr="00DD759E">
              <w:t>West along the parallel 20°17.130′S to longitude 148°47.950′E</w:t>
            </w:r>
          </w:p>
        </w:tc>
      </w:tr>
      <w:tr w:rsidR="00A422E4" w:rsidRPr="00DD759E" w14:paraId="1071068A" w14:textId="77777777" w:rsidTr="00F311CE">
        <w:tc>
          <w:tcPr>
            <w:tcW w:w="714" w:type="dxa"/>
            <w:shd w:val="clear" w:color="auto" w:fill="auto"/>
          </w:tcPr>
          <w:p w14:paraId="10710688" w14:textId="77777777" w:rsidR="00A422E4" w:rsidRPr="00DD759E" w:rsidRDefault="00A422E4" w:rsidP="00F311CE">
            <w:pPr>
              <w:pStyle w:val="Tabletext0"/>
            </w:pPr>
            <w:r w:rsidRPr="00DD759E">
              <w:t>5</w:t>
            </w:r>
          </w:p>
        </w:tc>
        <w:tc>
          <w:tcPr>
            <w:tcW w:w="7599" w:type="dxa"/>
            <w:shd w:val="clear" w:color="auto" w:fill="auto"/>
          </w:tcPr>
          <w:p w14:paraId="10710689" w14:textId="77777777" w:rsidR="00A422E4" w:rsidRPr="00DD759E" w:rsidRDefault="00A422E4" w:rsidP="00F311CE">
            <w:pPr>
              <w:pStyle w:val="Tabletext0"/>
            </w:pPr>
            <w:r w:rsidRPr="00DD759E">
              <w:t>South along the meridian 148°47.950′E to latitude 20°17.404′S</w:t>
            </w:r>
          </w:p>
        </w:tc>
      </w:tr>
      <w:tr w:rsidR="00A422E4" w:rsidRPr="00DD759E" w14:paraId="1071068D" w14:textId="77777777" w:rsidTr="00F311CE">
        <w:tc>
          <w:tcPr>
            <w:tcW w:w="714" w:type="dxa"/>
            <w:tcBorders>
              <w:bottom w:val="single" w:sz="2" w:space="0" w:color="auto"/>
            </w:tcBorders>
            <w:shd w:val="clear" w:color="auto" w:fill="auto"/>
          </w:tcPr>
          <w:p w14:paraId="1071068B"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68C" w14:textId="77777777" w:rsidR="00A422E4" w:rsidRPr="00DD759E" w:rsidRDefault="00A422E4" w:rsidP="00F311CE">
            <w:pPr>
              <w:pStyle w:val="Tabletext0"/>
            </w:pPr>
            <w:r w:rsidRPr="00DD759E">
              <w:t>West along the parallel 20°17.404′S to the intersection of the mainland coastline at mean low water and the parallel 20°17.404′S (at the point closest to 20°17.404′S 148°47.656′E)</w:t>
            </w:r>
          </w:p>
        </w:tc>
      </w:tr>
      <w:tr w:rsidR="00A422E4" w:rsidRPr="00DD759E" w14:paraId="10710690" w14:textId="77777777" w:rsidTr="00F311CE">
        <w:tc>
          <w:tcPr>
            <w:tcW w:w="714" w:type="dxa"/>
            <w:tcBorders>
              <w:top w:val="single" w:sz="2" w:space="0" w:color="auto"/>
              <w:bottom w:val="single" w:sz="12" w:space="0" w:color="auto"/>
            </w:tcBorders>
            <w:shd w:val="clear" w:color="auto" w:fill="auto"/>
          </w:tcPr>
          <w:p w14:paraId="1071068E"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68F" w14:textId="77777777" w:rsidR="00A422E4" w:rsidRPr="00DD759E" w:rsidRDefault="00A422E4" w:rsidP="00F311CE">
            <w:pPr>
              <w:pStyle w:val="Tabletext0"/>
            </w:pPr>
            <w:r w:rsidRPr="00DD759E">
              <w:t>Generally north</w:t>
            </w:r>
            <w:r>
              <w:noBreakHyphen/>
            </w:r>
            <w:r w:rsidRPr="00DD759E">
              <w:t>westerly then northerly then north easterly along the mainland coastline at mean low water to the starting point</w:t>
            </w:r>
          </w:p>
        </w:tc>
      </w:tr>
    </w:tbl>
    <w:p w14:paraId="1071069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92" w14:textId="77777777" w:rsidR="00A422E4" w:rsidRPr="00DD759E" w:rsidRDefault="00A422E4" w:rsidP="00A422E4">
      <w:pPr>
        <w:pStyle w:val="ActHead5"/>
      </w:pPr>
      <w:bookmarkStart w:id="210" w:name="_Toc501379887"/>
      <w:r w:rsidRPr="00DD759E">
        <w:rPr>
          <w:rStyle w:val="CharSectno"/>
        </w:rPr>
        <w:t>23</w:t>
      </w:r>
      <w:r w:rsidRPr="00DD759E">
        <w:t xml:space="preserve">  Cape Rock Location</w:t>
      </w:r>
      <w:bookmarkEnd w:id="210"/>
    </w:p>
    <w:p w14:paraId="10710693" w14:textId="77777777" w:rsidR="00A422E4" w:rsidRPr="00DD759E" w:rsidRDefault="00A422E4" w:rsidP="00A422E4">
      <w:pPr>
        <w:pStyle w:val="Subsection"/>
        <w:rPr>
          <w:rFonts w:eastAsia="Calibri"/>
          <w:szCs w:val="22"/>
        </w:rPr>
      </w:pPr>
      <w:r w:rsidRPr="00DD759E">
        <w:tab/>
      </w:r>
      <w:r w:rsidRPr="00DD759E">
        <w:tab/>
        <w:t xml:space="preserve">The Cape Rock Location is the area </w:t>
      </w:r>
      <w:r w:rsidRPr="00DD759E">
        <w:rPr>
          <w:rFonts w:eastAsia="Calibri"/>
          <w:szCs w:val="22"/>
        </w:rPr>
        <w:t>bounded by the line starting at the point described in item 1 of the following table and running progressively as described in the table.</w:t>
      </w:r>
    </w:p>
    <w:p w14:paraId="1071069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96" w14:textId="77777777" w:rsidTr="00F311CE">
        <w:trPr>
          <w:tblHeader/>
        </w:trPr>
        <w:tc>
          <w:tcPr>
            <w:tcW w:w="8313" w:type="dxa"/>
            <w:gridSpan w:val="2"/>
            <w:tcBorders>
              <w:top w:val="single" w:sz="12" w:space="0" w:color="auto"/>
              <w:bottom w:val="single" w:sz="6" w:space="0" w:color="auto"/>
            </w:tcBorders>
            <w:shd w:val="clear" w:color="auto" w:fill="auto"/>
          </w:tcPr>
          <w:p w14:paraId="10710695" w14:textId="77777777" w:rsidR="00A422E4" w:rsidRPr="00DD759E" w:rsidRDefault="00A422E4" w:rsidP="00F311CE">
            <w:pPr>
              <w:pStyle w:val="TableHeading"/>
            </w:pPr>
            <w:r w:rsidRPr="00DD759E">
              <w:t>Cape Rock Location</w:t>
            </w:r>
          </w:p>
        </w:tc>
      </w:tr>
      <w:tr w:rsidR="00A422E4" w:rsidRPr="00DD759E" w14:paraId="10710699" w14:textId="77777777" w:rsidTr="00F311CE">
        <w:trPr>
          <w:tblHeader/>
        </w:trPr>
        <w:tc>
          <w:tcPr>
            <w:tcW w:w="714" w:type="dxa"/>
            <w:tcBorders>
              <w:top w:val="single" w:sz="6" w:space="0" w:color="auto"/>
              <w:bottom w:val="single" w:sz="12" w:space="0" w:color="auto"/>
            </w:tcBorders>
            <w:shd w:val="clear" w:color="auto" w:fill="auto"/>
          </w:tcPr>
          <w:p w14:paraId="1071069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98" w14:textId="77777777" w:rsidR="00A422E4" w:rsidRPr="00DD759E" w:rsidRDefault="00A422E4" w:rsidP="00F311CE">
            <w:pPr>
              <w:pStyle w:val="TableHeading"/>
            </w:pPr>
            <w:r w:rsidRPr="00DD759E">
              <w:t>Description</w:t>
            </w:r>
          </w:p>
        </w:tc>
      </w:tr>
      <w:tr w:rsidR="00A422E4" w:rsidRPr="00DD759E" w14:paraId="1071069C" w14:textId="77777777" w:rsidTr="00F311CE">
        <w:tc>
          <w:tcPr>
            <w:tcW w:w="714" w:type="dxa"/>
            <w:tcBorders>
              <w:top w:val="single" w:sz="12" w:space="0" w:color="auto"/>
            </w:tcBorders>
            <w:shd w:val="clear" w:color="auto" w:fill="auto"/>
          </w:tcPr>
          <w:p w14:paraId="1071069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9B" w14:textId="77777777" w:rsidR="00A422E4" w:rsidRPr="00DD759E" w:rsidRDefault="00A422E4" w:rsidP="00F311CE">
            <w:pPr>
              <w:pStyle w:val="Tabletext0"/>
            </w:pPr>
            <w:r w:rsidRPr="00DD759E">
              <w:t>The point 20°32.307′S 148°55.232′E</w:t>
            </w:r>
          </w:p>
        </w:tc>
      </w:tr>
      <w:tr w:rsidR="00A422E4" w:rsidRPr="00DD759E" w14:paraId="1071069F" w14:textId="77777777" w:rsidTr="00F311CE">
        <w:tc>
          <w:tcPr>
            <w:tcW w:w="714" w:type="dxa"/>
            <w:shd w:val="clear" w:color="auto" w:fill="auto"/>
          </w:tcPr>
          <w:p w14:paraId="1071069D" w14:textId="77777777" w:rsidR="00A422E4" w:rsidRPr="00DD759E" w:rsidRDefault="00A422E4" w:rsidP="00F311CE">
            <w:pPr>
              <w:pStyle w:val="Tabletext0"/>
            </w:pPr>
            <w:r w:rsidRPr="00DD759E">
              <w:t>2</w:t>
            </w:r>
          </w:p>
        </w:tc>
        <w:tc>
          <w:tcPr>
            <w:tcW w:w="7599" w:type="dxa"/>
            <w:shd w:val="clear" w:color="auto" w:fill="auto"/>
          </w:tcPr>
          <w:p w14:paraId="1071069E" w14:textId="77777777" w:rsidR="00A422E4" w:rsidRPr="00DD759E" w:rsidRDefault="00A422E4" w:rsidP="00F311CE">
            <w:pPr>
              <w:pStyle w:val="Tabletext0"/>
            </w:pPr>
            <w:r w:rsidRPr="00DD759E">
              <w:t>East along the parallel 20°32.307′S to longitude 148°55.878′E</w:t>
            </w:r>
          </w:p>
        </w:tc>
      </w:tr>
      <w:tr w:rsidR="00A422E4" w:rsidRPr="00DD759E" w14:paraId="107106A2" w14:textId="77777777" w:rsidTr="00F311CE">
        <w:tc>
          <w:tcPr>
            <w:tcW w:w="714" w:type="dxa"/>
            <w:shd w:val="clear" w:color="auto" w:fill="auto"/>
          </w:tcPr>
          <w:p w14:paraId="107106A0" w14:textId="77777777" w:rsidR="00A422E4" w:rsidRPr="00DD759E" w:rsidRDefault="00A422E4" w:rsidP="00F311CE">
            <w:pPr>
              <w:pStyle w:val="Tabletext0"/>
            </w:pPr>
            <w:r w:rsidRPr="00DD759E">
              <w:t>3</w:t>
            </w:r>
          </w:p>
        </w:tc>
        <w:tc>
          <w:tcPr>
            <w:tcW w:w="7599" w:type="dxa"/>
            <w:shd w:val="clear" w:color="auto" w:fill="auto"/>
          </w:tcPr>
          <w:p w14:paraId="107106A1" w14:textId="77777777" w:rsidR="00A422E4" w:rsidRPr="00DD759E" w:rsidRDefault="00A422E4" w:rsidP="00F311CE">
            <w:pPr>
              <w:pStyle w:val="Tabletext0"/>
            </w:pPr>
            <w:r w:rsidRPr="00DD759E">
              <w:t>South along the meridian 148°55.878′E to latitude 20°32.801′S</w:t>
            </w:r>
          </w:p>
        </w:tc>
      </w:tr>
      <w:tr w:rsidR="00A422E4" w:rsidRPr="00DD759E" w14:paraId="107106A5" w14:textId="77777777" w:rsidTr="00F311CE">
        <w:tc>
          <w:tcPr>
            <w:tcW w:w="714" w:type="dxa"/>
            <w:tcBorders>
              <w:bottom w:val="single" w:sz="2" w:space="0" w:color="auto"/>
            </w:tcBorders>
            <w:shd w:val="clear" w:color="auto" w:fill="auto"/>
          </w:tcPr>
          <w:p w14:paraId="107106A3"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6A4" w14:textId="77777777" w:rsidR="00A422E4" w:rsidRPr="00DD759E" w:rsidRDefault="00A422E4" w:rsidP="00F311CE">
            <w:pPr>
              <w:pStyle w:val="Tabletext0"/>
            </w:pPr>
            <w:r w:rsidRPr="00DD759E">
              <w:t>West along the parallel 20°32.801′S to longitude 148°55.232′E</w:t>
            </w:r>
          </w:p>
        </w:tc>
      </w:tr>
      <w:tr w:rsidR="00A422E4" w:rsidRPr="00DD759E" w14:paraId="107106A8" w14:textId="77777777" w:rsidTr="00F311CE">
        <w:tc>
          <w:tcPr>
            <w:tcW w:w="714" w:type="dxa"/>
            <w:tcBorders>
              <w:top w:val="single" w:sz="2" w:space="0" w:color="auto"/>
              <w:bottom w:val="single" w:sz="12" w:space="0" w:color="auto"/>
            </w:tcBorders>
            <w:shd w:val="clear" w:color="auto" w:fill="auto"/>
          </w:tcPr>
          <w:p w14:paraId="107106A6"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6A7" w14:textId="77777777" w:rsidR="00A422E4" w:rsidRPr="00DD759E" w:rsidRDefault="00A422E4" w:rsidP="00F311CE">
            <w:pPr>
              <w:pStyle w:val="Tabletext0"/>
            </w:pPr>
            <w:r w:rsidRPr="00DD759E">
              <w:t>North along the meridian 148°55.232′E to the starting point</w:t>
            </w:r>
          </w:p>
        </w:tc>
      </w:tr>
    </w:tbl>
    <w:p w14:paraId="107106A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AA" w14:textId="77777777" w:rsidR="00A422E4" w:rsidRPr="00DD759E" w:rsidRDefault="00A422E4" w:rsidP="00A422E4">
      <w:pPr>
        <w:pStyle w:val="ActHead5"/>
      </w:pPr>
      <w:bookmarkStart w:id="211" w:name="_Toc501379888"/>
      <w:r w:rsidRPr="00DD759E">
        <w:rPr>
          <w:rStyle w:val="CharSectno"/>
        </w:rPr>
        <w:t>24</w:t>
      </w:r>
      <w:r w:rsidRPr="00DD759E">
        <w:t xml:space="preserve">  Catseye Bay, Hamilton Island Location</w:t>
      </w:r>
      <w:bookmarkEnd w:id="211"/>
    </w:p>
    <w:p w14:paraId="107106AB" w14:textId="77777777" w:rsidR="00A422E4" w:rsidRPr="00DD759E" w:rsidRDefault="00A422E4" w:rsidP="00A422E4">
      <w:pPr>
        <w:pStyle w:val="Subsection"/>
        <w:rPr>
          <w:rFonts w:eastAsia="Calibri"/>
          <w:szCs w:val="22"/>
        </w:rPr>
      </w:pPr>
      <w:r w:rsidRPr="00DD759E">
        <w:tab/>
      </w:r>
      <w:r w:rsidRPr="00DD759E">
        <w:tab/>
        <w:t xml:space="preserve">The Catseye Bay, Hamilton Island Location is the area </w:t>
      </w:r>
      <w:r w:rsidRPr="00DD759E">
        <w:rPr>
          <w:rFonts w:eastAsia="Calibri"/>
          <w:szCs w:val="22"/>
        </w:rPr>
        <w:t>bounded by the line starting at the point described in item 1 of the following table and running progressively as described in the table.</w:t>
      </w:r>
    </w:p>
    <w:p w14:paraId="107106A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AE" w14:textId="77777777" w:rsidTr="00F311CE">
        <w:trPr>
          <w:tblHeader/>
        </w:trPr>
        <w:tc>
          <w:tcPr>
            <w:tcW w:w="8313" w:type="dxa"/>
            <w:gridSpan w:val="2"/>
            <w:tcBorders>
              <w:top w:val="single" w:sz="12" w:space="0" w:color="auto"/>
              <w:bottom w:val="single" w:sz="6" w:space="0" w:color="auto"/>
            </w:tcBorders>
            <w:shd w:val="clear" w:color="auto" w:fill="auto"/>
          </w:tcPr>
          <w:p w14:paraId="107106AD" w14:textId="77777777" w:rsidR="00A422E4" w:rsidRPr="00DD759E" w:rsidRDefault="00A422E4" w:rsidP="00F311CE">
            <w:pPr>
              <w:pStyle w:val="TableHeading"/>
            </w:pPr>
            <w:r w:rsidRPr="00DD759E">
              <w:t>Catseye Bay, Hamilton Island Location</w:t>
            </w:r>
          </w:p>
        </w:tc>
      </w:tr>
      <w:tr w:rsidR="00A422E4" w:rsidRPr="00DD759E" w14:paraId="107106B1" w14:textId="77777777" w:rsidTr="00F311CE">
        <w:trPr>
          <w:tblHeader/>
        </w:trPr>
        <w:tc>
          <w:tcPr>
            <w:tcW w:w="714" w:type="dxa"/>
            <w:tcBorders>
              <w:top w:val="single" w:sz="6" w:space="0" w:color="auto"/>
              <w:bottom w:val="single" w:sz="12" w:space="0" w:color="auto"/>
            </w:tcBorders>
            <w:shd w:val="clear" w:color="auto" w:fill="auto"/>
          </w:tcPr>
          <w:p w14:paraId="107106A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B0" w14:textId="77777777" w:rsidR="00A422E4" w:rsidRPr="00DD759E" w:rsidRDefault="00A422E4" w:rsidP="00F311CE">
            <w:pPr>
              <w:pStyle w:val="TableHeading"/>
            </w:pPr>
            <w:r w:rsidRPr="00DD759E">
              <w:t>Description</w:t>
            </w:r>
          </w:p>
        </w:tc>
      </w:tr>
      <w:tr w:rsidR="00A422E4" w:rsidRPr="00DD759E" w14:paraId="107106B4" w14:textId="77777777" w:rsidTr="00F311CE">
        <w:tc>
          <w:tcPr>
            <w:tcW w:w="714" w:type="dxa"/>
            <w:tcBorders>
              <w:top w:val="single" w:sz="12" w:space="0" w:color="auto"/>
            </w:tcBorders>
            <w:shd w:val="clear" w:color="auto" w:fill="auto"/>
          </w:tcPr>
          <w:p w14:paraId="107106B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B3" w14:textId="77777777" w:rsidR="00A422E4" w:rsidRPr="00DD759E" w:rsidRDefault="00A422E4" w:rsidP="00F311CE">
            <w:pPr>
              <w:pStyle w:val="Tabletext0"/>
            </w:pPr>
            <w:r w:rsidRPr="00DD759E">
              <w:t>The intersection of the Hamilton Island (20</w:t>
            </w:r>
            <w:r>
              <w:noBreakHyphen/>
            </w:r>
            <w:r w:rsidRPr="00DD759E">
              <w:t>057) coastline at mean low water and the parallel 20°20.316′S (at the point closest to 20°20.316′S 148°57.439′E)</w:t>
            </w:r>
          </w:p>
        </w:tc>
      </w:tr>
      <w:tr w:rsidR="00A422E4" w:rsidRPr="00DD759E" w14:paraId="107106B7" w14:textId="77777777" w:rsidTr="00F311CE">
        <w:tc>
          <w:tcPr>
            <w:tcW w:w="714" w:type="dxa"/>
            <w:shd w:val="clear" w:color="auto" w:fill="auto"/>
          </w:tcPr>
          <w:p w14:paraId="107106B5" w14:textId="77777777" w:rsidR="00A422E4" w:rsidRPr="00DD759E" w:rsidRDefault="00A422E4" w:rsidP="00F311CE">
            <w:pPr>
              <w:pStyle w:val="Tabletext0"/>
            </w:pPr>
            <w:r w:rsidRPr="00DD759E">
              <w:t>2</w:t>
            </w:r>
          </w:p>
        </w:tc>
        <w:tc>
          <w:tcPr>
            <w:tcW w:w="7599" w:type="dxa"/>
            <w:shd w:val="clear" w:color="auto" w:fill="auto"/>
          </w:tcPr>
          <w:p w14:paraId="107106B6" w14:textId="77777777" w:rsidR="00A422E4" w:rsidRPr="00DD759E" w:rsidRDefault="00A422E4" w:rsidP="00F311CE">
            <w:pPr>
              <w:pStyle w:val="Tabletext0"/>
            </w:pPr>
            <w:r w:rsidRPr="00DD759E">
              <w:t>East along the parallel 20°20.316′S to longitude 148°58.562′E</w:t>
            </w:r>
          </w:p>
        </w:tc>
      </w:tr>
      <w:tr w:rsidR="00A422E4" w:rsidRPr="00DD759E" w14:paraId="107106BA" w14:textId="77777777" w:rsidTr="00F311CE">
        <w:tc>
          <w:tcPr>
            <w:tcW w:w="714" w:type="dxa"/>
            <w:tcBorders>
              <w:bottom w:val="single" w:sz="2" w:space="0" w:color="auto"/>
            </w:tcBorders>
            <w:shd w:val="clear" w:color="auto" w:fill="auto"/>
          </w:tcPr>
          <w:p w14:paraId="107106B8"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107106B9" w14:textId="77777777" w:rsidR="00A422E4" w:rsidRPr="00DD759E" w:rsidRDefault="00A422E4" w:rsidP="00F311CE">
            <w:pPr>
              <w:pStyle w:val="Tabletext0"/>
            </w:pPr>
            <w:r w:rsidRPr="00DD759E">
              <w:t>South along the meridian 148°58.562′E to the intersection of the Hamilton Island (20</w:t>
            </w:r>
            <w:r>
              <w:noBreakHyphen/>
            </w:r>
            <w:r w:rsidRPr="00DD759E">
              <w:t>057) coastline at mean low water and the meridian 148°58.562′E (at the point closest to 20°20.645′S 148°58.562′E)</w:t>
            </w:r>
          </w:p>
        </w:tc>
      </w:tr>
      <w:tr w:rsidR="00A422E4" w:rsidRPr="00DD759E" w14:paraId="107106BD" w14:textId="77777777" w:rsidTr="00F311CE">
        <w:tc>
          <w:tcPr>
            <w:tcW w:w="714" w:type="dxa"/>
            <w:tcBorders>
              <w:top w:val="single" w:sz="2" w:space="0" w:color="auto"/>
              <w:bottom w:val="single" w:sz="12" w:space="0" w:color="auto"/>
            </w:tcBorders>
            <w:shd w:val="clear" w:color="auto" w:fill="auto"/>
          </w:tcPr>
          <w:p w14:paraId="107106BB"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107106BC" w14:textId="77777777" w:rsidR="00A422E4" w:rsidRPr="00DD759E" w:rsidRDefault="00A422E4" w:rsidP="00F311CE">
            <w:pPr>
              <w:pStyle w:val="Tabletext0"/>
            </w:pPr>
            <w:r w:rsidRPr="00DD759E">
              <w:t>Generally westerly then north</w:t>
            </w:r>
            <w:r>
              <w:noBreakHyphen/>
            </w:r>
            <w:r w:rsidRPr="00DD759E">
              <w:t>westerly then northerly along the Hamilton Island (20</w:t>
            </w:r>
            <w:r>
              <w:noBreakHyphen/>
            </w:r>
            <w:r w:rsidRPr="00DD759E">
              <w:t>057) coastline at mean low water to the starting point</w:t>
            </w:r>
          </w:p>
        </w:tc>
      </w:tr>
    </w:tbl>
    <w:p w14:paraId="107106B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BF" w14:textId="77777777" w:rsidR="00A422E4" w:rsidRPr="00DD759E" w:rsidRDefault="00A422E4" w:rsidP="00A422E4">
      <w:pPr>
        <w:pStyle w:val="ActHead5"/>
      </w:pPr>
      <w:bookmarkStart w:id="212" w:name="_Toc501379889"/>
      <w:r w:rsidRPr="00DD759E">
        <w:rPr>
          <w:rStyle w:val="CharSectno"/>
        </w:rPr>
        <w:t>25</w:t>
      </w:r>
      <w:r w:rsidRPr="00DD759E">
        <w:t xml:space="preserve">  Chance Bay, Whitsunday Island Location</w:t>
      </w:r>
      <w:bookmarkEnd w:id="212"/>
    </w:p>
    <w:p w14:paraId="107106C0" w14:textId="77777777" w:rsidR="00A422E4" w:rsidRPr="00DD759E" w:rsidRDefault="00A422E4" w:rsidP="00A422E4">
      <w:pPr>
        <w:pStyle w:val="Subsection"/>
        <w:rPr>
          <w:rFonts w:eastAsia="Calibri"/>
          <w:szCs w:val="22"/>
        </w:rPr>
      </w:pPr>
      <w:r w:rsidRPr="00DD759E">
        <w:tab/>
      </w:r>
      <w:r w:rsidRPr="00DD759E">
        <w:tab/>
        <w:t xml:space="preserve">The Chance Bay, Whitsunday Island Location is the area </w:t>
      </w:r>
      <w:r w:rsidRPr="00DD759E">
        <w:rPr>
          <w:rFonts w:eastAsia="Calibri"/>
          <w:szCs w:val="22"/>
        </w:rPr>
        <w:t>bounded by the line starting at the point described in item 1 of the following table and running progressively as described in the table.</w:t>
      </w:r>
    </w:p>
    <w:p w14:paraId="107106C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C3" w14:textId="77777777" w:rsidTr="00F311CE">
        <w:trPr>
          <w:tblHeader/>
        </w:trPr>
        <w:tc>
          <w:tcPr>
            <w:tcW w:w="8313" w:type="dxa"/>
            <w:gridSpan w:val="2"/>
            <w:tcBorders>
              <w:top w:val="single" w:sz="12" w:space="0" w:color="auto"/>
              <w:bottom w:val="single" w:sz="6" w:space="0" w:color="auto"/>
            </w:tcBorders>
            <w:shd w:val="clear" w:color="auto" w:fill="auto"/>
          </w:tcPr>
          <w:p w14:paraId="107106C2" w14:textId="77777777" w:rsidR="00A422E4" w:rsidRPr="00DD759E" w:rsidRDefault="00A422E4" w:rsidP="00F311CE">
            <w:pPr>
              <w:pStyle w:val="TableHeading"/>
            </w:pPr>
            <w:r w:rsidRPr="00DD759E">
              <w:t>Chance Bay, Whitsunday Island Location</w:t>
            </w:r>
          </w:p>
        </w:tc>
      </w:tr>
      <w:tr w:rsidR="00A422E4" w:rsidRPr="00DD759E" w14:paraId="107106C6" w14:textId="77777777" w:rsidTr="00F311CE">
        <w:trPr>
          <w:tblHeader/>
        </w:trPr>
        <w:tc>
          <w:tcPr>
            <w:tcW w:w="714" w:type="dxa"/>
            <w:tcBorders>
              <w:top w:val="single" w:sz="6" w:space="0" w:color="auto"/>
              <w:bottom w:val="single" w:sz="12" w:space="0" w:color="auto"/>
            </w:tcBorders>
            <w:shd w:val="clear" w:color="auto" w:fill="auto"/>
          </w:tcPr>
          <w:p w14:paraId="107106C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C5" w14:textId="77777777" w:rsidR="00A422E4" w:rsidRPr="00DD759E" w:rsidRDefault="00A422E4" w:rsidP="00F311CE">
            <w:pPr>
              <w:pStyle w:val="TableHeading"/>
            </w:pPr>
            <w:r w:rsidRPr="00DD759E">
              <w:t>Description</w:t>
            </w:r>
          </w:p>
        </w:tc>
      </w:tr>
      <w:tr w:rsidR="00A422E4" w:rsidRPr="00DD759E" w14:paraId="107106C9" w14:textId="77777777" w:rsidTr="00F311CE">
        <w:tc>
          <w:tcPr>
            <w:tcW w:w="714" w:type="dxa"/>
            <w:tcBorders>
              <w:top w:val="single" w:sz="12" w:space="0" w:color="auto"/>
            </w:tcBorders>
            <w:shd w:val="clear" w:color="auto" w:fill="auto"/>
          </w:tcPr>
          <w:p w14:paraId="107106C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C8"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149°02.680′E (at the point closest to 20°18.644′S 149°02.680′E)</w:t>
            </w:r>
          </w:p>
        </w:tc>
      </w:tr>
      <w:tr w:rsidR="00A422E4" w:rsidRPr="00DD759E" w14:paraId="107106CC" w14:textId="77777777" w:rsidTr="00F311CE">
        <w:tc>
          <w:tcPr>
            <w:tcW w:w="714" w:type="dxa"/>
            <w:shd w:val="clear" w:color="auto" w:fill="auto"/>
          </w:tcPr>
          <w:p w14:paraId="107106CA" w14:textId="77777777" w:rsidR="00A422E4" w:rsidRPr="00DD759E" w:rsidRDefault="00A422E4" w:rsidP="00F311CE">
            <w:pPr>
              <w:pStyle w:val="Tabletext0"/>
            </w:pPr>
            <w:r w:rsidRPr="00DD759E">
              <w:t>2</w:t>
            </w:r>
          </w:p>
        </w:tc>
        <w:tc>
          <w:tcPr>
            <w:tcW w:w="7599" w:type="dxa"/>
            <w:shd w:val="clear" w:color="auto" w:fill="auto"/>
          </w:tcPr>
          <w:p w14:paraId="107106CB" w14:textId="77777777" w:rsidR="00A422E4" w:rsidRPr="00DD759E" w:rsidRDefault="00A422E4" w:rsidP="00F311CE">
            <w:pPr>
              <w:pStyle w:val="Tabletext0"/>
            </w:pPr>
            <w:r w:rsidRPr="00DD759E">
              <w:t>South</w:t>
            </w:r>
            <w:r>
              <w:noBreakHyphen/>
            </w:r>
            <w:r w:rsidRPr="00DD759E">
              <w:t>westerly along the geodesic to 20°18.745′S 149°02.490′E</w:t>
            </w:r>
          </w:p>
        </w:tc>
      </w:tr>
      <w:tr w:rsidR="00A422E4" w:rsidRPr="00DD759E" w14:paraId="107106CF" w14:textId="77777777" w:rsidTr="00F311CE">
        <w:tc>
          <w:tcPr>
            <w:tcW w:w="714" w:type="dxa"/>
            <w:shd w:val="clear" w:color="auto" w:fill="auto"/>
          </w:tcPr>
          <w:p w14:paraId="107106CD" w14:textId="77777777" w:rsidR="00A422E4" w:rsidRPr="00DD759E" w:rsidRDefault="00A422E4" w:rsidP="00F311CE">
            <w:pPr>
              <w:pStyle w:val="Tabletext0"/>
            </w:pPr>
            <w:r w:rsidRPr="00DD759E">
              <w:t>3</w:t>
            </w:r>
          </w:p>
        </w:tc>
        <w:tc>
          <w:tcPr>
            <w:tcW w:w="7599" w:type="dxa"/>
            <w:shd w:val="clear" w:color="auto" w:fill="auto"/>
          </w:tcPr>
          <w:p w14:paraId="107106CE" w14:textId="77777777" w:rsidR="00A422E4" w:rsidRPr="00DD759E" w:rsidRDefault="00A422E4" w:rsidP="00F311CE">
            <w:pPr>
              <w:pStyle w:val="Tabletext0"/>
            </w:pPr>
            <w:r w:rsidRPr="00DD759E">
              <w:t>South along the meridian 149°02.490′E to latitude 20°19.053′S</w:t>
            </w:r>
          </w:p>
        </w:tc>
      </w:tr>
      <w:tr w:rsidR="00A422E4" w:rsidRPr="00DD759E" w14:paraId="107106D2" w14:textId="77777777" w:rsidTr="00F311CE">
        <w:tc>
          <w:tcPr>
            <w:tcW w:w="714" w:type="dxa"/>
            <w:shd w:val="clear" w:color="auto" w:fill="auto"/>
          </w:tcPr>
          <w:p w14:paraId="107106D0" w14:textId="77777777" w:rsidR="00A422E4" w:rsidRPr="00DD759E" w:rsidRDefault="00A422E4" w:rsidP="00F311CE">
            <w:pPr>
              <w:pStyle w:val="Tabletext0"/>
            </w:pPr>
            <w:r w:rsidRPr="00DD759E">
              <w:t>4</w:t>
            </w:r>
          </w:p>
        </w:tc>
        <w:tc>
          <w:tcPr>
            <w:tcW w:w="7599" w:type="dxa"/>
            <w:shd w:val="clear" w:color="auto" w:fill="auto"/>
          </w:tcPr>
          <w:p w14:paraId="107106D1" w14:textId="77777777" w:rsidR="00A422E4" w:rsidRPr="00DD759E" w:rsidRDefault="00A422E4" w:rsidP="00F311CE">
            <w:pPr>
              <w:pStyle w:val="Tabletext0"/>
            </w:pPr>
            <w:r w:rsidRPr="00DD759E">
              <w:t>South</w:t>
            </w:r>
            <w:r>
              <w:noBreakHyphen/>
            </w:r>
            <w:r w:rsidRPr="00DD759E">
              <w:t>westerly along the geodesic to 20°19.616′S 149°01.372′E</w:t>
            </w:r>
          </w:p>
        </w:tc>
      </w:tr>
      <w:tr w:rsidR="00A422E4" w:rsidRPr="00DD759E" w14:paraId="107106D5" w14:textId="77777777" w:rsidTr="00F311CE">
        <w:tc>
          <w:tcPr>
            <w:tcW w:w="714" w:type="dxa"/>
            <w:tcBorders>
              <w:bottom w:val="single" w:sz="2" w:space="0" w:color="auto"/>
            </w:tcBorders>
            <w:shd w:val="clear" w:color="auto" w:fill="auto"/>
          </w:tcPr>
          <w:p w14:paraId="107106D3"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6D4" w14:textId="77777777" w:rsidR="00A422E4" w:rsidRPr="00DD759E" w:rsidRDefault="00A422E4" w:rsidP="00F311CE">
            <w:pPr>
              <w:pStyle w:val="Tabletext0"/>
            </w:pPr>
            <w:r w:rsidRPr="00DD759E">
              <w:t>North along the meridian 149°01.372′E to the intersection of the Whitsunday Island (20</w:t>
            </w:r>
            <w:r>
              <w:noBreakHyphen/>
            </w:r>
            <w:r w:rsidRPr="00DD759E">
              <w:t>041a) coastline at mean low water and the meridian 149°01.372′E (at the point closest to 20°19.346′S 149°01.372′E)</w:t>
            </w:r>
          </w:p>
        </w:tc>
      </w:tr>
      <w:tr w:rsidR="00A422E4" w:rsidRPr="00DD759E" w14:paraId="107106D8" w14:textId="77777777" w:rsidTr="00F311CE">
        <w:tc>
          <w:tcPr>
            <w:tcW w:w="714" w:type="dxa"/>
            <w:tcBorders>
              <w:top w:val="single" w:sz="2" w:space="0" w:color="auto"/>
              <w:bottom w:val="single" w:sz="12" w:space="0" w:color="auto"/>
            </w:tcBorders>
            <w:shd w:val="clear" w:color="auto" w:fill="auto"/>
          </w:tcPr>
          <w:p w14:paraId="107106D6"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6D7"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along the Whitsunday Island (20</w:t>
            </w:r>
            <w:r>
              <w:noBreakHyphen/>
            </w:r>
            <w:r w:rsidRPr="00DD759E">
              <w:t>041a) coastline at mean low water to the starting point</w:t>
            </w:r>
          </w:p>
        </w:tc>
      </w:tr>
    </w:tbl>
    <w:p w14:paraId="107106D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DA" w14:textId="77777777" w:rsidR="00A422E4" w:rsidRPr="00DD759E" w:rsidRDefault="00A422E4" w:rsidP="00A422E4">
      <w:pPr>
        <w:pStyle w:val="ActHead5"/>
      </w:pPr>
      <w:bookmarkStart w:id="213" w:name="_Toc501379890"/>
      <w:r w:rsidRPr="00DD759E">
        <w:rPr>
          <w:rStyle w:val="CharSectno"/>
        </w:rPr>
        <w:t>26</w:t>
      </w:r>
      <w:r w:rsidRPr="00DD759E">
        <w:t xml:space="preserve">  Chrome Rock Location</w:t>
      </w:r>
      <w:bookmarkEnd w:id="213"/>
    </w:p>
    <w:p w14:paraId="107106DB" w14:textId="77777777" w:rsidR="00A422E4" w:rsidRPr="00DD759E" w:rsidRDefault="00A422E4" w:rsidP="00A422E4">
      <w:pPr>
        <w:pStyle w:val="Subsection"/>
        <w:rPr>
          <w:rFonts w:eastAsia="Calibri"/>
          <w:szCs w:val="22"/>
        </w:rPr>
      </w:pPr>
      <w:r w:rsidRPr="00DD759E">
        <w:tab/>
      </w:r>
      <w:r w:rsidRPr="00DD759E">
        <w:tab/>
        <w:t xml:space="preserve">The Chrome Rock Location is the area </w:t>
      </w:r>
      <w:r w:rsidRPr="00DD759E">
        <w:rPr>
          <w:rFonts w:eastAsia="Calibri"/>
          <w:szCs w:val="22"/>
        </w:rPr>
        <w:t>bounded by the line starting at the point described in item 1 of the following table and running progressively as described in the table.</w:t>
      </w:r>
    </w:p>
    <w:p w14:paraId="107106D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DE" w14:textId="77777777" w:rsidTr="00F311CE">
        <w:trPr>
          <w:tblHeader/>
        </w:trPr>
        <w:tc>
          <w:tcPr>
            <w:tcW w:w="8313" w:type="dxa"/>
            <w:gridSpan w:val="2"/>
            <w:tcBorders>
              <w:top w:val="single" w:sz="12" w:space="0" w:color="auto"/>
              <w:bottom w:val="single" w:sz="6" w:space="0" w:color="auto"/>
            </w:tcBorders>
            <w:shd w:val="clear" w:color="auto" w:fill="auto"/>
          </w:tcPr>
          <w:p w14:paraId="107106DD" w14:textId="77777777" w:rsidR="00A422E4" w:rsidRPr="00DD759E" w:rsidRDefault="00A422E4" w:rsidP="00F311CE">
            <w:pPr>
              <w:pStyle w:val="TableHeading"/>
            </w:pPr>
            <w:r w:rsidRPr="00DD759E">
              <w:t>Chrome Rock Location</w:t>
            </w:r>
          </w:p>
        </w:tc>
      </w:tr>
      <w:tr w:rsidR="00A422E4" w:rsidRPr="00DD759E" w14:paraId="107106E1" w14:textId="77777777" w:rsidTr="00F311CE">
        <w:trPr>
          <w:tblHeader/>
        </w:trPr>
        <w:tc>
          <w:tcPr>
            <w:tcW w:w="714" w:type="dxa"/>
            <w:tcBorders>
              <w:top w:val="single" w:sz="6" w:space="0" w:color="auto"/>
              <w:bottom w:val="single" w:sz="12" w:space="0" w:color="auto"/>
            </w:tcBorders>
            <w:shd w:val="clear" w:color="auto" w:fill="auto"/>
          </w:tcPr>
          <w:p w14:paraId="107106D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E0" w14:textId="77777777" w:rsidR="00A422E4" w:rsidRPr="00DD759E" w:rsidRDefault="00A422E4" w:rsidP="00F311CE">
            <w:pPr>
              <w:pStyle w:val="TableHeading"/>
            </w:pPr>
            <w:r w:rsidRPr="00DD759E">
              <w:t>Description</w:t>
            </w:r>
          </w:p>
        </w:tc>
      </w:tr>
      <w:tr w:rsidR="00A422E4" w:rsidRPr="00DD759E" w14:paraId="107106E4" w14:textId="77777777" w:rsidTr="00F311CE">
        <w:tc>
          <w:tcPr>
            <w:tcW w:w="714" w:type="dxa"/>
            <w:tcBorders>
              <w:top w:val="single" w:sz="12" w:space="0" w:color="auto"/>
            </w:tcBorders>
            <w:shd w:val="clear" w:color="auto" w:fill="auto"/>
          </w:tcPr>
          <w:p w14:paraId="107106E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6E3" w14:textId="77777777" w:rsidR="00A422E4" w:rsidRPr="00DD759E" w:rsidRDefault="00A422E4" w:rsidP="00F311CE">
            <w:pPr>
              <w:pStyle w:val="Tabletext0"/>
            </w:pPr>
            <w:r w:rsidRPr="00DD759E">
              <w:t>The point 20°27.894′S 149°03.323′E</w:t>
            </w:r>
          </w:p>
        </w:tc>
      </w:tr>
      <w:tr w:rsidR="00A422E4" w:rsidRPr="00DD759E" w14:paraId="107106E7" w14:textId="77777777" w:rsidTr="00F311CE">
        <w:tc>
          <w:tcPr>
            <w:tcW w:w="714" w:type="dxa"/>
            <w:shd w:val="clear" w:color="auto" w:fill="auto"/>
          </w:tcPr>
          <w:p w14:paraId="107106E5" w14:textId="77777777" w:rsidR="00A422E4" w:rsidRPr="00DD759E" w:rsidRDefault="00A422E4" w:rsidP="00F311CE">
            <w:pPr>
              <w:pStyle w:val="Tabletext0"/>
            </w:pPr>
            <w:r w:rsidRPr="00DD759E">
              <w:t>2</w:t>
            </w:r>
          </w:p>
        </w:tc>
        <w:tc>
          <w:tcPr>
            <w:tcW w:w="7599" w:type="dxa"/>
            <w:shd w:val="clear" w:color="auto" w:fill="auto"/>
          </w:tcPr>
          <w:p w14:paraId="107106E6" w14:textId="77777777" w:rsidR="00A422E4" w:rsidRPr="00DD759E" w:rsidRDefault="00A422E4" w:rsidP="00F311CE">
            <w:pPr>
              <w:pStyle w:val="Tabletext0"/>
            </w:pPr>
            <w:r w:rsidRPr="00DD759E">
              <w:t>East along the parallel 20°27.894′S to longitude 149°03.933′E</w:t>
            </w:r>
          </w:p>
        </w:tc>
      </w:tr>
      <w:tr w:rsidR="00A422E4" w:rsidRPr="00DD759E" w14:paraId="107106EA" w14:textId="77777777" w:rsidTr="00F311CE">
        <w:tc>
          <w:tcPr>
            <w:tcW w:w="714" w:type="dxa"/>
            <w:shd w:val="clear" w:color="auto" w:fill="auto"/>
          </w:tcPr>
          <w:p w14:paraId="107106E8" w14:textId="77777777" w:rsidR="00A422E4" w:rsidRPr="00DD759E" w:rsidRDefault="00A422E4" w:rsidP="00F311CE">
            <w:pPr>
              <w:pStyle w:val="Tabletext0"/>
            </w:pPr>
            <w:r w:rsidRPr="00DD759E">
              <w:t>3</w:t>
            </w:r>
          </w:p>
        </w:tc>
        <w:tc>
          <w:tcPr>
            <w:tcW w:w="7599" w:type="dxa"/>
            <w:shd w:val="clear" w:color="auto" w:fill="auto"/>
          </w:tcPr>
          <w:p w14:paraId="107106E9" w14:textId="77777777" w:rsidR="00A422E4" w:rsidRPr="00DD759E" w:rsidRDefault="00A422E4" w:rsidP="00F311CE">
            <w:pPr>
              <w:pStyle w:val="Tabletext0"/>
            </w:pPr>
            <w:r w:rsidRPr="00DD759E">
              <w:t>South along the meridian 149°03.933′E to latitude 20°28.216′S</w:t>
            </w:r>
          </w:p>
        </w:tc>
      </w:tr>
      <w:tr w:rsidR="00A422E4" w:rsidRPr="00DD759E" w14:paraId="107106ED" w14:textId="77777777" w:rsidTr="00F311CE">
        <w:tc>
          <w:tcPr>
            <w:tcW w:w="714" w:type="dxa"/>
            <w:shd w:val="clear" w:color="auto" w:fill="auto"/>
          </w:tcPr>
          <w:p w14:paraId="107106EB" w14:textId="77777777" w:rsidR="00A422E4" w:rsidRPr="00DD759E" w:rsidRDefault="00A422E4" w:rsidP="00F311CE">
            <w:pPr>
              <w:pStyle w:val="Tabletext0"/>
            </w:pPr>
            <w:r w:rsidRPr="00DD759E">
              <w:t>4</w:t>
            </w:r>
          </w:p>
        </w:tc>
        <w:tc>
          <w:tcPr>
            <w:tcW w:w="7599" w:type="dxa"/>
            <w:shd w:val="clear" w:color="auto" w:fill="auto"/>
          </w:tcPr>
          <w:p w14:paraId="107106EC" w14:textId="77777777" w:rsidR="00A422E4" w:rsidRPr="00DD759E" w:rsidRDefault="00A422E4" w:rsidP="00F311CE">
            <w:pPr>
              <w:pStyle w:val="Tabletext0"/>
            </w:pPr>
            <w:r w:rsidRPr="00DD759E">
              <w:t>West along the parallel 20°28.216′S to longitude 149°03.806′E</w:t>
            </w:r>
          </w:p>
        </w:tc>
      </w:tr>
      <w:tr w:rsidR="00A422E4" w:rsidRPr="00DD759E" w14:paraId="107106F0" w14:textId="77777777" w:rsidTr="00F311CE">
        <w:tc>
          <w:tcPr>
            <w:tcW w:w="714" w:type="dxa"/>
            <w:shd w:val="clear" w:color="auto" w:fill="auto"/>
          </w:tcPr>
          <w:p w14:paraId="107106EE" w14:textId="77777777" w:rsidR="00A422E4" w:rsidRPr="00DD759E" w:rsidRDefault="00A422E4" w:rsidP="00F311CE">
            <w:pPr>
              <w:pStyle w:val="Tabletext0"/>
            </w:pPr>
            <w:r w:rsidRPr="00DD759E">
              <w:t>5</w:t>
            </w:r>
          </w:p>
        </w:tc>
        <w:tc>
          <w:tcPr>
            <w:tcW w:w="7599" w:type="dxa"/>
            <w:shd w:val="clear" w:color="auto" w:fill="auto"/>
          </w:tcPr>
          <w:p w14:paraId="107106EF" w14:textId="77777777" w:rsidR="00A422E4" w:rsidRPr="00DD759E" w:rsidRDefault="00A422E4" w:rsidP="00F311CE">
            <w:pPr>
              <w:pStyle w:val="Tabletext0"/>
            </w:pPr>
            <w:r w:rsidRPr="00DD759E">
              <w:t>South along the meridian 149°03.806′E to latitude 20°28.318′S</w:t>
            </w:r>
          </w:p>
        </w:tc>
      </w:tr>
      <w:tr w:rsidR="00A422E4" w:rsidRPr="00DD759E" w14:paraId="107106F3" w14:textId="77777777" w:rsidTr="00F311CE">
        <w:tc>
          <w:tcPr>
            <w:tcW w:w="714" w:type="dxa"/>
            <w:tcBorders>
              <w:bottom w:val="single" w:sz="2" w:space="0" w:color="auto"/>
            </w:tcBorders>
            <w:shd w:val="clear" w:color="auto" w:fill="auto"/>
          </w:tcPr>
          <w:p w14:paraId="107106F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6F2" w14:textId="77777777" w:rsidR="00A422E4" w:rsidRPr="00DD759E" w:rsidRDefault="00A422E4" w:rsidP="00F311CE">
            <w:pPr>
              <w:pStyle w:val="Tabletext0"/>
            </w:pPr>
            <w:r w:rsidRPr="00DD759E">
              <w:t>West along the parallel 20°28.318′S to longitude 149°03.323′E</w:t>
            </w:r>
          </w:p>
        </w:tc>
      </w:tr>
      <w:tr w:rsidR="00A422E4" w:rsidRPr="00DD759E" w14:paraId="107106F6" w14:textId="77777777" w:rsidTr="00F311CE">
        <w:tc>
          <w:tcPr>
            <w:tcW w:w="714" w:type="dxa"/>
            <w:tcBorders>
              <w:top w:val="single" w:sz="2" w:space="0" w:color="auto"/>
              <w:bottom w:val="single" w:sz="12" w:space="0" w:color="auto"/>
            </w:tcBorders>
            <w:shd w:val="clear" w:color="auto" w:fill="auto"/>
          </w:tcPr>
          <w:p w14:paraId="107106F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6F5" w14:textId="77777777" w:rsidR="00A422E4" w:rsidRPr="00DD759E" w:rsidRDefault="00A422E4" w:rsidP="00F311CE">
            <w:pPr>
              <w:pStyle w:val="Tabletext0"/>
            </w:pPr>
            <w:r w:rsidRPr="00DD759E">
              <w:t>North along the meridian 149°03.323′E to the starting point</w:t>
            </w:r>
          </w:p>
        </w:tc>
      </w:tr>
    </w:tbl>
    <w:p w14:paraId="107106F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6F8" w14:textId="77777777" w:rsidR="00A422E4" w:rsidRPr="00DD759E" w:rsidRDefault="00A422E4" w:rsidP="00A422E4">
      <w:pPr>
        <w:pStyle w:val="ActHead5"/>
      </w:pPr>
      <w:bookmarkStart w:id="214" w:name="_Toc501379891"/>
      <w:r w:rsidRPr="00DD759E">
        <w:rPr>
          <w:rStyle w:val="CharSectno"/>
        </w:rPr>
        <w:t>27</w:t>
      </w:r>
      <w:r w:rsidRPr="00DD759E">
        <w:t xml:space="preserve">  Cid Harbour, Cid and Whitsunday Islands Location</w:t>
      </w:r>
      <w:bookmarkEnd w:id="214"/>
    </w:p>
    <w:p w14:paraId="107106F9" w14:textId="77777777" w:rsidR="00A422E4" w:rsidRPr="00DD759E" w:rsidRDefault="00A422E4" w:rsidP="00A422E4">
      <w:pPr>
        <w:pStyle w:val="Subsection"/>
        <w:rPr>
          <w:rFonts w:eastAsia="Calibri"/>
          <w:szCs w:val="22"/>
        </w:rPr>
      </w:pPr>
      <w:r w:rsidRPr="00DD759E">
        <w:tab/>
      </w:r>
      <w:r w:rsidRPr="00DD759E">
        <w:tab/>
        <w:t xml:space="preserve">The Cid Harbour, Cid and Whitsunday Islands Location is the area </w:t>
      </w:r>
      <w:r w:rsidRPr="00DD759E">
        <w:rPr>
          <w:rFonts w:eastAsia="Calibri"/>
          <w:szCs w:val="22"/>
        </w:rPr>
        <w:t>bounded by the line starting at the point described in item 1 of the following table and running progressively as described in the table.</w:t>
      </w:r>
    </w:p>
    <w:p w14:paraId="107106F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6FC" w14:textId="77777777" w:rsidTr="00F311CE">
        <w:trPr>
          <w:tblHeader/>
        </w:trPr>
        <w:tc>
          <w:tcPr>
            <w:tcW w:w="8313" w:type="dxa"/>
            <w:gridSpan w:val="2"/>
            <w:tcBorders>
              <w:top w:val="single" w:sz="12" w:space="0" w:color="auto"/>
              <w:bottom w:val="single" w:sz="6" w:space="0" w:color="auto"/>
            </w:tcBorders>
            <w:shd w:val="clear" w:color="auto" w:fill="auto"/>
          </w:tcPr>
          <w:p w14:paraId="107106FB" w14:textId="77777777" w:rsidR="00A422E4" w:rsidRPr="00DD759E" w:rsidRDefault="00A422E4" w:rsidP="00F311CE">
            <w:pPr>
              <w:pStyle w:val="TableHeading"/>
            </w:pPr>
            <w:r w:rsidRPr="00DD759E">
              <w:t>Cid Harbour, Cid and Whitsunday Islands Location</w:t>
            </w:r>
          </w:p>
        </w:tc>
      </w:tr>
      <w:tr w:rsidR="00A422E4" w:rsidRPr="00DD759E" w14:paraId="107106FF" w14:textId="77777777" w:rsidTr="00F311CE">
        <w:trPr>
          <w:tblHeader/>
        </w:trPr>
        <w:tc>
          <w:tcPr>
            <w:tcW w:w="714" w:type="dxa"/>
            <w:tcBorders>
              <w:top w:val="single" w:sz="6" w:space="0" w:color="auto"/>
              <w:bottom w:val="single" w:sz="12" w:space="0" w:color="auto"/>
            </w:tcBorders>
            <w:shd w:val="clear" w:color="auto" w:fill="auto"/>
          </w:tcPr>
          <w:p w14:paraId="107106F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6FE" w14:textId="77777777" w:rsidR="00A422E4" w:rsidRPr="00DD759E" w:rsidRDefault="00A422E4" w:rsidP="00F311CE">
            <w:pPr>
              <w:pStyle w:val="TableHeading"/>
            </w:pPr>
            <w:r w:rsidRPr="00DD759E">
              <w:t>Description</w:t>
            </w:r>
          </w:p>
        </w:tc>
      </w:tr>
      <w:tr w:rsidR="00A422E4" w:rsidRPr="00DD759E" w14:paraId="10710702" w14:textId="77777777" w:rsidTr="00F311CE">
        <w:tc>
          <w:tcPr>
            <w:tcW w:w="714" w:type="dxa"/>
            <w:tcBorders>
              <w:top w:val="single" w:sz="12" w:space="0" w:color="auto"/>
            </w:tcBorders>
            <w:shd w:val="clear" w:color="auto" w:fill="auto"/>
          </w:tcPr>
          <w:p w14:paraId="1071070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01"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20°14.249′S (at the point closest to 20°14.249′S 148°56.271′E)</w:t>
            </w:r>
          </w:p>
        </w:tc>
      </w:tr>
      <w:tr w:rsidR="00A422E4" w:rsidRPr="00DD759E" w14:paraId="10710705" w14:textId="77777777" w:rsidTr="00F311CE">
        <w:tc>
          <w:tcPr>
            <w:tcW w:w="714" w:type="dxa"/>
            <w:shd w:val="clear" w:color="auto" w:fill="auto"/>
          </w:tcPr>
          <w:p w14:paraId="10710703" w14:textId="77777777" w:rsidR="00A422E4" w:rsidRPr="00DD759E" w:rsidRDefault="00A422E4" w:rsidP="00F311CE">
            <w:pPr>
              <w:pStyle w:val="Tabletext0"/>
            </w:pPr>
            <w:r w:rsidRPr="00DD759E">
              <w:t>2</w:t>
            </w:r>
          </w:p>
        </w:tc>
        <w:tc>
          <w:tcPr>
            <w:tcW w:w="7599" w:type="dxa"/>
            <w:shd w:val="clear" w:color="auto" w:fill="auto"/>
          </w:tcPr>
          <w:p w14:paraId="10710704"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148°56.531′E (at the point closest to 20°14.637′S 148°56.531′E)</w:t>
            </w:r>
          </w:p>
        </w:tc>
      </w:tr>
      <w:tr w:rsidR="00A422E4" w:rsidRPr="00DD759E" w14:paraId="10710708" w14:textId="77777777" w:rsidTr="00F311CE">
        <w:tc>
          <w:tcPr>
            <w:tcW w:w="714" w:type="dxa"/>
            <w:shd w:val="clear" w:color="auto" w:fill="auto"/>
          </w:tcPr>
          <w:p w14:paraId="10710706" w14:textId="77777777" w:rsidR="00A422E4" w:rsidRPr="00DD759E" w:rsidRDefault="00A422E4" w:rsidP="00F311CE">
            <w:pPr>
              <w:pStyle w:val="Tabletext0"/>
            </w:pPr>
            <w:r w:rsidRPr="00DD759E">
              <w:t>3</w:t>
            </w:r>
          </w:p>
        </w:tc>
        <w:tc>
          <w:tcPr>
            <w:tcW w:w="7599" w:type="dxa"/>
            <w:shd w:val="clear" w:color="auto" w:fill="auto"/>
          </w:tcPr>
          <w:p w14:paraId="10710707"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parallel 20°14.974′S (at the point closest to 20°14.974′S 148°57.200′E)</w:t>
            </w:r>
          </w:p>
        </w:tc>
      </w:tr>
      <w:tr w:rsidR="00A422E4" w:rsidRPr="00DD759E" w14:paraId="1071070B" w14:textId="77777777" w:rsidTr="00F311CE">
        <w:tc>
          <w:tcPr>
            <w:tcW w:w="714" w:type="dxa"/>
            <w:shd w:val="clear" w:color="auto" w:fill="auto"/>
          </w:tcPr>
          <w:p w14:paraId="10710709" w14:textId="77777777" w:rsidR="00A422E4" w:rsidRPr="00DD759E" w:rsidRDefault="00A422E4" w:rsidP="00F311CE">
            <w:pPr>
              <w:pStyle w:val="Tabletext0"/>
            </w:pPr>
            <w:r w:rsidRPr="00DD759E">
              <w:t>4</w:t>
            </w:r>
          </w:p>
        </w:tc>
        <w:tc>
          <w:tcPr>
            <w:tcW w:w="7599" w:type="dxa"/>
            <w:shd w:val="clear" w:color="auto" w:fill="auto"/>
          </w:tcPr>
          <w:p w14:paraId="1071070A"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parallel 20°15.755′S (at the point closest to 20°15.755′S 148°56.267′E)</w:t>
            </w:r>
          </w:p>
        </w:tc>
      </w:tr>
      <w:tr w:rsidR="00A422E4" w:rsidRPr="00DD759E" w14:paraId="1071070E" w14:textId="77777777" w:rsidTr="00F311CE">
        <w:tc>
          <w:tcPr>
            <w:tcW w:w="714" w:type="dxa"/>
            <w:shd w:val="clear" w:color="auto" w:fill="auto"/>
          </w:tcPr>
          <w:p w14:paraId="1071070C" w14:textId="77777777" w:rsidR="00A422E4" w:rsidRPr="00DD759E" w:rsidRDefault="00A422E4" w:rsidP="00F311CE">
            <w:pPr>
              <w:pStyle w:val="Tabletext0"/>
            </w:pPr>
            <w:r w:rsidRPr="00DD759E">
              <w:t>5</w:t>
            </w:r>
          </w:p>
        </w:tc>
        <w:tc>
          <w:tcPr>
            <w:tcW w:w="7599" w:type="dxa"/>
            <w:shd w:val="clear" w:color="auto" w:fill="auto"/>
          </w:tcPr>
          <w:p w14:paraId="1071070D" w14:textId="77777777" w:rsidR="00A422E4" w:rsidRPr="00DD759E" w:rsidRDefault="00A422E4" w:rsidP="00F311CE">
            <w:pPr>
              <w:pStyle w:val="Tabletext0"/>
            </w:pPr>
            <w:r w:rsidRPr="00DD759E">
              <w:t>North</w:t>
            </w:r>
            <w:r>
              <w:noBreakHyphen/>
            </w:r>
            <w:r w:rsidRPr="00DD759E">
              <w:t>westerly along the geodesic to the intersection of the Cid Island (20</w:t>
            </w:r>
            <w:r>
              <w:noBreakHyphen/>
            </w:r>
            <w:r w:rsidRPr="00DD759E">
              <w:t>040a) coastline at mean low water and the parallel 20°15.411′S (at the point closest to 20°15.411′S 148°55.417′E)</w:t>
            </w:r>
          </w:p>
        </w:tc>
      </w:tr>
      <w:tr w:rsidR="00A422E4" w:rsidRPr="00DD759E" w14:paraId="10710711" w14:textId="77777777" w:rsidTr="00F311CE">
        <w:tc>
          <w:tcPr>
            <w:tcW w:w="714" w:type="dxa"/>
            <w:tcBorders>
              <w:bottom w:val="single" w:sz="2" w:space="0" w:color="auto"/>
            </w:tcBorders>
            <w:shd w:val="clear" w:color="auto" w:fill="auto"/>
          </w:tcPr>
          <w:p w14:paraId="1071070F"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710" w14:textId="77777777" w:rsidR="00A422E4" w:rsidRPr="00DD759E" w:rsidRDefault="00A422E4" w:rsidP="00F311CE">
            <w:pPr>
              <w:pStyle w:val="Tabletext0"/>
            </w:pPr>
            <w:r w:rsidRPr="00DD759E">
              <w:t>Generally north</w:t>
            </w:r>
            <w:r>
              <w:noBreakHyphen/>
            </w:r>
            <w:r w:rsidRPr="00DD759E">
              <w:t>westerly along the Cid Island (20</w:t>
            </w:r>
            <w:r>
              <w:noBreakHyphen/>
            </w:r>
            <w:r w:rsidRPr="00DD759E">
              <w:t>040a) coastline at mean low water to the intersection of the Cid Island (20</w:t>
            </w:r>
            <w:r>
              <w:noBreakHyphen/>
            </w:r>
            <w:r w:rsidRPr="00DD759E">
              <w:t>040a) coastline at mean low water and the meridian 148°55.171′E (at the point closest to 20°15.178′S 148°55.171′E)</w:t>
            </w:r>
          </w:p>
        </w:tc>
      </w:tr>
      <w:tr w:rsidR="00A422E4" w:rsidRPr="00DD759E" w14:paraId="10710714" w14:textId="77777777" w:rsidTr="00F311CE">
        <w:tc>
          <w:tcPr>
            <w:tcW w:w="714" w:type="dxa"/>
            <w:tcBorders>
              <w:top w:val="single" w:sz="2" w:space="0" w:color="auto"/>
              <w:bottom w:val="single" w:sz="12" w:space="0" w:color="auto"/>
            </w:tcBorders>
            <w:shd w:val="clear" w:color="auto" w:fill="auto"/>
          </w:tcPr>
          <w:p w14:paraId="10710712"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713"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71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16" w14:textId="77777777" w:rsidR="00A422E4" w:rsidRPr="00DD759E" w:rsidRDefault="00A422E4" w:rsidP="00A422E4">
      <w:pPr>
        <w:pStyle w:val="ActHead5"/>
      </w:pPr>
      <w:bookmarkStart w:id="215" w:name="_Toc501379892"/>
      <w:r w:rsidRPr="00DD759E">
        <w:rPr>
          <w:rStyle w:val="CharSectno"/>
        </w:rPr>
        <w:t>28</w:t>
      </w:r>
      <w:r w:rsidRPr="00DD759E">
        <w:t xml:space="preserve">  Coconut Bay, Lindeman Island Location</w:t>
      </w:r>
      <w:bookmarkEnd w:id="215"/>
    </w:p>
    <w:p w14:paraId="10710717" w14:textId="77777777" w:rsidR="00A422E4" w:rsidRPr="00DD759E" w:rsidRDefault="00A422E4" w:rsidP="00A422E4">
      <w:pPr>
        <w:pStyle w:val="Subsection"/>
        <w:rPr>
          <w:rFonts w:eastAsia="Calibri"/>
          <w:szCs w:val="22"/>
        </w:rPr>
      </w:pPr>
      <w:r w:rsidRPr="00DD759E">
        <w:tab/>
      </w:r>
      <w:r w:rsidRPr="00DD759E">
        <w:tab/>
        <w:t xml:space="preserve">The Coconut Bay, Lindeman Island Location is the area </w:t>
      </w:r>
      <w:r w:rsidRPr="00DD759E">
        <w:rPr>
          <w:rFonts w:eastAsia="Calibri"/>
          <w:szCs w:val="22"/>
        </w:rPr>
        <w:t>bounded by the line starting at the point described in item 1 of the following table and running progressively as described in the table.</w:t>
      </w:r>
    </w:p>
    <w:p w14:paraId="1071071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1A" w14:textId="77777777" w:rsidTr="00F311CE">
        <w:trPr>
          <w:tblHeader/>
        </w:trPr>
        <w:tc>
          <w:tcPr>
            <w:tcW w:w="8313" w:type="dxa"/>
            <w:gridSpan w:val="2"/>
            <w:tcBorders>
              <w:top w:val="single" w:sz="12" w:space="0" w:color="auto"/>
              <w:bottom w:val="single" w:sz="6" w:space="0" w:color="auto"/>
            </w:tcBorders>
            <w:shd w:val="clear" w:color="auto" w:fill="auto"/>
          </w:tcPr>
          <w:p w14:paraId="10710719" w14:textId="77777777" w:rsidR="00A422E4" w:rsidRPr="00DD759E" w:rsidRDefault="00A422E4" w:rsidP="00F311CE">
            <w:pPr>
              <w:pStyle w:val="TableHeading"/>
            </w:pPr>
            <w:r w:rsidRPr="00DD759E">
              <w:t>Coconut Bay, Lindeman Island Location</w:t>
            </w:r>
          </w:p>
        </w:tc>
      </w:tr>
      <w:tr w:rsidR="00A422E4" w:rsidRPr="00DD759E" w14:paraId="1071071D" w14:textId="77777777" w:rsidTr="00F311CE">
        <w:trPr>
          <w:tblHeader/>
        </w:trPr>
        <w:tc>
          <w:tcPr>
            <w:tcW w:w="714" w:type="dxa"/>
            <w:tcBorders>
              <w:top w:val="single" w:sz="6" w:space="0" w:color="auto"/>
              <w:bottom w:val="single" w:sz="12" w:space="0" w:color="auto"/>
            </w:tcBorders>
            <w:shd w:val="clear" w:color="auto" w:fill="auto"/>
          </w:tcPr>
          <w:p w14:paraId="1071071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1C" w14:textId="77777777" w:rsidR="00A422E4" w:rsidRPr="00DD759E" w:rsidRDefault="00A422E4" w:rsidP="00F311CE">
            <w:pPr>
              <w:pStyle w:val="TableHeading"/>
            </w:pPr>
            <w:r w:rsidRPr="00DD759E">
              <w:t>Description</w:t>
            </w:r>
          </w:p>
        </w:tc>
      </w:tr>
      <w:tr w:rsidR="00A422E4" w:rsidRPr="00DD759E" w14:paraId="10710720" w14:textId="77777777" w:rsidTr="00F311CE">
        <w:tc>
          <w:tcPr>
            <w:tcW w:w="714" w:type="dxa"/>
            <w:tcBorders>
              <w:top w:val="single" w:sz="12" w:space="0" w:color="auto"/>
            </w:tcBorders>
            <w:shd w:val="clear" w:color="auto" w:fill="auto"/>
          </w:tcPr>
          <w:p w14:paraId="1071071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1F" w14:textId="77777777" w:rsidR="00A422E4" w:rsidRPr="00DD759E" w:rsidRDefault="00A422E4" w:rsidP="00F311CE">
            <w:pPr>
              <w:pStyle w:val="Tabletext0"/>
            </w:pPr>
            <w:r w:rsidRPr="00DD759E">
              <w:t>The point 20°26.575′S 149°01.232′E</w:t>
            </w:r>
          </w:p>
        </w:tc>
      </w:tr>
      <w:tr w:rsidR="00A422E4" w:rsidRPr="00DD759E" w14:paraId="10710723" w14:textId="77777777" w:rsidTr="00F311CE">
        <w:tc>
          <w:tcPr>
            <w:tcW w:w="714" w:type="dxa"/>
            <w:shd w:val="clear" w:color="auto" w:fill="auto"/>
          </w:tcPr>
          <w:p w14:paraId="10710721" w14:textId="77777777" w:rsidR="00A422E4" w:rsidRPr="00DD759E" w:rsidRDefault="00A422E4" w:rsidP="00F311CE">
            <w:pPr>
              <w:pStyle w:val="Tabletext0"/>
            </w:pPr>
            <w:r w:rsidRPr="00DD759E">
              <w:t>2</w:t>
            </w:r>
          </w:p>
        </w:tc>
        <w:tc>
          <w:tcPr>
            <w:tcW w:w="7599" w:type="dxa"/>
            <w:shd w:val="clear" w:color="auto" w:fill="auto"/>
          </w:tcPr>
          <w:p w14:paraId="10710722" w14:textId="77777777" w:rsidR="00A422E4" w:rsidRPr="00DD759E" w:rsidRDefault="00A422E4" w:rsidP="00F311CE">
            <w:pPr>
              <w:pStyle w:val="Tabletext0"/>
            </w:pPr>
            <w:r w:rsidRPr="00DD759E">
              <w:t>East along the parallel 20°26.575′S to the intersection of the Lindeman Island (20</w:t>
            </w:r>
            <w:r>
              <w:noBreakHyphen/>
            </w:r>
            <w:r w:rsidRPr="00DD759E">
              <w:t>090) coastline at mean low water and the parallel 20°26.575′S (at the point closest to 20°26.575′S 149°01.460′E)</w:t>
            </w:r>
          </w:p>
        </w:tc>
      </w:tr>
      <w:tr w:rsidR="00A422E4" w:rsidRPr="00DD759E" w14:paraId="10710726" w14:textId="77777777" w:rsidTr="00F311CE">
        <w:tc>
          <w:tcPr>
            <w:tcW w:w="714" w:type="dxa"/>
            <w:shd w:val="clear" w:color="auto" w:fill="auto"/>
          </w:tcPr>
          <w:p w14:paraId="10710724" w14:textId="77777777" w:rsidR="00A422E4" w:rsidRPr="00DD759E" w:rsidRDefault="00A422E4" w:rsidP="00F311CE">
            <w:pPr>
              <w:pStyle w:val="Tabletext0"/>
            </w:pPr>
            <w:r w:rsidRPr="00DD759E">
              <w:t>3</w:t>
            </w:r>
          </w:p>
        </w:tc>
        <w:tc>
          <w:tcPr>
            <w:tcW w:w="7599" w:type="dxa"/>
            <w:shd w:val="clear" w:color="auto" w:fill="auto"/>
          </w:tcPr>
          <w:p w14:paraId="10710725" w14:textId="77777777" w:rsidR="00A422E4" w:rsidRPr="00DD759E" w:rsidRDefault="00A422E4" w:rsidP="00F311CE">
            <w:pPr>
              <w:pStyle w:val="Tabletext0"/>
            </w:pPr>
            <w:r w:rsidRPr="00DD759E">
              <w:t>Generally south</w:t>
            </w:r>
            <w:r>
              <w:noBreakHyphen/>
            </w:r>
            <w:r w:rsidRPr="00DD759E">
              <w:t>easterly along the Lindeman Island (20</w:t>
            </w:r>
            <w:r>
              <w:noBreakHyphen/>
            </w:r>
            <w:r w:rsidRPr="00DD759E">
              <w:t>090) coastline at mean low water to the intersection of the Lindeman Island (20</w:t>
            </w:r>
            <w:r>
              <w:noBreakHyphen/>
            </w:r>
            <w:r w:rsidRPr="00DD759E">
              <w:t>090) coastline at mean low water and the parallel 20°27.648′S (at the point closest to 20°27.648′S 149°02.038′E)</w:t>
            </w:r>
          </w:p>
        </w:tc>
      </w:tr>
      <w:tr w:rsidR="00A422E4" w:rsidRPr="00DD759E" w14:paraId="10710729" w14:textId="77777777" w:rsidTr="00F311CE">
        <w:tc>
          <w:tcPr>
            <w:tcW w:w="714" w:type="dxa"/>
            <w:shd w:val="clear" w:color="auto" w:fill="auto"/>
          </w:tcPr>
          <w:p w14:paraId="10710727" w14:textId="77777777" w:rsidR="00A422E4" w:rsidRPr="00DD759E" w:rsidRDefault="00A422E4" w:rsidP="00F311CE">
            <w:pPr>
              <w:pStyle w:val="Tabletext0"/>
            </w:pPr>
            <w:r w:rsidRPr="00DD759E">
              <w:t>4</w:t>
            </w:r>
          </w:p>
        </w:tc>
        <w:tc>
          <w:tcPr>
            <w:tcW w:w="7599" w:type="dxa"/>
            <w:shd w:val="clear" w:color="auto" w:fill="auto"/>
          </w:tcPr>
          <w:p w14:paraId="10710728" w14:textId="77777777" w:rsidR="00A422E4" w:rsidRPr="00DD759E" w:rsidRDefault="00A422E4" w:rsidP="00F311CE">
            <w:pPr>
              <w:pStyle w:val="Tabletext0"/>
            </w:pPr>
            <w:r w:rsidRPr="00DD759E">
              <w:t>South along the meridian 149°02.038′E to latitude 20°27.847′S</w:t>
            </w:r>
          </w:p>
        </w:tc>
      </w:tr>
      <w:tr w:rsidR="00A422E4" w:rsidRPr="00DD759E" w14:paraId="1071072C" w14:textId="77777777" w:rsidTr="00F311CE">
        <w:tc>
          <w:tcPr>
            <w:tcW w:w="714" w:type="dxa"/>
            <w:shd w:val="clear" w:color="auto" w:fill="auto"/>
          </w:tcPr>
          <w:p w14:paraId="1071072A" w14:textId="77777777" w:rsidR="00A422E4" w:rsidRPr="00DD759E" w:rsidRDefault="00A422E4" w:rsidP="00F311CE">
            <w:pPr>
              <w:pStyle w:val="Tabletext0"/>
            </w:pPr>
            <w:r w:rsidRPr="00DD759E">
              <w:t>5</w:t>
            </w:r>
          </w:p>
        </w:tc>
        <w:tc>
          <w:tcPr>
            <w:tcW w:w="7599" w:type="dxa"/>
            <w:shd w:val="clear" w:color="auto" w:fill="auto"/>
          </w:tcPr>
          <w:p w14:paraId="1071072B" w14:textId="77777777" w:rsidR="00A422E4" w:rsidRPr="00DD759E" w:rsidRDefault="00A422E4" w:rsidP="00F311CE">
            <w:pPr>
              <w:pStyle w:val="Tabletext0"/>
            </w:pPr>
            <w:r w:rsidRPr="00DD759E">
              <w:t>West along the parallel 20°27.847′S to longitude 149°01.817′E</w:t>
            </w:r>
          </w:p>
        </w:tc>
      </w:tr>
      <w:tr w:rsidR="00A422E4" w:rsidRPr="00DD759E" w14:paraId="1071072F" w14:textId="77777777" w:rsidTr="00F311CE">
        <w:tc>
          <w:tcPr>
            <w:tcW w:w="714" w:type="dxa"/>
            <w:tcBorders>
              <w:bottom w:val="single" w:sz="2" w:space="0" w:color="auto"/>
            </w:tcBorders>
            <w:shd w:val="clear" w:color="auto" w:fill="auto"/>
          </w:tcPr>
          <w:p w14:paraId="1071072D"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72E" w14:textId="77777777" w:rsidR="00A422E4" w:rsidRPr="00DD759E" w:rsidRDefault="00A422E4" w:rsidP="00F311CE">
            <w:pPr>
              <w:pStyle w:val="Tabletext0"/>
            </w:pPr>
            <w:r w:rsidRPr="00DD759E">
              <w:t>North</w:t>
            </w:r>
            <w:r>
              <w:noBreakHyphen/>
            </w:r>
            <w:r w:rsidRPr="00DD759E">
              <w:t>westerly along the geodesic to 20°26.722′S 149°01.232′E</w:t>
            </w:r>
          </w:p>
        </w:tc>
      </w:tr>
      <w:tr w:rsidR="00A422E4" w:rsidRPr="00DD759E" w14:paraId="10710732" w14:textId="77777777" w:rsidTr="00F311CE">
        <w:tc>
          <w:tcPr>
            <w:tcW w:w="714" w:type="dxa"/>
            <w:tcBorders>
              <w:top w:val="single" w:sz="2" w:space="0" w:color="auto"/>
              <w:bottom w:val="single" w:sz="12" w:space="0" w:color="auto"/>
            </w:tcBorders>
            <w:shd w:val="clear" w:color="auto" w:fill="auto"/>
          </w:tcPr>
          <w:p w14:paraId="10710730"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731" w14:textId="77777777" w:rsidR="00A422E4" w:rsidRPr="00DD759E" w:rsidRDefault="00A422E4" w:rsidP="00F311CE">
            <w:pPr>
              <w:pStyle w:val="Tabletext0"/>
            </w:pPr>
            <w:r w:rsidRPr="00DD759E">
              <w:t>North along the meridian 149°01.232′E to the starting point</w:t>
            </w:r>
          </w:p>
        </w:tc>
      </w:tr>
    </w:tbl>
    <w:p w14:paraId="1071073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34" w14:textId="77777777" w:rsidR="00A422E4" w:rsidRPr="00DD759E" w:rsidRDefault="00A422E4" w:rsidP="00A422E4">
      <w:pPr>
        <w:pStyle w:val="ActHead5"/>
      </w:pPr>
      <w:bookmarkStart w:id="216" w:name="_Toc501379893"/>
      <w:r w:rsidRPr="00DD759E">
        <w:rPr>
          <w:rStyle w:val="CharSectno"/>
        </w:rPr>
        <w:t>29</w:t>
      </w:r>
      <w:r w:rsidRPr="00DD759E">
        <w:t xml:space="preserve">  Cole Island Location</w:t>
      </w:r>
      <w:bookmarkEnd w:id="216"/>
    </w:p>
    <w:p w14:paraId="10710735" w14:textId="77777777" w:rsidR="00A422E4" w:rsidRPr="00DD759E" w:rsidRDefault="00A422E4" w:rsidP="00A422E4">
      <w:pPr>
        <w:pStyle w:val="Subsection"/>
        <w:rPr>
          <w:rFonts w:eastAsia="Calibri"/>
          <w:szCs w:val="22"/>
        </w:rPr>
      </w:pPr>
      <w:r w:rsidRPr="00DD759E">
        <w:tab/>
      </w:r>
      <w:r w:rsidRPr="00DD759E">
        <w:tab/>
        <w:t xml:space="preserve">The Cole Island Location is the area </w:t>
      </w:r>
      <w:r w:rsidRPr="00DD759E">
        <w:rPr>
          <w:rFonts w:eastAsia="Calibri"/>
          <w:szCs w:val="22"/>
        </w:rPr>
        <w:t>bounded by the line starting at the point described in item 1 of the following table and running progressively as described in the table.</w:t>
      </w:r>
    </w:p>
    <w:p w14:paraId="1071073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38" w14:textId="77777777" w:rsidTr="00F311CE">
        <w:trPr>
          <w:tblHeader/>
        </w:trPr>
        <w:tc>
          <w:tcPr>
            <w:tcW w:w="8313" w:type="dxa"/>
            <w:gridSpan w:val="2"/>
            <w:tcBorders>
              <w:top w:val="single" w:sz="12" w:space="0" w:color="auto"/>
              <w:bottom w:val="single" w:sz="6" w:space="0" w:color="auto"/>
            </w:tcBorders>
            <w:shd w:val="clear" w:color="auto" w:fill="auto"/>
          </w:tcPr>
          <w:p w14:paraId="10710737" w14:textId="77777777" w:rsidR="00A422E4" w:rsidRPr="00DD759E" w:rsidRDefault="00A422E4" w:rsidP="00F311CE">
            <w:pPr>
              <w:pStyle w:val="TableHeading"/>
            </w:pPr>
            <w:r w:rsidRPr="00DD759E">
              <w:t>Cole Island Location</w:t>
            </w:r>
          </w:p>
        </w:tc>
      </w:tr>
      <w:tr w:rsidR="00A422E4" w:rsidRPr="00DD759E" w14:paraId="1071073B" w14:textId="77777777" w:rsidTr="00F311CE">
        <w:trPr>
          <w:tblHeader/>
        </w:trPr>
        <w:tc>
          <w:tcPr>
            <w:tcW w:w="714" w:type="dxa"/>
            <w:tcBorders>
              <w:top w:val="single" w:sz="6" w:space="0" w:color="auto"/>
              <w:bottom w:val="single" w:sz="12" w:space="0" w:color="auto"/>
            </w:tcBorders>
            <w:shd w:val="clear" w:color="auto" w:fill="auto"/>
          </w:tcPr>
          <w:p w14:paraId="1071073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3A" w14:textId="77777777" w:rsidR="00A422E4" w:rsidRPr="00DD759E" w:rsidRDefault="00A422E4" w:rsidP="00F311CE">
            <w:pPr>
              <w:pStyle w:val="TableHeading"/>
            </w:pPr>
            <w:r w:rsidRPr="00DD759E">
              <w:t>Description</w:t>
            </w:r>
          </w:p>
        </w:tc>
      </w:tr>
      <w:tr w:rsidR="00A422E4" w:rsidRPr="00DD759E" w14:paraId="1071073E" w14:textId="77777777" w:rsidTr="00F311CE">
        <w:tc>
          <w:tcPr>
            <w:tcW w:w="714" w:type="dxa"/>
            <w:tcBorders>
              <w:top w:val="single" w:sz="12" w:space="0" w:color="auto"/>
            </w:tcBorders>
            <w:shd w:val="clear" w:color="auto" w:fill="auto"/>
          </w:tcPr>
          <w:p w14:paraId="1071073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3D" w14:textId="77777777" w:rsidR="00A422E4" w:rsidRPr="00DD759E" w:rsidRDefault="00A422E4" w:rsidP="00F311CE">
            <w:pPr>
              <w:pStyle w:val="Tabletext0"/>
            </w:pPr>
            <w:r w:rsidRPr="00DD759E">
              <w:t>The point 20°24.858′S 148°59.930′E</w:t>
            </w:r>
          </w:p>
        </w:tc>
      </w:tr>
      <w:tr w:rsidR="00A422E4" w:rsidRPr="00DD759E" w14:paraId="10710741" w14:textId="77777777" w:rsidTr="00F311CE">
        <w:tc>
          <w:tcPr>
            <w:tcW w:w="714" w:type="dxa"/>
            <w:shd w:val="clear" w:color="auto" w:fill="auto"/>
          </w:tcPr>
          <w:p w14:paraId="1071073F" w14:textId="77777777" w:rsidR="00A422E4" w:rsidRPr="00DD759E" w:rsidRDefault="00A422E4" w:rsidP="00F311CE">
            <w:pPr>
              <w:pStyle w:val="Tabletext0"/>
            </w:pPr>
            <w:r w:rsidRPr="00DD759E">
              <w:t>2</w:t>
            </w:r>
          </w:p>
        </w:tc>
        <w:tc>
          <w:tcPr>
            <w:tcW w:w="7599" w:type="dxa"/>
            <w:shd w:val="clear" w:color="auto" w:fill="auto"/>
          </w:tcPr>
          <w:p w14:paraId="10710740" w14:textId="77777777" w:rsidR="00A422E4" w:rsidRPr="00DD759E" w:rsidRDefault="00A422E4" w:rsidP="00F311CE">
            <w:pPr>
              <w:pStyle w:val="Tabletext0"/>
            </w:pPr>
            <w:r w:rsidRPr="00DD759E">
              <w:t>East along the parallel 20°24.858′S to longitude 149°00.754′E</w:t>
            </w:r>
          </w:p>
        </w:tc>
      </w:tr>
      <w:tr w:rsidR="00A422E4" w:rsidRPr="00DD759E" w14:paraId="10710744" w14:textId="77777777" w:rsidTr="00F311CE">
        <w:tc>
          <w:tcPr>
            <w:tcW w:w="714" w:type="dxa"/>
            <w:shd w:val="clear" w:color="auto" w:fill="auto"/>
          </w:tcPr>
          <w:p w14:paraId="10710742" w14:textId="77777777" w:rsidR="00A422E4" w:rsidRPr="00DD759E" w:rsidRDefault="00A422E4" w:rsidP="00F311CE">
            <w:pPr>
              <w:pStyle w:val="Tabletext0"/>
            </w:pPr>
            <w:r w:rsidRPr="00DD759E">
              <w:t>3</w:t>
            </w:r>
          </w:p>
        </w:tc>
        <w:tc>
          <w:tcPr>
            <w:tcW w:w="7599" w:type="dxa"/>
            <w:shd w:val="clear" w:color="auto" w:fill="auto"/>
          </w:tcPr>
          <w:p w14:paraId="10710743" w14:textId="77777777" w:rsidR="00A422E4" w:rsidRPr="00DD759E" w:rsidRDefault="00A422E4" w:rsidP="00F311CE">
            <w:pPr>
              <w:pStyle w:val="Tabletext0"/>
            </w:pPr>
            <w:r w:rsidRPr="00DD759E">
              <w:t>South along the meridian 149°00.754′E to latitude 20°25.896′S</w:t>
            </w:r>
          </w:p>
        </w:tc>
      </w:tr>
      <w:tr w:rsidR="00A422E4" w:rsidRPr="00DD759E" w14:paraId="10710747" w14:textId="77777777" w:rsidTr="00F311CE">
        <w:tc>
          <w:tcPr>
            <w:tcW w:w="714" w:type="dxa"/>
            <w:tcBorders>
              <w:bottom w:val="single" w:sz="2" w:space="0" w:color="auto"/>
            </w:tcBorders>
            <w:shd w:val="clear" w:color="auto" w:fill="auto"/>
          </w:tcPr>
          <w:p w14:paraId="1071074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746" w14:textId="77777777" w:rsidR="00A422E4" w:rsidRPr="00DD759E" w:rsidRDefault="00A422E4" w:rsidP="00F311CE">
            <w:pPr>
              <w:pStyle w:val="Tabletext0"/>
            </w:pPr>
            <w:r w:rsidRPr="00DD759E">
              <w:t>West along the parallel 20°25.896′S to longitude 148°59.930′E</w:t>
            </w:r>
          </w:p>
        </w:tc>
      </w:tr>
      <w:tr w:rsidR="00A422E4" w:rsidRPr="00DD759E" w14:paraId="1071074A" w14:textId="77777777" w:rsidTr="00F311CE">
        <w:tc>
          <w:tcPr>
            <w:tcW w:w="714" w:type="dxa"/>
            <w:tcBorders>
              <w:top w:val="single" w:sz="2" w:space="0" w:color="auto"/>
              <w:bottom w:val="single" w:sz="12" w:space="0" w:color="auto"/>
            </w:tcBorders>
            <w:shd w:val="clear" w:color="auto" w:fill="auto"/>
          </w:tcPr>
          <w:p w14:paraId="1071074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749" w14:textId="77777777" w:rsidR="00A422E4" w:rsidRPr="00DD759E" w:rsidRDefault="00A422E4" w:rsidP="00F311CE">
            <w:pPr>
              <w:pStyle w:val="Tabletext0"/>
            </w:pPr>
            <w:r w:rsidRPr="00DD759E">
              <w:t>North along the meridian 148°59.930′E to the starting point</w:t>
            </w:r>
          </w:p>
        </w:tc>
      </w:tr>
    </w:tbl>
    <w:p w14:paraId="1071074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4C" w14:textId="77777777" w:rsidR="00A422E4" w:rsidRPr="00DD759E" w:rsidRDefault="00A422E4" w:rsidP="00A422E4">
      <w:pPr>
        <w:pStyle w:val="ActHead5"/>
      </w:pPr>
      <w:bookmarkStart w:id="217" w:name="_Toc501379894"/>
      <w:r w:rsidRPr="00DD759E">
        <w:rPr>
          <w:rStyle w:val="CharSectno"/>
        </w:rPr>
        <w:t>30</w:t>
      </w:r>
      <w:r w:rsidRPr="00DD759E">
        <w:t xml:space="preserve">  Comston Island Location</w:t>
      </w:r>
      <w:bookmarkEnd w:id="217"/>
    </w:p>
    <w:p w14:paraId="1071074D" w14:textId="77777777" w:rsidR="00A422E4" w:rsidRPr="00DD759E" w:rsidRDefault="00A422E4" w:rsidP="00A422E4">
      <w:pPr>
        <w:pStyle w:val="Subsection"/>
        <w:rPr>
          <w:rFonts w:eastAsia="Calibri"/>
          <w:szCs w:val="22"/>
        </w:rPr>
      </w:pPr>
      <w:r w:rsidRPr="00DD759E">
        <w:tab/>
      </w:r>
      <w:r w:rsidRPr="00DD759E">
        <w:tab/>
        <w:t xml:space="preserve">The Comston Island Location is the area </w:t>
      </w:r>
      <w:r w:rsidRPr="00DD759E">
        <w:rPr>
          <w:rFonts w:eastAsia="Calibri"/>
          <w:szCs w:val="22"/>
        </w:rPr>
        <w:t>bounded by the line starting at the point described in item 1 of the following table and running progressively as described in the table.</w:t>
      </w:r>
    </w:p>
    <w:p w14:paraId="1071074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50" w14:textId="77777777" w:rsidTr="00F311CE">
        <w:trPr>
          <w:tblHeader/>
        </w:trPr>
        <w:tc>
          <w:tcPr>
            <w:tcW w:w="8313" w:type="dxa"/>
            <w:gridSpan w:val="2"/>
            <w:tcBorders>
              <w:top w:val="single" w:sz="12" w:space="0" w:color="auto"/>
              <w:bottom w:val="single" w:sz="6" w:space="0" w:color="auto"/>
            </w:tcBorders>
            <w:shd w:val="clear" w:color="auto" w:fill="auto"/>
          </w:tcPr>
          <w:p w14:paraId="1071074F" w14:textId="77777777" w:rsidR="00A422E4" w:rsidRPr="00DD759E" w:rsidRDefault="00A422E4" w:rsidP="00F311CE">
            <w:pPr>
              <w:pStyle w:val="TableHeading"/>
            </w:pPr>
            <w:r w:rsidRPr="00DD759E">
              <w:t>Comston Island Location</w:t>
            </w:r>
          </w:p>
        </w:tc>
      </w:tr>
      <w:tr w:rsidR="00A422E4" w:rsidRPr="00DD759E" w14:paraId="10710753" w14:textId="77777777" w:rsidTr="00F311CE">
        <w:trPr>
          <w:tblHeader/>
        </w:trPr>
        <w:tc>
          <w:tcPr>
            <w:tcW w:w="714" w:type="dxa"/>
            <w:tcBorders>
              <w:top w:val="single" w:sz="6" w:space="0" w:color="auto"/>
              <w:bottom w:val="single" w:sz="12" w:space="0" w:color="auto"/>
            </w:tcBorders>
            <w:shd w:val="clear" w:color="auto" w:fill="auto"/>
          </w:tcPr>
          <w:p w14:paraId="1071075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52" w14:textId="77777777" w:rsidR="00A422E4" w:rsidRPr="00DD759E" w:rsidRDefault="00A422E4" w:rsidP="00F311CE">
            <w:pPr>
              <w:pStyle w:val="TableHeading"/>
            </w:pPr>
            <w:r w:rsidRPr="00DD759E">
              <w:t>Description</w:t>
            </w:r>
          </w:p>
        </w:tc>
      </w:tr>
      <w:tr w:rsidR="00A422E4" w:rsidRPr="00DD759E" w14:paraId="10710756" w14:textId="77777777" w:rsidTr="00F311CE">
        <w:tc>
          <w:tcPr>
            <w:tcW w:w="714" w:type="dxa"/>
            <w:tcBorders>
              <w:top w:val="single" w:sz="12" w:space="0" w:color="auto"/>
            </w:tcBorders>
            <w:shd w:val="clear" w:color="auto" w:fill="auto"/>
          </w:tcPr>
          <w:p w14:paraId="1071075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55" w14:textId="77777777" w:rsidR="00A422E4" w:rsidRPr="00DD759E" w:rsidRDefault="00A422E4" w:rsidP="00F311CE">
            <w:pPr>
              <w:pStyle w:val="Tabletext0"/>
            </w:pPr>
            <w:r w:rsidRPr="00DD759E">
              <w:t>The point 20°27.326′S 149°05.889′E</w:t>
            </w:r>
          </w:p>
        </w:tc>
      </w:tr>
      <w:tr w:rsidR="00A422E4" w:rsidRPr="00DD759E" w14:paraId="10710759" w14:textId="77777777" w:rsidTr="00F311CE">
        <w:tc>
          <w:tcPr>
            <w:tcW w:w="714" w:type="dxa"/>
            <w:shd w:val="clear" w:color="auto" w:fill="auto"/>
          </w:tcPr>
          <w:p w14:paraId="10710757" w14:textId="77777777" w:rsidR="00A422E4" w:rsidRPr="00DD759E" w:rsidRDefault="00A422E4" w:rsidP="00F311CE">
            <w:pPr>
              <w:pStyle w:val="Tabletext0"/>
            </w:pPr>
            <w:r w:rsidRPr="00DD759E">
              <w:t>2</w:t>
            </w:r>
          </w:p>
        </w:tc>
        <w:tc>
          <w:tcPr>
            <w:tcW w:w="7599" w:type="dxa"/>
            <w:shd w:val="clear" w:color="auto" w:fill="auto"/>
          </w:tcPr>
          <w:p w14:paraId="10710758" w14:textId="77777777" w:rsidR="00A422E4" w:rsidRPr="00DD759E" w:rsidRDefault="00A422E4" w:rsidP="00F311CE">
            <w:pPr>
              <w:pStyle w:val="Tabletext0"/>
            </w:pPr>
            <w:r w:rsidRPr="00DD759E">
              <w:t>East along the parallel 20°27.326′S to longitude 149°06.948′E</w:t>
            </w:r>
          </w:p>
        </w:tc>
      </w:tr>
      <w:tr w:rsidR="00A422E4" w:rsidRPr="00DD759E" w14:paraId="1071075C" w14:textId="77777777" w:rsidTr="00F311CE">
        <w:tc>
          <w:tcPr>
            <w:tcW w:w="714" w:type="dxa"/>
            <w:shd w:val="clear" w:color="auto" w:fill="auto"/>
          </w:tcPr>
          <w:p w14:paraId="1071075A" w14:textId="77777777" w:rsidR="00A422E4" w:rsidRPr="00DD759E" w:rsidRDefault="00A422E4" w:rsidP="00F311CE">
            <w:pPr>
              <w:pStyle w:val="Tabletext0"/>
            </w:pPr>
            <w:r w:rsidRPr="00DD759E">
              <w:t>3</w:t>
            </w:r>
          </w:p>
        </w:tc>
        <w:tc>
          <w:tcPr>
            <w:tcW w:w="7599" w:type="dxa"/>
            <w:shd w:val="clear" w:color="auto" w:fill="auto"/>
          </w:tcPr>
          <w:p w14:paraId="1071075B" w14:textId="77777777" w:rsidR="00A422E4" w:rsidRPr="00DD759E" w:rsidRDefault="00A422E4" w:rsidP="00F311CE">
            <w:pPr>
              <w:pStyle w:val="Tabletext0"/>
            </w:pPr>
            <w:r w:rsidRPr="00DD759E">
              <w:t>South along the meridian 149°06.948′E to latitude 20°28.278′S</w:t>
            </w:r>
          </w:p>
        </w:tc>
      </w:tr>
      <w:tr w:rsidR="00A422E4" w:rsidRPr="00DD759E" w14:paraId="1071075F" w14:textId="77777777" w:rsidTr="00F311CE">
        <w:tc>
          <w:tcPr>
            <w:tcW w:w="714" w:type="dxa"/>
            <w:tcBorders>
              <w:bottom w:val="single" w:sz="2" w:space="0" w:color="auto"/>
            </w:tcBorders>
            <w:shd w:val="clear" w:color="auto" w:fill="auto"/>
          </w:tcPr>
          <w:p w14:paraId="1071075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75E" w14:textId="77777777" w:rsidR="00A422E4" w:rsidRPr="00DD759E" w:rsidRDefault="00A422E4" w:rsidP="00F311CE">
            <w:pPr>
              <w:pStyle w:val="Tabletext0"/>
            </w:pPr>
            <w:r w:rsidRPr="00DD759E">
              <w:t>West along the parallel 20°28.278′S to longitude 149°05.889′E</w:t>
            </w:r>
          </w:p>
        </w:tc>
      </w:tr>
      <w:tr w:rsidR="00A422E4" w:rsidRPr="00DD759E" w14:paraId="10710762" w14:textId="77777777" w:rsidTr="00F311CE">
        <w:tc>
          <w:tcPr>
            <w:tcW w:w="714" w:type="dxa"/>
            <w:tcBorders>
              <w:top w:val="single" w:sz="2" w:space="0" w:color="auto"/>
              <w:bottom w:val="single" w:sz="12" w:space="0" w:color="auto"/>
            </w:tcBorders>
            <w:shd w:val="clear" w:color="auto" w:fill="auto"/>
          </w:tcPr>
          <w:p w14:paraId="1071076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761" w14:textId="77777777" w:rsidR="00A422E4" w:rsidRPr="00DD759E" w:rsidRDefault="00A422E4" w:rsidP="00F311CE">
            <w:pPr>
              <w:pStyle w:val="Tabletext0"/>
            </w:pPr>
            <w:r w:rsidRPr="00DD759E">
              <w:t>North along the meridian 149°05.889′E to the starting point</w:t>
            </w:r>
          </w:p>
        </w:tc>
      </w:tr>
    </w:tbl>
    <w:p w14:paraId="1071076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64" w14:textId="77777777" w:rsidR="00A422E4" w:rsidRPr="00DD759E" w:rsidRDefault="00A422E4" w:rsidP="00A422E4">
      <w:pPr>
        <w:pStyle w:val="ActHead5"/>
      </w:pPr>
      <w:bookmarkStart w:id="218" w:name="_Toc501379895"/>
      <w:r w:rsidRPr="00DD759E">
        <w:rPr>
          <w:rStyle w:val="CharSectno"/>
        </w:rPr>
        <w:t>31</w:t>
      </w:r>
      <w:r w:rsidRPr="00DD759E">
        <w:t xml:space="preserve">  Cow Island Location</w:t>
      </w:r>
      <w:bookmarkEnd w:id="218"/>
    </w:p>
    <w:p w14:paraId="10710765" w14:textId="77777777" w:rsidR="00A422E4" w:rsidRPr="00DD759E" w:rsidRDefault="00A422E4" w:rsidP="00A422E4">
      <w:pPr>
        <w:pStyle w:val="Subsection"/>
        <w:rPr>
          <w:rFonts w:eastAsia="Calibri"/>
          <w:szCs w:val="22"/>
        </w:rPr>
      </w:pPr>
      <w:r w:rsidRPr="00DD759E">
        <w:tab/>
      </w:r>
      <w:r w:rsidRPr="00DD759E">
        <w:tab/>
        <w:t xml:space="preserve">The Cow Island Location is the area </w:t>
      </w:r>
      <w:r w:rsidRPr="00DD759E">
        <w:rPr>
          <w:rFonts w:eastAsia="Calibri"/>
          <w:szCs w:val="22"/>
        </w:rPr>
        <w:t>bounded by the line starting at the point described in item 1 of the following table and running progressively as described in the table.</w:t>
      </w:r>
    </w:p>
    <w:p w14:paraId="1071076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68" w14:textId="77777777" w:rsidTr="00F311CE">
        <w:trPr>
          <w:tblHeader/>
        </w:trPr>
        <w:tc>
          <w:tcPr>
            <w:tcW w:w="8313" w:type="dxa"/>
            <w:gridSpan w:val="2"/>
            <w:tcBorders>
              <w:top w:val="single" w:sz="12" w:space="0" w:color="auto"/>
              <w:bottom w:val="single" w:sz="6" w:space="0" w:color="auto"/>
            </w:tcBorders>
            <w:shd w:val="clear" w:color="auto" w:fill="auto"/>
          </w:tcPr>
          <w:p w14:paraId="10710767" w14:textId="77777777" w:rsidR="00A422E4" w:rsidRPr="00DD759E" w:rsidRDefault="00A422E4" w:rsidP="00F311CE">
            <w:pPr>
              <w:pStyle w:val="TableHeading"/>
            </w:pPr>
            <w:r w:rsidRPr="00DD759E">
              <w:t>Cow Island Location</w:t>
            </w:r>
          </w:p>
        </w:tc>
      </w:tr>
      <w:tr w:rsidR="00A422E4" w:rsidRPr="00DD759E" w14:paraId="1071076B" w14:textId="77777777" w:rsidTr="00F311CE">
        <w:trPr>
          <w:tblHeader/>
        </w:trPr>
        <w:tc>
          <w:tcPr>
            <w:tcW w:w="714" w:type="dxa"/>
            <w:tcBorders>
              <w:top w:val="single" w:sz="6" w:space="0" w:color="auto"/>
              <w:bottom w:val="single" w:sz="12" w:space="0" w:color="auto"/>
            </w:tcBorders>
            <w:shd w:val="clear" w:color="auto" w:fill="auto"/>
          </w:tcPr>
          <w:p w14:paraId="1071076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6A" w14:textId="77777777" w:rsidR="00A422E4" w:rsidRPr="00DD759E" w:rsidRDefault="00A422E4" w:rsidP="00F311CE">
            <w:pPr>
              <w:pStyle w:val="TableHeading"/>
            </w:pPr>
            <w:r w:rsidRPr="00DD759E">
              <w:t>Description</w:t>
            </w:r>
          </w:p>
        </w:tc>
      </w:tr>
      <w:tr w:rsidR="00A422E4" w:rsidRPr="00DD759E" w14:paraId="1071076E" w14:textId="77777777" w:rsidTr="00F311CE">
        <w:tc>
          <w:tcPr>
            <w:tcW w:w="714" w:type="dxa"/>
            <w:tcBorders>
              <w:top w:val="single" w:sz="12" w:space="0" w:color="auto"/>
            </w:tcBorders>
            <w:shd w:val="clear" w:color="auto" w:fill="auto"/>
          </w:tcPr>
          <w:p w14:paraId="1071076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6D" w14:textId="77777777" w:rsidR="00A422E4" w:rsidRPr="00DD759E" w:rsidRDefault="00A422E4" w:rsidP="00F311CE">
            <w:pPr>
              <w:pStyle w:val="Tabletext0"/>
            </w:pPr>
            <w:r w:rsidRPr="00DD759E">
              <w:t>The intersection of the mainland coastline at mean low water and the parallel 20°24.853′S (at the point closest to 20°24.853′S 148°50.141′E)</w:t>
            </w:r>
          </w:p>
        </w:tc>
      </w:tr>
      <w:tr w:rsidR="00A422E4" w:rsidRPr="00DD759E" w14:paraId="10710771" w14:textId="77777777" w:rsidTr="00F311CE">
        <w:tc>
          <w:tcPr>
            <w:tcW w:w="714" w:type="dxa"/>
            <w:shd w:val="clear" w:color="auto" w:fill="auto"/>
          </w:tcPr>
          <w:p w14:paraId="1071076F" w14:textId="77777777" w:rsidR="00A422E4" w:rsidRPr="00DD759E" w:rsidRDefault="00A422E4" w:rsidP="00F311CE">
            <w:pPr>
              <w:pStyle w:val="Tabletext0"/>
            </w:pPr>
            <w:r w:rsidRPr="00DD759E">
              <w:t>2</w:t>
            </w:r>
          </w:p>
        </w:tc>
        <w:tc>
          <w:tcPr>
            <w:tcW w:w="7599" w:type="dxa"/>
            <w:shd w:val="clear" w:color="auto" w:fill="auto"/>
          </w:tcPr>
          <w:p w14:paraId="10710770" w14:textId="77777777" w:rsidR="00A422E4" w:rsidRPr="00DD759E" w:rsidRDefault="00A422E4" w:rsidP="00F311CE">
            <w:pPr>
              <w:pStyle w:val="Tabletext0"/>
            </w:pPr>
            <w:r w:rsidRPr="00DD759E">
              <w:t>East along the parallel 20°24.853′S to longitude 148°51.180′E</w:t>
            </w:r>
          </w:p>
        </w:tc>
      </w:tr>
      <w:tr w:rsidR="00A422E4" w:rsidRPr="00DD759E" w14:paraId="10710774" w14:textId="77777777" w:rsidTr="00F311CE">
        <w:tc>
          <w:tcPr>
            <w:tcW w:w="714" w:type="dxa"/>
            <w:shd w:val="clear" w:color="auto" w:fill="auto"/>
          </w:tcPr>
          <w:p w14:paraId="10710772" w14:textId="77777777" w:rsidR="00A422E4" w:rsidRPr="00DD759E" w:rsidRDefault="00A422E4" w:rsidP="00F311CE">
            <w:pPr>
              <w:pStyle w:val="Tabletext0"/>
            </w:pPr>
            <w:r w:rsidRPr="00DD759E">
              <w:t>3</w:t>
            </w:r>
          </w:p>
        </w:tc>
        <w:tc>
          <w:tcPr>
            <w:tcW w:w="7599" w:type="dxa"/>
            <w:shd w:val="clear" w:color="auto" w:fill="auto"/>
          </w:tcPr>
          <w:p w14:paraId="10710773" w14:textId="77777777" w:rsidR="00A422E4" w:rsidRPr="00DD759E" w:rsidRDefault="00A422E4" w:rsidP="00F311CE">
            <w:pPr>
              <w:pStyle w:val="Tabletext0"/>
            </w:pPr>
            <w:r w:rsidRPr="00DD759E">
              <w:t>South along the meridian 148°51.180′E to latitude 20°25.517′S</w:t>
            </w:r>
          </w:p>
        </w:tc>
      </w:tr>
      <w:tr w:rsidR="00A422E4" w:rsidRPr="00DD759E" w14:paraId="10710777" w14:textId="77777777" w:rsidTr="00F311CE">
        <w:tc>
          <w:tcPr>
            <w:tcW w:w="714" w:type="dxa"/>
            <w:tcBorders>
              <w:bottom w:val="single" w:sz="2" w:space="0" w:color="auto"/>
            </w:tcBorders>
            <w:shd w:val="clear" w:color="auto" w:fill="auto"/>
          </w:tcPr>
          <w:p w14:paraId="1071077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776" w14:textId="77777777" w:rsidR="00A422E4" w:rsidRPr="00DD759E" w:rsidRDefault="00A422E4" w:rsidP="00F311CE">
            <w:pPr>
              <w:pStyle w:val="Tabletext0"/>
            </w:pPr>
            <w:r w:rsidRPr="00DD759E">
              <w:t>West along the parallel 20°25.517′S to the intersection of the mainland coastline at mean low water and the parallel 20°25.517′S (at the point closest to 20°25.517′S 148°50.289′E)</w:t>
            </w:r>
          </w:p>
        </w:tc>
      </w:tr>
      <w:tr w:rsidR="00A422E4" w:rsidRPr="00DD759E" w14:paraId="1071077A" w14:textId="77777777" w:rsidTr="00F311CE">
        <w:tc>
          <w:tcPr>
            <w:tcW w:w="714" w:type="dxa"/>
            <w:tcBorders>
              <w:top w:val="single" w:sz="2" w:space="0" w:color="auto"/>
              <w:bottom w:val="single" w:sz="12" w:space="0" w:color="auto"/>
            </w:tcBorders>
            <w:shd w:val="clear" w:color="auto" w:fill="auto"/>
          </w:tcPr>
          <w:p w14:paraId="1071077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779" w14:textId="77777777" w:rsidR="00A422E4" w:rsidRPr="00DD759E" w:rsidRDefault="00A422E4" w:rsidP="00F311CE">
            <w:pPr>
              <w:pStyle w:val="Tabletext0"/>
            </w:pPr>
            <w:r w:rsidRPr="00DD759E">
              <w:t>Generally northerly along the mainland coastline at mean low water to the starting point</w:t>
            </w:r>
          </w:p>
        </w:tc>
      </w:tr>
    </w:tbl>
    <w:p w14:paraId="1071077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7C" w14:textId="77777777" w:rsidR="00A422E4" w:rsidRPr="00DD759E" w:rsidRDefault="00A422E4" w:rsidP="00A422E4">
      <w:pPr>
        <w:pStyle w:val="ActHead5"/>
      </w:pPr>
      <w:bookmarkStart w:id="219" w:name="_Toc501379896"/>
      <w:r w:rsidRPr="00DD759E">
        <w:rPr>
          <w:rStyle w:val="CharSectno"/>
        </w:rPr>
        <w:t>32</w:t>
      </w:r>
      <w:r w:rsidRPr="00DD759E">
        <w:t xml:space="preserve">  Daydream Island Location</w:t>
      </w:r>
      <w:bookmarkEnd w:id="219"/>
    </w:p>
    <w:p w14:paraId="1071077D" w14:textId="77777777" w:rsidR="00A422E4" w:rsidRPr="00DD759E" w:rsidRDefault="00A422E4" w:rsidP="00A422E4">
      <w:pPr>
        <w:pStyle w:val="Subsection"/>
        <w:rPr>
          <w:rFonts w:eastAsia="Calibri"/>
          <w:szCs w:val="22"/>
        </w:rPr>
      </w:pPr>
      <w:r w:rsidRPr="00DD759E">
        <w:tab/>
      </w:r>
      <w:r w:rsidRPr="00DD759E">
        <w:tab/>
        <w:t xml:space="preserve">The Daydream Island Location is the area </w:t>
      </w:r>
      <w:r w:rsidRPr="00DD759E">
        <w:rPr>
          <w:rFonts w:eastAsia="Calibri"/>
          <w:szCs w:val="22"/>
        </w:rPr>
        <w:t>bounded by the line starting at the point described in item 1 of the following table and running progressively as described in the table.</w:t>
      </w:r>
    </w:p>
    <w:p w14:paraId="1071077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80" w14:textId="77777777" w:rsidTr="00F311CE">
        <w:trPr>
          <w:tblHeader/>
        </w:trPr>
        <w:tc>
          <w:tcPr>
            <w:tcW w:w="8313" w:type="dxa"/>
            <w:gridSpan w:val="2"/>
            <w:tcBorders>
              <w:top w:val="single" w:sz="12" w:space="0" w:color="auto"/>
              <w:bottom w:val="single" w:sz="6" w:space="0" w:color="auto"/>
            </w:tcBorders>
            <w:shd w:val="clear" w:color="auto" w:fill="auto"/>
          </w:tcPr>
          <w:p w14:paraId="1071077F" w14:textId="77777777" w:rsidR="00A422E4" w:rsidRPr="00DD759E" w:rsidRDefault="00A422E4" w:rsidP="00F311CE">
            <w:pPr>
              <w:pStyle w:val="TableHeading"/>
            </w:pPr>
            <w:r w:rsidRPr="00DD759E">
              <w:t>Daydream Island Location</w:t>
            </w:r>
          </w:p>
        </w:tc>
      </w:tr>
      <w:tr w:rsidR="00A422E4" w:rsidRPr="00DD759E" w14:paraId="10710783" w14:textId="77777777" w:rsidTr="00F311CE">
        <w:trPr>
          <w:tblHeader/>
        </w:trPr>
        <w:tc>
          <w:tcPr>
            <w:tcW w:w="714" w:type="dxa"/>
            <w:tcBorders>
              <w:top w:val="single" w:sz="6" w:space="0" w:color="auto"/>
              <w:bottom w:val="single" w:sz="12" w:space="0" w:color="auto"/>
            </w:tcBorders>
            <w:shd w:val="clear" w:color="auto" w:fill="auto"/>
          </w:tcPr>
          <w:p w14:paraId="1071078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82" w14:textId="77777777" w:rsidR="00A422E4" w:rsidRPr="00DD759E" w:rsidRDefault="00A422E4" w:rsidP="00F311CE">
            <w:pPr>
              <w:pStyle w:val="TableHeading"/>
            </w:pPr>
            <w:r w:rsidRPr="00DD759E">
              <w:t>Description</w:t>
            </w:r>
          </w:p>
        </w:tc>
      </w:tr>
      <w:tr w:rsidR="00A422E4" w:rsidRPr="00DD759E" w14:paraId="10710786" w14:textId="77777777" w:rsidTr="00F311CE">
        <w:tc>
          <w:tcPr>
            <w:tcW w:w="714" w:type="dxa"/>
            <w:tcBorders>
              <w:top w:val="single" w:sz="12" w:space="0" w:color="auto"/>
            </w:tcBorders>
            <w:shd w:val="clear" w:color="auto" w:fill="auto"/>
          </w:tcPr>
          <w:p w14:paraId="1071078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85" w14:textId="77777777" w:rsidR="00A422E4" w:rsidRPr="00DD759E" w:rsidRDefault="00A422E4" w:rsidP="00F311CE">
            <w:pPr>
              <w:pStyle w:val="Tabletext0"/>
            </w:pPr>
            <w:r w:rsidRPr="00DD759E">
              <w:t>The point 20°14.655′S 148°48.430′E</w:t>
            </w:r>
          </w:p>
        </w:tc>
      </w:tr>
      <w:tr w:rsidR="00A422E4" w:rsidRPr="00DD759E" w14:paraId="10710789" w14:textId="77777777" w:rsidTr="00F311CE">
        <w:tc>
          <w:tcPr>
            <w:tcW w:w="714" w:type="dxa"/>
            <w:shd w:val="clear" w:color="auto" w:fill="auto"/>
          </w:tcPr>
          <w:p w14:paraId="10710787" w14:textId="77777777" w:rsidR="00A422E4" w:rsidRPr="00DD759E" w:rsidRDefault="00A422E4" w:rsidP="00F311CE">
            <w:pPr>
              <w:pStyle w:val="Tabletext0"/>
            </w:pPr>
            <w:r w:rsidRPr="00DD759E">
              <w:t>2</w:t>
            </w:r>
          </w:p>
        </w:tc>
        <w:tc>
          <w:tcPr>
            <w:tcW w:w="7599" w:type="dxa"/>
            <w:shd w:val="clear" w:color="auto" w:fill="auto"/>
          </w:tcPr>
          <w:p w14:paraId="10710788" w14:textId="77777777" w:rsidR="00A422E4" w:rsidRPr="00DD759E" w:rsidRDefault="00A422E4" w:rsidP="00F311CE">
            <w:pPr>
              <w:pStyle w:val="Tabletext0"/>
            </w:pPr>
            <w:r w:rsidRPr="00DD759E">
              <w:t>East along the parallel 20°14.655′S to longitude 148°49.279′E</w:t>
            </w:r>
          </w:p>
        </w:tc>
      </w:tr>
      <w:tr w:rsidR="00A422E4" w:rsidRPr="00DD759E" w14:paraId="1071078C" w14:textId="77777777" w:rsidTr="00F311CE">
        <w:tc>
          <w:tcPr>
            <w:tcW w:w="714" w:type="dxa"/>
            <w:shd w:val="clear" w:color="auto" w:fill="auto"/>
          </w:tcPr>
          <w:p w14:paraId="1071078A" w14:textId="77777777" w:rsidR="00A422E4" w:rsidRPr="00DD759E" w:rsidRDefault="00A422E4" w:rsidP="00F311CE">
            <w:pPr>
              <w:pStyle w:val="Tabletext0"/>
            </w:pPr>
            <w:r w:rsidRPr="00DD759E">
              <w:t>3</w:t>
            </w:r>
          </w:p>
        </w:tc>
        <w:tc>
          <w:tcPr>
            <w:tcW w:w="7599" w:type="dxa"/>
            <w:shd w:val="clear" w:color="auto" w:fill="auto"/>
          </w:tcPr>
          <w:p w14:paraId="1071078B" w14:textId="77777777" w:rsidR="00A422E4" w:rsidRPr="00DD759E" w:rsidRDefault="00A422E4" w:rsidP="00F311CE">
            <w:pPr>
              <w:pStyle w:val="Tabletext0"/>
            </w:pPr>
            <w:r w:rsidRPr="00DD759E">
              <w:t>South along the meridian 148°49.279′E to latitude 20°16.038′S</w:t>
            </w:r>
          </w:p>
        </w:tc>
      </w:tr>
      <w:tr w:rsidR="00A422E4" w:rsidRPr="00DD759E" w14:paraId="1071078F" w14:textId="77777777" w:rsidTr="00F311CE">
        <w:tc>
          <w:tcPr>
            <w:tcW w:w="714" w:type="dxa"/>
            <w:tcBorders>
              <w:bottom w:val="single" w:sz="2" w:space="0" w:color="auto"/>
            </w:tcBorders>
            <w:shd w:val="clear" w:color="auto" w:fill="auto"/>
          </w:tcPr>
          <w:p w14:paraId="1071078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78E" w14:textId="77777777" w:rsidR="00A422E4" w:rsidRPr="00DD759E" w:rsidRDefault="00A422E4" w:rsidP="00F311CE">
            <w:pPr>
              <w:pStyle w:val="Tabletext0"/>
            </w:pPr>
            <w:r w:rsidRPr="00DD759E">
              <w:t>West along the parallel 20°16.038′S to longitude 148°48.430′E</w:t>
            </w:r>
          </w:p>
        </w:tc>
      </w:tr>
      <w:tr w:rsidR="00A422E4" w:rsidRPr="00DD759E" w14:paraId="10710792" w14:textId="77777777" w:rsidTr="00F311CE">
        <w:tc>
          <w:tcPr>
            <w:tcW w:w="714" w:type="dxa"/>
            <w:tcBorders>
              <w:top w:val="single" w:sz="2" w:space="0" w:color="auto"/>
              <w:bottom w:val="single" w:sz="12" w:space="0" w:color="auto"/>
            </w:tcBorders>
            <w:shd w:val="clear" w:color="auto" w:fill="auto"/>
          </w:tcPr>
          <w:p w14:paraId="1071079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791" w14:textId="77777777" w:rsidR="00A422E4" w:rsidRPr="00DD759E" w:rsidRDefault="00A422E4" w:rsidP="00F311CE">
            <w:pPr>
              <w:pStyle w:val="Tabletext0"/>
            </w:pPr>
            <w:r w:rsidRPr="00DD759E">
              <w:t>North along the meridian 148°48.430′E to the starting point</w:t>
            </w:r>
          </w:p>
        </w:tc>
      </w:tr>
    </w:tbl>
    <w:p w14:paraId="1071079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94" w14:textId="77777777" w:rsidR="00A422E4" w:rsidRPr="00DD759E" w:rsidRDefault="00A422E4" w:rsidP="00A422E4">
      <w:pPr>
        <w:pStyle w:val="ActHead5"/>
      </w:pPr>
      <w:bookmarkStart w:id="220" w:name="_Toc501379897"/>
      <w:r w:rsidRPr="00DD759E">
        <w:rPr>
          <w:rStyle w:val="CharSectno"/>
        </w:rPr>
        <w:t>33</w:t>
      </w:r>
      <w:r w:rsidRPr="00DD759E">
        <w:t xml:space="preserve">  Defiance Island Location</w:t>
      </w:r>
      <w:bookmarkEnd w:id="220"/>
    </w:p>
    <w:p w14:paraId="10710795" w14:textId="77777777" w:rsidR="00A422E4" w:rsidRPr="00DD759E" w:rsidRDefault="00A422E4" w:rsidP="00A422E4">
      <w:pPr>
        <w:pStyle w:val="Subsection"/>
        <w:rPr>
          <w:rFonts w:eastAsia="Calibri"/>
          <w:szCs w:val="22"/>
        </w:rPr>
      </w:pPr>
      <w:r w:rsidRPr="00DD759E">
        <w:tab/>
      </w:r>
      <w:r w:rsidRPr="00DD759E">
        <w:tab/>
        <w:t xml:space="preserve">The Defiance Island Location is the area </w:t>
      </w:r>
      <w:r w:rsidRPr="00DD759E">
        <w:rPr>
          <w:rFonts w:eastAsia="Calibri"/>
          <w:szCs w:val="22"/>
        </w:rPr>
        <w:t>bounded by the line starting at the point described in item 1 of the following table and running progressively as described in the table.</w:t>
      </w:r>
    </w:p>
    <w:p w14:paraId="1071079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98" w14:textId="77777777" w:rsidTr="00F311CE">
        <w:trPr>
          <w:tblHeader/>
        </w:trPr>
        <w:tc>
          <w:tcPr>
            <w:tcW w:w="8313" w:type="dxa"/>
            <w:gridSpan w:val="2"/>
            <w:tcBorders>
              <w:top w:val="single" w:sz="12" w:space="0" w:color="auto"/>
              <w:bottom w:val="single" w:sz="6" w:space="0" w:color="auto"/>
            </w:tcBorders>
            <w:shd w:val="clear" w:color="auto" w:fill="auto"/>
          </w:tcPr>
          <w:p w14:paraId="10710797" w14:textId="77777777" w:rsidR="00A422E4" w:rsidRPr="00DD759E" w:rsidRDefault="00A422E4" w:rsidP="00F311CE">
            <w:pPr>
              <w:pStyle w:val="TableHeading"/>
            </w:pPr>
            <w:r w:rsidRPr="00DD759E">
              <w:t>Defiance Island Location</w:t>
            </w:r>
          </w:p>
        </w:tc>
      </w:tr>
      <w:tr w:rsidR="00A422E4" w:rsidRPr="00DD759E" w14:paraId="1071079B" w14:textId="77777777" w:rsidTr="00F311CE">
        <w:trPr>
          <w:tblHeader/>
        </w:trPr>
        <w:tc>
          <w:tcPr>
            <w:tcW w:w="714" w:type="dxa"/>
            <w:tcBorders>
              <w:top w:val="single" w:sz="6" w:space="0" w:color="auto"/>
              <w:bottom w:val="single" w:sz="12" w:space="0" w:color="auto"/>
            </w:tcBorders>
            <w:shd w:val="clear" w:color="auto" w:fill="auto"/>
          </w:tcPr>
          <w:p w14:paraId="1071079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9A" w14:textId="77777777" w:rsidR="00A422E4" w:rsidRPr="00DD759E" w:rsidRDefault="00A422E4" w:rsidP="00F311CE">
            <w:pPr>
              <w:pStyle w:val="TableHeading"/>
            </w:pPr>
            <w:r w:rsidRPr="00DD759E">
              <w:t>Description</w:t>
            </w:r>
          </w:p>
        </w:tc>
      </w:tr>
      <w:tr w:rsidR="00A422E4" w:rsidRPr="00DD759E" w14:paraId="1071079E" w14:textId="77777777" w:rsidTr="00F311CE">
        <w:tc>
          <w:tcPr>
            <w:tcW w:w="714" w:type="dxa"/>
            <w:tcBorders>
              <w:top w:val="single" w:sz="12" w:space="0" w:color="auto"/>
            </w:tcBorders>
            <w:shd w:val="clear" w:color="auto" w:fill="auto"/>
          </w:tcPr>
          <w:p w14:paraId="1071079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9D" w14:textId="77777777" w:rsidR="00A422E4" w:rsidRPr="00DD759E" w:rsidRDefault="00A422E4" w:rsidP="00F311CE">
            <w:pPr>
              <w:pStyle w:val="Tabletext0"/>
            </w:pPr>
            <w:r w:rsidRPr="00DD759E">
              <w:t>The point 20°29.833′S 148°48.695′E</w:t>
            </w:r>
          </w:p>
        </w:tc>
      </w:tr>
      <w:tr w:rsidR="00A422E4" w:rsidRPr="00DD759E" w14:paraId="107107A1" w14:textId="77777777" w:rsidTr="00F311CE">
        <w:tc>
          <w:tcPr>
            <w:tcW w:w="714" w:type="dxa"/>
            <w:shd w:val="clear" w:color="auto" w:fill="auto"/>
          </w:tcPr>
          <w:p w14:paraId="1071079F" w14:textId="77777777" w:rsidR="00A422E4" w:rsidRPr="00DD759E" w:rsidRDefault="00A422E4" w:rsidP="00F311CE">
            <w:pPr>
              <w:pStyle w:val="Tabletext0"/>
            </w:pPr>
            <w:r w:rsidRPr="00DD759E">
              <w:t>2</w:t>
            </w:r>
          </w:p>
        </w:tc>
        <w:tc>
          <w:tcPr>
            <w:tcW w:w="7599" w:type="dxa"/>
            <w:shd w:val="clear" w:color="auto" w:fill="auto"/>
          </w:tcPr>
          <w:p w14:paraId="107107A0" w14:textId="77777777" w:rsidR="00A422E4" w:rsidRPr="00DD759E" w:rsidRDefault="00A422E4" w:rsidP="00F311CE">
            <w:pPr>
              <w:pStyle w:val="Tabletext0"/>
            </w:pPr>
            <w:r w:rsidRPr="00DD759E">
              <w:t>East along the parallel 20°29.833′S to longitude 148°49.042′E</w:t>
            </w:r>
          </w:p>
        </w:tc>
      </w:tr>
      <w:tr w:rsidR="00A422E4" w:rsidRPr="00DD759E" w14:paraId="107107A4" w14:textId="77777777" w:rsidTr="00F311CE">
        <w:tc>
          <w:tcPr>
            <w:tcW w:w="714" w:type="dxa"/>
            <w:shd w:val="clear" w:color="auto" w:fill="auto"/>
          </w:tcPr>
          <w:p w14:paraId="107107A2" w14:textId="77777777" w:rsidR="00A422E4" w:rsidRPr="00DD759E" w:rsidRDefault="00A422E4" w:rsidP="00F311CE">
            <w:pPr>
              <w:pStyle w:val="Tabletext0"/>
            </w:pPr>
            <w:r w:rsidRPr="00DD759E">
              <w:t>3</w:t>
            </w:r>
          </w:p>
        </w:tc>
        <w:tc>
          <w:tcPr>
            <w:tcW w:w="7599" w:type="dxa"/>
            <w:shd w:val="clear" w:color="auto" w:fill="auto"/>
          </w:tcPr>
          <w:p w14:paraId="107107A3" w14:textId="77777777" w:rsidR="00A422E4" w:rsidRPr="00DD759E" w:rsidRDefault="00A422E4" w:rsidP="00F311CE">
            <w:pPr>
              <w:pStyle w:val="Tabletext0"/>
            </w:pPr>
            <w:r w:rsidRPr="00DD759E">
              <w:t>South</w:t>
            </w:r>
            <w:r>
              <w:noBreakHyphen/>
            </w:r>
            <w:r w:rsidRPr="00DD759E">
              <w:t>easterly along the geodesic to 20°30.314′S 148°49.606′E</w:t>
            </w:r>
          </w:p>
        </w:tc>
      </w:tr>
      <w:tr w:rsidR="00A422E4" w:rsidRPr="00DD759E" w14:paraId="107107A7" w14:textId="77777777" w:rsidTr="00F311CE">
        <w:tc>
          <w:tcPr>
            <w:tcW w:w="714" w:type="dxa"/>
            <w:shd w:val="clear" w:color="auto" w:fill="auto"/>
          </w:tcPr>
          <w:p w14:paraId="107107A5" w14:textId="77777777" w:rsidR="00A422E4" w:rsidRPr="00DD759E" w:rsidRDefault="00A422E4" w:rsidP="00F311CE">
            <w:pPr>
              <w:pStyle w:val="Tabletext0"/>
            </w:pPr>
            <w:r w:rsidRPr="00DD759E">
              <w:t>4</w:t>
            </w:r>
          </w:p>
        </w:tc>
        <w:tc>
          <w:tcPr>
            <w:tcW w:w="7599" w:type="dxa"/>
            <w:shd w:val="clear" w:color="auto" w:fill="auto"/>
          </w:tcPr>
          <w:p w14:paraId="107107A6" w14:textId="77777777" w:rsidR="00A422E4" w:rsidRPr="00DD759E" w:rsidRDefault="00A422E4" w:rsidP="00F311CE">
            <w:pPr>
              <w:pStyle w:val="Tabletext0"/>
            </w:pPr>
            <w:r w:rsidRPr="00DD759E">
              <w:t>South along the meridian 148°49.606′E to latitude 20°30.600′S</w:t>
            </w:r>
          </w:p>
        </w:tc>
      </w:tr>
      <w:tr w:rsidR="00A422E4" w:rsidRPr="00DD759E" w14:paraId="107107AA" w14:textId="77777777" w:rsidTr="00F311CE">
        <w:tc>
          <w:tcPr>
            <w:tcW w:w="714" w:type="dxa"/>
            <w:shd w:val="clear" w:color="auto" w:fill="auto"/>
          </w:tcPr>
          <w:p w14:paraId="107107A8" w14:textId="77777777" w:rsidR="00A422E4" w:rsidRPr="00DD759E" w:rsidRDefault="00A422E4" w:rsidP="00F311CE">
            <w:pPr>
              <w:pStyle w:val="Tabletext0"/>
            </w:pPr>
            <w:r w:rsidRPr="00DD759E">
              <w:t>5</w:t>
            </w:r>
          </w:p>
        </w:tc>
        <w:tc>
          <w:tcPr>
            <w:tcW w:w="7599" w:type="dxa"/>
            <w:shd w:val="clear" w:color="auto" w:fill="auto"/>
          </w:tcPr>
          <w:p w14:paraId="107107A9" w14:textId="77777777" w:rsidR="00A422E4" w:rsidRPr="00DD759E" w:rsidRDefault="00A422E4" w:rsidP="00F311CE">
            <w:pPr>
              <w:pStyle w:val="Tabletext0"/>
            </w:pPr>
            <w:r w:rsidRPr="00DD759E">
              <w:t>West along the parallel 20°30.600′S to longitude 148°48.781′E</w:t>
            </w:r>
          </w:p>
        </w:tc>
      </w:tr>
      <w:tr w:rsidR="00A422E4" w:rsidRPr="00DD759E" w14:paraId="107107AD" w14:textId="77777777" w:rsidTr="00F311CE">
        <w:tc>
          <w:tcPr>
            <w:tcW w:w="714" w:type="dxa"/>
            <w:shd w:val="clear" w:color="auto" w:fill="auto"/>
          </w:tcPr>
          <w:p w14:paraId="107107AB" w14:textId="77777777" w:rsidR="00A422E4" w:rsidRPr="00DD759E" w:rsidRDefault="00A422E4" w:rsidP="00F311CE">
            <w:pPr>
              <w:pStyle w:val="Tabletext0"/>
            </w:pPr>
            <w:r w:rsidRPr="00DD759E">
              <w:t>6</w:t>
            </w:r>
          </w:p>
        </w:tc>
        <w:tc>
          <w:tcPr>
            <w:tcW w:w="7599" w:type="dxa"/>
            <w:shd w:val="clear" w:color="auto" w:fill="auto"/>
          </w:tcPr>
          <w:p w14:paraId="107107AC" w14:textId="77777777" w:rsidR="00A422E4" w:rsidRPr="00DD759E" w:rsidRDefault="00A422E4" w:rsidP="00F311CE">
            <w:pPr>
              <w:pStyle w:val="Tabletext0"/>
            </w:pPr>
            <w:r w:rsidRPr="00DD759E">
              <w:t>North along the meridian 148°48.781′E to latitude 20°30.239′S</w:t>
            </w:r>
          </w:p>
        </w:tc>
      </w:tr>
      <w:tr w:rsidR="00A422E4" w:rsidRPr="00DD759E" w14:paraId="107107B0" w14:textId="77777777" w:rsidTr="00F311CE">
        <w:tc>
          <w:tcPr>
            <w:tcW w:w="714" w:type="dxa"/>
            <w:tcBorders>
              <w:bottom w:val="single" w:sz="2" w:space="0" w:color="auto"/>
            </w:tcBorders>
            <w:shd w:val="clear" w:color="auto" w:fill="auto"/>
          </w:tcPr>
          <w:p w14:paraId="107107AE"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07AF" w14:textId="77777777" w:rsidR="00A422E4" w:rsidRPr="00DD759E" w:rsidRDefault="00A422E4" w:rsidP="00F311CE">
            <w:pPr>
              <w:pStyle w:val="Tabletext0"/>
            </w:pPr>
            <w:r w:rsidRPr="00DD759E">
              <w:t>West along the parallel 20°30.239′S to longitude 148°48.695′E</w:t>
            </w:r>
          </w:p>
        </w:tc>
      </w:tr>
      <w:tr w:rsidR="00A422E4" w:rsidRPr="00DD759E" w14:paraId="107107B3" w14:textId="77777777" w:rsidTr="00F311CE">
        <w:tc>
          <w:tcPr>
            <w:tcW w:w="714" w:type="dxa"/>
            <w:tcBorders>
              <w:top w:val="single" w:sz="2" w:space="0" w:color="auto"/>
              <w:bottom w:val="single" w:sz="12" w:space="0" w:color="auto"/>
            </w:tcBorders>
            <w:shd w:val="clear" w:color="auto" w:fill="auto"/>
          </w:tcPr>
          <w:p w14:paraId="107107B1"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07B2" w14:textId="77777777" w:rsidR="00A422E4" w:rsidRPr="00DD759E" w:rsidRDefault="00A422E4" w:rsidP="00F311CE">
            <w:pPr>
              <w:pStyle w:val="Tabletext0"/>
            </w:pPr>
            <w:r w:rsidRPr="00DD759E">
              <w:t>North along the meridian 148°48.695′E to the starting point</w:t>
            </w:r>
          </w:p>
        </w:tc>
      </w:tr>
    </w:tbl>
    <w:p w14:paraId="107107B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B5" w14:textId="77777777" w:rsidR="00A422E4" w:rsidRPr="00DD759E" w:rsidRDefault="00A422E4" w:rsidP="00A422E4">
      <w:pPr>
        <w:pStyle w:val="ActHead5"/>
      </w:pPr>
      <w:bookmarkStart w:id="221" w:name="_Toc501379898"/>
      <w:r w:rsidRPr="00DD759E">
        <w:rPr>
          <w:rStyle w:val="CharSectno"/>
        </w:rPr>
        <w:t>34</w:t>
      </w:r>
      <w:r w:rsidRPr="00DD759E">
        <w:t xml:space="preserve">  Defiance Reefs Location</w:t>
      </w:r>
      <w:bookmarkEnd w:id="221"/>
    </w:p>
    <w:p w14:paraId="107107B6" w14:textId="77777777" w:rsidR="00A422E4" w:rsidRPr="00DD759E" w:rsidRDefault="00A422E4" w:rsidP="00A422E4">
      <w:pPr>
        <w:pStyle w:val="Subsection"/>
        <w:rPr>
          <w:rFonts w:eastAsia="Calibri"/>
          <w:szCs w:val="22"/>
        </w:rPr>
      </w:pPr>
      <w:r w:rsidRPr="00DD759E">
        <w:tab/>
      </w:r>
      <w:r w:rsidRPr="00DD759E">
        <w:tab/>
        <w:t xml:space="preserve">The Defiance Reefs Location is the area </w:t>
      </w:r>
      <w:r w:rsidRPr="00DD759E">
        <w:rPr>
          <w:rFonts w:eastAsia="Calibri"/>
          <w:szCs w:val="22"/>
        </w:rPr>
        <w:t>bounded by the line starting at the point described in item 1 of the following table and running progressively as described in the table.</w:t>
      </w:r>
    </w:p>
    <w:p w14:paraId="107107B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B9" w14:textId="77777777" w:rsidTr="00F311CE">
        <w:trPr>
          <w:tblHeader/>
        </w:trPr>
        <w:tc>
          <w:tcPr>
            <w:tcW w:w="8313" w:type="dxa"/>
            <w:gridSpan w:val="2"/>
            <w:tcBorders>
              <w:top w:val="single" w:sz="12" w:space="0" w:color="auto"/>
              <w:bottom w:val="single" w:sz="6" w:space="0" w:color="auto"/>
            </w:tcBorders>
            <w:shd w:val="clear" w:color="auto" w:fill="auto"/>
          </w:tcPr>
          <w:p w14:paraId="107107B8" w14:textId="77777777" w:rsidR="00A422E4" w:rsidRPr="00DD759E" w:rsidRDefault="00A422E4" w:rsidP="00F311CE">
            <w:pPr>
              <w:pStyle w:val="TableHeading"/>
            </w:pPr>
            <w:r w:rsidRPr="00DD759E">
              <w:t>Defiance Reefs Location</w:t>
            </w:r>
          </w:p>
        </w:tc>
      </w:tr>
      <w:tr w:rsidR="00A422E4" w:rsidRPr="00DD759E" w14:paraId="107107BC" w14:textId="77777777" w:rsidTr="00F311CE">
        <w:trPr>
          <w:tblHeader/>
        </w:trPr>
        <w:tc>
          <w:tcPr>
            <w:tcW w:w="714" w:type="dxa"/>
            <w:tcBorders>
              <w:top w:val="single" w:sz="6" w:space="0" w:color="auto"/>
              <w:bottom w:val="single" w:sz="12" w:space="0" w:color="auto"/>
            </w:tcBorders>
            <w:shd w:val="clear" w:color="auto" w:fill="auto"/>
          </w:tcPr>
          <w:p w14:paraId="107107B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BB" w14:textId="77777777" w:rsidR="00A422E4" w:rsidRPr="00DD759E" w:rsidRDefault="00A422E4" w:rsidP="00F311CE">
            <w:pPr>
              <w:pStyle w:val="TableHeading"/>
            </w:pPr>
            <w:r w:rsidRPr="00DD759E">
              <w:t>Description</w:t>
            </w:r>
          </w:p>
        </w:tc>
      </w:tr>
      <w:tr w:rsidR="00A422E4" w:rsidRPr="00DD759E" w14:paraId="107107BF" w14:textId="77777777" w:rsidTr="00F311CE">
        <w:tc>
          <w:tcPr>
            <w:tcW w:w="714" w:type="dxa"/>
            <w:tcBorders>
              <w:top w:val="single" w:sz="12" w:space="0" w:color="auto"/>
            </w:tcBorders>
            <w:shd w:val="clear" w:color="auto" w:fill="auto"/>
          </w:tcPr>
          <w:p w14:paraId="107107B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BE" w14:textId="77777777" w:rsidR="00A422E4" w:rsidRPr="00DD759E" w:rsidRDefault="00A422E4" w:rsidP="00F311CE">
            <w:pPr>
              <w:pStyle w:val="Tabletext0"/>
            </w:pPr>
            <w:r w:rsidRPr="00DD759E">
              <w:t>The point 20°30.239′S 148°48.082′E</w:t>
            </w:r>
          </w:p>
        </w:tc>
      </w:tr>
      <w:tr w:rsidR="00A422E4" w:rsidRPr="00DD759E" w14:paraId="107107C2" w14:textId="77777777" w:rsidTr="00F311CE">
        <w:tc>
          <w:tcPr>
            <w:tcW w:w="714" w:type="dxa"/>
            <w:shd w:val="clear" w:color="auto" w:fill="auto"/>
          </w:tcPr>
          <w:p w14:paraId="107107C0" w14:textId="77777777" w:rsidR="00A422E4" w:rsidRPr="00DD759E" w:rsidRDefault="00A422E4" w:rsidP="00F311CE">
            <w:pPr>
              <w:pStyle w:val="Tabletext0"/>
            </w:pPr>
            <w:r w:rsidRPr="00DD759E">
              <w:t>2</w:t>
            </w:r>
          </w:p>
        </w:tc>
        <w:tc>
          <w:tcPr>
            <w:tcW w:w="7599" w:type="dxa"/>
            <w:shd w:val="clear" w:color="auto" w:fill="auto"/>
          </w:tcPr>
          <w:p w14:paraId="107107C1" w14:textId="77777777" w:rsidR="00A422E4" w:rsidRPr="00DD759E" w:rsidRDefault="00A422E4" w:rsidP="00F311CE">
            <w:pPr>
              <w:pStyle w:val="Tabletext0"/>
            </w:pPr>
            <w:r w:rsidRPr="00DD759E">
              <w:t>East along the parallel 20°30.239′S to longitude 148°48.781′E</w:t>
            </w:r>
          </w:p>
        </w:tc>
      </w:tr>
      <w:tr w:rsidR="00A422E4" w:rsidRPr="00DD759E" w14:paraId="107107C5" w14:textId="77777777" w:rsidTr="00F311CE">
        <w:tc>
          <w:tcPr>
            <w:tcW w:w="714" w:type="dxa"/>
            <w:shd w:val="clear" w:color="auto" w:fill="auto"/>
          </w:tcPr>
          <w:p w14:paraId="107107C3" w14:textId="77777777" w:rsidR="00A422E4" w:rsidRPr="00DD759E" w:rsidRDefault="00A422E4" w:rsidP="00F311CE">
            <w:pPr>
              <w:pStyle w:val="Tabletext0"/>
            </w:pPr>
            <w:r w:rsidRPr="00DD759E">
              <w:t>3</w:t>
            </w:r>
          </w:p>
        </w:tc>
        <w:tc>
          <w:tcPr>
            <w:tcW w:w="7599" w:type="dxa"/>
            <w:shd w:val="clear" w:color="auto" w:fill="auto"/>
          </w:tcPr>
          <w:p w14:paraId="107107C4" w14:textId="77777777" w:rsidR="00A422E4" w:rsidRPr="00DD759E" w:rsidRDefault="00A422E4" w:rsidP="00F311CE">
            <w:pPr>
              <w:pStyle w:val="Tabletext0"/>
            </w:pPr>
            <w:r w:rsidRPr="00DD759E">
              <w:t>South along the meridian 148°48.781′E to latitude 20°30.600′S</w:t>
            </w:r>
          </w:p>
        </w:tc>
      </w:tr>
      <w:tr w:rsidR="00A422E4" w:rsidRPr="00DD759E" w14:paraId="107107C8" w14:textId="77777777" w:rsidTr="00F311CE">
        <w:tc>
          <w:tcPr>
            <w:tcW w:w="714" w:type="dxa"/>
            <w:shd w:val="clear" w:color="auto" w:fill="auto"/>
          </w:tcPr>
          <w:p w14:paraId="107107C6" w14:textId="77777777" w:rsidR="00A422E4" w:rsidRPr="00DD759E" w:rsidRDefault="00A422E4" w:rsidP="00F311CE">
            <w:pPr>
              <w:pStyle w:val="Tabletext0"/>
            </w:pPr>
            <w:r w:rsidRPr="00DD759E">
              <w:t>4</w:t>
            </w:r>
          </w:p>
        </w:tc>
        <w:tc>
          <w:tcPr>
            <w:tcW w:w="7599" w:type="dxa"/>
            <w:shd w:val="clear" w:color="auto" w:fill="auto"/>
          </w:tcPr>
          <w:p w14:paraId="107107C7" w14:textId="77777777" w:rsidR="00A422E4" w:rsidRPr="00DD759E" w:rsidRDefault="00A422E4" w:rsidP="00F311CE">
            <w:pPr>
              <w:pStyle w:val="Tabletext0"/>
            </w:pPr>
            <w:r w:rsidRPr="00DD759E">
              <w:t>East along the parallel 20°30.600′S to longitude 148°48.873′E</w:t>
            </w:r>
          </w:p>
        </w:tc>
      </w:tr>
      <w:tr w:rsidR="00A422E4" w:rsidRPr="00DD759E" w14:paraId="107107CB" w14:textId="77777777" w:rsidTr="00F311CE">
        <w:tc>
          <w:tcPr>
            <w:tcW w:w="714" w:type="dxa"/>
            <w:shd w:val="clear" w:color="auto" w:fill="auto"/>
          </w:tcPr>
          <w:p w14:paraId="107107C9" w14:textId="77777777" w:rsidR="00A422E4" w:rsidRPr="00DD759E" w:rsidRDefault="00A422E4" w:rsidP="00F311CE">
            <w:pPr>
              <w:pStyle w:val="Tabletext0"/>
            </w:pPr>
            <w:r w:rsidRPr="00DD759E">
              <w:t>5</w:t>
            </w:r>
          </w:p>
        </w:tc>
        <w:tc>
          <w:tcPr>
            <w:tcW w:w="7599" w:type="dxa"/>
            <w:shd w:val="clear" w:color="auto" w:fill="auto"/>
          </w:tcPr>
          <w:p w14:paraId="107107CA" w14:textId="77777777" w:rsidR="00A422E4" w:rsidRPr="00DD759E" w:rsidRDefault="00A422E4" w:rsidP="00F311CE">
            <w:pPr>
              <w:pStyle w:val="Tabletext0"/>
            </w:pPr>
            <w:r w:rsidRPr="00DD759E">
              <w:t>South along the meridian 148°48.873′E to latitude 20°31.195′S</w:t>
            </w:r>
          </w:p>
        </w:tc>
      </w:tr>
      <w:tr w:rsidR="00A422E4" w:rsidRPr="00DD759E" w14:paraId="107107CE" w14:textId="77777777" w:rsidTr="00F311CE">
        <w:tc>
          <w:tcPr>
            <w:tcW w:w="714" w:type="dxa"/>
            <w:tcBorders>
              <w:bottom w:val="single" w:sz="2" w:space="0" w:color="auto"/>
            </w:tcBorders>
            <w:shd w:val="clear" w:color="auto" w:fill="auto"/>
          </w:tcPr>
          <w:p w14:paraId="107107CC"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7CD" w14:textId="77777777" w:rsidR="00A422E4" w:rsidRPr="00DD759E" w:rsidRDefault="00A422E4" w:rsidP="00F311CE">
            <w:pPr>
              <w:pStyle w:val="Tabletext0"/>
            </w:pPr>
            <w:r w:rsidRPr="00DD759E">
              <w:t>West along the parallel 20°31.195′S to longitude 148°48.082′E</w:t>
            </w:r>
          </w:p>
        </w:tc>
      </w:tr>
      <w:tr w:rsidR="00A422E4" w:rsidRPr="00DD759E" w14:paraId="107107D1" w14:textId="77777777" w:rsidTr="00F311CE">
        <w:tc>
          <w:tcPr>
            <w:tcW w:w="714" w:type="dxa"/>
            <w:tcBorders>
              <w:top w:val="single" w:sz="2" w:space="0" w:color="auto"/>
              <w:bottom w:val="single" w:sz="12" w:space="0" w:color="auto"/>
            </w:tcBorders>
            <w:shd w:val="clear" w:color="auto" w:fill="auto"/>
          </w:tcPr>
          <w:p w14:paraId="107107CF"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7D0" w14:textId="77777777" w:rsidR="00A422E4" w:rsidRPr="00DD759E" w:rsidRDefault="00A422E4" w:rsidP="00F311CE">
            <w:pPr>
              <w:pStyle w:val="Tabletext0"/>
            </w:pPr>
            <w:r w:rsidRPr="00DD759E">
              <w:t>North along the meridian 148°48.082′E to the starting point</w:t>
            </w:r>
          </w:p>
        </w:tc>
      </w:tr>
    </w:tbl>
    <w:p w14:paraId="107107D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D3" w14:textId="77777777" w:rsidR="00A422E4" w:rsidRPr="00DD759E" w:rsidRDefault="00A422E4" w:rsidP="00A422E4">
      <w:pPr>
        <w:pStyle w:val="ActHead5"/>
      </w:pPr>
      <w:bookmarkStart w:id="222" w:name="_Toc501379899"/>
      <w:r w:rsidRPr="00DD759E">
        <w:rPr>
          <w:rStyle w:val="CharSectno"/>
        </w:rPr>
        <w:t>35</w:t>
      </w:r>
      <w:r w:rsidRPr="00DD759E">
        <w:t xml:space="preserve">  Deloraine Island Location</w:t>
      </w:r>
      <w:bookmarkEnd w:id="222"/>
    </w:p>
    <w:p w14:paraId="107107D4" w14:textId="77777777" w:rsidR="00A422E4" w:rsidRPr="00DD759E" w:rsidRDefault="00A422E4" w:rsidP="00A422E4">
      <w:pPr>
        <w:pStyle w:val="Subsection"/>
        <w:rPr>
          <w:rFonts w:eastAsia="Calibri"/>
          <w:szCs w:val="22"/>
        </w:rPr>
      </w:pPr>
      <w:r w:rsidRPr="00DD759E">
        <w:tab/>
      </w:r>
      <w:r w:rsidRPr="00DD759E">
        <w:tab/>
        <w:t xml:space="preserve">The Deloraine Island Location is the area </w:t>
      </w:r>
      <w:r w:rsidRPr="00DD759E">
        <w:rPr>
          <w:rFonts w:eastAsia="Calibri"/>
          <w:szCs w:val="22"/>
        </w:rPr>
        <w:t>bounded by the line starting at the point described in item 1 of the following table and running progressively as described in the table.</w:t>
      </w:r>
    </w:p>
    <w:p w14:paraId="107107D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D7" w14:textId="77777777" w:rsidTr="00F311CE">
        <w:trPr>
          <w:tblHeader/>
        </w:trPr>
        <w:tc>
          <w:tcPr>
            <w:tcW w:w="8313" w:type="dxa"/>
            <w:gridSpan w:val="2"/>
            <w:tcBorders>
              <w:top w:val="single" w:sz="12" w:space="0" w:color="auto"/>
              <w:bottom w:val="single" w:sz="6" w:space="0" w:color="auto"/>
            </w:tcBorders>
            <w:shd w:val="clear" w:color="auto" w:fill="auto"/>
          </w:tcPr>
          <w:p w14:paraId="107107D6" w14:textId="77777777" w:rsidR="00A422E4" w:rsidRPr="00DD759E" w:rsidRDefault="00A422E4" w:rsidP="00F311CE">
            <w:pPr>
              <w:pStyle w:val="TableHeading"/>
            </w:pPr>
            <w:r w:rsidRPr="00DD759E">
              <w:t>Deloraine Island Location</w:t>
            </w:r>
          </w:p>
        </w:tc>
      </w:tr>
      <w:tr w:rsidR="00A422E4" w:rsidRPr="00DD759E" w14:paraId="107107DA" w14:textId="77777777" w:rsidTr="00F311CE">
        <w:trPr>
          <w:tblHeader/>
        </w:trPr>
        <w:tc>
          <w:tcPr>
            <w:tcW w:w="714" w:type="dxa"/>
            <w:tcBorders>
              <w:top w:val="single" w:sz="6" w:space="0" w:color="auto"/>
              <w:bottom w:val="single" w:sz="12" w:space="0" w:color="auto"/>
            </w:tcBorders>
            <w:shd w:val="clear" w:color="auto" w:fill="auto"/>
          </w:tcPr>
          <w:p w14:paraId="107107D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D9" w14:textId="77777777" w:rsidR="00A422E4" w:rsidRPr="00DD759E" w:rsidRDefault="00A422E4" w:rsidP="00F311CE">
            <w:pPr>
              <w:pStyle w:val="TableHeading"/>
            </w:pPr>
            <w:r w:rsidRPr="00DD759E">
              <w:t>Description</w:t>
            </w:r>
          </w:p>
        </w:tc>
      </w:tr>
      <w:tr w:rsidR="00A422E4" w:rsidRPr="00DD759E" w14:paraId="107107DD" w14:textId="77777777" w:rsidTr="00F311CE">
        <w:tc>
          <w:tcPr>
            <w:tcW w:w="714" w:type="dxa"/>
            <w:tcBorders>
              <w:top w:val="single" w:sz="12" w:space="0" w:color="auto"/>
            </w:tcBorders>
            <w:shd w:val="clear" w:color="auto" w:fill="auto"/>
          </w:tcPr>
          <w:p w14:paraId="107107D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DC" w14:textId="77777777" w:rsidR="00A422E4" w:rsidRPr="00DD759E" w:rsidRDefault="00A422E4" w:rsidP="00F311CE">
            <w:pPr>
              <w:pStyle w:val="Tabletext0"/>
            </w:pPr>
            <w:r w:rsidRPr="00DD759E">
              <w:t>The point 20°08.793′S 149°03.774′E</w:t>
            </w:r>
          </w:p>
        </w:tc>
      </w:tr>
      <w:tr w:rsidR="00A422E4" w:rsidRPr="00DD759E" w14:paraId="107107E0" w14:textId="77777777" w:rsidTr="00F311CE">
        <w:tc>
          <w:tcPr>
            <w:tcW w:w="714" w:type="dxa"/>
            <w:shd w:val="clear" w:color="auto" w:fill="auto"/>
          </w:tcPr>
          <w:p w14:paraId="107107DE" w14:textId="77777777" w:rsidR="00A422E4" w:rsidRPr="00DD759E" w:rsidRDefault="00A422E4" w:rsidP="00F311CE">
            <w:pPr>
              <w:pStyle w:val="Tabletext0"/>
            </w:pPr>
            <w:r w:rsidRPr="00DD759E">
              <w:t>2</w:t>
            </w:r>
          </w:p>
        </w:tc>
        <w:tc>
          <w:tcPr>
            <w:tcW w:w="7599" w:type="dxa"/>
            <w:shd w:val="clear" w:color="auto" w:fill="auto"/>
          </w:tcPr>
          <w:p w14:paraId="107107DF" w14:textId="77777777" w:rsidR="00A422E4" w:rsidRPr="00DD759E" w:rsidRDefault="00A422E4" w:rsidP="00F311CE">
            <w:pPr>
              <w:pStyle w:val="Tabletext0"/>
            </w:pPr>
            <w:r w:rsidRPr="00DD759E">
              <w:t>East along the parallel 20°08.793′S to longitude 149°04.829′E</w:t>
            </w:r>
          </w:p>
        </w:tc>
      </w:tr>
      <w:tr w:rsidR="00A422E4" w:rsidRPr="00DD759E" w14:paraId="107107E3" w14:textId="77777777" w:rsidTr="00F311CE">
        <w:tc>
          <w:tcPr>
            <w:tcW w:w="714" w:type="dxa"/>
            <w:shd w:val="clear" w:color="auto" w:fill="auto"/>
          </w:tcPr>
          <w:p w14:paraId="107107E1" w14:textId="77777777" w:rsidR="00A422E4" w:rsidRPr="00DD759E" w:rsidRDefault="00A422E4" w:rsidP="00F311CE">
            <w:pPr>
              <w:pStyle w:val="Tabletext0"/>
            </w:pPr>
            <w:r w:rsidRPr="00DD759E">
              <w:t>3</w:t>
            </w:r>
          </w:p>
        </w:tc>
        <w:tc>
          <w:tcPr>
            <w:tcW w:w="7599" w:type="dxa"/>
            <w:shd w:val="clear" w:color="auto" w:fill="auto"/>
          </w:tcPr>
          <w:p w14:paraId="107107E2" w14:textId="77777777" w:rsidR="00A422E4" w:rsidRPr="00DD759E" w:rsidRDefault="00A422E4" w:rsidP="00F311CE">
            <w:pPr>
              <w:pStyle w:val="Tabletext0"/>
            </w:pPr>
            <w:r w:rsidRPr="00DD759E">
              <w:t>South along the meridian 149°04.829′E to latitude 20°10.056′S</w:t>
            </w:r>
          </w:p>
        </w:tc>
      </w:tr>
      <w:tr w:rsidR="00A422E4" w:rsidRPr="00DD759E" w14:paraId="107107E6" w14:textId="77777777" w:rsidTr="00F311CE">
        <w:tc>
          <w:tcPr>
            <w:tcW w:w="714" w:type="dxa"/>
            <w:tcBorders>
              <w:bottom w:val="single" w:sz="2" w:space="0" w:color="auto"/>
            </w:tcBorders>
            <w:shd w:val="clear" w:color="auto" w:fill="auto"/>
          </w:tcPr>
          <w:p w14:paraId="107107E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7E5" w14:textId="77777777" w:rsidR="00A422E4" w:rsidRPr="00DD759E" w:rsidRDefault="00A422E4" w:rsidP="00F311CE">
            <w:pPr>
              <w:pStyle w:val="Tabletext0"/>
            </w:pPr>
            <w:r w:rsidRPr="00DD759E">
              <w:t>West along the parallel 20°10.056′S to longitude 149°03.774′E</w:t>
            </w:r>
          </w:p>
        </w:tc>
      </w:tr>
      <w:tr w:rsidR="00A422E4" w:rsidRPr="00DD759E" w14:paraId="107107E9" w14:textId="77777777" w:rsidTr="00F311CE">
        <w:tc>
          <w:tcPr>
            <w:tcW w:w="714" w:type="dxa"/>
            <w:tcBorders>
              <w:top w:val="single" w:sz="2" w:space="0" w:color="auto"/>
              <w:bottom w:val="single" w:sz="12" w:space="0" w:color="auto"/>
            </w:tcBorders>
            <w:shd w:val="clear" w:color="auto" w:fill="auto"/>
          </w:tcPr>
          <w:p w14:paraId="107107E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7E8" w14:textId="77777777" w:rsidR="00A422E4" w:rsidRPr="00DD759E" w:rsidRDefault="00A422E4" w:rsidP="00F311CE">
            <w:pPr>
              <w:pStyle w:val="Tabletext0"/>
            </w:pPr>
            <w:r w:rsidRPr="00DD759E">
              <w:t>North along the meridian 149°03.774′E to the starting point</w:t>
            </w:r>
          </w:p>
        </w:tc>
      </w:tr>
    </w:tbl>
    <w:p w14:paraId="107107E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7EB" w14:textId="77777777" w:rsidR="00A422E4" w:rsidRPr="00DD759E" w:rsidRDefault="00A422E4" w:rsidP="00A422E4">
      <w:pPr>
        <w:pStyle w:val="ActHead5"/>
      </w:pPr>
      <w:bookmarkStart w:id="223" w:name="_Toc501379900"/>
      <w:r w:rsidRPr="00DD759E">
        <w:rPr>
          <w:rStyle w:val="CharSectno"/>
        </w:rPr>
        <w:t>36</w:t>
      </w:r>
      <w:r w:rsidRPr="00DD759E">
        <w:t xml:space="preserve">  Denman Island Location</w:t>
      </w:r>
      <w:bookmarkEnd w:id="223"/>
    </w:p>
    <w:p w14:paraId="107107EC" w14:textId="77777777" w:rsidR="00A422E4" w:rsidRPr="00DD759E" w:rsidRDefault="00A422E4" w:rsidP="00A422E4">
      <w:pPr>
        <w:pStyle w:val="Subsection"/>
        <w:rPr>
          <w:rFonts w:eastAsia="Calibri"/>
          <w:szCs w:val="22"/>
        </w:rPr>
      </w:pPr>
      <w:r w:rsidRPr="00DD759E">
        <w:tab/>
      </w:r>
      <w:r w:rsidRPr="00DD759E">
        <w:tab/>
        <w:t xml:space="preserve">The Denman Island Location is the area </w:t>
      </w:r>
      <w:r w:rsidRPr="00DD759E">
        <w:rPr>
          <w:rFonts w:eastAsia="Calibri"/>
          <w:szCs w:val="22"/>
        </w:rPr>
        <w:t>bounded by the line starting at the point described in item 1 of the following table and running progressively as described in the table.</w:t>
      </w:r>
    </w:p>
    <w:p w14:paraId="107107E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7EF" w14:textId="77777777" w:rsidTr="00F311CE">
        <w:trPr>
          <w:tblHeader/>
        </w:trPr>
        <w:tc>
          <w:tcPr>
            <w:tcW w:w="8313" w:type="dxa"/>
            <w:gridSpan w:val="2"/>
            <w:tcBorders>
              <w:top w:val="single" w:sz="12" w:space="0" w:color="auto"/>
              <w:bottom w:val="single" w:sz="6" w:space="0" w:color="auto"/>
            </w:tcBorders>
            <w:shd w:val="clear" w:color="auto" w:fill="auto"/>
          </w:tcPr>
          <w:p w14:paraId="107107EE" w14:textId="77777777" w:rsidR="00A422E4" w:rsidRPr="00DD759E" w:rsidRDefault="00A422E4" w:rsidP="00F311CE">
            <w:pPr>
              <w:pStyle w:val="TableHeading"/>
            </w:pPr>
            <w:r w:rsidRPr="00DD759E">
              <w:t>Denman Island Location</w:t>
            </w:r>
          </w:p>
        </w:tc>
      </w:tr>
      <w:tr w:rsidR="00A422E4" w:rsidRPr="00DD759E" w14:paraId="107107F2" w14:textId="77777777" w:rsidTr="00F311CE">
        <w:trPr>
          <w:tblHeader/>
        </w:trPr>
        <w:tc>
          <w:tcPr>
            <w:tcW w:w="714" w:type="dxa"/>
            <w:tcBorders>
              <w:top w:val="single" w:sz="6" w:space="0" w:color="auto"/>
              <w:bottom w:val="single" w:sz="12" w:space="0" w:color="auto"/>
            </w:tcBorders>
            <w:shd w:val="clear" w:color="auto" w:fill="auto"/>
          </w:tcPr>
          <w:p w14:paraId="107107F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7F1" w14:textId="77777777" w:rsidR="00A422E4" w:rsidRPr="00DD759E" w:rsidRDefault="00A422E4" w:rsidP="00F311CE">
            <w:pPr>
              <w:pStyle w:val="TableHeading"/>
            </w:pPr>
            <w:r w:rsidRPr="00DD759E">
              <w:t>Description</w:t>
            </w:r>
          </w:p>
        </w:tc>
      </w:tr>
      <w:tr w:rsidR="00A422E4" w:rsidRPr="00DD759E" w14:paraId="107107F5" w14:textId="77777777" w:rsidTr="00F311CE">
        <w:tc>
          <w:tcPr>
            <w:tcW w:w="714" w:type="dxa"/>
            <w:tcBorders>
              <w:top w:val="single" w:sz="12" w:space="0" w:color="auto"/>
            </w:tcBorders>
            <w:shd w:val="clear" w:color="auto" w:fill="auto"/>
          </w:tcPr>
          <w:p w14:paraId="107107F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7F4" w14:textId="77777777" w:rsidR="00A422E4" w:rsidRPr="00DD759E" w:rsidRDefault="00A422E4" w:rsidP="00F311CE">
            <w:pPr>
              <w:pStyle w:val="Tabletext0"/>
            </w:pPr>
            <w:r w:rsidRPr="00DD759E">
              <w:t>The point 20°16.548′S 148°50.798′E</w:t>
            </w:r>
          </w:p>
        </w:tc>
      </w:tr>
      <w:tr w:rsidR="00A422E4" w:rsidRPr="00DD759E" w14:paraId="107107F8" w14:textId="77777777" w:rsidTr="00F311CE">
        <w:tc>
          <w:tcPr>
            <w:tcW w:w="714" w:type="dxa"/>
            <w:shd w:val="clear" w:color="auto" w:fill="auto"/>
          </w:tcPr>
          <w:p w14:paraId="107107F6" w14:textId="77777777" w:rsidR="00A422E4" w:rsidRPr="00DD759E" w:rsidRDefault="00A422E4" w:rsidP="00F311CE">
            <w:pPr>
              <w:pStyle w:val="Tabletext0"/>
            </w:pPr>
            <w:r w:rsidRPr="00DD759E">
              <w:t>2</w:t>
            </w:r>
          </w:p>
        </w:tc>
        <w:tc>
          <w:tcPr>
            <w:tcW w:w="7599" w:type="dxa"/>
            <w:shd w:val="clear" w:color="auto" w:fill="auto"/>
          </w:tcPr>
          <w:p w14:paraId="107107F7" w14:textId="77777777" w:rsidR="00A422E4" w:rsidRPr="00DD759E" w:rsidRDefault="00A422E4" w:rsidP="00F311CE">
            <w:pPr>
              <w:pStyle w:val="Tabletext0"/>
            </w:pPr>
            <w:r w:rsidRPr="00DD759E">
              <w:t>East along the parallel 20°16.548′S to longitude 148°51.351′E</w:t>
            </w:r>
          </w:p>
        </w:tc>
      </w:tr>
      <w:tr w:rsidR="00A422E4" w:rsidRPr="00DD759E" w14:paraId="107107FB" w14:textId="77777777" w:rsidTr="00F311CE">
        <w:tc>
          <w:tcPr>
            <w:tcW w:w="714" w:type="dxa"/>
            <w:shd w:val="clear" w:color="auto" w:fill="auto"/>
          </w:tcPr>
          <w:p w14:paraId="107107F9" w14:textId="77777777" w:rsidR="00A422E4" w:rsidRPr="00DD759E" w:rsidRDefault="00A422E4" w:rsidP="00F311CE">
            <w:pPr>
              <w:pStyle w:val="Tabletext0"/>
            </w:pPr>
            <w:r w:rsidRPr="00DD759E">
              <w:t>3</w:t>
            </w:r>
          </w:p>
        </w:tc>
        <w:tc>
          <w:tcPr>
            <w:tcW w:w="7599" w:type="dxa"/>
            <w:shd w:val="clear" w:color="auto" w:fill="auto"/>
          </w:tcPr>
          <w:p w14:paraId="107107FA" w14:textId="77777777" w:rsidR="00A422E4" w:rsidRPr="00DD759E" w:rsidRDefault="00A422E4" w:rsidP="00F311CE">
            <w:pPr>
              <w:pStyle w:val="Tabletext0"/>
            </w:pPr>
            <w:r w:rsidRPr="00DD759E">
              <w:t>South along the meridian 148°51.351′E to latitude 20°17.399′S</w:t>
            </w:r>
          </w:p>
        </w:tc>
      </w:tr>
      <w:tr w:rsidR="00A422E4" w:rsidRPr="00DD759E" w14:paraId="107107FE" w14:textId="77777777" w:rsidTr="00F311CE">
        <w:tc>
          <w:tcPr>
            <w:tcW w:w="714" w:type="dxa"/>
            <w:shd w:val="clear" w:color="auto" w:fill="auto"/>
          </w:tcPr>
          <w:p w14:paraId="107107FC" w14:textId="77777777" w:rsidR="00A422E4" w:rsidRPr="00DD759E" w:rsidRDefault="00A422E4" w:rsidP="00F311CE">
            <w:pPr>
              <w:pStyle w:val="Tabletext0"/>
            </w:pPr>
            <w:r w:rsidRPr="00DD759E">
              <w:t>4</w:t>
            </w:r>
          </w:p>
        </w:tc>
        <w:tc>
          <w:tcPr>
            <w:tcW w:w="7599" w:type="dxa"/>
            <w:shd w:val="clear" w:color="auto" w:fill="auto"/>
          </w:tcPr>
          <w:p w14:paraId="107107FD" w14:textId="77777777" w:rsidR="00A422E4" w:rsidRPr="00DD759E" w:rsidRDefault="00A422E4" w:rsidP="00F311CE">
            <w:pPr>
              <w:pStyle w:val="Tabletext0"/>
            </w:pPr>
            <w:r w:rsidRPr="00DD759E">
              <w:t>West along the parallel 20°17.399′S to longitude 148°50.647′E</w:t>
            </w:r>
          </w:p>
        </w:tc>
      </w:tr>
      <w:tr w:rsidR="00A422E4" w:rsidRPr="00DD759E" w14:paraId="10710801" w14:textId="77777777" w:rsidTr="00F311CE">
        <w:tc>
          <w:tcPr>
            <w:tcW w:w="714" w:type="dxa"/>
            <w:shd w:val="clear" w:color="auto" w:fill="auto"/>
          </w:tcPr>
          <w:p w14:paraId="107107FF" w14:textId="77777777" w:rsidR="00A422E4" w:rsidRPr="00DD759E" w:rsidRDefault="00A422E4" w:rsidP="00F311CE">
            <w:pPr>
              <w:pStyle w:val="Tabletext0"/>
            </w:pPr>
            <w:r w:rsidRPr="00DD759E">
              <w:t>5</w:t>
            </w:r>
          </w:p>
        </w:tc>
        <w:tc>
          <w:tcPr>
            <w:tcW w:w="7599" w:type="dxa"/>
            <w:shd w:val="clear" w:color="auto" w:fill="auto"/>
          </w:tcPr>
          <w:p w14:paraId="10710800" w14:textId="77777777" w:rsidR="00A422E4" w:rsidRPr="00DD759E" w:rsidRDefault="00A422E4" w:rsidP="00F311CE">
            <w:pPr>
              <w:pStyle w:val="Tabletext0"/>
            </w:pPr>
            <w:r w:rsidRPr="00DD759E">
              <w:t>North along the meridian 148°50.647′E to latitude 20°17.039′S</w:t>
            </w:r>
          </w:p>
        </w:tc>
      </w:tr>
      <w:tr w:rsidR="00A422E4" w:rsidRPr="00DD759E" w14:paraId="10710804" w14:textId="77777777" w:rsidTr="00F311CE">
        <w:tc>
          <w:tcPr>
            <w:tcW w:w="714" w:type="dxa"/>
            <w:tcBorders>
              <w:bottom w:val="single" w:sz="2" w:space="0" w:color="auto"/>
            </w:tcBorders>
            <w:shd w:val="clear" w:color="auto" w:fill="auto"/>
          </w:tcPr>
          <w:p w14:paraId="10710802"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803" w14:textId="77777777" w:rsidR="00A422E4" w:rsidRPr="00DD759E" w:rsidRDefault="00A422E4" w:rsidP="00F311CE">
            <w:pPr>
              <w:pStyle w:val="Tabletext0"/>
            </w:pPr>
            <w:r w:rsidRPr="00DD759E">
              <w:t>East along the parallel 20°17.039′S to longitude 148°50.798′E</w:t>
            </w:r>
          </w:p>
        </w:tc>
      </w:tr>
      <w:tr w:rsidR="00A422E4" w:rsidRPr="00DD759E" w14:paraId="10710807" w14:textId="77777777" w:rsidTr="00F311CE">
        <w:tc>
          <w:tcPr>
            <w:tcW w:w="714" w:type="dxa"/>
            <w:tcBorders>
              <w:top w:val="single" w:sz="2" w:space="0" w:color="auto"/>
              <w:bottom w:val="single" w:sz="12" w:space="0" w:color="auto"/>
            </w:tcBorders>
            <w:shd w:val="clear" w:color="auto" w:fill="auto"/>
          </w:tcPr>
          <w:p w14:paraId="10710805"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806" w14:textId="77777777" w:rsidR="00A422E4" w:rsidRPr="00DD759E" w:rsidRDefault="00A422E4" w:rsidP="00F311CE">
            <w:pPr>
              <w:pStyle w:val="Tabletext0"/>
            </w:pPr>
            <w:r w:rsidRPr="00DD759E">
              <w:t>North along the meridian 148°50.798′E to the starting point</w:t>
            </w:r>
          </w:p>
        </w:tc>
      </w:tr>
    </w:tbl>
    <w:p w14:paraId="1071080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09" w14:textId="77777777" w:rsidR="00A422E4" w:rsidRPr="00DD759E" w:rsidRDefault="00A422E4" w:rsidP="00A422E4">
      <w:pPr>
        <w:pStyle w:val="ActHead5"/>
      </w:pPr>
      <w:bookmarkStart w:id="224" w:name="_Toc501379901"/>
      <w:r w:rsidRPr="00DD759E">
        <w:rPr>
          <w:rStyle w:val="CharSectno"/>
        </w:rPr>
        <w:t>37</w:t>
      </w:r>
      <w:r w:rsidRPr="00DD759E">
        <w:t xml:space="preserve">  Dent Island West Location</w:t>
      </w:r>
      <w:bookmarkEnd w:id="224"/>
    </w:p>
    <w:p w14:paraId="1071080A" w14:textId="77777777" w:rsidR="00A422E4" w:rsidRPr="00DD759E" w:rsidRDefault="00A422E4" w:rsidP="00A422E4">
      <w:pPr>
        <w:pStyle w:val="Subsection"/>
        <w:rPr>
          <w:rFonts w:eastAsia="Calibri"/>
          <w:szCs w:val="22"/>
        </w:rPr>
      </w:pPr>
      <w:r w:rsidRPr="00DD759E">
        <w:tab/>
      </w:r>
      <w:r w:rsidRPr="00DD759E">
        <w:tab/>
        <w:t xml:space="preserve">The Dent Island West Location is the area </w:t>
      </w:r>
      <w:r w:rsidRPr="00DD759E">
        <w:rPr>
          <w:rFonts w:eastAsia="Calibri"/>
          <w:szCs w:val="22"/>
        </w:rPr>
        <w:t>bounded by the line starting at the point described in item 1 of the following table and running progressively as described in the table.</w:t>
      </w:r>
    </w:p>
    <w:p w14:paraId="1071080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0D" w14:textId="77777777" w:rsidTr="00F311CE">
        <w:trPr>
          <w:tblHeader/>
        </w:trPr>
        <w:tc>
          <w:tcPr>
            <w:tcW w:w="8313" w:type="dxa"/>
            <w:gridSpan w:val="2"/>
            <w:tcBorders>
              <w:top w:val="single" w:sz="12" w:space="0" w:color="auto"/>
              <w:bottom w:val="single" w:sz="6" w:space="0" w:color="auto"/>
            </w:tcBorders>
            <w:shd w:val="clear" w:color="auto" w:fill="auto"/>
          </w:tcPr>
          <w:p w14:paraId="1071080C" w14:textId="77777777" w:rsidR="00A422E4" w:rsidRPr="00DD759E" w:rsidRDefault="00A422E4" w:rsidP="00F311CE">
            <w:pPr>
              <w:pStyle w:val="TableHeading"/>
            </w:pPr>
            <w:r w:rsidRPr="00DD759E">
              <w:t>Dent Island West Location</w:t>
            </w:r>
          </w:p>
        </w:tc>
      </w:tr>
      <w:tr w:rsidR="00A422E4" w:rsidRPr="00DD759E" w14:paraId="10710810" w14:textId="77777777" w:rsidTr="00F311CE">
        <w:trPr>
          <w:tblHeader/>
        </w:trPr>
        <w:tc>
          <w:tcPr>
            <w:tcW w:w="714" w:type="dxa"/>
            <w:tcBorders>
              <w:top w:val="single" w:sz="6" w:space="0" w:color="auto"/>
              <w:bottom w:val="single" w:sz="12" w:space="0" w:color="auto"/>
            </w:tcBorders>
            <w:shd w:val="clear" w:color="auto" w:fill="auto"/>
          </w:tcPr>
          <w:p w14:paraId="1071080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0F" w14:textId="77777777" w:rsidR="00A422E4" w:rsidRPr="00DD759E" w:rsidRDefault="00A422E4" w:rsidP="00F311CE">
            <w:pPr>
              <w:pStyle w:val="TableHeading"/>
            </w:pPr>
            <w:r w:rsidRPr="00DD759E">
              <w:t>Description</w:t>
            </w:r>
          </w:p>
        </w:tc>
      </w:tr>
      <w:tr w:rsidR="00A422E4" w:rsidRPr="00DD759E" w14:paraId="10710813" w14:textId="77777777" w:rsidTr="00F311CE">
        <w:tc>
          <w:tcPr>
            <w:tcW w:w="714" w:type="dxa"/>
            <w:tcBorders>
              <w:top w:val="single" w:sz="12" w:space="0" w:color="auto"/>
            </w:tcBorders>
            <w:shd w:val="clear" w:color="auto" w:fill="auto"/>
          </w:tcPr>
          <w:p w14:paraId="1071081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12" w14:textId="77777777" w:rsidR="00A422E4" w:rsidRPr="00DD759E" w:rsidRDefault="00A422E4" w:rsidP="00F311CE">
            <w:pPr>
              <w:pStyle w:val="Tabletext0"/>
            </w:pPr>
            <w:r w:rsidRPr="00DD759E">
              <w:t>The point 20°19.886′S 148°55.186′E</w:t>
            </w:r>
          </w:p>
        </w:tc>
      </w:tr>
      <w:tr w:rsidR="00A422E4" w:rsidRPr="00DD759E" w14:paraId="10710816" w14:textId="77777777" w:rsidTr="00F311CE">
        <w:tc>
          <w:tcPr>
            <w:tcW w:w="714" w:type="dxa"/>
            <w:shd w:val="clear" w:color="auto" w:fill="auto"/>
          </w:tcPr>
          <w:p w14:paraId="10710814" w14:textId="77777777" w:rsidR="00A422E4" w:rsidRPr="00DD759E" w:rsidRDefault="00A422E4" w:rsidP="00F311CE">
            <w:pPr>
              <w:pStyle w:val="Tabletext0"/>
            </w:pPr>
            <w:r w:rsidRPr="00DD759E">
              <w:t>2</w:t>
            </w:r>
          </w:p>
        </w:tc>
        <w:tc>
          <w:tcPr>
            <w:tcW w:w="7599" w:type="dxa"/>
            <w:shd w:val="clear" w:color="auto" w:fill="auto"/>
          </w:tcPr>
          <w:p w14:paraId="10710815" w14:textId="77777777" w:rsidR="00A422E4" w:rsidRPr="00DD759E" w:rsidRDefault="00A422E4" w:rsidP="00F311CE">
            <w:pPr>
              <w:pStyle w:val="Tabletext0"/>
            </w:pPr>
            <w:r w:rsidRPr="00DD759E">
              <w:t>East along the parallel 20°19.886′S to longitude 148°55.686′E</w:t>
            </w:r>
          </w:p>
        </w:tc>
      </w:tr>
      <w:tr w:rsidR="00A422E4" w:rsidRPr="00DD759E" w14:paraId="10710819" w14:textId="77777777" w:rsidTr="00F311CE">
        <w:tc>
          <w:tcPr>
            <w:tcW w:w="714" w:type="dxa"/>
            <w:shd w:val="clear" w:color="auto" w:fill="auto"/>
          </w:tcPr>
          <w:p w14:paraId="10710817" w14:textId="77777777" w:rsidR="00A422E4" w:rsidRPr="00DD759E" w:rsidRDefault="00A422E4" w:rsidP="00F311CE">
            <w:pPr>
              <w:pStyle w:val="Tabletext0"/>
            </w:pPr>
            <w:r w:rsidRPr="00DD759E">
              <w:t>3</w:t>
            </w:r>
          </w:p>
        </w:tc>
        <w:tc>
          <w:tcPr>
            <w:tcW w:w="7599" w:type="dxa"/>
            <w:shd w:val="clear" w:color="auto" w:fill="auto"/>
          </w:tcPr>
          <w:p w14:paraId="10710818" w14:textId="77777777" w:rsidR="00A422E4" w:rsidRPr="00DD759E" w:rsidRDefault="00A422E4" w:rsidP="00F311CE">
            <w:pPr>
              <w:pStyle w:val="Tabletext0"/>
            </w:pPr>
            <w:r w:rsidRPr="00DD759E">
              <w:t>South along the meridian 148°55.686′E to the intersection of the Dent Island (20</w:t>
            </w:r>
            <w:r>
              <w:noBreakHyphen/>
            </w:r>
            <w:r w:rsidRPr="00DD759E">
              <w:t>058c) coastline at mean low water and the meridian 148°55.686′E (at the point closest to 20°20.217′S 148°55.686′E)</w:t>
            </w:r>
          </w:p>
        </w:tc>
      </w:tr>
      <w:tr w:rsidR="00A422E4" w:rsidRPr="00DD759E" w14:paraId="1071081C" w14:textId="77777777" w:rsidTr="00F311CE">
        <w:tc>
          <w:tcPr>
            <w:tcW w:w="714" w:type="dxa"/>
            <w:shd w:val="clear" w:color="auto" w:fill="auto"/>
          </w:tcPr>
          <w:p w14:paraId="1071081A" w14:textId="77777777" w:rsidR="00A422E4" w:rsidRPr="00DD759E" w:rsidRDefault="00A422E4" w:rsidP="00F311CE">
            <w:pPr>
              <w:pStyle w:val="Tabletext0"/>
            </w:pPr>
            <w:r w:rsidRPr="00DD759E">
              <w:t>4</w:t>
            </w:r>
          </w:p>
        </w:tc>
        <w:tc>
          <w:tcPr>
            <w:tcW w:w="7599" w:type="dxa"/>
            <w:shd w:val="clear" w:color="auto" w:fill="auto"/>
          </w:tcPr>
          <w:p w14:paraId="1071081B" w14:textId="77777777" w:rsidR="00A422E4" w:rsidRPr="00DD759E" w:rsidRDefault="00A422E4" w:rsidP="00F311CE">
            <w:pPr>
              <w:pStyle w:val="Tabletext0"/>
            </w:pPr>
            <w:r w:rsidRPr="00DD759E">
              <w:t>Generally south</w:t>
            </w:r>
            <w:r>
              <w:noBreakHyphen/>
            </w:r>
            <w:r w:rsidRPr="00DD759E">
              <w:t>westerly then southerly then south</w:t>
            </w:r>
            <w:r>
              <w:noBreakHyphen/>
            </w:r>
            <w:r w:rsidRPr="00DD759E">
              <w:t>easterly along the Dent Island (20</w:t>
            </w:r>
            <w:r>
              <w:noBreakHyphen/>
            </w:r>
            <w:r w:rsidRPr="00DD759E">
              <w:t>058c) coastline at mean low water to the intersection of the Dent Island (20</w:t>
            </w:r>
            <w:r>
              <w:noBreakHyphen/>
            </w:r>
            <w:r w:rsidRPr="00DD759E">
              <w:t>058c) coastline at mean low water and the meridian 148°56.355′E (at the point closest to 20°22.890′S 148°56.355′E)</w:t>
            </w:r>
          </w:p>
        </w:tc>
      </w:tr>
      <w:tr w:rsidR="00A422E4" w:rsidRPr="00DD759E" w14:paraId="1071081F" w14:textId="77777777" w:rsidTr="00F311CE">
        <w:tc>
          <w:tcPr>
            <w:tcW w:w="714" w:type="dxa"/>
            <w:shd w:val="clear" w:color="auto" w:fill="auto"/>
          </w:tcPr>
          <w:p w14:paraId="1071081D" w14:textId="77777777" w:rsidR="00A422E4" w:rsidRPr="00DD759E" w:rsidRDefault="00A422E4" w:rsidP="00F311CE">
            <w:pPr>
              <w:pStyle w:val="Tabletext0"/>
            </w:pPr>
            <w:r w:rsidRPr="00DD759E">
              <w:t>5</w:t>
            </w:r>
          </w:p>
        </w:tc>
        <w:tc>
          <w:tcPr>
            <w:tcW w:w="7599" w:type="dxa"/>
            <w:shd w:val="clear" w:color="auto" w:fill="auto"/>
          </w:tcPr>
          <w:p w14:paraId="1071081E" w14:textId="77777777" w:rsidR="00A422E4" w:rsidRPr="00DD759E" w:rsidRDefault="00A422E4" w:rsidP="00F311CE">
            <w:pPr>
              <w:pStyle w:val="Tabletext0"/>
            </w:pPr>
            <w:r w:rsidRPr="00DD759E">
              <w:t>South along the meridian 148°56.355′E to latitude 20°23.188′S</w:t>
            </w:r>
          </w:p>
        </w:tc>
      </w:tr>
      <w:tr w:rsidR="00A422E4" w:rsidRPr="00DD759E" w14:paraId="10710822" w14:textId="77777777" w:rsidTr="00F311CE">
        <w:tc>
          <w:tcPr>
            <w:tcW w:w="714" w:type="dxa"/>
            <w:tcBorders>
              <w:bottom w:val="single" w:sz="2" w:space="0" w:color="auto"/>
            </w:tcBorders>
            <w:shd w:val="clear" w:color="auto" w:fill="auto"/>
          </w:tcPr>
          <w:p w14:paraId="10710820"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821" w14:textId="77777777" w:rsidR="00A422E4" w:rsidRPr="00DD759E" w:rsidRDefault="00A422E4" w:rsidP="00F311CE">
            <w:pPr>
              <w:pStyle w:val="Tabletext0"/>
            </w:pPr>
            <w:r w:rsidRPr="00DD759E">
              <w:t>West along the parallel 20°23.188′S to longitude 148°55.186′E</w:t>
            </w:r>
          </w:p>
        </w:tc>
      </w:tr>
      <w:tr w:rsidR="00A422E4" w:rsidRPr="00DD759E" w14:paraId="10710825" w14:textId="77777777" w:rsidTr="00F311CE">
        <w:tc>
          <w:tcPr>
            <w:tcW w:w="714" w:type="dxa"/>
            <w:tcBorders>
              <w:top w:val="single" w:sz="2" w:space="0" w:color="auto"/>
              <w:bottom w:val="single" w:sz="12" w:space="0" w:color="auto"/>
            </w:tcBorders>
            <w:shd w:val="clear" w:color="auto" w:fill="auto"/>
          </w:tcPr>
          <w:p w14:paraId="10710823"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824" w14:textId="77777777" w:rsidR="00A422E4" w:rsidRPr="00DD759E" w:rsidRDefault="00A422E4" w:rsidP="00F311CE">
            <w:pPr>
              <w:pStyle w:val="Tabletext0"/>
            </w:pPr>
            <w:r w:rsidRPr="00DD759E">
              <w:t>North along the meridian 148°55.186′E to the starting point</w:t>
            </w:r>
          </w:p>
        </w:tc>
      </w:tr>
    </w:tbl>
    <w:p w14:paraId="1071082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27" w14:textId="77777777" w:rsidR="00A422E4" w:rsidRPr="00DD759E" w:rsidRDefault="00A422E4" w:rsidP="00A422E4">
      <w:pPr>
        <w:pStyle w:val="ActHead5"/>
      </w:pPr>
      <w:bookmarkStart w:id="225" w:name="_Toc501379902"/>
      <w:r w:rsidRPr="00DD759E">
        <w:rPr>
          <w:rStyle w:val="CharSectno"/>
        </w:rPr>
        <w:t>38</w:t>
      </w:r>
      <w:r w:rsidRPr="00DD759E">
        <w:t xml:space="preserve">  Dent Passage, Dent and Hamilton Islands Location</w:t>
      </w:r>
      <w:bookmarkEnd w:id="225"/>
    </w:p>
    <w:p w14:paraId="10710828" w14:textId="77777777" w:rsidR="00A422E4" w:rsidRPr="00DD759E" w:rsidRDefault="00A422E4" w:rsidP="00A422E4">
      <w:pPr>
        <w:pStyle w:val="Subsection"/>
        <w:rPr>
          <w:rFonts w:eastAsia="Calibri"/>
          <w:szCs w:val="22"/>
        </w:rPr>
      </w:pPr>
      <w:r w:rsidRPr="00DD759E">
        <w:tab/>
      </w:r>
      <w:r w:rsidRPr="00DD759E">
        <w:tab/>
        <w:t xml:space="preserve">The Dent Passage, Dent and Hamilton Islands Location is the area </w:t>
      </w:r>
      <w:r w:rsidRPr="00DD759E">
        <w:rPr>
          <w:rFonts w:eastAsia="Calibri"/>
          <w:szCs w:val="22"/>
        </w:rPr>
        <w:t>bounded by the line starting at the point described in item 1 of the following table and running progressively as described in the table.</w:t>
      </w:r>
    </w:p>
    <w:p w14:paraId="1071082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2B" w14:textId="77777777" w:rsidTr="00F311CE">
        <w:trPr>
          <w:tblHeader/>
        </w:trPr>
        <w:tc>
          <w:tcPr>
            <w:tcW w:w="8313" w:type="dxa"/>
            <w:gridSpan w:val="2"/>
            <w:tcBorders>
              <w:top w:val="single" w:sz="12" w:space="0" w:color="auto"/>
              <w:bottom w:val="single" w:sz="6" w:space="0" w:color="auto"/>
            </w:tcBorders>
            <w:shd w:val="clear" w:color="auto" w:fill="auto"/>
          </w:tcPr>
          <w:p w14:paraId="1071082A" w14:textId="77777777" w:rsidR="00A422E4" w:rsidRPr="00DD759E" w:rsidRDefault="00A422E4" w:rsidP="00F311CE">
            <w:pPr>
              <w:pStyle w:val="TableHeading"/>
            </w:pPr>
            <w:r w:rsidRPr="00DD759E">
              <w:t>Dent Passage, Dent and Hamilton Islands Location</w:t>
            </w:r>
          </w:p>
        </w:tc>
      </w:tr>
      <w:tr w:rsidR="00A422E4" w:rsidRPr="00DD759E" w14:paraId="1071082E" w14:textId="77777777" w:rsidTr="00F311CE">
        <w:trPr>
          <w:tblHeader/>
        </w:trPr>
        <w:tc>
          <w:tcPr>
            <w:tcW w:w="714" w:type="dxa"/>
            <w:tcBorders>
              <w:top w:val="single" w:sz="6" w:space="0" w:color="auto"/>
              <w:bottom w:val="single" w:sz="12" w:space="0" w:color="auto"/>
            </w:tcBorders>
            <w:shd w:val="clear" w:color="auto" w:fill="auto"/>
          </w:tcPr>
          <w:p w14:paraId="1071082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2D" w14:textId="77777777" w:rsidR="00A422E4" w:rsidRPr="00DD759E" w:rsidRDefault="00A422E4" w:rsidP="00F311CE">
            <w:pPr>
              <w:pStyle w:val="TableHeading"/>
            </w:pPr>
            <w:r w:rsidRPr="00DD759E">
              <w:t>Description</w:t>
            </w:r>
          </w:p>
        </w:tc>
      </w:tr>
      <w:tr w:rsidR="00A422E4" w:rsidRPr="00DD759E" w14:paraId="10710831" w14:textId="77777777" w:rsidTr="00F311CE">
        <w:tc>
          <w:tcPr>
            <w:tcW w:w="714" w:type="dxa"/>
            <w:tcBorders>
              <w:top w:val="single" w:sz="12" w:space="0" w:color="auto"/>
            </w:tcBorders>
            <w:shd w:val="clear" w:color="auto" w:fill="auto"/>
          </w:tcPr>
          <w:p w14:paraId="1071082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30" w14:textId="77777777" w:rsidR="00A422E4" w:rsidRPr="00DD759E" w:rsidRDefault="00A422E4" w:rsidP="00F311CE">
            <w:pPr>
              <w:pStyle w:val="Tabletext0"/>
            </w:pPr>
            <w:r w:rsidRPr="00DD759E">
              <w:t>The point 20°19.886′S 148°55.686′E</w:t>
            </w:r>
          </w:p>
        </w:tc>
      </w:tr>
      <w:tr w:rsidR="00A422E4" w:rsidRPr="00DD759E" w14:paraId="10710834" w14:textId="77777777" w:rsidTr="00F311CE">
        <w:tc>
          <w:tcPr>
            <w:tcW w:w="714" w:type="dxa"/>
            <w:shd w:val="clear" w:color="auto" w:fill="auto"/>
          </w:tcPr>
          <w:p w14:paraId="10710832" w14:textId="77777777" w:rsidR="00A422E4" w:rsidRPr="00DD759E" w:rsidRDefault="00A422E4" w:rsidP="00F311CE">
            <w:pPr>
              <w:pStyle w:val="Tabletext0"/>
            </w:pPr>
            <w:r w:rsidRPr="00DD759E">
              <w:t>2</w:t>
            </w:r>
          </w:p>
        </w:tc>
        <w:tc>
          <w:tcPr>
            <w:tcW w:w="7599" w:type="dxa"/>
            <w:shd w:val="clear" w:color="auto" w:fill="auto"/>
          </w:tcPr>
          <w:p w14:paraId="10710833" w14:textId="77777777" w:rsidR="00A422E4" w:rsidRPr="00DD759E" w:rsidRDefault="00A422E4" w:rsidP="00F311CE">
            <w:pPr>
              <w:pStyle w:val="Tabletext0"/>
            </w:pPr>
            <w:r w:rsidRPr="00DD759E">
              <w:t>East along the parallel 20°19.886′S to the intersection of the Hamilton Island (20</w:t>
            </w:r>
            <w:r>
              <w:noBreakHyphen/>
            </w:r>
            <w:r w:rsidRPr="00DD759E">
              <w:t>057) coastline at mean low water and the meridian 148°56.902′E (at the point closest to 20°19.886′S 148°56.902′E)</w:t>
            </w:r>
          </w:p>
        </w:tc>
      </w:tr>
      <w:tr w:rsidR="00A422E4" w:rsidRPr="00DD759E" w14:paraId="10710837" w14:textId="77777777" w:rsidTr="00F311CE">
        <w:tc>
          <w:tcPr>
            <w:tcW w:w="714" w:type="dxa"/>
            <w:shd w:val="clear" w:color="auto" w:fill="auto"/>
          </w:tcPr>
          <w:p w14:paraId="10710835" w14:textId="77777777" w:rsidR="00A422E4" w:rsidRPr="00DD759E" w:rsidRDefault="00A422E4" w:rsidP="00F311CE">
            <w:pPr>
              <w:pStyle w:val="Tabletext0"/>
            </w:pPr>
            <w:r w:rsidRPr="00DD759E">
              <w:t>3</w:t>
            </w:r>
          </w:p>
        </w:tc>
        <w:tc>
          <w:tcPr>
            <w:tcW w:w="7599" w:type="dxa"/>
            <w:shd w:val="clear" w:color="auto" w:fill="auto"/>
          </w:tcPr>
          <w:p w14:paraId="10710836" w14:textId="77777777" w:rsidR="00A422E4" w:rsidRPr="00DD759E" w:rsidRDefault="00A422E4" w:rsidP="00F311CE">
            <w:pPr>
              <w:pStyle w:val="Tabletext0"/>
            </w:pPr>
            <w:r w:rsidRPr="00DD759E">
              <w:t>Generally southerly along the Hamilton Island (20</w:t>
            </w:r>
            <w:r>
              <w:noBreakHyphen/>
            </w:r>
            <w:r w:rsidRPr="00DD759E">
              <w:t>057) coastline at mean low water to the intersection of the Hamilton Island (20</w:t>
            </w:r>
            <w:r>
              <w:noBreakHyphen/>
            </w:r>
            <w:r w:rsidRPr="00DD759E">
              <w:t>057) coastline at mean low water and the meridian 148°57.179′E (at the point closest to 20°22.666′S 148°57.179′E)</w:t>
            </w:r>
          </w:p>
        </w:tc>
      </w:tr>
      <w:tr w:rsidR="00A422E4" w:rsidRPr="00DD759E" w14:paraId="1071083A" w14:textId="77777777" w:rsidTr="00F311CE">
        <w:tc>
          <w:tcPr>
            <w:tcW w:w="714" w:type="dxa"/>
            <w:shd w:val="clear" w:color="auto" w:fill="auto"/>
          </w:tcPr>
          <w:p w14:paraId="10710838" w14:textId="77777777" w:rsidR="00A422E4" w:rsidRPr="00DD759E" w:rsidRDefault="00A422E4" w:rsidP="00F311CE">
            <w:pPr>
              <w:pStyle w:val="Tabletext0"/>
            </w:pPr>
            <w:r w:rsidRPr="00DD759E">
              <w:t>4</w:t>
            </w:r>
          </w:p>
        </w:tc>
        <w:tc>
          <w:tcPr>
            <w:tcW w:w="7599" w:type="dxa"/>
            <w:shd w:val="clear" w:color="auto" w:fill="auto"/>
          </w:tcPr>
          <w:p w14:paraId="10710839" w14:textId="77777777" w:rsidR="00A422E4" w:rsidRPr="00DD759E" w:rsidRDefault="00A422E4" w:rsidP="00F311CE">
            <w:pPr>
              <w:pStyle w:val="Tabletext0"/>
            </w:pPr>
            <w:r w:rsidRPr="00DD759E">
              <w:t>South along the meridian 148°57.179′E to latitude 20°22.950′S</w:t>
            </w:r>
          </w:p>
        </w:tc>
      </w:tr>
      <w:tr w:rsidR="00A422E4" w:rsidRPr="00DD759E" w14:paraId="1071083D" w14:textId="77777777" w:rsidTr="00F311CE">
        <w:tc>
          <w:tcPr>
            <w:tcW w:w="714" w:type="dxa"/>
            <w:shd w:val="clear" w:color="auto" w:fill="auto"/>
          </w:tcPr>
          <w:p w14:paraId="1071083B" w14:textId="77777777" w:rsidR="00A422E4" w:rsidRPr="00DD759E" w:rsidRDefault="00A422E4" w:rsidP="00F311CE">
            <w:pPr>
              <w:pStyle w:val="Tabletext0"/>
            </w:pPr>
            <w:r w:rsidRPr="00DD759E">
              <w:t>5</w:t>
            </w:r>
          </w:p>
        </w:tc>
        <w:tc>
          <w:tcPr>
            <w:tcW w:w="7599" w:type="dxa"/>
            <w:shd w:val="clear" w:color="auto" w:fill="auto"/>
          </w:tcPr>
          <w:p w14:paraId="1071083C" w14:textId="77777777" w:rsidR="00A422E4" w:rsidRPr="00DD759E" w:rsidRDefault="00A422E4" w:rsidP="00F311CE">
            <w:pPr>
              <w:pStyle w:val="Tabletext0"/>
            </w:pPr>
            <w:r w:rsidRPr="00DD759E">
              <w:t>South</w:t>
            </w:r>
            <w:r>
              <w:noBreakHyphen/>
            </w:r>
            <w:r w:rsidRPr="00DD759E">
              <w:t>westerly along the geodesic to 20°23.188′S 148°56.355′E</w:t>
            </w:r>
          </w:p>
        </w:tc>
      </w:tr>
      <w:tr w:rsidR="00A422E4" w:rsidRPr="00DD759E" w14:paraId="10710840" w14:textId="77777777" w:rsidTr="00F311CE">
        <w:tc>
          <w:tcPr>
            <w:tcW w:w="714" w:type="dxa"/>
            <w:shd w:val="clear" w:color="auto" w:fill="auto"/>
          </w:tcPr>
          <w:p w14:paraId="1071083E" w14:textId="77777777" w:rsidR="00A422E4" w:rsidRPr="00DD759E" w:rsidRDefault="00A422E4" w:rsidP="00F311CE">
            <w:pPr>
              <w:pStyle w:val="Tabletext0"/>
            </w:pPr>
            <w:r w:rsidRPr="00DD759E">
              <w:t>6</w:t>
            </w:r>
          </w:p>
        </w:tc>
        <w:tc>
          <w:tcPr>
            <w:tcW w:w="7599" w:type="dxa"/>
            <w:shd w:val="clear" w:color="auto" w:fill="auto"/>
          </w:tcPr>
          <w:p w14:paraId="1071083F" w14:textId="77777777" w:rsidR="00A422E4" w:rsidRPr="00DD759E" w:rsidRDefault="00A422E4" w:rsidP="00F311CE">
            <w:pPr>
              <w:pStyle w:val="Tabletext0"/>
            </w:pPr>
            <w:r w:rsidRPr="00DD759E">
              <w:t>North along the meridian 148°56.355′E to the intersection of the Dent Island (20</w:t>
            </w:r>
            <w:r>
              <w:noBreakHyphen/>
            </w:r>
            <w:r w:rsidRPr="00DD759E">
              <w:t>058c) coastline at mean low water and the meridian 148°56.355′E (at the point closest to 20°22.890′S148°56.355′E)</w:t>
            </w:r>
          </w:p>
        </w:tc>
      </w:tr>
      <w:tr w:rsidR="00A422E4" w:rsidRPr="00DD759E" w14:paraId="10710843" w14:textId="77777777" w:rsidTr="00F311CE">
        <w:tc>
          <w:tcPr>
            <w:tcW w:w="714" w:type="dxa"/>
            <w:tcBorders>
              <w:bottom w:val="single" w:sz="2" w:space="0" w:color="auto"/>
            </w:tcBorders>
            <w:shd w:val="clear" w:color="auto" w:fill="auto"/>
          </w:tcPr>
          <w:p w14:paraId="10710841"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0842" w14:textId="77777777" w:rsidR="00A422E4" w:rsidRPr="00DD759E" w:rsidRDefault="00A422E4" w:rsidP="00F311CE">
            <w:pPr>
              <w:pStyle w:val="Tabletext0"/>
            </w:pPr>
            <w:r w:rsidRPr="00DD759E">
              <w:t>Generally northerly then westerly along the Dent Island (20</w:t>
            </w:r>
            <w:r>
              <w:noBreakHyphen/>
            </w:r>
            <w:r w:rsidRPr="00DD759E">
              <w:t>058c) coastline at mean low water to the intersection of the Dent Island (20</w:t>
            </w:r>
            <w:r>
              <w:noBreakHyphen/>
            </w:r>
            <w:r w:rsidRPr="00DD759E">
              <w:t>058c) coastline at mean low water and the meridian 148°55.686′E (at the point closest to 20°20.217′S 148°55.686′E)</w:t>
            </w:r>
          </w:p>
        </w:tc>
      </w:tr>
      <w:tr w:rsidR="00A422E4" w:rsidRPr="00DD759E" w14:paraId="10710846" w14:textId="77777777" w:rsidTr="00F311CE">
        <w:tc>
          <w:tcPr>
            <w:tcW w:w="714" w:type="dxa"/>
            <w:tcBorders>
              <w:top w:val="single" w:sz="2" w:space="0" w:color="auto"/>
              <w:bottom w:val="single" w:sz="12" w:space="0" w:color="auto"/>
            </w:tcBorders>
            <w:shd w:val="clear" w:color="auto" w:fill="auto"/>
          </w:tcPr>
          <w:p w14:paraId="10710844"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0845" w14:textId="77777777" w:rsidR="00A422E4" w:rsidRPr="00DD759E" w:rsidRDefault="00A422E4" w:rsidP="00F311CE">
            <w:pPr>
              <w:pStyle w:val="Tabletext0"/>
            </w:pPr>
            <w:r w:rsidRPr="00DD759E">
              <w:t>North along the meridian 148°55.686′E to the starting point</w:t>
            </w:r>
          </w:p>
        </w:tc>
      </w:tr>
    </w:tbl>
    <w:p w14:paraId="1071084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48" w14:textId="77777777" w:rsidR="00A422E4" w:rsidRPr="00DD759E" w:rsidRDefault="00A422E4" w:rsidP="00A422E4">
      <w:pPr>
        <w:pStyle w:val="ActHead5"/>
      </w:pPr>
      <w:bookmarkStart w:id="226" w:name="_Toc501379903"/>
      <w:r w:rsidRPr="00DD759E">
        <w:rPr>
          <w:rStyle w:val="CharSectno"/>
        </w:rPr>
        <w:t>39</w:t>
      </w:r>
      <w:r w:rsidRPr="00DD759E">
        <w:t xml:space="preserve">  Dingo Beach Location</w:t>
      </w:r>
      <w:bookmarkEnd w:id="226"/>
    </w:p>
    <w:p w14:paraId="10710849" w14:textId="77777777" w:rsidR="00A422E4" w:rsidRPr="00DD759E" w:rsidRDefault="00A422E4" w:rsidP="00A422E4">
      <w:pPr>
        <w:pStyle w:val="Subsection"/>
        <w:rPr>
          <w:rFonts w:eastAsia="Calibri"/>
          <w:szCs w:val="22"/>
        </w:rPr>
      </w:pPr>
      <w:r w:rsidRPr="00DD759E">
        <w:tab/>
      </w:r>
      <w:r w:rsidRPr="00DD759E">
        <w:tab/>
        <w:t xml:space="preserve">The Dingo Beach Location is the area </w:t>
      </w:r>
      <w:r w:rsidRPr="00DD759E">
        <w:rPr>
          <w:rFonts w:eastAsia="Calibri"/>
          <w:szCs w:val="22"/>
        </w:rPr>
        <w:t>bounded by the line starting at the point described in item 1 of the following table and running progressively as described in the table.</w:t>
      </w:r>
    </w:p>
    <w:p w14:paraId="1071084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4C" w14:textId="77777777" w:rsidTr="00F311CE">
        <w:trPr>
          <w:tblHeader/>
        </w:trPr>
        <w:tc>
          <w:tcPr>
            <w:tcW w:w="8313" w:type="dxa"/>
            <w:gridSpan w:val="2"/>
            <w:tcBorders>
              <w:top w:val="single" w:sz="12" w:space="0" w:color="auto"/>
              <w:bottom w:val="single" w:sz="6" w:space="0" w:color="auto"/>
            </w:tcBorders>
            <w:shd w:val="clear" w:color="auto" w:fill="auto"/>
          </w:tcPr>
          <w:p w14:paraId="1071084B" w14:textId="77777777" w:rsidR="00A422E4" w:rsidRPr="00DD759E" w:rsidRDefault="00A422E4" w:rsidP="00F311CE">
            <w:pPr>
              <w:pStyle w:val="TableHeading"/>
            </w:pPr>
            <w:r w:rsidRPr="00DD759E">
              <w:t>Dingo Beach Location</w:t>
            </w:r>
          </w:p>
        </w:tc>
      </w:tr>
      <w:tr w:rsidR="00A422E4" w:rsidRPr="00DD759E" w14:paraId="1071084F" w14:textId="77777777" w:rsidTr="00F311CE">
        <w:trPr>
          <w:tblHeader/>
        </w:trPr>
        <w:tc>
          <w:tcPr>
            <w:tcW w:w="714" w:type="dxa"/>
            <w:tcBorders>
              <w:top w:val="single" w:sz="6" w:space="0" w:color="auto"/>
              <w:bottom w:val="single" w:sz="12" w:space="0" w:color="auto"/>
            </w:tcBorders>
            <w:shd w:val="clear" w:color="auto" w:fill="auto"/>
          </w:tcPr>
          <w:p w14:paraId="1071084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4E" w14:textId="77777777" w:rsidR="00A422E4" w:rsidRPr="00DD759E" w:rsidRDefault="00A422E4" w:rsidP="00F311CE">
            <w:pPr>
              <w:pStyle w:val="TableHeading"/>
            </w:pPr>
            <w:r w:rsidRPr="00DD759E">
              <w:t>Description</w:t>
            </w:r>
          </w:p>
        </w:tc>
      </w:tr>
      <w:tr w:rsidR="00A422E4" w:rsidRPr="00DD759E" w14:paraId="10710852" w14:textId="77777777" w:rsidTr="00F311CE">
        <w:tc>
          <w:tcPr>
            <w:tcW w:w="714" w:type="dxa"/>
            <w:tcBorders>
              <w:top w:val="single" w:sz="12" w:space="0" w:color="auto"/>
            </w:tcBorders>
            <w:shd w:val="clear" w:color="auto" w:fill="auto"/>
          </w:tcPr>
          <w:p w14:paraId="1071085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51" w14:textId="77777777" w:rsidR="00A422E4" w:rsidRPr="00DD759E" w:rsidRDefault="00A422E4" w:rsidP="00F311CE">
            <w:pPr>
              <w:pStyle w:val="Tabletext0"/>
            </w:pPr>
            <w:r w:rsidRPr="00DD759E">
              <w:t>The point 20°04.357′S 148°29.577′E</w:t>
            </w:r>
          </w:p>
        </w:tc>
      </w:tr>
      <w:tr w:rsidR="00A422E4" w:rsidRPr="00DD759E" w14:paraId="10710855" w14:textId="77777777" w:rsidTr="00F311CE">
        <w:tc>
          <w:tcPr>
            <w:tcW w:w="714" w:type="dxa"/>
            <w:shd w:val="clear" w:color="auto" w:fill="auto"/>
          </w:tcPr>
          <w:p w14:paraId="10710853" w14:textId="77777777" w:rsidR="00A422E4" w:rsidRPr="00DD759E" w:rsidRDefault="00A422E4" w:rsidP="00F311CE">
            <w:pPr>
              <w:pStyle w:val="Tabletext0"/>
            </w:pPr>
            <w:r w:rsidRPr="00DD759E">
              <w:t>2</w:t>
            </w:r>
          </w:p>
        </w:tc>
        <w:tc>
          <w:tcPr>
            <w:tcW w:w="7599" w:type="dxa"/>
            <w:shd w:val="clear" w:color="auto" w:fill="auto"/>
          </w:tcPr>
          <w:p w14:paraId="10710854" w14:textId="77777777" w:rsidR="00A422E4" w:rsidRPr="00DD759E" w:rsidRDefault="00A422E4" w:rsidP="00F311CE">
            <w:pPr>
              <w:pStyle w:val="Tabletext0"/>
            </w:pPr>
            <w:r w:rsidRPr="00DD759E">
              <w:t>East along the parallel 20°04.357′S to longitude 148°30.093′E</w:t>
            </w:r>
          </w:p>
        </w:tc>
      </w:tr>
      <w:tr w:rsidR="00A422E4" w:rsidRPr="00DD759E" w14:paraId="10710858" w14:textId="77777777" w:rsidTr="00F311CE">
        <w:tc>
          <w:tcPr>
            <w:tcW w:w="714" w:type="dxa"/>
            <w:shd w:val="clear" w:color="auto" w:fill="auto"/>
          </w:tcPr>
          <w:p w14:paraId="10710856" w14:textId="77777777" w:rsidR="00A422E4" w:rsidRPr="00DD759E" w:rsidRDefault="00A422E4" w:rsidP="00F311CE">
            <w:pPr>
              <w:pStyle w:val="Tabletext0"/>
            </w:pPr>
            <w:r w:rsidRPr="00DD759E">
              <w:t>3</w:t>
            </w:r>
          </w:p>
        </w:tc>
        <w:tc>
          <w:tcPr>
            <w:tcW w:w="7599" w:type="dxa"/>
            <w:shd w:val="clear" w:color="auto" w:fill="auto"/>
          </w:tcPr>
          <w:p w14:paraId="10710857" w14:textId="77777777" w:rsidR="00A422E4" w:rsidRPr="00DD759E" w:rsidRDefault="00A422E4" w:rsidP="00F311CE">
            <w:pPr>
              <w:pStyle w:val="Tabletext0"/>
            </w:pPr>
            <w:r w:rsidRPr="00DD759E">
              <w:t>South along the meridian 148°30.093′E to latitude 20°04.924′S</w:t>
            </w:r>
          </w:p>
        </w:tc>
      </w:tr>
      <w:tr w:rsidR="00A422E4" w:rsidRPr="00DD759E" w14:paraId="1071085B" w14:textId="77777777" w:rsidTr="00F311CE">
        <w:tc>
          <w:tcPr>
            <w:tcW w:w="714" w:type="dxa"/>
            <w:shd w:val="clear" w:color="auto" w:fill="auto"/>
          </w:tcPr>
          <w:p w14:paraId="10710859" w14:textId="77777777" w:rsidR="00A422E4" w:rsidRPr="00DD759E" w:rsidRDefault="00A422E4" w:rsidP="00F311CE">
            <w:pPr>
              <w:pStyle w:val="Tabletext0"/>
            </w:pPr>
            <w:r w:rsidRPr="00DD759E">
              <w:t>4</w:t>
            </w:r>
          </w:p>
        </w:tc>
        <w:tc>
          <w:tcPr>
            <w:tcW w:w="7599" w:type="dxa"/>
            <w:shd w:val="clear" w:color="auto" w:fill="auto"/>
          </w:tcPr>
          <w:p w14:paraId="1071085A" w14:textId="77777777" w:rsidR="00A422E4" w:rsidRPr="00DD759E" w:rsidRDefault="00A422E4" w:rsidP="00F311CE">
            <w:pPr>
              <w:pStyle w:val="Tabletext0"/>
            </w:pPr>
            <w:r w:rsidRPr="00DD759E">
              <w:t>South</w:t>
            </w:r>
            <w:r>
              <w:noBreakHyphen/>
            </w:r>
            <w:r w:rsidRPr="00DD759E">
              <w:t>easterly along the geodesic to the intersection of the mainland coastline at mean low water and the meridian 148°30.417′E (at the point closest to 20°05.250′S 148°30.417′E)</w:t>
            </w:r>
          </w:p>
        </w:tc>
      </w:tr>
      <w:tr w:rsidR="00A422E4" w:rsidRPr="00DD759E" w14:paraId="1071085E" w14:textId="77777777" w:rsidTr="00F311CE">
        <w:tc>
          <w:tcPr>
            <w:tcW w:w="714" w:type="dxa"/>
            <w:tcBorders>
              <w:bottom w:val="single" w:sz="2" w:space="0" w:color="auto"/>
            </w:tcBorders>
            <w:shd w:val="clear" w:color="auto" w:fill="auto"/>
          </w:tcPr>
          <w:p w14:paraId="1071085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85D"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mainland and Blackcurrant Island (20</w:t>
            </w:r>
            <w:r>
              <w:noBreakHyphen/>
            </w:r>
            <w:r w:rsidRPr="00DD759E">
              <w:t>010b) coastlines at mean low water to the intersection of the Blackcurrant Island (20</w:t>
            </w:r>
            <w:r>
              <w:noBreakHyphen/>
            </w:r>
            <w:r w:rsidRPr="00DD759E">
              <w:t>010b) coastline at mean low water and the meridian 148°29.577′E (at the point closest to 20°04.701′S 148°29.577′E)</w:t>
            </w:r>
          </w:p>
        </w:tc>
      </w:tr>
      <w:tr w:rsidR="00A422E4" w:rsidRPr="00DD759E" w14:paraId="10710861" w14:textId="77777777" w:rsidTr="00F311CE">
        <w:tc>
          <w:tcPr>
            <w:tcW w:w="714" w:type="dxa"/>
            <w:tcBorders>
              <w:top w:val="single" w:sz="2" w:space="0" w:color="auto"/>
              <w:bottom w:val="single" w:sz="12" w:space="0" w:color="auto"/>
            </w:tcBorders>
            <w:shd w:val="clear" w:color="auto" w:fill="auto"/>
          </w:tcPr>
          <w:p w14:paraId="1071085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860" w14:textId="77777777" w:rsidR="00A422E4" w:rsidRPr="00DD759E" w:rsidRDefault="00A422E4" w:rsidP="00F311CE">
            <w:pPr>
              <w:pStyle w:val="Tabletext0"/>
            </w:pPr>
            <w:r w:rsidRPr="00DD759E">
              <w:t>North along the meridian 148°29.577′E to the starting point</w:t>
            </w:r>
          </w:p>
        </w:tc>
      </w:tr>
    </w:tbl>
    <w:p w14:paraId="1071086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63" w14:textId="77777777" w:rsidR="00A422E4" w:rsidRPr="00DD759E" w:rsidRDefault="00A422E4" w:rsidP="00A422E4">
      <w:pPr>
        <w:pStyle w:val="ActHead5"/>
      </w:pPr>
      <w:bookmarkStart w:id="227" w:name="_Toc501379904"/>
      <w:r w:rsidRPr="00DD759E">
        <w:rPr>
          <w:rStyle w:val="CharSectno"/>
        </w:rPr>
        <w:t>40</w:t>
      </w:r>
      <w:r w:rsidRPr="00DD759E">
        <w:t xml:space="preserve">  Double Bay East Location</w:t>
      </w:r>
      <w:bookmarkEnd w:id="227"/>
    </w:p>
    <w:p w14:paraId="10710864" w14:textId="77777777" w:rsidR="00A422E4" w:rsidRPr="00DD759E" w:rsidRDefault="00A422E4" w:rsidP="00A422E4">
      <w:pPr>
        <w:pStyle w:val="Subsection"/>
        <w:rPr>
          <w:rFonts w:eastAsia="Calibri"/>
          <w:szCs w:val="22"/>
        </w:rPr>
      </w:pPr>
      <w:r w:rsidRPr="00DD759E">
        <w:tab/>
      </w:r>
      <w:r w:rsidRPr="00DD759E">
        <w:tab/>
        <w:t xml:space="preserve">The Double Bay East Location is the area </w:t>
      </w:r>
      <w:r w:rsidRPr="00DD759E">
        <w:rPr>
          <w:rFonts w:eastAsia="Calibri"/>
          <w:szCs w:val="22"/>
        </w:rPr>
        <w:t>bounded by the line starting at the point described in item 1 of the following table and running progressively as described in the table.</w:t>
      </w:r>
    </w:p>
    <w:p w14:paraId="1071086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67" w14:textId="77777777" w:rsidTr="00F311CE">
        <w:trPr>
          <w:tblHeader/>
        </w:trPr>
        <w:tc>
          <w:tcPr>
            <w:tcW w:w="8313" w:type="dxa"/>
            <w:gridSpan w:val="2"/>
            <w:tcBorders>
              <w:top w:val="single" w:sz="12" w:space="0" w:color="auto"/>
              <w:bottom w:val="single" w:sz="6" w:space="0" w:color="auto"/>
            </w:tcBorders>
            <w:shd w:val="clear" w:color="auto" w:fill="auto"/>
          </w:tcPr>
          <w:p w14:paraId="10710866" w14:textId="77777777" w:rsidR="00A422E4" w:rsidRPr="00DD759E" w:rsidRDefault="00A422E4" w:rsidP="00F311CE">
            <w:pPr>
              <w:pStyle w:val="TableHeading"/>
            </w:pPr>
            <w:r w:rsidRPr="00DD759E">
              <w:t>Double Bay East Location</w:t>
            </w:r>
          </w:p>
        </w:tc>
      </w:tr>
      <w:tr w:rsidR="00A422E4" w:rsidRPr="00DD759E" w14:paraId="1071086A" w14:textId="77777777" w:rsidTr="00F311CE">
        <w:trPr>
          <w:tblHeader/>
        </w:trPr>
        <w:tc>
          <w:tcPr>
            <w:tcW w:w="714" w:type="dxa"/>
            <w:tcBorders>
              <w:top w:val="single" w:sz="6" w:space="0" w:color="auto"/>
              <w:bottom w:val="single" w:sz="12" w:space="0" w:color="auto"/>
            </w:tcBorders>
            <w:shd w:val="clear" w:color="auto" w:fill="auto"/>
          </w:tcPr>
          <w:p w14:paraId="1071086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69" w14:textId="77777777" w:rsidR="00A422E4" w:rsidRPr="00DD759E" w:rsidRDefault="00A422E4" w:rsidP="00F311CE">
            <w:pPr>
              <w:pStyle w:val="TableHeading"/>
            </w:pPr>
            <w:r w:rsidRPr="00DD759E">
              <w:t>Description</w:t>
            </w:r>
          </w:p>
        </w:tc>
      </w:tr>
      <w:tr w:rsidR="00A422E4" w:rsidRPr="00DD759E" w14:paraId="1071086D" w14:textId="77777777" w:rsidTr="00F311CE">
        <w:tc>
          <w:tcPr>
            <w:tcW w:w="714" w:type="dxa"/>
            <w:tcBorders>
              <w:top w:val="single" w:sz="12" w:space="0" w:color="auto"/>
            </w:tcBorders>
            <w:shd w:val="clear" w:color="auto" w:fill="auto"/>
          </w:tcPr>
          <w:p w14:paraId="1071086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6C" w14:textId="77777777" w:rsidR="00A422E4" w:rsidRPr="00DD759E" w:rsidRDefault="00A422E4" w:rsidP="00F311CE">
            <w:pPr>
              <w:pStyle w:val="Tabletext0"/>
            </w:pPr>
            <w:r w:rsidRPr="00DD759E">
              <w:t>The point 20°09.939′S 148°38.318′E</w:t>
            </w:r>
          </w:p>
        </w:tc>
      </w:tr>
      <w:tr w:rsidR="00A422E4" w:rsidRPr="00DD759E" w14:paraId="10710870" w14:textId="77777777" w:rsidTr="00F311CE">
        <w:tc>
          <w:tcPr>
            <w:tcW w:w="714" w:type="dxa"/>
            <w:shd w:val="clear" w:color="auto" w:fill="auto"/>
          </w:tcPr>
          <w:p w14:paraId="1071086E" w14:textId="77777777" w:rsidR="00A422E4" w:rsidRPr="00DD759E" w:rsidRDefault="00A422E4" w:rsidP="00F311CE">
            <w:pPr>
              <w:pStyle w:val="Tabletext0"/>
            </w:pPr>
            <w:r w:rsidRPr="00DD759E">
              <w:t>2</w:t>
            </w:r>
          </w:p>
        </w:tc>
        <w:tc>
          <w:tcPr>
            <w:tcW w:w="7599" w:type="dxa"/>
            <w:shd w:val="clear" w:color="auto" w:fill="auto"/>
          </w:tcPr>
          <w:p w14:paraId="1071086F" w14:textId="77777777" w:rsidR="00A422E4" w:rsidRPr="00DD759E" w:rsidRDefault="00A422E4" w:rsidP="00F311CE">
            <w:pPr>
              <w:pStyle w:val="Tabletext0"/>
            </w:pPr>
            <w:r w:rsidRPr="00DD759E">
              <w:t>South along the meridian 148°38.318′E to the intersection of the mainland coastline at mean low water and the meridian 148°38.318′E (at the point closest to 20°10.207′S 148°38.318′E)</w:t>
            </w:r>
          </w:p>
        </w:tc>
      </w:tr>
      <w:tr w:rsidR="00A422E4" w:rsidRPr="00DD759E" w14:paraId="10710873" w14:textId="77777777" w:rsidTr="00F311CE">
        <w:tc>
          <w:tcPr>
            <w:tcW w:w="714" w:type="dxa"/>
            <w:shd w:val="clear" w:color="auto" w:fill="auto"/>
          </w:tcPr>
          <w:p w14:paraId="10710871" w14:textId="77777777" w:rsidR="00A422E4" w:rsidRPr="00DD759E" w:rsidRDefault="00A422E4" w:rsidP="00F311CE">
            <w:pPr>
              <w:pStyle w:val="Tabletext0"/>
            </w:pPr>
            <w:r w:rsidRPr="00DD759E">
              <w:t>3</w:t>
            </w:r>
          </w:p>
        </w:tc>
        <w:tc>
          <w:tcPr>
            <w:tcW w:w="7599" w:type="dxa"/>
            <w:shd w:val="clear" w:color="auto" w:fill="auto"/>
          </w:tcPr>
          <w:p w14:paraId="10710872" w14:textId="77777777" w:rsidR="00A422E4" w:rsidRPr="00DD759E" w:rsidRDefault="00A422E4" w:rsidP="00F311CE">
            <w:pPr>
              <w:pStyle w:val="Tabletext0"/>
            </w:pPr>
            <w:r w:rsidRPr="00DD759E">
              <w:t>Generally southerly then westerly then north</w:t>
            </w:r>
            <w:r>
              <w:noBreakHyphen/>
            </w:r>
            <w:r w:rsidRPr="00DD759E">
              <w:t>easterly along the mainland coastline at mean low water to the intersection of the mainland coastline at mean low water and the meridian 148°37.204′E (at the point closest to 20°10.615′S 148°37.204′E)</w:t>
            </w:r>
          </w:p>
        </w:tc>
      </w:tr>
      <w:tr w:rsidR="00A422E4" w:rsidRPr="00DD759E" w14:paraId="10710876" w14:textId="77777777" w:rsidTr="00F311CE">
        <w:tc>
          <w:tcPr>
            <w:tcW w:w="714" w:type="dxa"/>
            <w:tcBorders>
              <w:bottom w:val="single" w:sz="2" w:space="0" w:color="auto"/>
            </w:tcBorders>
            <w:shd w:val="clear" w:color="auto" w:fill="auto"/>
          </w:tcPr>
          <w:p w14:paraId="1071087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875" w14:textId="77777777" w:rsidR="00A422E4" w:rsidRPr="00DD759E" w:rsidRDefault="00A422E4" w:rsidP="00F311CE">
            <w:pPr>
              <w:pStyle w:val="Tabletext0"/>
            </w:pPr>
            <w:r w:rsidRPr="00DD759E">
              <w:t>North along the meridian 148°37.204′E to latitude 20°10.345′S</w:t>
            </w:r>
          </w:p>
        </w:tc>
      </w:tr>
      <w:tr w:rsidR="00A422E4" w:rsidRPr="00DD759E" w14:paraId="10710879" w14:textId="77777777" w:rsidTr="00F311CE">
        <w:tc>
          <w:tcPr>
            <w:tcW w:w="714" w:type="dxa"/>
            <w:tcBorders>
              <w:top w:val="single" w:sz="2" w:space="0" w:color="auto"/>
              <w:bottom w:val="single" w:sz="12" w:space="0" w:color="auto"/>
            </w:tcBorders>
            <w:shd w:val="clear" w:color="auto" w:fill="auto"/>
          </w:tcPr>
          <w:p w14:paraId="1071087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878" w14:textId="77777777" w:rsidR="00A422E4" w:rsidRPr="00DD759E" w:rsidRDefault="00A422E4" w:rsidP="00F311CE">
            <w:pPr>
              <w:pStyle w:val="Tabletext0"/>
            </w:pPr>
            <w:r w:rsidRPr="00DD759E">
              <w:t>Easterly along the geodesic to the starting point</w:t>
            </w:r>
          </w:p>
        </w:tc>
      </w:tr>
    </w:tbl>
    <w:p w14:paraId="1071087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7B" w14:textId="77777777" w:rsidR="00A422E4" w:rsidRPr="00DD759E" w:rsidRDefault="00A422E4" w:rsidP="00A422E4">
      <w:pPr>
        <w:pStyle w:val="ActHead5"/>
      </w:pPr>
      <w:bookmarkStart w:id="228" w:name="_Toc501379905"/>
      <w:r w:rsidRPr="00DD759E">
        <w:rPr>
          <w:rStyle w:val="CharSectno"/>
        </w:rPr>
        <w:t>41</w:t>
      </w:r>
      <w:r w:rsidRPr="00DD759E">
        <w:t xml:space="preserve">  Double Bay West Location</w:t>
      </w:r>
      <w:bookmarkEnd w:id="228"/>
    </w:p>
    <w:p w14:paraId="1071087C" w14:textId="77777777" w:rsidR="00A422E4" w:rsidRPr="00DD759E" w:rsidRDefault="00A422E4" w:rsidP="00A422E4">
      <w:pPr>
        <w:pStyle w:val="Subsection"/>
        <w:rPr>
          <w:rFonts w:eastAsia="Calibri"/>
          <w:szCs w:val="22"/>
        </w:rPr>
      </w:pPr>
      <w:r w:rsidRPr="00DD759E">
        <w:tab/>
      </w:r>
      <w:r w:rsidRPr="00DD759E">
        <w:tab/>
        <w:t xml:space="preserve">The Double Bay West Location is the area </w:t>
      </w:r>
      <w:r w:rsidRPr="00DD759E">
        <w:rPr>
          <w:rFonts w:eastAsia="Calibri"/>
          <w:szCs w:val="22"/>
        </w:rPr>
        <w:t>bounded by the line starting at the point described in item 1 of the following table and running progressively as described in the table.</w:t>
      </w:r>
    </w:p>
    <w:p w14:paraId="1071087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7F" w14:textId="77777777" w:rsidTr="00F311CE">
        <w:trPr>
          <w:tblHeader/>
        </w:trPr>
        <w:tc>
          <w:tcPr>
            <w:tcW w:w="8313" w:type="dxa"/>
            <w:gridSpan w:val="2"/>
            <w:tcBorders>
              <w:top w:val="single" w:sz="12" w:space="0" w:color="auto"/>
              <w:bottom w:val="single" w:sz="6" w:space="0" w:color="auto"/>
            </w:tcBorders>
            <w:shd w:val="clear" w:color="auto" w:fill="auto"/>
          </w:tcPr>
          <w:p w14:paraId="1071087E" w14:textId="77777777" w:rsidR="00A422E4" w:rsidRPr="00DD759E" w:rsidRDefault="00A422E4" w:rsidP="00F311CE">
            <w:pPr>
              <w:pStyle w:val="TableHeading"/>
            </w:pPr>
            <w:r w:rsidRPr="00DD759E">
              <w:t>Double Bay West Location</w:t>
            </w:r>
          </w:p>
        </w:tc>
      </w:tr>
      <w:tr w:rsidR="00A422E4" w:rsidRPr="00DD759E" w14:paraId="10710882" w14:textId="77777777" w:rsidTr="00F311CE">
        <w:trPr>
          <w:tblHeader/>
        </w:trPr>
        <w:tc>
          <w:tcPr>
            <w:tcW w:w="714" w:type="dxa"/>
            <w:tcBorders>
              <w:top w:val="single" w:sz="6" w:space="0" w:color="auto"/>
              <w:bottom w:val="single" w:sz="12" w:space="0" w:color="auto"/>
            </w:tcBorders>
            <w:shd w:val="clear" w:color="auto" w:fill="auto"/>
          </w:tcPr>
          <w:p w14:paraId="1071088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81" w14:textId="77777777" w:rsidR="00A422E4" w:rsidRPr="00DD759E" w:rsidRDefault="00A422E4" w:rsidP="00F311CE">
            <w:pPr>
              <w:pStyle w:val="TableHeading"/>
            </w:pPr>
            <w:r w:rsidRPr="00DD759E">
              <w:t>Description</w:t>
            </w:r>
          </w:p>
        </w:tc>
      </w:tr>
      <w:tr w:rsidR="00A422E4" w:rsidRPr="00DD759E" w14:paraId="10710885" w14:textId="77777777" w:rsidTr="00F311CE">
        <w:tc>
          <w:tcPr>
            <w:tcW w:w="714" w:type="dxa"/>
            <w:tcBorders>
              <w:top w:val="single" w:sz="12" w:space="0" w:color="auto"/>
            </w:tcBorders>
            <w:shd w:val="clear" w:color="auto" w:fill="auto"/>
          </w:tcPr>
          <w:p w14:paraId="1071088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84" w14:textId="77777777" w:rsidR="00A422E4" w:rsidRPr="00DD759E" w:rsidRDefault="00A422E4" w:rsidP="00F311CE">
            <w:pPr>
              <w:pStyle w:val="Tabletext0"/>
            </w:pPr>
            <w:r w:rsidRPr="00DD759E">
              <w:t>The point 20°09.651′S 148°35.878′E</w:t>
            </w:r>
          </w:p>
        </w:tc>
      </w:tr>
      <w:tr w:rsidR="00A422E4" w:rsidRPr="00DD759E" w14:paraId="10710888" w14:textId="77777777" w:rsidTr="00F311CE">
        <w:tc>
          <w:tcPr>
            <w:tcW w:w="714" w:type="dxa"/>
            <w:shd w:val="clear" w:color="auto" w:fill="auto"/>
          </w:tcPr>
          <w:p w14:paraId="10710886" w14:textId="77777777" w:rsidR="00A422E4" w:rsidRPr="00DD759E" w:rsidRDefault="00A422E4" w:rsidP="00F311CE">
            <w:pPr>
              <w:pStyle w:val="Tabletext0"/>
            </w:pPr>
            <w:r w:rsidRPr="00DD759E">
              <w:t>2</w:t>
            </w:r>
          </w:p>
        </w:tc>
        <w:tc>
          <w:tcPr>
            <w:tcW w:w="7599" w:type="dxa"/>
            <w:shd w:val="clear" w:color="auto" w:fill="auto"/>
          </w:tcPr>
          <w:p w14:paraId="10710887" w14:textId="77777777" w:rsidR="00A422E4" w:rsidRPr="00DD759E" w:rsidRDefault="00A422E4" w:rsidP="00F311CE">
            <w:pPr>
              <w:pStyle w:val="Tabletext0"/>
            </w:pPr>
            <w:r w:rsidRPr="00DD759E">
              <w:t>South</w:t>
            </w:r>
            <w:r>
              <w:noBreakHyphen/>
            </w:r>
            <w:r w:rsidRPr="00DD759E">
              <w:t>easterly along the geodesic to 20°10.345′S 148°37.204′E</w:t>
            </w:r>
          </w:p>
        </w:tc>
      </w:tr>
      <w:tr w:rsidR="00A422E4" w:rsidRPr="00DD759E" w14:paraId="1071088B" w14:textId="77777777" w:rsidTr="00F311CE">
        <w:tc>
          <w:tcPr>
            <w:tcW w:w="714" w:type="dxa"/>
            <w:shd w:val="clear" w:color="auto" w:fill="auto"/>
          </w:tcPr>
          <w:p w14:paraId="10710889" w14:textId="77777777" w:rsidR="00A422E4" w:rsidRPr="00DD759E" w:rsidRDefault="00A422E4" w:rsidP="00F311CE">
            <w:pPr>
              <w:pStyle w:val="Tabletext0"/>
            </w:pPr>
            <w:r w:rsidRPr="00DD759E">
              <w:t>3</w:t>
            </w:r>
          </w:p>
        </w:tc>
        <w:tc>
          <w:tcPr>
            <w:tcW w:w="7599" w:type="dxa"/>
            <w:shd w:val="clear" w:color="auto" w:fill="auto"/>
          </w:tcPr>
          <w:p w14:paraId="1071088A" w14:textId="77777777" w:rsidR="00A422E4" w:rsidRPr="00DD759E" w:rsidRDefault="00A422E4" w:rsidP="00F311CE">
            <w:pPr>
              <w:pStyle w:val="Tabletext0"/>
            </w:pPr>
            <w:r w:rsidRPr="00DD759E">
              <w:t>South along the meridian 148°37.204′E to the intersection of the mainland coastline at mean low water and the meridian 20°10.615′S (at the point closest to 20°10.615′S 148°37.204′E)</w:t>
            </w:r>
          </w:p>
        </w:tc>
      </w:tr>
      <w:tr w:rsidR="00A422E4" w:rsidRPr="00DD759E" w14:paraId="1071088E" w14:textId="77777777" w:rsidTr="00F311CE">
        <w:tc>
          <w:tcPr>
            <w:tcW w:w="714" w:type="dxa"/>
            <w:tcBorders>
              <w:bottom w:val="single" w:sz="2" w:space="0" w:color="auto"/>
            </w:tcBorders>
            <w:shd w:val="clear" w:color="auto" w:fill="auto"/>
          </w:tcPr>
          <w:p w14:paraId="1071088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88D"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along the mainland coastline at mean low water to the intersection of the mainland coastline at mean low water and the meridian 148°35.878′E (at the point closest to 20°09.924′S 148°35.878′E)</w:t>
            </w:r>
          </w:p>
        </w:tc>
      </w:tr>
      <w:tr w:rsidR="00A422E4" w:rsidRPr="00DD759E" w14:paraId="10710891" w14:textId="77777777" w:rsidTr="00F311CE">
        <w:tc>
          <w:tcPr>
            <w:tcW w:w="714" w:type="dxa"/>
            <w:tcBorders>
              <w:top w:val="single" w:sz="2" w:space="0" w:color="auto"/>
              <w:bottom w:val="single" w:sz="12" w:space="0" w:color="auto"/>
            </w:tcBorders>
            <w:shd w:val="clear" w:color="auto" w:fill="auto"/>
          </w:tcPr>
          <w:p w14:paraId="1071088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890" w14:textId="77777777" w:rsidR="00A422E4" w:rsidRPr="00DD759E" w:rsidRDefault="00A422E4" w:rsidP="00F311CE">
            <w:pPr>
              <w:pStyle w:val="Tabletext0"/>
            </w:pPr>
            <w:r w:rsidRPr="00DD759E">
              <w:t>North along the meridian 148°35.878′E to the starting point</w:t>
            </w:r>
          </w:p>
        </w:tc>
      </w:tr>
    </w:tbl>
    <w:p w14:paraId="1071089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93" w14:textId="77777777" w:rsidR="00A422E4" w:rsidRPr="00DD759E" w:rsidRDefault="00A422E4" w:rsidP="00A422E4">
      <w:pPr>
        <w:pStyle w:val="ActHead5"/>
      </w:pPr>
      <w:bookmarkStart w:id="229" w:name="_Toc501379906"/>
      <w:r w:rsidRPr="00DD759E">
        <w:rPr>
          <w:rStyle w:val="CharSectno"/>
        </w:rPr>
        <w:t>42</w:t>
      </w:r>
      <w:r w:rsidRPr="00DD759E">
        <w:t xml:space="preserve">  Double Cone Island Location</w:t>
      </w:r>
      <w:bookmarkEnd w:id="229"/>
    </w:p>
    <w:p w14:paraId="10710894" w14:textId="77777777" w:rsidR="00A422E4" w:rsidRPr="00DD759E" w:rsidRDefault="00A422E4" w:rsidP="00A422E4">
      <w:pPr>
        <w:pStyle w:val="Subsection"/>
        <w:rPr>
          <w:rFonts w:eastAsia="Calibri"/>
          <w:szCs w:val="22"/>
        </w:rPr>
      </w:pPr>
      <w:r w:rsidRPr="00DD759E">
        <w:tab/>
      </w:r>
      <w:r w:rsidRPr="00DD759E">
        <w:tab/>
        <w:t xml:space="preserve">The Double Cone Island Location is the area </w:t>
      </w:r>
      <w:r w:rsidRPr="00DD759E">
        <w:rPr>
          <w:rFonts w:eastAsia="Calibri"/>
          <w:szCs w:val="22"/>
        </w:rPr>
        <w:t>bounded by the line starting at the point described in item 1 of the following table and running progressively as described in the table.</w:t>
      </w:r>
    </w:p>
    <w:p w14:paraId="1071089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97" w14:textId="77777777" w:rsidTr="00F311CE">
        <w:trPr>
          <w:tblHeader/>
        </w:trPr>
        <w:tc>
          <w:tcPr>
            <w:tcW w:w="8313" w:type="dxa"/>
            <w:gridSpan w:val="2"/>
            <w:tcBorders>
              <w:top w:val="single" w:sz="12" w:space="0" w:color="auto"/>
              <w:bottom w:val="single" w:sz="6" w:space="0" w:color="auto"/>
            </w:tcBorders>
            <w:shd w:val="clear" w:color="auto" w:fill="auto"/>
          </w:tcPr>
          <w:p w14:paraId="10710896" w14:textId="77777777" w:rsidR="00A422E4" w:rsidRPr="00DD759E" w:rsidRDefault="00A422E4" w:rsidP="00F311CE">
            <w:pPr>
              <w:pStyle w:val="TableHeading"/>
            </w:pPr>
            <w:r w:rsidRPr="00DD759E">
              <w:t>Double Cone Island Location</w:t>
            </w:r>
          </w:p>
        </w:tc>
      </w:tr>
      <w:tr w:rsidR="00A422E4" w:rsidRPr="00DD759E" w14:paraId="1071089A" w14:textId="77777777" w:rsidTr="00F311CE">
        <w:trPr>
          <w:tblHeader/>
        </w:trPr>
        <w:tc>
          <w:tcPr>
            <w:tcW w:w="714" w:type="dxa"/>
            <w:tcBorders>
              <w:top w:val="single" w:sz="6" w:space="0" w:color="auto"/>
              <w:bottom w:val="single" w:sz="12" w:space="0" w:color="auto"/>
            </w:tcBorders>
            <w:shd w:val="clear" w:color="auto" w:fill="auto"/>
          </w:tcPr>
          <w:p w14:paraId="1071089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99" w14:textId="77777777" w:rsidR="00A422E4" w:rsidRPr="00DD759E" w:rsidRDefault="00A422E4" w:rsidP="00F311CE">
            <w:pPr>
              <w:pStyle w:val="TableHeading"/>
            </w:pPr>
            <w:r w:rsidRPr="00DD759E">
              <w:t>Description</w:t>
            </w:r>
          </w:p>
        </w:tc>
      </w:tr>
      <w:tr w:rsidR="00A422E4" w:rsidRPr="00DD759E" w14:paraId="1071089D" w14:textId="77777777" w:rsidTr="00F311CE">
        <w:tc>
          <w:tcPr>
            <w:tcW w:w="714" w:type="dxa"/>
            <w:tcBorders>
              <w:top w:val="single" w:sz="12" w:space="0" w:color="auto"/>
            </w:tcBorders>
            <w:shd w:val="clear" w:color="auto" w:fill="auto"/>
          </w:tcPr>
          <w:p w14:paraId="1071089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9C" w14:textId="77777777" w:rsidR="00A422E4" w:rsidRPr="00DD759E" w:rsidRDefault="00A422E4" w:rsidP="00F311CE">
            <w:pPr>
              <w:pStyle w:val="Tabletext0"/>
            </w:pPr>
            <w:r w:rsidRPr="00DD759E">
              <w:t>The point 20°05.742′S 148°42.147′E</w:t>
            </w:r>
          </w:p>
        </w:tc>
      </w:tr>
      <w:tr w:rsidR="00A422E4" w:rsidRPr="00DD759E" w14:paraId="107108A0" w14:textId="77777777" w:rsidTr="00F311CE">
        <w:tc>
          <w:tcPr>
            <w:tcW w:w="714" w:type="dxa"/>
            <w:shd w:val="clear" w:color="auto" w:fill="auto"/>
          </w:tcPr>
          <w:p w14:paraId="1071089E" w14:textId="77777777" w:rsidR="00A422E4" w:rsidRPr="00DD759E" w:rsidRDefault="00A422E4" w:rsidP="00F311CE">
            <w:pPr>
              <w:pStyle w:val="Tabletext0"/>
            </w:pPr>
            <w:r w:rsidRPr="00DD759E">
              <w:t>2</w:t>
            </w:r>
          </w:p>
        </w:tc>
        <w:tc>
          <w:tcPr>
            <w:tcW w:w="7599" w:type="dxa"/>
            <w:shd w:val="clear" w:color="auto" w:fill="auto"/>
          </w:tcPr>
          <w:p w14:paraId="1071089F" w14:textId="77777777" w:rsidR="00A422E4" w:rsidRPr="00DD759E" w:rsidRDefault="00A422E4" w:rsidP="00F311CE">
            <w:pPr>
              <w:pStyle w:val="Tabletext0"/>
            </w:pPr>
            <w:r w:rsidRPr="00DD759E">
              <w:t>East along the parallel 20°05.742′S to longitude 148°43.782′E</w:t>
            </w:r>
          </w:p>
        </w:tc>
      </w:tr>
      <w:tr w:rsidR="00A422E4" w:rsidRPr="00DD759E" w14:paraId="107108A3" w14:textId="77777777" w:rsidTr="00F311CE">
        <w:tc>
          <w:tcPr>
            <w:tcW w:w="714" w:type="dxa"/>
            <w:shd w:val="clear" w:color="auto" w:fill="auto"/>
          </w:tcPr>
          <w:p w14:paraId="107108A1" w14:textId="77777777" w:rsidR="00A422E4" w:rsidRPr="00DD759E" w:rsidRDefault="00A422E4" w:rsidP="00F311CE">
            <w:pPr>
              <w:pStyle w:val="Tabletext0"/>
            </w:pPr>
            <w:r w:rsidRPr="00DD759E">
              <w:t>3</w:t>
            </w:r>
          </w:p>
        </w:tc>
        <w:tc>
          <w:tcPr>
            <w:tcW w:w="7599" w:type="dxa"/>
            <w:shd w:val="clear" w:color="auto" w:fill="auto"/>
          </w:tcPr>
          <w:p w14:paraId="107108A2" w14:textId="77777777" w:rsidR="00A422E4" w:rsidRPr="00DD759E" w:rsidRDefault="00A422E4" w:rsidP="00F311CE">
            <w:pPr>
              <w:pStyle w:val="Tabletext0"/>
            </w:pPr>
            <w:r w:rsidRPr="00DD759E">
              <w:t>South along the meridian 148°43.782′E to latitude 20°07.197′S</w:t>
            </w:r>
          </w:p>
        </w:tc>
      </w:tr>
      <w:tr w:rsidR="00A422E4" w:rsidRPr="00DD759E" w14:paraId="107108A6" w14:textId="77777777" w:rsidTr="00F311CE">
        <w:tc>
          <w:tcPr>
            <w:tcW w:w="714" w:type="dxa"/>
            <w:tcBorders>
              <w:bottom w:val="single" w:sz="2" w:space="0" w:color="auto"/>
            </w:tcBorders>
            <w:shd w:val="clear" w:color="auto" w:fill="auto"/>
          </w:tcPr>
          <w:p w14:paraId="107108A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8A5" w14:textId="77777777" w:rsidR="00A422E4" w:rsidRPr="00DD759E" w:rsidDel="00C60BD9" w:rsidRDefault="00A422E4" w:rsidP="00F311CE">
            <w:pPr>
              <w:pStyle w:val="Tabletext0"/>
            </w:pPr>
            <w:r w:rsidRPr="00DD759E">
              <w:t>West along the parallel 20°07.197′S to longitude 148°42.147′E</w:t>
            </w:r>
          </w:p>
        </w:tc>
      </w:tr>
      <w:tr w:rsidR="00A422E4" w:rsidRPr="00DD759E" w14:paraId="107108A9" w14:textId="77777777" w:rsidTr="00F311CE">
        <w:tc>
          <w:tcPr>
            <w:tcW w:w="714" w:type="dxa"/>
            <w:tcBorders>
              <w:top w:val="single" w:sz="2" w:space="0" w:color="auto"/>
              <w:bottom w:val="single" w:sz="12" w:space="0" w:color="auto"/>
            </w:tcBorders>
            <w:shd w:val="clear" w:color="auto" w:fill="auto"/>
          </w:tcPr>
          <w:p w14:paraId="107108A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8A8" w14:textId="77777777" w:rsidR="00A422E4" w:rsidRPr="00DD759E" w:rsidRDefault="00A422E4" w:rsidP="00F311CE">
            <w:pPr>
              <w:pStyle w:val="Tabletext0"/>
            </w:pPr>
            <w:r w:rsidRPr="00DD759E">
              <w:t>North along the meridian 148°42.147′E to the starting point</w:t>
            </w:r>
          </w:p>
        </w:tc>
      </w:tr>
    </w:tbl>
    <w:p w14:paraId="107108A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AB" w14:textId="77777777" w:rsidR="00A422E4" w:rsidRPr="00DD759E" w:rsidRDefault="00A422E4" w:rsidP="00A422E4">
      <w:pPr>
        <w:pStyle w:val="ActHead5"/>
      </w:pPr>
      <w:bookmarkStart w:id="230" w:name="_Toc501379907"/>
      <w:r w:rsidRPr="00DD759E">
        <w:rPr>
          <w:rStyle w:val="CharSectno"/>
        </w:rPr>
        <w:t>43</w:t>
      </w:r>
      <w:r w:rsidRPr="00DD759E">
        <w:t xml:space="preserve">  Double Rocks Location</w:t>
      </w:r>
      <w:bookmarkEnd w:id="230"/>
    </w:p>
    <w:p w14:paraId="107108AC" w14:textId="77777777" w:rsidR="00A422E4" w:rsidRPr="00DD759E" w:rsidRDefault="00A422E4" w:rsidP="00A422E4">
      <w:pPr>
        <w:pStyle w:val="Subsection"/>
        <w:rPr>
          <w:rFonts w:eastAsia="Calibri"/>
          <w:szCs w:val="22"/>
        </w:rPr>
      </w:pPr>
      <w:r w:rsidRPr="00DD759E">
        <w:tab/>
      </w:r>
      <w:r w:rsidRPr="00DD759E">
        <w:tab/>
        <w:t xml:space="preserve">The Double Rocks Location is the area </w:t>
      </w:r>
      <w:r w:rsidRPr="00DD759E">
        <w:rPr>
          <w:rFonts w:eastAsia="Calibri"/>
          <w:szCs w:val="22"/>
        </w:rPr>
        <w:t>bounded by the line starting at the point described in item 1 of the following table and running progressively as described in the table.</w:t>
      </w:r>
    </w:p>
    <w:p w14:paraId="107108A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AF" w14:textId="77777777" w:rsidTr="00F311CE">
        <w:trPr>
          <w:tblHeader/>
        </w:trPr>
        <w:tc>
          <w:tcPr>
            <w:tcW w:w="8313" w:type="dxa"/>
            <w:gridSpan w:val="2"/>
            <w:tcBorders>
              <w:top w:val="single" w:sz="12" w:space="0" w:color="auto"/>
              <w:bottom w:val="single" w:sz="6" w:space="0" w:color="auto"/>
            </w:tcBorders>
            <w:shd w:val="clear" w:color="auto" w:fill="auto"/>
          </w:tcPr>
          <w:p w14:paraId="107108AE" w14:textId="77777777" w:rsidR="00A422E4" w:rsidRPr="00DD759E" w:rsidRDefault="00A422E4" w:rsidP="00F311CE">
            <w:pPr>
              <w:pStyle w:val="TableHeading"/>
            </w:pPr>
            <w:r w:rsidRPr="00DD759E">
              <w:t>Double Rocks Location</w:t>
            </w:r>
          </w:p>
        </w:tc>
      </w:tr>
      <w:tr w:rsidR="00A422E4" w:rsidRPr="00DD759E" w14:paraId="107108B2" w14:textId="77777777" w:rsidTr="00F311CE">
        <w:trPr>
          <w:tblHeader/>
        </w:trPr>
        <w:tc>
          <w:tcPr>
            <w:tcW w:w="714" w:type="dxa"/>
            <w:tcBorders>
              <w:top w:val="single" w:sz="6" w:space="0" w:color="auto"/>
              <w:bottom w:val="single" w:sz="12" w:space="0" w:color="auto"/>
            </w:tcBorders>
            <w:shd w:val="clear" w:color="auto" w:fill="auto"/>
          </w:tcPr>
          <w:p w14:paraId="107108B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B1" w14:textId="77777777" w:rsidR="00A422E4" w:rsidRPr="00DD759E" w:rsidRDefault="00A422E4" w:rsidP="00F311CE">
            <w:pPr>
              <w:pStyle w:val="TableHeading"/>
            </w:pPr>
            <w:r w:rsidRPr="00DD759E">
              <w:t>Description</w:t>
            </w:r>
          </w:p>
        </w:tc>
      </w:tr>
      <w:tr w:rsidR="00A422E4" w:rsidRPr="00DD759E" w14:paraId="107108B5" w14:textId="77777777" w:rsidTr="00F311CE">
        <w:tc>
          <w:tcPr>
            <w:tcW w:w="714" w:type="dxa"/>
            <w:tcBorders>
              <w:top w:val="single" w:sz="12" w:space="0" w:color="auto"/>
            </w:tcBorders>
            <w:shd w:val="clear" w:color="auto" w:fill="auto"/>
          </w:tcPr>
          <w:p w14:paraId="107108B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B4" w14:textId="77777777" w:rsidR="00A422E4" w:rsidRPr="00DD759E" w:rsidRDefault="00A422E4" w:rsidP="00F311CE">
            <w:pPr>
              <w:pStyle w:val="Tabletext0"/>
            </w:pPr>
            <w:r w:rsidRPr="00DD759E">
              <w:t>The point 20°04.018′S 148°58.187′E</w:t>
            </w:r>
          </w:p>
        </w:tc>
      </w:tr>
      <w:tr w:rsidR="00A422E4" w:rsidRPr="00DD759E" w14:paraId="107108B8" w14:textId="77777777" w:rsidTr="00F311CE">
        <w:tc>
          <w:tcPr>
            <w:tcW w:w="714" w:type="dxa"/>
            <w:shd w:val="clear" w:color="auto" w:fill="auto"/>
          </w:tcPr>
          <w:p w14:paraId="107108B6" w14:textId="77777777" w:rsidR="00A422E4" w:rsidRPr="00DD759E" w:rsidRDefault="00A422E4" w:rsidP="00F311CE">
            <w:pPr>
              <w:pStyle w:val="Tabletext0"/>
            </w:pPr>
            <w:r w:rsidRPr="00DD759E">
              <w:t>2</w:t>
            </w:r>
          </w:p>
        </w:tc>
        <w:tc>
          <w:tcPr>
            <w:tcW w:w="7599" w:type="dxa"/>
            <w:shd w:val="clear" w:color="auto" w:fill="auto"/>
          </w:tcPr>
          <w:p w14:paraId="107108B7" w14:textId="77777777" w:rsidR="00A422E4" w:rsidRPr="00DD759E" w:rsidRDefault="00A422E4" w:rsidP="00F311CE">
            <w:pPr>
              <w:pStyle w:val="Tabletext0"/>
            </w:pPr>
            <w:r w:rsidRPr="00DD759E">
              <w:t>East along the parallel 20°04.018′S to longitude 148°58.811′E</w:t>
            </w:r>
          </w:p>
        </w:tc>
      </w:tr>
      <w:tr w:rsidR="00A422E4" w:rsidRPr="00DD759E" w14:paraId="107108BB" w14:textId="77777777" w:rsidTr="00F311CE">
        <w:tc>
          <w:tcPr>
            <w:tcW w:w="714" w:type="dxa"/>
            <w:shd w:val="clear" w:color="auto" w:fill="auto"/>
          </w:tcPr>
          <w:p w14:paraId="107108B9" w14:textId="77777777" w:rsidR="00A422E4" w:rsidRPr="00DD759E" w:rsidRDefault="00A422E4" w:rsidP="00F311CE">
            <w:pPr>
              <w:pStyle w:val="Tabletext0"/>
            </w:pPr>
            <w:r w:rsidRPr="00DD759E">
              <w:t>3</w:t>
            </w:r>
          </w:p>
        </w:tc>
        <w:tc>
          <w:tcPr>
            <w:tcW w:w="7599" w:type="dxa"/>
            <w:shd w:val="clear" w:color="auto" w:fill="auto"/>
          </w:tcPr>
          <w:p w14:paraId="107108BA" w14:textId="77777777" w:rsidR="00A422E4" w:rsidRPr="00DD759E" w:rsidRDefault="00A422E4" w:rsidP="00F311CE">
            <w:pPr>
              <w:pStyle w:val="Tabletext0"/>
            </w:pPr>
            <w:r w:rsidRPr="00DD759E">
              <w:t>South along the meridian 148°58.811′E to latitude 20°04.609′S</w:t>
            </w:r>
          </w:p>
        </w:tc>
      </w:tr>
      <w:tr w:rsidR="00A422E4" w:rsidRPr="00DD759E" w14:paraId="107108BE" w14:textId="77777777" w:rsidTr="00F311CE">
        <w:tc>
          <w:tcPr>
            <w:tcW w:w="714" w:type="dxa"/>
            <w:tcBorders>
              <w:bottom w:val="single" w:sz="2" w:space="0" w:color="auto"/>
            </w:tcBorders>
            <w:shd w:val="clear" w:color="auto" w:fill="auto"/>
          </w:tcPr>
          <w:p w14:paraId="107108B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8BD" w14:textId="77777777" w:rsidR="00A422E4" w:rsidRPr="00DD759E" w:rsidRDefault="00A422E4" w:rsidP="00F311CE">
            <w:pPr>
              <w:pStyle w:val="Tabletext0"/>
            </w:pPr>
            <w:r w:rsidRPr="00DD759E">
              <w:t>West along the parallel 20°04.609′S to longitude 148°58.187′E</w:t>
            </w:r>
          </w:p>
        </w:tc>
      </w:tr>
      <w:tr w:rsidR="00A422E4" w:rsidRPr="00DD759E" w14:paraId="107108C1" w14:textId="77777777" w:rsidTr="00F311CE">
        <w:tc>
          <w:tcPr>
            <w:tcW w:w="714" w:type="dxa"/>
            <w:tcBorders>
              <w:top w:val="single" w:sz="2" w:space="0" w:color="auto"/>
              <w:bottom w:val="single" w:sz="12" w:space="0" w:color="auto"/>
            </w:tcBorders>
            <w:shd w:val="clear" w:color="auto" w:fill="auto"/>
          </w:tcPr>
          <w:p w14:paraId="107108B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8C0" w14:textId="77777777" w:rsidR="00A422E4" w:rsidRPr="00DD759E" w:rsidRDefault="00A422E4" w:rsidP="00F311CE">
            <w:pPr>
              <w:pStyle w:val="Tabletext0"/>
            </w:pPr>
            <w:r w:rsidRPr="00DD759E">
              <w:t>North along the meridian 148°58.187′E to the starting point</w:t>
            </w:r>
          </w:p>
        </w:tc>
      </w:tr>
    </w:tbl>
    <w:p w14:paraId="107108C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C3" w14:textId="77777777" w:rsidR="00A422E4" w:rsidRPr="00DD759E" w:rsidRDefault="00A422E4" w:rsidP="00A422E4">
      <w:pPr>
        <w:pStyle w:val="ActHead5"/>
      </w:pPr>
      <w:bookmarkStart w:id="231" w:name="_Toc501379908"/>
      <w:r w:rsidRPr="00DD759E">
        <w:rPr>
          <w:rStyle w:val="CharSectno"/>
        </w:rPr>
        <w:t>44</w:t>
      </w:r>
      <w:r w:rsidRPr="00DD759E">
        <w:t xml:space="preserve">  Driftwood Bay, Hamilton Island Location</w:t>
      </w:r>
      <w:bookmarkEnd w:id="231"/>
    </w:p>
    <w:p w14:paraId="107108C4" w14:textId="77777777" w:rsidR="00A422E4" w:rsidRPr="00DD759E" w:rsidRDefault="00A422E4" w:rsidP="00A422E4">
      <w:pPr>
        <w:pStyle w:val="Subsection"/>
        <w:rPr>
          <w:rFonts w:eastAsia="Calibri"/>
          <w:szCs w:val="22"/>
        </w:rPr>
      </w:pPr>
      <w:r w:rsidRPr="00DD759E">
        <w:tab/>
      </w:r>
      <w:r w:rsidRPr="00DD759E">
        <w:tab/>
        <w:t xml:space="preserve">The Driftwood Bay, Hamilton Island Location is the area </w:t>
      </w:r>
      <w:r w:rsidRPr="00DD759E">
        <w:rPr>
          <w:rFonts w:eastAsia="Calibri"/>
          <w:szCs w:val="22"/>
        </w:rPr>
        <w:t>bounded by the line starting at the point described in item 1 of the following table and running progressively as described in the table.</w:t>
      </w:r>
    </w:p>
    <w:p w14:paraId="107108C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C7" w14:textId="77777777" w:rsidTr="00F311CE">
        <w:trPr>
          <w:tblHeader/>
        </w:trPr>
        <w:tc>
          <w:tcPr>
            <w:tcW w:w="8313" w:type="dxa"/>
            <w:gridSpan w:val="2"/>
            <w:tcBorders>
              <w:top w:val="single" w:sz="12" w:space="0" w:color="auto"/>
              <w:bottom w:val="single" w:sz="6" w:space="0" w:color="auto"/>
            </w:tcBorders>
            <w:shd w:val="clear" w:color="auto" w:fill="auto"/>
          </w:tcPr>
          <w:p w14:paraId="107108C6" w14:textId="77777777" w:rsidR="00A422E4" w:rsidRPr="00DD759E" w:rsidRDefault="00A422E4" w:rsidP="00F311CE">
            <w:pPr>
              <w:pStyle w:val="TableHeading"/>
            </w:pPr>
            <w:r w:rsidRPr="00DD759E">
              <w:t>Driftwood Bay, Hamilton Island Location</w:t>
            </w:r>
          </w:p>
        </w:tc>
      </w:tr>
      <w:tr w:rsidR="00A422E4" w:rsidRPr="00DD759E" w14:paraId="107108CA" w14:textId="77777777" w:rsidTr="00F311CE">
        <w:trPr>
          <w:tblHeader/>
        </w:trPr>
        <w:tc>
          <w:tcPr>
            <w:tcW w:w="714" w:type="dxa"/>
            <w:tcBorders>
              <w:top w:val="single" w:sz="6" w:space="0" w:color="auto"/>
              <w:bottom w:val="single" w:sz="12" w:space="0" w:color="auto"/>
            </w:tcBorders>
            <w:shd w:val="clear" w:color="auto" w:fill="auto"/>
          </w:tcPr>
          <w:p w14:paraId="107108C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C9" w14:textId="77777777" w:rsidR="00A422E4" w:rsidRPr="00DD759E" w:rsidRDefault="00A422E4" w:rsidP="00F311CE">
            <w:pPr>
              <w:pStyle w:val="TableHeading"/>
            </w:pPr>
            <w:r w:rsidRPr="00DD759E">
              <w:t>Description</w:t>
            </w:r>
          </w:p>
        </w:tc>
      </w:tr>
      <w:tr w:rsidR="00A422E4" w:rsidRPr="00DD759E" w14:paraId="107108CD" w14:textId="77777777" w:rsidTr="00F311CE">
        <w:tc>
          <w:tcPr>
            <w:tcW w:w="714" w:type="dxa"/>
            <w:tcBorders>
              <w:top w:val="single" w:sz="12" w:space="0" w:color="auto"/>
            </w:tcBorders>
            <w:shd w:val="clear" w:color="auto" w:fill="auto"/>
          </w:tcPr>
          <w:p w14:paraId="107108C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CC" w14:textId="77777777" w:rsidR="00A422E4" w:rsidRPr="00DD759E" w:rsidRDefault="00A422E4" w:rsidP="00F311CE">
            <w:pPr>
              <w:pStyle w:val="Tabletext0"/>
            </w:pPr>
            <w:r w:rsidRPr="00DD759E">
              <w:t>The intersection of the Hamilton Island (20</w:t>
            </w:r>
            <w:r>
              <w:noBreakHyphen/>
            </w:r>
            <w:r w:rsidRPr="00DD759E">
              <w:t>057) coastline at mean low water and the meridian 148°58.575′E (at the point closest to 20°21.921′S 148°58.575′E)</w:t>
            </w:r>
          </w:p>
        </w:tc>
      </w:tr>
      <w:tr w:rsidR="00A422E4" w:rsidRPr="00DD759E" w14:paraId="107108D0" w14:textId="77777777" w:rsidTr="00F311CE">
        <w:tc>
          <w:tcPr>
            <w:tcW w:w="714" w:type="dxa"/>
            <w:shd w:val="clear" w:color="auto" w:fill="auto"/>
          </w:tcPr>
          <w:p w14:paraId="107108CE" w14:textId="77777777" w:rsidR="00A422E4" w:rsidRPr="00DD759E" w:rsidRDefault="00A422E4" w:rsidP="00F311CE">
            <w:pPr>
              <w:pStyle w:val="Tabletext0"/>
            </w:pPr>
            <w:r w:rsidRPr="00DD759E">
              <w:t>2</w:t>
            </w:r>
          </w:p>
        </w:tc>
        <w:tc>
          <w:tcPr>
            <w:tcW w:w="7599" w:type="dxa"/>
            <w:shd w:val="clear" w:color="auto" w:fill="auto"/>
          </w:tcPr>
          <w:p w14:paraId="107108CF" w14:textId="77777777" w:rsidR="00A422E4" w:rsidRPr="00DD759E" w:rsidRDefault="00A422E4" w:rsidP="00F311CE">
            <w:pPr>
              <w:pStyle w:val="Tabletext0"/>
            </w:pPr>
            <w:r w:rsidRPr="00DD759E">
              <w:t>South along the meridian 148°58.575′E to latitude 20°22.216′S</w:t>
            </w:r>
          </w:p>
        </w:tc>
      </w:tr>
      <w:tr w:rsidR="00A422E4" w:rsidRPr="00DD759E" w14:paraId="107108D3" w14:textId="77777777" w:rsidTr="00F311CE">
        <w:tc>
          <w:tcPr>
            <w:tcW w:w="714" w:type="dxa"/>
            <w:shd w:val="clear" w:color="auto" w:fill="auto"/>
          </w:tcPr>
          <w:p w14:paraId="107108D1" w14:textId="77777777" w:rsidR="00A422E4" w:rsidRPr="00DD759E" w:rsidRDefault="00A422E4" w:rsidP="00F311CE">
            <w:pPr>
              <w:pStyle w:val="Tabletext0"/>
            </w:pPr>
            <w:r w:rsidRPr="00DD759E">
              <w:t>3</w:t>
            </w:r>
          </w:p>
        </w:tc>
        <w:tc>
          <w:tcPr>
            <w:tcW w:w="7599" w:type="dxa"/>
            <w:shd w:val="clear" w:color="auto" w:fill="auto"/>
          </w:tcPr>
          <w:p w14:paraId="107108D2" w14:textId="77777777" w:rsidR="00A422E4" w:rsidRPr="00DD759E" w:rsidRDefault="00A422E4" w:rsidP="00F311CE">
            <w:pPr>
              <w:pStyle w:val="Tabletext0"/>
            </w:pPr>
            <w:r w:rsidRPr="00DD759E">
              <w:t>West along the parallel 20°22.216′S to longitude 148°57.530′E</w:t>
            </w:r>
          </w:p>
        </w:tc>
      </w:tr>
      <w:tr w:rsidR="00A422E4" w:rsidRPr="00DD759E" w14:paraId="107108D6" w14:textId="77777777" w:rsidTr="00F311CE">
        <w:tc>
          <w:tcPr>
            <w:tcW w:w="714" w:type="dxa"/>
            <w:shd w:val="clear" w:color="auto" w:fill="auto"/>
          </w:tcPr>
          <w:p w14:paraId="107108D4" w14:textId="77777777" w:rsidR="00A422E4" w:rsidRPr="00DD759E" w:rsidRDefault="00A422E4" w:rsidP="00F311CE">
            <w:pPr>
              <w:pStyle w:val="Tabletext0"/>
            </w:pPr>
            <w:r w:rsidRPr="00DD759E">
              <w:t>4</w:t>
            </w:r>
          </w:p>
        </w:tc>
        <w:tc>
          <w:tcPr>
            <w:tcW w:w="7599" w:type="dxa"/>
            <w:shd w:val="clear" w:color="auto" w:fill="auto"/>
          </w:tcPr>
          <w:p w14:paraId="107108D5" w14:textId="77777777" w:rsidR="00A422E4" w:rsidRPr="00DD759E" w:rsidRDefault="00A422E4" w:rsidP="00F311CE">
            <w:pPr>
              <w:pStyle w:val="Tabletext0"/>
            </w:pPr>
            <w:r w:rsidRPr="00DD759E">
              <w:t>South along the meridian 148°57.530′E to latitude 20°22.950′S</w:t>
            </w:r>
          </w:p>
        </w:tc>
      </w:tr>
      <w:tr w:rsidR="00A422E4" w:rsidRPr="00DD759E" w14:paraId="107108D9" w14:textId="77777777" w:rsidTr="00F311CE">
        <w:tc>
          <w:tcPr>
            <w:tcW w:w="714" w:type="dxa"/>
            <w:shd w:val="clear" w:color="auto" w:fill="auto"/>
          </w:tcPr>
          <w:p w14:paraId="107108D7" w14:textId="77777777" w:rsidR="00A422E4" w:rsidRPr="00DD759E" w:rsidRDefault="00A422E4" w:rsidP="00F311CE">
            <w:pPr>
              <w:pStyle w:val="Tabletext0"/>
            </w:pPr>
            <w:r w:rsidRPr="00DD759E">
              <w:t>5</w:t>
            </w:r>
          </w:p>
        </w:tc>
        <w:tc>
          <w:tcPr>
            <w:tcW w:w="7599" w:type="dxa"/>
            <w:shd w:val="clear" w:color="auto" w:fill="auto"/>
          </w:tcPr>
          <w:p w14:paraId="107108D8" w14:textId="77777777" w:rsidR="00A422E4" w:rsidRPr="00DD759E" w:rsidRDefault="00A422E4" w:rsidP="00F311CE">
            <w:pPr>
              <w:pStyle w:val="Tabletext0"/>
            </w:pPr>
            <w:r w:rsidRPr="00DD759E">
              <w:t>West along the parallel 20°22.950′S to longitude 148°57.179′E</w:t>
            </w:r>
          </w:p>
        </w:tc>
      </w:tr>
      <w:tr w:rsidR="00A422E4" w:rsidRPr="00DD759E" w14:paraId="107108DC" w14:textId="77777777" w:rsidTr="00F311CE">
        <w:tc>
          <w:tcPr>
            <w:tcW w:w="714" w:type="dxa"/>
            <w:tcBorders>
              <w:bottom w:val="single" w:sz="2" w:space="0" w:color="auto"/>
            </w:tcBorders>
            <w:shd w:val="clear" w:color="auto" w:fill="auto"/>
          </w:tcPr>
          <w:p w14:paraId="107108DA"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8DB" w14:textId="77777777" w:rsidR="00A422E4" w:rsidRPr="00DD759E" w:rsidRDefault="00A422E4" w:rsidP="00F311CE">
            <w:pPr>
              <w:pStyle w:val="Tabletext0"/>
            </w:pPr>
            <w:r w:rsidRPr="00DD759E">
              <w:t>North along the meridian 148°57.179′E to the intersection of the Hamilton Island (20</w:t>
            </w:r>
            <w:r>
              <w:noBreakHyphen/>
            </w:r>
            <w:r w:rsidRPr="00DD759E">
              <w:t>057) coastline at mean low water and the meridian 148°57.179′E (at the point closest to 20°22.666′S 148°57.179′E)</w:t>
            </w:r>
          </w:p>
        </w:tc>
      </w:tr>
      <w:tr w:rsidR="00A422E4" w:rsidRPr="00DD759E" w14:paraId="107108DF" w14:textId="77777777" w:rsidTr="00F311CE">
        <w:tc>
          <w:tcPr>
            <w:tcW w:w="714" w:type="dxa"/>
            <w:tcBorders>
              <w:top w:val="single" w:sz="2" w:space="0" w:color="auto"/>
              <w:bottom w:val="single" w:sz="12" w:space="0" w:color="auto"/>
            </w:tcBorders>
            <w:shd w:val="clear" w:color="auto" w:fill="auto"/>
          </w:tcPr>
          <w:p w14:paraId="107108DD"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8DE" w14:textId="77777777" w:rsidR="00A422E4" w:rsidRPr="00DD759E" w:rsidRDefault="00A422E4" w:rsidP="00F311CE">
            <w:pPr>
              <w:pStyle w:val="Tabletext0"/>
            </w:pPr>
            <w:r w:rsidRPr="00DD759E">
              <w:t>Generally north</w:t>
            </w:r>
            <w:r>
              <w:noBreakHyphen/>
            </w:r>
            <w:r w:rsidRPr="00DD759E">
              <w:t>easterly then southerly then easterly along the Hamilton Island (20</w:t>
            </w:r>
            <w:r>
              <w:noBreakHyphen/>
            </w:r>
            <w:r w:rsidRPr="00DD759E">
              <w:t>057) coastline at mean low water to the starting point</w:t>
            </w:r>
          </w:p>
        </w:tc>
      </w:tr>
    </w:tbl>
    <w:p w14:paraId="107108E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E1" w14:textId="77777777" w:rsidR="00A422E4" w:rsidRPr="00DD759E" w:rsidRDefault="00A422E4" w:rsidP="00A422E4">
      <w:pPr>
        <w:pStyle w:val="ActHead5"/>
      </w:pPr>
      <w:bookmarkStart w:id="232" w:name="_Toc501379909"/>
      <w:r w:rsidRPr="00DD759E">
        <w:rPr>
          <w:rStyle w:val="CharSectno"/>
        </w:rPr>
        <w:t>45</w:t>
      </w:r>
      <w:r w:rsidRPr="00DD759E">
        <w:t xml:space="preserve">  Dugong Inlet, Whitsunday Island Location</w:t>
      </w:r>
      <w:bookmarkEnd w:id="232"/>
    </w:p>
    <w:p w14:paraId="107108E2" w14:textId="77777777" w:rsidR="00A422E4" w:rsidRPr="00DD759E" w:rsidRDefault="00A422E4" w:rsidP="00A422E4">
      <w:pPr>
        <w:pStyle w:val="Subsection"/>
        <w:rPr>
          <w:rFonts w:eastAsia="Calibri"/>
          <w:szCs w:val="22"/>
        </w:rPr>
      </w:pPr>
      <w:r w:rsidRPr="00DD759E">
        <w:tab/>
      </w:r>
      <w:r w:rsidRPr="00DD759E">
        <w:tab/>
        <w:t xml:space="preserve">The Dugong Inlet, Whitsunday Island Location is the area </w:t>
      </w:r>
      <w:r w:rsidRPr="00DD759E">
        <w:rPr>
          <w:rFonts w:eastAsia="Calibri"/>
          <w:szCs w:val="22"/>
        </w:rPr>
        <w:t>bounded by the line starting at the point described in item 1 of the following table and running progressively as described in the table.</w:t>
      </w:r>
    </w:p>
    <w:p w14:paraId="107108E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E5" w14:textId="77777777" w:rsidTr="00F311CE">
        <w:trPr>
          <w:tblHeader/>
        </w:trPr>
        <w:tc>
          <w:tcPr>
            <w:tcW w:w="8313" w:type="dxa"/>
            <w:gridSpan w:val="2"/>
            <w:tcBorders>
              <w:top w:val="single" w:sz="12" w:space="0" w:color="auto"/>
              <w:bottom w:val="single" w:sz="6" w:space="0" w:color="auto"/>
            </w:tcBorders>
            <w:shd w:val="clear" w:color="auto" w:fill="auto"/>
          </w:tcPr>
          <w:p w14:paraId="107108E4" w14:textId="77777777" w:rsidR="00A422E4" w:rsidRPr="00DD759E" w:rsidRDefault="00A422E4" w:rsidP="00F311CE">
            <w:pPr>
              <w:pStyle w:val="TableHeading"/>
            </w:pPr>
            <w:r w:rsidRPr="00DD759E">
              <w:t>Dugong Inlet, Whitsunday Island Location</w:t>
            </w:r>
          </w:p>
        </w:tc>
      </w:tr>
      <w:tr w:rsidR="00A422E4" w:rsidRPr="00DD759E" w14:paraId="107108E8" w14:textId="77777777" w:rsidTr="00F311CE">
        <w:trPr>
          <w:tblHeader/>
        </w:trPr>
        <w:tc>
          <w:tcPr>
            <w:tcW w:w="714" w:type="dxa"/>
            <w:tcBorders>
              <w:top w:val="single" w:sz="6" w:space="0" w:color="auto"/>
              <w:bottom w:val="single" w:sz="12" w:space="0" w:color="auto"/>
            </w:tcBorders>
            <w:shd w:val="clear" w:color="auto" w:fill="auto"/>
          </w:tcPr>
          <w:p w14:paraId="107108E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E7" w14:textId="77777777" w:rsidR="00A422E4" w:rsidRPr="00DD759E" w:rsidRDefault="00A422E4" w:rsidP="00F311CE">
            <w:pPr>
              <w:pStyle w:val="TableHeading"/>
            </w:pPr>
            <w:r w:rsidRPr="00DD759E">
              <w:t>Description</w:t>
            </w:r>
          </w:p>
        </w:tc>
      </w:tr>
      <w:tr w:rsidR="00A422E4" w:rsidRPr="00DD759E" w14:paraId="107108EB" w14:textId="77777777" w:rsidTr="00F311CE">
        <w:tc>
          <w:tcPr>
            <w:tcW w:w="714" w:type="dxa"/>
            <w:tcBorders>
              <w:top w:val="single" w:sz="12" w:space="0" w:color="auto"/>
            </w:tcBorders>
            <w:shd w:val="clear" w:color="auto" w:fill="auto"/>
          </w:tcPr>
          <w:p w14:paraId="107108E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EA"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148°56.530′E (at the point closest to 20°14.637′S 148°56.530′E)</w:t>
            </w:r>
          </w:p>
        </w:tc>
      </w:tr>
      <w:tr w:rsidR="00A422E4" w:rsidRPr="00DD759E" w14:paraId="107108EE" w14:textId="77777777" w:rsidTr="00F311CE">
        <w:tc>
          <w:tcPr>
            <w:tcW w:w="714" w:type="dxa"/>
            <w:tcBorders>
              <w:bottom w:val="single" w:sz="2" w:space="0" w:color="auto"/>
            </w:tcBorders>
            <w:shd w:val="clear" w:color="auto" w:fill="auto"/>
          </w:tcPr>
          <w:p w14:paraId="107108EC"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08ED" w14:textId="77777777" w:rsidR="00A422E4" w:rsidRPr="00DD759E" w:rsidRDefault="00A422E4" w:rsidP="00F311CE">
            <w:pPr>
              <w:pStyle w:val="Tabletext0"/>
            </w:pPr>
            <w:r w:rsidRPr="00DD759E">
              <w:t>Generally north</w:t>
            </w:r>
            <w:r>
              <w:noBreakHyphen/>
            </w:r>
            <w:r w:rsidRPr="00DD759E">
              <w:t>easterly then south</w:t>
            </w:r>
            <w:r>
              <w:noBreakHyphen/>
            </w:r>
            <w:r w:rsidRPr="00DD759E">
              <w:t>westerly then easterly then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20°14.974′S (at the point closest to 20°14.974′S 148°57.200′E)</w:t>
            </w:r>
          </w:p>
        </w:tc>
      </w:tr>
      <w:tr w:rsidR="00A422E4" w:rsidRPr="00DD759E" w14:paraId="107108F1" w14:textId="77777777" w:rsidTr="00F311CE">
        <w:tc>
          <w:tcPr>
            <w:tcW w:w="714" w:type="dxa"/>
            <w:tcBorders>
              <w:top w:val="single" w:sz="2" w:space="0" w:color="auto"/>
              <w:bottom w:val="single" w:sz="12" w:space="0" w:color="auto"/>
            </w:tcBorders>
            <w:shd w:val="clear" w:color="auto" w:fill="auto"/>
          </w:tcPr>
          <w:p w14:paraId="107108EF"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08F0"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107108F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8F3" w14:textId="77777777" w:rsidR="00A422E4" w:rsidRPr="00DD759E" w:rsidRDefault="00A422E4" w:rsidP="00A422E4">
      <w:pPr>
        <w:pStyle w:val="ActHead5"/>
      </w:pPr>
      <w:bookmarkStart w:id="233" w:name="_Toc501379910"/>
      <w:r w:rsidRPr="00DD759E">
        <w:rPr>
          <w:rStyle w:val="CharSectno"/>
        </w:rPr>
        <w:t>46</w:t>
      </w:r>
      <w:r w:rsidRPr="00DD759E">
        <w:t xml:space="preserve">  Dumbell Island Location</w:t>
      </w:r>
      <w:bookmarkEnd w:id="233"/>
    </w:p>
    <w:p w14:paraId="107108F4" w14:textId="77777777" w:rsidR="00A422E4" w:rsidRPr="00DD759E" w:rsidRDefault="00A422E4" w:rsidP="00A422E4">
      <w:pPr>
        <w:pStyle w:val="Subsection"/>
        <w:rPr>
          <w:rFonts w:eastAsia="Calibri"/>
          <w:szCs w:val="22"/>
        </w:rPr>
      </w:pPr>
      <w:r w:rsidRPr="00DD759E">
        <w:tab/>
      </w:r>
      <w:r w:rsidRPr="00DD759E">
        <w:tab/>
        <w:t xml:space="preserve">The Dumbell Island Location is the area </w:t>
      </w:r>
      <w:r w:rsidRPr="00DD759E">
        <w:rPr>
          <w:rFonts w:eastAsia="Calibri"/>
          <w:szCs w:val="22"/>
        </w:rPr>
        <w:t>bounded by the line starting at the point described in item 1 of the following table and running progressively as described in the table.</w:t>
      </w:r>
    </w:p>
    <w:p w14:paraId="107108F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8F7" w14:textId="77777777" w:rsidTr="00F311CE">
        <w:trPr>
          <w:tblHeader/>
        </w:trPr>
        <w:tc>
          <w:tcPr>
            <w:tcW w:w="8313" w:type="dxa"/>
            <w:gridSpan w:val="2"/>
            <w:tcBorders>
              <w:top w:val="single" w:sz="12" w:space="0" w:color="auto"/>
              <w:bottom w:val="single" w:sz="6" w:space="0" w:color="auto"/>
            </w:tcBorders>
            <w:shd w:val="clear" w:color="auto" w:fill="auto"/>
          </w:tcPr>
          <w:p w14:paraId="107108F6" w14:textId="77777777" w:rsidR="00A422E4" w:rsidRPr="00DD759E" w:rsidRDefault="00A422E4" w:rsidP="00F311CE">
            <w:pPr>
              <w:pStyle w:val="TableHeading"/>
            </w:pPr>
            <w:r w:rsidRPr="00DD759E">
              <w:t>Dumbell Island Location</w:t>
            </w:r>
          </w:p>
        </w:tc>
      </w:tr>
      <w:tr w:rsidR="00A422E4" w:rsidRPr="00DD759E" w14:paraId="107108FA" w14:textId="77777777" w:rsidTr="00F311CE">
        <w:trPr>
          <w:tblHeader/>
        </w:trPr>
        <w:tc>
          <w:tcPr>
            <w:tcW w:w="714" w:type="dxa"/>
            <w:tcBorders>
              <w:top w:val="single" w:sz="6" w:space="0" w:color="auto"/>
              <w:bottom w:val="single" w:sz="12" w:space="0" w:color="auto"/>
            </w:tcBorders>
            <w:shd w:val="clear" w:color="auto" w:fill="auto"/>
          </w:tcPr>
          <w:p w14:paraId="107108F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8F9" w14:textId="77777777" w:rsidR="00A422E4" w:rsidRPr="00DD759E" w:rsidRDefault="00A422E4" w:rsidP="00F311CE">
            <w:pPr>
              <w:pStyle w:val="TableHeading"/>
            </w:pPr>
            <w:r w:rsidRPr="00DD759E">
              <w:t>Description</w:t>
            </w:r>
          </w:p>
        </w:tc>
      </w:tr>
      <w:tr w:rsidR="00A422E4" w:rsidRPr="00DD759E" w14:paraId="107108FD" w14:textId="77777777" w:rsidTr="00F311CE">
        <w:tc>
          <w:tcPr>
            <w:tcW w:w="714" w:type="dxa"/>
            <w:tcBorders>
              <w:top w:val="single" w:sz="12" w:space="0" w:color="auto"/>
            </w:tcBorders>
            <w:shd w:val="clear" w:color="auto" w:fill="auto"/>
          </w:tcPr>
          <w:p w14:paraId="107108F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8FC" w14:textId="77777777" w:rsidR="00A422E4" w:rsidRPr="00DD759E" w:rsidRDefault="00A422E4" w:rsidP="00F311CE">
            <w:pPr>
              <w:pStyle w:val="Tabletext0"/>
            </w:pPr>
            <w:r w:rsidRPr="00DD759E">
              <w:t>The point 20°09.908′S 148°59.976′E</w:t>
            </w:r>
          </w:p>
        </w:tc>
      </w:tr>
      <w:tr w:rsidR="00A422E4" w:rsidRPr="00DD759E" w14:paraId="10710900" w14:textId="77777777" w:rsidTr="00F311CE">
        <w:tc>
          <w:tcPr>
            <w:tcW w:w="714" w:type="dxa"/>
            <w:shd w:val="clear" w:color="auto" w:fill="auto"/>
          </w:tcPr>
          <w:p w14:paraId="107108FE" w14:textId="77777777" w:rsidR="00A422E4" w:rsidRPr="00DD759E" w:rsidRDefault="00A422E4" w:rsidP="00F311CE">
            <w:pPr>
              <w:pStyle w:val="Tabletext0"/>
            </w:pPr>
            <w:r w:rsidRPr="00DD759E">
              <w:t>2</w:t>
            </w:r>
          </w:p>
        </w:tc>
        <w:tc>
          <w:tcPr>
            <w:tcW w:w="7599" w:type="dxa"/>
            <w:shd w:val="clear" w:color="auto" w:fill="auto"/>
          </w:tcPr>
          <w:p w14:paraId="107108FF" w14:textId="77777777" w:rsidR="00A422E4" w:rsidRPr="00DD759E" w:rsidRDefault="00A422E4" w:rsidP="00F311CE">
            <w:pPr>
              <w:pStyle w:val="Tabletext0"/>
            </w:pPr>
            <w:r w:rsidRPr="00DD759E">
              <w:t>East along the parallel 20°09.908′S to longitude 149°00.909′E</w:t>
            </w:r>
          </w:p>
        </w:tc>
      </w:tr>
      <w:tr w:rsidR="00A422E4" w:rsidRPr="00DD759E" w14:paraId="10710903" w14:textId="77777777" w:rsidTr="00F311CE">
        <w:tc>
          <w:tcPr>
            <w:tcW w:w="714" w:type="dxa"/>
            <w:shd w:val="clear" w:color="auto" w:fill="auto"/>
          </w:tcPr>
          <w:p w14:paraId="10710901" w14:textId="77777777" w:rsidR="00A422E4" w:rsidRPr="00DD759E" w:rsidRDefault="00A422E4" w:rsidP="00F311CE">
            <w:pPr>
              <w:pStyle w:val="Tabletext0"/>
            </w:pPr>
            <w:r w:rsidRPr="00DD759E">
              <w:t>3</w:t>
            </w:r>
          </w:p>
        </w:tc>
        <w:tc>
          <w:tcPr>
            <w:tcW w:w="7599" w:type="dxa"/>
            <w:shd w:val="clear" w:color="auto" w:fill="auto"/>
          </w:tcPr>
          <w:p w14:paraId="10710902" w14:textId="77777777" w:rsidR="00A422E4" w:rsidRPr="00DD759E" w:rsidRDefault="00A422E4" w:rsidP="00F311CE">
            <w:pPr>
              <w:pStyle w:val="Tabletext0"/>
            </w:pPr>
            <w:r w:rsidRPr="00DD759E">
              <w:t>South</w:t>
            </w:r>
            <w:r>
              <w:noBreakHyphen/>
            </w:r>
            <w:r w:rsidRPr="00DD759E">
              <w:t>easterly along the geodesic to 20°10.106′S 149°01.091′E</w:t>
            </w:r>
          </w:p>
        </w:tc>
      </w:tr>
      <w:tr w:rsidR="00A422E4" w:rsidRPr="00DD759E" w14:paraId="10710906" w14:textId="77777777" w:rsidTr="00F311CE">
        <w:tc>
          <w:tcPr>
            <w:tcW w:w="714" w:type="dxa"/>
            <w:shd w:val="clear" w:color="auto" w:fill="auto"/>
          </w:tcPr>
          <w:p w14:paraId="10710904" w14:textId="77777777" w:rsidR="00A422E4" w:rsidRPr="00DD759E" w:rsidRDefault="00A422E4" w:rsidP="00F311CE">
            <w:pPr>
              <w:pStyle w:val="Tabletext0"/>
            </w:pPr>
            <w:r w:rsidRPr="00DD759E">
              <w:t>4</w:t>
            </w:r>
          </w:p>
        </w:tc>
        <w:tc>
          <w:tcPr>
            <w:tcW w:w="7599" w:type="dxa"/>
            <w:shd w:val="clear" w:color="auto" w:fill="auto"/>
          </w:tcPr>
          <w:p w14:paraId="10710905" w14:textId="77777777" w:rsidR="00A422E4" w:rsidRPr="00DD759E" w:rsidRDefault="00A422E4" w:rsidP="00F311CE">
            <w:pPr>
              <w:pStyle w:val="Tabletext0"/>
            </w:pPr>
            <w:r w:rsidRPr="00DD759E">
              <w:t>South along the meridian 149°01.091′E to latitude 20°10.859′S</w:t>
            </w:r>
          </w:p>
        </w:tc>
      </w:tr>
      <w:tr w:rsidR="00A422E4" w:rsidRPr="00DD759E" w14:paraId="10710909" w14:textId="77777777" w:rsidTr="00F311CE">
        <w:tc>
          <w:tcPr>
            <w:tcW w:w="714" w:type="dxa"/>
            <w:tcBorders>
              <w:bottom w:val="single" w:sz="2" w:space="0" w:color="auto"/>
            </w:tcBorders>
            <w:shd w:val="clear" w:color="auto" w:fill="auto"/>
          </w:tcPr>
          <w:p w14:paraId="10710907"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908" w14:textId="77777777" w:rsidR="00A422E4" w:rsidRPr="00DD759E" w:rsidRDefault="00A422E4" w:rsidP="00F311CE">
            <w:pPr>
              <w:pStyle w:val="Tabletext0"/>
            </w:pPr>
            <w:r w:rsidRPr="00DD759E">
              <w:t>West along the parallel 20°10.859′S to longitude 148°59.976′E</w:t>
            </w:r>
          </w:p>
        </w:tc>
      </w:tr>
      <w:tr w:rsidR="00A422E4" w:rsidRPr="00DD759E" w14:paraId="1071090C" w14:textId="77777777" w:rsidTr="00F311CE">
        <w:tc>
          <w:tcPr>
            <w:tcW w:w="714" w:type="dxa"/>
            <w:tcBorders>
              <w:top w:val="single" w:sz="2" w:space="0" w:color="auto"/>
              <w:bottom w:val="single" w:sz="12" w:space="0" w:color="auto"/>
            </w:tcBorders>
            <w:shd w:val="clear" w:color="auto" w:fill="auto"/>
          </w:tcPr>
          <w:p w14:paraId="1071090A"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90B" w14:textId="77777777" w:rsidR="00A422E4" w:rsidRPr="00DD759E" w:rsidRDefault="00A422E4" w:rsidP="00F311CE">
            <w:pPr>
              <w:pStyle w:val="Tabletext0"/>
            </w:pPr>
            <w:r w:rsidRPr="00DD759E">
              <w:t>North along the meridian 148°59.976′E to the starting point</w:t>
            </w:r>
          </w:p>
        </w:tc>
      </w:tr>
    </w:tbl>
    <w:p w14:paraId="1071090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0E" w14:textId="77777777" w:rsidR="00A422E4" w:rsidRPr="00DD759E" w:rsidRDefault="00A422E4" w:rsidP="00A422E4">
      <w:pPr>
        <w:pStyle w:val="ActHead5"/>
      </w:pPr>
      <w:bookmarkStart w:id="234" w:name="_Toc501379911"/>
      <w:r w:rsidRPr="00DD759E">
        <w:rPr>
          <w:rStyle w:val="CharSectno"/>
        </w:rPr>
        <w:t>47</w:t>
      </w:r>
      <w:r w:rsidRPr="00DD759E">
        <w:t xml:space="preserve">  Dungurra Island Location</w:t>
      </w:r>
      <w:bookmarkEnd w:id="234"/>
    </w:p>
    <w:p w14:paraId="1071090F" w14:textId="77777777" w:rsidR="00A422E4" w:rsidRPr="00DD759E" w:rsidRDefault="00A422E4" w:rsidP="00A422E4">
      <w:pPr>
        <w:pStyle w:val="Subsection"/>
        <w:rPr>
          <w:rFonts w:eastAsia="Calibri"/>
          <w:szCs w:val="22"/>
        </w:rPr>
      </w:pPr>
      <w:r w:rsidRPr="00DD759E">
        <w:tab/>
      </w:r>
      <w:r w:rsidRPr="00DD759E">
        <w:tab/>
        <w:t xml:space="preserve">The Dungurra Island Location is the area </w:t>
      </w:r>
      <w:r w:rsidRPr="00DD759E">
        <w:rPr>
          <w:rFonts w:eastAsia="Calibri"/>
          <w:szCs w:val="22"/>
        </w:rPr>
        <w:t>bounded by the line starting at the point described in item 1 of the following table and running progressively as described in the table.</w:t>
      </w:r>
    </w:p>
    <w:p w14:paraId="1071091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12" w14:textId="77777777" w:rsidTr="00F311CE">
        <w:trPr>
          <w:tblHeader/>
        </w:trPr>
        <w:tc>
          <w:tcPr>
            <w:tcW w:w="8313" w:type="dxa"/>
            <w:gridSpan w:val="2"/>
            <w:tcBorders>
              <w:top w:val="single" w:sz="12" w:space="0" w:color="auto"/>
              <w:bottom w:val="single" w:sz="6" w:space="0" w:color="auto"/>
            </w:tcBorders>
            <w:shd w:val="clear" w:color="auto" w:fill="auto"/>
          </w:tcPr>
          <w:p w14:paraId="10710911" w14:textId="77777777" w:rsidR="00A422E4" w:rsidRPr="00DD759E" w:rsidRDefault="00A422E4" w:rsidP="00F311CE">
            <w:pPr>
              <w:pStyle w:val="TableHeading"/>
            </w:pPr>
            <w:r w:rsidRPr="00DD759E">
              <w:t>Dungurra Island Location</w:t>
            </w:r>
          </w:p>
        </w:tc>
      </w:tr>
      <w:tr w:rsidR="00A422E4" w:rsidRPr="00DD759E" w14:paraId="10710915" w14:textId="77777777" w:rsidTr="00F311CE">
        <w:trPr>
          <w:tblHeader/>
        </w:trPr>
        <w:tc>
          <w:tcPr>
            <w:tcW w:w="714" w:type="dxa"/>
            <w:tcBorders>
              <w:top w:val="single" w:sz="6" w:space="0" w:color="auto"/>
              <w:bottom w:val="single" w:sz="12" w:space="0" w:color="auto"/>
            </w:tcBorders>
            <w:shd w:val="clear" w:color="auto" w:fill="auto"/>
          </w:tcPr>
          <w:p w14:paraId="1071091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14" w14:textId="77777777" w:rsidR="00A422E4" w:rsidRPr="00DD759E" w:rsidRDefault="00A422E4" w:rsidP="00F311CE">
            <w:pPr>
              <w:pStyle w:val="TableHeading"/>
            </w:pPr>
            <w:r w:rsidRPr="00DD759E">
              <w:t>Description</w:t>
            </w:r>
          </w:p>
        </w:tc>
      </w:tr>
      <w:tr w:rsidR="00A422E4" w:rsidRPr="00DD759E" w14:paraId="10710918" w14:textId="77777777" w:rsidTr="00F311CE">
        <w:tc>
          <w:tcPr>
            <w:tcW w:w="714" w:type="dxa"/>
            <w:tcBorders>
              <w:top w:val="single" w:sz="12" w:space="0" w:color="auto"/>
            </w:tcBorders>
            <w:shd w:val="clear" w:color="auto" w:fill="auto"/>
          </w:tcPr>
          <w:p w14:paraId="1071091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17" w14:textId="77777777" w:rsidR="00A422E4" w:rsidRPr="00DD759E" w:rsidRDefault="00A422E4" w:rsidP="00F311CE">
            <w:pPr>
              <w:pStyle w:val="Tabletext0"/>
            </w:pPr>
            <w:r w:rsidRPr="00DD759E">
              <w:t>The point 20°21.171′S 148°59.904′E</w:t>
            </w:r>
          </w:p>
        </w:tc>
      </w:tr>
      <w:tr w:rsidR="00A422E4" w:rsidRPr="00DD759E" w14:paraId="1071091B" w14:textId="77777777" w:rsidTr="00F311CE">
        <w:tc>
          <w:tcPr>
            <w:tcW w:w="714" w:type="dxa"/>
            <w:shd w:val="clear" w:color="auto" w:fill="auto"/>
          </w:tcPr>
          <w:p w14:paraId="10710919" w14:textId="77777777" w:rsidR="00A422E4" w:rsidRPr="00DD759E" w:rsidRDefault="00A422E4" w:rsidP="00F311CE">
            <w:pPr>
              <w:pStyle w:val="Tabletext0"/>
            </w:pPr>
            <w:r w:rsidRPr="00DD759E">
              <w:t>2</w:t>
            </w:r>
          </w:p>
        </w:tc>
        <w:tc>
          <w:tcPr>
            <w:tcW w:w="7599" w:type="dxa"/>
            <w:shd w:val="clear" w:color="auto" w:fill="auto"/>
          </w:tcPr>
          <w:p w14:paraId="1071091A" w14:textId="77777777" w:rsidR="00A422E4" w:rsidRPr="00DD759E" w:rsidRDefault="00A422E4" w:rsidP="00F311CE">
            <w:pPr>
              <w:pStyle w:val="Tabletext0"/>
            </w:pPr>
            <w:r w:rsidRPr="00DD759E">
              <w:t>East along the parallel 20°21.171′S to longitude 149°00.319′E</w:t>
            </w:r>
          </w:p>
        </w:tc>
      </w:tr>
      <w:tr w:rsidR="00A422E4" w:rsidRPr="00DD759E" w14:paraId="1071091E" w14:textId="77777777" w:rsidTr="00F311CE">
        <w:tc>
          <w:tcPr>
            <w:tcW w:w="714" w:type="dxa"/>
            <w:shd w:val="clear" w:color="auto" w:fill="auto"/>
          </w:tcPr>
          <w:p w14:paraId="1071091C" w14:textId="77777777" w:rsidR="00A422E4" w:rsidRPr="00DD759E" w:rsidRDefault="00A422E4" w:rsidP="00F311CE">
            <w:pPr>
              <w:pStyle w:val="Tabletext0"/>
            </w:pPr>
            <w:r w:rsidRPr="00DD759E">
              <w:t>3</w:t>
            </w:r>
          </w:p>
        </w:tc>
        <w:tc>
          <w:tcPr>
            <w:tcW w:w="7599" w:type="dxa"/>
            <w:shd w:val="clear" w:color="auto" w:fill="auto"/>
          </w:tcPr>
          <w:p w14:paraId="1071091D" w14:textId="77777777" w:rsidR="00A422E4" w:rsidRPr="00DD759E" w:rsidRDefault="00A422E4" w:rsidP="00F311CE">
            <w:pPr>
              <w:pStyle w:val="Tabletext0"/>
            </w:pPr>
            <w:r w:rsidRPr="00DD759E">
              <w:t>South along the meridian 149°00.319′E to latitude 20°21.923′S</w:t>
            </w:r>
          </w:p>
        </w:tc>
      </w:tr>
      <w:tr w:rsidR="00A422E4" w:rsidRPr="00DD759E" w14:paraId="10710921" w14:textId="77777777" w:rsidTr="00F311CE">
        <w:tc>
          <w:tcPr>
            <w:tcW w:w="714" w:type="dxa"/>
            <w:shd w:val="clear" w:color="auto" w:fill="auto"/>
          </w:tcPr>
          <w:p w14:paraId="1071091F" w14:textId="77777777" w:rsidR="00A422E4" w:rsidRPr="00DD759E" w:rsidRDefault="00A422E4" w:rsidP="00F311CE">
            <w:pPr>
              <w:pStyle w:val="Tabletext0"/>
            </w:pPr>
            <w:r w:rsidRPr="00DD759E">
              <w:t>4</w:t>
            </w:r>
          </w:p>
        </w:tc>
        <w:tc>
          <w:tcPr>
            <w:tcW w:w="7599" w:type="dxa"/>
            <w:shd w:val="clear" w:color="auto" w:fill="auto"/>
          </w:tcPr>
          <w:p w14:paraId="10710920" w14:textId="77777777" w:rsidR="00A422E4" w:rsidRPr="00DD759E" w:rsidRDefault="00A422E4" w:rsidP="00F311CE">
            <w:pPr>
              <w:pStyle w:val="Tabletext0"/>
            </w:pPr>
            <w:r w:rsidRPr="00DD759E">
              <w:t>West along the parallel 20°21.923′S to longitude 148°59.565′E</w:t>
            </w:r>
          </w:p>
        </w:tc>
      </w:tr>
      <w:tr w:rsidR="00A422E4" w:rsidRPr="00DD759E" w14:paraId="10710924" w14:textId="77777777" w:rsidTr="00F311CE">
        <w:tc>
          <w:tcPr>
            <w:tcW w:w="714" w:type="dxa"/>
            <w:tcBorders>
              <w:bottom w:val="single" w:sz="2" w:space="0" w:color="auto"/>
            </w:tcBorders>
            <w:shd w:val="clear" w:color="auto" w:fill="auto"/>
          </w:tcPr>
          <w:p w14:paraId="10710922"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923" w14:textId="77777777" w:rsidR="00A422E4" w:rsidRPr="00DD759E" w:rsidRDefault="00A422E4" w:rsidP="00F311CE">
            <w:pPr>
              <w:pStyle w:val="Tabletext0"/>
            </w:pPr>
            <w:r w:rsidRPr="00DD759E">
              <w:t>North along the meridian 148°59.565′E to latitude 20°21.729′S</w:t>
            </w:r>
          </w:p>
        </w:tc>
      </w:tr>
      <w:tr w:rsidR="00A422E4" w:rsidRPr="00DD759E" w14:paraId="10710927" w14:textId="77777777" w:rsidTr="00F311CE">
        <w:tc>
          <w:tcPr>
            <w:tcW w:w="714" w:type="dxa"/>
            <w:tcBorders>
              <w:top w:val="single" w:sz="2" w:space="0" w:color="auto"/>
              <w:bottom w:val="single" w:sz="12" w:space="0" w:color="auto"/>
            </w:tcBorders>
            <w:shd w:val="clear" w:color="auto" w:fill="auto"/>
          </w:tcPr>
          <w:p w14:paraId="10710925"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926"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92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29" w14:textId="77777777" w:rsidR="00A422E4" w:rsidRPr="00DD759E" w:rsidRDefault="00A422E4" w:rsidP="00A422E4">
      <w:pPr>
        <w:pStyle w:val="ActHead5"/>
      </w:pPr>
      <w:bookmarkStart w:id="235" w:name="_Toc501379912"/>
      <w:r w:rsidRPr="00DD759E">
        <w:rPr>
          <w:rStyle w:val="CharSectno"/>
        </w:rPr>
        <w:t>48</w:t>
      </w:r>
      <w:r w:rsidRPr="00DD759E">
        <w:t xml:space="preserve">  Earlando Coast Location</w:t>
      </w:r>
      <w:bookmarkEnd w:id="235"/>
    </w:p>
    <w:p w14:paraId="1071092A" w14:textId="77777777" w:rsidR="00A422E4" w:rsidRPr="00DD759E" w:rsidRDefault="00A422E4" w:rsidP="00A422E4">
      <w:pPr>
        <w:pStyle w:val="Subsection"/>
        <w:rPr>
          <w:rFonts w:eastAsia="Calibri"/>
          <w:szCs w:val="22"/>
        </w:rPr>
      </w:pPr>
      <w:r w:rsidRPr="00DD759E">
        <w:tab/>
      </w:r>
      <w:r w:rsidRPr="00DD759E">
        <w:tab/>
        <w:t xml:space="preserve">The Earlando Coast Location is the area </w:t>
      </w:r>
      <w:r w:rsidRPr="00DD759E">
        <w:rPr>
          <w:rFonts w:eastAsia="Calibri"/>
          <w:szCs w:val="22"/>
        </w:rPr>
        <w:t>bounded by the line starting at the point described in item 1 of the following table and running progressively as described in the table.</w:t>
      </w:r>
    </w:p>
    <w:p w14:paraId="1071092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2D" w14:textId="77777777" w:rsidTr="00F311CE">
        <w:trPr>
          <w:tblHeader/>
        </w:trPr>
        <w:tc>
          <w:tcPr>
            <w:tcW w:w="8313" w:type="dxa"/>
            <w:gridSpan w:val="2"/>
            <w:tcBorders>
              <w:top w:val="single" w:sz="12" w:space="0" w:color="auto"/>
              <w:bottom w:val="single" w:sz="6" w:space="0" w:color="auto"/>
            </w:tcBorders>
            <w:shd w:val="clear" w:color="auto" w:fill="auto"/>
          </w:tcPr>
          <w:p w14:paraId="1071092C" w14:textId="77777777" w:rsidR="00A422E4" w:rsidRPr="00DD759E" w:rsidRDefault="00A422E4" w:rsidP="00F311CE">
            <w:pPr>
              <w:pStyle w:val="TableHeading"/>
            </w:pPr>
            <w:r w:rsidRPr="00DD759E">
              <w:t>Earlando Coast Location</w:t>
            </w:r>
          </w:p>
        </w:tc>
      </w:tr>
      <w:tr w:rsidR="00A422E4" w:rsidRPr="00DD759E" w14:paraId="10710930" w14:textId="77777777" w:rsidTr="00F311CE">
        <w:trPr>
          <w:tblHeader/>
        </w:trPr>
        <w:tc>
          <w:tcPr>
            <w:tcW w:w="714" w:type="dxa"/>
            <w:tcBorders>
              <w:top w:val="single" w:sz="6" w:space="0" w:color="auto"/>
              <w:bottom w:val="single" w:sz="12" w:space="0" w:color="auto"/>
            </w:tcBorders>
            <w:shd w:val="clear" w:color="auto" w:fill="auto"/>
          </w:tcPr>
          <w:p w14:paraId="1071092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2F" w14:textId="77777777" w:rsidR="00A422E4" w:rsidRPr="00DD759E" w:rsidRDefault="00A422E4" w:rsidP="00F311CE">
            <w:pPr>
              <w:pStyle w:val="TableHeading"/>
            </w:pPr>
            <w:r w:rsidRPr="00DD759E">
              <w:t>Description</w:t>
            </w:r>
          </w:p>
        </w:tc>
      </w:tr>
      <w:tr w:rsidR="00A422E4" w:rsidRPr="00DD759E" w14:paraId="10710933" w14:textId="77777777" w:rsidTr="00F311CE">
        <w:tc>
          <w:tcPr>
            <w:tcW w:w="714" w:type="dxa"/>
            <w:tcBorders>
              <w:top w:val="single" w:sz="12" w:space="0" w:color="auto"/>
            </w:tcBorders>
            <w:shd w:val="clear" w:color="auto" w:fill="auto"/>
          </w:tcPr>
          <w:p w14:paraId="1071093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32" w14:textId="77777777" w:rsidR="00A422E4" w:rsidRPr="00DD759E" w:rsidRDefault="00A422E4" w:rsidP="00F311CE">
            <w:pPr>
              <w:pStyle w:val="Tabletext0"/>
            </w:pPr>
            <w:r w:rsidRPr="00DD759E">
              <w:t>The intersection of the mainland coastline at mean low water and the parallel 20°08.443′S (at the point closest to 20°08.443′S 148°34.727′E)</w:t>
            </w:r>
          </w:p>
        </w:tc>
      </w:tr>
      <w:tr w:rsidR="00A422E4" w:rsidRPr="00DD759E" w14:paraId="10710936" w14:textId="77777777" w:rsidTr="00F311CE">
        <w:tc>
          <w:tcPr>
            <w:tcW w:w="714" w:type="dxa"/>
            <w:tcBorders>
              <w:bottom w:val="single" w:sz="2" w:space="0" w:color="auto"/>
            </w:tcBorders>
            <w:shd w:val="clear" w:color="auto" w:fill="auto"/>
          </w:tcPr>
          <w:p w14:paraId="10710934"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0935" w14:textId="77777777" w:rsidR="00A422E4" w:rsidRPr="00DD759E" w:rsidRDefault="00A422E4" w:rsidP="00F311CE">
            <w:pPr>
              <w:pStyle w:val="Tabletext0"/>
            </w:pPr>
            <w:r w:rsidRPr="00DD759E">
              <w:t>Southerly along the geodesic to the intersection of the mainland coastline at mean low water and the parallel 20°09.238′S (at the point closest to 20°09.238′S 148°34.581′E)</w:t>
            </w:r>
          </w:p>
        </w:tc>
      </w:tr>
      <w:tr w:rsidR="00A422E4" w:rsidRPr="00DD759E" w14:paraId="10710939" w14:textId="77777777" w:rsidTr="00F311CE">
        <w:tc>
          <w:tcPr>
            <w:tcW w:w="714" w:type="dxa"/>
            <w:tcBorders>
              <w:top w:val="single" w:sz="2" w:space="0" w:color="auto"/>
              <w:bottom w:val="single" w:sz="12" w:space="0" w:color="auto"/>
            </w:tcBorders>
            <w:shd w:val="clear" w:color="auto" w:fill="auto"/>
          </w:tcPr>
          <w:p w14:paraId="10710937"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0938" w14:textId="77777777" w:rsidR="00A422E4" w:rsidRPr="00DD759E" w:rsidRDefault="00A422E4" w:rsidP="00F311CE">
            <w:pPr>
              <w:pStyle w:val="Tabletext0"/>
            </w:pPr>
            <w:r w:rsidRPr="00DD759E">
              <w:t>Generally westerly then north</w:t>
            </w:r>
            <w:r>
              <w:noBreakHyphen/>
            </w:r>
            <w:r w:rsidRPr="00DD759E">
              <w:t>easterly along the mainland coastline at mean low water to the starting point</w:t>
            </w:r>
          </w:p>
        </w:tc>
      </w:tr>
    </w:tbl>
    <w:p w14:paraId="1071093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3B" w14:textId="77777777" w:rsidR="00A422E4" w:rsidRPr="00DD759E" w:rsidRDefault="00A422E4" w:rsidP="00A422E4">
      <w:pPr>
        <w:pStyle w:val="ActHead5"/>
      </w:pPr>
      <w:bookmarkStart w:id="236" w:name="_Toc501379913"/>
      <w:r w:rsidRPr="00DD759E">
        <w:rPr>
          <w:rStyle w:val="CharSectno"/>
        </w:rPr>
        <w:t>49</w:t>
      </w:r>
      <w:r w:rsidRPr="00DD759E">
        <w:t xml:space="preserve">  East Repulse Island Location</w:t>
      </w:r>
      <w:bookmarkEnd w:id="236"/>
    </w:p>
    <w:p w14:paraId="1071093C" w14:textId="77777777" w:rsidR="00A422E4" w:rsidRPr="00DD759E" w:rsidRDefault="00A422E4" w:rsidP="00A422E4">
      <w:pPr>
        <w:pStyle w:val="Subsection"/>
        <w:rPr>
          <w:rFonts w:eastAsia="Calibri"/>
          <w:szCs w:val="22"/>
        </w:rPr>
      </w:pPr>
      <w:r w:rsidRPr="00DD759E">
        <w:tab/>
      </w:r>
      <w:r w:rsidRPr="00DD759E">
        <w:tab/>
        <w:t xml:space="preserve">The East Repulse Island Location is the area </w:t>
      </w:r>
      <w:r w:rsidRPr="00DD759E">
        <w:rPr>
          <w:rFonts w:eastAsia="Calibri"/>
          <w:szCs w:val="22"/>
        </w:rPr>
        <w:t>bounded by the line starting at the point described in item 1 of the following table and running progressively as described in the table.</w:t>
      </w:r>
    </w:p>
    <w:p w14:paraId="1071093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3F" w14:textId="77777777" w:rsidTr="00F311CE">
        <w:trPr>
          <w:tblHeader/>
        </w:trPr>
        <w:tc>
          <w:tcPr>
            <w:tcW w:w="8313" w:type="dxa"/>
            <w:gridSpan w:val="2"/>
            <w:tcBorders>
              <w:top w:val="single" w:sz="12" w:space="0" w:color="auto"/>
              <w:bottom w:val="single" w:sz="6" w:space="0" w:color="auto"/>
            </w:tcBorders>
            <w:shd w:val="clear" w:color="auto" w:fill="auto"/>
          </w:tcPr>
          <w:p w14:paraId="1071093E" w14:textId="77777777" w:rsidR="00A422E4" w:rsidRPr="00DD759E" w:rsidRDefault="00A422E4" w:rsidP="00F311CE">
            <w:pPr>
              <w:pStyle w:val="TableHeading"/>
            </w:pPr>
            <w:r w:rsidRPr="00DD759E">
              <w:t>East Repulse Island Location</w:t>
            </w:r>
          </w:p>
        </w:tc>
      </w:tr>
      <w:tr w:rsidR="00A422E4" w:rsidRPr="00DD759E" w14:paraId="10710942" w14:textId="77777777" w:rsidTr="00F311CE">
        <w:trPr>
          <w:tblHeader/>
        </w:trPr>
        <w:tc>
          <w:tcPr>
            <w:tcW w:w="714" w:type="dxa"/>
            <w:tcBorders>
              <w:top w:val="single" w:sz="6" w:space="0" w:color="auto"/>
              <w:bottom w:val="single" w:sz="12" w:space="0" w:color="auto"/>
            </w:tcBorders>
            <w:shd w:val="clear" w:color="auto" w:fill="auto"/>
          </w:tcPr>
          <w:p w14:paraId="1071094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41" w14:textId="77777777" w:rsidR="00A422E4" w:rsidRPr="00DD759E" w:rsidRDefault="00A422E4" w:rsidP="00F311CE">
            <w:pPr>
              <w:pStyle w:val="TableHeading"/>
            </w:pPr>
            <w:r w:rsidRPr="00DD759E">
              <w:t>Description</w:t>
            </w:r>
          </w:p>
        </w:tc>
      </w:tr>
      <w:tr w:rsidR="00A422E4" w:rsidRPr="00DD759E" w14:paraId="10710945" w14:textId="77777777" w:rsidTr="00F311CE">
        <w:tc>
          <w:tcPr>
            <w:tcW w:w="714" w:type="dxa"/>
            <w:tcBorders>
              <w:top w:val="single" w:sz="12" w:space="0" w:color="auto"/>
            </w:tcBorders>
            <w:shd w:val="clear" w:color="auto" w:fill="auto"/>
          </w:tcPr>
          <w:p w14:paraId="1071094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44" w14:textId="77777777" w:rsidR="00A422E4" w:rsidRPr="00DD759E" w:rsidRDefault="00A422E4" w:rsidP="00F311CE">
            <w:pPr>
              <w:pStyle w:val="Tabletext0"/>
            </w:pPr>
            <w:r w:rsidRPr="00DD759E">
              <w:t>The point 20°35.063′S 148°52.350′E</w:t>
            </w:r>
          </w:p>
        </w:tc>
      </w:tr>
      <w:tr w:rsidR="00A422E4" w:rsidRPr="00DD759E" w14:paraId="10710948" w14:textId="77777777" w:rsidTr="00F311CE">
        <w:tc>
          <w:tcPr>
            <w:tcW w:w="714" w:type="dxa"/>
            <w:shd w:val="clear" w:color="auto" w:fill="auto"/>
          </w:tcPr>
          <w:p w14:paraId="10710946" w14:textId="77777777" w:rsidR="00A422E4" w:rsidRPr="00DD759E" w:rsidRDefault="00A422E4" w:rsidP="00F311CE">
            <w:pPr>
              <w:pStyle w:val="Tabletext0"/>
            </w:pPr>
            <w:r w:rsidRPr="00DD759E">
              <w:t>2</w:t>
            </w:r>
          </w:p>
        </w:tc>
        <w:tc>
          <w:tcPr>
            <w:tcW w:w="7599" w:type="dxa"/>
            <w:shd w:val="clear" w:color="auto" w:fill="auto"/>
          </w:tcPr>
          <w:p w14:paraId="10710947" w14:textId="77777777" w:rsidR="00A422E4" w:rsidRPr="00DD759E" w:rsidRDefault="00A422E4" w:rsidP="00F311CE">
            <w:pPr>
              <w:pStyle w:val="Tabletext0"/>
            </w:pPr>
            <w:r w:rsidRPr="00DD759E">
              <w:t>East along the parallel 20°35.063′S to longitude 148°53.323′E</w:t>
            </w:r>
          </w:p>
        </w:tc>
      </w:tr>
      <w:tr w:rsidR="00A422E4" w:rsidRPr="00DD759E" w14:paraId="1071094B" w14:textId="77777777" w:rsidTr="00F311CE">
        <w:tc>
          <w:tcPr>
            <w:tcW w:w="714" w:type="dxa"/>
            <w:shd w:val="clear" w:color="auto" w:fill="auto"/>
          </w:tcPr>
          <w:p w14:paraId="10710949" w14:textId="77777777" w:rsidR="00A422E4" w:rsidRPr="00DD759E" w:rsidRDefault="00A422E4" w:rsidP="00F311CE">
            <w:pPr>
              <w:pStyle w:val="Tabletext0"/>
            </w:pPr>
            <w:r w:rsidRPr="00DD759E">
              <w:t>3</w:t>
            </w:r>
          </w:p>
        </w:tc>
        <w:tc>
          <w:tcPr>
            <w:tcW w:w="7599" w:type="dxa"/>
            <w:shd w:val="clear" w:color="auto" w:fill="auto"/>
          </w:tcPr>
          <w:p w14:paraId="1071094A" w14:textId="77777777" w:rsidR="00A422E4" w:rsidRPr="00DD759E" w:rsidRDefault="00A422E4" w:rsidP="00F311CE">
            <w:pPr>
              <w:pStyle w:val="Tabletext0"/>
            </w:pPr>
            <w:r w:rsidRPr="00DD759E">
              <w:t>South along the meridian 148°53.323′E to latitude 20°36.686′S</w:t>
            </w:r>
          </w:p>
        </w:tc>
      </w:tr>
      <w:tr w:rsidR="00A422E4" w:rsidRPr="00DD759E" w14:paraId="1071094E" w14:textId="77777777" w:rsidTr="00F311CE">
        <w:tc>
          <w:tcPr>
            <w:tcW w:w="714" w:type="dxa"/>
            <w:shd w:val="clear" w:color="auto" w:fill="auto"/>
          </w:tcPr>
          <w:p w14:paraId="1071094C" w14:textId="77777777" w:rsidR="00A422E4" w:rsidRPr="00DD759E" w:rsidRDefault="00A422E4" w:rsidP="00F311CE">
            <w:pPr>
              <w:pStyle w:val="Tabletext0"/>
            </w:pPr>
            <w:r w:rsidRPr="00DD759E">
              <w:t>4</w:t>
            </w:r>
          </w:p>
        </w:tc>
        <w:tc>
          <w:tcPr>
            <w:tcW w:w="7599" w:type="dxa"/>
            <w:shd w:val="clear" w:color="auto" w:fill="auto"/>
          </w:tcPr>
          <w:p w14:paraId="1071094D" w14:textId="77777777" w:rsidR="00A422E4" w:rsidRPr="00DD759E" w:rsidRDefault="00A422E4" w:rsidP="00F311CE">
            <w:pPr>
              <w:pStyle w:val="Tabletext0"/>
            </w:pPr>
            <w:r w:rsidRPr="00DD759E">
              <w:t>West along the parallel 20°36.686′S to longitude 148°52.991′E</w:t>
            </w:r>
          </w:p>
        </w:tc>
      </w:tr>
      <w:tr w:rsidR="00A422E4" w:rsidRPr="00DD759E" w14:paraId="10710951" w14:textId="77777777" w:rsidTr="00F311CE">
        <w:tc>
          <w:tcPr>
            <w:tcW w:w="714" w:type="dxa"/>
            <w:shd w:val="clear" w:color="auto" w:fill="auto"/>
          </w:tcPr>
          <w:p w14:paraId="1071094F" w14:textId="77777777" w:rsidR="00A422E4" w:rsidRPr="00DD759E" w:rsidRDefault="00A422E4" w:rsidP="00F311CE">
            <w:pPr>
              <w:pStyle w:val="Tabletext0"/>
            </w:pPr>
            <w:r w:rsidRPr="00DD759E">
              <w:t>5</w:t>
            </w:r>
          </w:p>
        </w:tc>
        <w:tc>
          <w:tcPr>
            <w:tcW w:w="7599" w:type="dxa"/>
            <w:shd w:val="clear" w:color="auto" w:fill="auto"/>
          </w:tcPr>
          <w:p w14:paraId="10710950" w14:textId="77777777" w:rsidR="00A422E4" w:rsidRPr="00DD759E" w:rsidRDefault="00A422E4" w:rsidP="00F311CE">
            <w:pPr>
              <w:pStyle w:val="Tabletext0"/>
            </w:pPr>
            <w:r w:rsidRPr="00DD759E">
              <w:t>North</w:t>
            </w:r>
            <w:r>
              <w:noBreakHyphen/>
            </w:r>
            <w:r w:rsidRPr="00DD759E">
              <w:t>westerly along the geodesic to 20°36.099′S 148°52.210′E</w:t>
            </w:r>
          </w:p>
        </w:tc>
      </w:tr>
      <w:tr w:rsidR="00A422E4" w:rsidRPr="00DD759E" w14:paraId="10710954" w14:textId="77777777" w:rsidTr="00F311CE">
        <w:tc>
          <w:tcPr>
            <w:tcW w:w="714" w:type="dxa"/>
            <w:shd w:val="clear" w:color="auto" w:fill="auto"/>
          </w:tcPr>
          <w:p w14:paraId="10710952" w14:textId="77777777" w:rsidR="00A422E4" w:rsidRPr="00DD759E" w:rsidRDefault="00A422E4" w:rsidP="00F311CE">
            <w:pPr>
              <w:pStyle w:val="Tabletext0"/>
            </w:pPr>
            <w:r w:rsidRPr="00DD759E">
              <w:t>6</w:t>
            </w:r>
          </w:p>
        </w:tc>
        <w:tc>
          <w:tcPr>
            <w:tcW w:w="7599" w:type="dxa"/>
            <w:shd w:val="clear" w:color="auto" w:fill="auto"/>
          </w:tcPr>
          <w:p w14:paraId="10710953" w14:textId="77777777" w:rsidR="00A422E4" w:rsidRPr="00DD759E" w:rsidRDefault="00A422E4" w:rsidP="00F311CE">
            <w:pPr>
              <w:pStyle w:val="Tabletext0"/>
            </w:pPr>
            <w:r w:rsidRPr="00DD759E">
              <w:t>North along the meridian 148°52.210′E to latitude 20°35.386′S</w:t>
            </w:r>
          </w:p>
        </w:tc>
      </w:tr>
      <w:tr w:rsidR="00A422E4" w:rsidRPr="00DD759E" w14:paraId="10710957" w14:textId="77777777" w:rsidTr="00F311CE">
        <w:tc>
          <w:tcPr>
            <w:tcW w:w="714" w:type="dxa"/>
            <w:tcBorders>
              <w:bottom w:val="single" w:sz="2" w:space="0" w:color="auto"/>
            </w:tcBorders>
            <w:shd w:val="clear" w:color="auto" w:fill="auto"/>
          </w:tcPr>
          <w:p w14:paraId="10710955"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0956" w14:textId="77777777" w:rsidR="00A422E4" w:rsidRPr="00DD759E" w:rsidRDefault="00A422E4" w:rsidP="00F311CE">
            <w:pPr>
              <w:pStyle w:val="Tabletext0"/>
            </w:pPr>
            <w:r w:rsidRPr="00DD759E">
              <w:t>East along the parallel 20°35.386′S to longitude 148°52.350′E</w:t>
            </w:r>
          </w:p>
        </w:tc>
      </w:tr>
      <w:tr w:rsidR="00A422E4" w:rsidRPr="00DD759E" w14:paraId="1071095A" w14:textId="77777777" w:rsidTr="00F311CE">
        <w:tc>
          <w:tcPr>
            <w:tcW w:w="714" w:type="dxa"/>
            <w:tcBorders>
              <w:top w:val="single" w:sz="2" w:space="0" w:color="auto"/>
              <w:bottom w:val="single" w:sz="12" w:space="0" w:color="auto"/>
            </w:tcBorders>
            <w:shd w:val="clear" w:color="auto" w:fill="auto"/>
          </w:tcPr>
          <w:p w14:paraId="10710958"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0959" w14:textId="77777777" w:rsidR="00A422E4" w:rsidRPr="00DD759E" w:rsidRDefault="00A422E4" w:rsidP="00F311CE">
            <w:pPr>
              <w:pStyle w:val="Tabletext0"/>
            </w:pPr>
            <w:r w:rsidRPr="00DD759E">
              <w:t xml:space="preserve">North along the meridian 148°52.350′E to the starting point </w:t>
            </w:r>
          </w:p>
        </w:tc>
      </w:tr>
    </w:tbl>
    <w:p w14:paraId="1071095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5C" w14:textId="77777777" w:rsidR="00A422E4" w:rsidRPr="00DD759E" w:rsidRDefault="00A422E4" w:rsidP="00A422E4">
      <w:pPr>
        <w:pStyle w:val="ActHead5"/>
      </w:pPr>
      <w:bookmarkStart w:id="237" w:name="_Toc501379914"/>
      <w:r w:rsidRPr="00DD759E">
        <w:rPr>
          <w:rStyle w:val="CharSectno"/>
        </w:rPr>
        <w:t>50</w:t>
      </w:r>
      <w:r w:rsidRPr="00DD759E">
        <w:t xml:space="preserve">  East Rock Location</w:t>
      </w:r>
      <w:bookmarkEnd w:id="237"/>
    </w:p>
    <w:p w14:paraId="1071095D" w14:textId="77777777" w:rsidR="00A422E4" w:rsidRPr="00DD759E" w:rsidRDefault="00A422E4" w:rsidP="00A422E4">
      <w:pPr>
        <w:pStyle w:val="Subsection"/>
        <w:rPr>
          <w:rFonts w:eastAsia="Calibri"/>
          <w:szCs w:val="22"/>
        </w:rPr>
      </w:pPr>
      <w:r w:rsidRPr="00DD759E">
        <w:tab/>
      </w:r>
      <w:r w:rsidRPr="00DD759E">
        <w:tab/>
        <w:t xml:space="preserve">The East Rock Location is the area </w:t>
      </w:r>
      <w:r w:rsidRPr="00DD759E">
        <w:rPr>
          <w:rFonts w:eastAsia="Calibri"/>
          <w:szCs w:val="22"/>
        </w:rPr>
        <w:t>bounded by the line starting at the point described in item 1 of the following table and running progressively as described in the table.</w:t>
      </w:r>
    </w:p>
    <w:p w14:paraId="1071095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60" w14:textId="77777777" w:rsidTr="00F311CE">
        <w:trPr>
          <w:tblHeader/>
        </w:trPr>
        <w:tc>
          <w:tcPr>
            <w:tcW w:w="8313" w:type="dxa"/>
            <w:gridSpan w:val="2"/>
            <w:tcBorders>
              <w:top w:val="single" w:sz="12" w:space="0" w:color="auto"/>
              <w:bottom w:val="single" w:sz="6" w:space="0" w:color="auto"/>
            </w:tcBorders>
            <w:shd w:val="clear" w:color="auto" w:fill="auto"/>
          </w:tcPr>
          <w:p w14:paraId="1071095F" w14:textId="77777777" w:rsidR="00A422E4" w:rsidRPr="00DD759E" w:rsidRDefault="00A422E4" w:rsidP="00F311CE">
            <w:pPr>
              <w:pStyle w:val="TableHeading"/>
            </w:pPr>
            <w:r w:rsidRPr="00DD759E">
              <w:t>East Rock Location</w:t>
            </w:r>
          </w:p>
        </w:tc>
      </w:tr>
      <w:tr w:rsidR="00A422E4" w:rsidRPr="00DD759E" w14:paraId="10710963" w14:textId="77777777" w:rsidTr="00F311CE">
        <w:trPr>
          <w:tblHeader/>
        </w:trPr>
        <w:tc>
          <w:tcPr>
            <w:tcW w:w="714" w:type="dxa"/>
            <w:tcBorders>
              <w:top w:val="single" w:sz="6" w:space="0" w:color="auto"/>
              <w:bottom w:val="single" w:sz="12" w:space="0" w:color="auto"/>
            </w:tcBorders>
            <w:shd w:val="clear" w:color="auto" w:fill="auto"/>
          </w:tcPr>
          <w:p w14:paraId="1071096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62" w14:textId="77777777" w:rsidR="00A422E4" w:rsidRPr="00DD759E" w:rsidRDefault="00A422E4" w:rsidP="00F311CE">
            <w:pPr>
              <w:pStyle w:val="TableHeading"/>
            </w:pPr>
            <w:r w:rsidRPr="00DD759E">
              <w:t>Description</w:t>
            </w:r>
          </w:p>
        </w:tc>
      </w:tr>
      <w:tr w:rsidR="00A422E4" w:rsidRPr="00DD759E" w14:paraId="10710966" w14:textId="77777777" w:rsidTr="00F311CE">
        <w:tc>
          <w:tcPr>
            <w:tcW w:w="714" w:type="dxa"/>
            <w:tcBorders>
              <w:top w:val="single" w:sz="12" w:space="0" w:color="auto"/>
            </w:tcBorders>
            <w:shd w:val="clear" w:color="auto" w:fill="auto"/>
          </w:tcPr>
          <w:p w14:paraId="1071096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65" w14:textId="77777777" w:rsidR="00A422E4" w:rsidRPr="00DD759E" w:rsidRDefault="00A422E4" w:rsidP="00F311CE">
            <w:pPr>
              <w:pStyle w:val="Tabletext0"/>
            </w:pPr>
            <w:r w:rsidRPr="00DD759E">
              <w:t>The point 20°19.825′S 148°51.502′E</w:t>
            </w:r>
          </w:p>
        </w:tc>
      </w:tr>
      <w:tr w:rsidR="00A422E4" w:rsidRPr="00DD759E" w14:paraId="10710969" w14:textId="77777777" w:rsidTr="00F311CE">
        <w:tc>
          <w:tcPr>
            <w:tcW w:w="714" w:type="dxa"/>
            <w:shd w:val="clear" w:color="auto" w:fill="auto"/>
          </w:tcPr>
          <w:p w14:paraId="10710967" w14:textId="77777777" w:rsidR="00A422E4" w:rsidRPr="00DD759E" w:rsidRDefault="00A422E4" w:rsidP="00F311CE">
            <w:pPr>
              <w:pStyle w:val="Tabletext0"/>
            </w:pPr>
            <w:r w:rsidRPr="00DD759E">
              <w:t>2</w:t>
            </w:r>
          </w:p>
        </w:tc>
        <w:tc>
          <w:tcPr>
            <w:tcW w:w="7599" w:type="dxa"/>
            <w:shd w:val="clear" w:color="auto" w:fill="auto"/>
          </w:tcPr>
          <w:p w14:paraId="10710968" w14:textId="77777777" w:rsidR="00A422E4" w:rsidRPr="00DD759E" w:rsidRDefault="00A422E4" w:rsidP="00F311CE">
            <w:pPr>
              <w:pStyle w:val="Tabletext0"/>
            </w:pPr>
            <w:r w:rsidRPr="00DD759E">
              <w:t>East along the parallel 20°19.825′S to longitude 148°51.977′E</w:t>
            </w:r>
          </w:p>
        </w:tc>
      </w:tr>
      <w:tr w:rsidR="00A422E4" w:rsidRPr="00DD759E" w14:paraId="1071096C" w14:textId="77777777" w:rsidTr="00F311CE">
        <w:tc>
          <w:tcPr>
            <w:tcW w:w="714" w:type="dxa"/>
            <w:shd w:val="clear" w:color="auto" w:fill="auto"/>
          </w:tcPr>
          <w:p w14:paraId="1071096A" w14:textId="77777777" w:rsidR="00A422E4" w:rsidRPr="00DD759E" w:rsidRDefault="00A422E4" w:rsidP="00F311CE">
            <w:pPr>
              <w:pStyle w:val="Tabletext0"/>
            </w:pPr>
            <w:r w:rsidRPr="00DD759E">
              <w:t>3</w:t>
            </w:r>
          </w:p>
        </w:tc>
        <w:tc>
          <w:tcPr>
            <w:tcW w:w="7599" w:type="dxa"/>
            <w:shd w:val="clear" w:color="auto" w:fill="auto"/>
          </w:tcPr>
          <w:p w14:paraId="1071096B" w14:textId="77777777" w:rsidR="00A422E4" w:rsidRPr="00DD759E" w:rsidRDefault="00A422E4" w:rsidP="00F311CE">
            <w:pPr>
              <w:pStyle w:val="Tabletext0"/>
            </w:pPr>
            <w:r w:rsidRPr="00DD759E">
              <w:t>South along the meridian 148°51.977′E to latitude 20°20.480′S</w:t>
            </w:r>
          </w:p>
        </w:tc>
      </w:tr>
      <w:tr w:rsidR="00A422E4" w:rsidRPr="00DD759E" w14:paraId="1071096F" w14:textId="77777777" w:rsidTr="00F311CE">
        <w:tc>
          <w:tcPr>
            <w:tcW w:w="714" w:type="dxa"/>
            <w:tcBorders>
              <w:bottom w:val="single" w:sz="2" w:space="0" w:color="auto"/>
            </w:tcBorders>
            <w:shd w:val="clear" w:color="auto" w:fill="auto"/>
          </w:tcPr>
          <w:p w14:paraId="1071096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96E" w14:textId="77777777" w:rsidR="00A422E4" w:rsidRPr="00DD759E" w:rsidRDefault="00A422E4" w:rsidP="00F311CE">
            <w:pPr>
              <w:pStyle w:val="Tabletext0"/>
            </w:pPr>
            <w:r w:rsidRPr="00DD759E">
              <w:t>West along the parallel 20°20.480′S to longitude 148°51.502′E</w:t>
            </w:r>
          </w:p>
        </w:tc>
      </w:tr>
      <w:tr w:rsidR="00A422E4" w:rsidRPr="00DD759E" w14:paraId="10710972" w14:textId="77777777" w:rsidTr="00F311CE">
        <w:tc>
          <w:tcPr>
            <w:tcW w:w="714" w:type="dxa"/>
            <w:tcBorders>
              <w:top w:val="single" w:sz="2" w:space="0" w:color="auto"/>
              <w:bottom w:val="single" w:sz="12" w:space="0" w:color="auto"/>
            </w:tcBorders>
            <w:shd w:val="clear" w:color="auto" w:fill="auto"/>
          </w:tcPr>
          <w:p w14:paraId="1071097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971" w14:textId="77777777" w:rsidR="00A422E4" w:rsidRPr="00DD759E" w:rsidRDefault="00A422E4" w:rsidP="00F311CE">
            <w:pPr>
              <w:pStyle w:val="Tabletext0"/>
            </w:pPr>
            <w:r w:rsidRPr="00DD759E">
              <w:t>North along the meridian 148°51.502′E to the starting point</w:t>
            </w:r>
          </w:p>
        </w:tc>
      </w:tr>
    </w:tbl>
    <w:p w14:paraId="1071097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74" w14:textId="77777777" w:rsidR="00A422E4" w:rsidRPr="00DD759E" w:rsidRDefault="00A422E4" w:rsidP="00A422E4">
      <w:pPr>
        <w:pStyle w:val="ActHead5"/>
      </w:pPr>
      <w:bookmarkStart w:id="238" w:name="_Toc501379915"/>
      <w:r w:rsidRPr="00DD759E">
        <w:rPr>
          <w:rStyle w:val="CharSectno"/>
        </w:rPr>
        <w:t>51</w:t>
      </w:r>
      <w:r w:rsidRPr="00DD759E">
        <w:t xml:space="preserve">  Edward Island Location</w:t>
      </w:r>
      <w:bookmarkEnd w:id="238"/>
    </w:p>
    <w:p w14:paraId="10710975" w14:textId="77777777" w:rsidR="00A422E4" w:rsidRPr="00DD759E" w:rsidRDefault="00A422E4" w:rsidP="00A422E4">
      <w:pPr>
        <w:pStyle w:val="Subsection"/>
        <w:rPr>
          <w:rFonts w:eastAsia="Calibri"/>
          <w:szCs w:val="22"/>
        </w:rPr>
      </w:pPr>
      <w:r w:rsidRPr="00DD759E">
        <w:tab/>
      </w:r>
      <w:r w:rsidRPr="00DD759E">
        <w:tab/>
        <w:t xml:space="preserve">The Edward Island Location is the area </w:t>
      </w:r>
      <w:r w:rsidRPr="00DD759E">
        <w:rPr>
          <w:rFonts w:eastAsia="Calibri"/>
          <w:szCs w:val="22"/>
        </w:rPr>
        <w:t>bounded by the line starting at the point described in item 1 of the following table and running progressively as described in the table.</w:t>
      </w:r>
    </w:p>
    <w:p w14:paraId="1071097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78" w14:textId="77777777" w:rsidTr="00F311CE">
        <w:trPr>
          <w:tblHeader/>
        </w:trPr>
        <w:tc>
          <w:tcPr>
            <w:tcW w:w="8313" w:type="dxa"/>
            <w:gridSpan w:val="2"/>
            <w:tcBorders>
              <w:top w:val="single" w:sz="12" w:space="0" w:color="auto"/>
              <w:bottom w:val="single" w:sz="6" w:space="0" w:color="auto"/>
            </w:tcBorders>
            <w:shd w:val="clear" w:color="auto" w:fill="auto"/>
          </w:tcPr>
          <w:p w14:paraId="10710977" w14:textId="77777777" w:rsidR="00A422E4" w:rsidRPr="00DD759E" w:rsidRDefault="00A422E4" w:rsidP="00F311CE">
            <w:pPr>
              <w:pStyle w:val="TableHeading"/>
            </w:pPr>
            <w:r w:rsidRPr="00DD759E">
              <w:t>Edward Island Location</w:t>
            </w:r>
          </w:p>
        </w:tc>
      </w:tr>
      <w:tr w:rsidR="00A422E4" w:rsidRPr="00DD759E" w14:paraId="1071097B" w14:textId="77777777" w:rsidTr="00F311CE">
        <w:trPr>
          <w:tblHeader/>
        </w:trPr>
        <w:tc>
          <w:tcPr>
            <w:tcW w:w="714" w:type="dxa"/>
            <w:tcBorders>
              <w:top w:val="single" w:sz="6" w:space="0" w:color="auto"/>
              <w:bottom w:val="single" w:sz="12" w:space="0" w:color="auto"/>
            </w:tcBorders>
            <w:shd w:val="clear" w:color="auto" w:fill="auto"/>
          </w:tcPr>
          <w:p w14:paraId="1071097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7A" w14:textId="77777777" w:rsidR="00A422E4" w:rsidRPr="00DD759E" w:rsidRDefault="00A422E4" w:rsidP="00F311CE">
            <w:pPr>
              <w:pStyle w:val="TableHeading"/>
            </w:pPr>
            <w:r w:rsidRPr="00DD759E">
              <w:t>Description</w:t>
            </w:r>
          </w:p>
        </w:tc>
      </w:tr>
      <w:tr w:rsidR="00A422E4" w:rsidRPr="00DD759E" w14:paraId="1071097E" w14:textId="77777777" w:rsidTr="00F311CE">
        <w:tc>
          <w:tcPr>
            <w:tcW w:w="714" w:type="dxa"/>
            <w:tcBorders>
              <w:top w:val="single" w:sz="12" w:space="0" w:color="auto"/>
            </w:tcBorders>
            <w:shd w:val="clear" w:color="auto" w:fill="auto"/>
          </w:tcPr>
          <w:p w14:paraId="1071097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7D" w14:textId="77777777" w:rsidR="00A422E4" w:rsidRPr="00DD759E" w:rsidRDefault="00A422E4" w:rsidP="00F311CE">
            <w:pPr>
              <w:pStyle w:val="Tabletext0"/>
            </w:pPr>
            <w:r w:rsidRPr="00DD759E">
              <w:t>The point 20°14.217′S 149°10.028′E</w:t>
            </w:r>
          </w:p>
        </w:tc>
      </w:tr>
      <w:tr w:rsidR="00A422E4" w:rsidRPr="00DD759E" w14:paraId="10710981" w14:textId="77777777" w:rsidTr="00F311CE">
        <w:tc>
          <w:tcPr>
            <w:tcW w:w="714" w:type="dxa"/>
            <w:shd w:val="clear" w:color="auto" w:fill="auto"/>
          </w:tcPr>
          <w:p w14:paraId="1071097F" w14:textId="77777777" w:rsidR="00A422E4" w:rsidRPr="00DD759E" w:rsidRDefault="00A422E4" w:rsidP="00F311CE">
            <w:pPr>
              <w:pStyle w:val="Tabletext0"/>
            </w:pPr>
            <w:r w:rsidRPr="00DD759E">
              <w:t>2</w:t>
            </w:r>
          </w:p>
        </w:tc>
        <w:tc>
          <w:tcPr>
            <w:tcW w:w="7599" w:type="dxa"/>
            <w:shd w:val="clear" w:color="auto" w:fill="auto"/>
          </w:tcPr>
          <w:p w14:paraId="10710980" w14:textId="77777777" w:rsidR="00A422E4" w:rsidRPr="00DD759E" w:rsidRDefault="00A422E4" w:rsidP="00F311CE">
            <w:pPr>
              <w:pStyle w:val="Tabletext0"/>
            </w:pPr>
            <w:r w:rsidRPr="00DD759E">
              <w:t>East along the parallel 20°14.217′S to longitude 149°11.011′E</w:t>
            </w:r>
          </w:p>
        </w:tc>
      </w:tr>
      <w:tr w:rsidR="00A422E4" w:rsidRPr="00DD759E" w14:paraId="10710984" w14:textId="77777777" w:rsidTr="00F311CE">
        <w:tc>
          <w:tcPr>
            <w:tcW w:w="714" w:type="dxa"/>
            <w:shd w:val="clear" w:color="auto" w:fill="auto"/>
          </w:tcPr>
          <w:p w14:paraId="10710982" w14:textId="77777777" w:rsidR="00A422E4" w:rsidRPr="00DD759E" w:rsidRDefault="00A422E4" w:rsidP="00F311CE">
            <w:pPr>
              <w:pStyle w:val="Tabletext0"/>
            </w:pPr>
            <w:r w:rsidRPr="00DD759E">
              <w:t>3</w:t>
            </w:r>
          </w:p>
        </w:tc>
        <w:tc>
          <w:tcPr>
            <w:tcW w:w="7599" w:type="dxa"/>
            <w:shd w:val="clear" w:color="auto" w:fill="auto"/>
          </w:tcPr>
          <w:p w14:paraId="10710983" w14:textId="77777777" w:rsidR="00A422E4" w:rsidRPr="00DD759E" w:rsidRDefault="00A422E4" w:rsidP="00F311CE">
            <w:pPr>
              <w:pStyle w:val="Tabletext0"/>
            </w:pPr>
            <w:r w:rsidRPr="00DD759E">
              <w:t>South along the meridian 149°11.011′E to latitude 20°15.492′S</w:t>
            </w:r>
          </w:p>
        </w:tc>
      </w:tr>
      <w:tr w:rsidR="00A422E4" w:rsidRPr="00DD759E" w14:paraId="10710987" w14:textId="77777777" w:rsidTr="00F311CE">
        <w:tc>
          <w:tcPr>
            <w:tcW w:w="714" w:type="dxa"/>
            <w:shd w:val="clear" w:color="auto" w:fill="auto"/>
          </w:tcPr>
          <w:p w14:paraId="10710985" w14:textId="77777777" w:rsidR="00A422E4" w:rsidRPr="00DD759E" w:rsidRDefault="00A422E4" w:rsidP="00F311CE">
            <w:pPr>
              <w:pStyle w:val="Tabletext0"/>
            </w:pPr>
            <w:r w:rsidRPr="00DD759E">
              <w:t>4</w:t>
            </w:r>
          </w:p>
        </w:tc>
        <w:tc>
          <w:tcPr>
            <w:tcW w:w="7599" w:type="dxa"/>
            <w:shd w:val="clear" w:color="auto" w:fill="auto"/>
          </w:tcPr>
          <w:p w14:paraId="10710986" w14:textId="77777777" w:rsidR="00A422E4" w:rsidRPr="00DD759E" w:rsidRDefault="00A422E4" w:rsidP="00F311CE">
            <w:pPr>
              <w:pStyle w:val="Tabletext0"/>
            </w:pPr>
            <w:r w:rsidRPr="00DD759E">
              <w:t>West along the parallel 20°15.492′S to longitude 149°09.741′E</w:t>
            </w:r>
          </w:p>
        </w:tc>
      </w:tr>
      <w:tr w:rsidR="00A422E4" w:rsidRPr="00DD759E" w14:paraId="1071098A" w14:textId="77777777" w:rsidTr="00F311CE">
        <w:tc>
          <w:tcPr>
            <w:tcW w:w="714" w:type="dxa"/>
            <w:shd w:val="clear" w:color="auto" w:fill="auto"/>
          </w:tcPr>
          <w:p w14:paraId="10710988" w14:textId="77777777" w:rsidR="00A422E4" w:rsidRPr="00DD759E" w:rsidRDefault="00A422E4" w:rsidP="00F311CE">
            <w:pPr>
              <w:pStyle w:val="Tabletext0"/>
            </w:pPr>
            <w:r w:rsidRPr="00DD759E">
              <w:t>5</w:t>
            </w:r>
          </w:p>
        </w:tc>
        <w:tc>
          <w:tcPr>
            <w:tcW w:w="7599" w:type="dxa"/>
            <w:shd w:val="clear" w:color="auto" w:fill="auto"/>
          </w:tcPr>
          <w:p w14:paraId="10710989" w14:textId="77777777" w:rsidR="00A422E4" w:rsidRPr="00DD759E" w:rsidRDefault="00A422E4" w:rsidP="00F311CE">
            <w:pPr>
              <w:pStyle w:val="Tabletext0"/>
            </w:pPr>
            <w:r w:rsidRPr="00DD759E">
              <w:t>North along the meridian 149°09.741′E to latitude 20°14.576′S</w:t>
            </w:r>
          </w:p>
        </w:tc>
      </w:tr>
      <w:tr w:rsidR="00A422E4" w:rsidRPr="00DD759E" w14:paraId="1071098D" w14:textId="77777777" w:rsidTr="00F311CE">
        <w:tc>
          <w:tcPr>
            <w:tcW w:w="714" w:type="dxa"/>
            <w:tcBorders>
              <w:bottom w:val="single" w:sz="2" w:space="0" w:color="auto"/>
            </w:tcBorders>
            <w:shd w:val="clear" w:color="auto" w:fill="auto"/>
          </w:tcPr>
          <w:p w14:paraId="1071098B"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98C" w14:textId="77777777" w:rsidR="00A422E4" w:rsidRPr="00DD759E" w:rsidRDefault="00A422E4" w:rsidP="00F311CE">
            <w:pPr>
              <w:pStyle w:val="Tabletext0"/>
            </w:pPr>
            <w:r w:rsidRPr="00DD759E">
              <w:t>East along the parallel 20°14.576′S to longitude 149°10.028′E</w:t>
            </w:r>
          </w:p>
        </w:tc>
      </w:tr>
      <w:tr w:rsidR="00A422E4" w:rsidRPr="00DD759E" w14:paraId="10710990" w14:textId="77777777" w:rsidTr="00F311CE">
        <w:tc>
          <w:tcPr>
            <w:tcW w:w="714" w:type="dxa"/>
            <w:tcBorders>
              <w:top w:val="single" w:sz="2" w:space="0" w:color="auto"/>
              <w:bottom w:val="single" w:sz="12" w:space="0" w:color="auto"/>
            </w:tcBorders>
            <w:shd w:val="clear" w:color="auto" w:fill="auto"/>
          </w:tcPr>
          <w:p w14:paraId="1071098E"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98F" w14:textId="77777777" w:rsidR="00A422E4" w:rsidRPr="00DD759E" w:rsidRDefault="00A422E4" w:rsidP="00F311CE">
            <w:pPr>
              <w:pStyle w:val="Tabletext0"/>
            </w:pPr>
            <w:r w:rsidRPr="00DD759E">
              <w:t>North along the meridian 149°10.028′E to the starting point</w:t>
            </w:r>
          </w:p>
        </w:tc>
      </w:tr>
    </w:tbl>
    <w:p w14:paraId="1071099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92" w14:textId="77777777" w:rsidR="00A422E4" w:rsidRPr="00DD759E" w:rsidRDefault="00A422E4" w:rsidP="00A422E4">
      <w:pPr>
        <w:pStyle w:val="ActHead5"/>
      </w:pPr>
      <w:bookmarkStart w:id="239" w:name="_Toc501379916"/>
      <w:r w:rsidRPr="00DD759E">
        <w:rPr>
          <w:rStyle w:val="CharSectno"/>
        </w:rPr>
        <w:t>52</w:t>
      </w:r>
      <w:r w:rsidRPr="00DD759E">
        <w:t xml:space="preserve">  Edwin Rock Location</w:t>
      </w:r>
      <w:bookmarkEnd w:id="239"/>
    </w:p>
    <w:p w14:paraId="10710993" w14:textId="77777777" w:rsidR="00A422E4" w:rsidRPr="00DD759E" w:rsidRDefault="00A422E4" w:rsidP="00A422E4">
      <w:pPr>
        <w:pStyle w:val="Subsection"/>
        <w:rPr>
          <w:rFonts w:eastAsia="Calibri"/>
          <w:szCs w:val="22"/>
        </w:rPr>
      </w:pPr>
      <w:r w:rsidRPr="00DD759E">
        <w:tab/>
      </w:r>
      <w:r w:rsidRPr="00DD759E">
        <w:tab/>
        <w:t xml:space="preserve">The Edwin Rock Location is the area </w:t>
      </w:r>
      <w:r w:rsidRPr="00DD759E">
        <w:rPr>
          <w:rFonts w:eastAsia="Calibri"/>
          <w:szCs w:val="22"/>
        </w:rPr>
        <w:t>bounded by the line starting at the point described in item 1 of the following table and running progressively as described in the table.</w:t>
      </w:r>
    </w:p>
    <w:p w14:paraId="1071099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96" w14:textId="77777777" w:rsidTr="00F311CE">
        <w:trPr>
          <w:tblHeader/>
        </w:trPr>
        <w:tc>
          <w:tcPr>
            <w:tcW w:w="8313" w:type="dxa"/>
            <w:gridSpan w:val="2"/>
            <w:tcBorders>
              <w:top w:val="single" w:sz="12" w:space="0" w:color="auto"/>
              <w:bottom w:val="single" w:sz="6" w:space="0" w:color="auto"/>
            </w:tcBorders>
            <w:shd w:val="clear" w:color="auto" w:fill="auto"/>
          </w:tcPr>
          <w:p w14:paraId="10710995" w14:textId="77777777" w:rsidR="00A422E4" w:rsidRPr="00DD759E" w:rsidRDefault="00A422E4" w:rsidP="00F311CE">
            <w:pPr>
              <w:pStyle w:val="TableHeading"/>
            </w:pPr>
            <w:r w:rsidRPr="00DD759E">
              <w:t>Edwin Rock Location</w:t>
            </w:r>
          </w:p>
        </w:tc>
      </w:tr>
      <w:tr w:rsidR="00A422E4" w:rsidRPr="00DD759E" w14:paraId="10710999" w14:textId="77777777" w:rsidTr="00F311CE">
        <w:trPr>
          <w:tblHeader/>
        </w:trPr>
        <w:tc>
          <w:tcPr>
            <w:tcW w:w="714" w:type="dxa"/>
            <w:tcBorders>
              <w:top w:val="single" w:sz="6" w:space="0" w:color="auto"/>
              <w:bottom w:val="single" w:sz="12" w:space="0" w:color="auto"/>
            </w:tcBorders>
            <w:shd w:val="clear" w:color="auto" w:fill="auto"/>
          </w:tcPr>
          <w:p w14:paraId="1071099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98" w14:textId="77777777" w:rsidR="00A422E4" w:rsidRPr="00DD759E" w:rsidRDefault="00A422E4" w:rsidP="00F311CE">
            <w:pPr>
              <w:pStyle w:val="TableHeading"/>
            </w:pPr>
            <w:r w:rsidRPr="00DD759E">
              <w:t>Description</w:t>
            </w:r>
          </w:p>
        </w:tc>
      </w:tr>
      <w:tr w:rsidR="00A422E4" w:rsidRPr="00DD759E" w14:paraId="1071099C" w14:textId="77777777" w:rsidTr="00F311CE">
        <w:tc>
          <w:tcPr>
            <w:tcW w:w="714" w:type="dxa"/>
            <w:tcBorders>
              <w:top w:val="single" w:sz="12" w:space="0" w:color="auto"/>
            </w:tcBorders>
            <w:shd w:val="clear" w:color="auto" w:fill="auto"/>
          </w:tcPr>
          <w:p w14:paraId="1071099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9B" w14:textId="77777777" w:rsidR="00A422E4" w:rsidRPr="00DD759E" w:rsidRDefault="00A422E4" w:rsidP="00F311CE">
            <w:pPr>
              <w:pStyle w:val="Tabletext0"/>
            </w:pPr>
            <w:r w:rsidRPr="00DD759E">
              <w:t>The point 20°07.240′S 148°36.396′E</w:t>
            </w:r>
          </w:p>
        </w:tc>
      </w:tr>
      <w:tr w:rsidR="00A422E4" w:rsidRPr="00DD759E" w14:paraId="1071099F" w14:textId="77777777" w:rsidTr="00F311CE">
        <w:tc>
          <w:tcPr>
            <w:tcW w:w="714" w:type="dxa"/>
            <w:shd w:val="clear" w:color="auto" w:fill="auto"/>
          </w:tcPr>
          <w:p w14:paraId="1071099D" w14:textId="77777777" w:rsidR="00A422E4" w:rsidRPr="00DD759E" w:rsidRDefault="00A422E4" w:rsidP="00F311CE">
            <w:pPr>
              <w:pStyle w:val="Tabletext0"/>
            </w:pPr>
            <w:r w:rsidRPr="00DD759E">
              <w:t>2</w:t>
            </w:r>
          </w:p>
        </w:tc>
        <w:tc>
          <w:tcPr>
            <w:tcW w:w="7599" w:type="dxa"/>
            <w:shd w:val="clear" w:color="auto" w:fill="auto"/>
          </w:tcPr>
          <w:p w14:paraId="1071099E" w14:textId="77777777" w:rsidR="00A422E4" w:rsidRPr="00DD759E" w:rsidRDefault="00A422E4" w:rsidP="00F311CE">
            <w:pPr>
              <w:pStyle w:val="Tabletext0"/>
            </w:pPr>
            <w:r w:rsidRPr="00DD759E">
              <w:t>East along the parallel 20°07.240′S to longitude 148°37.061′E</w:t>
            </w:r>
          </w:p>
        </w:tc>
      </w:tr>
      <w:tr w:rsidR="00A422E4" w:rsidRPr="00DD759E" w14:paraId="107109A2" w14:textId="77777777" w:rsidTr="00F311CE">
        <w:tc>
          <w:tcPr>
            <w:tcW w:w="714" w:type="dxa"/>
            <w:shd w:val="clear" w:color="auto" w:fill="auto"/>
          </w:tcPr>
          <w:p w14:paraId="107109A0" w14:textId="77777777" w:rsidR="00A422E4" w:rsidRPr="00DD759E" w:rsidRDefault="00A422E4" w:rsidP="00F311CE">
            <w:pPr>
              <w:pStyle w:val="Tabletext0"/>
            </w:pPr>
            <w:r w:rsidRPr="00DD759E">
              <w:t>3</w:t>
            </w:r>
          </w:p>
        </w:tc>
        <w:tc>
          <w:tcPr>
            <w:tcW w:w="7599" w:type="dxa"/>
            <w:shd w:val="clear" w:color="auto" w:fill="auto"/>
          </w:tcPr>
          <w:p w14:paraId="107109A1" w14:textId="77777777" w:rsidR="00A422E4" w:rsidRPr="00DD759E" w:rsidRDefault="00A422E4" w:rsidP="00F311CE">
            <w:pPr>
              <w:pStyle w:val="Tabletext0"/>
            </w:pPr>
            <w:r w:rsidRPr="00DD759E">
              <w:t>South along the meridian 148°37.061′E to latitude 20°07.954′S</w:t>
            </w:r>
          </w:p>
        </w:tc>
      </w:tr>
      <w:tr w:rsidR="00A422E4" w:rsidRPr="00DD759E" w14:paraId="107109A5" w14:textId="77777777" w:rsidTr="00F311CE">
        <w:tc>
          <w:tcPr>
            <w:tcW w:w="714" w:type="dxa"/>
            <w:shd w:val="clear" w:color="auto" w:fill="auto"/>
          </w:tcPr>
          <w:p w14:paraId="107109A3" w14:textId="77777777" w:rsidR="00A422E4" w:rsidRPr="00DD759E" w:rsidRDefault="00A422E4" w:rsidP="00F311CE">
            <w:pPr>
              <w:pStyle w:val="Tabletext0"/>
            </w:pPr>
            <w:r w:rsidRPr="00DD759E">
              <w:t>4</w:t>
            </w:r>
          </w:p>
        </w:tc>
        <w:tc>
          <w:tcPr>
            <w:tcW w:w="7599" w:type="dxa"/>
            <w:shd w:val="clear" w:color="auto" w:fill="auto"/>
          </w:tcPr>
          <w:p w14:paraId="107109A4" w14:textId="77777777" w:rsidR="00A422E4" w:rsidRPr="00DD759E" w:rsidRDefault="00A422E4" w:rsidP="00F311CE">
            <w:pPr>
              <w:pStyle w:val="Tabletext0"/>
            </w:pPr>
            <w:r w:rsidRPr="00DD759E">
              <w:t>West along the parallel 20°07.954′S to longitude 148°36.586′E</w:t>
            </w:r>
          </w:p>
        </w:tc>
      </w:tr>
      <w:tr w:rsidR="00A422E4" w:rsidRPr="00DD759E" w14:paraId="107109A8" w14:textId="77777777" w:rsidTr="00F311CE">
        <w:tc>
          <w:tcPr>
            <w:tcW w:w="714" w:type="dxa"/>
            <w:shd w:val="clear" w:color="auto" w:fill="auto"/>
          </w:tcPr>
          <w:p w14:paraId="107109A6" w14:textId="77777777" w:rsidR="00A422E4" w:rsidRPr="00DD759E" w:rsidRDefault="00A422E4" w:rsidP="00F311CE">
            <w:pPr>
              <w:pStyle w:val="Tabletext0"/>
            </w:pPr>
            <w:r w:rsidRPr="00DD759E">
              <w:t>5</w:t>
            </w:r>
          </w:p>
        </w:tc>
        <w:tc>
          <w:tcPr>
            <w:tcW w:w="7599" w:type="dxa"/>
            <w:shd w:val="clear" w:color="auto" w:fill="auto"/>
          </w:tcPr>
          <w:p w14:paraId="107109A7" w14:textId="77777777" w:rsidR="00A422E4" w:rsidRPr="00DD759E" w:rsidRDefault="00A422E4" w:rsidP="00F311CE">
            <w:pPr>
              <w:pStyle w:val="Tabletext0"/>
            </w:pPr>
            <w:r w:rsidRPr="00DD759E">
              <w:t>North along the meridian 148°36.586′E to latitude 20°07.473′S</w:t>
            </w:r>
          </w:p>
        </w:tc>
      </w:tr>
      <w:tr w:rsidR="00A422E4" w:rsidRPr="00DD759E" w14:paraId="107109AB" w14:textId="77777777" w:rsidTr="00F311CE">
        <w:tc>
          <w:tcPr>
            <w:tcW w:w="714" w:type="dxa"/>
            <w:tcBorders>
              <w:bottom w:val="single" w:sz="2" w:space="0" w:color="auto"/>
            </w:tcBorders>
            <w:shd w:val="clear" w:color="auto" w:fill="auto"/>
          </w:tcPr>
          <w:p w14:paraId="107109A9"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9AA" w14:textId="77777777" w:rsidR="00A422E4" w:rsidRPr="00DD759E" w:rsidRDefault="00A422E4" w:rsidP="00F311CE">
            <w:pPr>
              <w:pStyle w:val="Tabletext0"/>
            </w:pPr>
            <w:r w:rsidRPr="00DD759E">
              <w:t>West along the parallel 20°07.473′S to longitude 148°36.396′E</w:t>
            </w:r>
          </w:p>
        </w:tc>
      </w:tr>
      <w:tr w:rsidR="00A422E4" w:rsidRPr="00DD759E" w14:paraId="107109AE" w14:textId="77777777" w:rsidTr="00F311CE">
        <w:tc>
          <w:tcPr>
            <w:tcW w:w="714" w:type="dxa"/>
            <w:tcBorders>
              <w:top w:val="single" w:sz="2" w:space="0" w:color="auto"/>
              <w:bottom w:val="single" w:sz="12" w:space="0" w:color="auto"/>
            </w:tcBorders>
            <w:shd w:val="clear" w:color="auto" w:fill="auto"/>
          </w:tcPr>
          <w:p w14:paraId="107109AC"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9AD" w14:textId="77777777" w:rsidR="00A422E4" w:rsidRPr="00DD759E" w:rsidRDefault="00A422E4" w:rsidP="00F311CE">
            <w:pPr>
              <w:pStyle w:val="Tabletext0"/>
            </w:pPr>
            <w:r w:rsidRPr="00DD759E">
              <w:t>North along the meridian 148°36.396′E to the starting point</w:t>
            </w:r>
          </w:p>
        </w:tc>
      </w:tr>
    </w:tbl>
    <w:p w14:paraId="107109A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B0" w14:textId="77777777" w:rsidR="00A422E4" w:rsidRPr="00DD759E" w:rsidRDefault="00A422E4" w:rsidP="00A422E4">
      <w:pPr>
        <w:pStyle w:val="ActHead5"/>
      </w:pPr>
      <w:bookmarkStart w:id="240" w:name="_Toc501379917"/>
      <w:r w:rsidRPr="00DD759E">
        <w:rPr>
          <w:rStyle w:val="CharSectno"/>
        </w:rPr>
        <w:t>53</w:t>
      </w:r>
      <w:r w:rsidRPr="00DD759E">
        <w:t xml:space="preserve">  Eshelby Islands Location</w:t>
      </w:r>
      <w:bookmarkEnd w:id="240"/>
    </w:p>
    <w:p w14:paraId="107109B1" w14:textId="77777777" w:rsidR="00A422E4" w:rsidRPr="00DD759E" w:rsidRDefault="00A422E4" w:rsidP="00A422E4">
      <w:pPr>
        <w:pStyle w:val="Subsection"/>
        <w:rPr>
          <w:rFonts w:eastAsia="Calibri"/>
          <w:szCs w:val="22"/>
        </w:rPr>
      </w:pPr>
      <w:r w:rsidRPr="00DD759E">
        <w:tab/>
      </w:r>
      <w:r w:rsidRPr="00DD759E">
        <w:tab/>
        <w:t xml:space="preserve">The Eshelby Islands Location is the area </w:t>
      </w:r>
      <w:r w:rsidRPr="00DD759E">
        <w:rPr>
          <w:rFonts w:eastAsia="Calibri"/>
          <w:szCs w:val="22"/>
        </w:rPr>
        <w:t>bounded by the line starting at the point described in item 1 of the following table and running progressively as described in the table.</w:t>
      </w:r>
    </w:p>
    <w:p w14:paraId="107109B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B4" w14:textId="77777777" w:rsidTr="00F311CE">
        <w:trPr>
          <w:tblHeader/>
        </w:trPr>
        <w:tc>
          <w:tcPr>
            <w:tcW w:w="8313" w:type="dxa"/>
            <w:gridSpan w:val="2"/>
            <w:tcBorders>
              <w:top w:val="single" w:sz="12" w:space="0" w:color="auto"/>
              <w:bottom w:val="single" w:sz="6" w:space="0" w:color="auto"/>
            </w:tcBorders>
            <w:shd w:val="clear" w:color="auto" w:fill="auto"/>
          </w:tcPr>
          <w:p w14:paraId="107109B3" w14:textId="77777777" w:rsidR="00A422E4" w:rsidRPr="00DD759E" w:rsidRDefault="00A422E4" w:rsidP="00F311CE">
            <w:pPr>
              <w:pStyle w:val="TableHeading"/>
            </w:pPr>
            <w:r w:rsidRPr="00DD759E">
              <w:t>Eshelby Islands Location</w:t>
            </w:r>
          </w:p>
        </w:tc>
      </w:tr>
      <w:tr w:rsidR="00A422E4" w:rsidRPr="00DD759E" w14:paraId="107109B7" w14:textId="77777777" w:rsidTr="00F311CE">
        <w:trPr>
          <w:tblHeader/>
        </w:trPr>
        <w:tc>
          <w:tcPr>
            <w:tcW w:w="714" w:type="dxa"/>
            <w:tcBorders>
              <w:top w:val="single" w:sz="6" w:space="0" w:color="auto"/>
              <w:bottom w:val="single" w:sz="12" w:space="0" w:color="auto"/>
            </w:tcBorders>
            <w:shd w:val="clear" w:color="auto" w:fill="auto"/>
          </w:tcPr>
          <w:p w14:paraId="107109B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B6" w14:textId="77777777" w:rsidR="00A422E4" w:rsidRPr="00DD759E" w:rsidRDefault="00A422E4" w:rsidP="00F311CE">
            <w:pPr>
              <w:pStyle w:val="TableHeading"/>
            </w:pPr>
            <w:r w:rsidRPr="00DD759E">
              <w:t>Description</w:t>
            </w:r>
          </w:p>
        </w:tc>
      </w:tr>
      <w:tr w:rsidR="00A422E4" w:rsidRPr="00DD759E" w14:paraId="107109BA" w14:textId="77777777" w:rsidTr="00F311CE">
        <w:tc>
          <w:tcPr>
            <w:tcW w:w="714" w:type="dxa"/>
            <w:tcBorders>
              <w:top w:val="single" w:sz="12" w:space="0" w:color="auto"/>
            </w:tcBorders>
            <w:shd w:val="clear" w:color="auto" w:fill="auto"/>
          </w:tcPr>
          <w:p w14:paraId="107109B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B9" w14:textId="77777777" w:rsidR="00A422E4" w:rsidRPr="00DD759E" w:rsidRDefault="00A422E4" w:rsidP="00F311CE">
            <w:pPr>
              <w:pStyle w:val="Tabletext0"/>
            </w:pPr>
            <w:r w:rsidRPr="00DD759E">
              <w:t>The point 20°00.480′S</w:t>
            </w:r>
            <w:r w:rsidRPr="00DD759E" w:rsidDel="009D166E">
              <w:t xml:space="preserve"> </w:t>
            </w:r>
            <w:r w:rsidRPr="00DD759E">
              <w:t>148°36.962′E</w:t>
            </w:r>
          </w:p>
        </w:tc>
      </w:tr>
      <w:tr w:rsidR="00A422E4" w:rsidRPr="00DD759E" w14:paraId="107109BD" w14:textId="77777777" w:rsidTr="00F311CE">
        <w:tc>
          <w:tcPr>
            <w:tcW w:w="714" w:type="dxa"/>
            <w:shd w:val="clear" w:color="auto" w:fill="auto"/>
          </w:tcPr>
          <w:p w14:paraId="107109BB" w14:textId="77777777" w:rsidR="00A422E4" w:rsidRPr="00DD759E" w:rsidRDefault="00A422E4" w:rsidP="00F311CE">
            <w:pPr>
              <w:pStyle w:val="Tabletext0"/>
            </w:pPr>
            <w:r w:rsidRPr="00DD759E">
              <w:t>2</w:t>
            </w:r>
          </w:p>
        </w:tc>
        <w:tc>
          <w:tcPr>
            <w:tcW w:w="7599" w:type="dxa"/>
            <w:shd w:val="clear" w:color="auto" w:fill="auto"/>
          </w:tcPr>
          <w:p w14:paraId="107109BC" w14:textId="77777777" w:rsidR="00A422E4" w:rsidRPr="00DD759E" w:rsidRDefault="00A422E4" w:rsidP="00F311CE">
            <w:pPr>
              <w:pStyle w:val="Tabletext0"/>
            </w:pPr>
            <w:r w:rsidRPr="00DD759E">
              <w:t>East along the parallel 20°00.480′S</w:t>
            </w:r>
            <w:r w:rsidRPr="00DD759E" w:rsidDel="009D166E">
              <w:t xml:space="preserve"> </w:t>
            </w:r>
            <w:r w:rsidRPr="00DD759E">
              <w:t>to longitude 148°38.400′E</w:t>
            </w:r>
          </w:p>
        </w:tc>
      </w:tr>
      <w:tr w:rsidR="00A422E4" w:rsidRPr="00DD759E" w14:paraId="107109C0" w14:textId="77777777" w:rsidTr="00F311CE">
        <w:tc>
          <w:tcPr>
            <w:tcW w:w="714" w:type="dxa"/>
            <w:shd w:val="clear" w:color="auto" w:fill="auto"/>
          </w:tcPr>
          <w:p w14:paraId="107109BE" w14:textId="77777777" w:rsidR="00A422E4" w:rsidRPr="00DD759E" w:rsidRDefault="00A422E4" w:rsidP="00F311CE">
            <w:pPr>
              <w:pStyle w:val="Tabletext0"/>
            </w:pPr>
            <w:r w:rsidRPr="00DD759E">
              <w:t>3</w:t>
            </w:r>
          </w:p>
        </w:tc>
        <w:tc>
          <w:tcPr>
            <w:tcW w:w="7599" w:type="dxa"/>
            <w:shd w:val="clear" w:color="auto" w:fill="auto"/>
          </w:tcPr>
          <w:p w14:paraId="107109BF" w14:textId="77777777" w:rsidR="00A422E4" w:rsidRPr="00DD759E" w:rsidRDefault="00A422E4" w:rsidP="00F311CE">
            <w:pPr>
              <w:pStyle w:val="Tabletext0"/>
            </w:pPr>
            <w:r w:rsidRPr="00DD759E">
              <w:t>South along the meridian 148°38.400′E</w:t>
            </w:r>
            <w:r w:rsidRPr="00DD759E" w:rsidDel="009D166E">
              <w:t xml:space="preserve"> </w:t>
            </w:r>
            <w:r w:rsidRPr="00DD759E">
              <w:t>to latitude 20°01.920′S</w:t>
            </w:r>
          </w:p>
        </w:tc>
      </w:tr>
      <w:tr w:rsidR="00A422E4" w:rsidRPr="00DD759E" w14:paraId="107109C3" w14:textId="77777777" w:rsidTr="00F311CE">
        <w:tc>
          <w:tcPr>
            <w:tcW w:w="714" w:type="dxa"/>
            <w:tcBorders>
              <w:bottom w:val="single" w:sz="2" w:space="0" w:color="auto"/>
            </w:tcBorders>
            <w:shd w:val="clear" w:color="auto" w:fill="auto"/>
          </w:tcPr>
          <w:p w14:paraId="107109C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9C2" w14:textId="77777777" w:rsidR="00A422E4" w:rsidRPr="00DD759E" w:rsidRDefault="00A422E4" w:rsidP="00F311CE">
            <w:pPr>
              <w:pStyle w:val="Tabletext0"/>
            </w:pPr>
            <w:r w:rsidRPr="00DD759E">
              <w:t>West along the parallel 20°01.920′S</w:t>
            </w:r>
            <w:r w:rsidRPr="00DD759E" w:rsidDel="009D166E">
              <w:t xml:space="preserve"> </w:t>
            </w:r>
            <w:r w:rsidRPr="00DD759E">
              <w:t>to longitude 148°36.962′E</w:t>
            </w:r>
          </w:p>
        </w:tc>
      </w:tr>
      <w:tr w:rsidR="00A422E4" w:rsidRPr="00DD759E" w14:paraId="107109C6" w14:textId="77777777" w:rsidTr="00F311CE">
        <w:tc>
          <w:tcPr>
            <w:tcW w:w="714" w:type="dxa"/>
            <w:tcBorders>
              <w:top w:val="single" w:sz="2" w:space="0" w:color="auto"/>
              <w:bottom w:val="single" w:sz="12" w:space="0" w:color="auto"/>
            </w:tcBorders>
            <w:shd w:val="clear" w:color="auto" w:fill="auto"/>
          </w:tcPr>
          <w:p w14:paraId="107109C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9C5" w14:textId="77777777" w:rsidR="00A422E4" w:rsidRPr="00DD759E" w:rsidRDefault="00A422E4" w:rsidP="00F311CE">
            <w:pPr>
              <w:pStyle w:val="Tabletext0"/>
            </w:pPr>
            <w:r w:rsidRPr="00DD759E">
              <w:t>North along the meridian 148°36.962′E</w:t>
            </w:r>
            <w:r w:rsidRPr="00DD759E" w:rsidDel="009D166E">
              <w:t xml:space="preserve"> </w:t>
            </w:r>
            <w:r w:rsidRPr="00DD759E">
              <w:t>to the starting point</w:t>
            </w:r>
          </w:p>
        </w:tc>
      </w:tr>
    </w:tbl>
    <w:p w14:paraId="107109C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C8" w14:textId="77777777" w:rsidR="00A422E4" w:rsidRPr="00DD759E" w:rsidRDefault="00A422E4" w:rsidP="00A422E4">
      <w:pPr>
        <w:pStyle w:val="ActHead5"/>
      </w:pPr>
      <w:bookmarkStart w:id="241" w:name="_Toc501379918"/>
      <w:r w:rsidRPr="00DD759E">
        <w:rPr>
          <w:rStyle w:val="CharSectno"/>
        </w:rPr>
        <w:t>54</w:t>
      </w:r>
      <w:r w:rsidRPr="00DD759E">
        <w:t xml:space="preserve">  Esk Island Location</w:t>
      </w:r>
      <w:bookmarkEnd w:id="241"/>
    </w:p>
    <w:p w14:paraId="107109C9" w14:textId="77777777" w:rsidR="00A422E4" w:rsidRPr="00DD759E" w:rsidRDefault="00A422E4" w:rsidP="00A422E4">
      <w:pPr>
        <w:pStyle w:val="Subsection"/>
        <w:rPr>
          <w:rFonts w:eastAsia="Calibri"/>
          <w:szCs w:val="22"/>
        </w:rPr>
      </w:pPr>
      <w:r w:rsidRPr="00DD759E">
        <w:tab/>
      </w:r>
      <w:r w:rsidRPr="00DD759E">
        <w:tab/>
        <w:t xml:space="preserve">The Esk Island Location is the area </w:t>
      </w:r>
      <w:r w:rsidRPr="00DD759E">
        <w:rPr>
          <w:rFonts w:eastAsia="Calibri"/>
          <w:szCs w:val="22"/>
        </w:rPr>
        <w:t>bounded by the line starting at the point described in item 1 of the following table and running progressively as described in the table.</w:t>
      </w:r>
    </w:p>
    <w:p w14:paraId="107109C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CC" w14:textId="77777777" w:rsidTr="00F311CE">
        <w:trPr>
          <w:tblHeader/>
        </w:trPr>
        <w:tc>
          <w:tcPr>
            <w:tcW w:w="8313" w:type="dxa"/>
            <w:gridSpan w:val="2"/>
            <w:tcBorders>
              <w:top w:val="single" w:sz="12" w:space="0" w:color="auto"/>
              <w:bottom w:val="single" w:sz="6" w:space="0" w:color="auto"/>
            </w:tcBorders>
            <w:shd w:val="clear" w:color="auto" w:fill="auto"/>
          </w:tcPr>
          <w:p w14:paraId="107109CB" w14:textId="77777777" w:rsidR="00A422E4" w:rsidRPr="00DD759E" w:rsidRDefault="00A422E4" w:rsidP="00F311CE">
            <w:pPr>
              <w:pStyle w:val="TableHeading"/>
            </w:pPr>
            <w:r w:rsidRPr="00DD759E">
              <w:t>Esk Island Location</w:t>
            </w:r>
          </w:p>
        </w:tc>
      </w:tr>
      <w:tr w:rsidR="00A422E4" w:rsidRPr="00DD759E" w14:paraId="107109CF" w14:textId="77777777" w:rsidTr="00F311CE">
        <w:trPr>
          <w:tblHeader/>
        </w:trPr>
        <w:tc>
          <w:tcPr>
            <w:tcW w:w="714" w:type="dxa"/>
            <w:tcBorders>
              <w:top w:val="single" w:sz="6" w:space="0" w:color="auto"/>
              <w:bottom w:val="single" w:sz="12" w:space="0" w:color="auto"/>
            </w:tcBorders>
            <w:shd w:val="clear" w:color="auto" w:fill="auto"/>
          </w:tcPr>
          <w:p w14:paraId="107109C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CE" w14:textId="77777777" w:rsidR="00A422E4" w:rsidRPr="00DD759E" w:rsidRDefault="00A422E4" w:rsidP="00F311CE">
            <w:pPr>
              <w:pStyle w:val="TableHeading"/>
            </w:pPr>
            <w:r w:rsidRPr="00DD759E">
              <w:t>Description</w:t>
            </w:r>
          </w:p>
        </w:tc>
      </w:tr>
      <w:tr w:rsidR="00A422E4" w:rsidRPr="00DD759E" w14:paraId="107109D2" w14:textId="77777777" w:rsidTr="00F311CE">
        <w:tc>
          <w:tcPr>
            <w:tcW w:w="714" w:type="dxa"/>
            <w:tcBorders>
              <w:top w:val="single" w:sz="12" w:space="0" w:color="auto"/>
            </w:tcBorders>
            <w:shd w:val="clear" w:color="auto" w:fill="auto"/>
          </w:tcPr>
          <w:p w14:paraId="107109D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D1" w14:textId="77777777" w:rsidR="00A422E4" w:rsidRPr="00DD759E" w:rsidRDefault="00A422E4" w:rsidP="00F311CE">
            <w:pPr>
              <w:pStyle w:val="Tabletext0"/>
            </w:pPr>
            <w:r w:rsidRPr="00DD759E">
              <w:t>The point 20°13.587′S 149°01.991′E</w:t>
            </w:r>
          </w:p>
        </w:tc>
      </w:tr>
      <w:tr w:rsidR="00A422E4" w:rsidRPr="00DD759E" w14:paraId="107109D5" w14:textId="77777777" w:rsidTr="00F311CE">
        <w:tc>
          <w:tcPr>
            <w:tcW w:w="714" w:type="dxa"/>
            <w:shd w:val="clear" w:color="auto" w:fill="auto"/>
          </w:tcPr>
          <w:p w14:paraId="107109D3" w14:textId="77777777" w:rsidR="00A422E4" w:rsidRPr="00DD759E" w:rsidRDefault="00A422E4" w:rsidP="00F311CE">
            <w:pPr>
              <w:pStyle w:val="Tabletext0"/>
            </w:pPr>
            <w:r w:rsidRPr="00DD759E">
              <w:t>2</w:t>
            </w:r>
          </w:p>
        </w:tc>
        <w:tc>
          <w:tcPr>
            <w:tcW w:w="7599" w:type="dxa"/>
            <w:shd w:val="clear" w:color="auto" w:fill="auto"/>
          </w:tcPr>
          <w:p w14:paraId="107109D4" w14:textId="77777777" w:rsidR="00A422E4" w:rsidRPr="00DD759E" w:rsidRDefault="00A422E4" w:rsidP="00F311CE">
            <w:pPr>
              <w:pStyle w:val="Tabletext0"/>
            </w:pPr>
            <w:r w:rsidRPr="00DD759E">
              <w:t>East along the parallel 20°13.587′S to longitude 149°03.021′E</w:t>
            </w:r>
          </w:p>
        </w:tc>
      </w:tr>
      <w:tr w:rsidR="00A422E4" w:rsidRPr="00DD759E" w14:paraId="107109D8" w14:textId="77777777" w:rsidTr="00F311CE">
        <w:tc>
          <w:tcPr>
            <w:tcW w:w="714" w:type="dxa"/>
            <w:shd w:val="clear" w:color="auto" w:fill="auto"/>
          </w:tcPr>
          <w:p w14:paraId="107109D6" w14:textId="77777777" w:rsidR="00A422E4" w:rsidRPr="00DD759E" w:rsidRDefault="00A422E4" w:rsidP="00F311CE">
            <w:pPr>
              <w:pStyle w:val="Tabletext0"/>
            </w:pPr>
            <w:r w:rsidRPr="00DD759E">
              <w:t>3</w:t>
            </w:r>
          </w:p>
        </w:tc>
        <w:tc>
          <w:tcPr>
            <w:tcW w:w="7599" w:type="dxa"/>
            <w:shd w:val="clear" w:color="auto" w:fill="auto"/>
          </w:tcPr>
          <w:p w14:paraId="107109D7" w14:textId="77777777" w:rsidR="00A422E4" w:rsidRPr="00DD759E" w:rsidRDefault="00A422E4" w:rsidP="00F311CE">
            <w:pPr>
              <w:pStyle w:val="Tabletext0"/>
            </w:pPr>
            <w:r w:rsidRPr="00DD759E">
              <w:t>South along the meridian 149°03.021′E to latitude 20°14.472′S</w:t>
            </w:r>
          </w:p>
        </w:tc>
      </w:tr>
      <w:tr w:rsidR="00A422E4" w:rsidRPr="00DD759E" w14:paraId="107109DB" w14:textId="77777777" w:rsidTr="00F311CE">
        <w:tc>
          <w:tcPr>
            <w:tcW w:w="714" w:type="dxa"/>
            <w:tcBorders>
              <w:bottom w:val="single" w:sz="2" w:space="0" w:color="auto"/>
            </w:tcBorders>
            <w:shd w:val="clear" w:color="auto" w:fill="auto"/>
          </w:tcPr>
          <w:p w14:paraId="107109D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9DA" w14:textId="77777777" w:rsidR="00A422E4" w:rsidRPr="00DD759E" w:rsidRDefault="00A422E4" w:rsidP="00F311CE">
            <w:pPr>
              <w:pStyle w:val="Tabletext0"/>
            </w:pPr>
            <w:r w:rsidRPr="00DD759E">
              <w:t>West along the parallel 20°14.472′S to longitude 149°01.991′E</w:t>
            </w:r>
          </w:p>
        </w:tc>
      </w:tr>
      <w:tr w:rsidR="00A422E4" w:rsidRPr="00DD759E" w14:paraId="107109DE" w14:textId="77777777" w:rsidTr="00F311CE">
        <w:tc>
          <w:tcPr>
            <w:tcW w:w="714" w:type="dxa"/>
            <w:tcBorders>
              <w:top w:val="single" w:sz="2" w:space="0" w:color="auto"/>
              <w:bottom w:val="single" w:sz="12" w:space="0" w:color="auto"/>
            </w:tcBorders>
            <w:shd w:val="clear" w:color="auto" w:fill="auto"/>
          </w:tcPr>
          <w:p w14:paraId="107109D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9DD" w14:textId="77777777" w:rsidR="00A422E4" w:rsidRPr="00DD759E" w:rsidRDefault="00A422E4" w:rsidP="00F311CE">
            <w:pPr>
              <w:pStyle w:val="Tabletext0"/>
            </w:pPr>
            <w:r w:rsidRPr="00DD759E">
              <w:t>North along the meridian 149°01.991′E to the starting point</w:t>
            </w:r>
          </w:p>
        </w:tc>
      </w:tr>
    </w:tbl>
    <w:p w14:paraId="107109D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E0" w14:textId="77777777" w:rsidR="00A422E4" w:rsidRPr="00DD759E" w:rsidRDefault="00A422E4" w:rsidP="00A422E4">
      <w:pPr>
        <w:pStyle w:val="ActHead5"/>
      </w:pPr>
      <w:bookmarkStart w:id="242" w:name="_Toc501379919"/>
      <w:r w:rsidRPr="00DD759E">
        <w:rPr>
          <w:rStyle w:val="CharSectno"/>
        </w:rPr>
        <w:t>55</w:t>
      </w:r>
      <w:r w:rsidRPr="00DD759E">
        <w:t xml:space="preserve">  Fairlight Rock Location</w:t>
      </w:r>
      <w:bookmarkEnd w:id="242"/>
    </w:p>
    <w:p w14:paraId="107109E1" w14:textId="77777777" w:rsidR="00A422E4" w:rsidRPr="00DD759E" w:rsidRDefault="00A422E4" w:rsidP="00A422E4">
      <w:pPr>
        <w:pStyle w:val="Subsection"/>
        <w:rPr>
          <w:rFonts w:eastAsia="Calibri"/>
          <w:szCs w:val="22"/>
        </w:rPr>
      </w:pPr>
      <w:r w:rsidRPr="00DD759E">
        <w:tab/>
      </w:r>
      <w:r w:rsidRPr="00DD759E">
        <w:tab/>
        <w:t xml:space="preserve">The Fairlight Rock Location is the area </w:t>
      </w:r>
      <w:r w:rsidRPr="00DD759E">
        <w:rPr>
          <w:rFonts w:eastAsia="Calibri"/>
          <w:szCs w:val="22"/>
        </w:rPr>
        <w:t>bounded by the line starting at the point described in item 1 of the following table and running progressively as described in the table.</w:t>
      </w:r>
    </w:p>
    <w:p w14:paraId="107109E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E4" w14:textId="77777777" w:rsidTr="00F311CE">
        <w:trPr>
          <w:tblHeader/>
        </w:trPr>
        <w:tc>
          <w:tcPr>
            <w:tcW w:w="8313" w:type="dxa"/>
            <w:gridSpan w:val="2"/>
            <w:tcBorders>
              <w:top w:val="single" w:sz="12" w:space="0" w:color="auto"/>
              <w:bottom w:val="single" w:sz="6" w:space="0" w:color="auto"/>
            </w:tcBorders>
            <w:shd w:val="clear" w:color="auto" w:fill="auto"/>
          </w:tcPr>
          <w:p w14:paraId="107109E3" w14:textId="77777777" w:rsidR="00A422E4" w:rsidRPr="00DD759E" w:rsidRDefault="00A422E4" w:rsidP="00F311CE">
            <w:pPr>
              <w:pStyle w:val="TableHeading"/>
            </w:pPr>
            <w:r w:rsidRPr="00DD759E">
              <w:t>Fairlight Rock Location</w:t>
            </w:r>
          </w:p>
        </w:tc>
      </w:tr>
      <w:tr w:rsidR="00A422E4" w:rsidRPr="00DD759E" w14:paraId="107109E7" w14:textId="77777777" w:rsidTr="00F311CE">
        <w:trPr>
          <w:tblHeader/>
        </w:trPr>
        <w:tc>
          <w:tcPr>
            <w:tcW w:w="714" w:type="dxa"/>
            <w:tcBorders>
              <w:top w:val="single" w:sz="6" w:space="0" w:color="auto"/>
              <w:bottom w:val="single" w:sz="12" w:space="0" w:color="auto"/>
            </w:tcBorders>
            <w:shd w:val="clear" w:color="auto" w:fill="auto"/>
          </w:tcPr>
          <w:p w14:paraId="107109E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E6" w14:textId="77777777" w:rsidR="00A422E4" w:rsidRPr="00DD759E" w:rsidRDefault="00A422E4" w:rsidP="00F311CE">
            <w:pPr>
              <w:pStyle w:val="TableHeading"/>
            </w:pPr>
            <w:r w:rsidRPr="00DD759E">
              <w:t>Description</w:t>
            </w:r>
          </w:p>
        </w:tc>
      </w:tr>
      <w:tr w:rsidR="00A422E4" w:rsidRPr="00DD759E" w14:paraId="107109EA" w14:textId="77777777" w:rsidTr="00F311CE">
        <w:tc>
          <w:tcPr>
            <w:tcW w:w="714" w:type="dxa"/>
            <w:tcBorders>
              <w:top w:val="single" w:sz="12" w:space="0" w:color="auto"/>
            </w:tcBorders>
            <w:shd w:val="clear" w:color="auto" w:fill="auto"/>
          </w:tcPr>
          <w:p w14:paraId="107109E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9E9" w14:textId="77777777" w:rsidR="00A422E4" w:rsidRPr="00DD759E" w:rsidRDefault="00A422E4" w:rsidP="00F311CE">
            <w:pPr>
              <w:pStyle w:val="Tabletext0"/>
            </w:pPr>
            <w:r w:rsidRPr="00DD759E">
              <w:t>The point 20°32.625′S 149°07.754′E</w:t>
            </w:r>
          </w:p>
        </w:tc>
      </w:tr>
      <w:tr w:rsidR="00A422E4" w:rsidRPr="00DD759E" w14:paraId="107109ED" w14:textId="77777777" w:rsidTr="00F311CE">
        <w:tc>
          <w:tcPr>
            <w:tcW w:w="714" w:type="dxa"/>
            <w:shd w:val="clear" w:color="auto" w:fill="auto"/>
          </w:tcPr>
          <w:p w14:paraId="107109EB" w14:textId="77777777" w:rsidR="00A422E4" w:rsidRPr="00DD759E" w:rsidRDefault="00A422E4" w:rsidP="00F311CE">
            <w:pPr>
              <w:pStyle w:val="Tabletext0"/>
            </w:pPr>
            <w:r w:rsidRPr="00DD759E">
              <w:t>2</w:t>
            </w:r>
          </w:p>
        </w:tc>
        <w:tc>
          <w:tcPr>
            <w:tcW w:w="7599" w:type="dxa"/>
            <w:shd w:val="clear" w:color="auto" w:fill="auto"/>
          </w:tcPr>
          <w:p w14:paraId="107109EC" w14:textId="77777777" w:rsidR="00A422E4" w:rsidRPr="00DD759E" w:rsidRDefault="00A422E4" w:rsidP="00F311CE">
            <w:pPr>
              <w:pStyle w:val="Tabletext0"/>
            </w:pPr>
            <w:r w:rsidRPr="00DD759E">
              <w:t>East along the parallel 20°32.625′S to longitude 149°08.302′E</w:t>
            </w:r>
          </w:p>
        </w:tc>
      </w:tr>
      <w:tr w:rsidR="00A422E4" w:rsidRPr="00DD759E" w14:paraId="107109F0" w14:textId="77777777" w:rsidTr="00F311CE">
        <w:tc>
          <w:tcPr>
            <w:tcW w:w="714" w:type="dxa"/>
            <w:shd w:val="clear" w:color="auto" w:fill="auto"/>
          </w:tcPr>
          <w:p w14:paraId="107109EE" w14:textId="77777777" w:rsidR="00A422E4" w:rsidRPr="00DD759E" w:rsidRDefault="00A422E4" w:rsidP="00F311CE">
            <w:pPr>
              <w:pStyle w:val="Tabletext0"/>
            </w:pPr>
            <w:r w:rsidRPr="00DD759E">
              <w:t>3</w:t>
            </w:r>
          </w:p>
        </w:tc>
        <w:tc>
          <w:tcPr>
            <w:tcW w:w="7599" w:type="dxa"/>
            <w:shd w:val="clear" w:color="auto" w:fill="auto"/>
          </w:tcPr>
          <w:p w14:paraId="107109EF" w14:textId="77777777" w:rsidR="00A422E4" w:rsidRPr="00DD759E" w:rsidRDefault="00A422E4" w:rsidP="00F311CE">
            <w:pPr>
              <w:pStyle w:val="Tabletext0"/>
            </w:pPr>
            <w:r w:rsidRPr="00DD759E">
              <w:t>South along the meridian 149°08.302′E to latitude 20°33.256′S</w:t>
            </w:r>
          </w:p>
        </w:tc>
      </w:tr>
      <w:tr w:rsidR="00A422E4" w:rsidRPr="00DD759E" w14:paraId="107109F3" w14:textId="77777777" w:rsidTr="00F311CE">
        <w:tc>
          <w:tcPr>
            <w:tcW w:w="714" w:type="dxa"/>
            <w:tcBorders>
              <w:bottom w:val="single" w:sz="2" w:space="0" w:color="auto"/>
            </w:tcBorders>
            <w:shd w:val="clear" w:color="auto" w:fill="auto"/>
          </w:tcPr>
          <w:p w14:paraId="107109F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9F2" w14:textId="77777777" w:rsidR="00A422E4" w:rsidRPr="00DD759E" w:rsidRDefault="00A422E4" w:rsidP="00F311CE">
            <w:pPr>
              <w:pStyle w:val="Tabletext0"/>
            </w:pPr>
            <w:r w:rsidRPr="00DD759E">
              <w:t>West along the parallel 20°33.256′S to longitude 149°07.754′E</w:t>
            </w:r>
          </w:p>
        </w:tc>
      </w:tr>
      <w:tr w:rsidR="00A422E4" w:rsidRPr="00DD759E" w14:paraId="107109F6" w14:textId="77777777" w:rsidTr="00F311CE">
        <w:tc>
          <w:tcPr>
            <w:tcW w:w="714" w:type="dxa"/>
            <w:tcBorders>
              <w:top w:val="single" w:sz="2" w:space="0" w:color="auto"/>
              <w:bottom w:val="single" w:sz="12" w:space="0" w:color="auto"/>
            </w:tcBorders>
            <w:shd w:val="clear" w:color="auto" w:fill="auto"/>
          </w:tcPr>
          <w:p w14:paraId="107109F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9F5" w14:textId="77777777" w:rsidR="00A422E4" w:rsidRPr="00DD759E" w:rsidRDefault="00A422E4" w:rsidP="00F311CE">
            <w:pPr>
              <w:pStyle w:val="Tabletext0"/>
            </w:pPr>
            <w:r w:rsidRPr="00DD759E">
              <w:t>North along the meridian 149°07.754′E to the starting point</w:t>
            </w:r>
          </w:p>
        </w:tc>
      </w:tr>
    </w:tbl>
    <w:p w14:paraId="107109F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9F8" w14:textId="77777777" w:rsidR="00A422E4" w:rsidRPr="00DD759E" w:rsidRDefault="00A422E4" w:rsidP="00A422E4">
      <w:pPr>
        <w:pStyle w:val="ActHead5"/>
      </w:pPr>
      <w:bookmarkStart w:id="243" w:name="_Toc501379920"/>
      <w:r w:rsidRPr="00DD759E">
        <w:rPr>
          <w:rStyle w:val="CharSectno"/>
        </w:rPr>
        <w:t>56</w:t>
      </w:r>
      <w:r w:rsidRPr="00DD759E">
        <w:t xml:space="preserve">  Fish and Palm Bays, Long Island Location</w:t>
      </w:r>
      <w:bookmarkEnd w:id="243"/>
    </w:p>
    <w:p w14:paraId="107109F9" w14:textId="77777777" w:rsidR="00A422E4" w:rsidRPr="00DD759E" w:rsidRDefault="00A422E4" w:rsidP="00A422E4">
      <w:pPr>
        <w:pStyle w:val="Subsection"/>
        <w:rPr>
          <w:rFonts w:eastAsia="Calibri"/>
          <w:szCs w:val="22"/>
        </w:rPr>
      </w:pPr>
      <w:r w:rsidRPr="00DD759E">
        <w:tab/>
      </w:r>
      <w:r w:rsidRPr="00DD759E">
        <w:tab/>
        <w:t xml:space="preserve">The Fish and Palm Bays, Long Island Location is the area </w:t>
      </w:r>
      <w:r w:rsidRPr="00DD759E">
        <w:rPr>
          <w:rFonts w:eastAsia="Calibri"/>
          <w:szCs w:val="22"/>
        </w:rPr>
        <w:t>bounded by the line starting at the point described in item 1 of the following table and running progressively as described in the table.</w:t>
      </w:r>
    </w:p>
    <w:p w14:paraId="107109F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9FC" w14:textId="77777777" w:rsidTr="00F311CE">
        <w:trPr>
          <w:tblHeader/>
        </w:trPr>
        <w:tc>
          <w:tcPr>
            <w:tcW w:w="8313" w:type="dxa"/>
            <w:gridSpan w:val="2"/>
            <w:tcBorders>
              <w:top w:val="single" w:sz="12" w:space="0" w:color="auto"/>
              <w:bottom w:val="single" w:sz="6" w:space="0" w:color="auto"/>
            </w:tcBorders>
            <w:shd w:val="clear" w:color="auto" w:fill="auto"/>
          </w:tcPr>
          <w:p w14:paraId="107109FB" w14:textId="77777777" w:rsidR="00A422E4" w:rsidRPr="00DD759E" w:rsidRDefault="00A422E4" w:rsidP="00F311CE">
            <w:pPr>
              <w:pStyle w:val="TableHeading"/>
            </w:pPr>
            <w:r w:rsidRPr="00DD759E">
              <w:t>Fish and Palm Bays, Long Island Location</w:t>
            </w:r>
          </w:p>
        </w:tc>
      </w:tr>
      <w:tr w:rsidR="00A422E4" w:rsidRPr="00DD759E" w14:paraId="107109FF" w14:textId="77777777" w:rsidTr="00F311CE">
        <w:trPr>
          <w:tblHeader/>
        </w:trPr>
        <w:tc>
          <w:tcPr>
            <w:tcW w:w="714" w:type="dxa"/>
            <w:tcBorders>
              <w:top w:val="single" w:sz="6" w:space="0" w:color="auto"/>
              <w:bottom w:val="single" w:sz="12" w:space="0" w:color="auto"/>
            </w:tcBorders>
            <w:shd w:val="clear" w:color="auto" w:fill="auto"/>
          </w:tcPr>
          <w:p w14:paraId="107109F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9FE" w14:textId="77777777" w:rsidR="00A422E4" w:rsidRPr="00DD759E" w:rsidRDefault="00A422E4" w:rsidP="00F311CE">
            <w:pPr>
              <w:pStyle w:val="TableHeading"/>
            </w:pPr>
            <w:r w:rsidRPr="00DD759E">
              <w:t>Description</w:t>
            </w:r>
          </w:p>
        </w:tc>
      </w:tr>
      <w:tr w:rsidR="00A422E4" w:rsidRPr="00DD759E" w14:paraId="10710A02" w14:textId="77777777" w:rsidTr="00F311CE">
        <w:tc>
          <w:tcPr>
            <w:tcW w:w="714" w:type="dxa"/>
            <w:tcBorders>
              <w:top w:val="single" w:sz="12" w:space="0" w:color="auto"/>
            </w:tcBorders>
            <w:shd w:val="clear" w:color="auto" w:fill="auto"/>
          </w:tcPr>
          <w:p w14:paraId="10710A0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01" w14:textId="77777777" w:rsidR="00A422E4" w:rsidRPr="00DD759E" w:rsidRDefault="00A422E4" w:rsidP="00F311CE">
            <w:pPr>
              <w:pStyle w:val="Tabletext0"/>
            </w:pPr>
            <w:r w:rsidRPr="00DD759E">
              <w:t>The point 20°20.121′S 148°50.382′E</w:t>
            </w:r>
          </w:p>
        </w:tc>
      </w:tr>
      <w:tr w:rsidR="00A422E4" w:rsidRPr="00DD759E" w14:paraId="10710A05" w14:textId="77777777" w:rsidTr="00F311CE">
        <w:tc>
          <w:tcPr>
            <w:tcW w:w="714" w:type="dxa"/>
            <w:shd w:val="clear" w:color="auto" w:fill="auto"/>
          </w:tcPr>
          <w:p w14:paraId="10710A03" w14:textId="77777777" w:rsidR="00A422E4" w:rsidRPr="00DD759E" w:rsidRDefault="00A422E4" w:rsidP="00F311CE">
            <w:pPr>
              <w:pStyle w:val="Tabletext0"/>
            </w:pPr>
            <w:r w:rsidRPr="00DD759E">
              <w:t>2</w:t>
            </w:r>
          </w:p>
        </w:tc>
        <w:tc>
          <w:tcPr>
            <w:tcW w:w="7599" w:type="dxa"/>
            <w:shd w:val="clear" w:color="auto" w:fill="auto"/>
          </w:tcPr>
          <w:p w14:paraId="10710A04" w14:textId="77777777" w:rsidR="00A422E4" w:rsidRPr="00DD759E" w:rsidRDefault="00A422E4" w:rsidP="00F311CE">
            <w:pPr>
              <w:pStyle w:val="Tabletext0"/>
            </w:pPr>
            <w:r w:rsidRPr="00DD759E">
              <w:t>East along the parallel 20°20.121′S to the intersection of the Long Island (20</w:t>
            </w:r>
            <w:r>
              <w:noBreakHyphen/>
            </w:r>
            <w:r w:rsidRPr="00DD759E">
              <w:t>060) coastline at mean low water and the parallel 20°20.121′S (at the point closest to 20°20.121′S 148°50.652′E)</w:t>
            </w:r>
          </w:p>
        </w:tc>
      </w:tr>
      <w:tr w:rsidR="00A422E4" w:rsidRPr="00DD759E" w14:paraId="10710A08" w14:textId="77777777" w:rsidTr="00F311CE">
        <w:tc>
          <w:tcPr>
            <w:tcW w:w="714" w:type="dxa"/>
            <w:shd w:val="clear" w:color="auto" w:fill="auto"/>
          </w:tcPr>
          <w:p w14:paraId="10710A06" w14:textId="77777777" w:rsidR="00A422E4" w:rsidRPr="00DD759E" w:rsidRDefault="00A422E4" w:rsidP="00F311CE">
            <w:pPr>
              <w:pStyle w:val="Tabletext0"/>
            </w:pPr>
            <w:r w:rsidRPr="00DD759E">
              <w:t>3</w:t>
            </w:r>
          </w:p>
        </w:tc>
        <w:tc>
          <w:tcPr>
            <w:tcW w:w="7599" w:type="dxa"/>
            <w:shd w:val="clear" w:color="auto" w:fill="auto"/>
          </w:tcPr>
          <w:p w14:paraId="10710A07"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20°21.270′S (at the point closest to 20°21.270′S 148°50.773′E)</w:t>
            </w:r>
          </w:p>
        </w:tc>
      </w:tr>
      <w:tr w:rsidR="00A422E4" w:rsidRPr="00DD759E" w14:paraId="10710A0B" w14:textId="77777777" w:rsidTr="00F311CE">
        <w:tc>
          <w:tcPr>
            <w:tcW w:w="714" w:type="dxa"/>
            <w:shd w:val="clear" w:color="auto" w:fill="auto"/>
          </w:tcPr>
          <w:p w14:paraId="10710A09" w14:textId="77777777" w:rsidR="00A422E4" w:rsidRPr="00DD759E" w:rsidRDefault="00A422E4" w:rsidP="00F311CE">
            <w:pPr>
              <w:pStyle w:val="Tabletext0"/>
            </w:pPr>
            <w:r w:rsidRPr="00DD759E">
              <w:t>4</w:t>
            </w:r>
          </w:p>
        </w:tc>
        <w:tc>
          <w:tcPr>
            <w:tcW w:w="7599" w:type="dxa"/>
            <w:shd w:val="clear" w:color="auto" w:fill="auto"/>
          </w:tcPr>
          <w:p w14:paraId="10710A0A" w14:textId="77777777" w:rsidR="00A422E4" w:rsidRPr="00DD759E" w:rsidRDefault="00A422E4" w:rsidP="00F311CE">
            <w:pPr>
              <w:pStyle w:val="Tabletext0"/>
            </w:pPr>
            <w:r w:rsidRPr="00DD759E">
              <w:t>West along the parallel 20°21.270′S to longitude 148°50.602′E</w:t>
            </w:r>
          </w:p>
        </w:tc>
      </w:tr>
      <w:tr w:rsidR="00A422E4" w:rsidRPr="00DD759E" w14:paraId="10710A0E" w14:textId="77777777" w:rsidTr="00F311CE">
        <w:tc>
          <w:tcPr>
            <w:tcW w:w="714" w:type="dxa"/>
            <w:shd w:val="clear" w:color="auto" w:fill="auto"/>
          </w:tcPr>
          <w:p w14:paraId="10710A0C" w14:textId="77777777" w:rsidR="00A422E4" w:rsidRPr="00DD759E" w:rsidRDefault="00A422E4" w:rsidP="00F311CE">
            <w:pPr>
              <w:pStyle w:val="Tabletext0"/>
            </w:pPr>
            <w:r w:rsidRPr="00DD759E">
              <w:t>5</w:t>
            </w:r>
          </w:p>
        </w:tc>
        <w:tc>
          <w:tcPr>
            <w:tcW w:w="7599" w:type="dxa"/>
            <w:shd w:val="clear" w:color="auto" w:fill="auto"/>
          </w:tcPr>
          <w:p w14:paraId="10710A0D" w14:textId="77777777" w:rsidR="00A422E4" w:rsidRPr="00DD759E" w:rsidRDefault="00A422E4" w:rsidP="00F311CE">
            <w:pPr>
              <w:pStyle w:val="Tabletext0"/>
            </w:pPr>
            <w:r w:rsidRPr="00DD759E">
              <w:t>North along the meridian 148°50.602′E to latitude 20°20.945′S</w:t>
            </w:r>
          </w:p>
        </w:tc>
      </w:tr>
      <w:tr w:rsidR="00A422E4" w:rsidRPr="00DD759E" w14:paraId="10710A11" w14:textId="77777777" w:rsidTr="00F311CE">
        <w:tc>
          <w:tcPr>
            <w:tcW w:w="714" w:type="dxa"/>
            <w:tcBorders>
              <w:bottom w:val="single" w:sz="2" w:space="0" w:color="auto"/>
            </w:tcBorders>
            <w:shd w:val="clear" w:color="auto" w:fill="auto"/>
          </w:tcPr>
          <w:p w14:paraId="10710A0F"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A10" w14:textId="77777777" w:rsidR="00A422E4" w:rsidRPr="00DD759E" w:rsidRDefault="00A422E4" w:rsidP="00F311CE">
            <w:pPr>
              <w:pStyle w:val="Tabletext0"/>
            </w:pPr>
            <w:r w:rsidRPr="00DD759E">
              <w:t>North</w:t>
            </w:r>
            <w:r>
              <w:noBreakHyphen/>
            </w:r>
            <w:r w:rsidRPr="00DD759E">
              <w:t>westerly along the geodesic to 20°20.665′S 148°50.382′E</w:t>
            </w:r>
          </w:p>
        </w:tc>
      </w:tr>
      <w:tr w:rsidR="00A422E4" w:rsidRPr="00DD759E" w14:paraId="10710A14" w14:textId="77777777" w:rsidTr="00F311CE">
        <w:tc>
          <w:tcPr>
            <w:tcW w:w="714" w:type="dxa"/>
            <w:tcBorders>
              <w:top w:val="single" w:sz="2" w:space="0" w:color="auto"/>
              <w:bottom w:val="single" w:sz="12" w:space="0" w:color="auto"/>
            </w:tcBorders>
            <w:shd w:val="clear" w:color="auto" w:fill="auto"/>
          </w:tcPr>
          <w:p w14:paraId="10710A12"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A13" w14:textId="77777777" w:rsidR="00A422E4" w:rsidRPr="00DD759E" w:rsidRDefault="00A422E4" w:rsidP="00F311CE">
            <w:pPr>
              <w:pStyle w:val="Tabletext0"/>
            </w:pPr>
            <w:r w:rsidRPr="00DD759E">
              <w:t>North along the meridian 148°50.382′E to the starting point</w:t>
            </w:r>
          </w:p>
        </w:tc>
      </w:tr>
    </w:tbl>
    <w:p w14:paraId="10710A1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16" w14:textId="77777777" w:rsidR="00A422E4" w:rsidRPr="00DD759E" w:rsidRDefault="00A422E4" w:rsidP="00A422E4">
      <w:pPr>
        <w:pStyle w:val="ActHead5"/>
      </w:pPr>
      <w:bookmarkStart w:id="244" w:name="_Toc501379921"/>
      <w:r w:rsidRPr="00DD759E">
        <w:rPr>
          <w:rStyle w:val="CharSectno"/>
        </w:rPr>
        <w:t>57</w:t>
      </w:r>
      <w:r w:rsidRPr="00DD759E">
        <w:t xml:space="preserve">  Fitzalan Island Location</w:t>
      </w:r>
      <w:bookmarkEnd w:id="244"/>
    </w:p>
    <w:p w14:paraId="10710A17" w14:textId="77777777" w:rsidR="00A422E4" w:rsidRPr="00DD759E" w:rsidRDefault="00A422E4" w:rsidP="00A422E4">
      <w:pPr>
        <w:pStyle w:val="Subsection"/>
        <w:rPr>
          <w:rFonts w:eastAsia="Calibri"/>
          <w:szCs w:val="22"/>
        </w:rPr>
      </w:pPr>
      <w:r w:rsidRPr="00DD759E">
        <w:tab/>
      </w:r>
      <w:r w:rsidRPr="00DD759E">
        <w:tab/>
        <w:t xml:space="preserve">The Fitzalan Island Location is the area </w:t>
      </w:r>
      <w:r w:rsidRPr="00DD759E">
        <w:rPr>
          <w:rFonts w:eastAsia="Calibri"/>
          <w:szCs w:val="22"/>
        </w:rPr>
        <w:t>bounded by the line starting at the point described in item 1 of the following table and running progressively as described in the table.</w:t>
      </w:r>
    </w:p>
    <w:p w14:paraId="10710A1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1A" w14:textId="77777777" w:rsidTr="00F311CE">
        <w:trPr>
          <w:tblHeader/>
        </w:trPr>
        <w:tc>
          <w:tcPr>
            <w:tcW w:w="8313" w:type="dxa"/>
            <w:gridSpan w:val="2"/>
            <w:tcBorders>
              <w:top w:val="single" w:sz="12" w:space="0" w:color="auto"/>
              <w:bottom w:val="single" w:sz="6" w:space="0" w:color="auto"/>
            </w:tcBorders>
            <w:shd w:val="clear" w:color="auto" w:fill="auto"/>
          </w:tcPr>
          <w:p w14:paraId="10710A19" w14:textId="77777777" w:rsidR="00A422E4" w:rsidRPr="00DD759E" w:rsidRDefault="00A422E4" w:rsidP="00F311CE">
            <w:pPr>
              <w:pStyle w:val="TableHeading"/>
            </w:pPr>
            <w:r w:rsidRPr="00DD759E">
              <w:t>Fitzalan Island Location</w:t>
            </w:r>
          </w:p>
        </w:tc>
      </w:tr>
      <w:tr w:rsidR="00A422E4" w:rsidRPr="00DD759E" w14:paraId="10710A1D" w14:textId="77777777" w:rsidTr="00F311CE">
        <w:trPr>
          <w:tblHeader/>
        </w:trPr>
        <w:tc>
          <w:tcPr>
            <w:tcW w:w="714" w:type="dxa"/>
            <w:tcBorders>
              <w:top w:val="single" w:sz="6" w:space="0" w:color="auto"/>
              <w:bottom w:val="single" w:sz="12" w:space="0" w:color="auto"/>
            </w:tcBorders>
            <w:shd w:val="clear" w:color="auto" w:fill="auto"/>
          </w:tcPr>
          <w:p w14:paraId="10710A1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1C" w14:textId="77777777" w:rsidR="00A422E4" w:rsidRPr="00DD759E" w:rsidRDefault="00A422E4" w:rsidP="00F311CE">
            <w:pPr>
              <w:pStyle w:val="TableHeading"/>
            </w:pPr>
            <w:r w:rsidRPr="00DD759E">
              <w:t>Description</w:t>
            </w:r>
          </w:p>
        </w:tc>
      </w:tr>
      <w:tr w:rsidR="00A422E4" w:rsidRPr="00DD759E" w14:paraId="10710A20" w14:textId="77777777" w:rsidTr="00F311CE">
        <w:tc>
          <w:tcPr>
            <w:tcW w:w="714" w:type="dxa"/>
            <w:tcBorders>
              <w:top w:val="single" w:sz="12" w:space="0" w:color="auto"/>
            </w:tcBorders>
            <w:shd w:val="clear" w:color="auto" w:fill="auto"/>
          </w:tcPr>
          <w:p w14:paraId="10710A1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1F" w14:textId="77777777" w:rsidR="00A422E4" w:rsidRPr="00DD759E" w:rsidRDefault="00A422E4" w:rsidP="00F311CE">
            <w:pPr>
              <w:pStyle w:val="Tabletext0"/>
            </w:pPr>
            <w:r w:rsidRPr="00DD759E">
              <w:t>The point 20°19.662′S 148°57.218′E</w:t>
            </w:r>
          </w:p>
        </w:tc>
      </w:tr>
      <w:tr w:rsidR="00A422E4" w:rsidRPr="00DD759E" w14:paraId="10710A23" w14:textId="77777777" w:rsidTr="00F311CE">
        <w:tc>
          <w:tcPr>
            <w:tcW w:w="714" w:type="dxa"/>
            <w:shd w:val="clear" w:color="auto" w:fill="auto"/>
          </w:tcPr>
          <w:p w14:paraId="10710A21" w14:textId="77777777" w:rsidR="00A422E4" w:rsidRPr="00DD759E" w:rsidRDefault="00A422E4" w:rsidP="00F311CE">
            <w:pPr>
              <w:pStyle w:val="Tabletext0"/>
            </w:pPr>
            <w:r w:rsidRPr="00DD759E">
              <w:t>2</w:t>
            </w:r>
          </w:p>
        </w:tc>
        <w:tc>
          <w:tcPr>
            <w:tcW w:w="7599" w:type="dxa"/>
            <w:shd w:val="clear" w:color="auto" w:fill="auto"/>
          </w:tcPr>
          <w:p w14:paraId="10710A22" w14:textId="77777777" w:rsidR="00A422E4" w:rsidRPr="00DD759E" w:rsidRDefault="00A422E4" w:rsidP="00F311CE">
            <w:pPr>
              <w:pStyle w:val="Tabletext0"/>
            </w:pPr>
            <w:r w:rsidRPr="00DD759E">
              <w:t>East along the parallel 20°19.662′S to the intersection of the Whitsunday Island (20</w:t>
            </w:r>
            <w:r>
              <w:noBreakHyphen/>
            </w:r>
            <w:r w:rsidRPr="00DD759E">
              <w:t>041a) coastline at mean low water and the parallel 20°19.662′S (at the point closest to 20°19.662′S 148°57.732′E)</w:t>
            </w:r>
          </w:p>
        </w:tc>
      </w:tr>
      <w:tr w:rsidR="00A422E4" w:rsidRPr="00DD759E" w14:paraId="10710A26" w14:textId="77777777" w:rsidTr="00F311CE">
        <w:tc>
          <w:tcPr>
            <w:tcW w:w="714" w:type="dxa"/>
            <w:shd w:val="clear" w:color="auto" w:fill="auto"/>
          </w:tcPr>
          <w:p w14:paraId="10710A24" w14:textId="77777777" w:rsidR="00A422E4" w:rsidRPr="00DD759E" w:rsidRDefault="00A422E4" w:rsidP="00F311CE">
            <w:pPr>
              <w:pStyle w:val="Tabletext0"/>
            </w:pPr>
            <w:r w:rsidRPr="00DD759E">
              <w:t>3</w:t>
            </w:r>
          </w:p>
        </w:tc>
        <w:tc>
          <w:tcPr>
            <w:tcW w:w="7599" w:type="dxa"/>
            <w:shd w:val="clear" w:color="auto" w:fill="auto"/>
          </w:tcPr>
          <w:p w14:paraId="10710A25"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148°57.806′E (at the point closest to 20°19.728′S 148°57.806′E)</w:t>
            </w:r>
          </w:p>
        </w:tc>
      </w:tr>
      <w:tr w:rsidR="00A422E4" w:rsidRPr="00DD759E" w14:paraId="10710A29" w14:textId="77777777" w:rsidTr="00F311CE">
        <w:tc>
          <w:tcPr>
            <w:tcW w:w="714" w:type="dxa"/>
            <w:shd w:val="clear" w:color="auto" w:fill="auto"/>
          </w:tcPr>
          <w:p w14:paraId="10710A27" w14:textId="77777777" w:rsidR="00A422E4" w:rsidRPr="00DD759E" w:rsidRDefault="00A422E4" w:rsidP="00F311CE">
            <w:pPr>
              <w:pStyle w:val="Tabletext0"/>
            </w:pPr>
            <w:r w:rsidRPr="00DD759E">
              <w:t>4</w:t>
            </w:r>
          </w:p>
        </w:tc>
        <w:tc>
          <w:tcPr>
            <w:tcW w:w="7599" w:type="dxa"/>
            <w:shd w:val="clear" w:color="auto" w:fill="auto"/>
          </w:tcPr>
          <w:p w14:paraId="10710A28" w14:textId="77777777" w:rsidR="00A422E4" w:rsidRPr="00DD759E" w:rsidRDefault="00A422E4" w:rsidP="00F311CE">
            <w:pPr>
              <w:pStyle w:val="Tabletext0"/>
            </w:pPr>
            <w:r w:rsidRPr="00DD759E">
              <w:t>South along the meridian 148°57.806′E to latitude 20°20.100′S</w:t>
            </w:r>
          </w:p>
        </w:tc>
      </w:tr>
      <w:tr w:rsidR="00A422E4" w:rsidRPr="00DD759E" w14:paraId="10710A2C" w14:textId="77777777" w:rsidTr="00F311CE">
        <w:tc>
          <w:tcPr>
            <w:tcW w:w="714" w:type="dxa"/>
            <w:shd w:val="clear" w:color="auto" w:fill="auto"/>
          </w:tcPr>
          <w:p w14:paraId="10710A2A" w14:textId="77777777" w:rsidR="00A422E4" w:rsidRPr="00DD759E" w:rsidRDefault="00A422E4" w:rsidP="00F311CE">
            <w:pPr>
              <w:pStyle w:val="Tabletext0"/>
            </w:pPr>
            <w:r w:rsidRPr="00DD759E">
              <w:t>5</w:t>
            </w:r>
          </w:p>
        </w:tc>
        <w:tc>
          <w:tcPr>
            <w:tcW w:w="7599" w:type="dxa"/>
            <w:shd w:val="clear" w:color="auto" w:fill="auto"/>
          </w:tcPr>
          <w:p w14:paraId="10710A2B" w14:textId="77777777" w:rsidR="00A422E4" w:rsidRPr="00DD759E" w:rsidRDefault="00A422E4" w:rsidP="00F311CE">
            <w:pPr>
              <w:pStyle w:val="Tabletext0"/>
            </w:pPr>
            <w:r w:rsidRPr="00DD759E">
              <w:t>West along the parallel 20°20.100′S to longitude 148°57.570′E</w:t>
            </w:r>
          </w:p>
        </w:tc>
      </w:tr>
      <w:tr w:rsidR="00A422E4" w:rsidRPr="00DD759E" w14:paraId="10710A2F" w14:textId="77777777" w:rsidTr="00F311CE">
        <w:tc>
          <w:tcPr>
            <w:tcW w:w="714" w:type="dxa"/>
            <w:tcBorders>
              <w:bottom w:val="single" w:sz="2" w:space="0" w:color="auto"/>
            </w:tcBorders>
            <w:shd w:val="clear" w:color="auto" w:fill="auto"/>
          </w:tcPr>
          <w:p w14:paraId="10710A2D"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A2E" w14:textId="77777777" w:rsidR="00A422E4" w:rsidRPr="00DD759E" w:rsidRDefault="00A422E4" w:rsidP="00F311CE">
            <w:pPr>
              <w:pStyle w:val="Tabletext0"/>
            </w:pPr>
            <w:r w:rsidRPr="00DD759E">
              <w:t>North</w:t>
            </w:r>
            <w:r>
              <w:noBreakHyphen/>
            </w:r>
            <w:r w:rsidRPr="00DD759E">
              <w:t>westerly along the geodesic to 20°19.841′S 148°57.218′E</w:t>
            </w:r>
          </w:p>
        </w:tc>
      </w:tr>
      <w:tr w:rsidR="00A422E4" w:rsidRPr="00DD759E" w14:paraId="10710A32" w14:textId="77777777" w:rsidTr="00F311CE">
        <w:tc>
          <w:tcPr>
            <w:tcW w:w="714" w:type="dxa"/>
            <w:tcBorders>
              <w:top w:val="single" w:sz="2" w:space="0" w:color="auto"/>
              <w:bottom w:val="single" w:sz="12" w:space="0" w:color="auto"/>
            </w:tcBorders>
            <w:shd w:val="clear" w:color="auto" w:fill="auto"/>
          </w:tcPr>
          <w:p w14:paraId="10710A30"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A31" w14:textId="77777777" w:rsidR="00A422E4" w:rsidRPr="00DD759E" w:rsidRDefault="00A422E4" w:rsidP="00F311CE">
            <w:pPr>
              <w:pStyle w:val="Tabletext0"/>
            </w:pPr>
            <w:r w:rsidRPr="00DD759E">
              <w:t>North along the meridian 148°57.218′E to the starting point</w:t>
            </w:r>
          </w:p>
        </w:tc>
      </w:tr>
    </w:tbl>
    <w:p w14:paraId="10710A3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34" w14:textId="77777777" w:rsidR="00A422E4" w:rsidRPr="00DD759E" w:rsidRDefault="00A422E4" w:rsidP="00A422E4">
      <w:pPr>
        <w:pStyle w:val="ActHead5"/>
      </w:pPr>
      <w:bookmarkStart w:id="245" w:name="_Toc501379922"/>
      <w:r w:rsidRPr="00DD759E">
        <w:rPr>
          <w:rStyle w:val="CharSectno"/>
        </w:rPr>
        <w:t>58</w:t>
      </w:r>
      <w:r w:rsidRPr="00DD759E">
        <w:t xml:space="preserve">  Fitzalan Passage, Whitsunday Island Location</w:t>
      </w:r>
      <w:bookmarkEnd w:id="245"/>
    </w:p>
    <w:p w14:paraId="10710A35" w14:textId="77777777" w:rsidR="00A422E4" w:rsidRPr="00DD759E" w:rsidRDefault="00A422E4" w:rsidP="00A422E4">
      <w:pPr>
        <w:pStyle w:val="Subsection"/>
        <w:rPr>
          <w:rFonts w:eastAsia="Calibri"/>
          <w:szCs w:val="22"/>
        </w:rPr>
      </w:pPr>
      <w:r w:rsidRPr="00DD759E">
        <w:tab/>
      </w:r>
      <w:r w:rsidRPr="00DD759E">
        <w:tab/>
        <w:t xml:space="preserve">The Fitzalan Passage, Whitsunday Island Location is the area </w:t>
      </w:r>
      <w:r w:rsidRPr="00DD759E">
        <w:rPr>
          <w:rFonts w:eastAsia="Calibri"/>
          <w:szCs w:val="22"/>
        </w:rPr>
        <w:t>bounded by the line starting at the point described in item 1 of the following table and running progressively as described in the table.</w:t>
      </w:r>
    </w:p>
    <w:p w14:paraId="10710A3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38" w14:textId="77777777" w:rsidTr="00F311CE">
        <w:trPr>
          <w:tblHeader/>
        </w:trPr>
        <w:tc>
          <w:tcPr>
            <w:tcW w:w="8313" w:type="dxa"/>
            <w:gridSpan w:val="2"/>
            <w:tcBorders>
              <w:top w:val="single" w:sz="12" w:space="0" w:color="auto"/>
              <w:bottom w:val="single" w:sz="6" w:space="0" w:color="auto"/>
            </w:tcBorders>
            <w:shd w:val="clear" w:color="auto" w:fill="auto"/>
          </w:tcPr>
          <w:p w14:paraId="10710A37" w14:textId="77777777" w:rsidR="00A422E4" w:rsidRPr="00DD759E" w:rsidRDefault="00A422E4" w:rsidP="00F311CE">
            <w:pPr>
              <w:pStyle w:val="TableHeading"/>
            </w:pPr>
            <w:r w:rsidRPr="00DD759E">
              <w:t>Fitzalan Passage, Whitsunday Island Location</w:t>
            </w:r>
          </w:p>
        </w:tc>
      </w:tr>
      <w:tr w:rsidR="00A422E4" w:rsidRPr="00DD759E" w14:paraId="10710A3B" w14:textId="77777777" w:rsidTr="00F311CE">
        <w:trPr>
          <w:tblHeader/>
        </w:trPr>
        <w:tc>
          <w:tcPr>
            <w:tcW w:w="714" w:type="dxa"/>
            <w:tcBorders>
              <w:top w:val="single" w:sz="6" w:space="0" w:color="auto"/>
              <w:bottom w:val="single" w:sz="12" w:space="0" w:color="auto"/>
            </w:tcBorders>
            <w:shd w:val="clear" w:color="auto" w:fill="auto"/>
          </w:tcPr>
          <w:p w14:paraId="10710A3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3A" w14:textId="77777777" w:rsidR="00A422E4" w:rsidRPr="00DD759E" w:rsidRDefault="00A422E4" w:rsidP="00F311CE">
            <w:pPr>
              <w:pStyle w:val="TableHeading"/>
            </w:pPr>
            <w:r w:rsidRPr="00DD759E">
              <w:t>Description</w:t>
            </w:r>
          </w:p>
        </w:tc>
      </w:tr>
      <w:tr w:rsidR="00A422E4" w:rsidRPr="00DD759E" w14:paraId="10710A3E" w14:textId="77777777" w:rsidTr="00F311CE">
        <w:tc>
          <w:tcPr>
            <w:tcW w:w="714" w:type="dxa"/>
            <w:tcBorders>
              <w:top w:val="single" w:sz="12" w:space="0" w:color="auto"/>
            </w:tcBorders>
            <w:shd w:val="clear" w:color="auto" w:fill="auto"/>
          </w:tcPr>
          <w:p w14:paraId="10710A3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3D" w14:textId="77777777" w:rsidR="00A422E4" w:rsidRPr="00DD759E" w:rsidRDefault="00A422E4" w:rsidP="00F311CE">
            <w:pPr>
              <w:pStyle w:val="Tabletext0"/>
            </w:pPr>
            <w:r w:rsidRPr="00DD759E">
              <w:t>The point 20°18.734′S 148°55.950′E</w:t>
            </w:r>
          </w:p>
        </w:tc>
      </w:tr>
      <w:tr w:rsidR="00A422E4" w:rsidRPr="00DD759E" w14:paraId="10710A41" w14:textId="77777777" w:rsidTr="00F311CE">
        <w:tc>
          <w:tcPr>
            <w:tcW w:w="714" w:type="dxa"/>
            <w:shd w:val="clear" w:color="auto" w:fill="auto"/>
          </w:tcPr>
          <w:p w14:paraId="10710A3F" w14:textId="77777777" w:rsidR="00A422E4" w:rsidRPr="00DD759E" w:rsidRDefault="00A422E4" w:rsidP="00F311CE">
            <w:pPr>
              <w:pStyle w:val="Tabletext0"/>
            </w:pPr>
            <w:r w:rsidRPr="00DD759E">
              <w:t>2</w:t>
            </w:r>
          </w:p>
        </w:tc>
        <w:tc>
          <w:tcPr>
            <w:tcW w:w="7599" w:type="dxa"/>
            <w:shd w:val="clear" w:color="auto" w:fill="auto"/>
          </w:tcPr>
          <w:p w14:paraId="10710A40" w14:textId="77777777" w:rsidR="00A422E4" w:rsidRPr="00DD759E" w:rsidRDefault="00A422E4" w:rsidP="00F311CE">
            <w:pPr>
              <w:pStyle w:val="Tabletext0"/>
            </w:pPr>
            <w:r w:rsidRPr="00DD759E">
              <w:t>East along the parallel 20°18.734′S to longitude 148°56.854′E</w:t>
            </w:r>
          </w:p>
        </w:tc>
      </w:tr>
      <w:tr w:rsidR="00A422E4" w:rsidRPr="00DD759E" w14:paraId="10710A44" w14:textId="77777777" w:rsidTr="00F311CE">
        <w:tc>
          <w:tcPr>
            <w:tcW w:w="714" w:type="dxa"/>
            <w:shd w:val="clear" w:color="auto" w:fill="auto"/>
          </w:tcPr>
          <w:p w14:paraId="10710A42" w14:textId="77777777" w:rsidR="00A422E4" w:rsidRPr="00DD759E" w:rsidRDefault="00A422E4" w:rsidP="00F311CE">
            <w:pPr>
              <w:pStyle w:val="Tabletext0"/>
            </w:pPr>
            <w:r w:rsidRPr="00DD759E">
              <w:t>3</w:t>
            </w:r>
          </w:p>
        </w:tc>
        <w:tc>
          <w:tcPr>
            <w:tcW w:w="7599" w:type="dxa"/>
            <w:shd w:val="clear" w:color="auto" w:fill="auto"/>
          </w:tcPr>
          <w:p w14:paraId="10710A43"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parallel 20°19.662′S (at the point closest to 20°19.662′S 148°57.732′E)</w:t>
            </w:r>
          </w:p>
        </w:tc>
      </w:tr>
      <w:tr w:rsidR="00A422E4" w:rsidRPr="00DD759E" w14:paraId="10710A47" w14:textId="77777777" w:rsidTr="00F311CE">
        <w:tc>
          <w:tcPr>
            <w:tcW w:w="714" w:type="dxa"/>
            <w:shd w:val="clear" w:color="auto" w:fill="auto"/>
          </w:tcPr>
          <w:p w14:paraId="10710A45" w14:textId="77777777" w:rsidR="00A422E4" w:rsidRPr="00DD759E" w:rsidRDefault="00A422E4" w:rsidP="00F311CE">
            <w:pPr>
              <w:pStyle w:val="Tabletext0"/>
            </w:pPr>
            <w:r w:rsidRPr="00DD759E">
              <w:t>4</w:t>
            </w:r>
          </w:p>
        </w:tc>
        <w:tc>
          <w:tcPr>
            <w:tcW w:w="7599" w:type="dxa"/>
            <w:shd w:val="clear" w:color="auto" w:fill="auto"/>
          </w:tcPr>
          <w:p w14:paraId="10710A46" w14:textId="77777777" w:rsidR="00A422E4" w:rsidRPr="00DD759E" w:rsidRDefault="00A422E4" w:rsidP="00F311CE">
            <w:pPr>
              <w:pStyle w:val="Tabletext0"/>
            </w:pPr>
            <w:r w:rsidRPr="00DD759E">
              <w:t>West along the parallel 20°19.662′S to longitude 148°57.218′E</w:t>
            </w:r>
          </w:p>
        </w:tc>
      </w:tr>
      <w:tr w:rsidR="00A422E4" w:rsidRPr="00DD759E" w14:paraId="10710A4A" w14:textId="77777777" w:rsidTr="00F311CE">
        <w:tc>
          <w:tcPr>
            <w:tcW w:w="714" w:type="dxa"/>
            <w:shd w:val="clear" w:color="auto" w:fill="auto"/>
          </w:tcPr>
          <w:p w14:paraId="10710A48" w14:textId="77777777" w:rsidR="00A422E4" w:rsidRPr="00DD759E" w:rsidRDefault="00A422E4" w:rsidP="00F311CE">
            <w:pPr>
              <w:pStyle w:val="Tabletext0"/>
            </w:pPr>
            <w:r w:rsidRPr="00DD759E">
              <w:t>5</w:t>
            </w:r>
          </w:p>
        </w:tc>
        <w:tc>
          <w:tcPr>
            <w:tcW w:w="7599" w:type="dxa"/>
            <w:shd w:val="clear" w:color="auto" w:fill="auto"/>
          </w:tcPr>
          <w:p w14:paraId="10710A49" w14:textId="77777777" w:rsidR="00A422E4" w:rsidRPr="00DD759E" w:rsidRDefault="00A422E4" w:rsidP="00F311CE">
            <w:pPr>
              <w:pStyle w:val="Tabletext0"/>
            </w:pPr>
            <w:r w:rsidRPr="00DD759E">
              <w:t>South along the meridian 148°57.218′E to latitude 20°19.841′S</w:t>
            </w:r>
          </w:p>
        </w:tc>
      </w:tr>
      <w:tr w:rsidR="00A422E4" w:rsidRPr="00DD759E" w14:paraId="10710A4D" w14:textId="77777777" w:rsidTr="00F311CE">
        <w:tc>
          <w:tcPr>
            <w:tcW w:w="714" w:type="dxa"/>
            <w:shd w:val="clear" w:color="auto" w:fill="auto"/>
          </w:tcPr>
          <w:p w14:paraId="10710A4B" w14:textId="77777777" w:rsidR="00A422E4" w:rsidRPr="00DD759E" w:rsidRDefault="00A422E4" w:rsidP="00F311CE">
            <w:pPr>
              <w:pStyle w:val="Tabletext0"/>
            </w:pPr>
            <w:r w:rsidRPr="00DD759E">
              <w:t>6</w:t>
            </w:r>
          </w:p>
        </w:tc>
        <w:tc>
          <w:tcPr>
            <w:tcW w:w="7599" w:type="dxa"/>
            <w:shd w:val="clear" w:color="auto" w:fill="auto"/>
          </w:tcPr>
          <w:p w14:paraId="10710A4C" w14:textId="77777777" w:rsidR="00A422E4" w:rsidRPr="00DD759E" w:rsidRDefault="00A422E4" w:rsidP="00F311CE">
            <w:pPr>
              <w:pStyle w:val="Tabletext0"/>
            </w:pPr>
            <w:r w:rsidRPr="00DD759E">
              <w:t>North</w:t>
            </w:r>
            <w:r>
              <w:noBreakHyphen/>
            </w:r>
            <w:r w:rsidRPr="00DD759E">
              <w:t>westerly along the geodesic to 20°19.588′S 148°56.875′E</w:t>
            </w:r>
          </w:p>
        </w:tc>
      </w:tr>
      <w:tr w:rsidR="00A422E4" w:rsidRPr="00DD759E" w14:paraId="10710A50" w14:textId="77777777" w:rsidTr="00F311CE">
        <w:tc>
          <w:tcPr>
            <w:tcW w:w="714" w:type="dxa"/>
            <w:tcBorders>
              <w:bottom w:val="single" w:sz="2" w:space="0" w:color="auto"/>
            </w:tcBorders>
            <w:shd w:val="clear" w:color="auto" w:fill="auto"/>
          </w:tcPr>
          <w:p w14:paraId="10710A4E"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0A4F" w14:textId="77777777" w:rsidR="00A422E4" w:rsidRPr="00DD759E" w:rsidRDefault="00A422E4" w:rsidP="00F311CE">
            <w:pPr>
              <w:pStyle w:val="Tabletext0"/>
            </w:pPr>
            <w:r w:rsidRPr="00DD759E">
              <w:t>West along the parallel 20°19.588′S to longitude 148°56.585′E</w:t>
            </w:r>
          </w:p>
        </w:tc>
      </w:tr>
      <w:tr w:rsidR="00A422E4" w:rsidRPr="00DD759E" w14:paraId="10710A53" w14:textId="77777777" w:rsidTr="00F311CE">
        <w:tc>
          <w:tcPr>
            <w:tcW w:w="714" w:type="dxa"/>
            <w:tcBorders>
              <w:top w:val="single" w:sz="2" w:space="0" w:color="auto"/>
              <w:bottom w:val="single" w:sz="12" w:space="0" w:color="auto"/>
            </w:tcBorders>
            <w:shd w:val="clear" w:color="auto" w:fill="auto"/>
          </w:tcPr>
          <w:p w14:paraId="10710A51"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0A52"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10710A5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55" w14:textId="77777777" w:rsidR="00A422E4" w:rsidRPr="00DD759E" w:rsidRDefault="00A422E4" w:rsidP="00A422E4">
      <w:pPr>
        <w:pStyle w:val="ActHead5"/>
      </w:pPr>
      <w:bookmarkStart w:id="246" w:name="_Toc501379923"/>
      <w:r w:rsidRPr="00DD759E">
        <w:rPr>
          <w:rStyle w:val="CharSectno"/>
        </w:rPr>
        <w:t>59</w:t>
      </w:r>
      <w:r w:rsidRPr="00DD759E">
        <w:t xml:space="preserve">  Funnel Bay Location</w:t>
      </w:r>
      <w:bookmarkEnd w:id="246"/>
    </w:p>
    <w:p w14:paraId="10710A56" w14:textId="77777777" w:rsidR="00A422E4" w:rsidRPr="00DD759E" w:rsidRDefault="00A422E4" w:rsidP="00A422E4">
      <w:pPr>
        <w:pStyle w:val="Subsection"/>
        <w:rPr>
          <w:rFonts w:eastAsia="Calibri"/>
          <w:szCs w:val="22"/>
        </w:rPr>
      </w:pPr>
      <w:r w:rsidRPr="00DD759E">
        <w:tab/>
      </w:r>
      <w:r w:rsidRPr="00DD759E">
        <w:tab/>
        <w:t xml:space="preserve">The Funnel Bay Location is the area </w:t>
      </w:r>
      <w:r w:rsidRPr="00DD759E">
        <w:rPr>
          <w:rFonts w:eastAsia="Calibri"/>
          <w:szCs w:val="22"/>
        </w:rPr>
        <w:t>bounded by the line starting at the point described in item 1 of the following table and running progressively as described in the table.</w:t>
      </w:r>
    </w:p>
    <w:p w14:paraId="10710A5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59" w14:textId="77777777" w:rsidTr="00F311CE">
        <w:trPr>
          <w:tblHeader/>
        </w:trPr>
        <w:tc>
          <w:tcPr>
            <w:tcW w:w="8313" w:type="dxa"/>
            <w:gridSpan w:val="2"/>
            <w:tcBorders>
              <w:top w:val="single" w:sz="12" w:space="0" w:color="auto"/>
              <w:bottom w:val="single" w:sz="6" w:space="0" w:color="auto"/>
            </w:tcBorders>
            <w:shd w:val="clear" w:color="auto" w:fill="auto"/>
          </w:tcPr>
          <w:p w14:paraId="10710A58" w14:textId="77777777" w:rsidR="00A422E4" w:rsidRPr="00DD759E" w:rsidRDefault="00A422E4" w:rsidP="00F311CE">
            <w:pPr>
              <w:pStyle w:val="TableHeading"/>
            </w:pPr>
            <w:r w:rsidRPr="00DD759E">
              <w:t>Funnel Bay Location</w:t>
            </w:r>
          </w:p>
        </w:tc>
      </w:tr>
      <w:tr w:rsidR="00A422E4" w:rsidRPr="00DD759E" w14:paraId="10710A5C" w14:textId="77777777" w:rsidTr="00F311CE">
        <w:trPr>
          <w:tblHeader/>
        </w:trPr>
        <w:tc>
          <w:tcPr>
            <w:tcW w:w="714" w:type="dxa"/>
            <w:tcBorders>
              <w:top w:val="single" w:sz="6" w:space="0" w:color="auto"/>
              <w:bottom w:val="single" w:sz="12" w:space="0" w:color="auto"/>
            </w:tcBorders>
            <w:shd w:val="clear" w:color="auto" w:fill="auto"/>
          </w:tcPr>
          <w:p w14:paraId="10710A5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5B" w14:textId="77777777" w:rsidR="00A422E4" w:rsidRPr="00DD759E" w:rsidRDefault="00A422E4" w:rsidP="00F311CE">
            <w:pPr>
              <w:pStyle w:val="TableHeading"/>
            </w:pPr>
            <w:r w:rsidRPr="00DD759E">
              <w:t>Description</w:t>
            </w:r>
          </w:p>
        </w:tc>
      </w:tr>
      <w:tr w:rsidR="00A422E4" w:rsidRPr="00DD759E" w14:paraId="10710A5F" w14:textId="77777777" w:rsidTr="00F311CE">
        <w:tc>
          <w:tcPr>
            <w:tcW w:w="714" w:type="dxa"/>
            <w:tcBorders>
              <w:top w:val="single" w:sz="12" w:space="0" w:color="auto"/>
            </w:tcBorders>
            <w:shd w:val="clear" w:color="auto" w:fill="auto"/>
          </w:tcPr>
          <w:p w14:paraId="10710A5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5E" w14:textId="77777777" w:rsidR="00A422E4" w:rsidRPr="00DD759E" w:rsidRDefault="00A422E4" w:rsidP="00F311CE">
            <w:pPr>
              <w:pStyle w:val="Tabletext0"/>
            </w:pPr>
            <w:r w:rsidRPr="00DD759E">
              <w:t>The point 20°13.657′S 148°44.951′E</w:t>
            </w:r>
          </w:p>
        </w:tc>
      </w:tr>
      <w:tr w:rsidR="00A422E4" w:rsidRPr="00DD759E" w14:paraId="10710A62" w14:textId="77777777" w:rsidTr="00F311CE">
        <w:tc>
          <w:tcPr>
            <w:tcW w:w="714" w:type="dxa"/>
            <w:shd w:val="clear" w:color="auto" w:fill="auto"/>
          </w:tcPr>
          <w:p w14:paraId="10710A60" w14:textId="77777777" w:rsidR="00A422E4" w:rsidRPr="00DD759E" w:rsidRDefault="00A422E4" w:rsidP="00F311CE">
            <w:pPr>
              <w:pStyle w:val="Tabletext0"/>
            </w:pPr>
            <w:r w:rsidRPr="00DD759E">
              <w:t>2</w:t>
            </w:r>
          </w:p>
        </w:tc>
        <w:tc>
          <w:tcPr>
            <w:tcW w:w="7599" w:type="dxa"/>
            <w:shd w:val="clear" w:color="auto" w:fill="auto"/>
          </w:tcPr>
          <w:p w14:paraId="10710A61" w14:textId="77777777" w:rsidR="00A422E4" w:rsidRPr="00DD759E" w:rsidRDefault="00A422E4" w:rsidP="00F311CE">
            <w:pPr>
              <w:pStyle w:val="Tabletext0"/>
            </w:pPr>
            <w:r w:rsidRPr="00DD759E">
              <w:t>East along the parallel 20°13.657′S to longitude 148°45.108′E</w:t>
            </w:r>
          </w:p>
        </w:tc>
      </w:tr>
      <w:tr w:rsidR="00A422E4" w:rsidRPr="00DD759E" w14:paraId="10710A65" w14:textId="77777777" w:rsidTr="00F311CE">
        <w:tc>
          <w:tcPr>
            <w:tcW w:w="714" w:type="dxa"/>
            <w:shd w:val="clear" w:color="auto" w:fill="auto"/>
          </w:tcPr>
          <w:p w14:paraId="10710A63" w14:textId="77777777" w:rsidR="00A422E4" w:rsidRPr="00DD759E" w:rsidRDefault="00A422E4" w:rsidP="00F311CE">
            <w:pPr>
              <w:pStyle w:val="Tabletext0"/>
            </w:pPr>
            <w:r w:rsidRPr="00DD759E">
              <w:t>3</w:t>
            </w:r>
          </w:p>
        </w:tc>
        <w:tc>
          <w:tcPr>
            <w:tcW w:w="7599" w:type="dxa"/>
            <w:shd w:val="clear" w:color="auto" w:fill="auto"/>
          </w:tcPr>
          <w:p w14:paraId="10710A64" w14:textId="77777777" w:rsidR="00A422E4" w:rsidRPr="00DD759E" w:rsidRDefault="00A422E4" w:rsidP="00F311CE">
            <w:pPr>
              <w:pStyle w:val="Tabletext0"/>
            </w:pPr>
            <w:r w:rsidRPr="00DD759E">
              <w:t>South along the meridian 148°45.108′E to latitude 20°13.758′S</w:t>
            </w:r>
          </w:p>
        </w:tc>
      </w:tr>
      <w:tr w:rsidR="00A422E4" w:rsidRPr="00DD759E" w14:paraId="10710A68" w14:textId="77777777" w:rsidTr="00F311CE">
        <w:tc>
          <w:tcPr>
            <w:tcW w:w="714" w:type="dxa"/>
            <w:shd w:val="clear" w:color="auto" w:fill="auto"/>
          </w:tcPr>
          <w:p w14:paraId="10710A66" w14:textId="77777777" w:rsidR="00A422E4" w:rsidRPr="00DD759E" w:rsidRDefault="00A422E4" w:rsidP="00F311CE">
            <w:pPr>
              <w:pStyle w:val="Tabletext0"/>
            </w:pPr>
            <w:r w:rsidRPr="00DD759E">
              <w:t>4</w:t>
            </w:r>
          </w:p>
        </w:tc>
        <w:tc>
          <w:tcPr>
            <w:tcW w:w="7599" w:type="dxa"/>
            <w:shd w:val="clear" w:color="auto" w:fill="auto"/>
          </w:tcPr>
          <w:p w14:paraId="10710A67" w14:textId="77777777" w:rsidR="00A422E4" w:rsidRPr="00DD759E" w:rsidRDefault="00A422E4" w:rsidP="00F311CE">
            <w:pPr>
              <w:pStyle w:val="Tabletext0"/>
            </w:pPr>
            <w:r w:rsidRPr="00DD759E">
              <w:t>East along the parallel 20°13.758′S to longitude 148°45.805′E</w:t>
            </w:r>
          </w:p>
        </w:tc>
      </w:tr>
      <w:tr w:rsidR="00A422E4" w:rsidRPr="00DD759E" w14:paraId="10710A6B" w14:textId="77777777" w:rsidTr="00F311CE">
        <w:tc>
          <w:tcPr>
            <w:tcW w:w="714" w:type="dxa"/>
            <w:shd w:val="clear" w:color="auto" w:fill="auto"/>
          </w:tcPr>
          <w:p w14:paraId="10710A69" w14:textId="77777777" w:rsidR="00A422E4" w:rsidRPr="00DD759E" w:rsidRDefault="00A422E4" w:rsidP="00F311CE">
            <w:pPr>
              <w:pStyle w:val="Tabletext0"/>
            </w:pPr>
            <w:r w:rsidRPr="00DD759E">
              <w:t>5</w:t>
            </w:r>
          </w:p>
        </w:tc>
        <w:tc>
          <w:tcPr>
            <w:tcW w:w="7599" w:type="dxa"/>
            <w:shd w:val="clear" w:color="auto" w:fill="auto"/>
          </w:tcPr>
          <w:p w14:paraId="10710A6A" w14:textId="77777777" w:rsidR="00A422E4" w:rsidRPr="00DD759E" w:rsidRDefault="00A422E4" w:rsidP="00F311CE">
            <w:pPr>
              <w:pStyle w:val="Tabletext0"/>
            </w:pPr>
            <w:r w:rsidRPr="00DD759E">
              <w:t>South along the meridian 148°45.805′E to the intersection of the mainland coastline at mean low water and the meridian 148°45.805′E (at the point closest to 20°13.932′S 148°45.805′E)</w:t>
            </w:r>
          </w:p>
        </w:tc>
      </w:tr>
      <w:tr w:rsidR="00A422E4" w:rsidRPr="00DD759E" w14:paraId="10710A6E" w14:textId="77777777" w:rsidTr="00F311CE">
        <w:tc>
          <w:tcPr>
            <w:tcW w:w="714" w:type="dxa"/>
            <w:shd w:val="clear" w:color="auto" w:fill="auto"/>
          </w:tcPr>
          <w:p w14:paraId="10710A6C" w14:textId="77777777" w:rsidR="00A422E4" w:rsidRPr="00DD759E" w:rsidRDefault="00A422E4" w:rsidP="00F311CE">
            <w:pPr>
              <w:pStyle w:val="Tabletext0"/>
            </w:pPr>
            <w:r w:rsidRPr="00DD759E">
              <w:t>6</w:t>
            </w:r>
          </w:p>
        </w:tc>
        <w:tc>
          <w:tcPr>
            <w:tcW w:w="7599" w:type="dxa"/>
            <w:shd w:val="clear" w:color="auto" w:fill="auto"/>
          </w:tcPr>
          <w:p w14:paraId="10710A6D" w14:textId="77777777" w:rsidR="00A422E4" w:rsidRPr="00DD759E" w:rsidRDefault="00A422E4" w:rsidP="00F311CE">
            <w:pPr>
              <w:pStyle w:val="Tabletext0"/>
            </w:pPr>
            <w:r w:rsidRPr="00DD759E">
              <w:t>Generally westerly then southerly then north</w:t>
            </w:r>
            <w:r>
              <w:noBreakHyphen/>
            </w:r>
            <w:r w:rsidRPr="00DD759E">
              <w:t>westerly along the mainland coastline at mean low water to the intersection of the mainland coastline at mean low water and the parallel 20°15.217′S (at the point closest to 20°15.217′S 148°44.017′E)</w:t>
            </w:r>
          </w:p>
        </w:tc>
      </w:tr>
      <w:tr w:rsidR="00A422E4" w:rsidRPr="00DD759E" w14:paraId="10710A71" w14:textId="77777777" w:rsidTr="00F311CE">
        <w:tc>
          <w:tcPr>
            <w:tcW w:w="714" w:type="dxa"/>
            <w:tcBorders>
              <w:bottom w:val="single" w:sz="2" w:space="0" w:color="auto"/>
            </w:tcBorders>
            <w:shd w:val="clear" w:color="auto" w:fill="auto"/>
          </w:tcPr>
          <w:p w14:paraId="10710A6F"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0A70" w14:textId="77777777" w:rsidR="00A422E4" w:rsidRPr="00DD759E" w:rsidRDefault="00A422E4" w:rsidP="00F311CE">
            <w:pPr>
              <w:pStyle w:val="Tabletext0"/>
            </w:pPr>
            <w:r w:rsidRPr="00DD759E">
              <w:t>North along the meridian 148°44.017′E to latitude 20°14.917′S</w:t>
            </w:r>
          </w:p>
        </w:tc>
      </w:tr>
      <w:tr w:rsidR="00A422E4" w:rsidRPr="00DD759E" w14:paraId="10710A74" w14:textId="77777777" w:rsidTr="00F311CE">
        <w:tc>
          <w:tcPr>
            <w:tcW w:w="714" w:type="dxa"/>
            <w:tcBorders>
              <w:top w:val="single" w:sz="2" w:space="0" w:color="auto"/>
              <w:bottom w:val="single" w:sz="12" w:space="0" w:color="auto"/>
            </w:tcBorders>
            <w:shd w:val="clear" w:color="auto" w:fill="auto"/>
          </w:tcPr>
          <w:p w14:paraId="10710A72"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0A73"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A7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76" w14:textId="77777777" w:rsidR="00A422E4" w:rsidRPr="00DD759E" w:rsidRDefault="00A422E4" w:rsidP="00A422E4">
      <w:pPr>
        <w:pStyle w:val="ActHead5"/>
      </w:pPr>
      <w:bookmarkStart w:id="247" w:name="_Toc501379924"/>
      <w:r w:rsidRPr="00DD759E">
        <w:rPr>
          <w:rStyle w:val="CharSectno"/>
        </w:rPr>
        <w:t>60</w:t>
      </w:r>
      <w:r w:rsidRPr="00DD759E">
        <w:t xml:space="preserve">  Gap Beach, Lindeman Island Location</w:t>
      </w:r>
      <w:bookmarkEnd w:id="247"/>
    </w:p>
    <w:p w14:paraId="10710A77" w14:textId="77777777" w:rsidR="00A422E4" w:rsidRPr="00DD759E" w:rsidRDefault="00A422E4" w:rsidP="00A422E4">
      <w:pPr>
        <w:pStyle w:val="Subsection"/>
        <w:rPr>
          <w:rFonts w:eastAsia="Calibri"/>
          <w:szCs w:val="22"/>
        </w:rPr>
      </w:pPr>
      <w:r w:rsidRPr="00DD759E">
        <w:tab/>
      </w:r>
      <w:r w:rsidRPr="00DD759E">
        <w:tab/>
        <w:t xml:space="preserve">The Gap Beach, Lindeman Island Location is the area </w:t>
      </w:r>
      <w:r w:rsidRPr="00DD759E">
        <w:rPr>
          <w:rFonts w:eastAsia="Calibri"/>
          <w:szCs w:val="22"/>
        </w:rPr>
        <w:t>bounded by the line starting at the point described in item 1 of the following table and running progressively as described in the table.</w:t>
      </w:r>
    </w:p>
    <w:p w14:paraId="10710A7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7A" w14:textId="77777777" w:rsidTr="00F311CE">
        <w:trPr>
          <w:tblHeader/>
        </w:trPr>
        <w:tc>
          <w:tcPr>
            <w:tcW w:w="8313" w:type="dxa"/>
            <w:gridSpan w:val="2"/>
            <w:tcBorders>
              <w:top w:val="single" w:sz="12" w:space="0" w:color="auto"/>
              <w:bottom w:val="single" w:sz="6" w:space="0" w:color="auto"/>
            </w:tcBorders>
            <w:shd w:val="clear" w:color="auto" w:fill="auto"/>
          </w:tcPr>
          <w:p w14:paraId="10710A79" w14:textId="77777777" w:rsidR="00A422E4" w:rsidRPr="00DD759E" w:rsidRDefault="00A422E4" w:rsidP="00F311CE">
            <w:pPr>
              <w:pStyle w:val="TableHeading"/>
            </w:pPr>
            <w:r w:rsidRPr="00DD759E">
              <w:t>Gap Beach, Lindeman Island Location</w:t>
            </w:r>
          </w:p>
        </w:tc>
      </w:tr>
      <w:tr w:rsidR="00A422E4" w:rsidRPr="00DD759E" w14:paraId="10710A7D" w14:textId="77777777" w:rsidTr="00F311CE">
        <w:trPr>
          <w:tblHeader/>
        </w:trPr>
        <w:tc>
          <w:tcPr>
            <w:tcW w:w="714" w:type="dxa"/>
            <w:tcBorders>
              <w:top w:val="single" w:sz="6" w:space="0" w:color="auto"/>
              <w:bottom w:val="single" w:sz="12" w:space="0" w:color="auto"/>
            </w:tcBorders>
            <w:shd w:val="clear" w:color="auto" w:fill="auto"/>
          </w:tcPr>
          <w:p w14:paraId="10710A7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7C" w14:textId="77777777" w:rsidR="00A422E4" w:rsidRPr="00DD759E" w:rsidRDefault="00A422E4" w:rsidP="00F311CE">
            <w:pPr>
              <w:pStyle w:val="TableHeading"/>
            </w:pPr>
            <w:r w:rsidRPr="00DD759E">
              <w:t>Description</w:t>
            </w:r>
          </w:p>
        </w:tc>
      </w:tr>
      <w:tr w:rsidR="00A422E4" w:rsidRPr="00DD759E" w14:paraId="10710A80" w14:textId="77777777" w:rsidTr="00F311CE">
        <w:tc>
          <w:tcPr>
            <w:tcW w:w="714" w:type="dxa"/>
            <w:tcBorders>
              <w:top w:val="single" w:sz="12" w:space="0" w:color="auto"/>
            </w:tcBorders>
            <w:shd w:val="clear" w:color="auto" w:fill="auto"/>
          </w:tcPr>
          <w:p w14:paraId="10710A7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7F" w14:textId="77777777" w:rsidR="00A422E4" w:rsidRPr="00DD759E" w:rsidRDefault="00A422E4" w:rsidP="00F311CE">
            <w:pPr>
              <w:pStyle w:val="Tabletext0"/>
            </w:pPr>
            <w:r w:rsidRPr="00DD759E">
              <w:t>The point 20°25.679′S 149°02.064′E</w:t>
            </w:r>
          </w:p>
        </w:tc>
      </w:tr>
      <w:tr w:rsidR="00A422E4" w:rsidRPr="00DD759E" w14:paraId="10710A83" w14:textId="77777777" w:rsidTr="00F311CE">
        <w:tc>
          <w:tcPr>
            <w:tcW w:w="714" w:type="dxa"/>
            <w:shd w:val="clear" w:color="auto" w:fill="auto"/>
          </w:tcPr>
          <w:p w14:paraId="10710A81" w14:textId="77777777" w:rsidR="00A422E4" w:rsidRPr="00DD759E" w:rsidRDefault="00A422E4" w:rsidP="00F311CE">
            <w:pPr>
              <w:pStyle w:val="Tabletext0"/>
            </w:pPr>
            <w:r w:rsidRPr="00DD759E">
              <w:t>2</w:t>
            </w:r>
          </w:p>
        </w:tc>
        <w:tc>
          <w:tcPr>
            <w:tcW w:w="7599" w:type="dxa"/>
            <w:shd w:val="clear" w:color="auto" w:fill="auto"/>
          </w:tcPr>
          <w:p w14:paraId="10710A82" w14:textId="77777777" w:rsidR="00A422E4" w:rsidRPr="00DD759E" w:rsidRDefault="00A422E4" w:rsidP="00F311CE">
            <w:pPr>
              <w:pStyle w:val="Tabletext0"/>
            </w:pPr>
            <w:r w:rsidRPr="00DD759E">
              <w:t>East along the parallel 20°25.679′S to longitude 149°03.189′E</w:t>
            </w:r>
          </w:p>
        </w:tc>
      </w:tr>
      <w:tr w:rsidR="00A422E4" w:rsidRPr="00DD759E" w14:paraId="10710A86" w14:textId="77777777" w:rsidTr="00F311CE">
        <w:tc>
          <w:tcPr>
            <w:tcW w:w="714" w:type="dxa"/>
            <w:shd w:val="clear" w:color="auto" w:fill="auto"/>
          </w:tcPr>
          <w:p w14:paraId="10710A84" w14:textId="77777777" w:rsidR="00A422E4" w:rsidRPr="00DD759E" w:rsidRDefault="00A422E4" w:rsidP="00F311CE">
            <w:pPr>
              <w:pStyle w:val="Tabletext0"/>
            </w:pPr>
            <w:r w:rsidRPr="00DD759E">
              <w:t>3</w:t>
            </w:r>
          </w:p>
        </w:tc>
        <w:tc>
          <w:tcPr>
            <w:tcW w:w="7599" w:type="dxa"/>
            <w:shd w:val="clear" w:color="auto" w:fill="auto"/>
          </w:tcPr>
          <w:p w14:paraId="10710A85" w14:textId="77777777" w:rsidR="00A422E4" w:rsidRPr="00DD759E" w:rsidRDefault="00A422E4" w:rsidP="00F311CE">
            <w:pPr>
              <w:pStyle w:val="Tabletext0"/>
            </w:pPr>
            <w:r w:rsidRPr="00DD759E">
              <w:t>South along the meridian 149°03.189′E to the intersection of the Lindeman Island (20</w:t>
            </w:r>
            <w:r>
              <w:noBreakHyphen/>
            </w:r>
            <w:r w:rsidRPr="00DD759E">
              <w:t>090) coastline at mean low water and the meridian 149°03.189′E (at the point closest to 20°26.165′S 149°03.189′E)</w:t>
            </w:r>
          </w:p>
        </w:tc>
      </w:tr>
      <w:tr w:rsidR="00A422E4" w:rsidRPr="00DD759E" w14:paraId="10710A89" w14:textId="77777777" w:rsidTr="00F311CE">
        <w:tc>
          <w:tcPr>
            <w:tcW w:w="714" w:type="dxa"/>
            <w:tcBorders>
              <w:bottom w:val="single" w:sz="2" w:space="0" w:color="auto"/>
            </w:tcBorders>
            <w:shd w:val="clear" w:color="auto" w:fill="auto"/>
          </w:tcPr>
          <w:p w14:paraId="10710A8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A88" w14:textId="77777777" w:rsidR="00A422E4" w:rsidRPr="00DD759E" w:rsidRDefault="00A422E4" w:rsidP="00F311CE">
            <w:pPr>
              <w:pStyle w:val="Tabletext0"/>
            </w:pPr>
            <w:r w:rsidRPr="00DD759E">
              <w:t>Generally westerly then northerly then north</w:t>
            </w:r>
            <w:r>
              <w:noBreakHyphen/>
            </w:r>
            <w:r w:rsidRPr="00DD759E">
              <w:t>westerly along the Lindeman Island (20</w:t>
            </w:r>
            <w:r>
              <w:noBreakHyphen/>
            </w:r>
            <w:r w:rsidRPr="00DD759E">
              <w:t>090) coastline at mean low water to the intersection of the Lindeman Island (20</w:t>
            </w:r>
            <w:r>
              <w:noBreakHyphen/>
            </w:r>
            <w:r w:rsidRPr="00DD759E">
              <w:t>090) coastline at mean low water and the meridian 149°02.064′E (at the point closest to 20°25.757′S 149°02.064′E)</w:t>
            </w:r>
          </w:p>
        </w:tc>
      </w:tr>
      <w:tr w:rsidR="00A422E4" w:rsidRPr="00DD759E" w14:paraId="10710A8C" w14:textId="77777777" w:rsidTr="00F311CE">
        <w:tc>
          <w:tcPr>
            <w:tcW w:w="714" w:type="dxa"/>
            <w:tcBorders>
              <w:top w:val="single" w:sz="2" w:space="0" w:color="auto"/>
              <w:bottom w:val="single" w:sz="12" w:space="0" w:color="auto"/>
            </w:tcBorders>
            <w:shd w:val="clear" w:color="auto" w:fill="auto"/>
          </w:tcPr>
          <w:p w14:paraId="10710A8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A8B" w14:textId="77777777" w:rsidR="00A422E4" w:rsidRPr="00DD759E" w:rsidRDefault="00A422E4" w:rsidP="00F311CE">
            <w:pPr>
              <w:pStyle w:val="Tabletext0"/>
            </w:pPr>
            <w:r w:rsidRPr="00DD759E">
              <w:t>North along the meridian 149°02.064′E to the starting point</w:t>
            </w:r>
          </w:p>
        </w:tc>
      </w:tr>
    </w:tbl>
    <w:p w14:paraId="10710A8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8E" w14:textId="77777777" w:rsidR="00A422E4" w:rsidRPr="00DD759E" w:rsidRDefault="00A422E4" w:rsidP="00A422E4">
      <w:pPr>
        <w:pStyle w:val="ActHead5"/>
      </w:pPr>
      <w:bookmarkStart w:id="248" w:name="_Toc501379925"/>
      <w:r w:rsidRPr="00DD759E">
        <w:rPr>
          <w:rStyle w:val="CharSectno"/>
        </w:rPr>
        <w:t>61</w:t>
      </w:r>
      <w:r w:rsidRPr="00DD759E">
        <w:t xml:space="preserve">  Genesta Bay Location</w:t>
      </w:r>
      <w:bookmarkEnd w:id="248"/>
    </w:p>
    <w:p w14:paraId="10710A8F" w14:textId="77777777" w:rsidR="00A422E4" w:rsidRPr="00DD759E" w:rsidRDefault="00A422E4" w:rsidP="00A422E4">
      <w:pPr>
        <w:pStyle w:val="Subsection"/>
        <w:rPr>
          <w:rFonts w:eastAsia="Calibri"/>
          <w:szCs w:val="22"/>
        </w:rPr>
      </w:pPr>
      <w:r w:rsidRPr="00DD759E">
        <w:tab/>
      </w:r>
      <w:r w:rsidRPr="00DD759E">
        <w:tab/>
        <w:t xml:space="preserve">The Genesta Bay Location is the area </w:t>
      </w:r>
      <w:r w:rsidRPr="00DD759E">
        <w:rPr>
          <w:rFonts w:eastAsia="Calibri"/>
          <w:szCs w:val="22"/>
        </w:rPr>
        <w:t>bounded by the line starting at the point described in item 1 of the following table and running progressively as described in the table.</w:t>
      </w:r>
    </w:p>
    <w:p w14:paraId="10710A9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92" w14:textId="77777777" w:rsidTr="00F311CE">
        <w:trPr>
          <w:tblHeader/>
        </w:trPr>
        <w:tc>
          <w:tcPr>
            <w:tcW w:w="8313" w:type="dxa"/>
            <w:gridSpan w:val="2"/>
            <w:tcBorders>
              <w:top w:val="single" w:sz="12" w:space="0" w:color="auto"/>
              <w:bottom w:val="single" w:sz="6" w:space="0" w:color="auto"/>
            </w:tcBorders>
            <w:shd w:val="clear" w:color="auto" w:fill="auto"/>
          </w:tcPr>
          <w:p w14:paraId="10710A91" w14:textId="77777777" w:rsidR="00A422E4" w:rsidRPr="00DD759E" w:rsidRDefault="00A422E4" w:rsidP="00F311CE">
            <w:pPr>
              <w:pStyle w:val="TableHeading"/>
            </w:pPr>
            <w:r w:rsidRPr="00DD759E">
              <w:t>Genesta Bay Location</w:t>
            </w:r>
          </w:p>
        </w:tc>
      </w:tr>
      <w:tr w:rsidR="00A422E4" w:rsidRPr="00DD759E" w14:paraId="10710A95" w14:textId="77777777" w:rsidTr="00F311CE">
        <w:trPr>
          <w:tblHeader/>
        </w:trPr>
        <w:tc>
          <w:tcPr>
            <w:tcW w:w="714" w:type="dxa"/>
            <w:tcBorders>
              <w:top w:val="single" w:sz="6" w:space="0" w:color="auto"/>
              <w:bottom w:val="single" w:sz="12" w:space="0" w:color="auto"/>
            </w:tcBorders>
            <w:shd w:val="clear" w:color="auto" w:fill="auto"/>
          </w:tcPr>
          <w:p w14:paraId="10710A9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94" w14:textId="77777777" w:rsidR="00A422E4" w:rsidRPr="00DD759E" w:rsidRDefault="00A422E4" w:rsidP="00F311CE">
            <w:pPr>
              <w:pStyle w:val="TableHeading"/>
            </w:pPr>
            <w:r w:rsidRPr="00DD759E">
              <w:t>Description</w:t>
            </w:r>
          </w:p>
        </w:tc>
      </w:tr>
      <w:tr w:rsidR="00A422E4" w:rsidRPr="00DD759E" w14:paraId="10710A98" w14:textId="77777777" w:rsidTr="00F311CE">
        <w:tc>
          <w:tcPr>
            <w:tcW w:w="714" w:type="dxa"/>
            <w:tcBorders>
              <w:top w:val="single" w:sz="12" w:space="0" w:color="auto"/>
            </w:tcBorders>
            <w:shd w:val="clear" w:color="auto" w:fill="auto"/>
          </w:tcPr>
          <w:p w14:paraId="10710A9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97" w14:textId="77777777" w:rsidR="00A422E4" w:rsidRPr="00DD759E" w:rsidRDefault="00A422E4" w:rsidP="00F311CE">
            <w:pPr>
              <w:pStyle w:val="Tabletext0"/>
            </w:pPr>
            <w:r w:rsidRPr="00DD759E">
              <w:t>The intersection of the mainland coastline at mean low water and the parallel 20°28.713′S (at the point closest to 20°28.713′S 148°54.720′E)</w:t>
            </w:r>
          </w:p>
        </w:tc>
      </w:tr>
      <w:tr w:rsidR="00A422E4" w:rsidRPr="00DD759E" w14:paraId="10710A9B" w14:textId="77777777" w:rsidTr="00F311CE">
        <w:tc>
          <w:tcPr>
            <w:tcW w:w="714" w:type="dxa"/>
            <w:shd w:val="clear" w:color="auto" w:fill="auto"/>
          </w:tcPr>
          <w:p w14:paraId="10710A99" w14:textId="77777777" w:rsidR="00A422E4" w:rsidRPr="00DD759E" w:rsidRDefault="00A422E4" w:rsidP="00F311CE">
            <w:pPr>
              <w:pStyle w:val="Tabletext0"/>
            </w:pPr>
            <w:r w:rsidRPr="00DD759E">
              <w:t>2</w:t>
            </w:r>
          </w:p>
        </w:tc>
        <w:tc>
          <w:tcPr>
            <w:tcW w:w="7599" w:type="dxa"/>
            <w:shd w:val="clear" w:color="auto" w:fill="auto"/>
          </w:tcPr>
          <w:p w14:paraId="10710A9A" w14:textId="77777777" w:rsidR="00A422E4" w:rsidRPr="00DD759E" w:rsidRDefault="00A422E4" w:rsidP="00F311CE">
            <w:pPr>
              <w:pStyle w:val="Tabletext0"/>
            </w:pPr>
            <w:r w:rsidRPr="00DD759E">
              <w:t>East along the parallel 20°28.713′S to longitude 148°55.013′E</w:t>
            </w:r>
          </w:p>
        </w:tc>
      </w:tr>
      <w:tr w:rsidR="00A422E4" w:rsidRPr="00DD759E" w14:paraId="10710A9E" w14:textId="77777777" w:rsidTr="00F311CE">
        <w:tc>
          <w:tcPr>
            <w:tcW w:w="714" w:type="dxa"/>
            <w:shd w:val="clear" w:color="auto" w:fill="auto"/>
          </w:tcPr>
          <w:p w14:paraId="10710A9C" w14:textId="77777777" w:rsidR="00A422E4" w:rsidRPr="00DD759E" w:rsidRDefault="00A422E4" w:rsidP="00F311CE">
            <w:pPr>
              <w:pStyle w:val="Tabletext0"/>
            </w:pPr>
            <w:r w:rsidRPr="00DD759E">
              <w:t>3</w:t>
            </w:r>
          </w:p>
        </w:tc>
        <w:tc>
          <w:tcPr>
            <w:tcW w:w="7599" w:type="dxa"/>
            <w:shd w:val="clear" w:color="auto" w:fill="auto"/>
          </w:tcPr>
          <w:p w14:paraId="10710A9D" w14:textId="77777777" w:rsidR="00A422E4" w:rsidRPr="00DD759E" w:rsidRDefault="00A422E4" w:rsidP="00F311CE">
            <w:pPr>
              <w:pStyle w:val="Tabletext0"/>
            </w:pPr>
            <w:r w:rsidRPr="00DD759E">
              <w:t>South along the meridian 148°55.013′E to latitude 20°30.290′S</w:t>
            </w:r>
          </w:p>
        </w:tc>
      </w:tr>
      <w:tr w:rsidR="00A422E4" w:rsidRPr="00DD759E" w14:paraId="10710AA1" w14:textId="77777777" w:rsidTr="00F311CE">
        <w:tc>
          <w:tcPr>
            <w:tcW w:w="714" w:type="dxa"/>
            <w:shd w:val="clear" w:color="auto" w:fill="auto"/>
          </w:tcPr>
          <w:p w14:paraId="10710A9F" w14:textId="77777777" w:rsidR="00A422E4" w:rsidRPr="00DD759E" w:rsidRDefault="00A422E4" w:rsidP="00F311CE">
            <w:pPr>
              <w:pStyle w:val="Tabletext0"/>
            </w:pPr>
            <w:r w:rsidRPr="00DD759E">
              <w:t>4</w:t>
            </w:r>
          </w:p>
        </w:tc>
        <w:tc>
          <w:tcPr>
            <w:tcW w:w="7599" w:type="dxa"/>
            <w:shd w:val="clear" w:color="auto" w:fill="auto"/>
          </w:tcPr>
          <w:p w14:paraId="10710AA0" w14:textId="77777777" w:rsidR="00A422E4" w:rsidRPr="00DD759E" w:rsidRDefault="00A422E4" w:rsidP="00F311CE">
            <w:pPr>
              <w:pStyle w:val="Tabletext0"/>
            </w:pPr>
            <w:r w:rsidRPr="00DD759E">
              <w:t>South</w:t>
            </w:r>
            <w:r>
              <w:noBreakHyphen/>
            </w:r>
            <w:r w:rsidRPr="00DD759E">
              <w:t>easterly along the geodesic to 20°31.340′S 148°56.299′E</w:t>
            </w:r>
          </w:p>
        </w:tc>
      </w:tr>
      <w:tr w:rsidR="00A422E4" w:rsidRPr="00DD759E" w14:paraId="10710AA4" w14:textId="77777777" w:rsidTr="00F311CE">
        <w:tc>
          <w:tcPr>
            <w:tcW w:w="714" w:type="dxa"/>
            <w:shd w:val="clear" w:color="auto" w:fill="auto"/>
          </w:tcPr>
          <w:p w14:paraId="10710AA2" w14:textId="77777777" w:rsidR="00A422E4" w:rsidRPr="00DD759E" w:rsidRDefault="00A422E4" w:rsidP="00F311CE">
            <w:pPr>
              <w:pStyle w:val="Tabletext0"/>
            </w:pPr>
            <w:r w:rsidRPr="00DD759E">
              <w:t>5</w:t>
            </w:r>
          </w:p>
        </w:tc>
        <w:tc>
          <w:tcPr>
            <w:tcW w:w="7599" w:type="dxa"/>
            <w:shd w:val="clear" w:color="auto" w:fill="auto"/>
          </w:tcPr>
          <w:p w14:paraId="10710AA3" w14:textId="77777777" w:rsidR="00A422E4" w:rsidRPr="00DD759E" w:rsidRDefault="00A422E4" w:rsidP="00F311CE">
            <w:pPr>
              <w:pStyle w:val="Tabletext0"/>
            </w:pPr>
            <w:r w:rsidRPr="00DD759E">
              <w:t>West along the parallel 20°31.340′S to longitude 148°56.005′E</w:t>
            </w:r>
          </w:p>
        </w:tc>
      </w:tr>
      <w:tr w:rsidR="00A422E4" w:rsidRPr="00DD759E" w14:paraId="10710AA7" w14:textId="77777777" w:rsidTr="00F311CE">
        <w:tc>
          <w:tcPr>
            <w:tcW w:w="714" w:type="dxa"/>
            <w:shd w:val="clear" w:color="auto" w:fill="auto"/>
          </w:tcPr>
          <w:p w14:paraId="10710AA5" w14:textId="77777777" w:rsidR="00A422E4" w:rsidRPr="00DD759E" w:rsidRDefault="00A422E4" w:rsidP="00F311CE">
            <w:pPr>
              <w:pStyle w:val="Tabletext0"/>
            </w:pPr>
            <w:r w:rsidRPr="00DD759E">
              <w:t>6</w:t>
            </w:r>
          </w:p>
        </w:tc>
        <w:tc>
          <w:tcPr>
            <w:tcW w:w="7599" w:type="dxa"/>
            <w:shd w:val="clear" w:color="auto" w:fill="auto"/>
          </w:tcPr>
          <w:p w14:paraId="10710AA6" w14:textId="77777777" w:rsidR="00A422E4" w:rsidRPr="00DD759E" w:rsidRDefault="00A422E4" w:rsidP="00F311CE">
            <w:pPr>
              <w:pStyle w:val="Tabletext0"/>
            </w:pPr>
            <w:r w:rsidRPr="00DD759E">
              <w:t>South along the meridian 148°56.005′E to latitude 20°31.889′S</w:t>
            </w:r>
          </w:p>
        </w:tc>
      </w:tr>
      <w:tr w:rsidR="00A422E4" w:rsidRPr="00DD759E" w14:paraId="10710AAA" w14:textId="77777777" w:rsidTr="00F311CE">
        <w:tc>
          <w:tcPr>
            <w:tcW w:w="714" w:type="dxa"/>
            <w:shd w:val="clear" w:color="auto" w:fill="auto"/>
          </w:tcPr>
          <w:p w14:paraId="10710AA8" w14:textId="77777777" w:rsidR="00A422E4" w:rsidRPr="00DD759E" w:rsidRDefault="00A422E4" w:rsidP="00F311CE">
            <w:pPr>
              <w:pStyle w:val="Tabletext0"/>
            </w:pPr>
            <w:r w:rsidRPr="00DD759E">
              <w:t>7</w:t>
            </w:r>
          </w:p>
        </w:tc>
        <w:tc>
          <w:tcPr>
            <w:tcW w:w="7599" w:type="dxa"/>
            <w:shd w:val="clear" w:color="auto" w:fill="auto"/>
          </w:tcPr>
          <w:p w14:paraId="10710AA9" w14:textId="77777777" w:rsidR="00A422E4" w:rsidRPr="00DD759E" w:rsidRDefault="00A422E4" w:rsidP="00F311CE">
            <w:pPr>
              <w:pStyle w:val="Tabletext0"/>
            </w:pPr>
            <w:r w:rsidRPr="00DD759E">
              <w:t>East along the parallel 20°31.889′S to longitude 148°56.551′E</w:t>
            </w:r>
          </w:p>
        </w:tc>
      </w:tr>
      <w:tr w:rsidR="00A422E4" w:rsidRPr="00DD759E" w14:paraId="10710AAD" w14:textId="77777777" w:rsidTr="00F311CE">
        <w:tc>
          <w:tcPr>
            <w:tcW w:w="714" w:type="dxa"/>
            <w:shd w:val="clear" w:color="auto" w:fill="auto"/>
          </w:tcPr>
          <w:p w14:paraId="10710AAB" w14:textId="77777777" w:rsidR="00A422E4" w:rsidRPr="00DD759E" w:rsidRDefault="00A422E4" w:rsidP="00F311CE">
            <w:pPr>
              <w:pStyle w:val="Tabletext0"/>
            </w:pPr>
            <w:r w:rsidRPr="00DD759E">
              <w:t>8</w:t>
            </w:r>
          </w:p>
        </w:tc>
        <w:tc>
          <w:tcPr>
            <w:tcW w:w="7599" w:type="dxa"/>
            <w:shd w:val="clear" w:color="auto" w:fill="auto"/>
          </w:tcPr>
          <w:p w14:paraId="10710AAC" w14:textId="77777777" w:rsidR="00A422E4" w:rsidRPr="00DD759E" w:rsidRDefault="00A422E4" w:rsidP="00F311CE">
            <w:pPr>
              <w:pStyle w:val="Tabletext0"/>
            </w:pPr>
            <w:r w:rsidRPr="00DD759E">
              <w:t>South along the meridian 148°56.551′E to latitude 20°32.199′S</w:t>
            </w:r>
          </w:p>
        </w:tc>
      </w:tr>
      <w:tr w:rsidR="00A422E4" w:rsidRPr="00DD759E" w14:paraId="10710AB0" w14:textId="77777777" w:rsidTr="00F311CE">
        <w:tc>
          <w:tcPr>
            <w:tcW w:w="714" w:type="dxa"/>
            <w:shd w:val="clear" w:color="auto" w:fill="auto"/>
          </w:tcPr>
          <w:p w14:paraId="10710AAE" w14:textId="77777777" w:rsidR="00A422E4" w:rsidRPr="00DD759E" w:rsidRDefault="00A422E4" w:rsidP="00F311CE">
            <w:pPr>
              <w:pStyle w:val="Tabletext0"/>
            </w:pPr>
            <w:r w:rsidRPr="00DD759E">
              <w:t>9</w:t>
            </w:r>
          </w:p>
        </w:tc>
        <w:tc>
          <w:tcPr>
            <w:tcW w:w="7599" w:type="dxa"/>
            <w:shd w:val="clear" w:color="auto" w:fill="auto"/>
          </w:tcPr>
          <w:p w14:paraId="10710AAF" w14:textId="77777777" w:rsidR="00A422E4" w:rsidRPr="00DD759E" w:rsidRDefault="00A422E4" w:rsidP="00F311CE">
            <w:pPr>
              <w:pStyle w:val="Tabletext0"/>
            </w:pPr>
            <w:r w:rsidRPr="00DD759E">
              <w:t>Westerly along the geodesic to 20°32.421′S 148°55.878′E</w:t>
            </w:r>
          </w:p>
        </w:tc>
      </w:tr>
      <w:tr w:rsidR="00A422E4" w:rsidRPr="00DD759E" w14:paraId="10710AB3" w14:textId="77777777" w:rsidTr="00F311CE">
        <w:tc>
          <w:tcPr>
            <w:tcW w:w="714" w:type="dxa"/>
            <w:tcBorders>
              <w:bottom w:val="single" w:sz="2" w:space="0" w:color="auto"/>
            </w:tcBorders>
            <w:shd w:val="clear" w:color="auto" w:fill="auto"/>
          </w:tcPr>
          <w:p w14:paraId="10710AB1"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10710AB2" w14:textId="77777777" w:rsidR="00A422E4" w:rsidRPr="00DD759E" w:rsidRDefault="00A422E4" w:rsidP="00F311CE">
            <w:pPr>
              <w:pStyle w:val="Tabletext0"/>
            </w:pPr>
            <w:r w:rsidRPr="00DD759E">
              <w:t>North along the meridian 148°55.878′E to the intersection of the mainland coastline at mean low water and the parallel 20°32.128′S (at the point closest to 20°32.128′S 148°55.878′E)</w:t>
            </w:r>
          </w:p>
        </w:tc>
      </w:tr>
      <w:tr w:rsidR="00A422E4" w:rsidRPr="00DD759E" w14:paraId="10710AB6" w14:textId="77777777" w:rsidTr="00F311CE">
        <w:tc>
          <w:tcPr>
            <w:tcW w:w="714" w:type="dxa"/>
            <w:tcBorders>
              <w:top w:val="single" w:sz="2" w:space="0" w:color="auto"/>
              <w:bottom w:val="single" w:sz="12" w:space="0" w:color="auto"/>
            </w:tcBorders>
            <w:shd w:val="clear" w:color="auto" w:fill="auto"/>
          </w:tcPr>
          <w:p w14:paraId="10710AB4"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10710AB5" w14:textId="77777777" w:rsidR="00A422E4" w:rsidRPr="00DD759E" w:rsidRDefault="00A422E4" w:rsidP="00F311CE">
            <w:pPr>
              <w:pStyle w:val="Tabletext0"/>
            </w:pPr>
            <w:r w:rsidRPr="00DD759E">
              <w:t>Generally north</w:t>
            </w:r>
            <w:r>
              <w:noBreakHyphen/>
            </w:r>
            <w:r w:rsidRPr="00DD759E">
              <w:t>westerly then north</w:t>
            </w:r>
            <w:r>
              <w:noBreakHyphen/>
            </w:r>
            <w:r w:rsidRPr="00DD759E">
              <w:t>easterly along the mainland coastline at mean low water to the starting point</w:t>
            </w:r>
          </w:p>
        </w:tc>
      </w:tr>
    </w:tbl>
    <w:p w14:paraId="10710AB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B8" w14:textId="77777777" w:rsidR="00A422E4" w:rsidRPr="00DD759E" w:rsidRDefault="00A422E4" w:rsidP="00A422E4">
      <w:pPr>
        <w:pStyle w:val="ActHead5"/>
      </w:pPr>
      <w:bookmarkStart w:id="249" w:name="_Toc501379926"/>
      <w:r w:rsidRPr="00DD759E">
        <w:rPr>
          <w:rStyle w:val="CharSectno"/>
        </w:rPr>
        <w:t>62</w:t>
      </w:r>
      <w:r w:rsidRPr="00DD759E">
        <w:t xml:space="preserve">  Gloucester Island Location</w:t>
      </w:r>
      <w:bookmarkEnd w:id="249"/>
    </w:p>
    <w:p w14:paraId="10710AB9" w14:textId="77777777" w:rsidR="00A422E4" w:rsidRPr="00DD759E" w:rsidRDefault="00A422E4" w:rsidP="00A422E4">
      <w:pPr>
        <w:pStyle w:val="Subsection"/>
        <w:rPr>
          <w:rFonts w:eastAsia="Calibri"/>
          <w:szCs w:val="22"/>
        </w:rPr>
      </w:pPr>
      <w:r w:rsidRPr="00DD759E">
        <w:tab/>
      </w:r>
      <w:r w:rsidRPr="00DD759E">
        <w:tab/>
        <w:t xml:space="preserve">The Gloucester Island Location is the area </w:t>
      </w:r>
      <w:r w:rsidRPr="00DD759E">
        <w:rPr>
          <w:rFonts w:eastAsia="Calibri"/>
          <w:szCs w:val="22"/>
        </w:rPr>
        <w:t>bounded by the line starting at the point described in item 1 of the following table and running progressively as described in the table.</w:t>
      </w:r>
    </w:p>
    <w:p w14:paraId="10710AB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BC" w14:textId="77777777" w:rsidTr="00F311CE">
        <w:trPr>
          <w:tblHeader/>
        </w:trPr>
        <w:tc>
          <w:tcPr>
            <w:tcW w:w="8313" w:type="dxa"/>
            <w:gridSpan w:val="2"/>
            <w:tcBorders>
              <w:top w:val="single" w:sz="12" w:space="0" w:color="auto"/>
              <w:bottom w:val="single" w:sz="6" w:space="0" w:color="auto"/>
            </w:tcBorders>
            <w:shd w:val="clear" w:color="auto" w:fill="auto"/>
          </w:tcPr>
          <w:p w14:paraId="10710ABB" w14:textId="77777777" w:rsidR="00A422E4" w:rsidRPr="00DD759E" w:rsidRDefault="00A422E4" w:rsidP="00F311CE">
            <w:pPr>
              <w:pStyle w:val="TableHeading"/>
            </w:pPr>
            <w:r w:rsidRPr="00DD759E">
              <w:t>Gloucester Island Location</w:t>
            </w:r>
          </w:p>
        </w:tc>
      </w:tr>
      <w:tr w:rsidR="00A422E4" w:rsidRPr="00DD759E" w14:paraId="10710ABF" w14:textId="77777777" w:rsidTr="00F311CE">
        <w:trPr>
          <w:tblHeader/>
        </w:trPr>
        <w:tc>
          <w:tcPr>
            <w:tcW w:w="714" w:type="dxa"/>
            <w:tcBorders>
              <w:top w:val="single" w:sz="6" w:space="0" w:color="auto"/>
              <w:bottom w:val="single" w:sz="12" w:space="0" w:color="auto"/>
            </w:tcBorders>
            <w:shd w:val="clear" w:color="auto" w:fill="auto"/>
          </w:tcPr>
          <w:p w14:paraId="10710AB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BE" w14:textId="77777777" w:rsidR="00A422E4" w:rsidRPr="00DD759E" w:rsidRDefault="00A422E4" w:rsidP="00F311CE">
            <w:pPr>
              <w:pStyle w:val="TableHeading"/>
            </w:pPr>
            <w:r w:rsidRPr="00DD759E">
              <w:t>Description</w:t>
            </w:r>
          </w:p>
        </w:tc>
      </w:tr>
      <w:tr w:rsidR="00A422E4" w:rsidRPr="00DD759E" w14:paraId="10710AC2" w14:textId="77777777" w:rsidTr="00F311CE">
        <w:tc>
          <w:tcPr>
            <w:tcW w:w="714" w:type="dxa"/>
            <w:tcBorders>
              <w:top w:val="single" w:sz="12" w:space="0" w:color="auto"/>
            </w:tcBorders>
            <w:shd w:val="clear" w:color="auto" w:fill="auto"/>
          </w:tcPr>
          <w:p w14:paraId="10710AC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C1" w14:textId="77777777" w:rsidR="00A422E4" w:rsidRPr="00DD759E" w:rsidRDefault="00A422E4" w:rsidP="00F311CE">
            <w:pPr>
              <w:pStyle w:val="Tabletext0"/>
            </w:pPr>
            <w:r w:rsidRPr="00DD759E">
              <w:t>The intersection of the Whitsunday Planning Area boundary and the meridian 148°25.742′E (at the point closest to 19°58.011′S 148°25.742′E)</w:t>
            </w:r>
          </w:p>
        </w:tc>
      </w:tr>
      <w:tr w:rsidR="00A422E4" w:rsidRPr="00DD759E" w14:paraId="10710AC5" w14:textId="77777777" w:rsidTr="00F311CE">
        <w:tc>
          <w:tcPr>
            <w:tcW w:w="714" w:type="dxa"/>
            <w:shd w:val="clear" w:color="auto" w:fill="auto"/>
          </w:tcPr>
          <w:p w14:paraId="10710AC3" w14:textId="77777777" w:rsidR="00A422E4" w:rsidRPr="00DD759E" w:rsidRDefault="00A422E4" w:rsidP="00F311CE">
            <w:pPr>
              <w:pStyle w:val="Tabletext0"/>
            </w:pPr>
            <w:r w:rsidRPr="00DD759E">
              <w:t>2</w:t>
            </w:r>
          </w:p>
        </w:tc>
        <w:tc>
          <w:tcPr>
            <w:tcW w:w="7599" w:type="dxa"/>
            <w:shd w:val="clear" w:color="auto" w:fill="auto"/>
          </w:tcPr>
          <w:p w14:paraId="10710AC4" w14:textId="77777777" w:rsidR="00A422E4" w:rsidRPr="00DD759E" w:rsidRDefault="00A422E4" w:rsidP="00F311CE">
            <w:pPr>
              <w:pStyle w:val="Tabletext0"/>
            </w:pPr>
            <w:r w:rsidRPr="00DD759E">
              <w:t>East along the Whitsunday Planning Area boundary to the intersection of the Whitsunday Planning Area boundary and the meridian 148°28.973′E (at the point closest to 19°58.006′S to longitude 148°28.973′E)</w:t>
            </w:r>
          </w:p>
        </w:tc>
      </w:tr>
      <w:tr w:rsidR="00A422E4" w:rsidRPr="00DD759E" w14:paraId="10710AC8" w14:textId="77777777" w:rsidTr="00F311CE">
        <w:tc>
          <w:tcPr>
            <w:tcW w:w="714" w:type="dxa"/>
            <w:shd w:val="clear" w:color="auto" w:fill="auto"/>
          </w:tcPr>
          <w:p w14:paraId="10710AC6" w14:textId="77777777" w:rsidR="00A422E4" w:rsidRPr="00DD759E" w:rsidRDefault="00A422E4" w:rsidP="00F311CE">
            <w:pPr>
              <w:pStyle w:val="Tabletext0"/>
            </w:pPr>
            <w:r w:rsidRPr="00DD759E">
              <w:t>3</w:t>
            </w:r>
          </w:p>
        </w:tc>
        <w:tc>
          <w:tcPr>
            <w:tcW w:w="7599" w:type="dxa"/>
            <w:shd w:val="clear" w:color="auto" w:fill="auto"/>
          </w:tcPr>
          <w:p w14:paraId="10710AC7" w14:textId="77777777" w:rsidR="00A422E4" w:rsidRPr="00DD759E" w:rsidRDefault="00A422E4" w:rsidP="00F311CE">
            <w:pPr>
              <w:pStyle w:val="Tabletext0"/>
            </w:pPr>
            <w:r w:rsidRPr="00DD759E">
              <w:t>South along the meridian 148°28.973′E to latitude 20°03.578′S</w:t>
            </w:r>
          </w:p>
        </w:tc>
      </w:tr>
      <w:tr w:rsidR="00A422E4" w:rsidRPr="00DD759E" w14:paraId="10710ACB" w14:textId="77777777" w:rsidTr="00F311CE">
        <w:tc>
          <w:tcPr>
            <w:tcW w:w="714" w:type="dxa"/>
            <w:shd w:val="clear" w:color="auto" w:fill="auto"/>
          </w:tcPr>
          <w:p w14:paraId="10710AC9" w14:textId="77777777" w:rsidR="00A422E4" w:rsidRPr="00DD759E" w:rsidRDefault="00A422E4" w:rsidP="00F311CE">
            <w:pPr>
              <w:pStyle w:val="Tabletext0"/>
            </w:pPr>
            <w:r w:rsidRPr="00DD759E">
              <w:t>4</w:t>
            </w:r>
          </w:p>
        </w:tc>
        <w:tc>
          <w:tcPr>
            <w:tcW w:w="7599" w:type="dxa"/>
            <w:shd w:val="clear" w:color="auto" w:fill="auto"/>
          </w:tcPr>
          <w:p w14:paraId="10710ACA" w14:textId="77777777" w:rsidR="00A422E4" w:rsidRPr="00DD759E" w:rsidRDefault="00A422E4" w:rsidP="00F311CE">
            <w:pPr>
              <w:pStyle w:val="Tabletext0"/>
            </w:pPr>
            <w:r w:rsidRPr="00DD759E">
              <w:t>West along the parallel 20°03.578′S to the intersection of the Whitsunday Planning Area boundary and the parallel 20°03.578′S (at the point closest to 20°03.578′S 148°27.144′E)</w:t>
            </w:r>
          </w:p>
        </w:tc>
      </w:tr>
      <w:tr w:rsidR="00A422E4" w:rsidRPr="00DD759E" w14:paraId="10710ACE" w14:textId="77777777" w:rsidTr="00F311CE">
        <w:tc>
          <w:tcPr>
            <w:tcW w:w="714" w:type="dxa"/>
            <w:tcBorders>
              <w:bottom w:val="single" w:sz="2" w:space="0" w:color="auto"/>
            </w:tcBorders>
            <w:shd w:val="clear" w:color="auto" w:fill="auto"/>
          </w:tcPr>
          <w:p w14:paraId="10710AC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ACD" w14:textId="77777777" w:rsidR="00A422E4" w:rsidRPr="00DD759E" w:rsidRDefault="00A422E4" w:rsidP="00F311CE">
            <w:pPr>
              <w:pStyle w:val="Tabletext0"/>
            </w:pPr>
            <w:r w:rsidRPr="00DD759E">
              <w:t>North</w:t>
            </w:r>
            <w:r>
              <w:noBreakHyphen/>
            </w:r>
            <w:r w:rsidRPr="00DD759E">
              <w:t>westerly along the Whitsunday Planning Area boundary to the intersection of the Whitsunday Planning Area boundary and the meridian 148°25.742′E (at the point closest to 20°02.668′S 148°25.742′E)</w:t>
            </w:r>
          </w:p>
        </w:tc>
      </w:tr>
      <w:tr w:rsidR="00A422E4" w:rsidRPr="00DD759E" w14:paraId="10710AD1" w14:textId="77777777" w:rsidTr="00F311CE">
        <w:tc>
          <w:tcPr>
            <w:tcW w:w="714" w:type="dxa"/>
            <w:tcBorders>
              <w:top w:val="single" w:sz="2" w:space="0" w:color="auto"/>
              <w:bottom w:val="single" w:sz="12" w:space="0" w:color="auto"/>
            </w:tcBorders>
            <w:shd w:val="clear" w:color="auto" w:fill="auto"/>
          </w:tcPr>
          <w:p w14:paraId="10710AC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AD0" w14:textId="77777777" w:rsidR="00A422E4" w:rsidRPr="00DD759E" w:rsidRDefault="00A422E4" w:rsidP="00F311CE">
            <w:pPr>
              <w:pStyle w:val="Tabletext0"/>
            </w:pPr>
            <w:r w:rsidRPr="00DD759E">
              <w:t>North along the meridian 148°25.742′E to the starting point</w:t>
            </w:r>
          </w:p>
        </w:tc>
      </w:tr>
    </w:tbl>
    <w:p w14:paraId="10710AD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D3" w14:textId="77777777" w:rsidR="00A422E4" w:rsidRPr="00DD759E" w:rsidRDefault="00A422E4" w:rsidP="00A422E4">
      <w:pPr>
        <w:pStyle w:val="ActHead5"/>
      </w:pPr>
      <w:bookmarkStart w:id="250" w:name="_Toc501379927"/>
      <w:r w:rsidRPr="00DD759E">
        <w:rPr>
          <w:rStyle w:val="CharSectno"/>
        </w:rPr>
        <w:t>63</w:t>
      </w:r>
      <w:r w:rsidRPr="00DD759E">
        <w:t xml:space="preserve">  Grassy Island Location</w:t>
      </w:r>
      <w:bookmarkEnd w:id="250"/>
    </w:p>
    <w:p w14:paraId="10710AD4" w14:textId="77777777" w:rsidR="00A422E4" w:rsidRPr="00DD759E" w:rsidRDefault="00A422E4" w:rsidP="00A422E4">
      <w:pPr>
        <w:pStyle w:val="Subsection"/>
        <w:rPr>
          <w:rFonts w:eastAsia="Calibri"/>
          <w:szCs w:val="22"/>
        </w:rPr>
      </w:pPr>
      <w:r w:rsidRPr="00DD759E">
        <w:tab/>
      </w:r>
      <w:r w:rsidRPr="00DD759E">
        <w:tab/>
        <w:t xml:space="preserve">The Grassy Island Location is the area </w:t>
      </w:r>
      <w:r w:rsidRPr="00DD759E">
        <w:rPr>
          <w:rFonts w:eastAsia="Calibri"/>
          <w:szCs w:val="22"/>
        </w:rPr>
        <w:t>bounded by the line starting at the point described in item 1 of the following table and running progressively as described in the table.</w:t>
      </w:r>
    </w:p>
    <w:p w14:paraId="10710AD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D7" w14:textId="77777777" w:rsidTr="00F311CE">
        <w:trPr>
          <w:tblHeader/>
        </w:trPr>
        <w:tc>
          <w:tcPr>
            <w:tcW w:w="8313" w:type="dxa"/>
            <w:gridSpan w:val="2"/>
            <w:tcBorders>
              <w:top w:val="single" w:sz="12" w:space="0" w:color="auto"/>
              <w:bottom w:val="single" w:sz="6" w:space="0" w:color="auto"/>
            </w:tcBorders>
            <w:shd w:val="clear" w:color="auto" w:fill="auto"/>
          </w:tcPr>
          <w:p w14:paraId="10710AD6" w14:textId="77777777" w:rsidR="00A422E4" w:rsidRPr="00DD759E" w:rsidRDefault="00A422E4" w:rsidP="00F311CE">
            <w:pPr>
              <w:pStyle w:val="TableHeading"/>
            </w:pPr>
            <w:r w:rsidRPr="00DD759E">
              <w:t>Grassy Island Location</w:t>
            </w:r>
          </w:p>
        </w:tc>
      </w:tr>
      <w:tr w:rsidR="00A422E4" w:rsidRPr="00DD759E" w14:paraId="10710ADA" w14:textId="77777777" w:rsidTr="00F311CE">
        <w:trPr>
          <w:tblHeader/>
        </w:trPr>
        <w:tc>
          <w:tcPr>
            <w:tcW w:w="714" w:type="dxa"/>
            <w:tcBorders>
              <w:top w:val="single" w:sz="6" w:space="0" w:color="auto"/>
              <w:bottom w:val="single" w:sz="12" w:space="0" w:color="auto"/>
            </w:tcBorders>
            <w:shd w:val="clear" w:color="auto" w:fill="auto"/>
          </w:tcPr>
          <w:p w14:paraId="10710AD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D9" w14:textId="77777777" w:rsidR="00A422E4" w:rsidRPr="00DD759E" w:rsidRDefault="00A422E4" w:rsidP="00F311CE">
            <w:pPr>
              <w:pStyle w:val="TableHeading"/>
            </w:pPr>
            <w:r w:rsidRPr="00DD759E">
              <w:t>Description</w:t>
            </w:r>
          </w:p>
        </w:tc>
      </w:tr>
      <w:tr w:rsidR="00A422E4" w:rsidRPr="00DD759E" w14:paraId="10710ADD" w14:textId="77777777" w:rsidTr="00F311CE">
        <w:tc>
          <w:tcPr>
            <w:tcW w:w="714" w:type="dxa"/>
            <w:tcBorders>
              <w:top w:val="single" w:sz="12" w:space="0" w:color="auto"/>
            </w:tcBorders>
            <w:shd w:val="clear" w:color="auto" w:fill="auto"/>
          </w:tcPr>
          <w:p w14:paraId="10710AD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ADC" w14:textId="77777777" w:rsidR="00A422E4" w:rsidRPr="00DD759E" w:rsidRDefault="00A422E4" w:rsidP="00F311CE">
            <w:pPr>
              <w:pStyle w:val="Tabletext0"/>
            </w:pPr>
            <w:r w:rsidRPr="00DD759E">
              <w:t>The point of 20°07.954′S 148°35.675′E</w:t>
            </w:r>
          </w:p>
        </w:tc>
      </w:tr>
      <w:tr w:rsidR="00A422E4" w:rsidRPr="00DD759E" w14:paraId="10710AE0" w14:textId="77777777" w:rsidTr="00F311CE">
        <w:tc>
          <w:tcPr>
            <w:tcW w:w="714" w:type="dxa"/>
            <w:shd w:val="clear" w:color="auto" w:fill="auto"/>
          </w:tcPr>
          <w:p w14:paraId="10710ADE" w14:textId="77777777" w:rsidR="00A422E4" w:rsidRPr="00DD759E" w:rsidRDefault="00A422E4" w:rsidP="00F311CE">
            <w:pPr>
              <w:pStyle w:val="Tabletext0"/>
            </w:pPr>
            <w:r w:rsidRPr="00DD759E">
              <w:t>2</w:t>
            </w:r>
          </w:p>
        </w:tc>
        <w:tc>
          <w:tcPr>
            <w:tcW w:w="7599" w:type="dxa"/>
            <w:shd w:val="clear" w:color="auto" w:fill="auto"/>
          </w:tcPr>
          <w:p w14:paraId="10710ADF" w14:textId="77777777" w:rsidR="00A422E4" w:rsidRPr="00DD759E" w:rsidRDefault="00A422E4" w:rsidP="00F311CE">
            <w:pPr>
              <w:pStyle w:val="Tabletext0"/>
            </w:pPr>
            <w:r w:rsidRPr="00DD759E">
              <w:t>East along the parallel 20°07.954′S to longitude 148°35.940′E</w:t>
            </w:r>
          </w:p>
        </w:tc>
      </w:tr>
      <w:tr w:rsidR="00A422E4" w:rsidRPr="00DD759E" w14:paraId="10710AE3" w14:textId="77777777" w:rsidTr="00F311CE">
        <w:tc>
          <w:tcPr>
            <w:tcW w:w="714" w:type="dxa"/>
            <w:shd w:val="clear" w:color="auto" w:fill="auto"/>
          </w:tcPr>
          <w:p w14:paraId="10710AE1" w14:textId="77777777" w:rsidR="00A422E4" w:rsidRPr="00DD759E" w:rsidRDefault="00A422E4" w:rsidP="00F311CE">
            <w:pPr>
              <w:pStyle w:val="Tabletext0"/>
            </w:pPr>
            <w:r w:rsidRPr="00DD759E">
              <w:t>3</w:t>
            </w:r>
          </w:p>
        </w:tc>
        <w:tc>
          <w:tcPr>
            <w:tcW w:w="7599" w:type="dxa"/>
            <w:shd w:val="clear" w:color="auto" w:fill="auto"/>
          </w:tcPr>
          <w:p w14:paraId="10710AE2" w14:textId="77777777" w:rsidR="00A422E4" w:rsidRPr="00DD759E" w:rsidRDefault="00A422E4" w:rsidP="00F311CE">
            <w:pPr>
              <w:pStyle w:val="Tabletext0"/>
            </w:pPr>
            <w:r w:rsidRPr="00DD759E">
              <w:t>South along the meridian 148°35.940′E to latitude 20°08.526′S</w:t>
            </w:r>
          </w:p>
        </w:tc>
      </w:tr>
      <w:tr w:rsidR="00A422E4" w:rsidRPr="00DD759E" w14:paraId="10710AE6" w14:textId="77777777" w:rsidTr="00F311CE">
        <w:tc>
          <w:tcPr>
            <w:tcW w:w="714" w:type="dxa"/>
            <w:shd w:val="clear" w:color="auto" w:fill="auto"/>
          </w:tcPr>
          <w:p w14:paraId="10710AE4" w14:textId="77777777" w:rsidR="00A422E4" w:rsidRPr="00DD759E" w:rsidRDefault="00A422E4" w:rsidP="00F311CE">
            <w:pPr>
              <w:pStyle w:val="Tabletext0"/>
            </w:pPr>
            <w:r w:rsidRPr="00DD759E">
              <w:t>4</w:t>
            </w:r>
          </w:p>
        </w:tc>
        <w:tc>
          <w:tcPr>
            <w:tcW w:w="7599" w:type="dxa"/>
            <w:shd w:val="clear" w:color="auto" w:fill="auto"/>
          </w:tcPr>
          <w:p w14:paraId="10710AE5" w14:textId="77777777" w:rsidR="00A422E4" w:rsidRPr="00DD759E" w:rsidRDefault="00A422E4" w:rsidP="00F311CE">
            <w:pPr>
              <w:pStyle w:val="Tabletext0"/>
            </w:pPr>
            <w:r w:rsidRPr="00DD759E">
              <w:t>North</w:t>
            </w:r>
            <w:r>
              <w:noBreakHyphen/>
            </w:r>
            <w:r w:rsidRPr="00DD759E">
              <w:t>easterly along to geodesic to 20°08.069′S 148°36.585′E</w:t>
            </w:r>
          </w:p>
        </w:tc>
      </w:tr>
      <w:tr w:rsidR="00A422E4" w:rsidRPr="00DD759E" w14:paraId="10710AE9" w14:textId="77777777" w:rsidTr="00F311CE">
        <w:tc>
          <w:tcPr>
            <w:tcW w:w="714" w:type="dxa"/>
            <w:shd w:val="clear" w:color="auto" w:fill="auto"/>
          </w:tcPr>
          <w:p w14:paraId="10710AE7" w14:textId="77777777" w:rsidR="00A422E4" w:rsidRPr="00DD759E" w:rsidRDefault="00A422E4" w:rsidP="00F311CE">
            <w:pPr>
              <w:pStyle w:val="Tabletext0"/>
            </w:pPr>
            <w:r w:rsidRPr="00DD759E">
              <w:t>5</w:t>
            </w:r>
          </w:p>
        </w:tc>
        <w:tc>
          <w:tcPr>
            <w:tcW w:w="7599" w:type="dxa"/>
            <w:shd w:val="clear" w:color="auto" w:fill="auto"/>
          </w:tcPr>
          <w:p w14:paraId="10710AE8" w14:textId="77777777" w:rsidR="00A422E4" w:rsidRPr="00DD759E" w:rsidRDefault="00A422E4" w:rsidP="00F311CE">
            <w:pPr>
              <w:pStyle w:val="Tabletext0"/>
            </w:pPr>
            <w:r w:rsidRPr="00DD759E">
              <w:t>North along the meridian 148°36.585′E to latitude 20°07.954′S</w:t>
            </w:r>
          </w:p>
        </w:tc>
      </w:tr>
      <w:tr w:rsidR="00A422E4" w:rsidRPr="00DD759E" w14:paraId="10710AEC" w14:textId="77777777" w:rsidTr="00F311CE">
        <w:tc>
          <w:tcPr>
            <w:tcW w:w="714" w:type="dxa"/>
            <w:shd w:val="clear" w:color="auto" w:fill="auto"/>
          </w:tcPr>
          <w:p w14:paraId="10710AEA" w14:textId="77777777" w:rsidR="00A422E4" w:rsidRPr="00DD759E" w:rsidRDefault="00A422E4" w:rsidP="00F311CE">
            <w:pPr>
              <w:pStyle w:val="Tabletext0"/>
            </w:pPr>
            <w:r w:rsidRPr="00DD759E">
              <w:t>6</w:t>
            </w:r>
          </w:p>
        </w:tc>
        <w:tc>
          <w:tcPr>
            <w:tcW w:w="7599" w:type="dxa"/>
            <w:shd w:val="clear" w:color="auto" w:fill="auto"/>
          </w:tcPr>
          <w:p w14:paraId="10710AEB" w14:textId="77777777" w:rsidR="00A422E4" w:rsidRPr="00DD759E" w:rsidRDefault="00A422E4" w:rsidP="00F311CE">
            <w:pPr>
              <w:pStyle w:val="Tabletext0"/>
            </w:pPr>
            <w:r w:rsidRPr="00DD759E">
              <w:t>East along the parallel 20°07.954′S to longitude 148°37.169′E</w:t>
            </w:r>
          </w:p>
        </w:tc>
      </w:tr>
      <w:tr w:rsidR="00A422E4" w:rsidRPr="00DD759E" w14:paraId="10710AEF" w14:textId="77777777" w:rsidTr="00F311CE">
        <w:tc>
          <w:tcPr>
            <w:tcW w:w="714" w:type="dxa"/>
            <w:shd w:val="clear" w:color="auto" w:fill="auto"/>
          </w:tcPr>
          <w:p w14:paraId="10710AED" w14:textId="77777777" w:rsidR="00A422E4" w:rsidRPr="00DD759E" w:rsidRDefault="00A422E4" w:rsidP="00F311CE">
            <w:pPr>
              <w:pStyle w:val="Tabletext0"/>
            </w:pPr>
            <w:r w:rsidRPr="00DD759E">
              <w:t>7</w:t>
            </w:r>
          </w:p>
        </w:tc>
        <w:tc>
          <w:tcPr>
            <w:tcW w:w="7599" w:type="dxa"/>
            <w:shd w:val="clear" w:color="auto" w:fill="auto"/>
          </w:tcPr>
          <w:p w14:paraId="10710AEE" w14:textId="77777777" w:rsidR="00A422E4" w:rsidRPr="00DD759E" w:rsidRDefault="00A422E4" w:rsidP="00F311CE">
            <w:pPr>
              <w:pStyle w:val="Tabletext0"/>
            </w:pPr>
            <w:r w:rsidRPr="00DD759E">
              <w:t>South along the meridian 148°37.169′E to latitude 20°09.651′S</w:t>
            </w:r>
          </w:p>
        </w:tc>
      </w:tr>
      <w:tr w:rsidR="00A422E4" w:rsidRPr="00DD759E" w14:paraId="10710AF2" w14:textId="77777777" w:rsidTr="00F311CE">
        <w:tc>
          <w:tcPr>
            <w:tcW w:w="714" w:type="dxa"/>
            <w:tcBorders>
              <w:bottom w:val="single" w:sz="2" w:space="0" w:color="auto"/>
            </w:tcBorders>
            <w:shd w:val="clear" w:color="auto" w:fill="auto"/>
          </w:tcPr>
          <w:p w14:paraId="10710AF0"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AF1" w14:textId="77777777" w:rsidR="00A422E4" w:rsidRPr="00DD759E" w:rsidRDefault="00A422E4" w:rsidP="00F311CE">
            <w:pPr>
              <w:pStyle w:val="Tabletext0"/>
            </w:pPr>
            <w:r w:rsidRPr="00DD759E">
              <w:t>West along the parallel 20°09.651′S to longitude 148°35.675′E</w:t>
            </w:r>
          </w:p>
        </w:tc>
      </w:tr>
      <w:tr w:rsidR="00A422E4" w:rsidRPr="00DD759E" w14:paraId="10710AF5" w14:textId="77777777" w:rsidTr="00F311CE">
        <w:tc>
          <w:tcPr>
            <w:tcW w:w="714" w:type="dxa"/>
            <w:tcBorders>
              <w:top w:val="single" w:sz="2" w:space="0" w:color="auto"/>
              <w:bottom w:val="single" w:sz="12" w:space="0" w:color="auto"/>
            </w:tcBorders>
            <w:shd w:val="clear" w:color="auto" w:fill="auto"/>
          </w:tcPr>
          <w:p w14:paraId="10710AF3"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AF4" w14:textId="77777777" w:rsidR="00A422E4" w:rsidRPr="00DD759E" w:rsidRDefault="00A422E4" w:rsidP="00F311CE">
            <w:pPr>
              <w:pStyle w:val="Tabletext0"/>
            </w:pPr>
            <w:r w:rsidRPr="00DD759E">
              <w:t>North along the meridian 148°35.675′E to the starting point</w:t>
            </w:r>
          </w:p>
        </w:tc>
      </w:tr>
    </w:tbl>
    <w:p w14:paraId="10710AF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AF7" w14:textId="77777777" w:rsidR="00A422E4" w:rsidRPr="00DD759E" w:rsidRDefault="00A422E4" w:rsidP="00A422E4">
      <w:pPr>
        <w:pStyle w:val="ActHead5"/>
      </w:pPr>
      <w:bookmarkStart w:id="251" w:name="_Toc501379928"/>
      <w:r w:rsidRPr="00DD759E">
        <w:rPr>
          <w:rStyle w:val="CharSectno"/>
        </w:rPr>
        <w:t>64</w:t>
      </w:r>
      <w:r w:rsidRPr="00DD759E">
        <w:t xml:space="preserve">  Gulnare Inlet, Whitsunday Island Location</w:t>
      </w:r>
      <w:bookmarkEnd w:id="251"/>
    </w:p>
    <w:p w14:paraId="10710AF8" w14:textId="77777777" w:rsidR="00A422E4" w:rsidRPr="00DD759E" w:rsidRDefault="00A422E4" w:rsidP="00A422E4">
      <w:pPr>
        <w:pStyle w:val="Subsection"/>
        <w:rPr>
          <w:rFonts w:eastAsia="Calibri"/>
          <w:szCs w:val="22"/>
        </w:rPr>
      </w:pPr>
      <w:r w:rsidRPr="00DD759E">
        <w:tab/>
      </w:r>
      <w:r w:rsidRPr="00DD759E">
        <w:tab/>
        <w:t xml:space="preserve">The Gulnare Inlet, Whitsunday Island Location is the area </w:t>
      </w:r>
      <w:r w:rsidRPr="00DD759E">
        <w:rPr>
          <w:rFonts w:eastAsia="Calibri"/>
          <w:szCs w:val="22"/>
        </w:rPr>
        <w:t>bounded by the line starting at the point described in item 1 of the following table and running progressively as described in the table.</w:t>
      </w:r>
    </w:p>
    <w:p w14:paraId="10710AF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AFB" w14:textId="77777777" w:rsidTr="00F311CE">
        <w:trPr>
          <w:tblHeader/>
        </w:trPr>
        <w:tc>
          <w:tcPr>
            <w:tcW w:w="8313" w:type="dxa"/>
            <w:gridSpan w:val="2"/>
            <w:tcBorders>
              <w:top w:val="single" w:sz="12" w:space="0" w:color="auto"/>
              <w:bottom w:val="single" w:sz="6" w:space="0" w:color="auto"/>
            </w:tcBorders>
            <w:shd w:val="clear" w:color="auto" w:fill="auto"/>
          </w:tcPr>
          <w:p w14:paraId="10710AFA" w14:textId="77777777" w:rsidR="00A422E4" w:rsidRPr="00DD759E" w:rsidRDefault="00A422E4" w:rsidP="00F311CE">
            <w:pPr>
              <w:pStyle w:val="TableHeading"/>
            </w:pPr>
            <w:r w:rsidRPr="00DD759E">
              <w:t>Gulnare Inlet, Whitsunday Island Location</w:t>
            </w:r>
          </w:p>
        </w:tc>
      </w:tr>
      <w:tr w:rsidR="00A422E4" w:rsidRPr="00DD759E" w14:paraId="10710AFE" w14:textId="77777777" w:rsidTr="00F311CE">
        <w:trPr>
          <w:tblHeader/>
        </w:trPr>
        <w:tc>
          <w:tcPr>
            <w:tcW w:w="714" w:type="dxa"/>
            <w:tcBorders>
              <w:top w:val="single" w:sz="6" w:space="0" w:color="auto"/>
              <w:bottom w:val="single" w:sz="12" w:space="0" w:color="auto"/>
            </w:tcBorders>
            <w:shd w:val="clear" w:color="auto" w:fill="auto"/>
          </w:tcPr>
          <w:p w14:paraId="10710AF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AFD" w14:textId="77777777" w:rsidR="00A422E4" w:rsidRPr="00DD759E" w:rsidRDefault="00A422E4" w:rsidP="00F311CE">
            <w:pPr>
              <w:pStyle w:val="TableHeading"/>
            </w:pPr>
            <w:r w:rsidRPr="00DD759E">
              <w:t>Description</w:t>
            </w:r>
          </w:p>
        </w:tc>
      </w:tr>
      <w:tr w:rsidR="00A422E4" w:rsidRPr="00DD759E" w14:paraId="10710B01" w14:textId="77777777" w:rsidTr="00F311CE">
        <w:tc>
          <w:tcPr>
            <w:tcW w:w="714" w:type="dxa"/>
            <w:tcBorders>
              <w:top w:val="single" w:sz="12" w:space="0" w:color="auto"/>
            </w:tcBorders>
            <w:shd w:val="clear" w:color="auto" w:fill="auto"/>
          </w:tcPr>
          <w:p w14:paraId="10710AF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00"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148°56.240′E (at the point closest to 20°18.438′S 148°56.240′E)</w:t>
            </w:r>
          </w:p>
        </w:tc>
      </w:tr>
      <w:tr w:rsidR="00A422E4" w:rsidRPr="00DD759E" w14:paraId="10710B04" w14:textId="77777777" w:rsidTr="00F311CE">
        <w:tc>
          <w:tcPr>
            <w:tcW w:w="714" w:type="dxa"/>
            <w:shd w:val="clear" w:color="auto" w:fill="auto"/>
          </w:tcPr>
          <w:p w14:paraId="10710B02" w14:textId="77777777" w:rsidR="00A422E4" w:rsidRPr="00DD759E" w:rsidRDefault="00A422E4" w:rsidP="00F311CE">
            <w:pPr>
              <w:pStyle w:val="Tabletext0"/>
            </w:pPr>
            <w:r w:rsidRPr="00DD759E">
              <w:t>2</w:t>
            </w:r>
          </w:p>
        </w:tc>
        <w:tc>
          <w:tcPr>
            <w:tcW w:w="7599" w:type="dxa"/>
            <w:shd w:val="clear" w:color="auto" w:fill="auto"/>
          </w:tcPr>
          <w:p w14:paraId="10710B03" w14:textId="77777777" w:rsidR="00A422E4" w:rsidRPr="00DD759E" w:rsidRDefault="00A422E4" w:rsidP="00F311CE">
            <w:pPr>
              <w:pStyle w:val="Tabletext0"/>
            </w:pPr>
            <w:r w:rsidRPr="00DD759E">
              <w:t>Generally north</w:t>
            </w:r>
            <w:r>
              <w:noBreakHyphen/>
            </w:r>
            <w:r w:rsidRPr="00DD759E">
              <w:t>easterly then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148°57.073′E (at the point closest to 20°18.466′S 148°57.073′E)</w:t>
            </w:r>
          </w:p>
        </w:tc>
      </w:tr>
      <w:tr w:rsidR="00A422E4" w:rsidRPr="00DD759E" w14:paraId="10710B07" w14:textId="77777777" w:rsidTr="00F311CE">
        <w:tc>
          <w:tcPr>
            <w:tcW w:w="714" w:type="dxa"/>
            <w:shd w:val="clear" w:color="auto" w:fill="auto"/>
          </w:tcPr>
          <w:p w14:paraId="10710B05" w14:textId="77777777" w:rsidR="00A422E4" w:rsidRPr="00DD759E" w:rsidRDefault="00A422E4" w:rsidP="00F311CE">
            <w:pPr>
              <w:pStyle w:val="Tabletext0"/>
            </w:pPr>
            <w:r w:rsidRPr="00DD759E">
              <w:t>3</w:t>
            </w:r>
          </w:p>
        </w:tc>
        <w:tc>
          <w:tcPr>
            <w:tcW w:w="7599" w:type="dxa"/>
            <w:shd w:val="clear" w:color="auto" w:fill="auto"/>
          </w:tcPr>
          <w:p w14:paraId="10710B06" w14:textId="77777777" w:rsidR="00A422E4" w:rsidRPr="00DD759E" w:rsidRDefault="00A422E4" w:rsidP="00F311CE">
            <w:pPr>
              <w:pStyle w:val="Tabletext0"/>
            </w:pPr>
            <w:r w:rsidRPr="00DD759E">
              <w:t>South</w:t>
            </w:r>
            <w:r>
              <w:noBreakHyphen/>
            </w:r>
            <w:r w:rsidRPr="00DD759E">
              <w:t>westerly along the geodesic to 20°18.734′S 148°56.854′E</w:t>
            </w:r>
          </w:p>
        </w:tc>
      </w:tr>
      <w:tr w:rsidR="00A422E4" w:rsidRPr="00DD759E" w14:paraId="10710B0A" w14:textId="77777777" w:rsidTr="00F311CE">
        <w:tc>
          <w:tcPr>
            <w:tcW w:w="714" w:type="dxa"/>
            <w:tcBorders>
              <w:bottom w:val="single" w:sz="2" w:space="0" w:color="auto"/>
            </w:tcBorders>
            <w:shd w:val="clear" w:color="auto" w:fill="auto"/>
          </w:tcPr>
          <w:p w14:paraId="10710B0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B09" w14:textId="77777777" w:rsidR="00A422E4" w:rsidRPr="00DD759E" w:rsidRDefault="00A422E4" w:rsidP="00F311CE">
            <w:pPr>
              <w:pStyle w:val="Tabletext0"/>
            </w:pPr>
            <w:r w:rsidRPr="00DD759E">
              <w:t>West along the parallel 20°18.734′S to longitude 148°56.240′E</w:t>
            </w:r>
          </w:p>
        </w:tc>
      </w:tr>
      <w:tr w:rsidR="00A422E4" w:rsidRPr="00DD759E" w14:paraId="10710B0D" w14:textId="77777777" w:rsidTr="00F311CE">
        <w:tc>
          <w:tcPr>
            <w:tcW w:w="714" w:type="dxa"/>
            <w:tcBorders>
              <w:top w:val="single" w:sz="2" w:space="0" w:color="auto"/>
              <w:bottom w:val="single" w:sz="12" w:space="0" w:color="auto"/>
            </w:tcBorders>
            <w:shd w:val="clear" w:color="auto" w:fill="auto"/>
          </w:tcPr>
          <w:p w14:paraId="10710B0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B0C" w14:textId="77777777" w:rsidR="00A422E4" w:rsidRPr="00DD759E" w:rsidRDefault="00A422E4" w:rsidP="00F311CE">
            <w:pPr>
              <w:pStyle w:val="Tabletext0"/>
            </w:pPr>
            <w:r w:rsidRPr="00DD759E">
              <w:t>North along the meridian 148°56.240′E to the starting point</w:t>
            </w:r>
          </w:p>
        </w:tc>
      </w:tr>
    </w:tbl>
    <w:p w14:paraId="10710B0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B0F" w14:textId="77777777" w:rsidR="00A422E4" w:rsidRPr="00DD759E" w:rsidRDefault="00A422E4" w:rsidP="00A422E4">
      <w:pPr>
        <w:pStyle w:val="ActHead5"/>
      </w:pPr>
      <w:bookmarkStart w:id="252" w:name="_Toc501379929"/>
      <w:r w:rsidRPr="00DD759E">
        <w:rPr>
          <w:rStyle w:val="CharSectno"/>
        </w:rPr>
        <w:t>65</w:t>
      </w:r>
      <w:r w:rsidRPr="00DD759E">
        <w:t xml:space="preserve">  Gumbrell Island Location</w:t>
      </w:r>
      <w:bookmarkEnd w:id="252"/>
    </w:p>
    <w:p w14:paraId="10710B10" w14:textId="77777777" w:rsidR="00A422E4" w:rsidRPr="00DD759E" w:rsidRDefault="00A422E4" w:rsidP="00A422E4">
      <w:pPr>
        <w:pStyle w:val="Subsection"/>
        <w:rPr>
          <w:rFonts w:eastAsia="Calibri"/>
          <w:szCs w:val="22"/>
        </w:rPr>
      </w:pPr>
      <w:r w:rsidRPr="00DD759E">
        <w:tab/>
      </w:r>
      <w:r w:rsidRPr="00DD759E">
        <w:tab/>
        <w:t xml:space="preserve">The Gumbrell Island Location is the area </w:t>
      </w:r>
      <w:r w:rsidRPr="00DD759E">
        <w:rPr>
          <w:rFonts w:eastAsia="Calibri"/>
          <w:szCs w:val="22"/>
        </w:rPr>
        <w:t>bounded by the line starting at the point described in item 1 of the following table and running progressively as described in the table.</w:t>
      </w:r>
    </w:p>
    <w:p w14:paraId="10710B1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B13" w14:textId="77777777" w:rsidTr="00F311CE">
        <w:trPr>
          <w:tblHeader/>
        </w:trPr>
        <w:tc>
          <w:tcPr>
            <w:tcW w:w="8313" w:type="dxa"/>
            <w:gridSpan w:val="2"/>
            <w:tcBorders>
              <w:top w:val="single" w:sz="12" w:space="0" w:color="auto"/>
              <w:bottom w:val="single" w:sz="6" w:space="0" w:color="auto"/>
            </w:tcBorders>
            <w:shd w:val="clear" w:color="auto" w:fill="auto"/>
          </w:tcPr>
          <w:p w14:paraId="10710B12" w14:textId="77777777" w:rsidR="00A422E4" w:rsidRPr="00DD759E" w:rsidRDefault="00A422E4" w:rsidP="00F311CE">
            <w:pPr>
              <w:pStyle w:val="TableHeading"/>
            </w:pPr>
            <w:r w:rsidRPr="00DD759E">
              <w:t>Gumbrell Island Location</w:t>
            </w:r>
          </w:p>
        </w:tc>
      </w:tr>
      <w:tr w:rsidR="00A422E4" w:rsidRPr="00DD759E" w14:paraId="10710B16" w14:textId="77777777" w:rsidTr="00F311CE">
        <w:trPr>
          <w:tblHeader/>
        </w:trPr>
        <w:tc>
          <w:tcPr>
            <w:tcW w:w="714" w:type="dxa"/>
            <w:tcBorders>
              <w:top w:val="single" w:sz="6" w:space="0" w:color="auto"/>
              <w:bottom w:val="single" w:sz="12" w:space="0" w:color="auto"/>
            </w:tcBorders>
            <w:shd w:val="clear" w:color="auto" w:fill="auto"/>
          </w:tcPr>
          <w:p w14:paraId="10710B1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B15" w14:textId="77777777" w:rsidR="00A422E4" w:rsidRPr="00DD759E" w:rsidRDefault="00A422E4" w:rsidP="00F311CE">
            <w:pPr>
              <w:pStyle w:val="TableHeading"/>
            </w:pPr>
            <w:r w:rsidRPr="00DD759E">
              <w:t>Description</w:t>
            </w:r>
          </w:p>
        </w:tc>
      </w:tr>
      <w:tr w:rsidR="00A422E4" w:rsidRPr="00DD759E" w14:paraId="10710B19" w14:textId="77777777" w:rsidTr="00F311CE">
        <w:tc>
          <w:tcPr>
            <w:tcW w:w="714" w:type="dxa"/>
            <w:tcBorders>
              <w:top w:val="single" w:sz="12" w:space="0" w:color="auto"/>
            </w:tcBorders>
            <w:shd w:val="clear" w:color="auto" w:fill="auto"/>
          </w:tcPr>
          <w:p w14:paraId="10710B1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18" w14:textId="77777777" w:rsidR="00A422E4" w:rsidRPr="00DD759E" w:rsidRDefault="00A422E4" w:rsidP="00F311CE">
            <w:pPr>
              <w:pStyle w:val="Tabletext0"/>
            </w:pPr>
            <w:r w:rsidRPr="00DD759E">
              <w:t>The point 20°05.315′S 148°35.876′E</w:t>
            </w:r>
          </w:p>
        </w:tc>
      </w:tr>
      <w:tr w:rsidR="00A422E4" w:rsidRPr="00DD759E" w14:paraId="10710B1C" w14:textId="77777777" w:rsidTr="00F311CE">
        <w:tc>
          <w:tcPr>
            <w:tcW w:w="714" w:type="dxa"/>
            <w:shd w:val="clear" w:color="auto" w:fill="auto"/>
          </w:tcPr>
          <w:p w14:paraId="10710B1A" w14:textId="77777777" w:rsidR="00A422E4" w:rsidRPr="00DD759E" w:rsidRDefault="00A422E4" w:rsidP="00F311CE">
            <w:pPr>
              <w:pStyle w:val="Tabletext0"/>
            </w:pPr>
            <w:r w:rsidRPr="00DD759E">
              <w:t>2</w:t>
            </w:r>
          </w:p>
        </w:tc>
        <w:tc>
          <w:tcPr>
            <w:tcW w:w="7599" w:type="dxa"/>
            <w:shd w:val="clear" w:color="auto" w:fill="auto"/>
          </w:tcPr>
          <w:p w14:paraId="10710B1B" w14:textId="77777777" w:rsidR="00A422E4" w:rsidRPr="00DD759E" w:rsidRDefault="00A422E4" w:rsidP="00F311CE">
            <w:pPr>
              <w:pStyle w:val="Tabletext0"/>
            </w:pPr>
            <w:r w:rsidRPr="00DD759E">
              <w:t>East along the parallel 20°05.315′S to longitude 148°37.101′E</w:t>
            </w:r>
          </w:p>
        </w:tc>
      </w:tr>
      <w:tr w:rsidR="00A422E4" w:rsidRPr="00DD759E" w14:paraId="10710B1F" w14:textId="77777777" w:rsidTr="00F311CE">
        <w:tc>
          <w:tcPr>
            <w:tcW w:w="714" w:type="dxa"/>
            <w:shd w:val="clear" w:color="auto" w:fill="auto"/>
          </w:tcPr>
          <w:p w14:paraId="10710B1D" w14:textId="77777777" w:rsidR="00A422E4" w:rsidRPr="00DD759E" w:rsidRDefault="00A422E4" w:rsidP="00F311CE">
            <w:pPr>
              <w:pStyle w:val="Tabletext0"/>
            </w:pPr>
            <w:r w:rsidRPr="00DD759E">
              <w:t>3</w:t>
            </w:r>
          </w:p>
        </w:tc>
        <w:tc>
          <w:tcPr>
            <w:tcW w:w="7599" w:type="dxa"/>
            <w:shd w:val="clear" w:color="auto" w:fill="auto"/>
          </w:tcPr>
          <w:p w14:paraId="10710B1E" w14:textId="77777777" w:rsidR="00A422E4" w:rsidRPr="00DD759E" w:rsidRDefault="00A422E4" w:rsidP="00F311CE">
            <w:pPr>
              <w:pStyle w:val="Tabletext0"/>
            </w:pPr>
            <w:r w:rsidRPr="00DD759E">
              <w:t>South along the meridian 148°37.101′E to latitude 20°06.410′S</w:t>
            </w:r>
          </w:p>
        </w:tc>
      </w:tr>
      <w:tr w:rsidR="00A422E4" w:rsidRPr="00DD759E" w14:paraId="10710B22" w14:textId="77777777" w:rsidTr="00F311CE">
        <w:tc>
          <w:tcPr>
            <w:tcW w:w="714" w:type="dxa"/>
            <w:tcBorders>
              <w:bottom w:val="single" w:sz="2" w:space="0" w:color="auto"/>
            </w:tcBorders>
            <w:shd w:val="clear" w:color="auto" w:fill="auto"/>
          </w:tcPr>
          <w:p w14:paraId="10710B2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B21" w14:textId="77777777" w:rsidR="00A422E4" w:rsidRPr="00DD759E" w:rsidRDefault="00A422E4" w:rsidP="00F311CE">
            <w:pPr>
              <w:pStyle w:val="Tabletext0"/>
            </w:pPr>
            <w:r w:rsidRPr="00DD759E">
              <w:t>West along the parallel 20°06.410′S to longitude 148°35.876′E</w:t>
            </w:r>
          </w:p>
        </w:tc>
      </w:tr>
      <w:tr w:rsidR="00A422E4" w:rsidRPr="00DD759E" w14:paraId="10710B25" w14:textId="77777777" w:rsidTr="00F311CE">
        <w:tc>
          <w:tcPr>
            <w:tcW w:w="714" w:type="dxa"/>
            <w:tcBorders>
              <w:top w:val="single" w:sz="2" w:space="0" w:color="auto"/>
              <w:bottom w:val="single" w:sz="12" w:space="0" w:color="auto"/>
            </w:tcBorders>
            <w:shd w:val="clear" w:color="auto" w:fill="auto"/>
          </w:tcPr>
          <w:p w14:paraId="10710B2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B24" w14:textId="77777777" w:rsidR="00A422E4" w:rsidRPr="00DD759E" w:rsidRDefault="00A422E4" w:rsidP="00F311CE">
            <w:pPr>
              <w:pStyle w:val="Tabletext0"/>
            </w:pPr>
            <w:r w:rsidRPr="00DD759E">
              <w:t>North along the meridian 148°35.876′E to the starting point</w:t>
            </w:r>
          </w:p>
        </w:tc>
      </w:tr>
    </w:tbl>
    <w:p w14:paraId="10710B2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B27" w14:textId="77777777" w:rsidR="00A422E4" w:rsidRPr="00DD759E" w:rsidRDefault="00A422E4" w:rsidP="00A422E4">
      <w:pPr>
        <w:pStyle w:val="ActHead5"/>
      </w:pPr>
      <w:bookmarkStart w:id="253" w:name="_Toc501379930"/>
      <w:r w:rsidRPr="00DD759E">
        <w:rPr>
          <w:rStyle w:val="CharSectno"/>
        </w:rPr>
        <w:t>66</w:t>
      </w:r>
      <w:r w:rsidRPr="00DD759E">
        <w:t xml:space="preserve">  Hamilton Island East Location</w:t>
      </w:r>
      <w:bookmarkEnd w:id="253"/>
    </w:p>
    <w:p w14:paraId="10710B28" w14:textId="77777777" w:rsidR="00A422E4" w:rsidRPr="00DD759E" w:rsidRDefault="00A422E4" w:rsidP="00A422E4">
      <w:pPr>
        <w:pStyle w:val="Subsection"/>
        <w:rPr>
          <w:rFonts w:eastAsia="Calibri"/>
          <w:szCs w:val="22"/>
        </w:rPr>
      </w:pPr>
      <w:r w:rsidRPr="00DD759E">
        <w:tab/>
      </w:r>
      <w:r w:rsidRPr="00DD759E">
        <w:tab/>
        <w:t xml:space="preserve">The Hamilton Island East Location is the area </w:t>
      </w:r>
      <w:r w:rsidRPr="00DD759E">
        <w:rPr>
          <w:rFonts w:eastAsia="Calibri"/>
          <w:szCs w:val="22"/>
        </w:rPr>
        <w:t>bounded by the line starting at the point described in item 1 of the following table and running progressively as described in the table.</w:t>
      </w:r>
    </w:p>
    <w:p w14:paraId="10710B2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B2B" w14:textId="77777777" w:rsidTr="00F311CE">
        <w:trPr>
          <w:tblHeader/>
        </w:trPr>
        <w:tc>
          <w:tcPr>
            <w:tcW w:w="8313" w:type="dxa"/>
            <w:gridSpan w:val="2"/>
            <w:tcBorders>
              <w:top w:val="single" w:sz="12" w:space="0" w:color="auto"/>
              <w:bottom w:val="single" w:sz="6" w:space="0" w:color="auto"/>
            </w:tcBorders>
            <w:shd w:val="clear" w:color="auto" w:fill="auto"/>
          </w:tcPr>
          <w:p w14:paraId="10710B2A" w14:textId="77777777" w:rsidR="00A422E4" w:rsidRPr="00DD759E" w:rsidRDefault="00A422E4" w:rsidP="00F311CE">
            <w:pPr>
              <w:pStyle w:val="TableHeading"/>
            </w:pPr>
            <w:r w:rsidRPr="00DD759E">
              <w:t>Hamilton Island East Location</w:t>
            </w:r>
          </w:p>
        </w:tc>
      </w:tr>
      <w:tr w:rsidR="00A422E4" w:rsidRPr="00DD759E" w14:paraId="10710B2E" w14:textId="77777777" w:rsidTr="00F311CE">
        <w:trPr>
          <w:tblHeader/>
        </w:trPr>
        <w:tc>
          <w:tcPr>
            <w:tcW w:w="714" w:type="dxa"/>
            <w:tcBorders>
              <w:top w:val="single" w:sz="6" w:space="0" w:color="auto"/>
              <w:bottom w:val="single" w:sz="12" w:space="0" w:color="auto"/>
            </w:tcBorders>
            <w:shd w:val="clear" w:color="auto" w:fill="auto"/>
          </w:tcPr>
          <w:p w14:paraId="10710B2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B2D" w14:textId="77777777" w:rsidR="00A422E4" w:rsidRPr="00DD759E" w:rsidRDefault="00A422E4" w:rsidP="00F311CE">
            <w:pPr>
              <w:pStyle w:val="TableHeading"/>
            </w:pPr>
            <w:r w:rsidRPr="00DD759E">
              <w:t>Description</w:t>
            </w:r>
          </w:p>
        </w:tc>
      </w:tr>
      <w:tr w:rsidR="00A422E4" w:rsidRPr="00DD759E" w14:paraId="10710B31" w14:textId="77777777" w:rsidTr="00F311CE">
        <w:tc>
          <w:tcPr>
            <w:tcW w:w="714" w:type="dxa"/>
            <w:tcBorders>
              <w:top w:val="single" w:sz="12" w:space="0" w:color="auto"/>
            </w:tcBorders>
            <w:shd w:val="clear" w:color="auto" w:fill="auto"/>
          </w:tcPr>
          <w:p w14:paraId="10710B2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30" w14:textId="77777777" w:rsidR="00A422E4" w:rsidRPr="00DD759E" w:rsidRDefault="00A422E4" w:rsidP="00F311CE">
            <w:pPr>
              <w:pStyle w:val="Tabletext0"/>
            </w:pPr>
            <w:r w:rsidRPr="00DD759E">
              <w:t>The point 20°19.588′S 148°56.585′E</w:t>
            </w:r>
          </w:p>
        </w:tc>
      </w:tr>
      <w:tr w:rsidR="00A422E4" w:rsidRPr="00DD759E" w14:paraId="10710B34" w14:textId="77777777" w:rsidTr="00F311CE">
        <w:tc>
          <w:tcPr>
            <w:tcW w:w="714" w:type="dxa"/>
            <w:shd w:val="clear" w:color="auto" w:fill="auto"/>
          </w:tcPr>
          <w:p w14:paraId="10710B32" w14:textId="77777777" w:rsidR="00A422E4" w:rsidRPr="00DD759E" w:rsidRDefault="00A422E4" w:rsidP="00F311CE">
            <w:pPr>
              <w:pStyle w:val="Tabletext0"/>
            </w:pPr>
            <w:r w:rsidRPr="00DD759E">
              <w:t>2</w:t>
            </w:r>
          </w:p>
        </w:tc>
        <w:tc>
          <w:tcPr>
            <w:tcW w:w="7599" w:type="dxa"/>
            <w:shd w:val="clear" w:color="auto" w:fill="auto"/>
          </w:tcPr>
          <w:p w14:paraId="10710B33" w14:textId="77777777" w:rsidR="00A422E4" w:rsidRPr="00DD759E" w:rsidRDefault="00A422E4" w:rsidP="00F311CE">
            <w:pPr>
              <w:pStyle w:val="Tabletext0"/>
            </w:pPr>
            <w:r w:rsidRPr="00DD759E">
              <w:t>East along the parallel 20°19.588′S to longitude 148°56.875′E</w:t>
            </w:r>
          </w:p>
        </w:tc>
      </w:tr>
      <w:tr w:rsidR="00A422E4" w:rsidRPr="00DD759E" w14:paraId="10710B37" w14:textId="77777777" w:rsidTr="00F311CE">
        <w:tc>
          <w:tcPr>
            <w:tcW w:w="714" w:type="dxa"/>
            <w:shd w:val="clear" w:color="auto" w:fill="auto"/>
          </w:tcPr>
          <w:p w14:paraId="10710B35" w14:textId="77777777" w:rsidR="00A422E4" w:rsidRPr="00DD759E" w:rsidRDefault="00A422E4" w:rsidP="00F311CE">
            <w:pPr>
              <w:pStyle w:val="Tabletext0"/>
            </w:pPr>
            <w:r w:rsidRPr="00DD759E">
              <w:t>3</w:t>
            </w:r>
          </w:p>
        </w:tc>
        <w:tc>
          <w:tcPr>
            <w:tcW w:w="7599" w:type="dxa"/>
            <w:shd w:val="clear" w:color="auto" w:fill="auto"/>
          </w:tcPr>
          <w:p w14:paraId="10710B36" w14:textId="77777777" w:rsidR="00A422E4" w:rsidRPr="00DD759E" w:rsidRDefault="00A422E4" w:rsidP="00F311CE">
            <w:pPr>
              <w:pStyle w:val="Tabletext0"/>
            </w:pPr>
            <w:r w:rsidRPr="00DD759E">
              <w:t>South</w:t>
            </w:r>
            <w:r>
              <w:noBreakHyphen/>
            </w:r>
            <w:r w:rsidRPr="00DD759E">
              <w:t>easterly along the geodesic to 20°20.100′S 148°57.570′E</w:t>
            </w:r>
          </w:p>
        </w:tc>
      </w:tr>
      <w:tr w:rsidR="00A422E4" w:rsidRPr="00DD759E" w14:paraId="10710B3A" w14:textId="77777777" w:rsidTr="00F311CE">
        <w:tc>
          <w:tcPr>
            <w:tcW w:w="714" w:type="dxa"/>
            <w:shd w:val="clear" w:color="auto" w:fill="auto"/>
          </w:tcPr>
          <w:p w14:paraId="10710B38" w14:textId="77777777" w:rsidR="00A422E4" w:rsidRPr="00DD759E" w:rsidRDefault="00A422E4" w:rsidP="00F311CE">
            <w:pPr>
              <w:pStyle w:val="Tabletext0"/>
            </w:pPr>
            <w:r w:rsidRPr="00DD759E">
              <w:t>4</w:t>
            </w:r>
          </w:p>
        </w:tc>
        <w:tc>
          <w:tcPr>
            <w:tcW w:w="7599" w:type="dxa"/>
            <w:shd w:val="clear" w:color="auto" w:fill="auto"/>
          </w:tcPr>
          <w:p w14:paraId="10710B39" w14:textId="77777777" w:rsidR="00A422E4" w:rsidRPr="00DD759E" w:rsidRDefault="00A422E4" w:rsidP="00F311CE">
            <w:pPr>
              <w:pStyle w:val="Tabletext0"/>
            </w:pPr>
            <w:r w:rsidRPr="00DD759E">
              <w:t>East along the parallel 20°20.100′S to longitude 148°59.132′E</w:t>
            </w:r>
          </w:p>
        </w:tc>
      </w:tr>
      <w:tr w:rsidR="00A422E4" w:rsidRPr="00DD759E" w14:paraId="10710B3D" w14:textId="77777777" w:rsidTr="00F311CE">
        <w:tc>
          <w:tcPr>
            <w:tcW w:w="714" w:type="dxa"/>
            <w:shd w:val="clear" w:color="auto" w:fill="auto"/>
          </w:tcPr>
          <w:p w14:paraId="10710B3B" w14:textId="77777777" w:rsidR="00A422E4" w:rsidRPr="00DD759E" w:rsidRDefault="00A422E4" w:rsidP="00F311CE">
            <w:pPr>
              <w:pStyle w:val="Tabletext0"/>
            </w:pPr>
            <w:r w:rsidRPr="00DD759E">
              <w:t>5</w:t>
            </w:r>
          </w:p>
        </w:tc>
        <w:tc>
          <w:tcPr>
            <w:tcW w:w="7599" w:type="dxa"/>
            <w:shd w:val="clear" w:color="auto" w:fill="auto"/>
          </w:tcPr>
          <w:p w14:paraId="10710B3C" w14:textId="77777777" w:rsidR="00A422E4" w:rsidRPr="00DD759E" w:rsidRDefault="00A422E4" w:rsidP="00F311CE">
            <w:pPr>
              <w:pStyle w:val="Tabletext0"/>
            </w:pPr>
            <w:r w:rsidRPr="00DD759E">
              <w:t>South along the meridian 148°59.132′E to latitude 20°22.216′S</w:t>
            </w:r>
          </w:p>
        </w:tc>
      </w:tr>
      <w:tr w:rsidR="00A422E4" w:rsidRPr="00DD759E" w14:paraId="10710B40" w14:textId="77777777" w:rsidTr="00F311CE">
        <w:tc>
          <w:tcPr>
            <w:tcW w:w="714" w:type="dxa"/>
            <w:shd w:val="clear" w:color="auto" w:fill="auto"/>
          </w:tcPr>
          <w:p w14:paraId="10710B3E" w14:textId="77777777" w:rsidR="00A422E4" w:rsidRPr="00DD759E" w:rsidRDefault="00A422E4" w:rsidP="00F311CE">
            <w:pPr>
              <w:pStyle w:val="Tabletext0"/>
            </w:pPr>
            <w:r w:rsidRPr="00DD759E">
              <w:t>6</w:t>
            </w:r>
          </w:p>
        </w:tc>
        <w:tc>
          <w:tcPr>
            <w:tcW w:w="7599" w:type="dxa"/>
            <w:shd w:val="clear" w:color="auto" w:fill="auto"/>
          </w:tcPr>
          <w:p w14:paraId="10710B3F" w14:textId="77777777" w:rsidR="00A422E4" w:rsidRPr="00DD759E" w:rsidRDefault="00A422E4" w:rsidP="00F311CE">
            <w:pPr>
              <w:pStyle w:val="Tabletext0"/>
            </w:pPr>
            <w:r w:rsidRPr="00DD759E">
              <w:t>West along the parallel 20°22.216′S to longitude 148°58.575′E</w:t>
            </w:r>
          </w:p>
        </w:tc>
      </w:tr>
      <w:tr w:rsidR="00A422E4" w:rsidRPr="00DD759E" w14:paraId="10710B43" w14:textId="77777777" w:rsidTr="00F311CE">
        <w:tc>
          <w:tcPr>
            <w:tcW w:w="714" w:type="dxa"/>
            <w:shd w:val="clear" w:color="auto" w:fill="auto"/>
          </w:tcPr>
          <w:p w14:paraId="10710B41" w14:textId="77777777" w:rsidR="00A422E4" w:rsidRPr="00DD759E" w:rsidRDefault="00A422E4" w:rsidP="00F311CE">
            <w:pPr>
              <w:pStyle w:val="Tabletext0"/>
            </w:pPr>
            <w:r w:rsidRPr="00DD759E">
              <w:t>7</w:t>
            </w:r>
          </w:p>
        </w:tc>
        <w:tc>
          <w:tcPr>
            <w:tcW w:w="7599" w:type="dxa"/>
            <w:shd w:val="clear" w:color="auto" w:fill="auto"/>
          </w:tcPr>
          <w:p w14:paraId="10710B42" w14:textId="77777777" w:rsidR="00A422E4" w:rsidRPr="00DD759E" w:rsidRDefault="00A422E4" w:rsidP="00F311CE">
            <w:pPr>
              <w:pStyle w:val="Tabletext0"/>
            </w:pPr>
            <w:r w:rsidRPr="00DD759E">
              <w:t>North along the meridian 148°58.575′E to the intersection of the Hamilton Island (20</w:t>
            </w:r>
            <w:r>
              <w:noBreakHyphen/>
            </w:r>
            <w:r w:rsidRPr="00DD759E">
              <w:t>057) coastline at mean low water and the meridian 148°58.575′E (at the point closest to 20°21.921′S 148°58.575′E)</w:t>
            </w:r>
          </w:p>
        </w:tc>
      </w:tr>
      <w:tr w:rsidR="00A422E4" w:rsidRPr="00DD759E" w14:paraId="10710B46" w14:textId="77777777" w:rsidTr="00F311CE">
        <w:tc>
          <w:tcPr>
            <w:tcW w:w="714" w:type="dxa"/>
            <w:shd w:val="clear" w:color="auto" w:fill="auto"/>
          </w:tcPr>
          <w:p w14:paraId="10710B44" w14:textId="77777777" w:rsidR="00A422E4" w:rsidRPr="00DD759E" w:rsidRDefault="00A422E4" w:rsidP="00F311CE">
            <w:pPr>
              <w:pStyle w:val="Tabletext0"/>
            </w:pPr>
            <w:r w:rsidRPr="00DD759E">
              <w:t>8</w:t>
            </w:r>
          </w:p>
        </w:tc>
        <w:tc>
          <w:tcPr>
            <w:tcW w:w="7599" w:type="dxa"/>
            <w:shd w:val="clear" w:color="auto" w:fill="auto"/>
          </w:tcPr>
          <w:p w14:paraId="10710B45" w14:textId="77777777" w:rsidR="00A422E4" w:rsidRPr="00DD759E" w:rsidRDefault="00A422E4" w:rsidP="00F311CE">
            <w:pPr>
              <w:pStyle w:val="Tabletext0"/>
            </w:pPr>
            <w:r w:rsidRPr="00DD759E">
              <w:t>Generally northerly along the Hamilton Island (20</w:t>
            </w:r>
            <w:r>
              <w:noBreakHyphen/>
            </w:r>
            <w:r w:rsidRPr="00DD759E">
              <w:t>057) coastline at mean low water to the intersection of the Hamilton Island (20</w:t>
            </w:r>
            <w:r>
              <w:noBreakHyphen/>
            </w:r>
            <w:r w:rsidRPr="00DD759E">
              <w:t>057) coastline at mean low water and the meridian 148°58.562′E (at the point closest to 20°20.645′S 148°58.562′E)</w:t>
            </w:r>
          </w:p>
        </w:tc>
      </w:tr>
      <w:tr w:rsidR="00A422E4" w:rsidRPr="00DD759E" w14:paraId="10710B49" w14:textId="77777777" w:rsidTr="00F311CE">
        <w:tc>
          <w:tcPr>
            <w:tcW w:w="714" w:type="dxa"/>
            <w:shd w:val="clear" w:color="auto" w:fill="auto"/>
          </w:tcPr>
          <w:p w14:paraId="10710B47" w14:textId="77777777" w:rsidR="00A422E4" w:rsidRPr="00DD759E" w:rsidRDefault="00A422E4" w:rsidP="00F311CE">
            <w:pPr>
              <w:pStyle w:val="Tabletext0"/>
            </w:pPr>
            <w:r w:rsidRPr="00DD759E">
              <w:t>9</w:t>
            </w:r>
          </w:p>
        </w:tc>
        <w:tc>
          <w:tcPr>
            <w:tcW w:w="7599" w:type="dxa"/>
            <w:shd w:val="clear" w:color="auto" w:fill="auto"/>
          </w:tcPr>
          <w:p w14:paraId="10710B48" w14:textId="77777777" w:rsidR="00A422E4" w:rsidRPr="00DD759E" w:rsidRDefault="00A422E4" w:rsidP="00F311CE">
            <w:pPr>
              <w:pStyle w:val="Tabletext0"/>
            </w:pPr>
            <w:r w:rsidRPr="00DD759E">
              <w:t>North along the meridian 148°58.562′E to latitude 20°20.316′S</w:t>
            </w:r>
          </w:p>
        </w:tc>
      </w:tr>
      <w:tr w:rsidR="00A422E4" w:rsidRPr="00DD759E" w14:paraId="10710B4C" w14:textId="77777777" w:rsidTr="00F311CE">
        <w:tc>
          <w:tcPr>
            <w:tcW w:w="714" w:type="dxa"/>
            <w:shd w:val="clear" w:color="auto" w:fill="auto"/>
          </w:tcPr>
          <w:p w14:paraId="10710B4A" w14:textId="77777777" w:rsidR="00A422E4" w:rsidRPr="00DD759E" w:rsidRDefault="00A422E4" w:rsidP="00F311CE">
            <w:pPr>
              <w:pStyle w:val="Tabletext0"/>
            </w:pPr>
            <w:r w:rsidRPr="00DD759E">
              <w:t>10</w:t>
            </w:r>
          </w:p>
        </w:tc>
        <w:tc>
          <w:tcPr>
            <w:tcW w:w="7599" w:type="dxa"/>
            <w:shd w:val="clear" w:color="auto" w:fill="auto"/>
          </w:tcPr>
          <w:p w14:paraId="10710B4B" w14:textId="77777777" w:rsidR="00A422E4" w:rsidRPr="00DD759E" w:rsidRDefault="00A422E4" w:rsidP="00F311CE">
            <w:pPr>
              <w:pStyle w:val="Tabletext0"/>
            </w:pPr>
            <w:r w:rsidRPr="00DD759E">
              <w:t>West along the parallel 20°20.316′S to the intersection of the Hamilton Island (20</w:t>
            </w:r>
            <w:r>
              <w:noBreakHyphen/>
            </w:r>
            <w:r w:rsidRPr="00DD759E">
              <w:t>057) coastline at mean low water and the parallel 20°20.316′S (at the point closest to 20°20.316′S 148°57.439′E)</w:t>
            </w:r>
          </w:p>
        </w:tc>
      </w:tr>
      <w:tr w:rsidR="00A422E4" w:rsidRPr="00DD759E" w14:paraId="10710B4F" w14:textId="77777777" w:rsidTr="00F311CE">
        <w:tc>
          <w:tcPr>
            <w:tcW w:w="714" w:type="dxa"/>
            <w:shd w:val="clear" w:color="auto" w:fill="auto"/>
          </w:tcPr>
          <w:p w14:paraId="10710B4D" w14:textId="77777777" w:rsidR="00A422E4" w:rsidRPr="00DD759E" w:rsidRDefault="00A422E4" w:rsidP="00F311CE">
            <w:pPr>
              <w:pStyle w:val="Tabletext0"/>
            </w:pPr>
            <w:r w:rsidRPr="00DD759E">
              <w:t>11</w:t>
            </w:r>
          </w:p>
        </w:tc>
        <w:tc>
          <w:tcPr>
            <w:tcW w:w="7599" w:type="dxa"/>
            <w:shd w:val="clear" w:color="auto" w:fill="auto"/>
          </w:tcPr>
          <w:p w14:paraId="10710B4E" w14:textId="77777777" w:rsidR="00A422E4" w:rsidRPr="00DD759E" w:rsidRDefault="00A422E4" w:rsidP="00F311CE">
            <w:pPr>
              <w:pStyle w:val="Tabletext0"/>
            </w:pPr>
            <w:r w:rsidRPr="00DD759E">
              <w:t>Generally north</w:t>
            </w:r>
            <w:r>
              <w:noBreakHyphen/>
            </w:r>
            <w:r w:rsidRPr="00DD759E">
              <w:t>westerly along the Hamilton Island (20</w:t>
            </w:r>
            <w:r>
              <w:noBreakHyphen/>
            </w:r>
            <w:r w:rsidRPr="00DD759E">
              <w:t>057) coastline at mean low water to the intersection of the Hamilton Island (20</w:t>
            </w:r>
            <w:r>
              <w:noBreakHyphen/>
            </w:r>
            <w:r w:rsidRPr="00DD759E">
              <w:t>057) coastline at mean low water and the meridian 148°56.902′E (at the point closest to 20°19.886′S 148°56.902′E)</w:t>
            </w:r>
          </w:p>
        </w:tc>
      </w:tr>
      <w:tr w:rsidR="00A422E4" w:rsidRPr="00DD759E" w14:paraId="10710B52" w14:textId="77777777" w:rsidTr="00F311CE">
        <w:tc>
          <w:tcPr>
            <w:tcW w:w="714" w:type="dxa"/>
            <w:tcBorders>
              <w:bottom w:val="single" w:sz="2" w:space="0" w:color="auto"/>
            </w:tcBorders>
            <w:shd w:val="clear" w:color="auto" w:fill="auto"/>
          </w:tcPr>
          <w:p w14:paraId="10710B50"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10710B51" w14:textId="77777777" w:rsidR="00A422E4" w:rsidRPr="00DD759E" w:rsidRDefault="00A422E4" w:rsidP="00F311CE">
            <w:pPr>
              <w:pStyle w:val="Tabletext0"/>
            </w:pPr>
            <w:r w:rsidRPr="00DD759E">
              <w:t>West along the parallel 20°19.886′S to longitude 148°56.585′E</w:t>
            </w:r>
          </w:p>
        </w:tc>
      </w:tr>
      <w:tr w:rsidR="00A422E4" w:rsidRPr="00DD759E" w14:paraId="10710B55" w14:textId="77777777" w:rsidTr="00F311CE">
        <w:tc>
          <w:tcPr>
            <w:tcW w:w="714" w:type="dxa"/>
            <w:tcBorders>
              <w:top w:val="single" w:sz="2" w:space="0" w:color="auto"/>
              <w:bottom w:val="single" w:sz="12" w:space="0" w:color="auto"/>
            </w:tcBorders>
            <w:shd w:val="clear" w:color="auto" w:fill="auto"/>
          </w:tcPr>
          <w:p w14:paraId="10710B53"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10710B54" w14:textId="77777777" w:rsidR="00A422E4" w:rsidRPr="00DD759E" w:rsidRDefault="00A422E4" w:rsidP="00F311CE">
            <w:pPr>
              <w:pStyle w:val="Tabletext0"/>
            </w:pPr>
            <w:r w:rsidRPr="00DD759E">
              <w:t>North along the meridian 148°56.585′E to the starting point</w:t>
            </w:r>
          </w:p>
        </w:tc>
      </w:tr>
    </w:tbl>
    <w:p w14:paraId="10710B5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B57" w14:textId="77777777" w:rsidR="00A422E4" w:rsidRPr="00DD759E" w:rsidRDefault="00A422E4" w:rsidP="00A422E4">
      <w:pPr>
        <w:pStyle w:val="ActHead5"/>
      </w:pPr>
      <w:bookmarkStart w:id="254" w:name="_Toc501379931"/>
      <w:r w:rsidRPr="00DD759E">
        <w:rPr>
          <w:rStyle w:val="CharSectno"/>
        </w:rPr>
        <w:t>67</w:t>
      </w:r>
      <w:r w:rsidRPr="00DD759E">
        <w:t xml:space="preserve">  Happy Bay, Long Island Location</w:t>
      </w:r>
      <w:bookmarkEnd w:id="254"/>
    </w:p>
    <w:p w14:paraId="10710B58" w14:textId="77777777" w:rsidR="00A422E4" w:rsidRPr="00DD759E" w:rsidRDefault="00A422E4" w:rsidP="00A422E4">
      <w:pPr>
        <w:pStyle w:val="Subsection"/>
        <w:rPr>
          <w:rFonts w:eastAsia="Calibri"/>
          <w:szCs w:val="22"/>
        </w:rPr>
      </w:pPr>
      <w:r w:rsidRPr="00DD759E">
        <w:tab/>
      </w:r>
      <w:r w:rsidRPr="00DD759E">
        <w:tab/>
        <w:t xml:space="preserve">The Happy Bay, Long Island Location is the area </w:t>
      </w:r>
      <w:r w:rsidRPr="00DD759E">
        <w:rPr>
          <w:rFonts w:eastAsia="Calibri"/>
          <w:szCs w:val="22"/>
        </w:rPr>
        <w:t>bounded by the line starting at the point described in item 1 of the following table and running progressively as described in the table.</w:t>
      </w:r>
    </w:p>
    <w:p w14:paraId="10710B5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B5B" w14:textId="77777777" w:rsidTr="00F311CE">
        <w:trPr>
          <w:tblHeader/>
        </w:trPr>
        <w:tc>
          <w:tcPr>
            <w:tcW w:w="8313" w:type="dxa"/>
            <w:gridSpan w:val="2"/>
            <w:tcBorders>
              <w:top w:val="single" w:sz="12" w:space="0" w:color="auto"/>
              <w:bottom w:val="single" w:sz="6" w:space="0" w:color="auto"/>
            </w:tcBorders>
            <w:shd w:val="clear" w:color="auto" w:fill="auto"/>
          </w:tcPr>
          <w:p w14:paraId="10710B5A" w14:textId="77777777" w:rsidR="00A422E4" w:rsidRPr="00DD759E" w:rsidRDefault="00A422E4" w:rsidP="00F311CE">
            <w:pPr>
              <w:pStyle w:val="TableHeading"/>
            </w:pPr>
            <w:r w:rsidRPr="00DD759E">
              <w:t>Happy Bay, Long Island Location</w:t>
            </w:r>
          </w:p>
        </w:tc>
      </w:tr>
      <w:tr w:rsidR="00A422E4" w:rsidRPr="00DD759E" w14:paraId="10710B5E" w14:textId="77777777" w:rsidTr="00F311CE">
        <w:trPr>
          <w:tblHeader/>
        </w:trPr>
        <w:tc>
          <w:tcPr>
            <w:tcW w:w="714" w:type="dxa"/>
            <w:tcBorders>
              <w:top w:val="single" w:sz="6" w:space="0" w:color="auto"/>
              <w:bottom w:val="single" w:sz="12" w:space="0" w:color="auto"/>
            </w:tcBorders>
            <w:shd w:val="clear" w:color="auto" w:fill="auto"/>
          </w:tcPr>
          <w:p w14:paraId="10710B5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B5D" w14:textId="77777777" w:rsidR="00A422E4" w:rsidRPr="00DD759E" w:rsidRDefault="00A422E4" w:rsidP="00F311CE">
            <w:pPr>
              <w:pStyle w:val="TableHeading"/>
            </w:pPr>
            <w:r w:rsidRPr="00DD759E">
              <w:t>Description</w:t>
            </w:r>
          </w:p>
        </w:tc>
      </w:tr>
      <w:tr w:rsidR="00A422E4" w:rsidRPr="00DD759E" w14:paraId="10710B61" w14:textId="77777777" w:rsidTr="00F311CE">
        <w:tc>
          <w:tcPr>
            <w:tcW w:w="714" w:type="dxa"/>
            <w:tcBorders>
              <w:top w:val="single" w:sz="12" w:space="0" w:color="auto"/>
            </w:tcBorders>
            <w:shd w:val="clear" w:color="auto" w:fill="auto"/>
          </w:tcPr>
          <w:p w14:paraId="10710B5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60" w14:textId="77777777" w:rsidR="00A422E4" w:rsidRPr="00DD759E" w:rsidRDefault="00A422E4" w:rsidP="00F311CE">
            <w:pPr>
              <w:pStyle w:val="Tabletext0"/>
            </w:pPr>
            <w:r w:rsidRPr="00DD759E">
              <w:t>The point 20°19.183′S 148°50.382′E</w:t>
            </w:r>
          </w:p>
        </w:tc>
      </w:tr>
      <w:tr w:rsidR="00A422E4" w:rsidRPr="00DD759E" w14:paraId="10710B64" w14:textId="77777777" w:rsidTr="00F311CE">
        <w:tc>
          <w:tcPr>
            <w:tcW w:w="714" w:type="dxa"/>
            <w:shd w:val="clear" w:color="auto" w:fill="auto"/>
          </w:tcPr>
          <w:p w14:paraId="10710B62" w14:textId="77777777" w:rsidR="00A422E4" w:rsidRPr="00DD759E" w:rsidRDefault="00A422E4" w:rsidP="00F311CE">
            <w:pPr>
              <w:pStyle w:val="Tabletext0"/>
            </w:pPr>
            <w:r w:rsidRPr="00DD759E">
              <w:t>2</w:t>
            </w:r>
          </w:p>
        </w:tc>
        <w:tc>
          <w:tcPr>
            <w:tcW w:w="7599" w:type="dxa"/>
            <w:shd w:val="clear" w:color="auto" w:fill="auto"/>
          </w:tcPr>
          <w:p w14:paraId="10710B63" w14:textId="77777777" w:rsidR="00A422E4" w:rsidRPr="00DD759E" w:rsidRDefault="00A422E4" w:rsidP="00F311CE">
            <w:pPr>
              <w:pStyle w:val="Tabletext0"/>
            </w:pPr>
            <w:r w:rsidRPr="00DD759E">
              <w:t>East along the parallel 20°19.183′S to the intersection of the Long Island (20</w:t>
            </w:r>
            <w:r>
              <w:noBreakHyphen/>
            </w:r>
            <w:r w:rsidRPr="00DD759E">
              <w:t>060) coastline at mean low water and the parallel 20°19.183′S (at the point closest to 20°19.183′S 148°50.854′E)</w:t>
            </w:r>
          </w:p>
        </w:tc>
      </w:tr>
      <w:tr w:rsidR="00A422E4" w:rsidRPr="00DD759E" w14:paraId="10710B67" w14:textId="77777777" w:rsidTr="00F311CE">
        <w:tc>
          <w:tcPr>
            <w:tcW w:w="714" w:type="dxa"/>
            <w:shd w:val="clear" w:color="auto" w:fill="auto"/>
          </w:tcPr>
          <w:p w14:paraId="10710B65" w14:textId="77777777" w:rsidR="00A422E4" w:rsidRPr="00DD759E" w:rsidRDefault="00A422E4" w:rsidP="00F311CE">
            <w:pPr>
              <w:pStyle w:val="Tabletext0"/>
            </w:pPr>
            <w:r w:rsidRPr="00DD759E">
              <w:t>3</w:t>
            </w:r>
          </w:p>
        </w:tc>
        <w:tc>
          <w:tcPr>
            <w:tcW w:w="7599" w:type="dxa"/>
            <w:shd w:val="clear" w:color="auto" w:fill="auto"/>
          </w:tcPr>
          <w:p w14:paraId="10710B66"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20°20.121′S (at the point closest to 20°20.121′S 148°50.652′E)</w:t>
            </w:r>
          </w:p>
        </w:tc>
      </w:tr>
      <w:tr w:rsidR="00A422E4" w:rsidRPr="00DD759E" w14:paraId="10710B6A" w14:textId="77777777" w:rsidTr="00F311CE">
        <w:tc>
          <w:tcPr>
            <w:tcW w:w="714" w:type="dxa"/>
            <w:tcBorders>
              <w:bottom w:val="single" w:sz="2" w:space="0" w:color="auto"/>
            </w:tcBorders>
            <w:shd w:val="clear" w:color="auto" w:fill="auto"/>
          </w:tcPr>
          <w:p w14:paraId="10710B6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B69" w14:textId="77777777" w:rsidR="00A422E4" w:rsidRPr="00DD759E" w:rsidRDefault="00A422E4" w:rsidP="00F311CE">
            <w:pPr>
              <w:pStyle w:val="Tabletext0"/>
            </w:pPr>
            <w:r w:rsidRPr="00DD759E">
              <w:t>West along the parallel 20°20.121′S to longitude 148°50.382′E</w:t>
            </w:r>
          </w:p>
        </w:tc>
      </w:tr>
      <w:tr w:rsidR="00A422E4" w:rsidRPr="00DD759E" w14:paraId="10710B6D" w14:textId="77777777" w:rsidTr="00F311CE">
        <w:tc>
          <w:tcPr>
            <w:tcW w:w="714" w:type="dxa"/>
            <w:tcBorders>
              <w:top w:val="single" w:sz="2" w:space="0" w:color="auto"/>
              <w:bottom w:val="single" w:sz="12" w:space="0" w:color="auto"/>
            </w:tcBorders>
            <w:shd w:val="clear" w:color="auto" w:fill="auto"/>
          </w:tcPr>
          <w:p w14:paraId="10710B6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B6C" w14:textId="77777777" w:rsidR="00A422E4" w:rsidRPr="00DD759E" w:rsidRDefault="00A422E4" w:rsidP="00F311CE">
            <w:pPr>
              <w:pStyle w:val="Tabletext0"/>
            </w:pPr>
            <w:r w:rsidRPr="00DD759E">
              <w:t>North along the meridian 148°50.382′E to the starting point</w:t>
            </w:r>
          </w:p>
        </w:tc>
      </w:tr>
    </w:tbl>
    <w:p w14:paraId="10710B6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B6F" w14:textId="77777777" w:rsidR="00A422E4" w:rsidRPr="00DD759E" w:rsidRDefault="00A422E4" w:rsidP="00A422E4">
      <w:pPr>
        <w:pStyle w:val="ActHead5"/>
      </w:pPr>
      <w:bookmarkStart w:id="255" w:name="_Toc501379932"/>
      <w:r w:rsidRPr="00DD759E">
        <w:rPr>
          <w:rStyle w:val="CharSectno"/>
        </w:rPr>
        <w:t>68</w:t>
      </w:r>
      <w:r w:rsidRPr="00DD759E">
        <w:t xml:space="preserve">  Hardy Reef Location</w:t>
      </w:r>
      <w:bookmarkEnd w:id="255"/>
    </w:p>
    <w:p w14:paraId="10710B70" w14:textId="77777777" w:rsidR="00A422E4" w:rsidRPr="00DD759E" w:rsidRDefault="00A422E4" w:rsidP="00A422E4">
      <w:pPr>
        <w:pStyle w:val="Subsection"/>
        <w:rPr>
          <w:rFonts w:eastAsia="Calibri"/>
          <w:szCs w:val="22"/>
        </w:rPr>
      </w:pPr>
      <w:r w:rsidRPr="00DD759E">
        <w:tab/>
      </w:r>
      <w:r w:rsidRPr="00DD759E">
        <w:tab/>
        <w:t xml:space="preserve">The Hardy Reef Location is the area </w:t>
      </w:r>
      <w:r w:rsidRPr="00DD759E">
        <w:rPr>
          <w:rFonts w:eastAsia="Calibri"/>
          <w:szCs w:val="22"/>
        </w:rPr>
        <w:t>bounded by the line starting at the point described in item 1 of the following table and running progressively as described in the table.</w:t>
      </w:r>
    </w:p>
    <w:p w14:paraId="10710B7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B73" w14:textId="77777777" w:rsidTr="00F311CE">
        <w:trPr>
          <w:tblHeader/>
        </w:trPr>
        <w:tc>
          <w:tcPr>
            <w:tcW w:w="8313" w:type="dxa"/>
            <w:gridSpan w:val="2"/>
            <w:tcBorders>
              <w:top w:val="single" w:sz="12" w:space="0" w:color="auto"/>
              <w:bottom w:val="single" w:sz="6" w:space="0" w:color="auto"/>
            </w:tcBorders>
            <w:shd w:val="clear" w:color="auto" w:fill="auto"/>
          </w:tcPr>
          <w:p w14:paraId="10710B72" w14:textId="77777777" w:rsidR="00A422E4" w:rsidRPr="00DD759E" w:rsidRDefault="00A422E4" w:rsidP="00F311CE">
            <w:pPr>
              <w:pStyle w:val="TableHeading"/>
            </w:pPr>
            <w:r w:rsidRPr="00DD759E">
              <w:t>Hardy Reef Location</w:t>
            </w:r>
          </w:p>
        </w:tc>
      </w:tr>
      <w:tr w:rsidR="00A422E4" w:rsidRPr="00DD759E" w14:paraId="10710B76" w14:textId="77777777" w:rsidTr="00F311CE">
        <w:trPr>
          <w:tblHeader/>
        </w:trPr>
        <w:tc>
          <w:tcPr>
            <w:tcW w:w="714" w:type="dxa"/>
            <w:tcBorders>
              <w:top w:val="single" w:sz="6" w:space="0" w:color="auto"/>
              <w:bottom w:val="single" w:sz="12" w:space="0" w:color="auto"/>
            </w:tcBorders>
            <w:shd w:val="clear" w:color="auto" w:fill="auto"/>
          </w:tcPr>
          <w:p w14:paraId="10710B7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B75" w14:textId="77777777" w:rsidR="00A422E4" w:rsidRPr="00DD759E" w:rsidRDefault="00A422E4" w:rsidP="00F311CE">
            <w:pPr>
              <w:pStyle w:val="TableHeading"/>
            </w:pPr>
            <w:r w:rsidRPr="00DD759E">
              <w:t>Description</w:t>
            </w:r>
          </w:p>
        </w:tc>
      </w:tr>
      <w:tr w:rsidR="00A422E4" w:rsidRPr="00DD759E" w14:paraId="10710B79" w14:textId="77777777" w:rsidTr="00F311CE">
        <w:tc>
          <w:tcPr>
            <w:tcW w:w="714" w:type="dxa"/>
            <w:tcBorders>
              <w:top w:val="single" w:sz="12" w:space="0" w:color="auto"/>
            </w:tcBorders>
            <w:shd w:val="clear" w:color="auto" w:fill="auto"/>
          </w:tcPr>
          <w:p w14:paraId="10710B7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78" w14:textId="77777777" w:rsidR="00A422E4" w:rsidRPr="00DD759E" w:rsidRDefault="00A422E4" w:rsidP="00F311CE">
            <w:pPr>
              <w:pStyle w:val="Tabletext0"/>
            </w:pPr>
            <w:r w:rsidRPr="00DD759E">
              <w:t>The point 19°43.001′S 149°12.412′E</w:t>
            </w:r>
          </w:p>
        </w:tc>
      </w:tr>
      <w:tr w:rsidR="00A422E4" w:rsidRPr="00DD759E" w14:paraId="10710B7C" w14:textId="77777777" w:rsidTr="00F311CE">
        <w:tc>
          <w:tcPr>
            <w:tcW w:w="714" w:type="dxa"/>
            <w:shd w:val="clear" w:color="auto" w:fill="auto"/>
          </w:tcPr>
          <w:p w14:paraId="10710B7A" w14:textId="77777777" w:rsidR="00A422E4" w:rsidRPr="00DD759E" w:rsidRDefault="00A422E4" w:rsidP="00F311CE">
            <w:pPr>
              <w:pStyle w:val="Tabletext0"/>
            </w:pPr>
            <w:r w:rsidRPr="00DD759E">
              <w:t>2</w:t>
            </w:r>
          </w:p>
        </w:tc>
        <w:tc>
          <w:tcPr>
            <w:tcW w:w="7599" w:type="dxa"/>
            <w:shd w:val="clear" w:color="auto" w:fill="auto"/>
          </w:tcPr>
          <w:p w14:paraId="10710B7B" w14:textId="77777777" w:rsidR="00A422E4" w:rsidRPr="00DD759E" w:rsidRDefault="00A422E4" w:rsidP="00F311CE">
            <w:pPr>
              <w:pStyle w:val="Tabletext0"/>
            </w:pPr>
            <w:r w:rsidRPr="00DD759E">
              <w:t>East along the parallel 19°43.001′S to longitude 149°17.071′E</w:t>
            </w:r>
          </w:p>
        </w:tc>
      </w:tr>
      <w:tr w:rsidR="00A422E4" w:rsidRPr="00DD759E" w14:paraId="10710B7F" w14:textId="77777777" w:rsidTr="00F311CE">
        <w:tc>
          <w:tcPr>
            <w:tcW w:w="714" w:type="dxa"/>
            <w:shd w:val="clear" w:color="auto" w:fill="auto"/>
          </w:tcPr>
          <w:p w14:paraId="10710B7D" w14:textId="77777777" w:rsidR="00A422E4" w:rsidRPr="00DD759E" w:rsidRDefault="00A422E4" w:rsidP="00F311CE">
            <w:pPr>
              <w:pStyle w:val="Tabletext0"/>
            </w:pPr>
            <w:r w:rsidRPr="00DD759E">
              <w:t>3</w:t>
            </w:r>
          </w:p>
        </w:tc>
        <w:tc>
          <w:tcPr>
            <w:tcW w:w="7599" w:type="dxa"/>
            <w:shd w:val="clear" w:color="auto" w:fill="auto"/>
          </w:tcPr>
          <w:p w14:paraId="10710B7E" w14:textId="77777777" w:rsidR="00A422E4" w:rsidRPr="00DD759E" w:rsidRDefault="00A422E4" w:rsidP="00F311CE">
            <w:pPr>
              <w:pStyle w:val="Tabletext0"/>
            </w:pPr>
            <w:r w:rsidRPr="00DD759E">
              <w:t>South along the meridian 149°17.071′E to latitude 19°48.721′S</w:t>
            </w:r>
          </w:p>
        </w:tc>
      </w:tr>
      <w:tr w:rsidR="00A422E4" w:rsidRPr="00DD759E" w14:paraId="10710B82" w14:textId="77777777" w:rsidTr="00F311CE">
        <w:tc>
          <w:tcPr>
            <w:tcW w:w="714" w:type="dxa"/>
            <w:shd w:val="clear" w:color="auto" w:fill="auto"/>
          </w:tcPr>
          <w:p w14:paraId="10710B80" w14:textId="77777777" w:rsidR="00A422E4" w:rsidRPr="00DD759E" w:rsidRDefault="00A422E4" w:rsidP="00F311CE">
            <w:pPr>
              <w:pStyle w:val="Tabletext0"/>
            </w:pPr>
            <w:r w:rsidRPr="00DD759E">
              <w:t>4</w:t>
            </w:r>
          </w:p>
        </w:tc>
        <w:tc>
          <w:tcPr>
            <w:tcW w:w="7599" w:type="dxa"/>
            <w:shd w:val="clear" w:color="auto" w:fill="auto"/>
          </w:tcPr>
          <w:p w14:paraId="10710B81" w14:textId="77777777" w:rsidR="00A422E4" w:rsidRPr="00DD759E" w:rsidRDefault="00A422E4" w:rsidP="00F311CE">
            <w:pPr>
              <w:pStyle w:val="Tabletext0"/>
            </w:pPr>
            <w:r w:rsidRPr="00DD759E">
              <w:t>West along the parallel 19°48.721′S to longitude 149°15.546′E</w:t>
            </w:r>
          </w:p>
        </w:tc>
      </w:tr>
      <w:tr w:rsidR="00A422E4" w:rsidRPr="00DD759E" w14:paraId="10710B85" w14:textId="77777777" w:rsidTr="00F311CE">
        <w:tc>
          <w:tcPr>
            <w:tcW w:w="714" w:type="dxa"/>
            <w:shd w:val="clear" w:color="auto" w:fill="auto"/>
          </w:tcPr>
          <w:p w14:paraId="10710B83" w14:textId="77777777" w:rsidR="00A422E4" w:rsidRPr="00DD759E" w:rsidRDefault="00A422E4" w:rsidP="00F311CE">
            <w:pPr>
              <w:pStyle w:val="Tabletext0"/>
            </w:pPr>
            <w:r w:rsidRPr="00DD759E">
              <w:t>5</w:t>
            </w:r>
          </w:p>
        </w:tc>
        <w:tc>
          <w:tcPr>
            <w:tcW w:w="7599" w:type="dxa"/>
            <w:shd w:val="clear" w:color="auto" w:fill="auto"/>
          </w:tcPr>
          <w:p w14:paraId="10710B84" w14:textId="77777777" w:rsidR="00A422E4" w:rsidRPr="00DD759E" w:rsidRDefault="00A422E4" w:rsidP="00F311CE">
            <w:pPr>
              <w:pStyle w:val="Tabletext0"/>
            </w:pPr>
            <w:r w:rsidRPr="00DD759E">
              <w:t>North</w:t>
            </w:r>
            <w:r>
              <w:noBreakHyphen/>
            </w:r>
            <w:r w:rsidRPr="00DD759E">
              <w:t>westerly along the geodesic to 19°47.814′S 149°14.990′E</w:t>
            </w:r>
          </w:p>
        </w:tc>
      </w:tr>
      <w:tr w:rsidR="00A422E4" w:rsidRPr="00DD759E" w14:paraId="10710B88" w14:textId="77777777" w:rsidTr="00F311CE">
        <w:tc>
          <w:tcPr>
            <w:tcW w:w="714" w:type="dxa"/>
            <w:shd w:val="clear" w:color="auto" w:fill="auto"/>
          </w:tcPr>
          <w:p w14:paraId="10710B86" w14:textId="77777777" w:rsidR="00A422E4" w:rsidRPr="00DD759E" w:rsidRDefault="00A422E4" w:rsidP="00F311CE">
            <w:pPr>
              <w:pStyle w:val="Tabletext0"/>
            </w:pPr>
            <w:r w:rsidRPr="00DD759E">
              <w:t>6</w:t>
            </w:r>
          </w:p>
        </w:tc>
        <w:tc>
          <w:tcPr>
            <w:tcW w:w="7599" w:type="dxa"/>
            <w:shd w:val="clear" w:color="auto" w:fill="auto"/>
          </w:tcPr>
          <w:p w14:paraId="10710B87" w14:textId="77777777" w:rsidR="00A422E4" w:rsidRPr="00DD759E" w:rsidRDefault="00A422E4" w:rsidP="00F311CE">
            <w:pPr>
              <w:pStyle w:val="Tabletext0"/>
            </w:pPr>
            <w:r w:rsidRPr="00DD759E">
              <w:t>Northerly along the geodesic to 19°47.036′S 149°14.694′E</w:t>
            </w:r>
          </w:p>
        </w:tc>
      </w:tr>
      <w:tr w:rsidR="00A422E4" w:rsidRPr="00DD759E" w14:paraId="10710B8B" w14:textId="77777777" w:rsidTr="00F311CE">
        <w:tc>
          <w:tcPr>
            <w:tcW w:w="714" w:type="dxa"/>
            <w:shd w:val="clear" w:color="auto" w:fill="auto"/>
          </w:tcPr>
          <w:p w14:paraId="10710B89" w14:textId="77777777" w:rsidR="00A422E4" w:rsidRPr="00DD759E" w:rsidRDefault="00A422E4" w:rsidP="00F311CE">
            <w:pPr>
              <w:pStyle w:val="Tabletext0"/>
            </w:pPr>
            <w:r w:rsidRPr="00DD759E">
              <w:t>7</w:t>
            </w:r>
          </w:p>
        </w:tc>
        <w:tc>
          <w:tcPr>
            <w:tcW w:w="7599" w:type="dxa"/>
            <w:shd w:val="clear" w:color="auto" w:fill="auto"/>
          </w:tcPr>
          <w:p w14:paraId="10710B8A" w14:textId="77777777" w:rsidR="00A422E4" w:rsidRPr="00DD759E" w:rsidRDefault="00A422E4" w:rsidP="00F311CE">
            <w:pPr>
              <w:pStyle w:val="Tabletext0"/>
            </w:pPr>
            <w:r w:rsidRPr="00DD759E">
              <w:t>North</w:t>
            </w:r>
            <w:r>
              <w:noBreakHyphen/>
            </w:r>
            <w:r w:rsidRPr="00DD759E">
              <w:t>westerly along the geodesic to 19°46.733′S 149°14.454′E</w:t>
            </w:r>
          </w:p>
        </w:tc>
      </w:tr>
      <w:tr w:rsidR="00A422E4" w:rsidRPr="00DD759E" w14:paraId="10710B8E" w14:textId="77777777" w:rsidTr="00F311CE">
        <w:tc>
          <w:tcPr>
            <w:tcW w:w="714" w:type="dxa"/>
            <w:shd w:val="clear" w:color="auto" w:fill="auto"/>
          </w:tcPr>
          <w:p w14:paraId="10710B8C" w14:textId="77777777" w:rsidR="00A422E4" w:rsidRPr="00DD759E" w:rsidRDefault="00A422E4" w:rsidP="00F311CE">
            <w:pPr>
              <w:pStyle w:val="Tabletext0"/>
            </w:pPr>
            <w:r w:rsidRPr="00DD759E">
              <w:t>8</w:t>
            </w:r>
          </w:p>
        </w:tc>
        <w:tc>
          <w:tcPr>
            <w:tcW w:w="7599" w:type="dxa"/>
            <w:shd w:val="clear" w:color="auto" w:fill="auto"/>
          </w:tcPr>
          <w:p w14:paraId="10710B8D" w14:textId="77777777" w:rsidR="00A422E4" w:rsidRPr="00DD759E" w:rsidRDefault="00A422E4" w:rsidP="00F311CE">
            <w:pPr>
              <w:pStyle w:val="Tabletext0"/>
            </w:pPr>
            <w:r w:rsidRPr="00DD759E">
              <w:t>North</w:t>
            </w:r>
            <w:r>
              <w:noBreakHyphen/>
            </w:r>
            <w:r w:rsidRPr="00DD759E">
              <w:t>westerly along the geodesic to 19°46.380′S 149°13.748′E</w:t>
            </w:r>
          </w:p>
        </w:tc>
      </w:tr>
      <w:tr w:rsidR="00A422E4" w:rsidRPr="00DD759E" w14:paraId="10710B91" w14:textId="77777777" w:rsidTr="00F311CE">
        <w:tc>
          <w:tcPr>
            <w:tcW w:w="714" w:type="dxa"/>
            <w:shd w:val="clear" w:color="auto" w:fill="auto"/>
          </w:tcPr>
          <w:p w14:paraId="10710B8F" w14:textId="77777777" w:rsidR="00A422E4" w:rsidRPr="00DD759E" w:rsidRDefault="00A422E4" w:rsidP="00F311CE">
            <w:pPr>
              <w:pStyle w:val="Tabletext0"/>
            </w:pPr>
            <w:r w:rsidRPr="00DD759E">
              <w:t>9</w:t>
            </w:r>
          </w:p>
        </w:tc>
        <w:tc>
          <w:tcPr>
            <w:tcW w:w="7599" w:type="dxa"/>
            <w:shd w:val="clear" w:color="auto" w:fill="auto"/>
          </w:tcPr>
          <w:p w14:paraId="10710B90" w14:textId="77777777" w:rsidR="00A422E4" w:rsidRPr="00DD759E" w:rsidRDefault="00A422E4" w:rsidP="00F311CE">
            <w:pPr>
              <w:pStyle w:val="Tabletext0"/>
            </w:pPr>
            <w:r w:rsidRPr="00DD759E">
              <w:t>North</w:t>
            </w:r>
            <w:r>
              <w:noBreakHyphen/>
            </w:r>
            <w:r w:rsidRPr="00DD759E">
              <w:t>westerly along the geodesic to 19°45.937′S 149°12.948′E</w:t>
            </w:r>
          </w:p>
        </w:tc>
      </w:tr>
      <w:tr w:rsidR="00A422E4" w:rsidRPr="00DD759E" w14:paraId="10710B94" w14:textId="77777777" w:rsidTr="00F311CE">
        <w:tc>
          <w:tcPr>
            <w:tcW w:w="714" w:type="dxa"/>
            <w:shd w:val="clear" w:color="auto" w:fill="auto"/>
          </w:tcPr>
          <w:p w14:paraId="10710B92" w14:textId="77777777" w:rsidR="00A422E4" w:rsidRPr="00DD759E" w:rsidRDefault="00A422E4" w:rsidP="00F311CE">
            <w:pPr>
              <w:pStyle w:val="Tabletext0"/>
            </w:pPr>
            <w:r w:rsidRPr="00DD759E">
              <w:t>10</w:t>
            </w:r>
          </w:p>
        </w:tc>
        <w:tc>
          <w:tcPr>
            <w:tcW w:w="7599" w:type="dxa"/>
            <w:shd w:val="clear" w:color="auto" w:fill="auto"/>
          </w:tcPr>
          <w:p w14:paraId="10710B93" w14:textId="77777777" w:rsidR="00A422E4" w:rsidRPr="00DD759E" w:rsidRDefault="00A422E4" w:rsidP="00F311CE">
            <w:pPr>
              <w:pStyle w:val="Tabletext0"/>
            </w:pPr>
            <w:r w:rsidRPr="00DD759E">
              <w:t>Westerly along the geodesic to 19°45.809′S 149°12.545′E</w:t>
            </w:r>
          </w:p>
        </w:tc>
      </w:tr>
      <w:tr w:rsidR="00A422E4" w:rsidRPr="00DD759E" w14:paraId="10710B97" w14:textId="77777777" w:rsidTr="00F311CE">
        <w:tc>
          <w:tcPr>
            <w:tcW w:w="714" w:type="dxa"/>
            <w:shd w:val="clear" w:color="auto" w:fill="auto"/>
          </w:tcPr>
          <w:p w14:paraId="10710B95" w14:textId="77777777" w:rsidR="00A422E4" w:rsidRPr="00DD759E" w:rsidRDefault="00A422E4" w:rsidP="00F311CE">
            <w:pPr>
              <w:pStyle w:val="Tabletext0"/>
            </w:pPr>
            <w:r w:rsidRPr="00DD759E">
              <w:t>11</w:t>
            </w:r>
          </w:p>
        </w:tc>
        <w:tc>
          <w:tcPr>
            <w:tcW w:w="7599" w:type="dxa"/>
            <w:shd w:val="clear" w:color="auto" w:fill="auto"/>
          </w:tcPr>
          <w:p w14:paraId="10710B96" w14:textId="77777777" w:rsidR="00A422E4" w:rsidRPr="00DD759E" w:rsidRDefault="00A422E4" w:rsidP="00F311CE">
            <w:pPr>
              <w:pStyle w:val="Tabletext0"/>
            </w:pPr>
            <w:r w:rsidRPr="00DD759E">
              <w:t>Westerly along the geodesic to 19°45.766′S 149°11.541′E</w:t>
            </w:r>
          </w:p>
        </w:tc>
      </w:tr>
      <w:tr w:rsidR="00A422E4" w:rsidRPr="00DD759E" w14:paraId="10710B9A" w14:textId="77777777" w:rsidTr="00F311CE">
        <w:tc>
          <w:tcPr>
            <w:tcW w:w="714" w:type="dxa"/>
            <w:shd w:val="clear" w:color="auto" w:fill="auto"/>
          </w:tcPr>
          <w:p w14:paraId="10710B98" w14:textId="77777777" w:rsidR="00A422E4" w:rsidRPr="00DD759E" w:rsidRDefault="00A422E4" w:rsidP="00F311CE">
            <w:pPr>
              <w:pStyle w:val="Tabletext0"/>
            </w:pPr>
            <w:r w:rsidRPr="00DD759E">
              <w:t>12</w:t>
            </w:r>
          </w:p>
        </w:tc>
        <w:tc>
          <w:tcPr>
            <w:tcW w:w="7599" w:type="dxa"/>
            <w:shd w:val="clear" w:color="auto" w:fill="auto"/>
          </w:tcPr>
          <w:p w14:paraId="10710B99" w14:textId="77777777" w:rsidR="00A422E4" w:rsidRPr="00DD759E" w:rsidRDefault="00A422E4" w:rsidP="00F311CE">
            <w:pPr>
              <w:pStyle w:val="Tabletext0"/>
            </w:pPr>
            <w:r w:rsidRPr="00DD759E">
              <w:t>North</w:t>
            </w:r>
            <w:r>
              <w:noBreakHyphen/>
            </w:r>
            <w:r w:rsidRPr="00DD759E">
              <w:t>westerly along the geodesic to 19°45.570′S 149°11.121′E</w:t>
            </w:r>
          </w:p>
        </w:tc>
      </w:tr>
      <w:tr w:rsidR="00A422E4" w:rsidRPr="00DD759E" w14:paraId="10710B9D" w14:textId="77777777" w:rsidTr="00F311CE">
        <w:tc>
          <w:tcPr>
            <w:tcW w:w="714" w:type="dxa"/>
            <w:shd w:val="clear" w:color="auto" w:fill="auto"/>
          </w:tcPr>
          <w:p w14:paraId="10710B9B" w14:textId="77777777" w:rsidR="00A422E4" w:rsidRPr="00DD759E" w:rsidRDefault="00A422E4" w:rsidP="00F311CE">
            <w:pPr>
              <w:pStyle w:val="Tabletext0"/>
            </w:pPr>
            <w:r w:rsidRPr="00DD759E">
              <w:t>13</w:t>
            </w:r>
          </w:p>
        </w:tc>
        <w:tc>
          <w:tcPr>
            <w:tcW w:w="7599" w:type="dxa"/>
            <w:shd w:val="clear" w:color="auto" w:fill="auto"/>
          </w:tcPr>
          <w:p w14:paraId="10710B9C" w14:textId="77777777" w:rsidR="00A422E4" w:rsidRPr="00DD759E" w:rsidRDefault="00A422E4" w:rsidP="00F311CE">
            <w:pPr>
              <w:pStyle w:val="Tabletext0"/>
            </w:pPr>
            <w:r w:rsidRPr="00DD759E">
              <w:t>North</w:t>
            </w:r>
            <w:r>
              <w:noBreakHyphen/>
            </w:r>
            <w:r w:rsidRPr="00DD759E">
              <w:t>westerly along the geodesic to 19°45.223′S 149°10.885′E</w:t>
            </w:r>
          </w:p>
        </w:tc>
      </w:tr>
      <w:tr w:rsidR="00A422E4" w:rsidRPr="00DD759E" w14:paraId="10710BA0" w14:textId="77777777" w:rsidTr="00F311CE">
        <w:tc>
          <w:tcPr>
            <w:tcW w:w="714" w:type="dxa"/>
            <w:shd w:val="clear" w:color="auto" w:fill="auto"/>
          </w:tcPr>
          <w:p w14:paraId="10710B9E" w14:textId="77777777" w:rsidR="00A422E4" w:rsidRPr="00DD759E" w:rsidRDefault="00A422E4" w:rsidP="00F311CE">
            <w:pPr>
              <w:pStyle w:val="Tabletext0"/>
            </w:pPr>
            <w:r w:rsidRPr="00DD759E">
              <w:t>14</w:t>
            </w:r>
          </w:p>
        </w:tc>
        <w:tc>
          <w:tcPr>
            <w:tcW w:w="7599" w:type="dxa"/>
            <w:shd w:val="clear" w:color="auto" w:fill="auto"/>
          </w:tcPr>
          <w:p w14:paraId="10710B9F" w14:textId="77777777" w:rsidR="00A422E4" w:rsidRPr="00DD759E" w:rsidRDefault="00A422E4" w:rsidP="00F311CE">
            <w:pPr>
              <w:pStyle w:val="Tabletext0"/>
            </w:pPr>
            <w:r w:rsidRPr="00DD759E">
              <w:t>North along the meridian 149°10.885′E to latitude 19°44.752′S</w:t>
            </w:r>
          </w:p>
        </w:tc>
      </w:tr>
      <w:tr w:rsidR="00A422E4" w:rsidRPr="00DD759E" w14:paraId="10710BA3" w14:textId="77777777" w:rsidTr="00F311CE">
        <w:tc>
          <w:tcPr>
            <w:tcW w:w="714" w:type="dxa"/>
            <w:shd w:val="clear" w:color="auto" w:fill="auto"/>
          </w:tcPr>
          <w:p w14:paraId="10710BA1" w14:textId="77777777" w:rsidR="00A422E4" w:rsidRPr="00DD759E" w:rsidRDefault="00A422E4" w:rsidP="00F311CE">
            <w:pPr>
              <w:pStyle w:val="Tabletext0"/>
            </w:pPr>
            <w:r w:rsidRPr="00DD759E">
              <w:t>15</w:t>
            </w:r>
          </w:p>
        </w:tc>
        <w:tc>
          <w:tcPr>
            <w:tcW w:w="7599" w:type="dxa"/>
            <w:shd w:val="clear" w:color="auto" w:fill="auto"/>
          </w:tcPr>
          <w:p w14:paraId="10710BA2" w14:textId="77777777" w:rsidR="00A422E4" w:rsidRPr="00DD759E" w:rsidRDefault="00A422E4" w:rsidP="00F311CE">
            <w:pPr>
              <w:pStyle w:val="Tabletext0"/>
            </w:pPr>
            <w:r w:rsidRPr="00DD759E">
              <w:t>Northerly along the geodesic to 19°44.040′S 149°10.745′E</w:t>
            </w:r>
          </w:p>
        </w:tc>
      </w:tr>
      <w:tr w:rsidR="00A422E4" w:rsidRPr="00DD759E" w14:paraId="10710BA6" w14:textId="77777777" w:rsidTr="00F311CE">
        <w:tc>
          <w:tcPr>
            <w:tcW w:w="714" w:type="dxa"/>
            <w:shd w:val="clear" w:color="auto" w:fill="auto"/>
          </w:tcPr>
          <w:p w14:paraId="10710BA4" w14:textId="77777777" w:rsidR="00A422E4" w:rsidRPr="00DD759E" w:rsidRDefault="00A422E4" w:rsidP="00F311CE">
            <w:pPr>
              <w:pStyle w:val="Tabletext0"/>
            </w:pPr>
            <w:r w:rsidRPr="00DD759E">
              <w:t>16</w:t>
            </w:r>
          </w:p>
        </w:tc>
        <w:tc>
          <w:tcPr>
            <w:tcW w:w="7599" w:type="dxa"/>
            <w:shd w:val="clear" w:color="auto" w:fill="auto"/>
          </w:tcPr>
          <w:p w14:paraId="10710BA5" w14:textId="77777777" w:rsidR="00A422E4" w:rsidRPr="00DD759E" w:rsidRDefault="00A422E4" w:rsidP="00F311CE">
            <w:pPr>
              <w:pStyle w:val="Tabletext0"/>
            </w:pPr>
            <w:r w:rsidRPr="00DD759E">
              <w:t>North</w:t>
            </w:r>
            <w:r>
              <w:noBreakHyphen/>
            </w:r>
            <w:r w:rsidRPr="00DD759E">
              <w:t>easterly along the geodesic to 19°43.612′S 149°11.175′E</w:t>
            </w:r>
          </w:p>
        </w:tc>
      </w:tr>
      <w:tr w:rsidR="00A422E4" w:rsidRPr="00DD759E" w14:paraId="10710BA9" w14:textId="77777777" w:rsidTr="00F311CE">
        <w:tc>
          <w:tcPr>
            <w:tcW w:w="714" w:type="dxa"/>
            <w:shd w:val="clear" w:color="auto" w:fill="auto"/>
          </w:tcPr>
          <w:p w14:paraId="10710BA7" w14:textId="77777777" w:rsidR="00A422E4" w:rsidRPr="00DD759E" w:rsidRDefault="00A422E4" w:rsidP="00F311CE">
            <w:pPr>
              <w:pStyle w:val="Tabletext0"/>
            </w:pPr>
            <w:r w:rsidRPr="00DD759E">
              <w:t>17</w:t>
            </w:r>
          </w:p>
        </w:tc>
        <w:tc>
          <w:tcPr>
            <w:tcW w:w="7599" w:type="dxa"/>
            <w:shd w:val="clear" w:color="auto" w:fill="auto"/>
          </w:tcPr>
          <w:p w14:paraId="10710BA8" w14:textId="77777777" w:rsidR="00A422E4" w:rsidRPr="00DD759E" w:rsidRDefault="00A422E4" w:rsidP="00F311CE">
            <w:pPr>
              <w:pStyle w:val="Tabletext0"/>
            </w:pPr>
            <w:r w:rsidRPr="00DD759E">
              <w:t>North</w:t>
            </w:r>
            <w:r>
              <w:noBreakHyphen/>
            </w:r>
            <w:r w:rsidRPr="00DD759E">
              <w:t>easterly along the geodesic to 19°43.385′S 149°11.680′E</w:t>
            </w:r>
          </w:p>
        </w:tc>
      </w:tr>
      <w:tr w:rsidR="00A422E4" w:rsidRPr="00DD759E" w14:paraId="10710BAC" w14:textId="77777777" w:rsidTr="00F311CE">
        <w:tc>
          <w:tcPr>
            <w:tcW w:w="714" w:type="dxa"/>
            <w:shd w:val="clear" w:color="auto" w:fill="auto"/>
          </w:tcPr>
          <w:p w14:paraId="10710BAA" w14:textId="77777777" w:rsidR="00A422E4" w:rsidRPr="00DD759E" w:rsidRDefault="00A422E4" w:rsidP="00F311CE">
            <w:pPr>
              <w:pStyle w:val="Tabletext0"/>
            </w:pPr>
            <w:r w:rsidRPr="00DD759E">
              <w:t>18</w:t>
            </w:r>
          </w:p>
        </w:tc>
        <w:tc>
          <w:tcPr>
            <w:tcW w:w="7599" w:type="dxa"/>
            <w:shd w:val="clear" w:color="auto" w:fill="auto"/>
          </w:tcPr>
          <w:p w14:paraId="10710BAB" w14:textId="77777777" w:rsidR="00A422E4" w:rsidRPr="00DD759E" w:rsidRDefault="00A422E4" w:rsidP="00F311CE">
            <w:pPr>
              <w:pStyle w:val="Tabletext0"/>
            </w:pPr>
            <w:r w:rsidRPr="00DD759E">
              <w:t>East along the parallel 19°43.385′S to longitude 149°12.098′E</w:t>
            </w:r>
          </w:p>
        </w:tc>
      </w:tr>
      <w:tr w:rsidR="00A422E4" w:rsidRPr="00DD759E" w14:paraId="10710BAF" w14:textId="77777777" w:rsidTr="00F311CE">
        <w:tc>
          <w:tcPr>
            <w:tcW w:w="714" w:type="dxa"/>
            <w:tcBorders>
              <w:bottom w:val="single" w:sz="2" w:space="0" w:color="auto"/>
            </w:tcBorders>
            <w:shd w:val="clear" w:color="auto" w:fill="auto"/>
          </w:tcPr>
          <w:p w14:paraId="10710BAD" w14:textId="77777777" w:rsidR="00A422E4" w:rsidRPr="00DD759E" w:rsidRDefault="00A422E4" w:rsidP="00F311CE">
            <w:pPr>
              <w:pStyle w:val="Tabletext0"/>
            </w:pPr>
            <w:r w:rsidRPr="00DD759E">
              <w:t>19</w:t>
            </w:r>
          </w:p>
        </w:tc>
        <w:tc>
          <w:tcPr>
            <w:tcW w:w="7599" w:type="dxa"/>
            <w:tcBorders>
              <w:bottom w:val="single" w:sz="2" w:space="0" w:color="auto"/>
            </w:tcBorders>
            <w:shd w:val="clear" w:color="auto" w:fill="auto"/>
          </w:tcPr>
          <w:p w14:paraId="10710BAE" w14:textId="77777777" w:rsidR="00A422E4" w:rsidRPr="00DD759E" w:rsidRDefault="00A422E4" w:rsidP="00F311CE">
            <w:pPr>
              <w:pStyle w:val="Tabletext0"/>
            </w:pPr>
            <w:r w:rsidRPr="00DD759E">
              <w:t>North</w:t>
            </w:r>
            <w:r>
              <w:noBreakHyphen/>
            </w:r>
            <w:r w:rsidRPr="00DD759E">
              <w:t>easterly along the geodesic to 19°43.214′S 149°12.412′E</w:t>
            </w:r>
          </w:p>
        </w:tc>
      </w:tr>
      <w:tr w:rsidR="00A422E4" w:rsidRPr="00DD759E" w14:paraId="10710BB2" w14:textId="77777777" w:rsidTr="00F311CE">
        <w:tc>
          <w:tcPr>
            <w:tcW w:w="714" w:type="dxa"/>
            <w:tcBorders>
              <w:top w:val="single" w:sz="2" w:space="0" w:color="auto"/>
              <w:bottom w:val="single" w:sz="12" w:space="0" w:color="auto"/>
            </w:tcBorders>
            <w:shd w:val="clear" w:color="auto" w:fill="auto"/>
          </w:tcPr>
          <w:p w14:paraId="10710BB0" w14:textId="77777777" w:rsidR="00A422E4" w:rsidRPr="00DD759E" w:rsidRDefault="00A422E4" w:rsidP="00F311CE">
            <w:pPr>
              <w:pStyle w:val="Tabletext0"/>
            </w:pPr>
            <w:r w:rsidRPr="00DD759E">
              <w:t>20</w:t>
            </w:r>
          </w:p>
        </w:tc>
        <w:tc>
          <w:tcPr>
            <w:tcW w:w="7599" w:type="dxa"/>
            <w:tcBorders>
              <w:top w:val="single" w:sz="2" w:space="0" w:color="auto"/>
              <w:bottom w:val="single" w:sz="12" w:space="0" w:color="auto"/>
            </w:tcBorders>
            <w:shd w:val="clear" w:color="auto" w:fill="auto"/>
          </w:tcPr>
          <w:p w14:paraId="10710BB1" w14:textId="77777777" w:rsidR="00A422E4" w:rsidRPr="00DD759E" w:rsidRDefault="00A422E4" w:rsidP="00F311CE">
            <w:pPr>
              <w:pStyle w:val="Tabletext0"/>
            </w:pPr>
            <w:r w:rsidRPr="00DD759E">
              <w:t>North along the meridian 149°12.412′E to the starting point</w:t>
            </w:r>
          </w:p>
        </w:tc>
      </w:tr>
    </w:tbl>
    <w:p w14:paraId="10710BB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BB4" w14:textId="77777777" w:rsidR="00A422E4" w:rsidRPr="00DD759E" w:rsidRDefault="00A422E4" w:rsidP="00A422E4">
      <w:pPr>
        <w:pStyle w:val="ActHead5"/>
      </w:pPr>
      <w:bookmarkStart w:id="256" w:name="_Toc501379933"/>
      <w:r w:rsidRPr="00DD759E">
        <w:rPr>
          <w:rStyle w:val="CharSectno"/>
        </w:rPr>
        <w:t>69</w:t>
      </w:r>
      <w:r w:rsidRPr="00DD759E">
        <w:t xml:space="preserve">  Harold Island Location</w:t>
      </w:r>
      <w:bookmarkEnd w:id="256"/>
    </w:p>
    <w:p w14:paraId="10710BB5" w14:textId="77777777" w:rsidR="00A422E4" w:rsidRPr="00DD759E" w:rsidRDefault="00A422E4" w:rsidP="00A422E4">
      <w:pPr>
        <w:pStyle w:val="Subsection"/>
        <w:rPr>
          <w:rFonts w:eastAsia="Calibri"/>
          <w:szCs w:val="22"/>
        </w:rPr>
      </w:pPr>
      <w:r w:rsidRPr="00DD759E">
        <w:tab/>
      </w:r>
      <w:r w:rsidRPr="00DD759E">
        <w:tab/>
        <w:t xml:space="preserve">The Harold Island Location is the area </w:t>
      </w:r>
      <w:r w:rsidRPr="00DD759E">
        <w:rPr>
          <w:rFonts w:eastAsia="Calibri"/>
          <w:szCs w:val="22"/>
        </w:rPr>
        <w:t>bounded by the line starting at the point described in item 1 of the following table and running progressively as described in the table.</w:t>
      </w:r>
    </w:p>
    <w:p w14:paraId="10710BB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BB8" w14:textId="77777777" w:rsidTr="00F311CE">
        <w:trPr>
          <w:tblHeader/>
        </w:trPr>
        <w:tc>
          <w:tcPr>
            <w:tcW w:w="8313" w:type="dxa"/>
            <w:gridSpan w:val="2"/>
            <w:tcBorders>
              <w:top w:val="single" w:sz="12" w:space="0" w:color="auto"/>
              <w:bottom w:val="single" w:sz="6" w:space="0" w:color="auto"/>
            </w:tcBorders>
            <w:shd w:val="clear" w:color="auto" w:fill="auto"/>
          </w:tcPr>
          <w:p w14:paraId="10710BB7" w14:textId="77777777" w:rsidR="00A422E4" w:rsidRPr="00DD759E" w:rsidRDefault="00A422E4" w:rsidP="00F311CE">
            <w:pPr>
              <w:pStyle w:val="TableHeading"/>
            </w:pPr>
            <w:r w:rsidRPr="00DD759E">
              <w:t>Harold Island Location</w:t>
            </w:r>
          </w:p>
        </w:tc>
      </w:tr>
      <w:tr w:rsidR="00A422E4" w:rsidRPr="00DD759E" w14:paraId="10710BBB" w14:textId="77777777" w:rsidTr="00F311CE">
        <w:trPr>
          <w:tblHeader/>
        </w:trPr>
        <w:tc>
          <w:tcPr>
            <w:tcW w:w="714" w:type="dxa"/>
            <w:tcBorders>
              <w:top w:val="single" w:sz="6" w:space="0" w:color="auto"/>
              <w:bottom w:val="single" w:sz="12" w:space="0" w:color="auto"/>
            </w:tcBorders>
            <w:shd w:val="clear" w:color="auto" w:fill="auto"/>
          </w:tcPr>
          <w:p w14:paraId="10710BB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BBA" w14:textId="77777777" w:rsidR="00A422E4" w:rsidRPr="00DD759E" w:rsidRDefault="00A422E4" w:rsidP="00F311CE">
            <w:pPr>
              <w:pStyle w:val="TableHeading"/>
            </w:pPr>
            <w:r w:rsidRPr="00DD759E">
              <w:t>Description</w:t>
            </w:r>
          </w:p>
        </w:tc>
      </w:tr>
      <w:tr w:rsidR="00A422E4" w:rsidRPr="00DD759E" w14:paraId="10710BBE" w14:textId="77777777" w:rsidTr="00F311CE">
        <w:tc>
          <w:tcPr>
            <w:tcW w:w="714" w:type="dxa"/>
            <w:tcBorders>
              <w:top w:val="single" w:sz="12" w:space="0" w:color="auto"/>
            </w:tcBorders>
            <w:shd w:val="clear" w:color="auto" w:fill="auto"/>
          </w:tcPr>
          <w:p w14:paraId="10710BB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BD" w14:textId="77777777" w:rsidR="00A422E4" w:rsidRPr="00DD759E" w:rsidRDefault="00A422E4" w:rsidP="00F311CE">
            <w:pPr>
              <w:pStyle w:val="Tabletext0"/>
            </w:pPr>
            <w:r w:rsidRPr="00DD759E">
              <w:t>The point 20°13.924′S 149°08.779′E</w:t>
            </w:r>
          </w:p>
        </w:tc>
      </w:tr>
      <w:tr w:rsidR="00A422E4" w:rsidRPr="00DD759E" w14:paraId="10710BC1" w14:textId="77777777" w:rsidTr="00F311CE">
        <w:tc>
          <w:tcPr>
            <w:tcW w:w="714" w:type="dxa"/>
            <w:shd w:val="clear" w:color="auto" w:fill="auto"/>
          </w:tcPr>
          <w:p w14:paraId="10710BBF" w14:textId="77777777" w:rsidR="00A422E4" w:rsidRPr="00DD759E" w:rsidRDefault="00A422E4" w:rsidP="00F311CE">
            <w:pPr>
              <w:pStyle w:val="Tabletext0"/>
            </w:pPr>
            <w:r w:rsidRPr="00DD759E">
              <w:t>2</w:t>
            </w:r>
          </w:p>
        </w:tc>
        <w:tc>
          <w:tcPr>
            <w:tcW w:w="7599" w:type="dxa"/>
            <w:shd w:val="clear" w:color="auto" w:fill="auto"/>
          </w:tcPr>
          <w:p w14:paraId="10710BC0" w14:textId="77777777" w:rsidR="00A422E4" w:rsidRPr="00DD759E" w:rsidRDefault="00A422E4" w:rsidP="00F311CE">
            <w:pPr>
              <w:pStyle w:val="Tabletext0"/>
            </w:pPr>
            <w:r w:rsidRPr="00DD759E">
              <w:t>East along the parallel 20°13.924′S to longitude 149°09.268′E</w:t>
            </w:r>
          </w:p>
        </w:tc>
      </w:tr>
      <w:tr w:rsidR="00A422E4" w:rsidRPr="00DD759E" w14:paraId="10710BC4" w14:textId="77777777" w:rsidTr="00F311CE">
        <w:tc>
          <w:tcPr>
            <w:tcW w:w="714" w:type="dxa"/>
            <w:shd w:val="clear" w:color="auto" w:fill="auto"/>
          </w:tcPr>
          <w:p w14:paraId="10710BC2" w14:textId="77777777" w:rsidR="00A422E4" w:rsidRPr="00DD759E" w:rsidRDefault="00A422E4" w:rsidP="00F311CE">
            <w:pPr>
              <w:pStyle w:val="Tabletext0"/>
            </w:pPr>
            <w:r w:rsidRPr="00DD759E">
              <w:t>3</w:t>
            </w:r>
          </w:p>
        </w:tc>
        <w:tc>
          <w:tcPr>
            <w:tcW w:w="7599" w:type="dxa"/>
            <w:shd w:val="clear" w:color="auto" w:fill="auto"/>
          </w:tcPr>
          <w:p w14:paraId="10710BC3" w14:textId="77777777" w:rsidR="00A422E4" w:rsidRPr="00DD759E" w:rsidRDefault="00A422E4" w:rsidP="00F311CE">
            <w:pPr>
              <w:pStyle w:val="Tabletext0"/>
            </w:pPr>
            <w:r w:rsidRPr="00DD759E">
              <w:t>South</w:t>
            </w:r>
            <w:r>
              <w:noBreakHyphen/>
            </w:r>
            <w:r w:rsidRPr="00DD759E">
              <w:t>easterly along the geodesic to 20°14.576′S 149°09.741′E</w:t>
            </w:r>
          </w:p>
        </w:tc>
      </w:tr>
      <w:tr w:rsidR="00A422E4" w:rsidRPr="00DD759E" w14:paraId="10710BC7" w14:textId="77777777" w:rsidTr="00F311CE">
        <w:tc>
          <w:tcPr>
            <w:tcW w:w="714" w:type="dxa"/>
            <w:shd w:val="clear" w:color="auto" w:fill="auto"/>
          </w:tcPr>
          <w:p w14:paraId="10710BC5" w14:textId="77777777" w:rsidR="00A422E4" w:rsidRPr="00DD759E" w:rsidRDefault="00A422E4" w:rsidP="00F311CE">
            <w:pPr>
              <w:pStyle w:val="Tabletext0"/>
            </w:pPr>
            <w:r w:rsidRPr="00DD759E">
              <w:t>4</w:t>
            </w:r>
          </w:p>
        </w:tc>
        <w:tc>
          <w:tcPr>
            <w:tcW w:w="7599" w:type="dxa"/>
            <w:shd w:val="clear" w:color="auto" w:fill="auto"/>
          </w:tcPr>
          <w:p w14:paraId="10710BC6" w14:textId="77777777" w:rsidR="00A422E4" w:rsidRPr="00DD759E" w:rsidRDefault="00A422E4" w:rsidP="00F311CE">
            <w:pPr>
              <w:pStyle w:val="Tabletext0"/>
            </w:pPr>
            <w:r w:rsidRPr="00DD759E">
              <w:t>South along the meridian 149°09.741′E to latitude 20°14.959′S</w:t>
            </w:r>
          </w:p>
        </w:tc>
      </w:tr>
      <w:tr w:rsidR="00A422E4" w:rsidRPr="00DD759E" w14:paraId="10710BCA" w14:textId="77777777" w:rsidTr="00F311CE">
        <w:tc>
          <w:tcPr>
            <w:tcW w:w="714" w:type="dxa"/>
            <w:shd w:val="clear" w:color="auto" w:fill="auto"/>
          </w:tcPr>
          <w:p w14:paraId="10710BC8" w14:textId="77777777" w:rsidR="00A422E4" w:rsidRPr="00DD759E" w:rsidRDefault="00A422E4" w:rsidP="00F311CE">
            <w:pPr>
              <w:pStyle w:val="Tabletext0"/>
            </w:pPr>
            <w:r w:rsidRPr="00DD759E">
              <w:t>5</w:t>
            </w:r>
          </w:p>
        </w:tc>
        <w:tc>
          <w:tcPr>
            <w:tcW w:w="7599" w:type="dxa"/>
            <w:shd w:val="clear" w:color="auto" w:fill="auto"/>
          </w:tcPr>
          <w:p w14:paraId="10710BC9" w14:textId="77777777" w:rsidR="00A422E4" w:rsidRPr="00DD759E" w:rsidRDefault="00A422E4" w:rsidP="00F311CE">
            <w:pPr>
              <w:pStyle w:val="Tabletext0"/>
            </w:pPr>
            <w:r w:rsidRPr="00DD759E">
              <w:t>West along the parallel 20°14.959′S to longitude 149°08.689′E</w:t>
            </w:r>
          </w:p>
        </w:tc>
      </w:tr>
      <w:tr w:rsidR="00A422E4" w:rsidRPr="00DD759E" w14:paraId="10710BCD" w14:textId="77777777" w:rsidTr="00F311CE">
        <w:tc>
          <w:tcPr>
            <w:tcW w:w="714" w:type="dxa"/>
            <w:shd w:val="clear" w:color="auto" w:fill="auto"/>
          </w:tcPr>
          <w:p w14:paraId="10710BCB" w14:textId="77777777" w:rsidR="00A422E4" w:rsidRPr="00DD759E" w:rsidRDefault="00A422E4" w:rsidP="00F311CE">
            <w:pPr>
              <w:pStyle w:val="Tabletext0"/>
            </w:pPr>
            <w:r w:rsidRPr="00DD759E">
              <w:t>6</w:t>
            </w:r>
          </w:p>
        </w:tc>
        <w:tc>
          <w:tcPr>
            <w:tcW w:w="7599" w:type="dxa"/>
            <w:shd w:val="clear" w:color="auto" w:fill="auto"/>
          </w:tcPr>
          <w:p w14:paraId="10710BCC" w14:textId="77777777" w:rsidR="00A422E4" w:rsidRPr="00DD759E" w:rsidRDefault="00A422E4" w:rsidP="00F311CE">
            <w:pPr>
              <w:pStyle w:val="Tabletext0"/>
            </w:pPr>
            <w:r w:rsidRPr="00DD759E">
              <w:t>North along the meridian 149°08.689′E to latitude 20°14.392′S</w:t>
            </w:r>
          </w:p>
        </w:tc>
      </w:tr>
      <w:tr w:rsidR="00A422E4" w:rsidRPr="00DD759E" w14:paraId="10710BD0" w14:textId="77777777" w:rsidTr="00F311CE">
        <w:tc>
          <w:tcPr>
            <w:tcW w:w="714" w:type="dxa"/>
            <w:tcBorders>
              <w:bottom w:val="single" w:sz="2" w:space="0" w:color="auto"/>
            </w:tcBorders>
            <w:shd w:val="clear" w:color="auto" w:fill="auto"/>
          </w:tcPr>
          <w:p w14:paraId="10710BCE"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0BCF" w14:textId="77777777" w:rsidR="00A422E4" w:rsidRPr="00DD759E" w:rsidRDefault="00A422E4" w:rsidP="00F311CE">
            <w:pPr>
              <w:pStyle w:val="Tabletext0"/>
            </w:pPr>
            <w:r w:rsidRPr="00DD759E">
              <w:t>East along the parallel 20°14.392′S to longitude 149°08.779′E</w:t>
            </w:r>
          </w:p>
        </w:tc>
      </w:tr>
      <w:tr w:rsidR="00A422E4" w:rsidRPr="00DD759E" w14:paraId="10710BD3" w14:textId="77777777" w:rsidTr="00F311CE">
        <w:tc>
          <w:tcPr>
            <w:tcW w:w="714" w:type="dxa"/>
            <w:tcBorders>
              <w:top w:val="single" w:sz="2" w:space="0" w:color="auto"/>
              <w:bottom w:val="single" w:sz="12" w:space="0" w:color="auto"/>
            </w:tcBorders>
            <w:shd w:val="clear" w:color="auto" w:fill="auto"/>
          </w:tcPr>
          <w:p w14:paraId="10710BD1"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0BD2" w14:textId="77777777" w:rsidR="00A422E4" w:rsidRPr="00DD759E" w:rsidRDefault="00A422E4" w:rsidP="00F311CE">
            <w:pPr>
              <w:pStyle w:val="Tabletext0"/>
            </w:pPr>
            <w:r w:rsidRPr="00DD759E">
              <w:t>North along the meridian 149°08.779′E to the starting point</w:t>
            </w:r>
          </w:p>
        </w:tc>
      </w:tr>
    </w:tbl>
    <w:p w14:paraId="10710BD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BD5" w14:textId="77777777" w:rsidR="00A422E4" w:rsidRPr="00DD759E" w:rsidRDefault="00A422E4" w:rsidP="00A422E4">
      <w:pPr>
        <w:pStyle w:val="ActHead5"/>
      </w:pPr>
      <w:bookmarkStart w:id="257" w:name="_Toc501379934"/>
      <w:r w:rsidRPr="00DD759E">
        <w:rPr>
          <w:rStyle w:val="CharSectno"/>
        </w:rPr>
        <w:t>70</w:t>
      </w:r>
      <w:r w:rsidRPr="00DD759E">
        <w:t xml:space="preserve">  Haslewood Island South Location</w:t>
      </w:r>
      <w:bookmarkEnd w:id="257"/>
    </w:p>
    <w:p w14:paraId="10710BD6" w14:textId="77777777" w:rsidR="00A422E4" w:rsidRPr="00DD759E" w:rsidRDefault="00A422E4" w:rsidP="00A422E4">
      <w:pPr>
        <w:pStyle w:val="Subsection"/>
        <w:rPr>
          <w:rFonts w:eastAsia="Calibri"/>
          <w:szCs w:val="22"/>
        </w:rPr>
      </w:pPr>
      <w:r w:rsidRPr="00DD759E">
        <w:tab/>
      </w:r>
      <w:r w:rsidRPr="00DD759E">
        <w:tab/>
        <w:t xml:space="preserve">The Haslewood Island South Location is the area </w:t>
      </w:r>
      <w:r w:rsidRPr="00DD759E">
        <w:rPr>
          <w:rFonts w:eastAsia="Calibri"/>
          <w:szCs w:val="22"/>
        </w:rPr>
        <w:t>bounded by the line starting at the point described in item 1 of the following table and running progressively as described in the table.</w:t>
      </w:r>
    </w:p>
    <w:p w14:paraId="10710BD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BD9" w14:textId="77777777" w:rsidTr="00F311CE">
        <w:trPr>
          <w:tblHeader/>
        </w:trPr>
        <w:tc>
          <w:tcPr>
            <w:tcW w:w="8313" w:type="dxa"/>
            <w:gridSpan w:val="2"/>
            <w:tcBorders>
              <w:top w:val="single" w:sz="12" w:space="0" w:color="auto"/>
              <w:bottom w:val="single" w:sz="6" w:space="0" w:color="auto"/>
            </w:tcBorders>
            <w:shd w:val="clear" w:color="auto" w:fill="auto"/>
          </w:tcPr>
          <w:p w14:paraId="10710BD8" w14:textId="77777777" w:rsidR="00A422E4" w:rsidRPr="00DD759E" w:rsidRDefault="00A422E4" w:rsidP="00F311CE">
            <w:pPr>
              <w:pStyle w:val="TableHeading"/>
            </w:pPr>
            <w:r w:rsidRPr="00DD759E">
              <w:t>Haslewood Island South Location</w:t>
            </w:r>
          </w:p>
        </w:tc>
      </w:tr>
      <w:tr w:rsidR="00A422E4" w:rsidRPr="00DD759E" w14:paraId="10710BDC" w14:textId="77777777" w:rsidTr="00F311CE">
        <w:trPr>
          <w:tblHeader/>
        </w:trPr>
        <w:tc>
          <w:tcPr>
            <w:tcW w:w="714" w:type="dxa"/>
            <w:tcBorders>
              <w:top w:val="single" w:sz="6" w:space="0" w:color="auto"/>
              <w:bottom w:val="single" w:sz="12" w:space="0" w:color="auto"/>
            </w:tcBorders>
            <w:shd w:val="clear" w:color="auto" w:fill="auto"/>
          </w:tcPr>
          <w:p w14:paraId="10710BD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BDB" w14:textId="77777777" w:rsidR="00A422E4" w:rsidRPr="00DD759E" w:rsidRDefault="00A422E4" w:rsidP="00F311CE">
            <w:pPr>
              <w:pStyle w:val="TableHeading"/>
            </w:pPr>
            <w:r w:rsidRPr="00DD759E">
              <w:t>Description</w:t>
            </w:r>
          </w:p>
        </w:tc>
      </w:tr>
      <w:tr w:rsidR="00A422E4" w:rsidRPr="00DD759E" w14:paraId="10710BDF" w14:textId="77777777" w:rsidTr="00F311CE">
        <w:tc>
          <w:tcPr>
            <w:tcW w:w="714" w:type="dxa"/>
            <w:tcBorders>
              <w:top w:val="single" w:sz="12" w:space="0" w:color="auto"/>
            </w:tcBorders>
            <w:shd w:val="clear" w:color="auto" w:fill="auto"/>
          </w:tcPr>
          <w:p w14:paraId="10710BD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DE" w14:textId="77777777" w:rsidR="00A422E4" w:rsidRPr="00DD759E" w:rsidRDefault="00A422E4" w:rsidP="00F311CE">
            <w:pPr>
              <w:pStyle w:val="Tabletext0"/>
            </w:pPr>
            <w:r w:rsidRPr="00DD759E">
              <w:t>The intersection of the Haslewood Island (20</w:t>
            </w:r>
            <w:r>
              <w:noBreakHyphen/>
            </w:r>
            <w:r w:rsidRPr="00DD759E">
              <w:t>078a) coastline at mean low water and the meridian 149°05.268′E (at the point closest to 20°18.109′S 149°05.268′E)</w:t>
            </w:r>
          </w:p>
        </w:tc>
      </w:tr>
      <w:tr w:rsidR="00A422E4" w:rsidRPr="00DD759E" w14:paraId="10710BE2" w14:textId="77777777" w:rsidTr="00F311CE">
        <w:tc>
          <w:tcPr>
            <w:tcW w:w="714" w:type="dxa"/>
            <w:shd w:val="clear" w:color="auto" w:fill="auto"/>
          </w:tcPr>
          <w:p w14:paraId="10710BE0" w14:textId="77777777" w:rsidR="00A422E4" w:rsidRPr="00DD759E" w:rsidRDefault="00A422E4" w:rsidP="00F311CE">
            <w:pPr>
              <w:pStyle w:val="Tabletext0"/>
            </w:pPr>
            <w:r w:rsidRPr="00DD759E">
              <w:t>2</w:t>
            </w:r>
          </w:p>
        </w:tc>
        <w:tc>
          <w:tcPr>
            <w:tcW w:w="7599" w:type="dxa"/>
            <w:shd w:val="clear" w:color="auto" w:fill="auto"/>
          </w:tcPr>
          <w:p w14:paraId="10710BE1" w14:textId="77777777" w:rsidR="00A422E4" w:rsidRPr="00DD759E" w:rsidRDefault="00A422E4" w:rsidP="00F311CE">
            <w:pPr>
              <w:pStyle w:val="Tabletext0"/>
            </w:pPr>
            <w:r w:rsidRPr="00DD759E">
              <w:t>South along the meridian 149°05.268′E to latitude 20°18.898′S</w:t>
            </w:r>
          </w:p>
        </w:tc>
      </w:tr>
      <w:tr w:rsidR="00A422E4" w:rsidRPr="00DD759E" w14:paraId="10710BE5" w14:textId="77777777" w:rsidTr="00F311CE">
        <w:tc>
          <w:tcPr>
            <w:tcW w:w="714" w:type="dxa"/>
            <w:shd w:val="clear" w:color="auto" w:fill="auto"/>
          </w:tcPr>
          <w:p w14:paraId="10710BE3" w14:textId="77777777" w:rsidR="00A422E4" w:rsidRPr="00DD759E" w:rsidRDefault="00A422E4" w:rsidP="00F311CE">
            <w:pPr>
              <w:pStyle w:val="Tabletext0"/>
            </w:pPr>
            <w:r w:rsidRPr="00DD759E">
              <w:t>3</w:t>
            </w:r>
          </w:p>
        </w:tc>
        <w:tc>
          <w:tcPr>
            <w:tcW w:w="7599" w:type="dxa"/>
            <w:shd w:val="clear" w:color="auto" w:fill="auto"/>
          </w:tcPr>
          <w:p w14:paraId="10710BE4" w14:textId="77777777" w:rsidR="00A422E4" w:rsidRPr="00DD759E" w:rsidRDefault="00A422E4" w:rsidP="00F311CE">
            <w:pPr>
              <w:pStyle w:val="Tabletext0"/>
            </w:pPr>
            <w:r w:rsidRPr="00DD759E">
              <w:t>West along the parallel 20°18.898′S to longitude 149°04.593′E</w:t>
            </w:r>
          </w:p>
        </w:tc>
      </w:tr>
      <w:tr w:rsidR="00A422E4" w:rsidRPr="00DD759E" w14:paraId="10710BE8" w14:textId="77777777" w:rsidTr="00F311CE">
        <w:tc>
          <w:tcPr>
            <w:tcW w:w="714" w:type="dxa"/>
            <w:tcBorders>
              <w:bottom w:val="single" w:sz="2" w:space="0" w:color="auto"/>
            </w:tcBorders>
            <w:shd w:val="clear" w:color="auto" w:fill="auto"/>
          </w:tcPr>
          <w:p w14:paraId="10710BE6"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BE7" w14:textId="77777777" w:rsidR="00A422E4" w:rsidRPr="00DD759E" w:rsidRDefault="00A422E4" w:rsidP="00F311CE">
            <w:pPr>
              <w:pStyle w:val="Tabletext0"/>
            </w:pPr>
            <w:r w:rsidRPr="00DD759E">
              <w:t>North along the meridian 149°04.593′E to the intersection of the Haslewood Island (20</w:t>
            </w:r>
            <w:r>
              <w:noBreakHyphen/>
            </w:r>
            <w:r w:rsidRPr="00DD759E">
              <w:t>078a) coastline at mean low water and the meridian 149°04.593′E (at the point closest to 20°18.174′S 149°04.593′E)</w:t>
            </w:r>
          </w:p>
        </w:tc>
      </w:tr>
      <w:tr w:rsidR="00A422E4" w:rsidRPr="00DD759E" w14:paraId="10710BEB" w14:textId="77777777" w:rsidTr="00F311CE">
        <w:tc>
          <w:tcPr>
            <w:tcW w:w="714" w:type="dxa"/>
            <w:tcBorders>
              <w:top w:val="single" w:sz="2" w:space="0" w:color="auto"/>
              <w:bottom w:val="single" w:sz="12" w:space="0" w:color="auto"/>
            </w:tcBorders>
            <w:shd w:val="clear" w:color="auto" w:fill="auto"/>
          </w:tcPr>
          <w:p w14:paraId="10710BE9"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BEA" w14:textId="77777777" w:rsidR="00A422E4" w:rsidRPr="00DD759E" w:rsidRDefault="00A422E4" w:rsidP="00F311CE">
            <w:pPr>
              <w:pStyle w:val="Tabletext0"/>
            </w:pPr>
            <w:r w:rsidRPr="00DD759E">
              <w:t>Generally north</w:t>
            </w:r>
            <w:r>
              <w:noBreakHyphen/>
            </w:r>
            <w:r w:rsidRPr="00DD759E">
              <w:t>easterly then southerly along the Haslewood Island (20</w:t>
            </w:r>
            <w:r>
              <w:noBreakHyphen/>
            </w:r>
            <w:r w:rsidRPr="00DD759E">
              <w:t>078a) coastline at mean low water to the starting point</w:t>
            </w:r>
          </w:p>
        </w:tc>
      </w:tr>
    </w:tbl>
    <w:p w14:paraId="10710BE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BED" w14:textId="77777777" w:rsidR="00A422E4" w:rsidRPr="00DD759E" w:rsidRDefault="00A422E4" w:rsidP="00A422E4">
      <w:pPr>
        <w:pStyle w:val="ActHead5"/>
      </w:pPr>
      <w:bookmarkStart w:id="258" w:name="_Toc501379935"/>
      <w:r w:rsidRPr="00DD759E">
        <w:rPr>
          <w:rStyle w:val="CharSectno"/>
        </w:rPr>
        <w:t>71</w:t>
      </w:r>
      <w:r w:rsidRPr="00DD759E">
        <w:t xml:space="preserve">  Hayman Island East Location</w:t>
      </w:r>
      <w:bookmarkEnd w:id="258"/>
    </w:p>
    <w:p w14:paraId="10710BEE" w14:textId="77777777" w:rsidR="00A422E4" w:rsidRPr="00DD759E" w:rsidRDefault="00A422E4" w:rsidP="00A422E4">
      <w:pPr>
        <w:pStyle w:val="Subsection"/>
        <w:rPr>
          <w:rFonts w:eastAsia="Calibri"/>
          <w:szCs w:val="22"/>
        </w:rPr>
      </w:pPr>
      <w:r w:rsidRPr="00DD759E">
        <w:tab/>
      </w:r>
      <w:r w:rsidRPr="00DD759E">
        <w:tab/>
        <w:t xml:space="preserve">The Hayman Island East Location is the area </w:t>
      </w:r>
      <w:r w:rsidRPr="00DD759E">
        <w:rPr>
          <w:rFonts w:eastAsia="Calibri"/>
          <w:szCs w:val="22"/>
        </w:rPr>
        <w:t>bounded by the line starting at the point described in item 1 of the following table and running progressively as described in the table.</w:t>
      </w:r>
    </w:p>
    <w:p w14:paraId="10710BE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BF1" w14:textId="77777777" w:rsidTr="00F311CE">
        <w:trPr>
          <w:tblHeader/>
        </w:trPr>
        <w:tc>
          <w:tcPr>
            <w:tcW w:w="8313" w:type="dxa"/>
            <w:gridSpan w:val="2"/>
            <w:tcBorders>
              <w:top w:val="single" w:sz="12" w:space="0" w:color="auto"/>
              <w:bottom w:val="single" w:sz="6" w:space="0" w:color="auto"/>
            </w:tcBorders>
            <w:shd w:val="clear" w:color="auto" w:fill="auto"/>
          </w:tcPr>
          <w:p w14:paraId="10710BF0" w14:textId="77777777" w:rsidR="00A422E4" w:rsidRPr="00DD759E" w:rsidRDefault="00A422E4" w:rsidP="00F311CE">
            <w:pPr>
              <w:pStyle w:val="TableHeading"/>
            </w:pPr>
            <w:r w:rsidRPr="00DD759E">
              <w:t>Hayman Island East Location</w:t>
            </w:r>
          </w:p>
        </w:tc>
      </w:tr>
      <w:tr w:rsidR="00A422E4" w:rsidRPr="00DD759E" w14:paraId="10710BF4" w14:textId="77777777" w:rsidTr="00F311CE">
        <w:trPr>
          <w:tblHeader/>
        </w:trPr>
        <w:tc>
          <w:tcPr>
            <w:tcW w:w="714" w:type="dxa"/>
            <w:tcBorders>
              <w:top w:val="single" w:sz="6" w:space="0" w:color="auto"/>
              <w:bottom w:val="single" w:sz="12" w:space="0" w:color="auto"/>
            </w:tcBorders>
            <w:shd w:val="clear" w:color="auto" w:fill="auto"/>
          </w:tcPr>
          <w:p w14:paraId="10710BF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BF3" w14:textId="77777777" w:rsidR="00A422E4" w:rsidRPr="00DD759E" w:rsidRDefault="00A422E4" w:rsidP="00F311CE">
            <w:pPr>
              <w:pStyle w:val="TableHeading"/>
            </w:pPr>
            <w:r w:rsidRPr="00DD759E">
              <w:t>Description</w:t>
            </w:r>
          </w:p>
        </w:tc>
      </w:tr>
      <w:tr w:rsidR="00A422E4" w:rsidRPr="00DD759E" w14:paraId="10710BF7" w14:textId="77777777" w:rsidTr="00F311CE">
        <w:tc>
          <w:tcPr>
            <w:tcW w:w="714" w:type="dxa"/>
            <w:tcBorders>
              <w:top w:val="single" w:sz="12" w:space="0" w:color="auto"/>
            </w:tcBorders>
            <w:shd w:val="clear" w:color="auto" w:fill="auto"/>
          </w:tcPr>
          <w:p w14:paraId="10710BF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BF6" w14:textId="77777777" w:rsidR="00A422E4" w:rsidRPr="00DD759E" w:rsidRDefault="00A422E4" w:rsidP="00F311CE">
            <w:pPr>
              <w:pStyle w:val="Tabletext0"/>
            </w:pPr>
            <w:r w:rsidRPr="00DD759E">
              <w:t>The point 20°01.879′S 148°52.850′E</w:t>
            </w:r>
          </w:p>
        </w:tc>
      </w:tr>
      <w:tr w:rsidR="00A422E4" w:rsidRPr="00DD759E" w14:paraId="10710BFA" w14:textId="77777777" w:rsidTr="00F311CE">
        <w:tc>
          <w:tcPr>
            <w:tcW w:w="714" w:type="dxa"/>
            <w:shd w:val="clear" w:color="auto" w:fill="auto"/>
          </w:tcPr>
          <w:p w14:paraId="10710BF8" w14:textId="77777777" w:rsidR="00A422E4" w:rsidRPr="00DD759E" w:rsidRDefault="00A422E4" w:rsidP="00F311CE">
            <w:pPr>
              <w:pStyle w:val="Tabletext0"/>
            </w:pPr>
            <w:r w:rsidRPr="00DD759E">
              <w:t>2</w:t>
            </w:r>
          </w:p>
        </w:tc>
        <w:tc>
          <w:tcPr>
            <w:tcW w:w="7599" w:type="dxa"/>
            <w:shd w:val="clear" w:color="auto" w:fill="auto"/>
          </w:tcPr>
          <w:p w14:paraId="10710BF9" w14:textId="77777777" w:rsidR="00A422E4" w:rsidRPr="00DD759E" w:rsidRDefault="00A422E4" w:rsidP="00F311CE">
            <w:pPr>
              <w:pStyle w:val="Tabletext0"/>
            </w:pPr>
            <w:r w:rsidRPr="00DD759E">
              <w:t>East along the parallel 20°01.879′S to longitude 148°53.219′E</w:t>
            </w:r>
          </w:p>
        </w:tc>
      </w:tr>
      <w:tr w:rsidR="00A422E4" w:rsidRPr="00DD759E" w14:paraId="10710BFD" w14:textId="77777777" w:rsidTr="00F311CE">
        <w:tc>
          <w:tcPr>
            <w:tcW w:w="714" w:type="dxa"/>
            <w:shd w:val="clear" w:color="auto" w:fill="auto"/>
          </w:tcPr>
          <w:p w14:paraId="10710BFB" w14:textId="77777777" w:rsidR="00A422E4" w:rsidRPr="00DD759E" w:rsidRDefault="00A422E4" w:rsidP="00F311CE">
            <w:pPr>
              <w:pStyle w:val="Tabletext0"/>
            </w:pPr>
            <w:r w:rsidRPr="00DD759E">
              <w:t>3</w:t>
            </w:r>
          </w:p>
        </w:tc>
        <w:tc>
          <w:tcPr>
            <w:tcW w:w="7599" w:type="dxa"/>
            <w:shd w:val="clear" w:color="auto" w:fill="auto"/>
          </w:tcPr>
          <w:p w14:paraId="10710BFC" w14:textId="77777777" w:rsidR="00A422E4" w:rsidRPr="00DD759E" w:rsidRDefault="00A422E4" w:rsidP="00F311CE">
            <w:pPr>
              <w:pStyle w:val="Tabletext0"/>
            </w:pPr>
            <w:r w:rsidRPr="00DD759E">
              <w:t>South</w:t>
            </w:r>
            <w:r>
              <w:noBreakHyphen/>
            </w:r>
            <w:r w:rsidRPr="00DD759E">
              <w:t>easterly along the geodesic to 20°03.147′S 148°54.517′E</w:t>
            </w:r>
          </w:p>
        </w:tc>
      </w:tr>
      <w:tr w:rsidR="00A422E4" w:rsidRPr="00DD759E" w14:paraId="10710C00" w14:textId="77777777" w:rsidTr="00F311CE">
        <w:tc>
          <w:tcPr>
            <w:tcW w:w="714" w:type="dxa"/>
            <w:shd w:val="clear" w:color="auto" w:fill="auto"/>
          </w:tcPr>
          <w:p w14:paraId="10710BFE" w14:textId="77777777" w:rsidR="00A422E4" w:rsidRPr="00DD759E" w:rsidRDefault="00A422E4" w:rsidP="00F311CE">
            <w:pPr>
              <w:pStyle w:val="Tabletext0"/>
            </w:pPr>
            <w:r w:rsidRPr="00DD759E">
              <w:t>4</w:t>
            </w:r>
          </w:p>
        </w:tc>
        <w:tc>
          <w:tcPr>
            <w:tcW w:w="7599" w:type="dxa"/>
            <w:shd w:val="clear" w:color="auto" w:fill="auto"/>
          </w:tcPr>
          <w:p w14:paraId="10710BFF" w14:textId="77777777" w:rsidR="00A422E4" w:rsidRPr="00DD759E" w:rsidRDefault="00A422E4" w:rsidP="00F311CE">
            <w:pPr>
              <w:pStyle w:val="Tabletext0"/>
            </w:pPr>
            <w:r w:rsidRPr="00DD759E">
              <w:t>South along the meridian 148°54.517′E to latitude 20°03.782′S</w:t>
            </w:r>
          </w:p>
        </w:tc>
      </w:tr>
      <w:tr w:rsidR="00A422E4" w:rsidRPr="00DD759E" w14:paraId="10710C03" w14:textId="77777777" w:rsidTr="00F311CE">
        <w:tc>
          <w:tcPr>
            <w:tcW w:w="714" w:type="dxa"/>
            <w:shd w:val="clear" w:color="auto" w:fill="auto"/>
          </w:tcPr>
          <w:p w14:paraId="10710C01" w14:textId="77777777" w:rsidR="00A422E4" w:rsidRPr="00DD759E" w:rsidRDefault="00A422E4" w:rsidP="00F311CE">
            <w:pPr>
              <w:pStyle w:val="Tabletext0"/>
            </w:pPr>
            <w:r w:rsidRPr="00DD759E">
              <w:t>5</w:t>
            </w:r>
          </w:p>
        </w:tc>
        <w:tc>
          <w:tcPr>
            <w:tcW w:w="7599" w:type="dxa"/>
            <w:shd w:val="clear" w:color="auto" w:fill="auto"/>
          </w:tcPr>
          <w:p w14:paraId="10710C02" w14:textId="77777777" w:rsidR="00A422E4" w:rsidRPr="00DD759E" w:rsidRDefault="00A422E4" w:rsidP="00F311CE">
            <w:pPr>
              <w:pStyle w:val="Tabletext0"/>
            </w:pPr>
            <w:r w:rsidRPr="00DD759E">
              <w:t>South</w:t>
            </w:r>
            <w:r>
              <w:noBreakHyphen/>
            </w:r>
            <w:r w:rsidRPr="00DD759E">
              <w:t>westerly along the geodesic to 20°04.438′S 148°53.916′E</w:t>
            </w:r>
          </w:p>
        </w:tc>
      </w:tr>
      <w:tr w:rsidR="00A422E4" w:rsidRPr="00DD759E" w14:paraId="10710C06" w14:textId="77777777" w:rsidTr="00F311CE">
        <w:tc>
          <w:tcPr>
            <w:tcW w:w="714" w:type="dxa"/>
            <w:shd w:val="clear" w:color="auto" w:fill="auto"/>
          </w:tcPr>
          <w:p w14:paraId="10710C04" w14:textId="77777777" w:rsidR="00A422E4" w:rsidRPr="00DD759E" w:rsidRDefault="00A422E4" w:rsidP="00F311CE">
            <w:pPr>
              <w:pStyle w:val="Tabletext0"/>
            </w:pPr>
            <w:r w:rsidRPr="00DD759E">
              <w:t>6</w:t>
            </w:r>
          </w:p>
        </w:tc>
        <w:tc>
          <w:tcPr>
            <w:tcW w:w="7599" w:type="dxa"/>
            <w:shd w:val="clear" w:color="auto" w:fill="auto"/>
          </w:tcPr>
          <w:p w14:paraId="10710C05" w14:textId="77777777" w:rsidR="00A422E4" w:rsidRPr="00DD759E" w:rsidRDefault="00A422E4" w:rsidP="00F311CE">
            <w:pPr>
              <w:pStyle w:val="Tabletext0"/>
            </w:pPr>
            <w:r w:rsidRPr="00DD759E">
              <w:t>West along the parallel 20°04.438′S to longitude 148°53.658′E</w:t>
            </w:r>
          </w:p>
        </w:tc>
      </w:tr>
      <w:tr w:rsidR="00A422E4" w:rsidRPr="00DD759E" w14:paraId="10710C09" w14:textId="77777777" w:rsidTr="00F311CE">
        <w:tc>
          <w:tcPr>
            <w:tcW w:w="714" w:type="dxa"/>
            <w:shd w:val="clear" w:color="auto" w:fill="auto"/>
          </w:tcPr>
          <w:p w14:paraId="10710C07" w14:textId="77777777" w:rsidR="00A422E4" w:rsidRPr="00DD759E" w:rsidRDefault="00A422E4" w:rsidP="00F311CE">
            <w:pPr>
              <w:pStyle w:val="Tabletext0"/>
            </w:pPr>
            <w:r w:rsidRPr="00DD759E">
              <w:t>7</w:t>
            </w:r>
          </w:p>
        </w:tc>
        <w:tc>
          <w:tcPr>
            <w:tcW w:w="7599" w:type="dxa"/>
            <w:shd w:val="clear" w:color="auto" w:fill="auto"/>
          </w:tcPr>
          <w:p w14:paraId="10710C08" w14:textId="77777777" w:rsidR="00A422E4" w:rsidRPr="00DD759E" w:rsidRDefault="00A422E4" w:rsidP="00F311CE">
            <w:pPr>
              <w:pStyle w:val="Tabletext0"/>
            </w:pPr>
            <w:r w:rsidRPr="00DD759E">
              <w:t>North along the meridian 148°53.658′E to the intersection of the Hayman Island (20</w:t>
            </w:r>
            <w:r>
              <w:noBreakHyphen/>
            </w:r>
            <w:r w:rsidRPr="00DD759E">
              <w:t>014) coastline at mean low water and the meridian 148°53.658′E (at the point closest to 20°03.798′S 148°53.658′E)</w:t>
            </w:r>
          </w:p>
        </w:tc>
      </w:tr>
      <w:tr w:rsidR="00A422E4" w:rsidRPr="00DD759E" w14:paraId="10710C0C" w14:textId="77777777" w:rsidTr="00F311CE">
        <w:tc>
          <w:tcPr>
            <w:tcW w:w="714" w:type="dxa"/>
            <w:tcBorders>
              <w:bottom w:val="single" w:sz="2" w:space="0" w:color="auto"/>
            </w:tcBorders>
            <w:shd w:val="clear" w:color="auto" w:fill="auto"/>
          </w:tcPr>
          <w:p w14:paraId="10710C0A"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C0B" w14:textId="77777777" w:rsidR="00A422E4" w:rsidRPr="00DD759E" w:rsidRDefault="00A422E4" w:rsidP="00F311CE">
            <w:pPr>
              <w:pStyle w:val="Tabletext0"/>
            </w:pPr>
            <w:r w:rsidRPr="00DD759E">
              <w:t>Generally northerly then north</w:t>
            </w:r>
            <w:r>
              <w:noBreakHyphen/>
            </w:r>
            <w:r w:rsidRPr="00DD759E">
              <w:t>westerly along the Hayman Island (20</w:t>
            </w:r>
            <w:r>
              <w:noBreakHyphen/>
            </w:r>
            <w:r w:rsidRPr="00DD759E">
              <w:t>014) coastline at mean low water to the intersection of the Hayman Island (20</w:t>
            </w:r>
            <w:r>
              <w:noBreakHyphen/>
            </w:r>
            <w:r w:rsidRPr="00DD759E">
              <w:t>014) coastline at mean low water and the meridian 148°52.850′E (at the point closest to 20°02.188′S 148°52.850′E)</w:t>
            </w:r>
          </w:p>
        </w:tc>
      </w:tr>
      <w:tr w:rsidR="00A422E4" w:rsidRPr="00DD759E" w14:paraId="10710C0F" w14:textId="77777777" w:rsidTr="00F311CE">
        <w:tc>
          <w:tcPr>
            <w:tcW w:w="714" w:type="dxa"/>
            <w:tcBorders>
              <w:top w:val="single" w:sz="2" w:space="0" w:color="auto"/>
              <w:bottom w:val="single" w:sz="12" w:space="0" w:color="auto"/>
            </w:tcBorders>
            <w:shd w:val="clear" w:color="auto" w:fill="auto"/>
          </w:tcPr>
          <w:p w14:paraId="10710C0D"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C0E" w14:textId="77777777" w:rsidR="00A422E4" w:rsidRPr="00DD759E" w:rsidRDefault="00A422E4" w:rsidP="00F311CE">
            <w:pPr>
              <w:pStyle w:val="Tabletext0"/>
            </w:pPr>
            <w:r w:rsidRPr="00DD759E">
              <w:t>North along the meridian 148°52.850′E to the starting point</w:t>
            </w:r>
          </w:p>
        </w:tc>
      </w:tr>
    </w:tbl>
    <w:p w14:paraId="10710C1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11" w14:textId="77777777" w:rsidR="00A422E4" w:rsidRPr="00DD759E" w:rsidRDefault="00A422E4" w:rsidP="00A422E4">
      <w:pPr>
        <w:pStyle w:val="ActHead5"/>
      </w:pPr>
      <w:bookmarkStart w:id="259" w:name="_Toc501379936"/>
      <w:r w:rsidRPr="00DD759E">
        <w:rPr>
          <w:rStyle w:val="CharSectno"/>
        </w:rPr>
        <w:t>72</w:t>
      </w:r>
      <w:r w:rsidRPr="00DD759E">
        <w:t xml:space="preserve">  Hayman Island Resort Location</w:t>
      </w:r>
      <w:bookmarkEnd w:id="259"/>
    </w:p>
    <w:p w14:paraId="10710C12" w14:textId="77777777" w:rsidR="00A422E4" w:rsidRPr="00DD759E" w:rsidRDefault="00A422E4" w:rsidP="00A422E4">
      <w:pPr>
        <w:pStyle w:val="Subsection"/>
        <w:rPr>
          <w:rFonts w:eastAsia="Calibri"/>
          <w:szCs w:val="22"/>
        </w:rPr>
      </w:pPr>
      <w:r w:rsidRPr="00DD759E">
        <w:tab/>
      </w:r>
      <w:r w:rsidRPr="00DD759E">
        <w:tab/>
        <w:t xml:space="preserve">The Hayman Island Resort Location is the area </w:t>
      </w:r>
      <w:r w:rsidRPr="00DD759E">
        <w:rPr>
          <w:rFonts w:eastAsia="Calibri"/>
          <w:szCs w:val="22"/>
        </w:rPr>
        <w:t>bounded by the line starting at the point described in item 1 of the following table and running progressively as described in the table.</w:t>
      </w:r>
    </w:p>
    <w:p w14:paraId="10710C1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15" w14:textId="77777777" w:rsidTr="00F311CE">
        <w:trPr>
          <w:tblHeader/>
        </w:trPr>
        <w:tc>
          <w:tcPr>
            <w:tcW w:w="8313" w:type="dxa"/>
            <w:gridSpan w:val="2"/>
            <w:tcBorders>
              <w:top w:val="single" w:sz="12" w:space="0" w:color="auto"/>
              <w:bottom w:val="single" w:sz="6" w:space="0" w:color="auto"/>
            </w:tcBorders>
            <w:shd w:val="clear" w:color="auto" w:fill="auto"/>
          </w:tcPr>
          <w:p w14:paraId="10710C14" w14:textId="77777777" w:rsidR="00A422E4" w:rsidRPr="00DD759E" w:rsidRDefault="00A422E4" w:rsidP="00F311CE">
            <w:pPr>
              <w:pStyle w:val="TableHeading"/>
            </w:pPr>
            <w:r w:rsidRPr="00DD759E">
              <w:t>Hayman Island Resort Location</w:t>
            </w:r>
          </w:p>
        </w:tc>
      </w:tr>
      <w:tr w:rsidR="00A422E4" w:rsidRPr="00DD759E" w14:paraId="10710C18" w14:textId="77777777" w:rsidTr="00F311CE">
        <w:trPr>
          <w:tblHeader/>
        </w:trPr>
        <w:tc>
          <w:tcPr>
            <w:tcW w:w="714" w:type="dxa"/>
            <w:tcBorders>
              <w:top w:val="single" w:sz="6" w:space="0" w:color="auto"/>
              <w:bottom w:val="single" w:sz="12" w:space="0" w:color="auto"/>
            </w:tcBorders>
            <w:shd w:val="clear" w:color="auto" w:fill="auto"/>
          </w:tcPr>
          <w:p w14:paraId="10710C1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17" w14:textId="77777777" w:rsidR="00A422E4" w:rsidRPr="00DD759E" w:rsidRDefault="00A422E4" w:rsidP="00F311CE">
            <w:pPr>
              <w:pStyle w:val="TableHeading"/>
            </w:pPr>
            <w:r w:rsidRPr="00DD759E">
              <w:t>Description</w:t>
            </w:r>
          </w:p>
        </w:tc>
      </w:tr>
      <w:tr w:rsidR="00A422E4" w:rsidRPr="00DD759E" w14:paraId="10710C1B" w14:textId="77777777" w:rsidTr="00F311CE">
        <w:tc>
          <w:tcPr>
            <w:tcW w:w="714" w:type="dxa"/>
            <w:tcBorders>
              <w:top w:val="single" w:sz="12" w:space="0" w:color="auto"/>
            </w:tcBorders>
            <w:shd w:val="clear" w:color="auto" w:fill="auto"/>
          </w:tcPr>
          <w:p w14:paraId="10710C1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1A" w14:textId="77777777" w:rsidR="00A422E4" w:rsidRPr="00DD759E" w:rsidRDefault="00A422E4" w:rsidP="00F311CE">
            <w:pPr>
              <w:pStyle w:val="Tabletext0"/>
            </w:pPr>
            <w:r w:rsidRPr="00DD759E">
              <w:t>The point 20°02.899′S 148°52.385′E</w:t>
            </w:r>
          </w:p>
        </w:tc>
      </w:tr>
      <w:tr w:rsidR="00A422E4" w:rsidRPr="00DD759E" w14:paraId="10710C1E" w14:textId="77777777" w:rsidTr="00F311CE">
        <w:tc>
          <w:tcPr>
            <w:tcW w:w="714" w:type="dxa"/>
            <w:shd w:val="clear" w:color="auto" w:fill="auto"/>
          </w:tcPr>
          <w:p w14:paraId="10710C1C" w14:textId="77777777" w:rsidR="00A422E4" w:rsidRPr="00DD759E" w:rsidRDefault="00A422E4" w:rsidP="00F311CE">
            <w:pPr>
              <w:pStyle w:val="Tabletext0"/>
            </w:pPr>
            <w:r w:rsidRPr="00DD759E">
              <w:t>2</w:t>
            </w:r>
          </w:p>
        </w:tc>
        <w:tc>
          <w:tcPr>
            <w:tcW w:w="7599" w:type="dxa"/>
            <w:shd w:val="clear" w:color="auto" w:fill="auto"/>
          </w:tcPr>
          <w:p w14:paraId="10710C1D" w14:textId="77777777" w:rsidR="00A422E4" w:rsidRPr="00DD759E" w:rsidRDefault="00A422E4" w:rsidP="00F311CE">
            <w:pPr>
              <w:pStyle w:val="Tabletext0"/>
            </w:pPr>
            <w:r w:rsidRPr="00DD759E">
              <w:t>East along the parallel 20°02.899′S to the intersection of the Hayman Island (20</w:t>
            </w:r>
            <w:r>
              <w:noBreakHyphen/>
            </w:r>
            <w:r w:rsidRPr="00DD759E">
              <w:t>014) coastline at mean low water and the parallel 20°02.899′S (at the point closest to 20°02.899′S 148°52.687′E)</w:t>
            </w:r>
          </w:p>
        </w:tc>
      </w:tr>
      <w:tr w:rsidR="00A422E4" w:rsidRPr="00DD759E" w14:paraId="10710C21" w14:textId="77777777" w:rsidTr="00F311CE">
        <w:tc>
          <w:tcPr>
            <w:tcW w:w="714" w:type="dxa"/>
            <w:shd w:val="clear" w:color="auto" w:fill="auto"/>
          </w:tcPr>
          <w:p w14:paraId="10710C1F" w14:textId="77777777" w:rsidR="00A422E4" w:rsidRPr="00DD759E" w:rsidRDefault="00A422E4" w:rsidP="00F311CE">
            <w:pPr>
              <w:pStyle w:val="Tabletext0"/>
            </w:pPr>
            <w:r w:rsidRPr="00DD759E">
              <w:t>3</w:t>
            </w:r>
          </w:p>
        </w:tc>
        <w:tc>
          <w:tcPr>
            <w:tcW w:w="7599" w:type="dxa"/>
            <w:shd w:val="clear" w:color="auto" w:fill="auto"/>
          </w:tcPr>
          <w:p w14:paraId="10710C20" w14:textId="77777777" w:rsidR="00A422E4" w:rsidRPr="00DD759E" w:rsidRDefault="00A422E4" w:rsidP="00F311CE">
            <w:pPr>
              <w:pStyle w:val="Tabletext0"/>
            </w:pPr>
            <w:r w:rsidRPr="00DD759E">
              <w:t>Generally southerly then easterly along the Hayman Island (20</w:t>
            </w:r>
            <w:r>
              <w:noBreakHyphen/>
            </w:r>
            <w:r w:rsidRPr="00DD759E">
              <w:t>014) coastline at mean low water to the intersection of the Hayman Island (20</w:t>
            </w:r>
            <w:r>
              <w:noBreakHyphen/>
            </w:r>
            <w:r w:rsidRPr="00DD759E">
              <w:t>014) coastline at mean low water and the meridian 148°53.658′E (at the point closest to 20°03.798′S 148°53.658′E)</w:t>
            </w:r>
          </w:p>
        </w:tc>
      </w:tr>
      <w:tr w:rsidR="00A422E4" w:rsidRPr="00DD759E" w14:paraId="10710C24" w14:textId="77777777" w:rsidTr="00F311CE">
        <w:tc>
          <w:tcPr>
            <w:tcW w:w="714" w:type="dxa"/>
            <w:shd w:val="clear" w:color="auto" w:fill="auto"/>
          </w:tcPr>
          <w:p w14:paraId="10710C22" w14:textId="77777777" w:rsidR="00A422E4" w:rsidRPr="00DD759E" w:rsidRDefault="00A422E4" w:rsidP="00F311CE">
            <w:pPr>
              <w:pStyle w:val="Tabletext0"/>
            </w:pPr>
            <w:r w:rsidRPr="00DD759E">
              <w:t>4</w:t>
            </w:r>
          </w:p>
        </w:tc>
        <w:tc>
          <w:tcPr>
            <w:tcW w:w="7599" w:type="dxa"/>
            <w:shd w:val="clear" w:color="auto" w:fill="auto"/>
          </w:tcPr>
          <w:p w14:paraId="10710C23" w14:textId="77777777" w:rsidR="00A422E4" w:rsidRPr="00DD759E" w:rsidRDefault="00A422E4" w:rsidP="00F311CE">
            <w:pPr>
              <w:pStyle w:val="Tabletext0"/>
            </w:pPr>
            <w:r w:rsidRPr="00DD759E">
              <w:t>South along the meridian 148°53.658′E to latitude 20°04.438′S</w:t>
            </w:r>
          </w:p>
        </w:tc>
      </w:tr>
      <w:tr w:rsidR="00A422E4" w:rsidRPr="00DD759E" w14:paraId="10710C27" w14:textId="77777777" w:rsidTr="00F311CE">
        <w:tc>
          <w:tcPr>
            <w:tcW w:w="714" w:type="dxa"/>
            <w:shd w:val="clear" w:color="auto" w:fill="auto"/>
          </w:tcPr>
          <w:p w14:paraId="10710C25" w14:textId="77777777" w:rsidR="00A422E4" w:rsidRPr="00DD759E" w:rsidRDefault="00A422E4" w:rsidP="00F311CE">
            <w:pPr>
              <w:pStyle w:val="Tabletext0"/>
            </w:pPr>
            <w:r w:rsidRPr="00DD759E">
              <w:t>5</w:t>
            </w:r>
          </w:p>
        </w:tc>
        <w:tc>
          <w:tcPr>
            <w:tcW w:w="7599" w:type="dxa"/>
            <w:shd w:val="clear" w:color="auto" w:fill="auto"/>
          </w:tcPr>
          <w:p w14:paraId="10710C26" w14:textId="77777777" w:rsidR="00A422E4" w:rsidRPr="00DD759E" w:rsidRDefault="00A422E4" w:rsidP="00F311CE">
            <w:pPr>
              <w:pStyle w:val="Tabletext0"/>
            </w:pPr>
            <w:r w:rsidRPr="00DD759E">
              <w:t>West along the parallel 20°04.438′S to longitude 148°53.268′E</w:t>
            </w:r>
          </w:p>
        </w:tc>
      </w:tr>
      <w:tr w:rsidR="00A422E4" w:rsidRPr="00DD759E" w14:paraId="10710C2A" w14:textId="77777777" w:rsidTr="00F311CE">
        <w:tc>
          <w:tcPr>
            <w:tcW w:w="714" w:type="dxa"/>
            <w:shd w:val="clear" w:color="auto" w:fill="auto"/>
          </w:tcPr>
          <w:p w14:paraId="10710C28" w14:textId="77777777" w:rsidR="00A422E4" w:rsidRPr="00DD759E" w:rsidRDefault="00A422E4" w:rsidP="00F311CE">
            <w:pPr>
              <w:pStyle w:val="Tabletext0"/>
            </w:pPr>
            <w:r w:rsidRPr="00DD759E">
              <w:t>6</w:t>
            </w:r>
          </w:p>
        </w:tc>
        <w:tc>
          <w:tcPr>
            <w:tcW w:w="7599" w:type="dxa"/>
            <w:shd w:val="clear" w:color="auto" w:fill="auto"/>
          </w:tcPr>
          <w:p w14:paraId="10710C29" w14:textId="77777777" w:rsidR="00A422E4" w:rsidRPr="00DD759E" w:rsidRDefault="00A422E4" w:rsidP="00F311CE">
            <w:pPr>
              <w:pStyle w:val="Tabletext0"/>
            </w:pPr>
            <w:r w:rsidRPr="00DD759E">
              <w:t>North along the meridian 148°53.268′E to latitude 20°04.368′S</w:t>
            </w:r>
          </w:p>
        </w:tc>
      </w:tr>
      <w:tr w:rsidR="00A422E4" w:rsidRPr="00DD759E" w14:paraId="10710C2D" w14:textId="77777777" w:rsidTr="00F311CE">
        <w:tc>
          <w:tcPr>
            <w:tcW w:w="714" w:type="dxa"/>
            <w:shd w:val="clear" w:color="auto" w:fill="auto"/>
          </w:tcPr>
          <w:p w14:paraId="10710C2B" w14:textId="77777777" w:rsidR="00A422E4" w:rsidRPr="00DD759E" w:rsidRDefault="00A422E4" w:rsidP="00F311CE">
            <w:pPr>
              <w:pStyle w:val="Tabletext0"/>
            </w:pPr>
            <w:r w:rsidRPr="00DD759E">
              <w:t>7</w:t>
            </w:r>
          </w:p>
        </w:tc>
        <w:tc>
          <w:tcPr>
            <w:tcW w:w="7599" w:type="dxa"/>
            <w:shd w:val="clear" w:color="auto" w:fill="auto"/>
          </w:tcPr>
          <w:p w14:paraId="10710C2C" w14:textId="77777777" w:rsidR="00A422E4" w:rsidRPr="00DD759E" w:rsidRDefault="00A422E4" w:rsidP="00F311CE">
            <w:pPr>
              <w:pStyle w:val="Tabletext0"/>
            </w:pPr>
            <w:r w:rsidRPr="00DD759E">
              <w:t>West along the parallel 20°04.368′S to longitude 148°52.042′E</w:t>
            </w:r>
          </w:p>
        </w:tc>
      </w:tr>
      <w:tr w:rsidR="00A422E4" w:rsidRPr="00DD759E" w14:paraId="10710C30" w14:textId="77777777" w:rsidTr="00F311CE">
        <w:tc>
          <w:tcPr>
            <w:tcW w:w="714" w:type="dxa"/>
            <w:shd w:val="clear" w:color="auto" w:fill="auto"/>
          </w:tcPr>
          <w:p w14:paraId="10710C2E" w14:textId="77777777" w:rsidR="00A422E4" w:rsidRPr="00DD759E" w:rsidRDefault="00A422E4" w:rsidP="00F311CE">
            <w:pPr>
              <w:pStyle w:val="Tabletext0"/>
            </w:pPr>
            <w:r w:rsidRPr="00DD759E">
              <w:t>8</w:t>
            </w:r>
          </w:p>
        </w:tc>
        <w:tc>
          <w:tcPr>
            <w:tcW w:w="7599" w:type="dxa"/>
            <w:shd w:val="clear" w:color="auto" w:fill="auto"/>
          </w:tcPr>
          <w:p w14:paraId="10710C2F" w14:textId="77777777" w:rsidR="00A422E4" w:rsidRPr="00DD759E" w:rsidRDefault="00A422E4" w:rsidP="00F311CE">
            <w:pPr>
              <w:pStyle w:val="Tabletext0"/>
            </w:pPr>
            <w:r w:rsidRPr="00DD759E">
              <w:t>North along the meridian 148°52.042′E to latitude 20°03.207′S</w:t>
            </w:r>
          </w:p>
        </w:tc>
      </w:tr>
      <w:tr w:rsidR="00A422E4" w:rsidRPr="00DD759E" w14:paraId="10710C33" w14:textId="77777777" w:rsidTr="00F311CE">
        <w:tc>
          <w:tcPr>
            <w:tcW w:w="714" w:type="dxa"/>
            <w:tcBorders>
              <w:bottom w:val="single" w:sz="2" w:space="0" w:color="auto"/>
            </w:tcBorders>
            <w:shd w:val="clear" w:color="auto" w:fill="auto"/>
          </w:tcPr>
          <w:p w14:paraId="10710C31"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10C32" w14:textId="77777777" w:rsidR="00A422E4" w:rsidRPr="00DD759E" w:rsidRDefault="00A422E4" w:rsidP="00F311CE">
            <w:pPr>
              <w:pStyle w:val="Tabletext0"/>
            </w:pPr>
            <w:r w:rsidRPr="00DD759E">
              <w:t>East along the parallel 20°03.207′S to longitude 148°52.385′E</w:t>
            </w:r>
          </w:p>
        </w:tc>
      </w:tr>
      <w:tr w:rsidR="00A422E4" w:rsidRPr="00DD759E" w14:paraId="10710C36" w14:textId="77777777" w:rsidTr="00F311CE">
        <w:tc>
          <w:tcPr>
            <w:tcW w:w="714" w:type="dxa"/>
            <w:tcBorders>
              <w:top w:val="single" w:sz="2" w:space="0" w:color="auto"/>
              <w:bottom w:val="single" w:sz="12" w:space="0" w:color="auto"/>
            </w:tcBorders>
            <w:shd w:val="clear" w:color="auto" w:fill="auto"/>
          </w:tcPr>
          <w:p w14:paraId="10710C34"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10C35" w14:textId="77777777" w:rsidR="00A422E4" w:rsidRPr="00DD759E" w:rsidRDefault="00A422E4" w:rsidP="00F311CE">
            <w:pPr>
              <w:pStyle w:val="Tabletext0"/>
            </w:pPr>
            <w:r w:rsidRPr="00DD759E">
              <w:t>North along the meridian 148°52.385′E to the starting point</w:t>
            </w:r>
          </w:p>
        </w:tc>
      </w:tr>
    </w:tbl>
    <w:p w14:paraId="10710C3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38" w14:textId="77777777" w:rsidR="00A422E4" w:rsidRPr="00DD759E" w:rsidRDefault="00A422E4" w:rsidP="00A422E4">
      <w:pPr>
        <w:pStyle w:val="ActHead5"/>
      </w:pPr>
      <w:bookmarkStart w:id="260" w:name="_Toc501379937"/>
      <w:r w:rsidRPr="00DD759E">
        <w:rPr>
          <w:rStyle w:val="CharSectno"/>
        </w:rPr>
        <w:t>73</w:t>
      </w:r>
      <w:r w:rsidRPr="00DD759E">
        <w:t xml:space="preserve">  Henning Island Location</w:t>
      </w:r>
      <w:bookmarkEnd w:id="260"/>
    </w:p>
    <w:p w14:paraId="10710C39" w14:textId="77777777" w:rsidR="00A422E4" w:rsidRPr="00DD759E" w:rsidRDefault="00A422E4" w:rsidP="00A422E4">
      <w:pPr>
        <w:pStyle w:val="Subsection"/>
        <w:rPr>
          <w:rFonts w:eastAsia="Calibri"/>
          <w:szCs w:val="22"/>
        </w:rPr>
      </w:pPr>
      <w:r w:rsidRPr="00DD759E">
        <w:tab/>
      </w:r>
      <w:r w:rsidRPr="00DD759E">
        <w:tab/>
        <w:t xml:space="preserve">The Henning Island Location is the area </w:t>
      </w:r>
      <w:r w:rsidRPr="00DD759E">
        <w:rPr>
          <w:rFonts w:eastAsia="Calibri"/>
          <w:szCs w:val="22"/>
        </w:rPr>
        <w:t>bounded by the line starting at the point described in item 1 of the following table and running progressively as described in the table.</w:t>
      </w:r>
    </w:p>
    <w:p w14:paraId="10710C3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3C" w14:textId="77777777" w:rsidTr="00F311CE">
        <w:trPr>
          <w:tblHeader/>
        </w:trPr>
        <w:tc>
          <w:tcPr>
            <w:tcW w:w="8313" w:type="dxa"/>
            <w:gridSpan w:val="2"/>
            <w:tcBorders>
              <w:top w:val="single" w:sz="12" w:space="0" w:color="auto"/>
              <w:bottom w:val="single" w:sz="6" w:space="0" w:color="auto"/>
            </w:tcBorders>
            <w:shd w:val="clear" w:color="auto" w:fill="auto"/>
          </w:tcPr>
          <w:p w14:paraId="10710C3B" w14:textId="77777777" w:rsidR="00A422E4" w:rsidRPr="00DD759E" w:rsidRDefault="00A422E4" w:rsidP="00F311CE">
            <w:pPr>
              <w:pStyle w:val="TableHeading"/>
            </w:pPr>
            <w:r w:rsidRPr="00DD759E">
              <w:t>Henning Island Location</w:t>
            </w:r>
          </w:p>
        </w:tc>
      </w:tr>
      <w:tr w:rsidR="00A422E4" w:rsidRPr="00DD759E" w14:paraId="10710C3F" w14:textId="77777777" w:rsidTr="00F311CE">
        <w:trPr>
          <w:tblHeader/>
        </w:trPr>
        <w:tc>
          <w:tcPr>
            <w:tcW w:w="714" w:type="dxa"/>
            <w:tcBorders>
              <w:top w:val="single" w:sz="6" w:space="0" w:color="auto"/>
              <w:bottom w:val="single" w:sz="12" w:space="0" w:color="auto"/>
            </w:tcBorders>
            <w:shd w:val="clear" w:color="auto" w:fill="auto"/>
          </w:tcPr>
          <w:p w14:paraId="10710C3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3E" w14:textId="77777777" w:rsidR="00A422E4" w:rsidRPr="00DD759E" w:rsidRDefault="00A422E4" w:rsidP="00F311CE">
            <w:pPr>
              <w:pStyle w:val="TableHeading"/>
            </w:pPr>
            <w:r w:rsidRPr="00DD759E">
              <w:t>Description</w:t>
            </w:r>
          </w:p>
        </w:tc>
      </w:tr>
      <w:tr w:rsidR="00A422E4" w:rsidRPr="00DD759E" w14:paraId="10710C42" w14:textId="77777777" w:rsidTr="00F311CE">
        <w:tc>
          <w:tcPr>
            <w:tcW w:w="714" w:type="dxa"/>
            <w:tcBorders>
              <w:top w:val="single" w:sz="12" w:space="0" w:color="auto"/>
            </w:tcBorders>
            <w:shd w:val="clear" w:color="auto" w:fill="auto"/>
          </w:tcPr>
          <w:p w14:paraId="10710C4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41" w14:textId="77777777" w:rsidR="00A422E4" w:rsidRPr="00DD759E" w:rsidRDefault="00A422E4" w:rsidP="00F311CE">
            <w:pPr>
              <w:pStyle w:val="Tabletext0"/>
            </w:pPr>
            <w:r w:rsidRPr="00DD759E">
              <w:t>The point 20°18.352′S 148°54.847′E</w:t>
            </w:r>
          </w:p>
        </w:tc>
      </w:tr>
      <w:tr w:rsidR="00A422E4" w:rsidRPr="00DD759E" w14:paraId="10710C45" w14:textId="77777777" w:rsidTr="00F311CE">
        <w:tc>
          <w:tcPr>
            <w:tcW w:w="714" w:type="dxa"/>
            <w:shd w:val="clear" w:color="auto" w:fill="auto"/>
          </w:tcPr>
          <w:p w14:paraId="10710C43" w14:textId="77777777" w:rsidR="00A422E4" w:rsidRPr="00DD759E" w:rsidRDefault="00A422E4" w:rsidP="00F311CE">
            <w:pPr>
              <w:pStyle w:val="Tabletext0"/>
            </w:pPr>
            <w:r w:rsidRPr="00DD759E">
              <w:t>2</w:t>
            </w:r>
          </w:p>
        </w:tc>
        <w:tc>
          <w:tcPr>
            <w:tcW w:w="7599" w:type="dxa"/>
            <w:shd w:val="clear" w:color="auto" w:fill="auto"/>
          </w:tcPr>
          <w:p w14:paraId="10710C44" w14:textId="77777777" w:rsidR="00A422E4" w:rsidRPr="00DD759E" w:rsidRDefault="00A422E4" w:rsidP="00F311CE">
            <w:pPr>
              <w:pStyle w:val="Tabletext0"/>
            </w:pPr>
            <w:r w:rsidRPr="00DD759E">
              <w:t>East along the parallel 20°18.352′S to longitude 148°55.667′E</w:t>
            </w:r>
          </w:p>
        </w:tc>
      </w:tr>
      <w:tr w:rsidR="00A422E4" w:rsidRPr="00DD759E" w14:paraId="10710C48" w14:textId="77777777" w:rsidTr="00F311CE">
        <w:tc>
          <w:tcPr>
            <w:tcW w:w="714" w:type="dxa"/>
            <w:shd w:val="clear" w:color="auto" w:fill="auto"/>
          </w:tcPr>
          <w:p w14:paraId="10710C46" w14:textId="77777777" w:rsidR="00A422E4" w:rsidRPr="00DD759E" w:rsidRDefault="00A422E4" w:rsidP="00F311CE">
            <w:pPr>
              <w:pStyle w:val="Tabletext0"/>
            </w:pPr>
            <w:r w:rsidRPr="00DD759E">
              <w:t>3</w:t>
            </w:r>
          </w:p>
        </w:tc>
        <w:tc>
          <w:tcPr>
            <w:tcW w:w="7599" w:type="dxa"/>
            <w:shd w:val="clear" w:color="auto" w:fill="auto"/>
          </w:tcPr>
          <w:p w14:paraId="10710C47" w14:textId="77777777" w:rsidR="00A422E4" w:rsidRPr="00DD759E" w:rsidRDefault="00A422E4" w:rsidP="00F311CE">
            <w:pPr>
              <w:pStyle w:val="Tabletext0"/>
            </w:pPr>
            <w:r w:rsidRPr="00DD759E">
              <w:t>South</w:t>
            </w:r>
            <w:r>
              <w:noBreakHyphen/>
            </w:r>
            <w:r w:rsidRPr="00DD759E">
              <w:t>easterly along the geodesic to 20°19.588′S 148°56.585′E</w:t>
            </w:r>
          </w:p>
        </w:tc>
      </w:tr>
      <w:tr w:rsidR="00A422E4" w:rsidRPr="00DD759E" w14:paraId="10710C4B" w14:textId="77777777" w:rsidTr="00F311CE">
        <w:tc>
          <w:tcPr>
            <w:tcW w:w="714" w:type="dxa"/>
            <w:shd w:val="clear" w:color="auto" w:fill="auto"/>
          </w:tcPr>
          <w:p w14:paraId="10710C49" w14:textId="77777777" w:rsidR="00A422E4" w:rsidRPr="00DD759E" w:rsidRDefault="00A422E4" w:rsidP="00F311CE">
            <w:pPr>
              <w:pStyle w:val="Tabletext0"/>
            </w:pPr>
            <w:r w:rsidRPr="00DD759E">
              <w:t>4</w:t>
            </w:r>
          </w:p>
        </w:tc>
        <w:tc>
          <w:tcPr>
            <w:tcW w:w="7599" w:type="dxa"/>
            <w:shd w:val="clear" w:color="auto" w:fill="auto"/>
          </w:tcPr>
          <w:p w14:paraId="10710C4A" w14:textId="77777777" w:rsidR="00A422E4" w:rsidRPr="00DD759E" w:rsidRDefault="00A422E4" w:rsidP="00F311CE">
            <w:pPr>
              <w:pStyle w:val="Tabletext0"/>
            </w:pPr>
            <w:r w:rsidRPr="00DD759E">
              <w:t>South along the meridian 148°56.585′E to latitude 20°19.886′S</w:t>
            </w:r>
          </w:p>
        </w:tc>
      </w:tr>
      <w:tr w:rsidR="00A422E4" w:rsidRPr="00DD759E" w14:paraId="10710C4E" w14:textId="77777777" w:rsidTr="00F311CE">
        <w:tc>
          <w:tcPr>
            <w:tcW w:w="714" w:type="dxa"/>
            <w:tcBorders>
              <w:bottom w:val="single" w:sz="2" w:space="0" w:color="auto"/>
            </w:tcBorders>
            <w:shd w:val="clear" w:color="auto" w:fill="auto"/>
          </w:tcPr>
          <w:p w14:paraId="10710C4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C4D" w14:textId="77777777" w:rsidR="00A422E4" w:rsidRPr="00DD759E" w:rsidRDefault="00A422E4" w:rsidP="00F311CE">
            <w:pPr>
              <w:pStyle w:val="Tabletext0"/>
            </w:pPr>
            <w:r w:rsidRPr="00DD759E">
              <w:t>West along the parallel 20°19.886′S to longitude 148°54.847′E</w:t>
            </w:r>
          </w:p>
        </w:tc>
      </w:tr>
      <w:tr w:rsidR="00A422E4" w:rsidRPr="00DD759E" w14:paraId="10710C51" w14:textId="77777777" w:rsidTr="00F311CE">
        <w:tc>
          <w:tcPr>
            <w:tcW w:w="714" w:type="dxa"/>
            <w:tcBorders>
              <w:top w:val="single" w:sz="2" w:space="0" w:color="auto"/>
              <w:bottom w:val="single" w:sz="12" w:space="0" w:color="auto"/>
            </w:tcBorders>
            <w:shd w:val="clear" w:color="auto" w:fill="auto"/>
          </w:tcPr>
          <w:p w14:paraId="10710C4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C50" w14:textId="77777777" w:rsidR="00A422E4" w:rsidRPr="00DD759E" w:rsidRDefault="00A422E4" w:rsidP="00F311CE">
            <w:pPr>
              <w:pStyle w:val="Tabletext0"/>
            </w:pPr>
            <w:r w:rsidRPr="00DD759E">
              <w:t>North along the meridian 148°54.847′E to the starting point</w:t>
            </w:r>
          </w:p>
        </w:tc>
      </w:tr>
    </w:tbl>
    <w:p w14:paraId="10710C5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53" w14:textId="77777777" w:rsidR="00A422E4" w:rsidRPr="00DD759E" w:rsidRDefault="00A422E4" w:rsidP="00A422E4">
      <w:pPr>
        <w:pStyle w:val="ActHead5"/>
      </w:pPr>
      <w:bookmarkStart w:id="261" w:name="_Toc501379938"/>
      <w:r w:rsidRPr="00DD759E">
        <w:rPr>
          <w:rStyle w:val="CharSectno"/>
        </w:rPr>
        <w:t>74</w:t>
      </w:r>
      <w:r w:rsidRPr="00DD759E">
        <w:t xml:space="preserve">  Hill Inlet, Whitsunday Island Location</w:t>
      </w:r>
      <w:bookmarkEnd w:id="261"/>
    </w:p>
    <w:p w14:paraId="10710C54" w14:textId="77777777" w:rsidR="00A422E4" w:rsidRPr="00DD759E" w:rsidRDefault="00A422E4" w:rsidP="00A422E4">
      <w:pPr>
        <w:pStyle w:val="Subsection"/>
        <w:rPr>
          <w:rFonts w:eastAsia="Calibri"/>
          <w:szCs w:val="22"/>
        </w:rPr>
      </w:pPr>
      <w:r w:rsidRPr="00DD759E">
        <w:tab/>
      </w:r>
      <w:r w:rsidRPr="00DD759E">
        <w:tab/>
        <w:t xml:space="preserve">The Hill Inlet, Whitsunday Island Location is the area </w:t>
      </w:r>
      <w:r w:rsidRPr="00DD759E">
        <w:rPr>
          <w:rFonts w:eastAsia="Calibri"/>
          <w:szCs w:val="22"/>
        </w:rPr>
        <w:t>bounded by the line starting at the point described in item 1 of the following table and running progressively as described in the table.</w:t>
      </w:r>
    </w:p>
    <w:p w14:paraId="10710C5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57" w14:textId="77777777" w:rsidTr="00F311CE">
        <w:trPr>
          <w:tblHeader/>
        </w:trPr>
        <w:tc>
          <w:tcPr>
            <w:tcW w:w="8313" w:type="dxa"/>
            <w:gridSpan w:val="2"/>
            <w:tcBorders>
              <w:top w:val="single" w:sz="12" w:space="0" w:color="auto"/>
              <w:bottom w:val="single" w:sz="6" w:space="0" w:color="auto"/>
            </w:tcBorders>
            <w:shd w:val="clear" w:color="auto" w:fill="auto"/>
          </w:tcPr>
          <w:p w14:paraId="10710C56" w14:textId="77777777" w:rsidR="00A422E4" w:rsidRPr="00DD759E" w:rsidRDefault="00A422E4" w:rsidP="00F311CE">
            <w:pPr>
              <w:pStyle w:val="TableHeading"/>
            </w:pPr>
            <w:r w:rsidRPr="00DD759E">
              <w:t>Hill Inlet, Whitsunday Island Location</w:t>
            </w:r>
          </w:p>
        </w:tc>
      </w:tr>
      <w:tr w:rsidR="00A422E4" w:rsidRPr="00DD759E" w14:paraId="10710C5A" w14:textId="77777777" w:rsidTr="00F311CE">
        <w:trPr>
          <w:tblHeader/>
        </w:trPr>
        <w:tc>
          <w:tcPr>
            <w:tcW w:w="714" w:type="dxa"/>
            <w:tcBorders>
              <w:top w:val="single" w:sz="6" w:space="0" w:color="auto"/>
              <w:bottom w:val="single" w:sz="12" w:space="0" w:color="auto"/>
            </w:tcBorders>
            <w:shd w:val="clear" w:color="auto" w:fill="auto"/>
          </w:tcPr>
          <w:p w14:paraId="10710C5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59" w14:textId="77777777" w:rsidR="00A422E4" w:rsidRPr="00DD759E" w:rsidRDefault="00A422E4" w:rsidP="00F311CE">
            <w:pPr>
              <w:pStyle w:val="TableHeading"/>
            </w:pPr>
            <w:r w:rsidRPr="00DD759E">
              <w:t>Description</w:t>
            </w:r>
          </w:p>
        </w:tc>
      </w:tr>
      <w:tr w:rsidR="00A422E4" w:rsidRPr="00DD759E" w14:paraId="10710C5D" w14:textId="77777777" w:rsidTr="00F311CE">
        <w:tc>
          <w:tcPr>
            <w:tcW w:w="714" w:type="dxa"/>
            <w:tcBorders>
              <w:top w:val="single" w:sz="12" w:space="0" w:color="auto"/>
            </w:tcBorders>
            <w:shd w:val="clear" w:color="auto" w:fill="auto"/>
          </w:tcPr>
          <w:p w14:paraId="10710C5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5C" w14:textId="77777777" w:rsidR="00A422E4" w:rsidRPr="00DD759E" w:rsidRDefault="00A422E4" w:rsidP="00F311CE">
            <w:pPr>
              <w:pStyle w:val="Tabletext0"/>
            </w:pPr>
            <w:r w:rsidRPr="00DD759E">
              <w:t>The point 20°13.808′S 149°01.563′E</w:t>
            </w:r>
          </w:p>
        </w:tc>
      </w:tr>
      <w:tr w:rsidR="00A422E4" w:rsidRPr="00DD759E" w14:paraId="10710C60" w14:textId="77777777" w:rsidTr="00F311CE">
        <w:tc>
          <w:tcPr>
            <w:tcW w:w="714" w:type="dxa"/>
            <w:shd w:val="clear" w:color="auto" w:fill="auto"/>
          </w:tcPr>
          <w:p w14:paraId="10710C5E" w14:textId="77777777" w:rsidR="00A422E4" w:rsidRPr="00DD759E" w:rsidRDefault="00A422E4" w:rsidP="00F311CE">
            <w:pPr>
              <w:pStyle w:val="Tabletext0"/>
            </w:pPr>
            <w:r w:rsidRPr="00DD759E">
              <w:t>2</w:t>
            </w:r>
          </w:p>
        </w:tc>
        <w:tc>
          <w:tcPr>
            <w:tcW w:w="7599" w:type="dxa"/>
            <w:shd w:val="clear" w:color="auto" w:fill="auto"/>
          </w:tcPr>
          <w:p w14:paraId="10710C5F" w14:textId="77777777" w:rsidR="00A422E4" w:rsidRPr="00DD759E" w:rsidRDefault="00A422E4" w:rsidP="00F311CE">
            <w:pPr>
              <w:pStyle w:val="Tabletext0"/>
            </w:pPr>
            <w:r w:rsidRPr="00DD759E">
              <w:t>East along the parallel 20°13.807′S to longitude 149°01.991′E</w:t>
            </w:r>
          </w:p>
        </w:tc>
      </w:tr>
      <w:tr w:rsidR="00A422E4" w:rsidRPr="00DD759E" w14:paraId="10710C63" w14:textId="77777777" w:rsidTr="00F311CE">
        <w:tc>
          <w:tcPr>
            <w:tcW w:w="714" w:type="dxa"/>
            <w:shd w:val="clear" w:color="auto" w:fill="auto"/>
          </w:tcPr>
          <w:p w14:paraId="10710C61" w14:textId="77777777" w:rsidR="00A422E4" w:rsidRPr="00DD759E" w:rsidRDefault="00A422E4" w:rsidP="00F311CE">
            <w:pPr>
              <w:pStyle w:val="Tabletext0"/>
            </w:pPr>
            <w:r w:rsidRPr="00DD759E">
              <w:t>3</w:t>
            </w:r>
          </w:p>
        </w:tc>
        <w:tc>
          <w:tcPr>
            <w:tcW w:w="7599" w:type="dxa"/>
            <w:shd w:val="clear" w:color="auto" w:fill="auto"/>
          </w:tcPr>
          <w:p w14:paraId="10710C62" w14:textId="77777777" w:rsidR="00A422E4" w:rsidRPr="00DD759E" w:rsidRDefault="00A422E4" w:rsidP="00F311CE">
            <w:pPr>
              <w:pStyle w:val="Tabletext0"/>
            </w:pPr>
            <w:r w:rsidRPr="00DD759E">
              <w:t>South along the meridian 149°01.991′E to latitude 20°15.400′S</w:t>
            </w:r>
          </w:p>
        </w:tc>
      </w:tr>
      <w:tr w:rsidR="00A422E4" w:rsidRPr="00DD759E" w14:paraId="10710C66" w14:textId="77777777" w:rsidTr="00F311CE">
        <w:tc>
          <w:tcPr>
            <w:tcW w:w="714" w:type="dxa"/>
            <w:shd w:val="clear" w:color="auto" w:fill="auto"/>
          </w:tcPr>
          <w:p w14:paraId="10710C64" w14:textId="77777777" w:rsidR="00A422E4" w:rsidRPr="00DD759E" w:rsidRDefault="00A422E4" w:rsidP="00F311CE">
            <w:pPr>
              <w:pStyle w:val="Tabletext0"/>
            </w:pPr>
            <w:r w:rsidRPr="00DD759E">
              <w:t>4</w:t>
            </w:r>
          </w:p>
        </w:tc>
        <w:tc>
          <w:tcPr>
            <w:tcW w:w="7599" w:type="dxa"/>
            <w:shd w:val="clear" w:color="auto" w:fill="auto"/>
          </w:tcPr>
          <w:p w14:paraId="10710C65" w14:textId="77777777" w:rsidR="00A422E4" w:rsidRPr="00DD759E" w:rsidRDefault="00A422E4" w:rsidP="00F311CE">
            <w:pPr>
              <w:pStyle w:val="Tabletext0"/>
            </w:pPr>
            <w:r w:rsidRPr="00DD759E">
              <w:t>West along the parallel 20°15.400′S to the intersection of the Whitsunday Island (20</w:t>
            </w:r>
            <w:r>
              <w:noBreakHyphen/>
            </w:r>
            <w:r w:rsidRPr="00DD759E">
              <w:t>041a) coastline at mean low water and the parallel 20°15.400′S (at the point closest to 20°15.400′S 149°01.519′E)</w:t>
            </w:r>
          </w:p>
        </w:tc>
      </w:tr>
      <w:tr w:rsidR="00A422E4" w:rsidRPr="00DD759E" w14:paraId="10710C69" w14:textId="77777777" w:rsidTr="00F311CE">
        <w:tc>
          <w:tcPr>
            <w:tcW w:w="714" w:type="dxa"/>
            <w:tcBorders>
              <w:bottom w:val="single" w:sz="2" w:space="0" w:color="auto"/>
            </w:tcBorders>
            <w:shd w:val="clear" w:color="auto" w:fill="auto"/>
          </w:tcPr>
          <w:p w14:paraId="10710C67"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C68" w14:textId="77777777" w:rsidR="00A422E4" w:rsidRPr="00DD759E" w:rsidRDefault="00A422E4" w:rsidP="00F311CE">
            <w:pPr>
              <w:pStyle w:val="Tabletext0"/>
            </w:pPr>
            <w:r w:rsidRPr="00DD759E">
              <w:t>Generally south</w:t>
            </w:r>
            <w:r>
              <w:noBreakHyphen/>
            </w:r>
            <w:r w:rsidRPr="00DD759E">
              <w:t>westerly then north easterly along the Whitsunday Island (20</w:t>
            </w:r>
            <w:r>
              <w:noBreakHyphen/>
            </w:r>
            <w:r w:rsidRPr="00DD759E">
              <w:t>041a) coastline at mean low water to the intersection of the Whitsunday Island (20</w:t>
            </w:r>
            <w:r>
              <w:noBreakHyphen/>
            </w:r>
            <w:r w:rsidRPr="00DD759E">
              <w:t>041a) coastline at mean low water and the meridian 149°01.563′E (at the point closest to 20°14.134′S 149°01.563′E)</w:t>
            </w:r>
          </w:p>
        </w:tc>
      </w:tr>
      <w:tr w:rsidR="00A422E4" w:rsidRPr="00DD759E" w14:paraId="10710C6C" w14:textId="77777777" w:rsidTr="00F311CE">
        <w:tc>
          <w:tcPr>
            <w:tcW w:w="714" w:type="dxa"/>
            <w:tcBorders>
              <w:top w:val="single" w:sz="2" w:space="0" w:color="auto"/>
              <w:bottom w:val="single" w:sz="12" w:space="0" w:color="auto"/>
            </w:tcBorders>
            <w:shd w:val="clear" w:color="auto" w:fill="auto"/>
          </w:tcPr>
          <w:p w14:paraId="10710C6A"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C6B" w14:textId="77777777" w:rsidR="00A422E4" w:rsidRPr="00DD759E" w:rsidRDefault="00A422E4" w:rsidP="00F311CE">
            <w:pPr>
              <w:pStyle w:val="Tabletext0"/>
            </w:pPr>
            <w:r w:rsidRPr="00DD759E">
              <w:t>North along the meridian 149°01.563′E to the starting point</w:t>
            </w:r>
          </w:p>
        </w:tc>
      </w:tr>
    </w:tbl>
    <w:p w14:paraId="10710C6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6E" w14:textId="77777777" w:rsidR="00A422E4" w:rsidRPr="00DD759E" w:rsidRDefault="00A422E4" w:rsidP="00A422E4">
      <w:pPr>
        <w:pStyle w:val="ActHead5"/>
      </w:pPr>
      <w:bookmarkStart w:id="262" w:name="_Toc501379939"/>
      <w:r w:rsidRPr="00DD759E">
        <w:rPr>
          <w:rStyle w:val="CharSectno"/>
        </w:rPr>
        <w:t>75</w:t>
      </w:r>
      <w:r w:rsidRPr="00DD759E">
        <w:t xml:space="preserve">  Homestead Bay, Cid Island Location</w:t>
      </w:r>
      <w:bookmarkEnd w:id="262"/>
    </w:p>
    <w:p w14:paraId="10710C6F" w14:textId="77777777" w:rsidR="00A422E4" w:rsidRPr="00DD759E" w:rsidRDefault="00A422E4" w:rsidP="00A422E4">
      <w:pPr>
        <w:pStyle w:val="Subsection"/>
        <w:rPr>
          <w:rFonts w:eastAsia="Calibri"/>
          <w:szCs w:val="22"/>
        </w:rPr>
      </w:pPr>
      <w:r w:rsidRPr="00DD759E">
        <w:tab/>
      </w:r>
      <w:r w:rsidRPr="00DD759E">
        <w:tab/>
        <w:t xml:space="preserve">The Homestead Bay, Cid Island Location is the area </w:t>
      </w:r>
      <w:r w:rsidRPr="00DD759E">
        <w:rPr>
          <w:rFonts w:eastAsia="Calibri"/>
          <w:szCs w:val="22"/>
        </w:rPr>
        <w:t>bounded by the line starting at the point described in item 1 of the following table and running progressively as described in the table.</w:t>
      </w:r>
    </w:p>
    <w:p w14:paraId="10710C7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72" w14:textId="77777777" w:rsidTr="00F311CE">
        <w:trPr>
          <w:tblHeader/>
        </w:trPr>
        <w:tc>
          <w:tcPr>
            <w:tcW w:w="8313" w:type="dxa"/>
            <w:gridSpan w:val="2"/>
            <w:tcBorders>
              <w:top w:val="single" w:sz="12" w:space="0" w:color="auto"/>
              <w:bottom w:val="single" w:sz="6" w:space="0" w:color="auto"/>
            </w:tcBorders>
            <w:shd w:val="clear" w:color="auto" w:fill="auto"/>
          </w:tcPr>
          <w:p w14:paraId="10710C71" w14:textId="77777777" w:rsidR="00A422E4" w:rsidRPr="00DD759E" w:rsidRDefault="00A422E4" w:rsidP="00F311CE">
            <w:pPr>
              <w:pStyle w:val="TableHeading"/>
            </w:pPr>
            <w:r w:rsidRPr="00DD759E">
              <w:t>Homestead Bay, Cid Island Location</w:t>
            </w:r>
          </w:p>
        </w:tc>
      </w:tr>
      <w:tr w:rsidR="00A422E4" w:rsidRPr="00DD759E" w14:paraId="10710C75" w14:textId="77777777" w:rsidTr="00F311CE">
        <w:trPr>
          <w:tblHeader/>
        </w:trPr>
        <w:tc>
          <w:tcPr>
            <w:tcW w:w="714" w:type="dxa"/>
            <w:tcBorders>
              <w:top w:val="single" w:sz="6" w:space="0" w:color="auto"/>
              <w:bottom w:val="single" w:sz="12" w:space="0" w:color="auto"/>
            </w:tcBorders>
            <w:shd w:val="clear" w:color="auto" w:fill="auto"/>
          </w:tcPr>
          <w:p w14:paraId="10710C7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74" w14:textId="77777777" w:rsidR="00A422E4" w:rsidRPr="00DD759E" w:rsidRDefault="00A422E4" w:rsidP="00F311CE">
            <w:pPr>
              <w:pStyle w:val="TableHeading"/>
            </w:pPr>
            <w:r w:rsidRPr="00DD759E">
              <w:t>Description</w:t>
            </w:r>
          </w:p>
        </w:tc>
      </w:tr>
      <w:tr w:rsidR="00A422E4" w:rsidRPr="00DD759E" w14:paraId="10710C78" w14:textId="77777777" w:rsidTr="00F311CE">
        <w:tc>
          <w:tcPr>
            <w:tcW w:w="714" w:type="dxa"/>
            <w:tcBorders>
              <w:top w:val="single" w:sz="12" w:space="0" w:color="auto"/>
            </w:tcBorders>
            <w:shd w:val="clear" w:color="auto" w:fill="auto"/>
          </w:tcPr>
          <w:p w14:paraId="10710C7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77" w14:textId="77777777" w:rsidR="00A422E4" w:rsidRPr="00DD759E" w:rsidRDefault="00A422E4" w:rsidP="00F311CE">
            <w:pPr>
              <w:pStyle w:val="Tabletext0"/>
            </w:pPr>
            <w:r w:rsidRPr="00DD759E">
              <w:t>The point 20°15.328′S 148°54.125′E</w:t>
            </w:r>
          </w:p>
        </w:tc>
      </w:tr>
      <w:tr w:rsidR="00A422E4" w:rsidRPr="00DD759E" w14:paraId="10710C7B" w14:textId="77777777" w:rsidTr="00F311CE">
        <w:tc>
          <w:tcPr>
            <w:tcW w:w="714" w:type="dxa"/>
            <w:shd w:val="clear" w:color="auto" w:fill="auto"/>
          </w:tcPr>
          <w:p w14:paraId="10710C79" w14:textId="77777777" w:rsidR="00A422E4" w:rsidRPr="00DD759E" w:rsidRDefault="00A422E4" w:rsidP="00F311CE">
            <w:pPr>
              <w:pStyle w:val="Tabletext0"/>
            </w:pPr>
            <w:r w:rsidRPr="00DD759E">
              <w:t>2</w:t>
            </w:r>
          </w:p>
        </w:tc>
        <w:tc>
          <w:tcPr>
            <w:tcW w:w="7599" w:type="dxa"/>
            <w:shd w:val="clear" w:color="auto" w:fill="auto"/>
          </w:tcPr>
          <w:p w14:paraId="10710C7A" w14:textId="77777777" w:rsidR="00A422E4" w:rsidRPr="00DD759E" w:rsidRDefault="00A422E4" w:rsidP="00F311CE">
            <w:pPr>
              <w:pStyle w:val="Tabletext0"/>
            </w:pPr>
            <w:r w:rsidRPr="00DD759E">
              <w:t>East along the parallel 20°15.328′S to longitude 148°54.373′E</w:t>
            </w:r>
          </w:p>
        </w:tc>
      </w:tr>
      <w:tr w:rsidR="00A422E4" w:rsidRPr="00DD759E" w14:paraId="10710C7E" w14:textId="77777777" w:rsidTr="00F311CE">
        <w:tc>
          <w:tcPr>
            <w:tcW w:w="714" w:type="dxa"/>
            <w:shd w:val="clear" w:color="auto" w:fill="auto"/>
          </w:tcPr>
          <w:p w14:paraId="10710C7C" w14:textId="77777777" w:rsidR="00A422E4" w:rsidRPr="00DD759E" w:rsidRDefault="00A422E4" w:rsidP="00F311CE">
            <w:pPr>
              <w:pStyle w:val="Tabletext0"/>
            </w:pPr>
            <w:r w:rsidRPr="00DD759E">
              <w:t>3</w:t>
            </w:r>
          </w:p>
        </w:tc>
        <w:tc>
          <w:tcPr>
            <w:tcW w:w="7599" w:type="dxa"/>
            <w:shd w:val="clear" w:color="auto" w:fill="auto"/>
          </w:tcPr>
          <w:p w14:paraId="10710C7D" w14:textId="77777777" w:rsidR="00A422E4" w:rsidRPr="00DD759E" w:rsidRDefault="00A422E4" w:rsidP="00F311CE">
            <w:pPr>
              <w:pStyle w:val="Tabletext0"/>
            </w:pPr>
            <w:r w:rsidRPr="00DD759E">
              <w:t>South</w:t>
            </w:r>
            <w:r>
              <w:noBreakHyphen/>
            </w:r>
            <w:r w:rsidRPr="00DD759E">
              <w:t>easterly along the geodesic to the intersection of the Cid Island (20</w:t>
            </w:r>
            <w:r>
              <w:noBreakHyphen/>
            </w:r>
            <w:r w:rsidRPr="00DD759E">
              <w:t>040a) coastline at mean low water and the parallel 20°15.477′S (at the point closest to 20°15.477′S 148°54.527′E)</w:t>
            </w:r>
          </w:p>
        </w:tc>
      </w:tr>
      <w:tr w:rsidR="00A422E4" w:rsidRPr="00DD759E" w14:paraId="10710C81" w14:textId="77777777" w:rsidTr="00F311CE">
        <w:tc>
          <w:tcPr>
            <w:tcW w:w="714" w:type="dxa"/>
            <w:shd w:val="clear" w:color="auto" w:fill="auto"/>
          </w:tcPr>
          <w:p w14:paraId="10710C7F" w14:textId="77777777" w:rsidR="00A422E4" w:rsidRPr="00DD759E" w:rsidRDefault="00A422E4" w:rsidP="00F311CE">
            <w:pPr>
              <w:pStyle w:val="Tabletext0"/>
            </w:pPr>
            <w:r w:rsidRPr="00DD759E">
              <w:t>4</w:t>
            </w:r>
          </w:p>
        </w:tc>
        <w:tc>
          <w:tcPr>
            <w:tcW w:w="7599" w:type="dxa"/>
            <w:shd w:val="clear" w:color="auto" w:fill="auto"/>
          </w:tcPr>
          <w:p w14:paraId="10710C80" w14:textId="77777777" w:rsidR="00A422E4" w:rsidRPr="00DD759E" w:rsidRDefault="00A422E4" w:rsidP="00F311CE">
            <w:pPr>
              <w:pStyle w:val="Tabletext0"/>
            </w:pPr>
            <w:r w:rsidRPr="00DD759E">
              <w:t>Generally south</w:t>
            </w:r>
            <w:r>
              <w:noBreakHyphen/>
            </w:r>
            <w:r w:rsidRPr="00DD759E">
              <w:t>easterly then south</w:t>
            </w:r>
            <w:r>
              <w:noBreakHyphen/>
            </w:r>
            <w:r w:rsidRPr="00DD759E">
              <w:t>westerly along the Cid Island (20</w:t>
            </w:r>
            <w:r>
              <w:noBreakHyphen/>
            </w:r>
            <w:r w:rsidRPr="00DD759E">
              <w:t>040a) coastline at mean low water to the intersection of the Cid Island (20</w:t>
            </w:r>
            <w:r>
              <w:noBreakHyphen/>
            </w:r>
            <w:r w:rsidRPr="00DD759E">
              <w:t>040a) coastline at mean low water and the parallel 20°16.144′S (at the point closest to 20°16.144′S 148°54.332′E)</w:t>
            </w:r>
          </w:p>
        </w:tc>
      </w:tr>
      <w:tr w:rsidR="00A422E4" w:rsidRPr="00DD759E" w14:paraId="10710C84" w14:textId="77777777" w:rsidTr="00F311CE">
        <w:tc>
          <w:tcPr>
            <w:tcW w:w="714" w:type="dxa"/>
            <w:shd w:val="clear" w:color="auto" w:fill="auto"/>
          </w:tcPr>
          <w:p w14:paraId="10710C82" w14:textId="77777777" w:rsidR="00A422E4" w:rsidRPr="00DD759E" w:rsidRDefault="00A422E4" w:rsidP="00F311CE">
            <w:pPr>
              <w:pStyle w:val="Tabletext0"/>
            </w:pPr>
            <w:r w:rsidRPr="00DD759E">
              <w:t>5</w:t>
            </w:r>
          </w:p>
        </w:tc>
        <w:tc>
          <w:tcPr>
            <w:tcW w:w="7599" w:type="dxa"/>
            <w:shd w:val="clear" w:color="auto" w:fill="auto"/>
          </w:tcPr>
          <w:p w14:paraId="10710C83" w14:textId="77777777" w:rsidR="00A422E4" w:rsidRPr="00DD759E" w:rsidRDefault="00A422E4" w:rsidP="00F311CE">
            <w:pPr>
              <w:pStyle w:val="Tabletext0"/>
            </w:pPr>
            <w:r w:rsidRPr="00DD759E">
              <w:t>West along the parallel 20°16.144′S to longitude 148°54.005′E</w:t>
            </w:r>
          </w:p>
        </w:tc>
      </w:tr>
      <w:tr w:rsidR="00A422E4" w:rsidRPr="00DD759E" w14:paraId="10710C87" w14:textId="77777777" w:rsidTr="00F311CE">
        <w:tc>
          <w:tcPr>
            <w:tcW w:w="714" w:type="dxa"/>
            <w:tcBorders>
              <w:bottom w:val="single" w:sz="2" w:space="0" w:color="auto"/>
            </w:tcBorders>
            <w:shd w:val="clear" w:color="auto" w:fill="auto"/>
          </w:tcPr>
          <w:p w14:paraId="10710C85"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C86" w14:textId="77777777" w:rsidR="00A422E4" w:rsidRPr="00DD759E" w:rsidRDefault="00A422E4" w:rsidP="00F311CE">
            <w:pPr>
              <w:pStyle w:val="Tabletext0"/>
            </w:pPr>
            <w:r w:rsidRPr="00DD759E">
              <w:t>North along the meridian 148°54.005′E to latitude 20°15.477′S</w:t>
            </w:r>
          </w:p>
        </w:tc>
      </w:tr>
      <w:tr w:rsidR="00A422E4" w:rsidRPr="00DD759E" w14:paraId="10710C8A" w14:textId="77777777" w:rsidTr="00F311CE">
        <w:tc>
          <w:tcPr>
            <w:tcW w:w="714" w:type="dxa"/>
            <w:tcBorders>
              <w:top w:val="single" w:sz="2" w:space="0" w:color="auto"/>
              <w:bottom w:val="single" w:sz="12" w:space="0" w:color="auto"/>
            </w:tcBorders>
            <w:shd w:val="clear" w:color="auto" w:fill="auto"/>
          </w:tcPr>
          <w:p w14:paraId="10710C88"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C89"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C8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8C" w14:textId="77777777" w:rsidR="00A422E4" w:rsidRPr="00DD759E" w:rsidRDefault="00A422E4" w:rsidP="00A422E4">
      <w:pPr>
        <w:pStyle w:val="ActHead5"/>
      </w:pPr>
      <w:bookmarkStart w:id="263" w:name="_Toc501379940"/>
      <w:r w:rsidRPr="00DD759E">
        <w:rPr>
          <w:rStyle w:val="CharSectno"/>
        </w:rPr>
        <w:t>76</w:t>
      </w:r>
      <w:r w:rsidRPr="00DD759E">
        <w:t xml:space="preserve">  Hook Island Reef (No 1) Location</w:t>
      </w:r>
      <w:bookmarkEnd w:id="263"/>
    </w:p>
    <w:p w14:paraId="10710C8D" w14:textId="77777777" w:rsidR="00A422E4" w:rsidRPr="00DD759E" w:rsidRDefault="00A422E4" w:rsidP="00A422E4">
      <w:pPr>
        <w:pStyle w:val="Subsection"/>
        <w:rPr>
          <w:rFonts w:eastAsia="Calibri"/>
          <w:szCs w:val="22"/>
        </w:rPr>
      </w:pPr>
      <w:r w:rsidRPr="00DD759E">
        <w:tab/>
      </w:r>
      <w:r w:rsidRPr="00DD759E">
        <w:tab/>
        <w:t xml:space="preserve">The Hook Island Reef (No 1) Location is the area </w:t>
      </w:r>
      <w:r w:rsidRPr="00DD759E">
        <w:rPr>
          <w:rFonts w:eastAsia="Calibri"/>
          <w:szCs w:val="22"/>
        </w:rPr>
        <w:t>bounded by the line starting at the point described in item 1 of the following table and running progressively as described in the table.</w:t>
      </w:r>
    </w:p>
    <w:p w14:paraId="10710C8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90" w14:textId="77777777" w:rsidTr="00F311CE">
        <w:trPr>
          <w:tblHeader/>
        </w:trPr>
        <w:tc>
          <w:tcPr>
            <w:tcW w:w="8313" w:type="dxa"/>
            <w:gridSpan w:val="2"/>
            <w:tcBorders>
              <w:top w:val="single" w:sz="12" w:space="0" w:color="auto"/>
              <w:bottom w:val="single" w:sz="6" w:space="0" w:color="auto"/>
            </w:tcBorders>
            <w:shd w:val="clear" w:color="auto" w:fill="auto"/>
          </w:tcPr>
          <w:p w14:paraId="10710C8F" w14:textId="77777777" w:rsidR="00A422E4" w:rsidRPr="00DD759E" w:rsidRDefault="00A422E4" w:rsidP="00F311CE">
            <w:pPr>
              <w:pStyle w:val="TableHeading"/>
            </w:pPr>
            <w:r w:rsidRPr="00DD759E">
              <w:t>Hook Island Reef (No 1) Location</w:t>
            </w:r>
          </w:p>
        </w:tc>
      </w:tr>
      <w:tr w:rsidR="00A422E4" w:rsidRPr="00DD759E" w14:paraId="10710C93" w14:textId="77777777" w:rsidTr="00F311CE">
        <w:trPr>
          <w:tblHeader/>
        </w:trPr>
        <w:tc>
          <w:tcPr>
            <w:tcW w:w="714" w:type="dxa"/>
            <w:tcBorders>
              <w:top w:val="single" w:sz="6" w:space="0" w:color="auto"/>
              <w:bottom w:val="single" w:sz="12" w:space="0" w:color="auto"/>
            </w:tcBorders>
            <w:shd w:val="clear" w:color="auto" w:fill="auto"/>
          </w:tcPr>
          <w:p w14:paraId="10710C9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92" w14:textId="77777777" w:rsidR="00A422E4" w:rsidRPr="00DD759E" w:rsidRDefault="00A422E4" w:rsidP="00F311CE">
            <w:pPr>
              <w:pStyle w:val="TableHeading"/>
            </w:pPr>
            <w:r w:rsidRPr="00DD759E">
              <w:t>Description</w:t>
            </w:r>
          </w:p>
        </w:tc>
      </w:tr>
      <w:tr w:rsidR="00A422E4" w:rsidRPr="00DD759E" w14:paraId="10710C96" w14:textId="77777777" w:rsidTr="00F311CE">
        <w:tc>
          <w:tcPr>
            <w:tcW w:w="714" w:type="dxa"/>
            <w:tcBorders>
              <w:top w:val="single" w:sz="12" w:space="0" w:color="auto"/>
            </w:tcBorders>
            <w:shd w:val="clear" w:color="auto" w:fill="auto"/>
          </w:tcPr>
          <w:p w14:paraId="10710C9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95" w14:textId="77777777" w:rsidR="00A422E4" w:rsidRPr="00DD759E" w:rsidRDefault="00A422E4" w:rsidP="00F311CE">
            <w:pPr>
              <w:pStyle w:val="Tabletext0"/>
            </w:pPr>
            <w:r w:rsidRPr="00DD759E">
              <w:t>The intersection of the Hook Island (20</w:t>
            </w:r>
            <w:r>
              <w:noBreakHyphen/>
            </w:r>
            <w:r w:rsidRPr="00DD759E">
              <w:t>028) coastline at mean low water and the parallel 20°06.858′S (at the point closest to 20°06.858′S 148°56.556′E)</w:t>
            </w:r>
          </w:p>
        </w:tc>
      </w:tr>
      <w:tr w:rsidR="00A422E4" w:rsidRPr="00DD759E" w14:paraId="10710C99" w14:textId="77777777" w:rsidTr="00F311CE">
        <w:tc>
          <w:tcPr>
            <w:tcW w:w="714" w:type="dxa"/>
            <w:shd w:val="clear" w:color="auto" w:fill="auto"/>
          </w:tcPr>
          <w:p w14:paraId="10710C97" w14:textId="77777777" w:rsidR="00A422E4" w:rsidRPr="00DD759E" w:rsidRDefault="00A422E4" w:rsidP="00F311CE">
            <w:pPr>
              <w:pStyle w:val="Tabletext0"/>
            </w:pPr>
            <w:r w:rsidRPr="00DD759E">
              <w:t>2</w:t>
            </w:r>
          </w:p>
        </w:tc>
        <w:tc>
          <w:tcPr>
            <w:tcW w:w="7599" w:type="dxa"/>
            <w:shd w:val="clear" w:color="auto" w:fill="auto"/>
          </w:tcPr>
          <w:p w14:paraId="10710C98" w14:textId="77777777" w:rsidR="00A422E4" w:rsidRPr="00DD759E" w:rsidRDefault="00A422E4" w:rsidP="00F311CE">
            <w:pPr>
              <w:pStyle w:val="Tabletext0"/>
            </w:pPr>
            <w:r w:rsidRPr="00DD759E">
              <w:t>East along the parallel 20°06.858′S to longitude 148°57.151′E</w:t>
            </w:r>
          </w:p>
        </w:tc>
      </w:tr>
      <w:tr w:rsidR="00A422E4" w:rsidRPr="00DD759E" w14:paraId="10710C9C" w14:textId="77777777" w:rsidTr="00F311CE">
        <w:tc>
          <w:tcPr>
            <w:tcW w:w="714" w:type="dxa"/>
            <w:shd w:val="clear" w:color="auto" w:fill="auto"/>
          </w:tcPr>
          <w:p w14:paraId="10710C9A" w14:textId="77777777" w:rsidR="00A422E4" w:rsidRPr="00DD759E" w:rsidRDefault="00A422E4" w:rsidP="00F311CE">
            <w:pPr>
              <w:pStyle w:val="Tabletext0"/>
            </w:pPr>
            <w:r w:rsidRPr="00DD759E">
              <w:t>3</w:t>
            </w:r>
          </w:p>
        </w:tc>
        <w:tc>
          <w:tcPr>
            <w:tcW w:w="7599" w:type="dxa"/>
            <w:shd w:val="clear" w:color="auto" w:fill="auto"/>
          </w:tcPr>
          <w:p w14:paraId="10710C9B" w14:textId="77777777" w:rsidR="00A422E4" w:rsidRPr="00DD759E" w:rsidRDefault="00A422E4" w:rsidP="00F311CE">
            <w:pPr>
              <w:pStyle w:val="Tabletext0"/>
            </w:pPr>
            <w:r w:rsidRPr="00DD759E">
              <w:t>South along the meridian 148°57.151′E to latitude 20°09.040′S</w:t>
            </w:r>
          </w:p>
        </w:tc>
      </w:tr>
      <w:tr w:rsidR="00A422E4" w:rsidRPr="00DD759E" w14:paraId="10710C9F" w14:textId="77777777" w:rsidTr="00F311CE">
        <w:tc>
          <w:tcPr>
            <w:tcW w:w="714" w:type="dxa"/>
            <w:shd w:val="clear" w:color="auto" w:fill="auto"/>
          </w:tcPr>
          <w:p w14:paraId="10710C9D" w14:textId="77777777" w:rsidR="00A422E4" w:rsidRPr="00DD759E" w:rsidRDefault="00A422E4" w:rsidP="00F311CE">
            <w:pPr>
              <w:pStyle w:val="Tabletext0"/>
            </w:pPr>
            <w:r w:rsidRPr="00DD759E">
              <w:t>4</w:t>
            </w:r>
          </w:p>
        </w:tc>
        <w:tc>
          <w:tcPr>
            <w:tcW w:w="7599" w:type="dxa"/>
            <w:shd w:val="clear" w:color="auto" w:fill="auto"/>
          </w:tcPr>
          <w:p w14:paraId="10710C9E" w14:textId="77777777" w:rsidR="00A422E4" w:rsidRPr="00DD759E" w:rsidRDefault="00A422E4" w:rsidP="00F311CE">
            <w:pPr>
              <w:pStyle w:val="Tabletext0"/>
            </w:pPr>
            <w:r w:rsidRPr="00DD759E">
              <w:t>East along the parallel 20°09.040′S to longitude 148°57.372′E</w:t>
            </w:r>
          </w:p>
        </w:tc>
      </w:tr>
      <w:tr w:rsidR="00A422E4" w:rsidRPr="00DD759E" w14:paraId="10710CA2" w14:textId="77777777" w:rsidTr="00F311CE">
        <w:tc>
          <w:tcPr>
            <w:tcW w:w="714" w:type="dxa"/>
            <w:shd w:val="clear" w:color="auto" w:fill="auto"/>
          </w:tcPr>
          <w:p w14:paraId="10710CA0" w14:textId="77777777" w:rsidR="00A422E4" w:rsidRPr="00DD759E" w:rsidRDefault="00A422E4" w:rsidP="00F311CE">
            <w:pPr>
              <w:pStyle w:val="Tabletext0"/>
            </w:pPr>
            <w:r w:rsidRPr="00DD759E">
              <w:t>5</w:t>
            </w:r>
          </w:p>
        </w:tc>
        <w:tc>
          <w:tcPr>
            <w:tcW w:w="7599" w:type="dxa"/>
            <w:shd w:val="clear" w:color="auto" w:fill="auto"/>
          </w:tcPr>
          <w:p w14:paraId="10710CA1" w14:textId="77777777" w:rsidR="00A422E4" w:rsidRPr="00DD759E" w:rsidRDefault="00A422E4" w:rsidP="00F311CE">
            <w:pPr>
              <w:pStyle w:val="Tabletext0"/>
            </w:pPr>
            <w:r w:rsidRPr="00DD759E">
              <w:t>South along the meridian 148°57.372′E to the intersection of the Whitsunday Island (20</w:t>
            </w:r>
            <w:r>
              <w:noBreakHyphen/>
            </w:r>
            <w:r w:rsidRPr="00DD759E">
              <w:t>041a) coastline at mean low water and the meridian 148°57.372′E (at the point closest to 20°09.445′S 148°57.372′E)</w:t>
            </w:r>
          </w:p>
        </w:tc>
      </w:tr>
      <w:tr w:rsidR="00A422E4" w:rsidRPr="00DD759E" w14:paraId="10710CA5" w14:textId="77777777" w:rsidTr="00F311CE">
        <w:tc>
          <w:tcPr>
            <w:tcW w:w="714" w:type="dxa"/>
            <w:tcBorders>
              <w:bottom w:val="single" w:sz="2" w:space="0" w:color="auto"/>
            </w:tcBorders>
            <w:shd w:val="clear" w:color="auto" w:fill="auto"/>
          </w:tcPr>
          <w:p w14:paraId="10710CA3"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CA4" w14:textId="77777777" w:rsidR="00A422E4" w:rsidRPr="00DD759E" w:rsidRDefault="00A422E4" w:rsidP="00F311CE">
            <w:pPr>
              <w:pStyle w:val="Tabletext0"/>
            </w:pPr>
            <w:r w:rsidRPr="00DD759E">
              <w:t>Westerly along the geodesic to the intersection of the Hook Island (20</w:t>
            </w:r>
            <w:r>
              <w:noBreakHyphen/>
            </w:r>
            <w:r w:rsidRPr="00DD759E">
              <w:t>028) coastline at mean low water and the parallel 20°09.392′S (at the point closest to 20°09.392′S 148°57.139′E)</w:t>
            </w:r>
          </w:p>
        </w:tc>
      </w:tr>
      <w:tr w:rsidR="00A422E4" w:rsidRPr="00DD759E" w14:paraId="10710CA8" w14:textId="77777777" w:rsidTr="00F311CE">
        <w:tc>
          <w:tcPr>
            <w:tcW w:w="714" w:type="dxa"/>
            <w:tcBorders>
              <w:top w:val="single" w:sz="2" w:space="0" w:color="auto"/>
              <w:bottom w:val="single" w:sz="12" w:space="0" w:color="auto"/>
            </w:tcBorders>
            <w:shd w:val="clear" w:color="auto" w:fill="auto"/>
          </w:tcPr>
          <w:p w14:paraId="10710CA6"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CA7" w14:textId="77777777" w:rsidR="00A422E4" w:rsidRPr="00DD759E" w:rsidRDefault="00A422E4" w:rsidP="00F311CE">
            <w:pPr>
              <w:pStyle w:val="Tabletext0"/>
            </w:pPr>
            <w:r w:rsidRPr="00DD759E">
              <w:t>Generally northerly along the Hook Island (20</w:t>
            </w:r>
            <w:r>
              <w:noBreakHyphen/>
            </w:r>
            <w:r w:rsidRPr="00DD759E">
              <w:t>028) coastline at mean low water to the starting point</w:t>
            </w:r>
          </w:p>
        </w:tc>
      </w:tr>
    </w:tbl>
    <w:p w14:paraId="10710CA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AA" w14:textId="77777777" w:rsidR="00A422E4" w:rsidRPr="00DD759E" w:rsidRDefault="00A422E4" w:rsidP="00A422E4">
      <w:pPr>
        <w:pStyle w:val="ActHead5"/>
      </w:pPr>
      <w:bookmarkStart w:id="264" w:name="_Toc501379941"/>
      <w:r w:rsidRPr="00DD759E">
        <w:rPr>
          <w:rStyle w:val="CharSectno"/>
        </w:rPr>
        <w:t>77</w:t>
      </w:r>
      <w:r w:rsidRPr="00DD759E">
        <w:t xml:space="preserve">  Hook Island Reef (No 2) Location</w:t>
      </w:r>
      <w:bookmarkEnd w:id="264"/>
    </w:p>
    <w:p w14:paraId="10710CAB" w14:textId="77777777" w:rsidR="00A422E4" w:rsidRPr="00DD759E" w:rsidRDefault="00A422E4" w:rsidP="00A422E4">
      <w:pPr>
        <w:pStyle w:val="Subsection"/>
        <w:rPr>
          <w:rFonts w:eastAsia="Calibri"/>
          <w:szCs w:val="22"/>
        </w:rPr>
      </w:pPr>
      <w:r w:rsidRPr="00DD759E">
        <w:tab/>
      </w:r>
      <w:r w:rsidRPr="00DD759E">
        <w:tab/>
        <w:t xml:space="preserve">The Hook Island Reef (No 2) Location is the area </w:t>
      </w:r>
      <w:r w:rsidRPr="00DD759E">
        <w:rPr>
          <w:rFonts w:eastAsia="Calibri"/>
          <w:szCs w:val="22"/>
        </w:rPr>
        <w:t>bounded by the line starting at the point described in item 1 of the following table and running progressively as described in the table.</w:t>
      </w:r>
    </w:p>
    <w:p w14:paraId="10710CA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AE" w14:textId="77777777" w:rsidTr="00F311CE">
        <w:trPr>
          <w:tblHeader/>
        </w:trPr>
        <w:tc>
          <w:tcPr>
            <w:tcW w:w="8313" w:type="dxa"/>
            <w:gridSpan w:val="2"/>
            <w:tcBorders>
              <w:top w:val="single" w:sz="12" w:space="0" w:color="auto"/>
              <w:bottom w:val="single" w:sz="6" w:space="0" w:color="auto"/>
            </w:tcBorders>
            <w:shd w:val="clear" w:color="auto" w:fill="auto"/>
          </w:tcPr>
          <w:p w14:paraId="10710CAD" w14:textId="77777777" w:rsidR="00A422E4" w:rsidRPr="00DD759E" w:rsidRDefault="00A422E4" w:rsidP="00F311CE">
            <w:pPr>
              <w:pStyle w:val="TableHeading"/>
            </w:pPr>
            <w:r w:rsidRPr="00DD759E">
              <w:t>Hook Island Reef (No 2) Location</w:t>
            </w:r>
          </w:p>
        </w:tc>
      </w:tr>
      <w:tr w:rsidR="00A422E4" w:rsidRPr="00DD759E" w14:paraId="10710CB1" w14:textId="77777777" w:rsidTr="00F311CE">
        <w:trPr>
          <w:tblHeader/>
        </w:trPr>
        <w:tc>
          <w:tcPr>
            <w:tcW w:w="714" w:type="dxa"/>
            <w:tcBorders>
              <w:top w:val="single" w:sz="6" w:space="0" w:color="auto"/>
              <w:bottom w:val="single" w:sz="12" w:space="0" w:color="auto"/>
            </w:tcBorders>
            <w:shd w:val="clear" w:color="auto" w:fill="auto"/>
          </w:tcPr>
          <w:p w14:paraId="10710CA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B0" w14:textId="77777777" w:rsidR="00A422E4" w:rsidRPr="00DD759E" w:rsidRDefault="00A422E4" w:rsidP="00F311CE">
            <w:pPr>
              <w:pStyle w:val="TableHeading"/>
            </w:pPr>
            <w:r w:rsidRPr="00DD759E">
              <w:t>Description</w:t>
            </w:r>
          </w:p>
        </w:tc>
      </w:tr>
      <w:tr w:rsidR="00A422E4" w:rsidRPr="00DD759E" w14:paraId="10710CB4" w14:textId="77777777" w:rsidTr="00F311CE">
        <w:tc>
          <w:tcPr>
            <w:tcW w:w="714" w:type="dxa"/>
            <w:tcBorders>
              <w:top w:val="single" w:sz="12" w:space="0" w:color="auto"/>
            </w:tcBorders>
            <w:shd w:val="clear" w:color="auto" w:fill="auto"/>
          </w:tcPr>
          <w:p w14:paraId="10710CB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B3" w14:textId="77777777" w:rsidR="00A422E4" w:rsidRPr="00DD759E" w:rsidRDefault="00A422E4" w:rsidP="00F311CE">
            <w:pPr>
              <w:pStyle w:val="Tabletext0"/>
            </w:pPr>
            <w:r w:rsidRPr="00DD759E">
              <w:t>The intersection of the Hook Island (20</w:t>
            </w:r>
            <w:r>
              <w:noBreakHyphen/>
            </w:r>
            <w:r w:rsidRPr="00DD759E">
              <w:t>028) coastline at mean low water and the parallel 20°09.392′S (at the point closest to 20°09.392′S 148°57.139′E)</w:t>
            </w:r>
          </w:p>
        </w:tc>
      </w:tr>
      <w:tr w:rsidR="00A422E4" w:rsidRPr="00DD759E" w14:paraId="10710CB7" w14:textId="77777777" w:rsidTr="00F311CE">
        <w:tc>
          <w:tcPr>
            <w:tcW w:w="714" w:type="dxa"/>
            <w:shd w:val="clear" w:color="auto" w:fill="auto"/>
          </w:tcPr>
          <w:p w14:paraId="10710CB5" w14:textId="77777777" w:rsidR="00A422E4" w:rsidRPr="00DD759E" w:rsidRDefault="00A422E4" w:rsidP="00F311CE">
            <w:pPr>
              <w:pStyle w:val="Tabletext0"/>
            </w:pPr>
            <w:r w:rsidRPr="00DD759E">
              <w:t>2</w:t>
            </w:r>
          </w:p>
        </w:tc>
        <w:tc>
          <w:tcPr>
            <w:tcW w:w="7599" w:type="dxa"/>
            <w:shd w:val="clear" w:color="auto" w:fill="auto"/>
          </w:tcPr>
          <w:p w14:paraId="10710CB6" w14:textId="77777777" w:rsidR="00A422E4" w:rsidRPr="00DD759E" w:rsidRDefault="00A422E4" w:rsidP="00F311CE">
            <w:pPr>
              <w:pStyle w:val="Tabletext0"/>
            </w:pPr>
            <w:r w:rsidRPr="00DD759E">
              <w:t>Easterly along the geodesic to 20°09.421′S 148°57.268′E</w:t>
            </w:r>
          </w:p>
        </w:tc>
      </w:tr>
      <w:tr w:rsidR="00A422E4" w:rsidRPr="00DD759E" w14:paraId="10710CBA" w14:textId="77777777" w:rsidTr="00F311CE">
        <w:tc>
          <w:tcPr>
            <w:tcW w:w="714" w:type="dxa"/>
            <w:shd w:val="clear" w:color="auto" w:fill="auto"/>
          </w:tcPr>
          <w:p w14:paraId="10710CB8" w14:textId="77777777" w:rsidR="00A422E4" w:rsidRPr="00DD759E" w:rsidRDefault="00A422E4" w:rsidP="00F311CE">
            <w:pPr>
              <w:pStyle w:val="Tabletext0"/>
            </w:pPr>
            <w:r w:rsidRPr="00DD759E">
              <w:t>3</w:t>
            </w:r>
          </w:p>
        </w:tc>
        <w:tc>
          <w:tcPr>
            <w:tcW w:w="7599" w:type="dxa"/>
            <w:shd w:val="clear" w:color="auto" w:fill="auto"/>
          </w:tcPr>
          <w:p w14:paraId="10710CB9" w14:textId="77777777" w:rsidR="00A422E4" w:rsidRPr="00DD759E" w:rsidRDefault="00A422E4" w:rsidP="00F311CE">
            <w:pPr>
              <w:pStyle w:val="Tabletext0"/>
            </w:pPr>
            <w:r w:rsidRPr="00DD759E">
              <w:t>South</w:t>
            </w:r>
            <w:r>
              <w:noBreakHyphen/>
            </w:r>
            <w:r w:rsidRPr="00DD759E">
              <w:t>westerly along the geodesic to 20°09.846′S 148°57.107′E</w:t>
            </w:r>
          </w:p>
        </w:tc>
      </w:tr>
      <w:tr w:rsidR="00A422E4" w:rsidRPr="00DD759E" w14:paraId="10710CBD" w14:textId="77777777" w:rsidTr="00F311CE">
        <w:tc>
          <w:tcPr>
            <w:tcW w:w="714" w:type="dxa"/>
            <w:shd w:val="clear" w:color="auto" w:fill="auto"/>
          </w:tcPr>
          <w:p w14:paraId="10710CBB" w14:textId="77777777" w:rsidR="00A422E4" w:rsidRPr="00DD759E" w:rsidRDefault="00A422E4" w:rsidP="00F311CE">
            <w:pPr>
              <w:pStyle w:val="Tabletext0"/>
            </w:pPr>
            <w:r w:rsidRPr="00DD759E">
              <w:t>4</w:t>
            </w:r>
          </w:p>
        </w:tc>
        <w:tc>
          <w:tcPr>
            <w:tcW w:w="7599" w:type="dxa"/>
            <w:shd w:val="clear" w:color="auto" w:fill="auto"/>
          </w:tcPr>
          <w:p w14:paraId="10710CBC" w14:textId="77777777" w:rsidR="00A422E4" w:rsidRPr="00DD759E" w:rsidRDefault="00A422E4" w:rsidP="00F311CE">
            <w:pPr>
              <w:pStyle w:val="Tabletext0"/>
            </w:pPr>
            <w:r w:rsidRPr="00DD759E">
              <w:t>South</w:t>
            </w:r>
            <w:r>
              <w:noBreakHyphen/>
            </w:r>
            <w:r w:rsidRPr="00DD759E">
              <w:t>westerly along the geodesic to 20°11.100′S 148°56.158′E</w:t>
            </w:r>
          </w:p>
        </w:tc>
      </w:tr>
      <w:tr w:rsidR="00A422E4" w:rsidRPr="00DD759E" w14:paraId="10710CC0" w14:textId="77777777" w:rsidTr="00F311CE">
        <w:tc>
          <w:tcPr>
            <w:tcW w:w="714" w:type="dxa"/>
            <w:shd w:val="clear" w:color="auto" w:fill="auto"/>
          </w:tcPr>
          <w:p w14:paraId="10710CBE" w14:textId="77777777" w:rsidR="00A422E4" w:rsidRPr="00DD759E" w:rsidRDefault="00A422E4" w:rsidP="00F311CE">
            <w:pPr>
              <w:pStyle w:val="Tabletext0"/>
            </w:pPr>
            <w:r w:rsidRPr="00DD759E">
              <w:t>5</w:t>
            </w:r>
          </w:p>
        </w:tc>
        <w:tc>
          <w:tcPr>
            <w:tcW w:w="7599" w:type="dxa"/>
            <w:shd w:val="clear" w:color="auto" w:fill="auto"/>
          </w:tcPr>
          <w:p w14:paraId="10710CBF" w14:textId="77777777" w:rsidR="00A422E4" w:rsidRPr="00DD759E" w:rsidRDefault="00A422E4" w:rsidP="00F311CE">
            <w:pPr>
              <w:pStyle w:val="Tabletext0"/>
            </w:pPr>
            <w:r w:rsidRPr="00DD759E">
              <w:t>West along the parallel 20°11.100′S to longitude 148°55.929′E</w:t>
            </w:r>
          </w:p>
        </w:tc>
      </w:tr>
      <w:tr w:rsidR="00A422E4" w:rsidRPr="00DD759E" w14:paraId="10710CC3" w14:textId="77777777" w:rsidTr="00F311CE">
        <w:tc>
          <w:tcPr>
            <w:tcW w:w="714" w:type="dxa"/>
            <w:tcBorders>
              <w:bottom w:val="single" w:sz="2" w:space="0" w:color="auto"/>
            </w:tcBorders>
            <w:shd w:val="clear" w:color="auto" w:fill="auto"/>
          </w:tcPr>
          <w:p w14:paraId="10710CC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CC2" w14:textId="77777777" w:rsidR="00A422E4" w:rsidRPr="00DD759E" w:rsidRDefault="00A422E4" w:rsidP="00F311CE">
            <w:pPr>
              <w:pStyle w:val="Tabletext0"/>
            </w:pPr>
            <w:r w:rsidRPr="00DD759E">
              <w:t>North along the meridian 148°55.929′E to the intersection of the Hook Island (20</w:t>
            </w:r>
            <w:r>
              <w:noBreakHyphen/>
            </w:r>
            <w:r w:rsidRPr="00DD759E">
              <w:t>028) coastline at mean low water and the meridian 148°55.929′E (at the point closest to 20°10.725′S 148°55.929′E)</w:t>
            </w:r>
          </w:p>
        </w:tc>
      </w:tr>
      <w:tr w:rsidR="00A422E4" w:rsidRPr="00DD759E" w14:paraId="10710CC6" w14:textId="77777777" w:rsidTr="00F311CE">
        <w:tc>
          <w:tcPr>
            <w:tcW w:w="714" w:type="dxa"/>
            <w:tcBorders>
              <w:top w:val="single" w:sz="2" w:space="0" w:color="auto"/>
              <w:bottom w:val="single" w:sz="12" w:space="0" w:color="auto"/>
            </w:tcBorders>
            <w:shd w:val="clear" w:color="auto" w:fill="auto"/>
          </w:tcPr>
          <w:p w14:paraId="10710CC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CC5" w14:textId="77777777" w:rsidR="00A422E4" w:rsidRPr="00DD759E" w:rsidRDefault="00A422E4" w:rsidP="00F311CE">
            <w:pPr>
              <w:pStyle w:val="Tabletext0"/>
            </w:pPr>
            <w:r w:rsidRPr="00DD759E">
              <w:t>Generally north</w:t>
            </w:r>
            <w:r>
              <w:noBreakHyphen/>
            </w:r>
            <w:r w:rsidRPr="00DD759E">
              <w:t>easterly along the Hook Island (20</w:t>
            </w:r>
            <w:r>
              <w:noBreakHyphen/>
            </w:r>
            <w:r w:rsidRPr="00DD759E">
              <w:t>028) coastline at mean low water to the starting point</w:t>
            </w:r>
          </w:p>
        </w:tc>
      </w:tr>
    </w:tbl>
    <w:p w14:paraId="10710CC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C8" w14:textId="77777777" w:rsidR="00A422E4" w:rsidRPr="00DD759E" w:rsidRDefault="00A422E4" w:rsidP="00A422E4">
      <w:pPr>
        <w:pStyle w:val="ActHead5"/>
      </w:pPr>
      <w:bookmarkStart w:id="265" w:name="_Toc501379942"/>
      <w:r w:rsidRPr="00DD759E">
        <w:rPr>
          <w:rStyle w:val="CharSectno"/>
        </w:rPr>
        <w:t>78</w:t>
      </w:r>
      <w:r w:rsidRPr="00DD759E">
        <w:t xml:space="preserve">  Hook Island Reef (No 5) Location</w:t>
      </w:r>
      <w:bookmarkEnd w:id="265"/>
    </w:p>
    <w:p w14:paraId="10710CC9" w14:textId="77777777" w:rsidR="00A422E4" w:rsidRPr="00DD759E" w:rsidRDefault="00A422E4" w:rsidP="00A422E4">
      <w:pPr>
        <w:pStyle w:val="Subsection"/>
        <w:rPr>
          <w:rFonts w:eastAsia="Calibri"/>
          <w:szCs w:val="22"/>
        </w:rPr>
      </w:pPr>
      <w:r w:rsidRPr="00DD759E">
        <w:tab/>
      </w:r>
      <w:r w:rsidRPr="00DD759E">
        <w:tab/>
        <w:t xml:space="preserve">The Hook Island Reef (No 5) Location is the area </w:t>
      </w:r>
      <w:r w:rsidRPr="00DD759E">
        <w:rPr>
          <w:rFonts w:eastAsia="Calibri"/>
          <w:szCs w:val="22"/>
        </w:rPr>
        <w:t>bounded by the line starting at the point described in item 1 of the following table and running progressively as described in the table.</w:t>
      </w:r>
    </w:p>
    <w:p w14:paraId="10710CC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CC" w14:textId="77777777" w:rsidTr="00F311CE">
        <w:trPr>
          <w:tblHeader/>
        </w:trPr>
        <w:tc>
          <w:tcPr>
            <w:tcW w:w="8313" w:type="dxa"/>
            <w:gridSpan w:val="2"/>
            <w:tcBorders>
              <w:top w:val="single" w:sz="12" w:space="0" w:color="auto"/>
              <w:bottom w:val="single" w:sz="6" w:space="0" w:color="auto"/>
            </w:tcBorders>
            <w:shd w:val="clear" w:color="auto" w:fill="auto"/>
          </w:tcPr>
          <w:p w14:paraId="10710CCB" w14:textId="77777777" w:rsidR="00A422E4" w:rsidRPr="00DD759E" w:rsidRDefault="00A422E4" w:rsidP="00F311CE">
            <w:pPr>
              <w:pStyle w:val="TableHeading"/>
            </w:pPr>
            <w:r w:rsidRPr="00DD759E">
              <w:t>Hook Island Reef (No 5) Location</w:t>
            </w:r>
          </w:p>
        </w:tc>
      </w:tr>
      <w:tr w:rsidR="00A422E4" w:rsidRPr="00DD759E" w14:paraId="10710CCF" w14:textId="77777777" w:rsidTr="00F311CE">
        <w:trPr>
          <w:tblHeader/>
        </w:trPr>
        <w:tc>
          <w:tcPr>
            <w:tcW w:w="714" w:type="dxa"/>
            <w:tcBorders>
              <w:top w:val="single" w:sz="6" w:space="0" w:color="auto"/>
              <w:bottom w:val="single" w:sz="12" w:space="0" w:color="auto"/>
            </w:tcBorders>
            <w:shd w:val="clear" w:color="auto" w:fill="auto"/>
          </w:tcPr>
          <w:p w14:paraId="10710CC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CE" w14:textId="77777777" w:rsidR="00A422E4" w:rsidRPr="00DD759E" w:rsidRDefault="00A422E4" w:rsidP="00F311CE">
            <w:pPr>
              <w:pStyle w:val="TableHeading"/>
            </w:pPr>
            <w:r w:rsidRPr="00DD759E">
              <w:t>Description</w:t>
            </w:r>
          </w:p>
        </w:tc>
      </w:tr>
      <w:tr w:rsidR="00A422E4" w:rsidRPr="00DD759E" w14:paraId="10710CD2" w14:textId="77777777" w:rsidTr="00F311CE">
        <w:tc>
          <w:tcPr>
            <w:tcW w:w="714" w:type="dxa"/>
            <w:tcBorders>
              <w:top w:val="single" w:sz="12" w:space="0" w:color="auto"/>
            </w:tcBorders>
            <w:shd w:val="clear" w:color="auto" w:fill="auto"/>
          </w:tcPr>
          <w:p w14:paraId="10710CD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D1" w14:textId="77777777" w:rsidR="00A422E4" w:rsidRPr="00DD759E" w:rsidRDefault="00A422E4" w:rsidP="00F311CE">
            <w:pPr>
              <w:pStyle w:val="Tabletext0"/>
            </w:pPr>
            <w:r w:rsidRPr="00DD759E">
              <w:t>The point 20°06.635′S 148°53.033′E</w:t>
            </w:r>
          </w:p>
        </w:tc>
      </w:tr>
      <w:tr w:rsidR="00A422E4" w:rsidRPr="00DD759E" w14:paraId="10710CD5" w14:textId="77777777" w:rsidTr="00F311CE">
        <w:tc>
          <w:tcPr>
            <w:tcW w:w="714" w:type="dxa"/>
            <w:shd w:val="clear" w:color="auto" w:fill="auto"/>
          </w:tcPr>
          <w:p w14:paraId="10710CD3" w14:textId="77777777" w:rsidR="00A422E4" w:rsidRPr="00DD759E" w:rsidRDefault="00A422E4" w:rsidP="00F311CE">
            <w:pPr>
              <w:pStyle w:val="Tabletext0"/>
            </w:pPr>
            <w:r w:rsidRPr="00DD759E">
              <w:t>2</w:t>
            </w:r>
          </w:p>
        </w:tc>
        <w:tc>
          <w:tcPr>
            <w:tcW w:w="7599" w:type="dxa"/>
            <w:shd w:val="clear" w:color="auto" w:fill="auto"/>
          </w:tcPr>
          <w:p w14:paraId="10710CD4" w14:textId="77777777" w:rsidR="00A422E4" w:rsidRPr="00DD759E" w:rsidRDefault="00A422E4" w:rsidP="00F311CE">
            <w:pPr>
              <w:pStyle w:val="Tabletext0"/>
            </w:pPr>
            <w:r w:rsidRPr="00DD759E">
              <w:t>East along the parallel 20°06.635′S to the intersection of the Hook Island (20</w:t>
            </w:r>
            <w:r>
              <w:noBreakHyphen/>
            </w:r>
            <w:r w:rsidRPr="00DD759E">
              <w:t>028) coastline at mean low water and the meridian 148°53.385′E (at the point closest to 20°06.635′S 148°53.385′E)</w:t>
            </w:r>
          </w:p>
        </w:tc>
      </w:tr>
      <w:tr w:rsidR="00A422E4" w:rsidRPr="00DD759E" w14:paraId="10710CD8" w14:textId="77777777" w:rsidTr="00F311CE">
        <w:tc>
          <w:tcPr>
            <w:tcW w:w="714" w:type="dxa"/>
            <w:shd w:val="clear" w:color="auto" w:fill="auto"/>
          </w:tcPr>
          <w:p w14:paraId="10710CD6" w14:textId="77777777" w:rsidR="00A422E4" w:rsidRPr="00DD759E" w:rsidRDefault="00A422E4" w:rsidP="00F311CE">
            <w:pPr>
              <w:pStyle w:val="Tabletext0"/>
            </w:pPr>
            <w:r w:rsidRPr="00DD759E">
              <w:t>3</w:t>
            </w:r>
          </w:p>
        </w:tc>
        <w:tc>
          <w:tcPr>
            <w:tcW w:w="7599" w:type="dxa"/>
            <w:shd w:val="clear" w:color="auto" w:fill="auto"/>
          </w:tcPr>
          <w:p w14:paraId="10710CD7" w14:textId="77777777" w:rsidR="00A422E4" w:rsidRPr="00DD759E" w:rsidRDefault="00A422E4" w:rsidP="00F311CE">
            <w:pPr>
              <w:pStyle w:val="Tabletext0"/>
            </w:pPr>
            <w:r w:rsidRPr="00DD759E">
              <w:t>Generally southerly along the Hook Island (20</w:t>
            </w:r>
            <w:r>
              <w:noBreakHyphen/>
            </w:r>
            <w:r w:rsidRPr="00DD759E">
              <w:t>028) coastline at mean low water to the intersection of the Hook Island (20</w:t>
            </w:r>
            <w:r>
              <w:noBreakHyphen/>
            </w:r>
            <w:r w:rsidRPr="00DD759E">
              <w:t>028) coastline at mean low water and the parallel 20°09.764′S (at the point closest to 20°09.764′S 148°52.949′E)</w:t>
            </w:r>
          </w:p>
        </w:tc>
      </w:tr>
      <w:tr w:rsidR="00A422E4" w:rsidRPr="00DD759E" w14:paraId="10710CDB" w14:textId="77777777" w:rsidTr="00F311CE">
        <w:tc>
          <w:tcPr>
            <w:tcW w:w="714" w:type="dxa"/>
            <w:shd w:val="clear" w:color="auto" w:fill="auto"/>
          </w:tcPr>
          <w:p w14:paraId="10710CD9" w14:textId="77777777" w:rsidR="00A422E4" w:rsidRPr="00DD759E" w:rsidRDefault="00A422E4" w:rsidP="00F311CE">
            <w:pPr>
              <w:pStyle w:val="Tabletext0"/>
            </w:pPr>
            <w:r w:rsidRPr="00DD759E">
              <w:t>4</w:t>
            </w:r>
          </w:p>
        </w:tc>
        <w:tc>
          <w:tcPr>
            <w:tcW w:w="7599" w:type="dxa"/>
            <w:shd w:val="clear" w:color="auto" w:fill="auto"/>
          </w:tcPr>
          <w:p w14:paraId="10710CDA" w14:textId="77777777" w:rsidR="00A422E4" w:rsidRPr="00DD759E" w:rsidRDefault="00A422E4" w:rsidP="00F311CE">
            <w:pPr>
              <w:pStyle w:val="Tabletext0"/>
            </w:pPr>
            <w:r w:rsidRPr="00DD759E">
              <w:t>West along the parallel 20°09.764′S to longitude 148°52.599′E</w:t>
            </w:r>
          </w:p>
        </w:tc>
      </w:tr>
      <w:tr w:rsidR="00A422E4" w:rsidRPr="00DD759E" w14:paraId="10710CDE" w14:textId="77777777" w:rsidTr="00F311CE">
        <w:tc>
          <w:tcPr>
            <w:tcW w:w="714" w:type="dxa"/>
            <w:tcBorders>
              <w:bottom w:val="single" w:sz="2" w:space="0" w:color="auto"/>
            </w:tcBorders>
            <w:shd w:val="clear" w:color="auto" w:fill="auto"/>
          </w:tcPr>
          <w:p w14:paraId="10710CD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CDD" w14:textId="77777777" w:rsidR="00A422E4" w:rsidRPr="00DD759E" w:rsidRDefault="00A422E4" w:rsidP="00F311CE">
            <w:pPr>
              <w:pStyle w:val="Tabletext0"/>
            </w:pPr>
            <w:r w:rsidRPr="00DD759E">
              <w:t>North along the meridian 148°52.599′E to latitude 20°07.297′S</w:t>
            </w:r>
          </w:p>
        </w:tc>
      </w:tr>
      <w:tr w:rsidR="00A422E4" w:rsidRPr="00DD759E" w14:paraId="10710CE1" w14:textId="77777777" w:rsidTr="00F311CE">
        <w:tc>
          <w:tcPr>
            <w:tcW w:w="714" w:type="dxa"/>
            <w:tcBorders>
              <w:top w:val="single" w:sz="2" w:space="0" w:color="auto"/>
              <w:bottom w:val="single" w:sz="12" w:space="0" w:color="auto"/>
            </w:tcBorders>
            <w:shd w:val="clear" w:color="auto" w:fill="auto"/>
          </w:tcPr>
          <w:p w14:paraId="10710CD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CE0"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CE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CE3" w14:textId="77777777" w:rsidR="00A422E4" w:rsidRPr="00DD759E" w:rsidRDefault="00A422E4" w:rsidP="00A422E4">
      <w:pPr>
        <w:pStyle w:val="ActHead5"/>
      </w:pPr>
      <w:bookmarkStart w:id="266" w:name="_Toc501379943"/>
      <w:r w:rsidRPr="00DD759E">
        <w:rPr>
          <w:rStyle w:val="CharSectno"/>
        </w:rPr>
        <w:t>79</w:t>
      </w:r>
      <w:r w:rsidRPr="00DD759E">
        <w:t xml:space="preserve">  Hook Reef Location</w:t>
      </w:r>
      <w:bookmarkEnd w:id="266"/>
    </w:p>
    <w:p w14:paraId="10710CE4" w14:textId="77777777" w:rsidR="00A422E4" w:rsidRPr="00DD759E" w:rsidRDefault="00A422E4" w:rsidP="00A422E4">
      <w:pPr>
        <w:pStyle w:val="Subsection"/>
        <w:rPr>
          <w:rFonts w:eastAsia="Calibri"/>
          <w:szCs w:val="22"/>
        </w:rPr>
      </w:pPr>
      <w:r w:rsidRPr="00DD759E">
        <w:tab/>
      </w:r>
      <w:r w:rsidRPr="00DD759E">
        <w:tab/>
        <w:t xml:space="preserve">The Hook Reef Location is the area </w:t>
      </w:r>
      <w:r w:rsidRPr="00DD759E">
        <w:rPr>
          <w:rFonts w:eastAsia="Calibri"/>
          <w:szCs w:val="22"/>
        </w:rPr>
        <w:t>bounded by the line starting at the point described in item 1 of the following table and running progressively as described in the table.</w:t>
      </w:r>
    </w:p>
    <w:p w14:paraId="10710CE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CE7" w14:textId="77777777" w:rsidTr="00F311CE">
        <w:trPr>
          <w:tblHeader/>
        </w:trPr>
        <w:tc>
          <w:tcPr>
            <w:tcW w:w="8313" w:type="dxa"/>
            <w:gridSpan w:val="2"/>
            <w:tcBorders>
              <w:top w:val="single" w:sz="12" w:space="0" w:color="auto"/>
              <w:bottom w:val="single" w:sz="6" w:space="0" w:color="auto"/>
            </w:tcBorders>
            <w:shd w:val="clear" w:color="auto" w:fill="auto"/>
          </w:tcPr>
          <w:p w14:paraId="10710CE6" w14:textId="77777777" w:rsidR="00A422E4" w:rsidRPr="00DD759E" w:rsidRDefault="00A422E4" w:rsidP="00F311CE">
            <w:pPr>
              <w:pStyle w:val="TableHeading"/>
            </w:pPr>
            <w:r w:rsidRPr="00DD759E">
              <w:t>Hook Reef Location</w:t>
            </w:r>
          </w:p>
        </w:tc>
      </w:tr>
      <w:tr w:rsidR="00A422E4" w:rsidRPr="00DD759E" w14:paraId="10710CEA" w14:textId="77777777" w:rsidTr="00F311CE">
        <w:trPr>
          <w:tblHeader/>
        </w:trPr>
        <w:tc>
          <w:tcPr>
            <w:tcW w:w="714" w:type="dxa"/>
            <w:tcBorders>
              <w:top w:val="single" w:sz="6" w:space="0" w:color="auto"/>
              <w:bottom w:val="single" w:sz="12" w:space="0" w:color="auto"/>
            </w:tcBorders>
            <w:shd w:val="clear" w:color="auto" w:fill="auto"/>
          </w:tcPr>
          <w:p w14:paraId="10710CE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CE9" w14:textId="77777777" w:rsidR="00A422E4" w:rsidRPr="00DD759E" w:rsidRDefault="00A422E4" w:rsidP="00F311CE">
            <w:pPr>
              <w:pStyle w:val="TableHeading"/>
            </w:pPr>
            <w:r w:rsidRPr="00DD759E">
              <w:t>Description</w:t>
            </w:r>
          </w:p>
        </w:tc>
      </w:tr>
      <w:tr w:rsidR="00A422E4" w:rsidRPr="00DD759E" w14:paraId="10710CED" w14:textId="77777777" w:rsidTr="00F311CE">
        <w:tc>
          <w:tcPr>
            <w:tcW w:w="714" w:type="dxa"/>
            <w:tcBorders>
              <w:top w:val="single" w:sz="12" w:space="0" w:color="auto"/>
            </w:tcBorders>
            <w:shd w:val="clear" w:color="auto" w:fill="auto"/>
          </w:tcPr>
          <w:p w14:paraId="10710CE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CEC" w14:textId="77777777" w:rsidR="00A422E4" w:rsidRPr="00DD759E" w:rsidRDefault="00A422E4" w:rsidP="00F311CE">
            <w:pPr>
              <w:pStyle w:val="Tabletext0"/>
            </w:pPr>
            <w:r w:rsidRPr="00DD759E">
              <w:t>The point 19°43.888′S 149°10.211′E</w:t>
            </w:r>
          </w:p>
        </w:tc>
      </w:tr>
      <w:tr w:rsidR="00A422E4" w:rsidRPr="00DD759E" w14:paraId="10710CF0" w14:textId="77777777" w:rsidTr="00F311CE">
        <w:tc>
          <w:tcPr>
            <w:tcW w:w="714" w:type="dxa"/>
            <w:shd w:val="clear" w:color="auto" w:fill="auto"/>
          </w:tcPr>
          <w:p w14:paraId="10710CEE" w14:textId="77777777" w:rsidR="00A422E4" w:rsidRPr="00DD759E" w:rsidRDefault="00A422E4" w:rsidP="00F311CE">
            <w:pPr>
              <w:pStyle w:val="Tabletext0"/>
            </w:pPr>
            <w:r w:rsidRPr="00DD759E">
              <w:t>2</w:t>
            </w:r>
          </w:p>
        </w:tc>
        <w:tc>
          <w:tcPr>
            <w:tcW w:w="7599" w:type="dxa"/>
            <w:shd w:val="clear" w:color="auto" w:fill="auto"/>
          </w:tcPr>
          <w:p w14:paraId="10710CEF" w14:textId="77777777" w:rsidR="00A422E4" w:rsidRPr="00DD759E" w:rsidRDefault="00A422E4" w:rsidP="00F311CE">
            <w:pPr>
              <w:pStyle w:val="Tabletext0"/>
            </w:pPr>
            <w:r w:rsidRPr="00DD759E">
              <w:t>Easterly along the geodesic to 19°44.040′S 149°10.745′E</w:t>
            </w:r>
          </w:p>
        </w:tc>
      </w:tr>
      <w:tr w:rsidR="00A422E4" w:rsidRPr="00DD759E" w14:paraId="10710CF3" w14:textId="77777777" w:rsidTr="00F311CE">
        <w:tc>
          <w:tcPr>
            <w:tcW w:w="714" w:type="dxa"/>
            <w:shd w:val="clear" w:color="auto" w:fill="auto"/>
          </w:tcPr>
          <w:p w14:paraId="10710CF1" w14:textId="77777777" w:rsidR="00A422E4" w:rsidRPr="00DD759E" w:rsidRDefault="00A422E4" w:rsidP="00F311CE">
            <w:pPr>
              <w:pStyle w:val="Tabletext0"/>
            </w:pPr>
            <w:r w:rsidRPr="00DD759E">
              <w:t>3</w:t>
            </w:r>
          </w:p>
        </w:tc>
        <w:tc>
          <w:tcPr>
            <w:tcW w:w="7599" w:type="dxa"/>
            <w:shd w:val="clear" w:color="auto" w:fill="auto"/>
          </w:tcPr>
          <w:p w14:paraId="10710CF2" w14:textId="77777777" w:rsidR="00A422E4" w:rsidRPr="00DD759E" w:rsidRDefault="00A422E4" w:rsidP="00F311CE">
            <w:pPr>
              <w:pStyle w:val="Tabletext0"/>
            </w:pPr>
            <w:r w:rsidRPr="00DD759E">
              <w:t>Southerly along the geodesic to 19°44.752′S 149°10.885′E</w:t>
            </w:r>
          </w:p>
        </w:tc>
      </w:tr>
      <w:tr w:rsidR="00A422E4" w:rsidRPr="00DD759E" w14:paraId="10710CF6" w14:textId="77777777" w:rsidTr="00F311CE">
        <w:tc>
          <w:tcPr>
            <w:tcW w:w="714" w:type="dxa"/>
            <w:shd w:val="clear" w:color="auto" w:fill="auto"/>
          </w:tcPr>
          <w:p w14:paraId="10710CF4" w14:textId="77777777" w:rsidR="00A422E4" w:rsidRPr="00DD759E" w:rsidRDefault="00A422E4" w:rsidP="00F311CE">
            <w:pPr>
              <w:pStyle w:val="Tabletext0"/>
            </w:pPr>
            <w:r w:rsidRPr="00DD759E">
              <w:t>4</w:t>
            </w:r>
          </w:p>
        </w:tc>
        <w:tc>
          <w:tcPr>
            <w:tcW w:w="7599" w:type="dxa"/>
            <w:shd w:val="clear" w:color="auto" w:fill="auto"/>
          </w:tcPr>
          <w:p w14:paraId="10710CF5" w14:textId="77777777" w:rsidR="00A422E4" w:rsidRPr="00DD759E" w:rsidRDefault="00A422E4" w:rsidP="00F311CE">
            <w:pPr>
              <w:pStyle w:val="Tabletext0"/>
            </w:pPr>
            <w:r w:rsidRPr="00DD759E">
              <w:t>South along the meridian 149°10.885′E to latitude 19°45.223′S</w:t>
            </w:r>
          </w:p>
        </w:tc>
      </w:tr>
      <w:tr w:rsidR="00A422E4" w:rsidRPr="00DD759E" w14:paraId="10710CF9" w14:textId="77777777" w:rsidTr="00F311CE">
        <w:tc>
          <w:tcPr>
            <w:tcW w:w="714" w:type="dxa"/>
            <w:shd w:val="clear" w:color="auto" w:fill="auto"/>
          </w:tcPr>
          <w:p w14:paraId="10710CF7" w14:textId="77777777" w:rsidR="00A422E4" w:rsidRPr="00DD759E" w:rsidRDefault="00A422E4" w:rsidP="00F311CE">
            <w:pPr>
              <w:pStyle w:val="Tabletext0"/>
            </w:pPr>
            <w:r w:rsidRPr="00DD759E">
              <w:t>5</w:t>
            </w:r>
          </w:p>
        </w:tc>
        <w:tc>
          <w:tcPr>
            <w:tcW w:w="7599" w:type="dxa"/>
            <w:shd w:val="clear" w:color="auto" w:fill="auto"/>
          </w:tcPr>
          <w:p w14:paraId="10710CF8" w14:textId="77777777" w:rsidR="00A422E4" w:rsidRPr="00DD759E" w:rsidRDefault="00A422E4" w:rsidP="00F311CE">
            <w:pPr>
              <w:pStyle w:val="Tabletext0"/>
            </w:pPr>
            <w:r w:rsidRPr="00DD759E">
              <w:t>South</w:t>
            </w:r>
            <w:r>
              <w:noBreakHyphen/>
            </w:r>
            <w:r w:rsidRPr="00DD759E">
              <w:t>easterly along the geodesic to 19°45.570′S 149°11.121′E</w:t>
            </w:r>
          </w:p>
        </w:tc>
      </w:tr>
      <w:tr w:rsidR="00A422E4" w:rsidRPr="00DD759E" w14:paraId="10710CFC" w14:textId="77777777" w:rsidTr="00F311CE">
        <w:tc>
          <w:tcPr>
            <w:tcW w:w="714" w:type="dxa"/>
            <w:shd w:val="clear" w:color="auto" w:fill="auto"/>
          </w:tcPr>
          <w:p w14:paraId="10710CFA" w14:textId="77777777" w:rsidR="00A422E4" w:rsidRPr="00DD759E" w:rsidRDefault="00A422E4" w:rsidP="00F311CE">
            <w:pPr>
              <w:pStyle w:val="Tabletext0"/>
            </w:pPr>
            <w:r w:rsidRPr="00DD759E">
              <w:t>6</w:t>
            </w:r>
          </w:p>
        </w:tc>
        <w:tc>
          <w:tcPr>
            <w:tcW w:w="7599" w:type="dxa"/>
            <w:shd w:val="clear" w:color="auto" w:fill="auto"/>
          </w:tcPr>
          <w:p w14:paraId="10710CFB" w14:textId="77777777" w:rsidR="00A422E4" w:rsidRPr="00DD759E" w:rsidRDefault="00A422E4" w:rsidP="00F311CE">
            <w:pPr>
              <w:pStyle w:val="Tabletext0"/>
            </w:pPr>
            <w:r w:rsidRPr="00DD759E">
              <w:t>South</w:t>
            </w:r>
            <w:r>
              <w:noBreakHyphen/>
            </w:r>
            <w:r w:rsidRPr="00DD759E">
              <w:t>easterly along the geodesic to 19°45.766′S 149°11.541′E</w:t>
            </w:r>
          </w:p>
        </w:tc>
      </w:tr>
      <w:tr w:rsidR="00A422E4" w:rsidRPr="00DD759E" w14:paraId="10710CFF" w14:textId="77777777" w:rsidTr="00F311CE">
        <w:tc>
          <w:tcPr>
            <w:tcW w:w="714" w:type="dxa"/>
            <w:shd w:val="clear" w:color="auto" w:fill="auto"/>
          </w:tcPr>
          <w:p w14:paraId="10710CFD" w14:textId="77777777" w:rsidR="00A422E4" w:rsidRPr="00DD759E" w:rsidRDefault="00A422E4" w:rsidP="00F311CE">
            <w:pPr>
              <w:pStyle w:val="Tabletext0"/>
            </w:pPr>
            <w:r w:rsidRPr="00DD759E">
              <w:t>7</w:t>
            </w:r>
          </w:p>
        </w:tc>
        <w:tc>
          <w:tcPr>
            <w:tcW w:w="7599" w:type="dxa"/>
            <w:shd w:val="clear" w:color="auto" w:fill="auto"/>
          </w:tcPr>
          <w:p w14:paraId="10710CFE" w14:textId="77777777" w:rsidR="00A422E4" w:rsidRPr="00DD759E" w:rsidRDefault="00A422E4" w:rsidP="00F311CE">
            <w:pPr>
              <w:pStyle w:val="Tabletext0"/>
            </w:pPr>
            <w:r w:rsidRPr="00DD759E">
              <w:t>Easterly along the geodesic to 19°45.809′S 149°12.545′E</w:t>
            </w:r>
          </w:p>
        </w:tc>
      </w:tr>
      <w:tr w:rsidR="00A422E4" w:rsidRPr="00DD759E" w14:paraId="10710D02" w14:textId="77777777" w:rsidTr="00F311CE">
        <w:tc>
          <w:tcPr>
            <w:tcW w:w="714" w:type="dxa"/>
            <w:shd w:val="clear" w:color="auto" w:fill="auto"/>
          </w:tcPr>
          <w:p w14:paraId="10710D00" w14:textId="77777777" w:rsidR="00A422E4" w:rsidRPr="00DD759E" w:rsidRDefault="00A422E4" w:rsidP="00F311CE">
            <w:pPr>
              <w:pStyle w:val="Tabletext0"/>
            </w:pPr>
            <w:r w:rsidRPr="00DD759E">
              <w:t>8</w:t>
            </w:r>
          </w:p>
        </w:tc>
        <w:tc>
          <w:tcPr>
            <w:tcW w:w="7599" w:type="dxa"/>
            <w:shd w:val="clear" w:color="auto" w:fill="auto"/>
          </w:tcPr>
          <w:p w14:paraId="10710D01" w14:textId="77777777" w:rsidR="00A422E4" w:rsidRPr="00DD759E" w:rsidRDefault="00A422E4" w:rsidP="00F311CE">
            <w:pPr>
              <w:pStyle w:val="Tabletext0"/>
            </w:pPr>
            <w:r w:rsidRPr="00DD759E">
              <w:t>Easterly along the geodesic to 19°45.937′S 149°12.948′E</w:t>
            </w:r>
          </w:p>
        </w:tc>
      </w:tr>
      <w:tr w:rsidR="00A422E4" w:rsidRPr="00DD759E" w14:paraId="10710D05" w14:textId="77777777" w:rsidTr="00F311CE">
        <w:tc>
          <w:tcPr>
            <w:tcW w:w="714" w:type="dxa"/>
            <w:shd w:val="clear" w:color="auto" w:fill="auto"/>
          </w:tcPr>
          <w:p w14:paraId="10710D03" w14:textId="77777777" w:rsidR="00A422E4" w:rsidRPr="00DD759E" w:rsidRDefault="00A422E4" w:rsidP="00F311CE">
            <w:pPr>
              <w:pStyle w:val="Tabletext0"/>
            </w:pPr>
            <w:r w:rsidRPr="00DD759E">
              <w:t>9</w:t>
            </w:r>
          </w:p>
        </w:tc>
        <w:tc>
          <w:tcPr>
            <w:tcW w:w="7599" w:type="dxa"/>
            <w:shd w:val="clear" w:color="auto" w:fill="auto"/>
          </w:tcPr>
          <w:p w14:paraId="10710D04" w14:textId="77777777" w:rsidR="00A422E4" w:rsidRPr="00DD759E" w:rsidRDefault="00A422E4" w:rsidP="00F311CE">
            <w:pPr>
              <w:pStyle w:val="Tabletext0"/>
            </w:pPr>
            <w:r w:rsidRPr="00DD759E">
              <w:t>South</w:t>
            </w:r>
            <w:r>
              <w:noBreakHyphen/>
            </w:r>
            <w:r w:rsidRPr="00DD759E">
              <w:t>easterly along the geodesic to 19°46.380′S 149°13.748′E</w:t>
            </w:r>
          </w:p>
        </w:tc>
      </w:tr>
      <w:tr w:rsidR="00A422E4" w:rsidRPr="00DD759E" w14:paraId="10710D08" w14:textId="77777777" w:rsidTr="00F311CE">
        <w:tc>
          <w:tcPr>
            <w:tcW w:w="714" w:type="dxa"/>
            <w:shd w:val="clear" w:color="auto" w:fill="auto"/>
          </w:tcPr>
          <w:p w14:paraId="10710D06" w14:textId="77777777" w:rsidR="00A422E4" w:rsidRPr="00DD759E" w:rsidRDefault="00A422E4" w:rsidP="00F311CE">
            <w:pPr>
              <w:pStyle w:val="Tabletext0"/>
            </w:pPr>
            <w:r w:rsidRPr="00DD759E">
              <w:t>10</w:t>
            </w:r>
          </w:p>
        </w:tc>
        <w:tc>
          <w:tcPr>
            <w:tcW w:w="7599" w:type="dxa"/>
            <w:shd w:val="clear" w:color="auto" w:fill="auto"/>
          </w:tcPr>
          <w:p w14:paraId="10710D07" w14:textId="77777777" w:rsidR="00A422E4" w:rsidRPr="00DD759E" w:rsidRDefault="00A422E4" w:rsidP="00F311CE">
            <w:pPr>
              <w:pStyle w:val="Tabletext0"/>
            </w:pPr>
            <w:r w:rsidRPr="00DD759E">
              <w:t>South</w:t>
            </w:r>
            <w:r>
              <w:noBreakHyphen/>
            </w:r>
            <w:r w:rsidRPr="00DD759E">
              <w:t>easterly along the geodesic to 19°46.733′S 149°14.454′E</w:t>
            </w:r>
          </w:p>
        </w:tc>
      </w:tr>
      <w:tr w:rsidR="00A422E4" w:rsidRPr="00DD759E" w14:paraId="10710D0B" w14:textId="77777777" w:rsidTr="00F311CE">
        <w:tc>
          <w:tcPr>
            <w:tcW w:w="714" w:type="dxa"/>
            <w:shd w:val="clear" w:color="auto" w:fill="auto"/>
          </w:tcPr>
          <w:p w14:paraId="10710D09" w14:textId="77777777" w:rsidR="00A422E4" w:rsidRPr="00DD759E" w:rsidRDefault="00A422E4" w:rsidP="00F311CE">
            <w:pPr>
              <w:pStyle w:val="Tabletext0"/>
            </w:pPr>
            <w:r w:rsidRPr="00DD759E">
              <w:t>11</w:t>
            </w:r>
          </w:p>
        </w:tc>
        <w:tc>
          <w:tcPr>
            <w:tcW w:w="7599" w:type="dxa"/>
            <w:shd w:val="clear" w:color="auto" w:fill="auto"/>
          </w:tcPr>
          <w:p w14:paraId="10710D0A" w14:textId="77777777" w:rsidR="00A422E4" w:rsidRPr="00DD759E" w:rsidRDefault="00A422E4" w:rsidP="00F311CE">
            <w:pPr>
              <w:pStyle w:val="Tabletext0"/>
            </w:pPr>
            <w:r w:rsidRPr="00DD759E">
              <w:t>South</w:t>
            </w:r>
            <w:r>
              <w:noBreakHyphen/>
            </w:r>
            <w:r w:rsidRPr="00DD759E">
              <w:t>easterly along the geodesic to 19°47.036′S 149°14.694′E</w:t>
            </w:r>
          </w:p>
        </w:tc>
      </w:tr>
      <w:tr w:rsidR="00A422E4" w:rsidRPr="00DD759E" w14:paraId="10710D0E" w14:textId="77777777" w:rsidTr="00F311CE">
        <w:tc>
          <w:tcPr>
            <w:tcW w:w="714" w:type="dxa"/>
            <w:shd w:val="clear" w:color="auto" w:fill="auto"/>
          </w:tcPr>
          <w:p w14:paraId="10710D0C" w14:textId="77777777" w:rsidR="00A422E4" w:rsidRPr="00DD759E" w:rsidRDefault="00A422E4" w:rsidP="00F311CE">
            <w:pPr>
              <w:pStyle w:val="Tabletext0"/>
            </w:pPr>
            <w:r w:rsidRPr="00DD759E">
              <w:t>12</w:t>
            </w:r>
          </w:p>
        </w:tc>
        <w:tc>
          <w:tcPr>
            <w:tcW w:w="7599" w:type="dxa"/>
            <w:shd w:val="clear" w:color="auto" w:fill="auto"/>
          </w:tcPr>
          <w:p w14:paraId="10710D0D" w14:textId="77777777" w:rsidR="00A422E4" w:rsidRPr="00DD759E" w:rsidRDefault="00A422E4" w:rsidP="00F311CE">
            <w:pPr>
              <w:pStyle w:val="Tabletext0"/>
            </w:pPr>
            <w:r w:rsidRPr="00DD759E">
              <w:t>Southerly along the geodesic to 19°47.814′S 149°14.990′E</w:t>
            </w:r>
          </w:p>
        </w:tc>
      </w:tr>
      <w:tr w:rsidR="00A422E4" w:rsidRPr="00DD759E" w14:paraId="10710D11" w14:textId="77777777" w:rsidTr="00F311CE">
        <w:tc>
          <w:tcPr>
            <w:tcW w:w="714" w:type="dxa"/>
            <w:shd w:val="clear" w:color="auto" w:fill="auto"/>
          </w:tcPr>
          <w:p w14:paraId="10710D0F" w14:textId="77777777" w:rsidR="00A422E4" w:rsidRPr="00DD759E" w:rsidRDefault="00A422E4" w:rsidP="00F311CE">
            <w:pPr>
              <w:pStyle w:val="Tabletext0"/>
            </w:pPr>
            <w:r w:rsidRPr="00DD759E">
              <w:t>13</w:t>
            </w:r>
          </w:p>
        </w:tc>
        <w:tc>
          <w:tcPr>
            <w:tcW w:w="7599" w:type="dxa"/>
            <w:shd w:val="clear" w:color="auto" w:fill="auto"/>
          </w:tcPr>
          <w:p w14:paraId="10710D10" w14:textId="77777777" w:rsidR="00A422E4" w:rsidRPr="00DD759E" w:rsidRDefault="00A422E4" w:rsidP="00F311CE">
            <w:pPr>
              <w:pStyle w:val="Tabletext0"/>
            </w:pPr>
            <w:r w:rsidRPr="00DD759E">
              <w:t>South</w:t>
            </w:r>
            <w:r>
              <w:noBreakHyphen/>
            </w:r>
            <w:r w:rsidRPr="00DD759E">
              <w:t>easterly along the geodesic to 19°48.721′S 149°15.546′E</w:t>
            </w:r>
          </w:p>
        </w:tc>
      </w:tr>
      <w:tr w:rsidR="00A422E4" w:rsidRPr="00DD759E" w14:paraId="10710D14" w14:textId="77777777" w:rsidTr="00F311CE">
        <w:tc>
          <w:tcPr>
            <w:tcW w:w="714" w:type="dxa"/>
            <w:shd w:val="clear" w:color="auto" w:fill="auto"/>
          </w:tcPr>
          <w:p w14:paraId="10710D12" w14:textId="77777777" w:rsidR="00A422E4" w:rsidRPr="00DD759E" w:rsidRDefault="00A422E4" w:rsidP="00F311CE">
            <w:pPr>
              <w:pStyle w:val="Tabletext0"/>
            </w:pPr>
            <w:r w:rsidRPr="00DD759E">
              <w:t>14</w:t>
            </w:r>
          </w:p>
        </w:tc>
        <w:tc>
          <w:tcPr>
            <w:tcW w:w="7599" w:type="dxa"/>
            <w:shd w:val="clear" w:color="auto" w:fill="auto"/>
          </w:tcPr>
          <w:p w14:paraId="10710D13" w14:textId="77777777" w:rsidR="00A422E4" w:rsidRPr="00DD759E" w:rsidRDefault="00A422E4" w:rsidP="00F311CE">
            <w:pPr>
              <w:pStyle w:val="Tabletext0"/>
            </w:pPr>
            <w:r w:rsidRPr="00DD759E">
              <w:t>South along the meridian 149°15.546′E to latitude 19°50.388′S</w:t>
            </w:r>
          </w:p>
        </w:tc>
      </w:tr>
      <w:tr w:rsidR="00A422E4" w:rsidRPr="00DD759E" w14:paraId="10710D17" w14:textId="77777777" w:rsidTr="00F311CE">
        <w:tc>
          <w:tcPr>
            <w:tcW w:w="714" w:type="dxa"/>
            <w:shd w:val="clear" w:color="auto" w:fill="auto"/>
          </w:tcPr>
          <w:p w14:paraId="10710D15" w14:textId="77777777" w:rsidR="00A422E4" w:rsidRPr="00DD759E" w:rsidRDefault="00A422E4" w:rsidP="00F311CE">
            <w:pPr>
              <w:pStyle w:val="Tabletext0"/>
            </w:pPr>
            <w:r w:rsidRPr="00DD759E">
              <w:t>15</w:t>
            </w:r>
          </w:p>
        </w:tc>
        <w:tc>
          <w:tcPr>
            <w:tcW w:w="7599" w:type="dxa"/>
            <w:shd w:val="clear" w:color="auto" w:fill="auto"/>
          </w:tcPr>
          <w:p w14:paraId="10710D16" w14:textId="77777777" w:rsidR="00A422E4" w:rsidRPr="00DD759E" w:rsidRDefault="00A422E4" w:rsidP="00F311CE">
            <w:pPr>
              <w:pStyle w:val="Tabletext0"/>
            </w:pPr>
            <w:r w:rsidRPr="00DD759E">
              <w:t>West along the parallel 19°50.388′S to longitude 149°05.980′E</w:t>
            </w:r>
          </w:p>
        </w:tc>
      </w:tr>
      <w:tr w:rsidR="00A422E4" w:rsidRPr="00DD759E" w14:paraId="10710D1A" w14:textId="77777777" w:rsidTr="00F311CE">
        <w:tc>
          <w:tcPr>
            <w:tcW w:w="714" w:type="dxa"/>
            <w:shd w:val="clear" w:color="auto" w:fill="auto"/>
          </w:tcPr>
          <w:p w14:paraId="10710D18" w14:textId="77777777" w:rsidR="00A422E4" w:rsidRPr="00DD759E" w:rsidRDefault="00A422E4" w:rsidP="00F311CE">
            <w:pPr>
              <w:pStyle w:val="Tabletext0"/>
            </w:pPr>
            <w:r w:rsidRPr="00DD759E">
              <w:t>16</w:t>
            </w:r>
          </w:p>
        </w:tc>
        <w:tc>
          <w:tcPr>
            <w:tcW w:w="7599" w:type="dxa"/>
            <w:shd w:val="clear" w:color="auto" w:fill="auto"/>
          </w:tcPr>
          <w:p w14:paraId="10710D19" w14:textId="77777777" w:rsidR="00A422E4" w:rsidRPr="00DD759E" w:rsidRDefault="00A422E4" w:rsidP="00F311CE">
            <w:pPr>
              <w:pStyle w:val="Tabletext0"/>
            </w:pPr>
            <w:r w:rsidRPr="00DD759E">
              <w:t>North along the meridian 149°05.980′E to latitude 19°44.439′S</w:t>
            </w:r>
          </w:p>
        </w:tc>
      </w:tr>
      <w:tr w:rsidR="00A422E4" w:rsidRPr="00DD759E" w14:paraId="10710D1D" w14:textId="77777777" w:rsidTr="00F311CE">
        <w:tc>
          <w:tcPr>
            <w:tcW w:w="714" w:type="dxa"/>
            <w:shd w:val="clear" w:color="auto" w:fill="auto"/>
          </w:tcPr>
          <w:p w14:paraId="10710D1B" w14:textId="77777777" w:rsidR="00A422E4" w:rsidRPr="00DD759E" w:rsidRDefault="00A422E4" w:rsidP="00F311CE">
            <w:pPr>
              <w:pStyle w:val="Tabletext0"/>
            </w:pPr>
            <w:r w:rsidRPr="00DD759E">
              <w:t>17</w:t>
            </w:r>
          </w:p>
        </w:tc>
        <w:tc>
          <w:tcPr>
            <w:tcW w:w="7599" w:type="dxa"/>
            <w:shd w:val="clear" w:color="auto" w:fill="auto"/>
          </w:tcPr>
          <w:p w14:paraId="10710D1C" w14:textId="77777777" w:rsidR="00A422E4" w:rsidRPr="00DD759E" w:rsidRDefault="00A422E4" w:rsidP="00F311CE">
            <w:pPr>
              <w:pStyle w:val="Tabletext0"/>
            </w:pPr>
            <w:r w:rsidRPr="00DD759E">
              <w:t>East along the parallel 19°44.439′S to longitude 149°08.905′E</w:t>
            </w:r>
          </w:p>
        </w:tc>
      </w:tr>
      <w:tr w:rsidR="00A422E4" w:rsidRPr="00DD759E" w14:paraId="10710D20" w14:textId="77777777" w:rsidTr="00F311CE">
        <w:tc>
          <w:tcPr>
            <w:tcW w:w="714" w:type="dxa"/>
            <w:shd w:val="clear" w:color="auto" w:fill="auto"/>
          </w:tcPr>
          <w:p w14:paraId="10710D1E" w14:textId="77777777" w:rsidR="00A422E4" w:rsidRPr="00DD759E" w:rsidRDefault="00A422E4" w:rsidP="00F311CE">
            <w:pPr>
              <w:pStyle w:val="Tabletext0"/>
            </w:pPr>
            <w:r w:rsidRPr="00DD759E">
              <w:t>18</w:t>
            </w:r>
          </w:p>
        </w:tc>
        <w:tc>
          <w:tcPr>
            <w:tcW w:w="7599" w:type="dxa"/>
            <w:shd w:val="clear" w:color="auto" w:fill="auto"/>
          </w:tcPr>
          <w:p w14:paraId="10710D1F" w14:textId="77777777" w:rsidR="00A422E4" w:rsidRPr="00DD759E" w:rsidRDefault="00A422E4" w:rsidP="00F311CE">
            <w:pPr>
              <w:pStyle w:val="Tabletext0"/>
            </w:pPr>
            <w:r w:rsidRPr="00DD759E">
              <w:t>Easterly along the geodesic to 19°44.277′S 149°09.626′E</w:t>
            </w:r>
          </w:p>
        </w:tc>
      </w:tr>
      <w:tr w:rsidR="00A422E4" w:rsidRPr="00DD759E" w14:paraId="10710D23" w14:textId="77777777" w:rsidTr="00F311CE">
        <w:tc>
          <w:tcPr>
            <w:tcW w:w="714" w:type="dxa"/>
            <w:tcBorders>
              <w:bottom w:val="single" w:sz="2" w:space="0" w:color="auto"/>
            </w:tcBorders>
            <w:shd w:val="clear" w:color="auto" w:fill="auto"/>
          </w:tcPr>
          <w:p w14:paraId="10710D21" w14:textId="77777777" w:rsidR="00A422E4" w:rsidRPr="00DD759E" w:rsidRDefault="00A422E4" w:rsidP="00F311CE">
            <w:pPr>
              <w:pStyle w:val="Tabletext0"/>
            </w:pPr>
            <w:r w:rsidRPr="00DD759E">
              <w:t>19</w:t>
            </w:r>
          </w:p>
        </w:tc>
        <w:tc>
          <w:tcPr>
            <w:tcW w:w="7599" w:type="dxa"/>
            <w:tcBorders>
              <w:bottom w:val="single" w:sz="2" w:space="0" w:color="auto"/>
            </w:tcBorders>
            <w:shd w:val="clear" w:color="auto" w:fill="auto"/>
          </w:tcPr>
          <w:p w14:paraId="10710D22" w14:textId="77777777" w:rsidR="00A422E4" w:rsidRPr="00DD759E" w:rsidRDefault="00A422E4" w:rsidP="00F311CE">
            <w:pPr>
              <w:pStyle w:val="Tabletext0"/>
            </w:pPr>
            <w:r w:rsidRPr="00DD759E">
              <w:t>North</w:t>
            </w:r>
            <w:r>
              <w:noBreakHyphen/>
            </w:r>
            <w:r w:rsidRPr="00DD759E">
              <w:t>easterly along the geodesic to 19°43.938′S 149°09.914′E</w:t>
            </w:r>
          </w:p>
        </w:tc>
      </w:tr>
      <w:tr w:rsidR="00A422E4" w:rsidRPr="00DD759E" w14:paraId="10710D26" w14:textId="77777777" w:rsidTr="00F311CE">
        <w:tc>
          <w:tcPr>
            <w:tcW w:w="714" w:type="dxa"/>
            <w:tcBorders>
              <w:top w:val="single" w:sz="2" w:space="0" w:color="auto"/>
              <w:bottom w:val="single" w:sz="12" w:space="0" w:color="auto"/>
            </w:tcBorders>
            <w:shd w:val="clear" w:color="auto" w:fill="auto"/>
          </w:tcPr>
          <w:p w14:paraId="10710D24" w14:textId="77777777" w:rsidR="00A422E4" w:rsidRPr="00DD759E" w:rsidRDefault="00A422E4" w:rsidP="00F311CE">
            <w:pPr>
              <w:pStyle w:val="Tabletext0"/>
            </w:pPr>
            <w:r w:rsidRPr="00DD759E">
              <w:t>20</w:t>
            </w:r>
          </w:p>
        </w:tc>
        <w:tc>
          <w:tcPr>
            <w:tcW w:w="7599" w:type="dxa"/>
            <w:tcBorders>
              <w:top w:val="single" w:sz="2" w:space="0" w:color="auto"/>
              <w:bottom w:val="single" w:sz="12" w:space="0" w:color="auto"/>
            </w:tcBorders>
            <w:shd w:val="clear" w:color="auto" w:fill="auto"/>
          </w:tcPr>
          <w:p w14:paraId="10710D25" w14:textId="77777777" w:rsidR="00A422E4" w:rsidRPr="00DD759E" w:rsidRDefault="00A422E4" w:rsidP="00F311CE">
            <w:pPr>
              <w:pStyle w:val="Tabletext0"/>
            </w:pPr>
            <w:r w:rsidRPr="00DD759E">
              <w:t>Easterly along the geodesic to the starting point</w:t>
            </w:r>
          </w:p>
        </w:tc>
      </w:tr>
    </w:tbl>
    <w:p w14:paraId="10710D2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28" w14:textId="77777777" w:rsidR="00A422E4" w:rsidRPr="00DD759E" w:rsidRDefault="00A422E4" w:rsidP="00A422E4">
      <w:pPr>
        <w:pStyle w:val="ActHead5"/>
      </w:pPr>
      <w:bookmarkStart w:id="267" w:name="_Toc501379944"/>
      <w:r w:rsidRPr="00DD759E">
        <w:rPr>
          <w:rStyle w:val="CharSectno"/>
        </w:rPr>
        <w:t>80</w:t>
      </w:r>
      <w:r w:rsidRPr="00DD759E">
        <w:t xml:space="preserve">  Hunt Channel, Cid and Whitsunday Islands Location</w:t>
      </w:r>
      <w:bookmarkEnd w:id="267"/>
    </w:p>
    <w:p w14:paraId="10710D29" w14:textId="77777777" w:rsidR="00A422E4" w:rsidRPr="00DD759E" w:rsidRDefault="00A422E4" w:rsidP="00A422E4">
      <w:pPr>
        <w:pStyle w:val="Subsection"/>
        <w:rPr>
          <w:rFonts w:eastAsia="Calibri"/>
          <w:szCs w:val="22"/>
        </w:rPr>
      </w:pPr>
      <w:r w:rsidRPr="00DD759E">
        <w:tab/>
      </w:r>
      <w:r w:rsidRPr="00DD759E">
        <w:tab/>
        <w:t xml:space="preserve">The Hunt Channel, Cid and Whitsunday Islands Location is the area </w:t>
      </w:r>
      <w:r w:rsidRPr="00DD759E">
        <w:rPr>
          <w:rFonts w:eastAsia="Calibri"/>
          <w:szCs w:val="22"/>
        </w:rPr>
        <w:t>bounded by the line starting at the point described in item 1 of the following table and running progressively as described in the table.</w:t>
      </w:r>
    </w:p>
    <w:p w14:paraId="10710D2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2C" w14:textId="77777777" w:rsidTr="00F311CE">
        <w:trPr>
          <w:tblHeader/>
        </w:trPr>
        <w:tc>
          <w:tcPr>
            <w:tcW w:w="8313" w:type="dxa"/>
            <w:gridSpan w:val="2"/>
            <w:tcBorders>
              <w:top w:val="single" w:sz="12" w:space="0" w:color="auto"/>
              <w:bottom w:val="single" w:sz="6" w:space="0" w:color="auto"/>
            </w:tcBorders>
            <w:shd w:val="clear" w:color="auto" w:fill="auto"/>
          </w:tcPr>
          <w:p w14:paraId="10710D2B" w14:textId="77777777" w:rsidR="00A422E4" w:rsidRPr="00DD759E" w:rsidRDefault="00A422E4" w:rsidP="00F311CE">
            <w:pPr>
              <w:pStyle w:val="TableHeading"/>
            </w:pPr>
            <w:r w:rsidRPr="00DD759E">
              <w:t>Hunt Channel, Cid and Whitsunday Islands Location</w:t>
            </w:r>
          </w:p>
        </w:tc>
      </w:tr>
      <w:tr w:rsidR="00A422E4" w:rsidRPr="00DD759E" w14:paraId="10710D2F" w14:textId="77777777" w:rsidTr="00F311CE">
        <w:trPr>
          <w:tblHeader/>
        </w:trPr>
        <w:tc>
          <w:tcPr>
            <w:tcW w:w="714" w:type="dxa"/>
            <w:tcBorders>
              <w:top w:val="single" w:sz="6" w:space="0" w:color="auto"/>
              <w:bottom w:val="single" w:sz="12" w:space="0" w:color="auto"/>
            </w:tcBorders>
            <w:shd w:val="clear" w:color="auto" w:fill="auto"/>
          </w:tcPr>
          <w:p w14:paraId="10710D2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2E" w14:textId="77777777" w:rsidR="00A422E4" w:rsidRPr="00DD759E" w:rsidRDefault="00A422E4" w:rsidP="00F311CE">
            <w:pPr>
              <w:pStyle w:val="TableHeading"/>
            </w:pPr>
            <w:r w:rsidRPr="00DD759E">
              <w:t>Description</w:t>
            </w:r>
          </w:p>
        </w:tc>
      </w:tr>
      <w:tr w:rsidR="00A422E4" w:rsidRPr="00DD759E" w14:paraId="10710D32" w14:textId="77777777" w:rsidTr="00F311CE">
        <w:tc>
          <w:tcPr>
            <w:tcW w:w="714" w:type="dxa"/>
            <w:tcBorders>
              <w:top w:val="single" w:sz="12" w:space="0" w:color="auto"/>
            </w:tcBorders>
            <w:shd w:val="clear" w:color="auto" w:fill="auto"/>
          </w:tcPr>
          <w:p w14:paraId="10710D3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31" w14:textId="77777777" w:rsidR="00A422E4" w:rsidRPr="00DD759E" w:rsidRDefault="00A422E4" w:rsidP="00F311CE">
            <w:pPr>
              <w:pStyle w:val="Tabletext0"/>
            </w:pPr>
            <w:r w:rsidRPr="00DD759E">
              <w:t>The intersection of the Cid Island (20</w:t>
            </w:r>
            <w:r>
              <w:noBreakHyphen/>
            </w:r>
            <w:r w:rsidRPr="00DD759E">
              <w:t>040a) coastline at mean low water and the parallel 20°15.411′S (at the point closest to 20°15.411′S 148°55.417′E)</w:t>
            </w:r>
          </w:p>
        </w:tc>
      </w:tr>
      <w:tr w:rsidR="00A422E4" w:rsidRPr="00DD759E" w14:paraId="10710D35" w14:textId="77777777" w:rsidTr="00F311CE">
        <w:tc>
          <w:tcPr>
            <w:tcW w:w="714" w:type="dxa"/>
            <w:shd w:val="clear" w:color="auto" w:fill="auto"/>
          </w:tcPr>
          <w:p w14:paraId="10710D33" w14:textId="77777777" w:rsidR="00A422E4" w:rsidRPr="00DD759E" w:rsidRDefault="00A422E4" w:rsidP="00F311CE">
            <w:pPr>
              <w:pStyle w:val="Tabletext0"/>
            </w:pPr>
            <w:r w:rsidRPr="00DD759E">
              <w:t>2</w:t>
            </w:r>
          </w:p>
        </w:tc>
        <w:tc>
          <w:tcPr>
            <w:tcW w:w="7599" w:type="dxa"/>
            <w:shd w:val="clear" w:color="auto" w:fill="auto"/>
          </w:tcPr>
          <w:p w14:paraId="10710D34"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meridian 148°56.267′E (at the point closest to 20°15.755′S 148°56.267′E)</w:t>
            </w:r>
          </w:p>
        </w:tc>
      </w:tr>
      <w:tr w:rsidR="00A422E4" w:rsidRPr="00DD759E" w14:paraId="10710D38" w14:textId="77777777" w:rsidTr="00F311CE">
        <w:tc>
          <w:tcPr>
            <w:tcW w:w="714" w:type="dxa"/>
            <w:shd w:val="clear" w:color="auto" w:fill="auto"/>
          </w:tcPr>
          <w:p w14:paraId="10710D36" w14:textId="77777777" w:rsidR="00A422E4" w:rsidRPr="00DD759E" w:rsidRDefault="00A422E4" w:rsidP="00F311CE">
            <w:pPr>
              <w:pStyle w:val="Tabletext0"/>
            </w:pPr>
            <w:r w:rsidRPr="00DD759E">
              <w:t>3</w:t>
            </w:r>
          </w:p>
        </w:tc>
        <w:tc>
          <w:tcPr>
            <w:tcW w:w="7599" w:type="dxa"/>
            <w:shd w:val="clear" w:color="auto" w:fill="auto"/>
          </w:tcPr>
          <w:p w14:paraId="10710D37"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parallel 20°16.927′S (at the point closest to 20°16.927′S 148°54.750′E)</w:t>
            </w:r>
          </w:p>
        </w:tc>
      </w:tr>
      <w:tr w:rsidR="00A422E4" w:rsidRPr="00DD759E" w14:paraId="10710D3B" w14:textId="77777777" w:rsidTr="00F311CE">
        <w:tc>
          <w:tcPr>
            <w:tcW w:w="714" w:type="dxa"/>
            <w:tcBorders>
              <w:bottom w:val="single" w:sz="2" w:space="0" w:color="auto"/>
            </w:tcBorders>
            <w:shd w:val="clear" w:color="auto" w:fill="auto"/>
          </w:tcPr>
          <w:p w14:paraId="10710D3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D3A" w14:textId="77777777" w:rsidR="00A422E4" w:rsidRPr="00DD759E" w:rsidRDefault="00A422E4" w:rsidP="00F311CE">
            <w:pPr>
              <w:pStyle w:val="Tabletext0"/>
            </w:pPr>
            <w:r w:rsidRPr="00DD759E">
              <w:t>North</w:t>
            </w:r>
            <w:r>
              <w:noBreakHyphen/>
            </w:r>
            <w:r w:rsidRPr="00DD759E">
              <w:t>westerly along the geodesic to the intersection of the Cid Island (20</w:t>
            </w:r>
            <w:r>
              <w:noBreakHyphen/>
            </w:r>
            <w:r w:rsidRPr="00DD759E">
              <w:t>040a) coastline at mean low water and the meridian 148°54.517′E (at the point closest to 20°16.525′S 148°54.517′E)</w:t>
            </w:r>
          </w:p>
        </w:tc>
      </w:tr>
      <w:tr w:rsidR="00A422E4" w:rsidRPr="00DD759E" w14:paraId="10710D3E" w14:textId="77777777" w:rsidTr="00F311CE">
        <w:tc>
          <w:tcPr>
            <w:tcW w:w="714" w:type="dxa"/>
            <w:tcBorders>
              <w:top w:val="single" w:sz="2" w:space="0" w:color="auto"/>
              <w:bottom w:val="single" w:sz="12" w:space="0" w:color="auto"/>
            </w:tcBorders>
            <w:shd w:val="clear" w:color="auto" w:fill="auto"/>
          </w:tcPr>
          <w:p w14:paraId="10710D3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D3D" w14:textId="77777777" w:rsidR="00A422E4" w:rsidRPr="00DD759E" w:rsidRDefault="00A422E4" w:rsidP="00F311CE">
            <w:pPr>
              <w:pStyle w:val="Tabletext0"/>
            </w:pPr>
            <w:r w:rsidRPr="00DD759E">
              <w:t>Generally north</w:t>
            </w:r>
            <w:r>
              <w:noBreakHyphen/>
            </w:r>
            <w:r w:rsidRPr="00DD759E">
              <w:t>easterly then northerly along the Cid Island (20</w:t>
            </w:r>
            <w:r>
              <w:noBreakHyphen/>
            </w:r>
            <w:r w:rsidRPr="00DD759E">
              <w:t>040a) coastline at mean low water to the starting point</w:t>
            </w:r>
          </w:p>
        </w:tc>
      </w:tr>
    </w:tbl>
    <w:p w14:paraId="10710D3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40" w14:textId="77777777" w:rsidR="00A422E4" w:rsidRPr="00DD759E" w:rsidRDefault="00A422E4" w:rsidP="00A422E4">
      <w:pPr>
        <w:pStyle w:val="ActHead5"/>
      </w:pPr>
      <w:bookmarkStart w:id="268" w:name="_Toc501379945"/>
      <w:r w:rsidRPr="00DD759E">
        <w:rPr>
          <w:rStyle w:val="CharSectno"/>
        </w:rPr>
        <w:t>81</w:t>
      </w:r>
      <w:r w:rsidRPr="00DD759E">
        <w:t xml:space="preserve">  Ireby Island Location</w:t>
      </w:r>
      <w:bookmarkEnd w:id="268"/>
    </w:p>
    <w:p w14:paraId="10710D41" w14:textId="77777777" w:rsidR="00A422E4" w:rsidRPr="00DD759E" w:rsidRDefault="00A422E4" w:rsidP="00A422E4">
      <w:pPr>
        <w:pStyle w:val="Subsection"/>
        <w:rPr>
          <w:rFonts w:eastAsia="Calibri"/>
          <w:szCs w:val="22"/>
        </w:rPr>
      </w:pPr>
      <w:r w:rsidRPr="00DD759E">
        <w:tab/>
      </w:r>
      <w:r w:rsidRPr="00DD759E">
        <w:tab/>
        <w:t xml:space="preserve">The Ireby Island Location is the area </w:t>
      </w:r>
      <w:r w:rsidRPr="00DD759E">
        <w:rPr>
          <w:rFonts w:eastAsia="Calibri"/>
          <w:szCs w:val="22"/>
        </w:rPr>
        <w:t>bounded by the line starting at the point described in item 1 of the following table and running progressively as described in the table.</w:t>
      </w:r>
    </w:p>
    <w:p w14:paraId="10710D4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44" w14:textId="77777777" w:rsidTr="00F311CE">
        <w:trPr>
          <w:tblHeader/>
        </w:trPr>
        <w:tc>
          <w:tcPr>
            <w:tcW w:w="8313" w:type="dxa"/>
            <w:gridSpan w:val="2"/>
            <w:tcBorders>
              <w:top w:val="single" w:sz="12" w:space="0" w:color="auto"/>
              <w:bottom w:val="single" w:sz="6" w:space="0" w:color="auto"/>
            </w:tcBorders>
            <w:shd w:val="clear" w:color="auto" w:fill="auto"/>
          </w:tcPr>
          <w:p w14:paraId="10710D43" w14:textId="77777777" w:rsidR="00A422E4" w:rsidRPr="00DD759E" w:rsidRDefault="00A422E4" w:rsidP="00F311CE">
            <w:pPr>
              <w:pStyle w:val="TableHeading"/>
            </w:pPr>
            <w:r w:rsidRPr="00DD759E">
              <w:t>Ireby Island Location</w:t>
            </w:r>
          </w:p>
        </w:tc>
      </w:tr>
      <w:tr w:rsidR="00A422E4" w:rsidRPr="00DD759E" w14:paraId="10710D47" w14:textId="77777777" w:rsidTr="00F311CE">
        <w:trPr>
          <w:tblHeader/>
        </w:trPr>
        <w:tc>
          <w:tcPr>
            <w:tcW w:w="714" w:type="dxa"/>
            <w:tcBorders>
              <w:top w:val="single" w:sz="6" w:space="0" w:color="auto"/>
              <w:bottom w:val="single" w:sz="12" w:space="0" w:color="auto"/>
            </w:tcBorders>
            <w:shd w:val="clear" w:color="auto" w:fill="auto"/>
          </w:tcPr>
          <w:p w14:paraId="10710D4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46" w14:textId="77777777" w:rsidR="00A422E4" w:rsidRPr="00DD759E" w:rsidRDefault="00A422E4" w:rsidP="00F311CE">
            <w:pPr>
              <w:pStyle w:val="TableHeading"/>
            </w:pPr>
            <w:r w:rsidRPr="00DD759E">
              <w:t>Description</w:t>
            </w:r>
          </w:p>
        </w:tc>
      </w:tr>
      <w:tr w:rsidR="00A422E4" w:rsidRPr="00DD759E" w14:paraId="10710D4A" w14:textId="77777777" w:rsidTr="00F311CE">
        <w:tc>
          <w:tcPr>
            <w:tcW w:w="714" w:type="dxa"/>
            <w:tcBorders>
              <w:top w:val="single" w:sz="12" w:space="0" w:color="auto"/>
            </w:tcBorders>
            <w:shd w:val="clear" w:color="auto" w:fill="auto"/>
          </w:tcPr>
          <w:p w14:paraId="10710D4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49" w14:textId="77777777" w:rsidR="00A422E4" w:rsidRPr="00DD759E" w:rsidRDefault="00A422E4" w:rsidP="00F311CE">
            <w:pPr>
              <w:pStyle w:val="Tabletext0"/>
            </w:pPr>
            <w:r w:rsidRPr="00DD759E">
              <w:t>The point 20°13.253′S 149°08.157′E</w:t>
            </w:r>
          </w:p>
        </w:tc>
      </w:tr>
      <w:tr w:rsidR="00A422E4" w:rsidRPr="00DD759E" w14:paraId="10710D4D" w14:textId="77777777" w:rsidTr="00F311CE">
        <w:tc>
          <w:tcPr>
            <w:tcW w:w="714" w:type="dxa"/>
            <w:shd w:val="clear" w:color="auto" w:fill="auto"/>
          </w:tcPr>
          <w:p w14:paraId="10710D4B" w14:textId="77777777" w:rsidR="00A422E4" w:rsidRPr="00DD759E" w:rsidRDefault="00A422E4" w:rsidP="00F311CE">
            <w:pPr>
              <w:pStyle w:val="Tabletext0"/>
            </w:pPr>
            <w:r w:rsidRPr="00DD759E">
              <w:t>2</w:t>
            </w:r>
          </w:p>
        </w:tc>
        <w:tc>
          <w:tcPr>
            <w:tcW w:w="7599" w:type="dxa"/>
            <w:shd w:val="clear" w:color="auto" w:fill="auto"/>
          </w:tcPr>
          <w:p w14:paraId="10710D4C" w14:textId="77777777" w:rsidR="00A422E4" w:rsidRPr="00DD759E" w:rsidRDefault="00A422E4" w:rsidP="00F311CE">
            <w:pPr>
              <w:pStyle w:val="Tabletext0"/>
            </w:pPr>
            <w:r w:rsidRPr="00DD759E">
              <w:t>East along the parallel 20°13.253′S to longitude 149°08.947′E</w:t>
            </w:r>
          </w:p>
        </w:tc>
      </w:tr>
      <w:tr w:rsidR="00A422E4" w:rsidRPr="00DD759E" w14:paraId="10710D50" w14:textId="77777777" w:rsidTr="00F311CE">
        <w:tc>
          <w:tcPr>
            <w:tcW w:w="714" w:type="dxa"/>
            <w:shd w:val="clear" w:color="auto" w:fill="auto"/>
          </w:tcPr>
          <w:p w14:paraId="10710D4E" w14:textId="77777777" w:rsidR="00A422E4" w:rsidRPr="00DD759E" w:rsidRDefault="00A422E4" w:rsidP="00F311CE">
            <w:pPr>
              <w:pStyle w:val="Tabletext0"/>
            </w:pPr>
            <w:r w:rsidRPr="00DD759E">
              <w:t>3</w:t>
            </w:r>
          </w:p>
        </w:tc>
        <w:tc>
          <w:tcPr>
            <w:tcW w:w="7599" w:type="dxa"/>
            <w:shd w:val="clear" w:color="auto" w:fill="auto"/>
          </w:tcPr>
          <w:p w14:paraId="10710D4F" w14:textId="77777777" w:rsidR="00A422E4" w:rsidRPr="00DD759E" w:rsidRDefault="00A422E4" w:rsidP="00F311CE">
            <w:pPr>
              <w:pStyle w:val="Tabletext0"/>
            </w:pPr>
            <w:r w:rsidRPr="00DD759E">
              <w:t>South along the meridian 149°08.947′E to latitude 20°13.826′S</w:t>
            </w:r>
          </w:p>
        </w:tc>
      </w:tr>
      <w:tr w:rsidR="00A422E4" w:rsidRPr="00DD759E" w14:paraId="10710D53" w14:textId="77777777" w:rsidTr="00F311CE">
        <w:tc>
          <w:tcPr>
            <w:tcW w:w="714" w:type="dxa"/>
            <w:tcBorders>
              <w:bottom w:val="single" w:sz="2" w:space="0" w:color="auto"/>
            </w:tcBorders>
            <w:shd w:val="clear" w:color="auto" w:fill="auto"/>
          </w:tcPr>
          <w:p w14:paraId="10710D5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D52" w14:textId="77777777" w:rsidR="00A422E4" w:rsidRPr="00DD759E" w:rsidRDefault="00A422E4" w:rsidP="00F311CE">
            <w:pPr>
              <w:pStyle w:val="Tabletext0"/>
            </w:pPr>
            <w:r w:rsidRPr="00DD759E">
              <w:t>West along the parallel 20°13.826′S to longitude 149°08.157′E</w:t>
            </w:r>
          </w:p>
        </w:tc>
      </w:tr>
      <w:tr w:rsidR="00A422E4" w:rsidRPr="00DD759E" w14:paraId="10710D56" w14:textId="77777777" w:rsidTr="00F311CE">
        <w:tc>
          <w:tcPr>
            <w:tcW w:w="714" w:type="dxa"/>
            <w:tcBorders>
              <w:top w:val="single" w:sz="2" w:space="0" w:color="auto"/>
              <w:bottom w:val="single" w:sz="12" w:space="0" w:color="auto"/>
            </w:tcBorders>
            <w:shd w:val="clear" w:color="auto" w:fill="auto"/>
          </w:tcPr>
          <w:p w14:paraId="10710D5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D55" w14:textId="77777777" w:rsidR="00A422E4" w:rsidRPr="00DD759E" w:rsidRDefault="00A422E4" w:rsidP="00F311CE">
            <w:pPr>
              <w:pStyle w:val="Tabletext0"/>
            </w:pPr>
            <w:r w:rsidRPr="00DD759E">
              <w:t>North along the meridian 149°08.157′E to the starting point</w:t>
            </w:r>
          </w:p>
        </w:tc>
      </w:tr>
    </w:tbl>
    <w:p w14:paraId="10710D5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58" w14:textId="77777777" w:rsidR="00A422E4" w:rsidRPr="00DD759E" w:rsidRDefault="00A422E4" w:rsidP="00A422E4">
      <w:pPr>
        <w:pStyle w:val="ActHead5"/>
      </w:pPr>
      <w:bookmarkStart w:id="269" w:name="_Toc501379946"/>
      <w:r w:rsidRPr="00DD759E">
        <w:rPr>
          <w:rStyle w:val="CharSectno"/>
        </w:rPr>
        <w:t>82</w:t>
      </w:r>
      <w:r w:rsidRPr="00DD759E">
        <w:t xml:space="preserve">  Jester Rock Location</w:t>
      </w:r>
      <w:bookmarkEnd w:id="269"/>
    </w:p>
    <w:p w14:paraId="10710D59" w14:textId="77777777" w:rsidR="00A422E4" w:rsidRPr="00DD759E" w:rsidRDefault="00A422E4" w:rsidP="00A422E4">
      <w:pPr>
        <w:pStyle w:val="Subsection"/>
        <w:rPr>
          <w:rFonts w:eastAsia="Calibri"/>
          <w:szCs w:val="22"/>
        </w:rPr>
      </w:pPr>
      <w:r w:rsidRPr="00DD759E">
        <w:tab/>
      </w:r>
      <w:r w:rsidRPr="00DD759E">
        <w:tab/>
        <w:t xml:space="preserve">The Jester Rock Location is the area </w:t>
      </w:r>
      <w:r w:rsidRPr="00DD759E">
        <w:rPr>
          <w:rFonts w:eastAsia="Calibri"/>
          <w:szCs w:val="22"/>
        </w:rPr>
        <w:t>bounded by the line starting at the point described in item 1 of the following table and running progressively as described in the table.</w:t>
      </w:r>
    </w:p>
    <w:p w14:paraId="10710D5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5C" w14:textId="77777777" w:rsidTr="00F311CE">
        <w:trPr>
          <w:tblHeader/>
        </w:trPr>
        <w:tc>
          <w:tcPr>
            <w:tcW w:w="8313" w:type="dxa"/>
            <w:gridSpan w:val="2"/>
            <w:tcBorders>
              <w:top w:val="single" w:sz="12" w:space="0" w:color="auto"/>
              <w:bottom w:val="single" w:sz="6" w:space="0" w:color="auto"/>
            </w:tcBorders>
            <w:shd w:val="clear" w:color="auto" w:fill="auto"/>
          </w:tcPr>
          <w:p w14:paraId="10710D5B" w14:textId="77777777" w:rsidR="00A422E4" w:rsidRPr="00DD759E" w:rsidRDefault="00A422E4" w:rsidP="00F311CE">
            <w:pPr>
              <w:pStyle w:val="TableHeading"/>
            </w:pPr>
            <w:r w:rsidRPr="00DD759E">
              <w:t>Jester Rock Location</w:t>
            </w:r>
          </w:p>
        </w:tc>
      </w:tr>
      <w:tr w:rsidR="00A422E4" w:rsidRPr="00DD759E" w14:paraId="10710D5F" w14:textId="77777777" w:rsidTr="00F311CE">
        <w:trPr>
          <w:tblHeader/>
        </w:trPr>
        <w:tc>
          <w:tcPr>
            <w:tcW w:w="714" w:type="dxa"/>
            <w:tcBorders>
              <w:top w:val="single" w:sz="6" w:space="0" w:color="auto"/>
              <w:bottom w:val="single" w:sz="12" w:space="0" w:color="auto"/>
            </w:tcBorders>
            <w:shd w:val="clear" w:color="auto" w:fill="auto"/>
          </w:tcPr>
          <w:p w14:paraId="10710D5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5E" w14:textId="77777777" w:rsidR="00A422E4" w:rsidRPr="00DD759E" w:rsidRDefault="00A422E4" w:rsidP="00F311CE">
            <w:pPr>
              <w:pStyle w:val="TableHeading"/>
            </w:pPr>
            <w:r w:rsidRPr="00DD759E">
              <w:t>Description</w:t>
            </w:r>
          </w:p>
        </w:tc>
      </w:tr>
      <w:tr w:rsidR="00A422E4" w:rsidRPr="00DD759E" w14:paraId="10710D62" w14:textId="77777777" w:rsidTr="00F311CE">
        <w:tc>
          <w:tcPr>
            <w:tcW w:w="714" w:type="dxa"/>
            <w:tcBorders>
              <w:top w:val="single" w:sz="12" w:space="0" w:color="auto"/>
            </w:tcBorders>
            <w:shd w:val="clear" w:color="auto" w:fill="auto"/>
          </w:tcPr>
          <w:p w14:paraId="10710D6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61" w14:textId="77777777" w:rsidR="00A422E4" w:rsidRPr="00DD759E" w:rsidRDefault="00A422E4" w:rsidP="00F311CE">
            <w:pPr>
              <w:pStyle w:val="Tabletext0"/>
            </w:pPr>
            <w:r w:rsidRPr="00DD759E">
              <w:t>The point 20°08.310′S 149°03.999′E</w:t>
            </w:r>
          </w:p>
        </w:tc>
      </w:tr>
      <w:tr w:rsidR="00A422E4" w:rsidRPr="00DD759E" w14:paraId="10710D65" w14:textId="77777777" w:rsidTr="00F311CE">
        <w:tc>
          <w:tcPr>
            <w:tcW w:w="714" w:type="dxa"/>
            <w:shd w:val="clear" w:color="auto" w:fill="auto"/>
          </w:tcPr>
          <w:p w14:paraId="10710D63" w14:textId="77777777" w:rsidR="00A422E4" w:rsidRPr="00DD759E" w:rsidRDefault="00A422E4" w:rsidP="00F311CE">
            <w:pPr>
              <w:pStyle w:val="Tabletext0"/>
            </w:pPr>
            <w:r w:rsidRPr="00DD759E">
              <w:t>2</w:t>
            </w:r>
          </w:p>
        </w:tc>
        <w:tc>
          <w:tcPr>
            <w:tcW w:w="7599" w:type="dxa"/>
            <w:shd w:val="clear" w:color="auto" w:fill="auto"/>
          </w:tcPr>
          <w:p w14:paraId="10710D64" w14:textId="77777777" w:rsidR="00A422E4" w:rsidRPr="00DD759E" w:rsidRDefault="00A422E4" w:rsidP="00F311CE">
            <w:pPr>
              <w:pStyle w:val="Tabletext0"/>
            </w:pPr>
            <w:r w:rsidRPr="00DD759E">
              <w:t>East along the parallel 20°08.310′S to longitude 149°04.643′E</w:t>
            </w:r>
          </w:p>
        </w:tc>
      </w:tr>
      <w:tr w:rsidR="00A422E4" w:rsidRPr="00DD759E" w14:paraId="10710D68" w14:textId="77777777" w:rsidTr="00F311CE">
        <w:tc>
          <w:tcPr>
            <w:tcW w:w="714" w:type="dxa"/>
            <w:shd w:val="clear" w:color="auto" w:fill="auto"/>
          </w:tcPr>
          <w:p w14:paraId="10710D66" w14:textId="77777777" w:rsidR="00A422E4" w:rsidRPr="00DD759E" w:rsidRDefault="00A422E4" w:rsidP="00F311CE">
            <w:pPr>
              <w:pStyle w:val="Tabletext0"/>
            </w:pPr>
            <w:r w:rsidRPr="00DD759E">
              <w:t>3</w:t>
            </w:r>
          </w:p>
        </w:tc>
        <w:tc>
          <w:tcPr>
            <w:tcW w:w="7599" w:type="dxa"/>
            <w:shd w:val="clear" w:color="auto" w:fill="auto"/>
          </w:tcPr>
          <w:p w14:paraId="10710D67" w14:textId="77777777" w:rsidR="00A422E4" w:rsidRPr="00DD759E" w:rsidRDefault="00A422E4" w:rsidP="00F311CE">
            <w:pPr>
              <w:pStyle w:val="Tabletext0"/>
            </w:pPr>
            <w:r w:rsidRPr="00DD759E">
              <w:t>South along the meridian 149°04.643′E to latitude 20°08.793′S</w:t>
            </w:r>
          </w:p>
        </w:tc>
      </w:tr>
      <w:tr w:rsidR="00A422E4" w:rsidRPr="00DD759E" w14:paraId="10710D6B" w14:textId="77777777" w:rsidTr="00F311CE">
        <w:tc>
          <w:tcPr>
            <w:tcW w:w="714" w:type="dxa"/>
            <w:tcBorders>
              <w:bottom w:val="single" w:sz="2" w:space="0" w:color="auto"/>
            </w:tcBorders>
            <w:shd w:val="clear" w:color="auto" w:fill="auto"/>
          </w:tcPr>
          <w:p w14:paraId="10710D6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D6A" w14:textId="77777777" w:rsidR="00A422E4" w:rsidRPr="00DD759E" w:rsidRDefault="00A422E4" w:rsidP="00F311CE">
            <w:pPr>
              <w:pStyle w:val="Tabletext0"/>
            </w:pPr>
            <w:r w:rsidRPr="00DD759E">
              <w:t>West along the parallel 20°08.793′S to longitude 149°03.999′E</w:t>
            </w:r>
          </w:p>
        </w:tc>
      </w:tr>
      <w:tr w:rsidR="00A422E4" w:rsidRPr="00DD759E" w14:paraId="10710D6E" w14:textId="77777777" w:rsidTr="00F311CE">
        <w:tc>
          <w:tcPr>
            <w:tcW w:w="714" w:type="dxa"/>
            <w:tcBorders>
              <w:top w:val="single" w:sz="2" w:space="0" w:color="auto"/>
              <w:bottom w:val="single" w:sz="12" w:space="0" w:color="auto"/>
            </w:tcBorders>
            <w:shd w:val="clear" w:color="auto" w:fill="auto"/>
          </w:tcPr>
          <w:p w14:paraId="10710D6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D6D" w14:textId="77777777" w:rsidR="00A422E4" w:rsidRPr="00DD759E" w:rsidRDefault="00A422E4" w:rsidP="00F311CE">
            <w:pPr>
              <w:pStyle w:val="Tabletext0"/>
            </w:pPr>
            <w:r w:rsidRPr="00DD759E">
              <w:t>North along the meridian 149°03.999′E to the starting point</w:t>
            </w:r>
          </w:p>
        </w:tc>
      </w:tr>
    </w:tbl>
    <w:p w14:paraId="10710D6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70" w14:textId="77777777" w:rsidR="00A422E4" w:rsidRPr="00DD759E" w:rsidRDefault="00A422E4" w:rsidP="00A422E4">
      <w:pPr>
        <w:pStyle w:val="ActHead5"/>
      </w:pPr>
      <w:bookmarkStart w:id="270" w:name="_Toc501379947"/>
      <w:r w:rsidRPr="00DD759E">
        <w:rPr>
          <w:rStyle w:val="CharSectno"/>
        </w:rPr>
        <w:t>83</w:t>
      </w:r>
      <w:r w:rsidRPr="00DD759E">
        <w:t xml:space="preserve">  Keyser Island Location</w:t>
      </w:r>
      <w:bookmarkEnd w:id="270"/>
    </w:p>
    <w:p w14:paraId="10710D71" w14:textId="77777777" w:rsidR="00A422E4" w:rsidRPr="00DD759E" w:rsidRDefault="00A422E4" w:rsidP="00A422E4">
      <w:pPr>
        <w:pStyle w:val="Subsection"/>
        <w:rPr>
          <w:rFonts w:eastAsia="Calibri"/>
          <w:szCs w:val="22"/>
        </w:rPr>
      </w:pPr>
      <w:r w:rsidRPr="00DD759E">
        <w:tab/>
      </w:r>
      <w:r w:rsidRPr="00DD759E">
        <w:tab/>
        <w:t xml:space="preserve">The Keyser Island Location is the area </w:t>
      </w:r>
      <w:r w:rsidRPr="00DD759E">
        <w:rPr>
          <w:rFonts w:eastAsia="Calibri"/>
          <w:szCs w:val="22"/>
        </w:rPr>
        <w:t>bounded by the line starting at the point described in item 1 of the following table and running progressively as described in the table.</w:t>
      </w:r>
    </w:p>
    <w:p w14:paraId="10710D7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74" w14:textId="77777777" w:rsidTr="00F311CE">
        <w:trPr>
          <w:tblHeader/>
        </w:trPr>
        <w:tc>
          <w:tcPr>
            <w:tcW w:w="8313" w:type="dxa"/>
            <w:gridSpan w:val="2"/>
            <w:tcBorders>
              <w:top w:val="single" w:sz="12" w:space="0" w:color="auto"/>
              <w:bottom w:val="single" w:sz="6" w:space="0" w:color="auto"/>
            </w:tcBorders>
            <w:shd w:val="clear" w:color="auto" w:fill="auto"/>
          </w:tcPr>
          <w:p w14:paraId="10710D73" w14:textId="77777777" w:rsidR="00A422E4" w:rsidRPr="00DD759E" w:rsidRDefault="00A422E4" w:rsidP="00F311CE">
            <w:pPr>
              <w:pStyle w:val="TableHeading"/>
            </w:pPr>
            <w:r w:rsidRPr="00DD759E">
              <w:t>Keyser Island Location</w:t>
            </w:r>
          </w:p>
        </w:tc>
      </w:tr>
      <w:tr w:rsidR="00A422E4" w:rsidRPr="00DD759E" w14:paraId="10710D77" w14:textId="77777777" w:rsidTr="00F311CE">
        <w:trPr>
          <w:tblHeader/>
        </w:trPr>
        <w:tc>
          <w:tcPr>
            <w:tcW w:w="714" w:type="dxa"/>
            <w:tcBorders>
              <w:top w:val="single" w:sz="6" w:space="0" w:color="auto"/>
              <w:bottom w:val="single" w:sz="12" w:space="0" w:color="auto"/>
            </w:tcBorders>
            <w:shd w:val="clear" w:color="auto" w:fill="auto"/>
          </w:tcPr>
          <w:p w14:paraId="10710D7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76" w14:textId="77777777" w:rsidR="00A422E4" w:rsidRPr="00DD759E" w:rsidRDefault="00A422E4" w:rsidP="00F311CE">
            <w:pPr>
              <w:pStyle w:val="TableHeading"/>
            </w:pPr>
            <w:r w:rsidRPr="00DD759E">
              <w:t>Description</w:t>
            </w:r>
          </w:p>
        </w:tc>
      </w:tr>
      <w:tr w:rsidR="00A422E4" w:rsidRPr="00DD759E" w14:paraId="10710D7A" w14:textId="77777777" w:rsidTr="00F311CE">
        <w:tc>
          <w:tcPr>
            <w:tcW w:w="714" w:type="dxa"/>
            <w:tcBorders>
              <w:top w:val="single" w:sz="12" w:space="0" w:color="auto"/>
            </w:tcBorders>
            <w:shd w:val="clear" w:color="auto" w:fill="auto"/>
          </w:tcPr>
          <w:p w14:paraId="10710D7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79" w14:textId="77777777" w:rsidR="00A422E4" w:rsidRPr="00DD759E" w:rsidRDefault="00A422E4" w:rsidP="00F311CE">
            <w:pPr>
              <w:pStyle w:val="Tabletext0"/>
            </w:pPr>
            <w:r w:rsidRPr="00DD759E">
              <w:t>The point 20°30.692′S</w:t>
            </w:r>
            <w:r w:rsidRPr="00DD759E" w:rsidDel="00910153">
              <w:t xml:space="preserve"> </w:t>
            </w:r>
            <w:r w:rsidRPr="00DD759E">
              <w:t>149°04.449′E</w:t>
            </w:r>
          </w:p>
        </w:tc>
      </w:tr>
      <w:tr w:rsidR="00A422E4" w:rsidRPr="00DD759E" w14:paraId="10710D7D" w14:textId="77777777" w:rsidTr="00F311CE">
        <w:tc>
          <w:tcPr>
            <w:tcW w:w="714" w:type="dxa"/>
            <w:shd w:val="clear" w:color="auto" w:fill="auto"/>
          </w:tcPr>
          <w:p w14:paraId="10710D7B" w14:textId="77777777" w:rsidR="00A422E4" w:rsidRPr="00DD759E" w:rsidRDefault="00A422E4" w:rsidP="00F311CE">
            <w:pPr>
              <w:pStyle w:val="Tabletext0"/>
            </w:pPr>
            <w:r w:rsidRPr="00DD759E">
              <w:t>2</w:t>
            </w:r>
          </w:p>
        </w:tc>
        <w:tc>
          <w:tcPr>
            <w:tcW w:w="7599" w:type="dxa"/>
            <w:shd w:val="clear" w:color="auto" w:fill="auto"/>
          </w:tcPr>
          <w:p w14:paraId="10710D7C" w14:textId="77777777" w:rsidR="00A422E4" w:rsidRPr="00DD759E" w:rsidRDefault="00A422E4" w:rsidP="00F311CE">
            <w:pPr>
              <w:pStyle w:val="Tabletext0"/>
            </w:pPr>
            <w:r w:rsidRPr="00DD759E">
              <w:t>East along the parallel 20°30.692′S</w:t>
            </w:r>
            <w:r w:rsidRPr="00DD759E" w:rsidDel="00910153">
              <w:t xml:space="preserve"> </w:t>
            </w:r>
            <w:r w:rsidRPr="00DD759E">
              <w:t>to longitude 149°05.784′E</w:t>
            </w:r>
          </w:p>
        </w:tc>
      </w:tr>
      <w:tr w:rsidR="00A422E4" w:rsidRPr="00DD759E" w14:paraId="10710D80" w14:textId="77777777" w:rsidTr="00F311CE">
        <w:tc>
          <w:tcPr>
            <w:tcW w:w="714" w:type="dxa"/>
            <w:shd w:val="clear" w:color="auto" w:fill="auto"/>
          </w:tcPr>
          <w:p w14:paraId="10710D7E" w14:textId="77777777" w:rsidR="00A422E4" w:rsidRPr="00DD759E" w:rsidRDefault="00A422E4" w:rsidP="00F311CE">
            <w:pPr>
              <w:pStyle w:val="Tabletext0"/>
            </w:pPr>
            <w:r w:rsidRPr="00DD759E">
              <w:t>5</w:t>
            </w:r>
          </w:p>
        </w:tc>
        <w:tc>
          <w:tcPr>
            <w:tcW w:w="7599" w:type="dxa"/>
            <w:shd w:val="clear" w:color="auto" w:fill="auto"/>
          </w:tcPr>
          <w:p w14:paraId="10710D7F" w14:textId="77777777" w:rsidR="00A422E4" w:rsidRPr="00DD759E" w:rsidDel="00167DEB" w:rsidRDefault="00A422E4" w:rsidP="00F311CE">
            <w:pPr>
              <w:pStyle w:val="Tabletext0"/>
            </w:pPr>
            <w:r w:rsidRPr="00DD759E">
              <w:t>South along the meridian 149°05.784′E to latitude 20°31.683′S</w:t>
            </w:r>
          </w:p>
        </w:tc>
      </w:tr>
      <w:tr w:rsidR="00A422E4" w:rsidRPr="00DD759E" w14:paraId="10710D83" w14:textId="77777777" w:rsidTr="00F311CE">
        <w:tc>
          <w:tcPr>
            <w:tcW w:w="714" w:type="dxa"/>
            <w:tcBorders>
              <w:bottom w:val="single" w:sz="2" w:space="0" w:color="auto"/>
            </w:tcBorders>
            <w:shd w:val="clear" w:color="auto" w:fill="auto"/>
          </w:tcPr>
          <w:p w14:paraId="10710D81"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D82" w14:textId="77777777" w:rsidR="00A422E4" w:rsidRPr="00DD759E" w:rsidDel="00167DEB" w:rsidRDefault="00A422E4" w:rsidP="00F311CE">
            <w:pPr>
              <w:pStyle w:val="Tabletext0"/>
            </w:pPr>
            <w:r w:rsidRPr="00DD759E">
              <w:t>West along the parallel 20°31.683′S to longitude 149°04.449′E</w:t>
            </w:r>
          </w:p>
        </w:tc>
      </w:tr>
      <w:tr w:rsidR="00A422E4" w:rsidRPr="00DD759E" w14:paraId="10710D86" w14:textId="77777777" w:rsidTr="00F311CE">
        <w:tc>
          <w:tcPr>
            <w:tcW w:w="714" w:type="dxa"/>
            <w:tcBorders>
              <w:top w:val="single" w:sz="2" w:space="0" w:color="auto"/>
              <w:bottom w:val="single" w:sz="12" w:space="0" w:color="auto"/>
            </w:tcBorders>
            <w:shd w:val="clear" w:color="auto" w:fill="auto"/>
          </w:tcPr>
          <w:p w14:paraId="10710D84"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D85" w14:textId="77777777" w:rsidR="00A422E4" w:rsidRPr="00DD759E" w:rsidRDefault="00A422E4" w:rsidP="00F311CE">
            <w:pPr>
              <w:pStyle w:val="Tabletext0"/>
            </w:pPr>
            <w:r w:rsidRPr="00DD759E">
              <w:t>North along the meridian 149°04.449′E to the starting point</w:t>
            </w:r>
          </w:p>
        </w:tc>
      </w:tr>
    </w:tbl>
    <w:p w14:paraId="10710D8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88" w14:textId="77777777" w:rsidR="00A422E4" w:rsidRPr="00DD759E" w:rsidRDefault="00A422E4" w:rsidP="00A422E4">
      <w:pPr>
        <w:pStyle w:val="ActHead5"/>
      </w:pPr>
      <w:bookmarkStart w:id="271" w:name="_Toc501379948"/>
      <w:r w:rsidRPr="00DD759E">
        <w:rPr>
          <w:rStyle w:val="CharSectno"/>
        </w:rPr>
        <w:t>84</w:t>
      </w:r>
      <w:r w:rsidRPr="00DD759E">
        <w:t xml:space="preserve">  Lagoon Rock Location</w:t>
      </w:r>
      <w:bookmarkEnd w:id="271"/>
    </w:p>
    <w:p w14:paraId="10710D89" w14:textId="77777777" w:rsidR="00A422E4" w:rsidRPr="00DD759E" w:rsidRDefault="00A422E4" w:rsidP="00A422E4">
      <w:pPr>
        <w:pStyle w:val="Subsection"/>
        <w:rPr>
          <w:rFonts w:eastAsia="Calibri"/>
          <w:szCs w:val="22"/>
        </w:rPr>
      </w:pPr>
      <w:r w:rsidRPr="00DD759E">
        <w:tab/>
      </w:r>
      <w:r w:rsidRPr="00DD759E">
        <w:tab/>
        <w:t xml:space="preserve">The Lagoon Rock Location is the area </w:t>
      </w:r>
      <w:r w:rsidRPr="00DD759E">
        <w:rPr>
          <w:rFonts w:eastAsia="Calibri"/>
          <w:szCs w:val="22"/>
        </w:rPr>
        <w:t>bounded by the line starting at the point described in item 1 of the following table and running progressively as described in the table.</w:t>
      </w:r>
    </w:p>
    <w:p w14:paraId="10710D8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8C" w14:textId="77777777" w:rsidTr="00F311CE">
        <w:trPr>
          <w:tblHeader/>
        </w:trPr>
        <w:tc>
          <w:tcPr>
            <w:tcW w:w="8313" w:type="dxa"/>
            <w:gridSpan w:val="2"/>
            <w:tcBorders>
              <w:top w:val="single" w:sz="12" w:space="0" w:color="auto"/>
              <w:bottom w:val="single" w:sz="6" w:space="0" w:color="auto"/>
            </w:tcBorders>
            <w:shd w:val="clear" w:color="auto" w:fill="auto"/>
          </w:tcPr>
          <w:p w14:paraId="10710D8B" w14:textId="77777777" w:rsidR="00A422E4" w:rsidRPr="00DD759E" w:rsidRDefault="00A422E4" w:rsidP="00F311CE">
            <w:pPr>
              <w:pStyle w:val="TableHeading"/>
            </w:pPr>
            <w:r w:rsidRPr="00DD759E">
              <w:t>Lagoon Rock Location</w:t>
            </w:r>
          </w:p>
        </w:tc>
      </w:tr>
      <w:tr w:rsidR="00A422E4" w:rsidRPr="00DD759E" w14:paraId="10710D8F" w14:textId="77777777" w:rsidTr="00F311CE">
        <w:trPr>
          <w:tblHeader/>
        </w:trPr>
        <w:tc>
          <w:tcPr>
            <w:tcW w:w="714" w:type="dxa"/>
            <w:tcBorders>
              <w:top w:val="single" w:sz="6" w:space="0" w:color="auto"/>
              <w:bottom w:val="single" w:sz="12" w:space="0" w:color="auto"/>
            </w:tcBorders>
            <w:shd w:val="clear" w:color="auto" w:fill="auto"/>
          </w:tcPr>
          <w:p w14:paraId="10710D8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8E" w14:textId="77777777" w:rsidR="00A422E4" w:rsidRPr="00DD759E" w:rsidRDefault="00A422E4" w:rsidP="00F311CE">
            <w:pPr>
              <w:pStyle w:val="TableHeading"/>
            </w:pPr>
            <w:r w:rsidRPr="00DD759E">
              <w:t>Description</w:t>
            </w:r>
          </w:p>
        </w:tc>
      </w:tr>
      <w:tr w:rsidR="00A422E4" w:rsidRPr="00DD759E" w14:paraId="10710D92" w14:textId="77777777" w:rsidTr="00F311CE">
        <w:tc>
          <w:tcPr>
            <w:tcW w:w="714" w:type="dxa"/>
            <w:tcBorders>
              <w:top w:val="single" w:sz="12" w:space="0" w:color="auto"/>
            </w:tcBorders>
            <w:shd w:val="clear" w:color="auto" w:fill="auto"/>
          </w:tcPr>
          <w:p w14:paraId="10710D9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91" w14:textId="77777777" w:rsidR="00A422E4" w:rsidRPr="00DD759E" w:rsidRDefault="00A422E4" w:rsidP="00F311CE">
            <w:pPr>
              <w:pStyle w:val="Tabletext0"/>
            </w:pPr>
            <w:r w:rsidRPr="00DD759E">
              <w:t>The point 20°15.639′S 149°02.166′E</w:t>
            </w:r>
          </w:p>
        </w:tc>
      </w:tr>
      <w:tr w:rsidR="00A422E4" w:rsidRPr="00DD759E" w14:paraId="10710D95" w14:textId="77777777" w:rsidTr="00F311CE">
        <w:tc>
          <w:tcPr>
            <w:tcW w:w="714" w:type="dxa"/>
            <w:shd w:val="clear" w:color="auto" w:fill="auto"/>
          </w:tcPr>
          <w:p w14:paraId="10710D93" w14:textId="77777777" w:rsidR="00A422E4" w:rsidRPr="00DD759E" w:rsidRDefault="00A422E4" w:rsidP="00F311CE">
            <w:pPr>
              <w:pStyle w:val="Tabletext0"/>
            </w:pPr>
            <w:r w:rsidRPr="00DD759E">
              <w:t>2</w:t>
            </w:r>
          </w:p>
        </w:tc>
        <w:tc>
          <w:tcPr>
            <w:tcW w:w="7599" w:type="dxa"/>
            <w:shd w:val="clear" w:color="auto" w:fill="auto"/>
          </w:tcPr>
          <w:p w14:paraId="10710D94" w14:textId="77777777" w:rsidR="00A422E4" w:rsidRPr="00DD759E" w:rsidRDefault="00A422E4" w:rsidP="00F311CE">
            <w:pPr>
              <w:pStyle w:val="Tabletext0"/>
            </w:pPr>
            <w:r w:rsidRPr="00DD759E">
              <w:t>East along the parallel 20°15.639′S to longitude 149°02.860′E</w:t>
            </w:r>
          </w:p>
        </w:tc>
      </w:tr>
      <w:tr w:rsidR="00A422E4" w:rsidRPr="00DD759E" w14:paraId="10710D98" w14:textId="77777777" w:rsidTr="00F311CE">
        <w:tc>
          <w:tcPr>
            <w:tcW w:w="714" w:type="dxa"/>
            <w:shd w:val="clear" w:color="auto" w:fill="auto"/>
          </w:tcPr>
          <w:p w14:paraId="10710D96" w14:textId="77777777" w:rsidR="00A422E4" w:rsidRPr="00DD759E" w:rsidRDefault="00A422E4" w:rsidP="00F311CE">
            <w:pPr>
              <w:pStyle w:val="Tabletext0"/>
            </w:pPr>
            <w:r w:rsidRPr="00DD759E">
              <w:t>3</w:t>
            </w:r>
          </w:p>
        </w:tc>
        <w:tc>
          <w:tcPr>
            <w:tcW w:w="7599" w:type="dxa"/>
            <w:shd w:val="clear" w:color="auto" w:fill="auto"/>
          </w:tcPr>
          <w:p w14:paraId="10710D97" w14:textId="77777777" w:rsidR="00A422E4" w:rsidRPr="00DD759E" w:rsidRDefault="00A422E4" w:rsidP="00F311CE">
            <w:pPr>
              <w:pStyle w:val="Tabletext0"/>
            </w:pPr>
            <w:r w:rsidRPr="00DD759E">
              <w:t>South along the meridian 149°02.860′E to latitude 20°16.347′S</w:t>
            </w:r>
          </w:p>
        </w:tc>
      </w:tr>
      <w:tr w:rsidR="00A422E4" w:rsidRPr="00DD759E" w14:paraId="10710D9B" w14:textId="77777777" w:rsidTr="00F311CE">
        <w:tc>
          <w:tcPr>
            <w:tcW w:w="714" w:type="dxa"/>
            <w:shd w:val="clear" w:color="auto" w:fill="auto"/>
          </w:tcPr>
          <w:p w14:paraId="10710D99" w14:textId="77777777" w:rsidR="00A422E4" w:rsidRPr="00DD759E" w:rsidRDefault="00A422E4" w:rsidP="00F311CE">
            <w:pPr>
              <w:pStyle w:val="Tabletext0"/>
            </w:pPr>
            <w:r w:rsidRPr="00DD759E">
              <w:t>4</w:t>
            </w:r>
          </w:p>
        </w:tc>
        <w:tc>
          <w:tcPr>
            <w:tcW w:w="7599" w:type="dxa"/>
            <w:shd w:val="clear" w:color="auto" w:fill="auto"/>
          </w:tcPr>
          <w:p w14:paraId="10710D9A" w14:textId="77777777" w:rsidR="00A422E4" w:rsidRPr="00DD759E" w:rsidRDefault="00A422E4" w:rsidP="00F311CE">
            <w:pPr>
              <w:pStyle w:val="Tabletext0"/>
            </w:pPr>
            <w:r w:rsidRPr="00DD759E">
              <w:t>West along the parallel 20°16.347′S to longitude 149°02.295′E</w:t>
            </w:r>
          </w:p>
        </w:tc>
      </w:tr>
      <w:tr w:rsidR="00A422E4" w:rsidRPr="00DD759E" w14:paraId="10710D9E" w14:textId="77777777" w:rsidTr="00F311CE">
        <w:tc>
          <w:tcPr>
            <w:tcW w:w="714" w:type="dxa"/>
            <w:tcBorders>
              <w:bottom w:val="single" w:sz="2" w:space="0" w:color="auto"/>
            </w:tcBorders>
            <w:shd w:val="clear" w:color="auto" w:fill="auto"/>
          </w:tcPr>
          <w:p w14:paraId="10710D9C"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D9D" w14:textId="77777777" w:rsidR="00A422E4" w:rsidRPr="00DD759E" w:rsidRDefault="00A422E4" w:rsidP="00F311CE">
            <w:pPr>
              <w:pStyle w:val="Tabletext0"/>
            </w:pPr>
            <w:r w:rsidRPr="00DD759E">
              <w:t>North</w:t>
            </w:r>
            <w:r>
              <w:noBreakHyphen/>
            </w:r>
            <w:r w:rsidRPr="00DD759E">
              <w:t>westerly along the geodesic to 20°16.053′S 149°02.166′E</w:t>
            </w:r>
          </w:p>
        </w:tc>
      </w:tr>
      <w:tr w:rsidR="00A422E4" w:rsidRPr="00DD759E" w14:paraId="10710DA1" w14:textId="77777777" w:rsidTr="00F311CE">
        <w:tc>
          <w:tcPr>
            <w:tcW w:w="714" w:type="dxa"/>
            <w:tcBorders>
              <w:top w:val="single" w:sz="2" w:space="0" w:color="auto"/>
              <w:bottom w:val="single" w:sz="12" w:space="0" w:color="auto"/>
            </w:tcBorders>
            <w:shd w:val="clear" w:color="auto" w:fill="auto"/>
          </w:tcPr>
          <w:p w14:paraId="10710D9F"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DA0" w14:textId="77777777" w:rsidR="00A422E4" w:rsidRPr="00DD759E" w:rsidRDefault="00A422E4" w:rsidP="00F311CE">
            <w:pPr>
              <w:pStyle w:val="Tabletext0"/>
            </w:pPr>
            <w:r w:rsidRPr="00DD759E">
              <w:t>North along the meridian 149°02.166′E to the starting point</w:t>
            </w:r>
          </w:p>
        </w:tc>
      </w:tr>
    </w:tbl>
    <w:p w14:paraId="10710DA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A3" w14:textId="77777777" w:rsidR="00A422E4" w:rsidRPr="00DD759E" w:rsidRDefault="00A422E4" w:rsidP="00A422E4">
      <w:pPr>
        <w:pStyle w:val="ActHead5"/>
      </w:pPr>
      <w:bookmarkStart w:id="272" w:name="_Toc501379949"/>
      <w:r w:rsidRPr="00DD759E">
        <w:rPr>
          <w:rStyle w:val="CharSectno"/>
        </w:rPr>
        <w:t>85</w:t>
      </w:r>
      <w:r w:rsidRPr="00DD759E">
        <w:t xml:space="preserve">  Langford Island/Spit Location</w:t>
      </w:r>
      <w:bookmarkEnd w:id="272"/>
    </w:p>
    <w:p w14:paraId="10710DA4" w14:textId="77777777" w:rsidR="00A422E4" w:rsidRPr="00DD759E" w:rsidRDefault="00A422E4" w:rsidP="00A422E4">
      <w:pPr>
        <w:pStyle w:val="Subsection"/>
        <w:rPr>
          <w:rFonts w:eastAsia="Calibri"/>
          <w:szCs w:val="22"/>
        </w:rPr>
      </w:pPr>
      <w:r w:rsidRPr="00DD759E">
        <w:tab/>
      </w:r>
      <w:r w:rsidRPr="00DD759E">
        <w:tab/>
        <w:t xml:space="preserve">The Langford Island/Spit Location is the area </w:t>
      </w:r>
      <w:r w:rsidRPr="00DD759E">
        <w:rPr>
          <w:rFonts w:eastAsia="Calibri"/>
          <w:szCs w:val="22"/>
        </w:rPr>
        <w:t>bounded by the line starting at the point described in item 1 of the following table and running progressively as described in the table.</w:t>
      </w:r>
    </w:p>
    <w:p w14:paraId="10710DA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A7" w14:textId="77777777" w:rsidTr="00F311CE">
        <w:trPr>
          <w:tblHeader/>
        </w:trPr>
        <w:tc>
          <w:tcPr>
            <w:tcW w:w="8313" w:type="dxa"/>
            <w:gridSpan w:val="2"/>
            <w:tcBorders>
              <w:top w:val="single" w:sz="12" w:space="0" w:color="auto"/>
              <w:bottom w:val="single" w:sz="6" w:space="0" w:color="auto"/>
            </w:tcBorders>
            <w:shd w:val="clear" w:color="auto" w:fill="auto"/>
          </w:tcPr>
          <w:p w14:paraId="10710DA6" w14:textId="77777777" w:rsidR="00A422E4" w:rsidRPr="00DD759E" w:rsidRDefault="00A422E4" w:rsidP="00F311CE">
            <w:pPr>
              <w:pStyle w:val="TableHeading"/>
            </w:pPr>
            <w:r w:rsidRPr="00DD759E">
              <w:t>Langford Island/Spit Location</w:t>
            </w:r>
          </w:p>
        </w:tc>
      </w:tr>
      <w:tr w:rsidR="00A422E4" w:rsidRPr="00DD759E" w14:paraId="10710DAA" w14:textId="77777777" w:rsidTr="00F311CE">
        <w:trPr>
          <w:tblHeader/>
        </w:trPr>
        <w:tc>
          <w:tcPr>
            <w:tcW w:w="714" w:type="dxa"/>
            <w:tcBorders>
              <w:top w:val="single" w:sz="6" w:space="0" w:color="auto"/>
              <w:bottom w:val="single" w:sz="12" w:space="0" w:color="auto"/>
            </w:tcBorders>
            <w:shd w:val="clear" w:color="auto" w:fill="auto"/>
          </w:tcPr>
          <w:p w14:paraId="10710DA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A9" w14:textId="77777777" w:rsidR="00A422E4" w:rsidRPr="00DD759E" w:rsidRDefault="00A422E4" w:rsidP="00F311CE">
            <w:pPr>
              <w:pStyle w:val="TableHeading"/>
            </w:pPr>
            <w:r w:rsidRPr="00DD759E">
              <w:t>Description</w:t>
            </w:r>
          </w:p>
        </w:tc>
      </w:tr>
      <w:tr w:rsidR="00A422E4" w:rsidRPr="00DD759E" w14:paraId="10710DAD" w14:textId="77777777" w:rsidTr="00F311CE">
        <w:tc>
          <w:tcPr>
            <w:tcW w:w="714" w:type="dxa"/>
            <w:tcBorders>
              <w:top w:val="single" w:sz="12" w:space="0" w:color="auto"/>
            </w:tcBorders>
            <w:shd w:val="clear" w:color="auto" w:fill="auto"/>
          </w:tcPr>
          <w:p w14:paraId="10710DA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AC" w14:textId="77777777" w:rsidR="00A422E4" w:rsidRPr="00DD759E" w:rsidRDefault="00A422E4" w:rsidP="00F311CE">
            <w:pPr>
              <w:pStyle w:val="Tabletext0"/>
            </w:pPr>
            <w:r w:rsidRPr="00DD759E">
              <w:t>The point 20°04.368′S 148°51.893′E</w:t>
            </w:r>
          </w:p>
        </w:tc>
      </w:tr>
      <w:tr w:rsidR="00A422E4" w:rsidRPr="00DD759E" w14:paraId="10710DB0" w14:textId="77777777" w:rsidTr="00F311CE">
        <w:tc>
          <w:tcPr>
            <w:tcW w:w="714" w:type="dxa"/>
            <w:shd w:val="clear" w:color="auto" w:fill="auto"/>
          </w:tcPr>
          <w:p w14:paraId="10710DAE" w14:textId="77777777" w:rsidR="00A422E4" w:rsidRPr="00DD759E" w:rsidRDefault="00A422E4" w:rsidP="00F311CE">
            <w:pPr>
              <w:pStyle w:val="Tabletext0"/>
            </w:pPr>
            <w:r w:rsidRPr="00DD759E">
              <w:t>2</w:t>
            </w:r>
          </w:p>
        </w:tc>
        <w:tc>
          <w:tcPr>
            <w:tcW w:w="7599" w:type="dxa"/>
            <w:shd w:val="clear" w:color="auto" w:fill="auto"/>
          </w:tcPr>
          <w:p w14:paraId="10710DAF" w14:textId="77777777" w:rsidR="00A422E4" w:rsidRPr="00DD759E" w:rsidRDefault="00A422E4" w:rsidP="00F311CE">
            <w:pPr>
              <w:pStyle w:val="Tabletext0"/>
            </w:pPr>
            <w:r w:rsidRPr="00DD759E">
              <w:t>East along the parallel 20°04.368′S to longitude 148°53.268′E</w:t>
            </w:r>
          </w:p>
        </w:tc>
      </w:tr>
      <w:tr w:rsidR="00A422E4" w:rsidRPr="00DD759E" w14:paraId="10710DB3" w14:textId="77777777" w:rsidTr="00F311CE">
        <w:tc>
          <w:tcPr>
            <w:tcW w:w="714" w:type="dxa"/>
            <w:shd w:val="clear" w:color="auto" w:fill="auto"/>
          </w:tcPr>
          <w:p w14:paraId="10710DB1" w14:textId="77777777" w:rsidR="00A422E4" w:rsidRPr="00DD759E" w:rsidRDefault="00A422E4" w:rsidP="00F311CE">
            <w:pPr>
              <w:pStyle w:val="Tabletext0"/>
            </w:pPr>
            <w:r w:rsidRPr="00DD759E">
              <w:t>3</w:t>
            </w:r>
          </w:p>
        </w:tc>
        <w:tc>
          <w:tcPr>
            <w:tcW w:w="7599" w:type="dxa"/>
            <w:shd w:val="clear" w:color="auto" w:fill="auto"/>
          </w:tcPr>
          <w:p w14:paraId="10710DB2" w14:textId="77777777" w:rsidR="00A422E4" w:rsidRPr="00DD759E" w:rsidRDefault="00A422E4" w:rsidP="00F311CE">
            <w:pPr>
              <w:pStyle w:val="Tabletext0"/>
            </w:pPr>
            <w:r w:rsidRPr="00DD759E">
              <w:t>South along the meridian 148°53.268′E to latitude 20°05.267′S</w:t>
            </w:r>
          </w:p>
        </w:tc>
      </w:tr>
      <w:tr w:rsidR="00A422E4" w:rsidRPr="00DD759E" w14:paraId="10710DB6" w14:textId="77777777" w:rsidTr="00F311CE">
        <w:tc>
          <w:tcPr>
            <w:tcW w:w="714" w:type="dxa"/>
            <w:tcBorders>
              <w:bottom w:val="single" w:sz="2" w:space="0" w:color="auto"/>
            </w:tcBorders>
            <w:shd w:val="clear" w:color="auto" w:fill="auto"/>
          </w:tcPr>
          <w:p w14:paraId="10710DB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DB5" w14:textId="77777777" w:rsidR="00A422E4" w:rsidRPr="00DD759E" w:rsidRDefault="00A422E4" w:rsidP="00F311CE">
            <w:pPr>
              <w:pStyle w:val="Tabletext0"/>
            </w:pPr>
            <w:r w:rsidRPr="00DD759E">
              <w:t>West along the parallel 20°05.267′S to longitude 148°51.893′E</w:t>
            </w:r>
          </w:p>
        </w:tc>
      </w:tr>
      <w:tr w:rsidR="00A422E4" w:rsidRPr="00DD759E" w14:paraId="10710DB9" w14:textId="77777777" w:rsidTr="00F311CE">
        <w:tc>
          <w:tcPr>
            <w:tcW w:w="714" w:type="dxa"/>
            <w:tcBorders>
              <w:top w:val="single" w:sz="2" w:space="0" w:color="auto"/>
              <w:bottom w:val="single" w:sz="12" w:space="0" w:color="auto"/>
            </w:tcBorders>
            <w:shd w:val="clear" w:color="auto" w:fill="auto"/>
          </w:tcPr>
          <w:p w14:paraId="10710DB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DB8" w14:textId="77777777" w:rsidR="00A422E4" w:rsidRPr="00DD759E" w:rsidRDefault="00A422E4" w:rsidP="00F311CE">
            <w:pPr>
              <w:pStyle w:val="Tabletext0"/>
            </w:pPr>
            <w:r w:rsidRPr="00DD759E">
              <w:t>North along the meridian 148°51.893′E to the starting point</w:t>
            </w:r>
          </w:p>
        </w:tc>
      </w:tr>
    </w:tbl>
    <w:p w14:paraId="10710DB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BB" w14:textId="77777777" w:rsidR="00A422E4" w:rsidRPr="00DD759E" w:rsidRDefault="00A422E4" w:rsidP="00A422E4">
      <w:pPr>
        <w:pStyle w:val="ActHead5"/>
      </w:pPr>
      <w:bookmarkStart w:id="273" w:name="_Toc501379950"/>
      <w:r w:rsidRPr="00DD759E">
        <w:rPr>
          <w:rStyle w:val="CharSectno"/>
        </w:rPr>
        <w:t>86</w:t>
      </w:r>
      <w:r w:rsidRPr="00DD759E">
        <w:t xml:space="preserve">  Lindeman Island East Location</w:t>
      </w:r>
      <w:bookmarkEnd w:id="273"/>
    </w:p>
    <w:p w14:paraId="10710DBC" w14:textId="77777777" w:rsidR="00A422E4" w:rsidRPr="00DD759E" w:rsidRDefault="00A422E4" w:rsidP="00A422E4">
      <w:pPr>
        <w:pStyle w:val="Subsection"/>
        <w:rPr>
          <w:rFonts w:eastAsia="Calibri"/>
          <w:szCs w:val="22"/>
        </w:rPr>
      </w:pPr>
      <w:r w:rsidRPr="00DD759E">
        <w:tab/>
      </w:r>
      <w:r w:rsidRPr="00DD759E">
        <w:tab/>
        <w:t xml:space="preserve">The Lindeman Island East Location is the area </w:t>
      </w:r>
      <w:r w:rsidRPr="00DD759E">
        <w:rPr>
          <w:rFonts w:eastAsia="Calibri"/>
          <w:szCs w:val="22"/>
        </w:rPr>
        <w:t>bounded by the line starting at the point described in item 1 of the following table and running progressively as described in the table.</w:t>
      </w:r>
    </w:p>
    <w:p w14:paraId="10710DB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BF" w14:textId="77777777" w:rsidTr="00F311CE">
        <w:trPr>
          <w:tblHeader/>
        </w:trPr>
        <w:tc>
          <w:tcPr>
            <w:tcW w:w="8313" w:type="dxa"/>
            <w:gridSpan w:val="2"/>
            <w:tcBorders>
              <w:top w:val="single" w:sz="12" w:space="0" w:color="auto"/>
              <w:bottom w:val="single" w:sz="6" w:space="0" w:color="auto"/>
            </w:tcBorders>
            <w:shd w:val="clear" w:color="auto" w:fill="auto"/>
          </w:tcPr>
          <w:p w14:paraId="10710DBE" w14:textId="77777777" w:rsidR="00A422E4" w:rsidRPr="00DD759E" w:rsidRDefault="00A422E4" w:rsidP="00F311CE">
            <w:pPr>
              <w:pStyle w:val="TableHeading"/>
            </w:pPr>
            <w:r w:rsidRPr="00DD759E">
              <w:t>Lindeman Island East Location</w:t>
            </w:r>
          </w:p>
        </w:tc>
      </w:tr>
      <w:tr w:rsidR="00A422E4" w:rsidRPr="00DD759E" w14:paraId="10710DC2" w14:textId="77777777" w:rsidTr="00F311CE">
        <w:trPr>
          <w:tblHeader/>
        </w:trPr>
        <w:tc>
          <w:tcPr>
            <w:tcW w:w="714" w:type="dxa"/>
            <w:tcBorders>
              <w:top w:val="single" w:sz="6" w:space="0" w:color="auto"/>
              <w:bottom w:val="single" w:sz="12" w:space="0" w:color="auto"/>
            </w:tcBorders>
            <w:shd w:val="clear" w:color="auto" w:fill="auto"/>
          </w:tcPr>
          <w:p w14:paraId="10710DC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C1" w14:textId="77777777" w:rsidR="00A422E4" w:rsidRPr="00DD759E" w:rsidRDefault="00A422E4" w:rsidP="00F311CE">
            <w:pPr>
              <w:pStyle w:val="TableHeading"/>
            </w:pPr>
            <w:r w:rsidRPr="00DD759E">
              <w:t>Description</w:t>
            </w:r>
          </w:p>
        </w:tc>
      </w:tr>
      <w:tr w:rsidR="00A422E4" w:rsidRPr="00DD759E" w14:paraId="10710DC5" w14:textId="77777777" w:rsidTr="00F311CE">
        <w:tc>
          <w:tcPr>
            <w:tcW w:w="714" w:type="dxa"/>
            <w:tcBorders>
              <w:top w:val="single" w:sz="12" w:space="0" w:color="auto"/>
            </w:tcBorders>
            <w:shd w:val="clear" w:color="auto" w:fill="auto"/>
          </w:tcPr>
          <w:p w14:paraId="10710DC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C4" w14:textId="77777777" w:rsidR="00A422E4" w:rsidRPr="00DD759E" w:rsidRDefault="00A422E4" w:rsidP="00F311CE">
            <w:pPr>
              <w:pStyle w:val="Tabletext0"/>
            </w:pPr>
            <w:r w:rsidRPr="00DD759E">
              <w:t>The point 20°25.679′S 149°03.190′E</w:t>
            </w:r>
          </w:p>
        </w:tc>
      </w:tr>
      <w:tr w:rsidR="00A422E4" w:rsidRPr="00DD759E" w14:paraId="10710DC8" w14:textId="77777777" w:rsidTr="00F311CE">
        <w:tc>
          <w:tcPr>
            <w:tcW w:w="714" w:type="dxa"/>
            <w:shd w:val="clear" w:color="auto" w:fill="auto"/>
          </w:tcPr>
          <w:p w14:paraId="10710DC6" w14:textId="77777777" w:rsidR="00A422E4" w:rsidRPr="00DD759E" w:rsidRDefault="00A422E4" w:rsidP="00F311CE">
            <w:pPr>
              <w:pStyle w:val="Tabletext0"/>
            </w:pPr>
            <w:r w:rsidRPr="00DD759E">
              <w:t>2</w:t>
            </w:r>
          </w:p>
        </w:tc>
        <w:tc>
          <w:tcPr>
            <w:tcW w:w="7599" w:type="dxa"/>
            <w:shd w:val="clear" w:color="auto" w:fill="auto"/>
          </w:tcPr>
          <w:p w14:paraId="10710DC7" w14:textId="77777777" w:rsidR="00A422E4" w:rsidRPr="00DD759E" w:rsidRDefault="00A422E4" w:rsidP="00F311CE">
            <w:pPr>
              <w:pStyle w:val="Tabletext0"/>
            </w:pPr>
            <w:r w:rsidRPr="00DD759E">
              <w:t>South</w:t>
            </w:r>
            <w:r>
              <w:noBreakHyphen/>
            </w:r>
            <w:r w:rsidRPr="00DD759E">
              <w:t>easterly along the geodesic to 20°27.072′S 149°04.298′E</w:t>
            </w:r>
          </w:p>
        </w:tc>
      </w:tr>
      <w:tr w:rsidR="00A422E4" w:rsidRPr="00DD759E" w14:paraId="10710DCB" w14:textId="77777777" w:rsidTr="00F311CE">
        <w:tc>
          <w:tcPr>
            <w:tcW w:w="714" w:type="dxa"/>
            <w:shd w:val="clear" w:color="auto" w:fill="auto"/>
          </w:tcPr>
          <w:p w14:paraId="10710DC9" w14:textId="77777777" w:rsidR="00A422E4" w:rsidRPr="00DD759E" w:rsidRDefault="00A422E4" w:rsidP="00F311CE">
            <w:pPr>
              <w:pStyle w:val="Tabletext0"/>
            </w:pPr>
            <w:r w:rsidRPr="00DD759E">
              <w:t>3</w:t>
            </w:r>
          </w:p>
        </w:tc>
        <w:tc>
          <w:tcPr>
            <w:tcW w:w="7599" w:type="dxa"/>
            <w:shd w:val="clear" w:color="auto" w:fill="auto"/>
          </w:tcPr>
          <w:p w14:paraId="10710DCA" w14:textId="77777777" w:rsidR="00A422E4" w:rsidRPr="00DD759E" w:rsidRDefault="00A422E4" w:rsidP="00F311CE">
            <w:pPr>
              <w:pStyle w:val="Tabletext0"/>
            </w:pPr>
            <w:r w:rsidRPr="00DD759E">
              <w:t>West along the parallel 20°27.072′S to the intersection of the Lindeman Island (20</w:t>
            </w:r>
            <w:r>
              <w:noBreakHyphen/>
            </w:r>
            <w:r w:rsidRPr="00DD759E">
              <w:t>090) coastline at mean low water and the parallel 20°27.072′S (at the point closest to 20°27.072′S 149°03.920′E)</w:t>
            </w:r>
          </w:p>
        </w:tc>
      </w:tr>
      <w:tr w:rsidR="00A422E4" w:rsidRPr="00DD759E" w14:paraId="10710DCE" w14:textId="77777777" w:rsidTr="00F311CE">
        <w:tc>
          <w:tcPr>
            <w:tcW w:w="714" w:type="dxa"/>
            <w:tcBorders>
              <w:bottom w:val="single" w:sz="2" w:space="0" w:color="auto"/>
            </w:tcBorders>
            <w:shd w:val="clear" w:color="auto" w:fill="auto"/>
          </w:tcPr>
          <w:p w14:paraId="10710DC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DCD" w14:textId="77777777" w:rsidR="00A422E4" w:rsidRPr="00DD759E" w:rsidDel="00824C43" w:rsidRDefault="00A422E4" w:rsidP="00F311CE">
            <w:pPr>
              <w:pStyle w:val="Tabletext0"/>
            </w:pPr>
            <w:r w:rsidRPr="00DD759E">
              <w:t>Generally north</w:t>
            </w:r>
            <w:r>
              <w:noBreakHyphen/>
            </w:r>
            <w:r w:rsidRPr="00DD759E">
              <w:t>westerly along the Lindeman Island (20</w:t>
            </w:r>
            <w:r>
              <w:noBreakHyphen/>
            </w:r>
            <w:r w:rsidRPr="00DD759E">
              <w:t>090) coastline at mean low water to the intersection of the Lindeman Island (20</w:t>
            </w:r>
            <w:r>
              <w:noBreakHyphen/>
            </w:r>
            <w:r w:rsidRPr="00DD759E">
              <w:t>090) coastline at mean low water and the meridian 149°03.189′E (at the point closest to 20°26.165′S 149°03.189′E)</w:t>
            </w:r>
          </w:p>
        </w:tc>
      </w:tr>
      <w:tr w:rsidR="00A422E4" w:rsidRPr="00DD759E" w14:paraId="10710DD1" w14:textId="77777777" w:rsidTr="00F311CE">
        <w:tc>
          <w:tcPr>
            <w:tcW w:w="714" w:type="dxa"/>
            <w:tcBorders>
              <w:top w:val="single" w:sz="2" w:space="0" w:color="auto"/>
              <w:bottom w:val="single" w:sz="12" w:space="0" w:color="auto"/>
            </w:tcBorders>
            <w:shd w:val="clear" w:color="auto" w:fill="auto"/>
          </w:tcPr>
          <w:p w14:paraId="10710DC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DD0" w14:textId="77777777" w:rsidR="00A422E4" w:rsidRPr="00DD759E" w:rsidRDefault="00A422E4" w:rsidP="00F311CE">
            <w:pPr>
              <w:pStyle w:val="Tabletext0"/>
            </w:pPr>
            <w:r w:rsidRPr="00DD759E">
              <w:t>North along the meridian 149°03.189′E to the starting point</w:t>
            </w:r>
          </w:p>
        </w:tc>
      </w:tr>
    </w:tbl>
    <w:p w14:paraId="10710DD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DD3" w14:textId="77777777" w:rsidR="00A422E4" w:rsidRPr="00DD759E" w:rsidRDefault="00A422E4" w:rsidP="00A422E4">
      <w:pPr>
        <w:pStyle w:val="ActHead5"/>
      </w:pPr>
      <w:bookmarkStart w:id="274" w:name="_Toc501379951"/>
      <w:r w:rsidRPr="00DD759E">
        <w:rPr>
          <w:rStyle w:val="CharSectno"/>
        </w:rPr>
        <w:t>87</w:t>
      </w:r>
      <w:r w:rsidRPr="00DD759E">
        <w:t xml:space="preserve">  Line Reef Location</w:t>
      </w:r>
      <w:bookmarkEnd w:id="274"/>
    </w:p>
    <w:p w14:paraId="10710DD4" w14:textId="77777777" w:rsidR="00A422E4" w:rsidRPr="00DD759E" w:rsidRDefault="00A422E4" w:rsidP="00A422E4">
      <w:pPr>
        <w:pStyle w:val="Subsection"/>
        <w:rPr>
          <w:rFonts w:eastAsia="Calibri"/>
          <w:szCs w:val="22"/>
        </w:rPr>
      </w:pPr>
      <w:r w:rsidRPr="00DD759E">
        <w:tab/>
      </w:r>
      <w:r w:rsidRPr="00DD759E">
        <w:tab/>
        <w:t xml:space="preserve">The Line Reef Location is the area </w:t>
      </w:r>
      <w:r w:rsidRPr="00DD759E">
        <w:rPr>
          <w:rFonts w:eastAsia="Calibri"/>
          <w:szCs w:val="22"/>
        </w:rPr>
        <w:t>bounded by the line starting at the point described in item 1 of the following table and running progressively as described in the table.</w:t>
      </w:r>
    </w:p>
    <w:p w14:paraId="10710DD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DD7" w14:textId="77777777" w:rsidTr="00F311CE">
        <w:trPr>
          <w:tblHeader/>
        </w:trPr>
        <w:tc>
          <w:tcPr>
            <w:tcW w:w="8313" w:type="dxa"/>
            <w:gridSpan w:val="2"/>
            <w:tcBorders>
              <w:top w:val="single" w:sz="12" w:space="0" w:color="auto"/>
              <w:bottom w:val="single" w:sz="6" w:space="0" w:color="auto"/>
            </w:tcBorders>
            <w:shd w:val="clear" w:color="auto" w:fill="auto"/>
          </w:tcPr>
          <w:p w14:paraId="10710DD6" w14:textId="77777777" w:rsidR="00A422E4" w:rsidRPr="00DD759E" w:rsidRDefault="00A422E4" w:rsidP="00F311CE">
            <w:pPr>
              <w:pStyle w:val="TableHeading"/>
            </w:pPr>
            <w:r w:rsidRPr="00DD759E">
              <w:t>Line Reef Location</w:t>
            </w:r>
          </w:p>
        </w:tc>
      </w:tr>
      <w:tr w:rsidR="00A422E4" w:rsidRPr="00DD759E" w14:paraId="10710DDA" w14:textId="77777777" w:rsidTr="00F311CE">
        <w:trPr>
          <w:tblHeader/>
        </w:trPr>
        <w:tc>
          <w:tcPr>
            <w:tcW w:w="714" w:type="dxa"/>
            <w:tcBorders>
              <w:top w:val="single" w:sz="6" w:space="0" w:color="auto"/>
              <w:bottom w:val="single" w:sz="12" w:space="0" w:color="auto"/>
            </w:tcBorders>
            <w:shd w:val="clear" w:color="auto" w:fill="auto"/>
          </w:tcPr>
          <w:p w14:paraId="10710DD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DD9" w14:textId="77777777" w:rsidR="00A422E4" w:rsidRPr="00DD759E" w:rsidRDefault="00A422E4" w:rsidP="00F311CE">
            <w:pPr>
              <w:pStyle w:val="TableHeading"/>
            </w:pPr>
            <w:r w:rsidRPr="00DD759E">
              <w:t>Description</w:t>
            </w:r>
          </w:p>
        </w:tc>
      </w:tr>
      <w:tr w:rsidR="00A422E4" w:rsidRPr="00DD759E" w14:paraId="10710DDD" w14:textId="77777777" w:rsidTr="00F311CE">
        <w:tc>
          <w:tcPr>
            <w:tcW w:w="714" w:type="dxa"/>
            <w:tcBorders>
              <w:top w:val="single" w:sz="12" w:space="0" w:color="auto"/>
            </w:tcBorders>
            <w:shd w:val="clear" w:color="auto" w:fill="auto"/>
          </w:tcPr>
          <w:p w14:paraId="10710DD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DDC" w14:textId="77777777" w:rsidR="00A422E4" w:rsidRPr="00DD759E" w:rsidRDefault="00A422E4" w:rsidP="00F311CE">
            <w:pPr>
              <w:pStyle w:val="Tabletext0"/>
            </w:pPr>
            <w:r w:rsidRPr="00DD759E">
              <w:t>The point 19°36.864′S 149°08.169′E</w:t>
            </w:r>
          </w:p>
        </w:tc>
      </w:tr>
      <w:tr w:rsidR="00A422E4" w:rsidRPr="00DD759E" w14:paraId="10710DE0" w14:textId="77777777" w:rsidTr="00F311CE">
        <w:tc>
          <w:tcPr>
            <w:tcW w:w="714" w:type="dxa"/>
            <w:shd w:val="clear" w:color="auto" w:fill="auto"/>
          </w:tcPr>
          <w:p w14:paraId="10710DDE" w14:textId="77777777" w:rsidR="00A422E4" w:rsidRPr="00DD759E" w:rsidRDefault="00A422E4" w:rsidP="00F311CE">
            <w:pPr>
              <w:pStyle w:val="Tabletext0"/>
            </w:pPr>
            <w:r w:rsidRPr="00DD759E">
              <w:t>2</w:t>
            </w:r>
          </w:p>
        </w:tc>
        <w:tc>
          <w:tcPr>
            <w:tcW w:w="7599" w:type="dxa"/>
            <w:shd w:val="clear" w:color="auto" w:fill="auto"/>
          </w:tcPr>
          <w:p w14:paraId="10710DDF" w14:textId="77777777" w:rsidR="00A422E4" w:rsidRPr="00DD759E" w:rsidRDefault="00A422E4" w:rsidP="00F311CE">
            <w:pPr>
              <w:pStyle w:val="Tabletext0"/>
            </w:pPr>
            <w:r w:rsidRPr="00DD759E">
              <w:t>East along the parallel 19°36.864′S to longitude 149°13.555′E</w:t>
            </w:r>
          </w:p>
        </w:tc>
      </w:tr>
      <w:tr w:rsidR="00A422E4" w:rsidRPr="00DD759E" w14:paraId="10710DE3" w14:textId="77777777" w:rsidTr="00F311CE">
        <w:tc>
          <w:tcPr>
            <w:tcW w:w="714" w:type="dxa"/>
            <w:shd w:val="clear" w:color="auto" w:fill="auto"/>
          </w:tcPr>
          <w:p w14:paraId="10710DE1" w14:textId="77777777" w:rsidR="00A422E4" w:rsidRPr="00DD759E" w:rsidRDefault="00A422E4" w:rsidP="00F311CE">
            <w:pPr>
              <w:pStyle w:val="Tabletext0"/>
            </w:pPr>
            <w:r w:rsidRPr="00DD759E">
              <w:t>3</w:t>
            </w:r>
          </w:p>
        </w:tc>
        <w:tc>
          <w:tcPr>
            <w:tcW w:w="7599" w:type="dxa"/>
            <w:shd w:val="clear" w:color="auto" w:fill="auto"/>
          </w:tcPr>
          <w:p w14:paraId="10710DE2" w14:textId="77777777" w:rsidR="00A422E4" w:rsidRPr="00DD759E" w:rsidRDefault="00A422E4" w:rsidP="00F311CE">
            <w:pPr>
              <w:pStyle w:val="Tabletext0"/>
            </w:pPr>
            <w:r w:rsidRPr="00DD759E">
              <w:t>South along the meridian 149°13.555′E to latitude 19°43.001′S</w:t>
            </w:r>
          </w:p>
        </w:tc>
      </w:tr>
      <w:tr w:rsidR="00A422E4" w:rsidRPr="00DD759E" w14:paraId="10710DE6" w14:textId="77777777" w:rsidTr="00F311CE">
        <w:tc>
          <w:tcPr>
            <w:tcW w:w="714" w:type="dxa"/>
            <w:shd w:val="clear" w:color="auto" w:fill="auto"/>
          </w:tcPr>
          <w:p w14:paraId="10710DE4" w14:textId="77777777" w:rsidR="00A422E4" w:rsidRPr="00DD759E" w:rsidRDefault="00A422E4" w:rsidP="00F311CE">
            <w:pPr>
              <w:pStyle w:val="Tabletext0"/>
            </w:pPr>
            <w:r w:rsidRPr="00DD759E">
              <w:t>4</w:t>
            </w:r>
          </w:p>
        </w:tc>
        <w:tc>
          <w:tcPr>
            <w:tcW w:w="7599" w:type="dxa"/>
            <w:shd w:val="clear" w:color="auto" w:fill="auto"/>
          </w:tcPr>
          <w:p w14:paraId="10710DE5" w14:textId="77777777" w:rsidR="00A422E4" w:rsidRPr="00DD759E" w:rsidRDefault="00A422E4" w:rsidP="00F311CE">
            <w:pPr>
              <w:pStyle w:val="Tabletext0"/>
            </w:pPr>
            <w:r w:rsidRPr="00DD759E">
              <w:t>West along the parallel 19°43.001′S to longitude 149°12.412′E</w:t>
            </w:r>
          </w:p>
        </w:tc>
      </w:tr>
      <w:tr w:rsidR="00A422E4" w:rsidRPr="00DD759E" w14:paraId="10710DE9" w14:textId="77777777" w:rsidTr="00F311CE">
        <w:tc>
          <w:tcPr>
            <w:tcW w:w="714" w:type="dxa"/>
            <w:shd w:val="clear" w:color="auto" w:fill="auto"/>
          </w:tcPr>
          <w:p w14:paraId="10710DE7" w14:textId="77777777" w:rsidR="00A422E4" w:rsidRPr="00DD759E" w:rsidRDefault="00A422E4" w:rsidP="00F311CE">
            <w:pPr>
              <w:pStyle w:val="Tabletext0"/>
            </w:pPr>
            <w:r w:rsidRPr="00DD759E">
              <w:t>5</w:t>
            </w:r>
          </w:p>
        </w:tc>
        <w:tc>
          <w:tcPr>
            <w:tcW w:w="7599" w:type="dxa"/>
            <w:shd w:val="clear" w:color="auto" w:fill="auto"/>
          </w:tcPr>
          <w:p w14:paraId="10710DE8" w14:textId="77777777" w:rsidR="00A422E4" w:rsidRPr="00DD759E" w:rsidRDefault="00A422E4" w:rsidP="00F311CE">
            <w:pPr>
              <w:pStyle w:val="Tabletext0"/>
            </w:pPr>
            <w:r w:rsidRPr="00DD759E">
              <w:t>North along the meridian 149°12.412′E to latitude 19°42.671′S</w:t>
            </w:r>
          </w:p>
        </w:tc>
      </w:tr>
      <w:tr w:rsidR="00A422E4" w:rsidRPr="00DD759E" w14:paraId="10710DEC" w14:textId="77777777" w:rsidTr="00F311CE">
        <w:tc>
          <w:tcPr>
            <w:tcW w:w="714" w:type="dxa"/>
            <w:shd w:val="clear" w:color="auto" w:fill="auto"/>
          </w:tcPr>
          <w:p w14:paraId="10710DEA" w14:textId="77777777" w:rsidR="00A422E4" w:rsidRPr="00DD759E" w:rsidRDefault="00A422E4" w:rsidP="00F311CE">
            <w:pPr>
              <w:pStyle w:val="Tabletext0"/>
            </w:pPr>
            <w:r w:rsidRPr="00DD759E">
              <w:t>6</w:t>
            </w:r>
          </w:p>
        </w:tc>
        <w:tc>
          <w:tcPr>
            <w:tcW w:w="7599" w:type="dxa"/>
            <w:shd w:val="clear" w:color="auto" w:fill="auto"/>
          </w:tcPr>
          <w:p w14:paraId="10710DEB" w14:textId="77777777" w:rsidR="00A422E4" w:rsidRPr="00DD759E" w:rsidRDefault="00A422E4" w:rsidP="00F311CE">
            <w:pPr>
              <w:pStyle w:val="Tabletext0"/>
            </w:pPr>
            <w:r w:rsidRPr="00DD759E">
              <w:t>West along the parallel 19°42.671′S to longitude 149°11.984′E</w:t>
            </w:r>
          </w:p>
        </w:tc>
      </w:tr>
      <w:tr w:rsidR="00A422E4" w:rsidRPr="00DD759E" w14:paraId="10710DEF" w14:textId="77777777" w:rsidTr="00F311CE">
        <w:tc>
          <w:tcPr>
            <w:tcW w:w="714" w:type="dxa"/>
            <w:shd w:val="clear" w:color="auto" w:fill="auto"/>
          </w:tcPr>
          <w:p w14:paraId="10710DED" w14:textId="77777777" w:rsidR="00A422E4" w:rsidRPr="00DD759E" w:rsidRDefault="00A422E4" w:rsidP="00F311CE">
            <w:pPr>
              <w:pStyle w:val="Tabletext0"/>
            </w:pPr>
            <w:r w:rsidRPr="00DD759E">
              <w:t>7</w:t>
            </w:r>
          </w:p>
        </w:tc>
        <w:tc>
          <w:tcPr>
            <w:tcW w:w="7599" w:type="dxa"/>
            <w:shd w:val="clear" w:color="auto" w:fill="auto"/>
          </w:tcPr>
          <w:p w14:paraId="10710DEE" w14:textId="77777777" w:rsidR="00A422E4" w:rsidRPr="00DD759E" w:rsidRDefault="00A422E4" w:rsidP="00F311CE">
            <w:pPr>
              <w:pStyle w:val="Tabletext0"/>
            </w:pPr>
            <w:r w:rsidRPr="00DD759E">
              <w:t>South</w:t>
            </w:r>
            <w:r>
              <w:noBreakHyphen/>
            </w:r>
            <w:r w:rsidRPr="00DD759E">
              <w:t>westerly along the geodesic to 19°43.114′S 149°11.680′E</w:t>
            </w:r>
          </w:p>
        </w:tc>
      </w:tr>
      <w:tr w:rsidR="00A422E4" w:rsidRPr="00DD759E" w14:paraId="10710DF2" w14:textId="77777777" w:rsidTr="00F311CE">
        <w:tc>
          <w:tcPr>
            <w:tcW w:w="714" w:type="dxa"/>
            <w:shd w:val="clear" w:color="auto" w:fill="auto"/>
          </w:tcPr>
          <w:p w14:paraId="10710DF0" w14:textId="77777777" w:rsidR="00A422E4" w:rsidRPr="00DD759E" w:rsidRDefault="00A422E4" w:rsidP="00F311CE">
            <w:pPr>
              <w:pStyle w:val="Tabletext0"/>
            </w:pPr>
            <w:r w:rsidRPr="00DD759E">
              <w:t>8</w:t>
            </w:r>
          </w:p>
        </w:tc>
        <w:tc>
          <w:tcPr>
            <w:tcW w:w="7599" w:type="dxa"/>
            <w:shd w:val="clear" w:color="auto" w:fill="auto"/>
          </w:tcPr>
          <w:p w14:paraId="10710DF1" w14:textId="77777777" w:rsidR="00A422E4" w:rsidRPr="00DD759E" w:rsidRDefault="00A422E4" w:rsidP="00F311CE">
            <w:pPr>
              <w:pStyle w:val="Tabletext0"/>
            </w:pPr>
            <w:r w:rsidRPr="00DD759E">
              <w:t>South along the meridian 149°11.680′E to latitude 19°43.385′S</w:t>
            </w:r>
          </w:p>
        </w:tc>
      </w:tr>
      <w:tr w:rsidR="00A422E4" w:rsidRPr="00DD759E" w14:paraId="10710DF5" w14:textId="77777777" w:rsidTr="00F311CE">
        <w:tc>
          <w:tcPr>
            <w:tcW w:w="714" w:type="dxa"/>
            <w:shd w:val="clear" w:color="auto" w:fill="auto"/>
          </w:tcPr>
          <w:p w14:paraId="10710DF3" w14:textId="77777777" w:rsidR="00A422E4" w:rsidRPr="00DD759E" w:rsidRDefault="00A422E4" w:rsidP="00F311CE">
            <w:pPr>
              <w:pStyle w:val="Tabletext0"/>
            </w:pPr>
            <w:r w:rsidRPr="00DD759E">
              <w:t>9</w:t>
            </w:r>
          </w:p>
        </w:tc>
        <w:tc>
          <w:tcPr>
            <w:tcW w:w="7599" w:type="dxa"/>
            <w:shd w:val="clear" w:color="auto" w:fill="auto"/>
          </w:tcPr>
          <w:p w14:paraId="10710DF4" w14:textId="77777777" w:rsidR="00A422E4" w:rsidRPr="00DD759E" w:rsidRDefault="00A422E4" w:rsidP="00F311CE">
            <w:pPr>
              <w:pStyle w:val="Tabletext0"/>
            </w:pPr>
            <w:r w:rsidRPr="00DD759E">
              <w:t>South</w:t>
            </w:r>
            <w:r>
              <w:noBreakHyphen/>
            </w:r>
            <w:r w:rsidRPr="00DD759E">
              <w:t>westerly along the geodesic to 19°43.612′S 149°11.175′E</w:t>
            </w:r>
          </w:p>
        </w:tc>
      </w:tr>
      <w:tr w:rsidR="00A422E4" w:rsidRPr="00DD759E" w14:paraId="10710DF8" w14:textId="77777777" w:rsidTr="00F311CE">
        <w:tc>
          <w:tcPr>
            <w:tcW w:w="714" w:type="dxa"/>
            <w:shd w:val="clear" w:color="auto" w:fill="auto"/>
          </w:tcPr>
          <w:p w14:paraId="10710DF6" w14:textId="77777777" w:rsidR="00A422E4" w:rsidRPr="00DD759E" w:rsidRDefault="00A422E4" w:rsidP="00F311CE">
            <w:pPr>
              <w:pStyle w:val="Tabletext0"/>
            </w:pPr>
            <w:r w:rsidRPr="00DD759E">
              <w:t>10</w:t>
            </w:r>
          </w:p>
        </w:tc>
        <w:tc>
          <w:tcPr>
            <w:tcW w:w="7599" w:type="dxa"/>
            <w:shd w:val="clear" w:color="auto" w:fill="auto"/>
          </w:tcPr>
          <w:p w14:paraId="10710DF7" w14:textId="77777777" w:rsidR="00A422E4" w:rsidRPr="00DD759E" w:rsidRDefault="00A422E4" w:rsidP="00F311CE">
            <w:pPr>
              <w:pStyle w:val="Tabletext0"/>
            </w:pPr>
            <w:r w:rsidRPr="00DD759E">
              <w:t>South</w:t>
            </w:r>
            <w:r>
              <w:noBreakHyphen/>
            </w:r>
            <w:r w:rsidRPr="00DD759E">
              <w:t>westerly along the geodesic to 19°44.040′S 149°10.745′E</w:t>
            </w:r>
          </w:p>
        </w:tc>
      </w:tr>
      <w:tr w:rsidR="00A422E4" w:rsidRPr="00DD759E" w14:paraId="10710DFB" w14:textId="77777777" w:rsidTr="00F311CE">
        <w:tc>
          <w:tcPr>
            <w:tcW w:w="714" w:type="dxa"/>
            <w:shd w:val="clear" w:color="auto" w:fill="auto"/>
          </w:tcPr>
          <w:p w14:paraId="10710DF9" w14:textId="77777777" w:rsidR="00A422E4" w:rsidRPr="00DD759E" w:rsidRDefault="00A422E4" w:rsidP="00F311CE">
            <w:pPr>
              <w:pStyle w:val="Tabletext0"/>
            </w:pPr>
            <w:r w:rsidRPr="00DD759E">
              <w:t>11</w:t>
            </w:r>
          </w:p>
        </w:tc>
        <w:tc>
          <w:tcPr>
            <w:tcW w:w="7599" w:type="dxa"/>
            <w:shd w:val="clear" w:color="auto" w:fill="auto"/>
          </w:tcPr>
          <w:p w14:paraId="10710DFA" w14:textId="77777777" w:rsidR="00A422E4" w:rsidRPr="00DD759E" w:rsidRDefault="00A422E4" w:rsidP="00F311CE">
            <w:pPr>
              <w:pStyle w:val="Tabletext0"/>
            </w:pPr>
            <w:r w:rsidRPr="00DD759E">
              <w:t>Westerly along the geodesic to 19°43.888′S 149°10.211′E</w:t>
            </w:r>
          </w:p>
        </w:tc>
      </w:tr>
      <w:tr w:rsidR="00A422E4" w:rsidRPr="00DD759E" w14:paraId="10710DFE" w14:textId="77777777" w:rsidTr="00F311CE">
        <w:tc>
          <w:tcPr>
            <w:tcW w:w="714" w:type="dxa"/>
            <w:shd w:val="clear" w:color="auto" w:fill="auto"/>
          </w:tcPr>
          <w:p w14:paraId="10710DFC" w14:textId="77777777" w:rsidR="00A422E4" w:rsidRPr="00DD759E" w:rsidRDefault="00A422E4" w:rsidP="00F311CE">
            <w:pPr>
              <w:pStyle w:val="Tabletext0"/>
            </w:pPr>
            <w:r w:rsidRPr="00DD759E">
              <w:t>12</w:t>
            </w:r>
          </w:p>
        </w:tc>
        <w:tc>
          <w:tcPr>
            <w:tcW w:w="7599" w:type="dxa"/>
            <w:shd w:val="clear" w:color="auto" w:fill="auto"/>
          </w:tcPr>
          <w:p w14:paraId="10710DFD" w14:textId="77777777" w:rsidR="00A422E4" w:rsidRPr="00DD759E" w:rsidRDefault="00A422E4" w:rsidP="00F311CE">
            <w:pPr>
              <w:pStyle w:val="Tabletext0"/>
            </w:pPr>
            <w:r w:rsidRPr="00DD759E">
              <w:t>Westerly along the geodesic to 19°43.938′S 149°09.914′E</w:t>
            </w:r>
          </w:p>
        </w:tc>
      </w:tr>
      <w:tr w:rsidR="00A422E4" w:rsidRPr="00DD759E" w14:paraId="10710E01" w14:textId="77777777" w:rsidTr="00F311CE">
        <w:tc>
          <w:tcPr>
            <w:tcW w:w="714" w:type="dxa"/>
            <w:shd w:val="clear" w:color="auto" w:fill="auto"/>
          </w:tcPr>
          <w:p w14:paraId="10710DFF" w14:textId="77777777" w:rsidR="00A422E4" w:rsidRPr="00DD759E" w:rsidRDefault="00A422E4" w:rsidP="00F311CE">
            <w:pPr>
              <w:pStyle w:val="Tabletext0"/>
            </w:pPr>
            <w:r w:rsidRPr="00DD759E">
              <w:t>13</w:t>
            </w:r>
          </w:p>
        </w:tc>
        <w:tc>
          <w:tcPr>
            <w:tcW w:w="7599" w:type="dxa"/>
            <w:shd w:val="clear" w:color="auto" w:fill="auto"/>
          </w:tcPr>
          <w:p w14:paraId="10710E00" w14:textId="77777777" w:rsidR="00A422E4" w:rsidRPr="00DD759E" w:rsidRDefault="00A422E4" w:rsidP="00F311CE">
            <w:pPr>
              <w:pStyle w:val="Tabletext0"/>
            </w:pPr>
            <w:r w:rsidRPr="00DD759E">
              <w:t>South</w:t>
            </w:r>
            <w:r>
              <w:noBreakHyphen/>
            </w:r>
            <w:r w:rsidRPr="00DD759E">
              <w:t>westerly along the geodesic to 19°44.277′S 149°09.626′E</w:t>
            </w:r>
          </w:p>
        </w:tc>
      </w:tr>
      <w:tr w:rsidR="00A422E4" w:rsidRPr="00DD759E" w14:paraId="10710E04" w14:textId="77777777" w:rsidTr="00F311CE">
        <w:tc>
          <w:tcPr>
            <w:tcW w:w="714" w:type="dxa"/>
            <w:shd w:val="clear" w:color="auto" w:fill="auto"/>
          </w:tcPr>
          <w:p w14:paraId="10710E02" w14:textId="77777777" w:rsidR="00A422E4" w:rsidRPr="00DD759E" w:rsidRDefault="00A422E4" w:rsidP="00F311CE">
            <w:pPr>
              <w:pStyle w:val="Tabletext0"/>
            </w:pPr>
            <w:r w:rsidRPr="00DD759E">
              <w:t>14</w:t>
            </w:r>
          </w:p>
        </w:tc>
        <w:tc>
          <w:tcPr>
            <w:tcW w:w="7599" w:type="dxa"/>
            <w:shd w:val="clear" w:color="auto" w:fill="auto"/>
          </w:tcPr>
          <w:p w14:paraId="10710E03" w14:textId="77777777" w:rsidR="00A422E4" w:rsidRPr="00DD759E" w:rsidRDefault="00A422E4" w:rsidP="00F311CE">
            <w:pPr>
              <w:pStyle w:val="Tabletext0"/>
            </w:pPr>
            <w:r w:rsidRPr="00DD759E">
              <w:t>Westerly along the geodesic to 19°44.439′S 149°08.905′E</w:t>
            </w:r>
          </w:p>
        </w:tc>
      </w:tr>
      <w:tr w:rsidR="00A422E4" w:rsidRPr="00DD759E" w14:paraId="10710E07" w14:textId="77777777" w:rsidTr="00F311CE">
        <w:tc>
          <w:tcPr>
            <w:tcW w:w="714" w:type="dxa"/>
            <w:tcBorders>
              <w:bottom w:val="single" w:sz="2" w:space="0" w:color="auto"/>
            </w:tcBorders>
            <w:shd w:val="clear" w:color="auto" w:fill="auto"/>
          </w:tcPr>
          <w:p w14:paraId="10710E05" w14:textId="77777777" w:rsidR="00A422E4" w:rsidRPr="00DD759E" w:rsidRDefault="00A422E4" w:rsidP="00F311CE">
            <w:pPr>
              <w:pStyle w:val="Tabletext0"/>
            </w:pPr>
            <w:r w:rsidRPr="00DD759E">
              <w:t>15</w:t>
            </w:r>
          </w:p>
        </w:tc>
        <w:tc>
          <w:tcPr>
            <w:tcW w:w="7599" w:type="dxa"/>
            <w:tcBorders>
              <w:bottom w:val="single" w:sz="2" w:space="0" w:color="auto"/>
            </w:tcBorders>
            <w:shd w:val="clear" w:color="auto" w:fill="auto"/>
          </w:tcPr>
          <w:p w14:paraId="10710E06" w14:textId="77777777" w:rsidR="00A422E4" w:rsidRPr="00DD759E" w:rsidRDefault="00A422E4" w:rsidP="00F311CE">
            <w:pPr>
              <w:pStyle w:val="Tabletext0"/>
            </w:pPr>
            <w:r w:rsidRPr="00DD759E">
              <w:t>West along the parallel 19°44.439′S to longitude 149°08.169′E</w:t>
            </w:r>
          </w:p>
        </w:tc>
      </w:tr>
      <w:tr w:rsidR="00A422E4" w:rsidRPr="00DD759E" w14:paraId="10710E0A" w14:textId="77777777" w:rsidTr="00F311CE">
        <w:tc>
          <w:tcPr>
            <w:tcW w:w="714" w:type="dxa"/>
            <w:tcBorders>
              <w:top w:val="single" w:sz="2" w:space="0" w:color="auto"/>
              <w:bottom w:val="single" w:sz="12" w:space="0" w:color="auto"/>
            </w:tcBorders>
            <w:shd w:val="clear" w:color="auto" w:fill="auto"/>
          </w:tcPr>
          <w:p w14:paraId="10710E08" w14:textId="77777777" w:rsidR="00A422E4" w:rsidRPr="00DD759E" w:rsidRDefault="00A422E4" w:rsidP="00F311CE">
            <w:pPr>
              <w:pStyle w:val="Tabletext0"/>
            </w:pPr>
            <w:r w:rsidRPr="00DD759E">
              <w:t>16</w:t>
            </w:r>
          </w:p>
        </w:tc>
        <w:tc>
          <w:tcPr>
            <w:tcW w:w="7599" w:type="dxa"/>
            <w:tcBorders>
              <w:top w:val="single" w:sz="2" w:space="0" w:color="auto"/>
              <w:bottom w:val="single" w:sz="12" w:space="0" w:color="auto"/>
            </w:tcBorders>
            <w:shd w:val="clear" w:color="auto" w:fill="auto"/>
          </w:tcPr>
          <w:p w14:paraId="10710E09" w14:textId="77777777" w:rsidR="00A422E4" w:rsidRPr="00DD759E" w:rsidRDefault="00A422E4" w:rsidP="00F311CE">
            <w:pPr>
              <w:pStyle w:val="Tabletext0"/>
            </w:pPr>
            <w:r w:rsidRPr="00DD759E">
              <w:t>North along the meridian 149°08.169′E to the starting point</w:t>
            </w:r>
          </w:p>
        </w:tc>
      </w:tr>
    </w:tbl>
    <w:p w14:paraId="10710E0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0C" w14:textId="77777777" w:rsidR="00A422E4" w:rsidRPr="00DD759E" w:rsidRDefault="00A422E4" w:rsidP="00A422E4">
      <w:pPr>
        <w:pStyle w:val="ActHead5"/>
      </w:pPr>
      <w:bookmarkStart w:id="275" w:name="_Toc501379952"/>
      <w:r w:rsidRPr="00DD759E">
        <w:rPr>
          <w:rStyle w:val="CharSectno"/>
        </w:rPr>
        <w:t>88</w:t>
      </w:r>
      <w:r w:rsidRPr="00DD759E">
        <w:t xml:space="preserve">  Little Grassy Island Location</w:t>
      </w:r>
      <w:bookmarkEnd w:id="275"/>
    </w:p>
    <w:p w14:paraId="10710E0D" w14:textId="77777777" w:rsidR="00A422E4" w:rsidRPr="00DD759E" w:rsidRDefault="00A422E4" w:rsidP="00A422E4">
      <w:pPr>
        <w:pStyle w:val="Subsection"/>
        <w:rPr>
          <w:rFonts w:eastAsia="Calibri"/>
          <w:szCs w:val="22"/>
        </w:rPr>
      </w:pPr>
      <w:r w:rsidRPr="00DD759E">
        <w:tab/>
      </w:r>
      <w:r w:rsidRPr="00DD759E">
        <w:tab/>
        <w:t xml:space="preserve">The Little Grassy Island Location is the area </w:t>
      </w:r>
      <w:r w:rsidRPr="00DD759E">
        <w:rPr>
          <w:rFonts w:eastAsia="Calibri"/>
          <w:szCs w:val="22"/>
        </w:rPr>
        <w:t>bounded by the line starting at the point described in item 1 of the following table and running progressively as described in the table.</w:t>
      </w:r>
    </w:p>
    <w:p w14:paraId="10710E0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10" w14:textId="77777777" w:rsidTr="00F311CE">
        <w:trPr>
          <w:tblHeader/>
        </w:trPr>
        <w:tc>
          <w:tcPr>
            <w:tcW w:w="8313" w:type="dxa"/>
            <w:gridSpan w:val="2"/>
            <w:tcBorders>
              <w:top w:val="single" w:sz="12" w:space="0" w:color="auto"/>
              <w:bottom w:val="single" w:sz="6" w:space="0" w:color="auto"/>
            </w:tcBorders>
            <w:shd w:val="clear" w:color="auto" w:fill="auto"/>
          </w:tcPr>
          <w:p w14:paraId="10710E0F" w14:textId="77777777" w:rsidR="00A422E4" w:rsidRPr="00DD759E" w:rsidRDefault="00A422E4" w:rsidP="00F311CE">
            <w:pPr>
              <w:pStyle w:val="TableHeading"/>
            </w:pPr>
            <w:r w:rsidRPr="00DD759E">
              <w:t>Little Grassy Island Location</w:t>
            </w:r>
          </w:p>
        </w:tc>
      </w:tr>
      <w:tr w:rsidR="00A422E4" w:rsidRPr="00DD759E" w14:paraId="10710E13" w14:textId="77777777" w:rsidTr="00F311CE">
        <w:trPr>
          <w:tblHeader/>
        </w:trPr>
        <w:tc>
          <w:tcPr>
            <w:tcW w:w="714" w:type="dxa"/>
            <w:tcBorders>
              <w:top w:val="single" w:sz="6" w:space="0" w:color="auto"/>
              <w:bottom w:val="single" w:sz="12" w:space="0" w:color="auto"/>
            </w:tcBorders>
            <w:shd w:val="clear" w:color="auto" w:fill="auto"/>
          </w:tcPr>
          <w:p w14:paraId="10710E1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12" w14:textId="77777777" w:rsidR="00A422E4" w:rsidRPr="00DD759E" w:rsidRDefault="00A422E4" w:rsidP="00F311CE">
            <w:pPr>
              <w:pStyle w:val="TableHeading"/>
            </w:pPr>
            <w:r w:rsidRPr="00DD759E">
              <w:t>Description</w:t>
            </w:r>
          </w:p>
        </w:tc>
      </w:tr>
      <w:tr w:rsidR="00A422E4" w:rsidRPr="00DD759E" w14:paraId="10710E16" w14:textId="77777777" w:rsidTr="00F311CE">
        <w:tc>
          <w:tcPr>
            <w:tcW w:w="714" w:type="dxa"/>
            <w:tcBorders>
              <w:top w:val="single" w:sz="12" w:space="0" w:color="auto"/>
            </w:tcBorders>
            <w:shd w:val="clear" w:color="auto" w:fill="auto"/>
          </w:tcPr>
          <w:p w14:paraId="10710E1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15" w14:textId="77777777" w:rsidR="00A422E4" w:rsidRPr="00DD759E" w:rsidRDefault="00A422E4" w:rsidP="00F311CE">
            <w:pPr>
              <w:pStyle w:val="Tabletext0"/>
            </w:pPr>
            <w:r w:rsidRPr="00DD759E">
              <w:t>The point 20°07.473′S 148°35.940′E</w:t>
            </w:r>
          </w:p>
        </w:tc>
      </w:tr>
      <w:tr w:rsidR="00A422E4" w:rsidRPr="00DD759E" w14:paraId="10710E19" w14:textId="77777777" w:rsidTr="00F311CE">
        <w:tc>
          <w:tcPr>
            <w:tcW w:w="714" w:type="dxa"/>
            <w:shd w:val="clear" w:color="auto" w:fill="auto"/>
          </w:tcPr>
          <w:p w14:paraId="10710E17" w14:textId="77777777" w:rsidR="00A422E4" w:rsidRPr="00DD759E" w:rsidRDefault="00A422E4" w:rsidP="00F311CE">
            <w:pPr>
              <w:pStyle w:val="Tabletext0"/>
            </w:pPr>
            <w:r w:rsidRPr="00DD759E">
              <w:t>2</w:t>
            </w:r>
          </w:p>
        </w:tc>
        <w:tc>
          <w:tcPr>
            <w:tcW w:w="7599" w:type="dxa"/>
            <w:shd w:val="clear" w:color="auto" w:fill="auto"/>
          </w:tcPr>
          <w:p w14:paraId="10710E18" w14:textId="77777777" w:rsidR="00A422E4" w:rsidRPr="00DD759E" w:rsidRDefault="00A422E4" w:rsidP="00F311CE">
            <w:pPr>
              <w:pStyle w:val="Tabletext0"/>
            </w:pPr>
            <w:r w:rsidRPr="00DD759E">
              <w:t>East along the parallel 20°07.473′S to longitude 148°36.585′E</w:t>
            </w:r>
          </w:p>
        </w:tc>
      </w:tr>
      <w:tr w:rsidR="00A422E4" w:rsidRPr="00DD759E" w14:paraId="10710E1C" w14:textId="77777777" w:rsidTr="00F311CE">
        <w:tc>
          <w:tcPr>
            <w:tcW w:w="714" w:type="dxa"/>
            <w:shd w:val="clear" w:color="auto" w:fill="auto"/>
          </w:tcPr>
          <w:p w14:paraId="10710E1A" w14:textId="77777777" w:rsidR="00A422E4" w:rsidRPr="00DD759E" w:rsidRDefault="00A422E4" w:rsidP="00F311CE">
            <w:pPr>
              <w:pStyle w:val="Tabletext0"/>
            </w:pPr>
            <w:r w:rsidRPr="00DD759E">
              <w:t>3</w:t>
            </w:r>
          </w:p>
        </w:tc>
        <w:tc>
          <w:tcPr>
            <w:tcW w:w="7599" w:type="dxa"/>
            <w:shd w:val="clear" w:color="auto" w:fill="auto"/>
          </w:tcPr>
          <w:p w14:paraId="10710E1B" w14:textId="77777777" w:rsidR="00A422E4" w:rsidRPr="00DD759E" w:rsidRDefault="00A422E4" w:rsidP="00F311CE">
            <w:pPr>
              <w:pStyle w:val="Tabletext0"/>
            </w:pPr>
            <w:r w:rsidRPr="00DD759E">
              <w:t>South along the meridian 148°36.585′E to latitude 20°08.069′S</w:t>
            </w:r>
          </w:p>
        </w:tc>
      </w:tr>
      <w:tr w:rsidR="00A422E4" w:rsidRPr="00DD759E" w14:paraId="10710E1F" w14:textId="77777777" w:rsidTr="00F311CE">
        <w:tc>
          <w:tcPr>
            <w:tcW w:w="714" w:type="dxa"/>
            <w:tcBorders>
              <w:bottom w:val="single" w:sz="2" w:space="0" w:color="auto"/>
            </w:tcBorders>
            <w:shd w:val="clear" w:color="auto" w:fill="auto"/>
          </w:tcPr>
          <w:p w14:paraId="10710E1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E1E" w14:textId="77777777" w:rsidR="00A422E4" w:rsidRPr="00DD759E" w:rsidRDefault="00A422E4" w:rsidP="00F311CE">
            <w:pPr>
              <w:pStyle w:val="Tabletext0"/>
            </w:pPr>
            <w:r w:rsidRPr="00DD759E">
              <w:t>South</w:t>
            </w:r>
            <w:r>
              <w:noBreakHyphen/>
            </w:r>
            <w:r w:rsidRPr="00DD759E">
              <w:t>westerly along the geodesic to 20°08.526′S 148°35.940′E</w:t>
            </w:r>
          </w:p>
        </w:tc>
      </w:tr>
      <w:tr w:rsidR="00A422E4" w:rsidRPr="00DD759E" w14:paraId="10710E22" w14:textId="77777777" w:rsidTr="00F311CE">
        <w:tc>
          <w:tcPr>
            <w:tcW w:w="714" w:type="dxa"/>
            <w:tcBorders>
              <w:top w:val="single" w:sz="2" w:space="0" w:color="auto"/>
              <w:bottom w:val="single" w:sz="12" w:space="0" w:color="auto"/>
            </w:tcBorders>
            <w:shd w:val="clear" w:color="auto" w:fill="auto"/>
          </w:tcPr>
          <w:p w14:paraId="10710E2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E21" w14:textId="77777777" w:rsidR="00A422E4" w:rsidRPr="00DD759E" w:rsidRDefault="00A422E4" w:rsidP="00F311CE">
            <w:pPr>
              <w:pStyle w:val="Tabletext0"/>
            </w:pPr>
            <w:r w:rsidRPr="00DD759E">
              <w:t>North along the meridian 148°35.940′E to the starting point</w:t>
            </w:r>
          </w:p>
        </w:tc>
      </w:tr>
    </w:tbl>
    <w:p w14:paraId="10710E2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24" w14:textId="77777777" w:rsidR="00A422E4" w:rsidRPr="00DD759E" w:rsidRDefault="00A422E4" w:rsidP="00A422E4">
      <w:pPr>
        <w:pStyle w:val="ActHead5"/>
      </w:pPr>
      <w:bookmarkStart w:id="276" w:name="_Toc501379953"/>
      <w:r w:rsidRPr="00DD759E">
        <w:rPr>
          <w:rStyle w:val="CharSectno"/>
        </w:rPr>
        <w:t>89</w:t>
      </w:r>
      <w:r w:rsidRPr="00DD759E">
        <w:t xml:space="preserve">  Little Lindeman Island Location</w:t>
      </w:r>
      <w:bookmarkEnd w:id="276"/>
    </w:p>
    <w:p w14:paraId="10710E25" w14:textId="77777777" w:rsidR="00A422E4" w:rsidRPr="00DD759E" w:rsidRDefault="00A422E4" w:rsidP="00A422E4">
      <w:pPr>
        <w:pStyle w:val="Subsection"/>
        <w:rPr>
          <w:rFonts w:eastAsia="Calibri"/>
          <w:szCs w:val="22"/>
        </w:rPr>
      </w:pPr>
      <w:r w:rsidRPr="00DD759E">
        <w:tab/>
      </w:r>
      <w:r w:rsidRPr="00DD759E">
        <w:tab/>
        <w:t xml:space="preserve">The Little Lindeman Island Location is the area </w:t>
      </w:r>
      <w:r w:rsidRPr="00DD759E">
        <w:rPr>
          <w:rFonts w:eastAsia="Calibri"/>
          <w:szCs w:val="22"/>
        </w:rPr>
        <w:t>bounded by the line starting at the point described in item 1 of the following table and running progressively as described in the table.</w:t>
      </w:r>
    </w:p>
    <w:p w14:paraId="10710E2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28" w14:textId="77777777" w:rsidTr="00F311CE">
        <w:trPr>
          <w:tblHeader/>
        </w:trPr>
        <w:tc>
          <w:tcPr>
            <w:tcW w:w="8313" w:type="dxa"/>
            <w:gridSpan w:val="2"/>
            <w:tcBorders>
              <w:top w:val="single" w:sz="12" w:space="0" w:color="auto"/>
              <w:bottom w:val="single" w:sz="6" w:space="0" w:color="auto"/>
            </w:tcBorders>
            <w:shd w:val="clear" w:color="auto" w:fill="auto"/>
          </w:tcPr>
          <w:p w14:paraId="10710E27" w14:textId="77777777" w:rsidR="00A422E4" w:rsidRPr="00DD759E" w:rsidRDefault="00A422E4" w:rsidP="00F311CE">
            <w:pPr>
              <w:pStyle w:val="TableHeading"/>
            </w:pPr>
            <w:r w:rsidRPr="00DD759E">
              <w:t>Little Lindeman Island Location</w:t>
            </w:r>
          </w:p>
        </w:tc>
      </w:tr>
      <w:tr w:rsidR="00A422E4" w:rsidRPr="00DD759E" w14:paraId="10710E2B" w14:textId="77777777" w:rsidTr="00F311CE">
        <w:trPr>
          <w:tblHeader/>
        </w:trPr>
        <w:tc>
          <w:tcPr>
            <w:tcW w:w="714" w:type="dxa"/>
            <w:tcBorders>
              <w:top w:val="single" w:sz="6" w:space="0" w:color="auto"/>
              <w:bottom w:val="single" w:sz="12" w:space="0" w:color="auto"/>
            </w:tcBorders>
            <w:shd w:val="clear" w:color="auto" w:fill="auto"/>
          </w:tcPr>
          <w:p w14:paraId="10710E2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2A" w14:textId="77777777" w:rsidR="00A422E4" w:rsidRPr="00DD759E" w:rsidRDefault="00A422E4" w:rsidP="00F311CE">
            <w:pPr>
              <w:pStyle w:val="TableHeading"/>
            </w:pPr>
            <w:r w:rsidRPr="00DD759E">
              <w:t>Description</w:t>
            </w:r>
          </w:p>
        </w:tc>
      </w:tr>
      <w:tr w:rsidR="00A422E4" w:rsidRPr="00DD759E" w14:paraId="10710E2E" w14:textId="77777777" w:rsidTr="00F311CE">
        <w:tc>
          <w:tcPr>
            <w:tcW w:w="714" w:type="dxa"/>
            <w:tcBorders>
              <w:top w:val="single" w:sz="12" w:space="0" w:color="auto"/>
            </w:tcBorders>
            <w:shd w:val="clear" w:color="auto" w:fill="auto"/>
          </w:tcPr>
          <w:p w14:paraId="10710E2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2D" w14:textId="77777777" w:rsidR="00A422E4" w:rsidRPr="00DD759E" w:rsidRDefault="00A422E4" w:rsidP="00F311CE">
            <w:pPr>
              <w:pStyle w:val="Tabletext0"/>
            </w:pPr>
            <w:r w:rsidRPr="00DD759E">
              <w:t>The point 20°24.987′S 149°01.346′E</w:t>
            </w:r>
          </w:p>
        </w:tc>
      </w:tr>
      <w:tr w:rsidR="00A422E4" w:rsidRPr="00DD759E" w14:paraId="10710E31" w14:textId="77777777" w:rsidTr="00F311CE">
        <w:tc>
          <w:tcPr>
            <w:tcW w:w="714" w:type="dxa"/>
            <w:shd w:val="clear" w:color="auto" w:fill="auto"/>
          </w:tcPr>
          <w:p w14:paraId="10710E2F" w14:textId="77777777" w:rsidR="00A422E4" w:rsidRPr="00DD759E" w:rsidRDefault="00A422E4" w:rsidP="00F311CE">
            <w:pPr>
              <w:pStyle w:val="Tabletext0"/>
            </w:pPr>
            <w:r w:rsidRPr="00DD759E">
              <w:t>2</w:t>
            </w:r>
          </w:p>
        </w:tc>
        <w:tc>
          <w:tcPr>
            <w:tcW w:w="7599" w:type="dxa"/>
            <w:shd w:val="clear" w:color="auto" w:fill="auto"/>
          </w:tcPr>
          <w:p w14:paraId="10710E30" w14:textId="77777777" w:rsidR="00A422E4" w:rsidRPr="00DD759E" w:rsidRDefault="00A422E4" w:rsidP="00F311CE">
            <w:pPr>
              <w:pStyle w:val="Tabletext0"/>
            </w:pPr>
            <w:r w:rsidRPr="00DD759E">
              <w:t>East along the parallel 20°24.987′S to longitude 149°02.580′E</w:t>
            </w:r>
          </w:p>
        </w:tc>
      </w:tr>
      <w:tr w:rsidR="00A422E4" w:rsidRPr="00DD759E" w14:paraId="10710E34" w14:textId="77777777" w:rsidTr="00F311CE">
        <w:tc>
          <w:tcPr>
            <w:tcW w:w="714" w:type="dxa"/>
            <w:shd w:val="clear" w:color="auto" w:fill="auto"/>
          </w:tcPr>
          <w:p w14:paraId="10710E32" w14:textId="77777777" w:rsidR="00A422E4" w:rsidRPr="00DD759E" w:rsidRDefault="00A422E4" w:rsidP="00F311CE">
            <w:pPr>
              <w:pStyle w:val="Tabletext0"/>
            </w:pPr>
            <w:r w:rsidRPr="00DD759E">
              <w:t>3</w:t>
            </w:r>
          </w:p>
        </w:tc>
        <w:tc>
          <w:tcPr>
            <w:tcW w:w="7599" w:type="dxa"/>
            <w:shd w:val="clear" w:color="auto" w:fill="auto"/>
          </w:tcPr>
          <w:p w14:paraId="10710E33" w14:textId="77777777" w:rsidR="00A422E4" w:rsidRPr="00DD759E" w:rsidRDefault="00A422E4" w:rsidP="00F311CE">
            <w:pPr>
              <w:pStyle w:val="Tabletext0"/>
            </w:pPr>
            <w:r w:rsidRPr="00DD759E">
              <w:t>South along the meridian 149°02.580′E to latitude 20°25.679′S</w:t>
            </w:r>
          </w:p>
        </w:tc>
      </w:tr>
      <w:tr w:rsidR="00A422E4" w:rsidRPr="00DD759E" w14:paraId="10710E37" w14:textId="77777777" w:rsidTr="00F311CE">
        <w:tc>
          <w:tcPr>
            <w:tcW w:w="714" w:type="dxa"/>
            <w:tcBorders>
              <w:bottom w:val="single" w:sz="2" w:space="0" w:color="auto"/>
            </w:tcBorders>
            <w:shd w:val="clear" w:color="auto" w:fill="auto"/>
          </w:tcPr>
          <w:p w14:paraId="10710E3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E36" w14:textId="77777777" w:rsidR="00A422E4" w:rsidRPr="00DD759E" w:rsidDel="001B5970" w:rsidRDefault="00A422E4" w:rsidP="00F311CE">
            <w:pPr>
              <w:pStyle w:val="Tabletext0"/>
            </w:pPr>
            <w:r w:rsidRPr="00DD759E">
              <w:t>West along the parallel 20°25.679′S to longitude 149°01.346′E</w:t>
            </w:r>
          </w:p>
        </w:tc>
      </w:tr>
      <w:tr w:rsidR="00A422E4" w:rsidRPr="00DD759E" w14:paraId="10710E3A" w14:textId="77777777" w:rsidTr="00F311CE">
        <w:tc>
          <w:tcPr>
            <w:tcW w:w="714" w:type="dxa"/>
            <w:tcBorders>
              <w:top w:val="single" w:sz="2" w:space="0" w:color="auto"/>
              <w:bottom w:val="single" w:sz="12" w:space="0" w:color="auto"/>
            </w:tcBorders>
            <w:shd w:val="clear" w:color="auto" w:fill="auto"/>
          </w:tcPr>
          <w:p w14:paraId="10710E3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E39" w14:textId="77777777" w:rsidR="00A422E4" w:rsidRPr="00DD759E" w:rsidRDefault="00A422E4" w:rsidP="00F311CE">
            <w:pPr>
              <w:pStyle w:val="Tabletext0"/>
            </w:pPr>
            <w:r w:rsidRPr="00DD759E">
              <w:t>North along the meridian 149°01.346′E to the starting point</w:t>
            </w:r>
          </w:p>
        </w:tc>
      </w:tr>
    </w:tbl>
    <w:p w14:paraId="10710E3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3C" w14:textId="77777777" w:rsidR="00A422E4" w:rsidRPr="00DD759E" w:rsidRDefault="00A422E4" w:rsidP="00A422E4">
      <w:pPr>
        <w:pStyle w:val="ActHead5"/>
      </w:pPr>
      <w:bookmarkStart w:id="277" w:name="_Toc501379954"/>
      <w:r w:rsidRPr="00DD759E">
        <w:rPr>
          <w:rStyle w:val="CharSectno"/>
        </w:rPr>
        <w:t>90</w:t>
      </w:r>
      <w:r w:rsidRPr="00DD759E">
        <w:t xml:space="preserve">  Long Island Reef (No 6/No 7) Location</w:t>
      </w:r>
      <w:bookmarkEnd w:id="277"/>
    </w:p>
    <w:p w14:paraId="10710E3D" w14:textId="77777777" w:rsidR="00A422E4" w:rsidRPr="00DD759E" w:rsidRDefault="00A422E4" w:rsidP="00A422E4">
      <w:pPr>
        <w:pStyle w:val="Subsection"/>
        <w:rPr>
          <w:rFonts w:eastAsia="Calibri"/>
          <w:szCs w:val="22"/>
        </w:rPr>
      </w:pPr>
      <w:r w:rsidRPr="00DD759E">
        <w:tab/>
      </w:r>
      <w:r w:rsidRPr="00DD759E">
        <w:tab/>
        <w:t xml:space="preserve">The Long Island Reef (No 6/No 7) Location is the area </w:t>
      </w:r>
      <w:r w:rsidRPr="00DD759E">
        <w:rPr>
          <w:rFonts w:eastAsia="Calibri"/>
          <w:szCs w:val="22"/>
        </w:rPr>
        <w:t>bounded by the line starting at the point described in item 1 of the following table and running progressively as described in the table.</w:t>
      </w:r>
    </w:p>
    <w:p w14:paraId="10710E3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40" w14:textId="77777777" w:rsidTr="00F311CE">
        <w:trPr>
          <w:tblHeader/>
        </w:trPr>
        <w:tc>
          <w:tcPr>
            <w:tcW w:w="8313" w:type="dxa"/>
            <w:gridSpan w:val="2"/>
            <w:tcBorders>
              <w:top w:val="single" w:sz="12" w:space="0" w:color="auto"/>
              <w:bottom w:val="single" w:sz="6" w:space="0" w:color="auto"/>
            </w:tcBorders>
            <w:shd w:val="clear" w:color="auto" w:fill="auto"/>
          </w:tcPr>
          <w:p w14:paraId="10710E3F" w14:textId="77777777" w:rsidR="00A422E4" w:rsidRPr="00DD759E" w:rsidRDefault="00A422E4" w:rsidP="00F311CE">
            <w:pPr>
              <w:pStyle w:val="TableHeading"/>
            </w:pPr>
            <w:r w:rsidRPr="00DD759E">
              <w:t>Long Island Reef (No 6/No 7) Location</w:t>
            </w:r>
          </w:p>
        </w:tc>
      </w:tr>
      <w:tr w:rsidR="00A422E4" w:rsidRPr="00DD759E" w14:paraId="10710E43" w14:textId="77777777" w:rsidTr="00F311CE">
        <w:trPr>
          <w:tblHeader/>
        </w:trPr>
        <w:tc>
          <w:tcPr>
            <w:tcW w:w="714" w:type="dxa"/>
            <w:tcBorders>
              <w:top w:val="single" w:sz="6" w:space="0" w:color="auto"/>
              <w:bottom w:val="single" w:sz="12" w:space="0" w:color="auto"/>
            </w:tcBorders>
            <w:shd w:val="clear" w:color="auto" w:fill="auto"/>
          </w:tcPr>
          <w:p w14:paraId="10710E4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42" w14:textId="77777777" w:rsidR="00A422E4" w:rsidRPr="00DD759E" w:rsidRDefault="00A422E4" w:rsidP="00F311CE">
            <w:pPr>
              <w:pStyle w:val="TableHeading"/>
            </w:pPr>
            <w:r w:rsidRPr="00DD759E">
              <w:t>Description</w:t>
            </w:r>
          </w:p>
        </w:tc>
      </w:tr>
      <w:tr w:rsidR="00A422E4" w:rsidRPr="00DD759E" w14:paraId="10710E46" w14:textId="77777777" w:rsidTr="00F311CE">
        <w:tc>
          <w:tcPr>
            <w:tcW w:w="714" w:type="dxa"/>
            <w:tcBorders>
              <w:top w:val="single" w:sz="12" w:space="0" w:color="auto"/>
            </w:tcBorders>
            <w:shd w:val="clear" w:color="auto" w:fill="auto"/>
          </w:tcPr>
          <w:p w14:paraId="10710E4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45" w14:textId="77777777" w:rsidR="00A422E4" w:rsidRPr="00DD759E" w:rsidRDefault="00A422E4" w:rsidP="00F311CE">
            <w:pPr>
              <w:pStyle w:val="Tabletext0"/>
            </w:pPr>
            <w:r w:rsidRPr="00DD759E">
              <w:t>The intersection of the Long Island (20</w:t>
            </w:r>
            <w:r>
              <w:noBreakHyphen/>
            </w:r>
            <w:r w:rsidRPr="00DD759E">
              <w:t>060) coastline at mean low water and the parallel 20°21.832′S (at the point closest to 20°21.832′S 148°51.804′E)</w:t>
            </w:r>
          </w:p>
        </w:tc>
      </w:tr>
      <w:tr w:rsidR="00A422E4" w:rsidRPr="00DD759E" w14:paraId="10710E49" w14:textId="77777777" w:rsidTr="00F311CE">
        <w:tc>
          <w:tcPr>
            <w:tcW w:w="714" w:type="dxa"/>
            <w:shd w:val="clear" w:color="auto" w:fill="auto"/>
          </w:tcPr>
          <w:p w14:paraId="10710E47" w14:textId="77777777" w:rsidR="00A422E4" w:rsidRPr="00DD759E" w:rsidRDefault="00A422E4" w:rsidP="00F311CE">
            <w:pPr>
              <w:pStyle w:val="Tabletext0"/>
            </w:pPr>
            <w:r w:rsidRPr="00DD759E">
              <w:t>2</w:t>
            </w:r>
          </w:p>
        </w:tc>
        <w:tc>
          <w:tcPr>
            <w:tcW w:w="7599" w:type="dxa"/>
            <w:shd w:val="clear" w:color="auto" w:fill="auto"/>
          </w:tcPr>
          <w:p w14:paraId="10710E48" w14:textId="77777777" w:rsidR="00A422E4" w:rsidRPr="00DD759E" w:rsidRDefault="00A422E4" w:rsidP="00F311CE">
            <w:pPr>
              <w:pStyle w:val="Tabletext0"/>
            </w:pPr>
            <w:r w:rsidRPr="00DD759E">
              <w:t>East along the parallel 20°21.832′S to longitude 148°52.530′E</w:t>
            </w:r>
          </w:p>
        </w:tc>
      </w:tr>
      <w:tr w:rsidR="00A422E4" w:rsidRPr="00DD759E" w14:paraId="10710E4C" w14:textId="77777777" w:rsidTr="00F311CE">
        <w:tc>
          <w:tcPr>
            <w:tcW w:w="714" w:type="dxa"/>
            <w:shd w:val="clear" w:color="auto" w:fill="auto"/>
          </w:tcPr>
          <w:p w14:paraId="10710E4A" w14:textId="77777777" w:rsidR="00A422E4" w:rsidRPr="00DD759E" w:rsidRDefault="00A422E4" w:rsidP="00F311CE">
            <w:pPr>
              <w:pStyle w:val="Tabletext0"/>
            </w:pPr>
            <w:r w:rsidRPr="00DD759E">
              <w:t>3</w:t>
            </w:r>
          </w:p>
        </w:tc>
        <w:tc>
          <w:tcPr>
            <w:tcW w:w="7599" w:type="dxa"/>
            <w:shd w:val="clear" w:color="auto" w:fill="auto"/>
          </w:tcPr>
          <w:p w14:paraId="10710E4B" w14:textId="77777777" w:rsidR="00A422E4" w:rsidRPr="00DD759E" w:rsidRDefault="00A422E4" w:rsidP="00F311CE">
            <w:pPr>
              <w:pStyle w:val="Tabletext0"/>
            </w:pPr>
            <w:r w:rsidRPr="00DD759E">
              <w:t>Southerly along the geodesic to 20°22.798′S 148°52.829′E</w:t>
            </w:r>
          </w:p>
        </w:tc>
      </w:tr>
      <w:tr w:rsidR="00A422E4" w:rsidRPr="00DD759E" w14:paraId="10710E4F" w14:textId="77777777" w:rsidTr="00F311CE">
        <w:tc>
          <w:tcPr>
            <w:tcW w:w="714" w:type="dxa"/>
            <w:shd w:val="clear" w:color="auto" w:fill="auto"/>
          </w:tcPr>
          <w:p w14:paraId="10710E4D" w14:textId="77777777" w:rsidR="00A422E4" w:rsidRPr="00DD759E" w:rsidRDefault="00A422E4" w:rsidP="00F311CE">
            <w:pPr>
              <w:pStyle w:val="Tabletext0"/>
            </w:pPr>
            <w:r w:rsidRPr="00DD759E">
              <w:t>4</w:t>
            </w:r>
          </w:p>
        </w:tc>
        <w:tc>
          <w:tcPr>
            <w:tcW w:w="7599" w:type="dxa"/>
            <w:shd w:val="clear" w:color="auto" w:fill="auto"/>
          </w:tcPr>
          <w:p w14:paraId="10710E4E" w14:textId="77777777" w:rsidR="00A422E4" w:rsidRPr="00DD759E" w:rsidRDefault="00A422E4" w:rsidP="00F311CE">
            <w:pPr>
              <w:pStyle w:val="Tabletext0"/>
            </w:pPr>
            <w:r w:rsidRPr="00DD759E">
              <w:t>South along the meridian 148°52.829′E to latitude 20°24.100′S</w:t>
            </w:r>
          </w:p>
        </w:tc>
      </w:tr>
      <w:tr w:rsidR="00A422E4" w:rsidRPr="00DD759E" w14:paraId="10710E52" w14:textId="77777777" w:rsidTr="00F311CE">
        <w:tc>
          <w:tcPr>
            <w:tcW w:w="714" w:type="dxa"/>
            <w:shd w:val="clear" w:color="auto" w:fill="auto"/>
          </w:tcPr>
          <w:p w14:paraId="10710E50" w14:textId="77777777" w:rsidR="00A422E4" w:rsidRPr="00DD759E" w:rsidRDefault="00A422E4" w:rsidP="00F311CE">
            <w:pPr>
              <w:pStyle w:val="Tabletext0"/>
            </w:pPr>
            <w:r w:rsidRPr="00DD759E">
              <w:t>5</w:t>
            </w:r>
          </w:p>
        </w:tc>
        <w:tc>
          <w:tcPr>
            <w:tcW w:w="7599" w:type="dxa"/>
            <w:shd w:val="clear" w:color="auto" w:fill="auto"/>
          </w:tcPr>
          <w:p w14:paraId="10710E51" w14:textId="77777777" w:rsidR="00A422E4" w:rsidRPr="00DD759E" w:rsidRDefault="00A422E4" w:rsidP="00F311CE">
            <w:pPr>
              <w:pStyle w:val="Tabletext0"/>
            </w:pPr>
            <w:r w:rsidRPr="00DD759E">
              <w:t>West along the parallel 20°24.100′S to longitude 148°52.046′E</w:t>
            </w:r>
          </w:p>
        </w:tc>
      </w:tr>
      <w:tr w:rsidR="00A422E4" w:rsidRPr="00DD759E" w14:paraId="10710E55" w14:textId="77777777" w:rsidTr="00F311CE">
        <w:tc>
          <w:tcPr>
            <w:tcW w:w="714" w:type="dxa"/>
            <w:tcBorders>
              <w:bottom w:val="single" w:sz="2" w:space="0" w:color="auto"/>
            </w:tcBorders>
            <w:shd w:val="clear" w:color="auto" w:fill="auto"/>
          </w:tcPr>
          <w:p w14:paraId="10710E53"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E54" w14:textId="77777777" w:rsidR="00A422E4" w:rsidRPr="00DD759E" w:rsidRDefault="00A422E4" w:rsidP="00F311CE">
            <w:pPr>
              <w:pStyle w:val="Tabletext0"/>
            </w:pPr>
            <w:r w:rsidRPr="00DD759E">
              <w:t>North along the meridian 148°52.046′E to the intersection of the Long Island (20</w:t>
            </w:r>
            <w:r>
              <w:noBreakHyphen/>
            </w:r>
            <w:r w:rsidRPr="00DD759E">
              <w:t>060) coastline at mean low water and the meridian 148°52.046′E (at the point closest to 20°23.765′S 148°52.046′E)</w:t>
            </w:r>
          </w:p>
        </w:tc>
      </w:tr>
      <w:tr w:rsidR="00A422E4" w:rsidRPr="00DD759E" w14:paraId="10710E58" w14:textId="77777777" w:rsidTr="00F311CE">
        <w:tc>
          <w:tcPr>
            <w:tcW w:w="714" w:type="dxa"/>
            <w:tcBorders>
              <w:top w:val="single" w:sz="2" w:space="0" w:color="auto"/>
              <w:bottom w:val="single" w:sz="12" w:space="0" w:color="auto"/>
            </w:tcBorders>
            <w:shd w:val="clear" w:color="auto" w:fill="auto"/>
          </w:tcPr>
          <w:p w14:paraId="10710E56"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E57" w14:textId="77777777" w:rsidR="00A422E4" w:rsidRPr="00DD759E" w:rsidRDefault="00A422E4" w:rsidP="00F311CE">
            <w:pPr>
              <w:pStyle w:val="Tabletext0"/>
            </w:pPr>
            <w:r w:rsidRPr="00DD759E">
              <w:t>Generally north</w:t>
            </w:r>
            <w:r>
              <w:noBreakHyphen/>
            </w:r>
            <w:r w:rsidRPr="00DD759E">
              <w:t>easterly then north</w:t>
            </w:r>
            <w:r>
              <w:noBreakHyphen/>
            </w:r>
            <w:r w:rsidRPr="00DD759E">
              <w:t>westerly along the Long Island (20</w:t>
            </w:r>
            <w:r>
              <w:noBreakHyphen/>
            </w:r>
            <w:r w:rsidRPr="00DD759E">
              <w:t>060) coastline at mean low water to the starting point</w:t>
            </w:r>
          </w:p>
        </w:tc>
      </w:tr>
    </w:tbl>
    <w:p w14:paraId="10710E5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5A" w14:textId="77777777" w:rsidR="00A422E4" w:rsidRPr="00DD759E" w:rsidRDefault="00A422E4" w:rsidP="00A422E4">
      <w:pPr>
        <w:pStyle w:val="ActHead5"/>
      </w:pPr>
      <w:bookmarkStart w:id="278" w:name="_Toc501379955"/>
      <w:r w:rsidRPr="00DD759E">
        <w:rPr>
          <w:rStyle w:val="CharSectno"/>
        </w:rPr>
        <w:t>91</w:t>
      </w:r>
      <w:r w:rsidRPr="00DD759E">
        <w:t xml:space="preserve">  Long Rock Location</w:t>
      </w:r>
      <w:bookmarkEnd w:id="278"/>
    </w:p>
    <w:p w14:paraId="10710E5B" w14:textId="77777777" w:rsidR="00A422E4" w:rsidRPr="00DD759E" w:rsidRDefault="00A422E4" w:rsidP="00A422E4">
      <w:pPr>
        <w:pStyle w:val="Subsection"/>
        <w:rPr>
          <w:rFonts w:eastAsia="Calibri"/>
          <w:szCs w:val="22"/>
        </w:rPr>
      </w:pPr>
      <w:r w:rsidRPr="00DD759E">
        <w:tab/>
      </w:r>
      <w:r w:rsidRPr="00DD759E">
        <w:tab/>
        <w:t xml:space="preserve">The Long Rock Location is the area </w:t>
      </w:r>
      <w:r w:rsidRPr="00DD759E">
        <w:rPr>
          <w:rFonts w:eastAsia="Calibri"/>
          <w:szCs w:val="22"/>
        </w:rPr>
        <w:t>bounded by the line starting at the point described in item 1 of the following table and running progressively as described in the table.</w:t>
      </w:r>
    </w:p>
    <w:p w14:paraId="10710E5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5E" w14:textId="77777777" w:rsidTr="00F311CE">
        <w:trPr>
          <w:tblHeader/>
        </w:trPr>
        <w:tc>
          <w:tcPr>
            <w:tcW w:w="8313" w:type="dxa"/>
            <w:gridSpan w:val="2"/>
            <w:tcBorders>
              <w:top w:val="single" w:sz="12" w:space="0" w:color="auto"/>
              <w:bottom w:val="single" w:sz="6" w:space="0" w:color="auto"/>
            </w:tcBorders>
            <w:shd w:val="clear" w:color="auto" w:fill="auto"/>
          </w:tcPr>
          <w:p w14:paraId="10710E5D" w14:textId="77777777" w:rsidR="00A422E4" w:rsidRPr="00DD759E" w:rsidRDefault="00A422E4" w:rsidP="00F311CE">
            <w:pPr>
              <w:pStyle w:val="TableHeading"/>
            </w:pPr>
            <w:r w:rsidRPr="00DD759E">
              <w:t>Long Rock Location</w:t>
            </w:r>
          </w:p>
        </w:tc>
      </w:tr>
      <w:tr w:rsidR="00A422E4" w:rsidRPr="00DD759E" w14:paraId="10710E61" w14:textId="77777777" w:rsidTr="00F311CE">
        <w:trPr>
          <w:tblHeader/>
        </w:trPr>
        <w:tc>
          <w:tcPr>
            <w:tcW w:w="714" w:type="dxa"/>
            <w:tcBorders>
              <w:top w:val="single" w:sz="6" w:space="0" w:color="auto"/>
              <w:bottom w:val="single" w:sz="12" w:space="0" w:color="auto"/>
            </w:tcBorders>
            <w:shd w:val="clear" w:color="auto" w:fill="auto"/>
          </w:tcPr>
          <w:p w14:paraId="10710E5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60" w14:textId="77777777" w:rsidR="00A422E4" w:rsidRPr="00DD759E" w:rsidRDefault="00A422E4" w:rsidP="00F311CE">
            <w:pPr>
              <w:pStyle w:val="TableHeading"/>
            </w:pPr>
            <w:r w:rsidRPr="00DD759E">
              <w:t>Description</w:t>
            </w:r>
          </w:p>
        </w:tc>
      </w:tr>
      <w:tr w:rsidR="00A422E4" w:rsidRPr="00DD759E" w14:paraId="10710E64" w14:textId="77777777" w:rsidTr="00F311CE">
        <w:tc>
          <w:tcPr>
            <w:tcW w:w="714" w:type="dxa"/>
            <w:tcBorders>
              <w:top w:val="single" w:sz="12" w:space="0" w:color="auto"/>
            </w:tcBorders>
            <w:shd w:val="clear" w:color="auto" w:fill="auto"/>
          </w:tcPr>
          <w:p w14:paraId="10710E6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63" w14:textId="77777777" w:rsidR="00A422E4" w:rsidRPr="00DD759E" w:rsidRDefault="00A422E4" w:rsidP="00F311CE">
            <w:pPr>
              <w:pStyle w:val="Tabletext0"/>
            </w:pPr>
            <w:r w:rsidRPr="00DD759E">
              <w:t>The point 20°31.683′S 149°04.863′E</w:t>
            </w:r>
          </w:p>
        </w:tc>
      </w:tr>
      <w:tr w:rsidR="00A422E4" w:rsidRPr="00DD759E" w14:paraId="10710E67" w14:textId="77777777" w:rsidTr="00F311CE">
        <w:tc>
          <w:tcPr>
            <w:tcW w:w="714" w:type="dxa"/>
            <w:shd w:val="clear" w:color="auto" w:fill="auto"/>
          </w:tcPr>
          <w:p w14:paraId="10710E65" w14:textId="77777777" w:rsidR="00A422E4" w:rsidRPr="00DD759E" w:rsidRDefault="00A422E4" w:rsidP="00F311CE">
            <w:pPr>
              <w:pStyle w:val="Tabletext0"/>
            </w:pPr>
            <w:r w:rsidRPr="00DD759E">
              <w:t>2</w:t>
            </w:r>
          </w:p>
        </w:tc>
        <w:tc>
          <w:tcPr>
            <w:tcW w:w="7599" w:type="dxa"/>
            <w:shd w:val="clear" w:color="auto" w:fill="auto"/>
          </w:tcPr>
          <w:p w14:paraId="10710E66" w14:textId="77777777" w:rsidR="00A422E4" w:rsidRPr="00DD759E" w:rsidRDefault="00A422E4" w:rsidP="00F311CE">
            <w:pPr>
              <w:pStyle w:val="Tabletext0"/>
            </w:pPr>
            <w:r w:rsidRPr="00DD759E">
              <w:t>East along the parallel 20°31.683′S to longitude 149°05.625′E</w:t>
            </w:r>
          </w:p>
        </w:tc>
      </w:tr>
      <w:tr w:rsidR="00A422E4" w:rsidRPr="00DD759E" w14:paraId="10710E6A" w14:textId="77777777" w:rsidTr="00F311CE">
        <w:tc>
          <w:tcPr>
            <w:tcW w:w="714" w:type="dxa"/>
            <w:shd w:val="clear" w:color="auto" w:fill="auto"/>
          </w:tcPr>
          <w:p w14:paraId="10710E68" w14:textId="77777777" w:rsidR="00A422E4" w:rsidRPr="00DD759E" w:rsidRDefault="00A422E4" w:rsidP="00F311CE">
            <w:pPr>
              <w:pStyle w:val="Tabletext0"/>
            </w:pPr>
            <w:r w:rsidRPr="00DD759E">
              <w:t>3</w:t>
            </w:r>
          </w:p>
        </w:tc>
        <w:tc>
          <w:tcPr>
            <w:tcW w:w="7599" w:type="dxa"/>
            <w:shd w:val="clear" w:color="auto" w:fill="auto"/>
          </w:tcPr>
          <w:p w14:paraId="10710E69" w14:textId="77777777" w:rsidR="00A422E4" w:rsidRPr="00DD759E" w:rsidRDefault="00A422E4" w:rsidP="00F311CE">
            <w:pPr>
              <w:pStyle w:val="Tabletext0"/>
            </w:pPr>
            <w:r w:rsidRPr="00DD759E">
              <w:t>South along the meridian 149°05.625′E to latitude 20°32.476′S</w:t>
            </w:r>
          </w:p>
        </w:tc>
      </w:tr>
      <w:tr w:rsidR="00A422E4" w:rsidRPr="00DD759E" w14:paraId="10710E6D" w14:textId="77777777" w:rsidTr="00F311CE">
        <w:tc>
          <w:tcPr>
            <w:tcW w:w="714" w:type="dxa"/>
            <w:tcBorders>
              <w:bottom w:val="single" w:sz="2" w:space="0" w:color="auto"/>
            </w:tcBorders>
            <w:shd w:val="clear" w:color="auto" w:fill="auto"/>
          </w:tcPr>
          <w:p w14:paraId="10710E6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E6C" w14:textId="77777777" w:rsidR="00A422E4" w:rsidRPr="00DD759E" w:rsidRDefault="00A422E4" w:rsidP="00F311CE">
            <w:pPr>
              <w:pStyle w:val="Tabletext0"/>
            </w:pPr>
            <w:r w:rsidRPr="00DD759E">
              <w:t>West along the parallel 20°32.476′S to longitude 149°04.863′E</w:t>
            </w:r>
          </w:p>
        </w:tc>
      </w:tr>
      <w:tr w:rsidR="00A422E4" w:rsidRPr="00DD759E" w14:paraId="10710E70" w14:textId="77777777" w:rsidTr="00F311CE">
        <w:tc>
          <w:tcPr>
            <w:tcW w:w="714" w:type="dxa"/>
            <w:tcBorders>
              <w:top w:val="single" w:sz="2" w:space="0" w:color="auto"/>
              <w:bottom w:val="single" w:sz="12" w:space="0" w:color="auto"/>
            </w:tcBorders>
            <w:shd w:val="clear" w:color="auto" w:fill="auto"/>
          </w:tcPr>
          <w:p w14:paraId="10710E6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E6F" w14:textId="77777777" w:rsidR="00A422E4" w:rsidRPr="00DD759E" w:rsidRDefault="00A422E4" w:rsidP="00F311CE">
            <w:pPr>
              <w:pStyle w:val="Tabletext0"/>
            </w:pPr>
            <w:r w:rsidRPr="00DD759E">
              <w:t>North along the meridian 149°04.863′E to the starting point</w:t>
            </w:r>
          </w:p>
        </w:tc>
      </w:tr>
    </w:tbl>
    <w:p w14:paraId="10710E7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72" w14:textId="77777777" w:rsidR="00A422E4" w:rsidRPr="00DD759E" w:rsidRDefault="00A422E4" w:rsidP="00A422E4">
      <w:pPr>
        <w:pStyle w:val="ActHead5"/>
      </w:pPr>
      <w:bookmarkStart w:id="279" w:name="_Toc501379956"/>
      <w:r w:rsidRPr="00DD759E">
        <w:rPr>
          <w:rStyle w:val="CharSectno"/>
        </w:rPr>
        <w:t>92</w:t>
      </w:r>
      <w:r w:rsidRPr="00DD759E">
        <w:t xml:space="preserve">  Low Island Location</w:t>
      </w:r>
      <w:bookmarkEnd w:id="279"/>
    </w:p>
    <w:p w14:paraId="10710E73" w14:textId="77777777" w:rsidR="00A422E4" w:rsidRPr="00DD759E" w:rsidRDefault="00A422E4" w:rsidP="00A422E4">
      <w:pPr>
        <w:pStyle w:val="Subsection"/>
        <w:rPr>
          <w:rFonts w:eastAsia="Calibri"/>
          <w:szCs w:val="22"/>
        </w:rPr>
      </w:pPr>
      <w:r w:rsidRPr="00DD759E">
        <w:tab/>
      </w:r>
      <w:r w:rsidRPr="00DD759E">
        <w:tab/>
        <w:t xml:space="preserve">The Low Island Location is the area </w:t>
      </w:r>
      <w:r w:rsidRPr="00DD759E">
        <w:rPr>
          <w:rFonts w:eastAsia="Calibri"/>
          <w:szCs w:val="22"/>
        </w:rPr>
        <w:t>bounded by the line starting at the point described in item 1 of the following table and running progressively as described in the table.</w:t>
      </w:r>
    </w:p>
    <w:p w14:paraId="10710E7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76" w14:textId="77777777" w:rsidTr="00F311CE">
        <w:trPr>
          <w:tblHeader/>
        </w:trPr>
        <w:tc>
          <w:tcPr>
            <w:tcW w:w="8313" w:type="dxa"/>
            <w:gridSpan w:val="2"/>
            <w:tcBorders>
              <w:top w:val="single" w:sz="12" w:space="0" w:color="auto"/>
              <w:bottom w:val="single" w:sz="6" w:space="0" w:color="auto"/>
            </w:tcBorders>
            <w:shd w:val="clear" w:color="auto" w:fill="auto"/>
          </w:tcPr>
          <w:p w14:paraId="10710E75" w14:textId="77777777" w:rsidR="00A422E4" w:rsidRPr="00DD759E" w:rsidRDefault="00A422E4" w:rsidP="00F311CE">
            <w:pPr>
              <w:pStyle w:val="TableHeading"/>
            </w:pPr>
            <w:r w:rsidRPr="00DD759E">
              <w:t>Low Island Location</w:t>
            </w:r>
          </w:p>
        </w:tc>
      </w:tr>
      <w:tr w:rsidR="00A422E4" w:rsidRPr="00DD759E" w14:paraId="10710E79" w14:textId="77777777" w:rsidTr="00F311CE">
        <w:trPr>
          <w:tblHeader/>
        </w:trPr>
        <w:tc>
          <w:tcPr>
            <w:tcW w:w="714" w:type="dxa"/>
            <w:tcBorders>
              <w:top w:val="single" w:sz="6" w:space="0" w:color="auto"/>
              <w:bottom w:val="single" w:sz="12" w:space="0" w:color="auto"/>
            </w:tcBorders>
            <w:shd w:val="clear" w:color="auto" w:fill="auto"/>
          </w:tcPr>
          <w:p w14:paraId="10710E7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78" w14:textId="77777777" w:rsidR="00A422E4" w:rsidRPr="00DD759E" w:rsidRDefault="00A422E4" w:rsidP="00F311CE">
            <w:pPr>
              <w:pStyle w:val="TableHeading"/>
            </w:pPr>
            <w:r w:rsidRPr="00DD759E">
              <w:t>Description</w:t>
            </w:r>
          </w:p>
        </w:tc>
      </w:tr>
      <w:tr w:rsidR="00A422E4" w:rsidRPr="00DD759E" w14:paraId="10710E7C" w14:textId="77777777" w:rsidTr="00F311CE">
        <w:tc>
          <w:tcPr>
            <w:tcW w:w="714" w:type="dxa"/>
            <w:tcBorders>
              <w:top w:val="single" w:sz="12" w:space="0" w:color="auto"/>
            </w:tcBorders>
            <w:shd w:val="clear" w:color="auto" w:fill="auto"/>
          </w:tcPr>
          <w:p w14:paraId="10710E7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7B" w14:textId="77777777" w:rsidR="00A422E4" w:rsidRPr="00DD759E" w:rsidRDefault="00A422E4" w:rsidP="00F311CE">
            <w:pPr>
              <w:pStyle w:val="Tabletext0"/>
            </w:pPr>
            <w:r w:rsidRPr="00DD759E">
              <w:t>The intersection of the mainland coastline at mean low water and the parallel 20°08.322′S (at the point closest to 20°08.322′S 148°34.709′E)</w:t>
            </w:r>
          </w:p>
        </w:tc>
      </w:tr>
      <w:tr w:rsidR="00A422E4" w:rsidRPr="00DD759E" w14:paraId="10710E7F" w14:textId="77777777" w:rsidTr="00F311CE">
        <w:tc>
          <w:tcPr>
            <w:tcW w:w="714" w:type="dxa"/>
            <w:shd w:val="clear" w:color="auto" w:fill="auto"/>
          </w:tcPr>
          <w:p w14:paraId="10710E7D" w14:textId="77777777" w:rsidR="00A422E4" w:rsidRPr="00DD759E" w:rsidRDefault="00A422E4" w:rsidP="00F311CE">
            <w:pPr>
              <w:pStyle w:val="Tabletext0"/>
            </w:pPr>
            <w:r w:rsidRPr="00DD759E">
              <w:t>2</w:t>
            </w:r>
          </w:p>
        </w:tc>
        <w:tc>
          <w:tcPr>
            <w:tcW w:w="7599" w:type="dxa"/>
            <w:shd w:val="clear" w:color="auto" w:fill="auto"/>
          </w:tcPr>
          <w:p w14:paraId="10710E7E" w14:textId="77777777" w:rsidR="00A422E4" w:rsidRPr="00DD759E" w:rsidRDefault="00A422E4" w:rsidP="00F311CE">
            <w:pPr>
              <w:pStyle w:val="Tabletext0"/>
            </w:pPr>
            <w:r w:rsidRPr="00DD759E">
              <w:t>East along the parallel 20°08.322′S to longitude 148°35.212′E</w:t>
            </w:r>
          </w:p>
        </w:tc>
      </w:tr>
      <w:tr w:rsidR="00A422E4" w:rsidRPr="00DD759E" w14:paraId="10710E82" w14:textId="77777777" w:rsidTr="00F311CE">
        <w:tc>
          <w:tcPr>
            <w:tcW w:w="714" w:type="dxa"/>
            <w:shd w:val="clear" w:color="auto" w:fill="auto"/>
          </w:tcPr>
          <w:p w14:paraId="10710E80" w14:textId="77777777" w:rsidR="00A422E4" w:rsidRPr="00DD759E" w:rsidRDefault="00A422E4" w:rsidP="00F311CE">
            <w:pPr>
              <w:pStyle w:val="Tabletext0"/>
            </w:pPr>
            <w:r w:rsidRPr="00DD759E">
              <w:t>3</w:t>
            </w:r>
          </w:p>
        </w:tc>
        <w:tc>
          <w:tcPr>
            <w:tcW w:w="7599" w:type="dxa"/>
            <w:shd w:val="clear" w:color="auto" w:fill="auto"/>
          </w:tcPr>
          <w:p w14:paraId="10710E81" w14:textId="77777777" w:rsidR="00A422E4" w:rsidRPr="00DD759E" w:rsidRDefault="00A422E4" w:rsidP="00F311CE">
            <w:pPr>
              <w:pStyle w:val="Tabletext0"/>
            </w:pPr>
            <w:r w:rsidRPr="00DD759E">
              <w:t>South along the meridian 148°35.212′E to latitude 20°09.238′S</w:t>
            </w:r>
          </w:p>
        </w:tc>
      </w:tr>
      <w:tr w:rsidR="00A422E4" w:rsidRPr="00DD759E" w14:paraId="10710E85" w14:textId="77777777" w:rsidTr="00F311CE">
        <w:tc>
          <w:tcPr>
            <w:tcW w:w="714" w:type="dxa"/>
            <w:shd w:val="clear" w:color="auto" w:fill="auto"/>
          </w:tcPr>
          <w:p w14:paraId="10710E83" w14:textId="77777777" w:rsidR="00A422E4" w:rsidRPr="00DD759E" w:rsidRDefault="00A422E4" w:rsidP="00F311CE">
            <w:pPr>
              <w:pStyle w:val="Tabletext0"/>
            </w:pPr>
            <w:r w:rsidRPr="00DD759E">
              <w:t>4</w:t>
            </w:r>
          </w:p>
        </w:tc>
        <w:tc>
          <w:tcPr>
            <w:tcW w:w="7599" w:type="dxa"/>
            <w:shd w:val="clear" w:color="auto" w:fill="auto"/>
          </w:tcPr>
          <w:p w14:paraId="10710E84" w14:textId="77777777" w:rsidR="00A422E4" w:rsidRPr="00DD759E" w:rsidRDefault="00A422E4" w:rsidP="00F311CE">
            <w:pPr>
              <w:pStyle w:val="Tabletext0"/>
            </w:pPr>
            <w:r w:rsidRPr="00DD759E">
              <w:t>West along the parallel 20°09.238′S to the intersection of the mainland coastline at mean low water and the parallel 20°09.238′S (at the point closest to 20°09.238′S 148°34.581′E)</w:t>
            </w:r>
          </w:p>
        </w:tc>
      </w:tr>
      <w:tr w:rsidR="00A422E4" w:rsidRPr="00DD759E" w14:paraId="10710E88" w14:textId="77777777" w:rsidTr="00F311CE">
        <w:tc>
          <w:tcPr>
            <w:tcW w:w="714" w:type="dxa"/>
            <w:tcBorders>
              <w:bottom w:val="single" w:sz="2" w:space="0" w:color="auto"/>
            </w:tcBorders>
            <w:shd w:val="clear" w:color="auto" w:fill="auto"/>
          </w:tcPr>
          <w:p w14:paraId="10710E86"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E87" w14:textId="77777777" w:rsidR="00A422E4" w:rsidRPr="00DD759E" w:rsidRDefault="00A422E4" w:rsidP="00F311CE">
            <w:pPr>
              <w:pStyle w:val="Tabletext0"/>
            </w:pPr>
            <w:r w:rsidRPr="00DD759E">
              <w:t>Northerly along the geodesic to the intersection of the mainland coastline at mean low water and the parallel 20°08.443′S (at the point closest to 20°08.443′S 148°34.727′E)</w:t>
            </w:r>
          </w:p>
        </w:tc>
      </w:tr>
      <w:tr w:rsidR="00A422E4" w:rsidRPr="00DD759E" w14:paraId="10710E8B" w14:textId="77777777" w:rsidTr="00F311CE">
        <w:tc>
          <w:tcPr>
            <w:tcW w:w="714" w:type="dxa"/>
            <w:tcBorders>
              <w:top w:val="single" w:sz="2" w:space="0" w:color="auto"/>
              <w:bottom w:val="single" w:sz="12" w:space="0" w:color="auto"/>
            </w:tcBorders>
            <w:shd w:val="clear" w:color="auto" w:fill="auto"/>
          </w:tcPr>
          <w:p w14:paraId="10710E89"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E8A" w14:textId="77777777" w:rsidR="00A422E4" w:rsidRPr="00DD759E" w:rsidRDefault="00A422E4" w:rsidP="00F311CE">
            <w:pPr>
              <w:pStyle w:val="Tabletext0"/>
            </w:pPr>
            <w:r w:rsidRPr="00DD759E">
              <w:t>Generally northerly along the mainland coastline at mean low water to the starting point</w:t>
            </w:r>
          </w:p>
        </w:tc>
      </w:tr>
    </w:tbl>
    <w:p w14:paraId="10710E8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8D" w14:textId="77777777" w:rsidR="00A422E4" w:rsidRPr="00DD759E" w:rsidRDefault="00A422E4" w:rsidP="00A422E4">
      <w:pPr>
        <w:pStyle w:val="ActHead5"/>
      </w:pPr>
      <w:bookmarkStart w:id="280" w:name="_Toc501379957"/>
      <w:r w:rsidRPr="00DD759E">
        <w:rPr>
          <w:rStyle w:val="CharSectno"/>
        </w:rPr>
        <w:t>93</w:t>
      </w:r>
      <w:r w:rsidRPr="00DD759E">
        <w:t xml:space="preserve">  Low Rock Location</w:t>
      </w:r>
      <w:bookmarkEnd w:id="280"/>
    </w:p>
    <w:p w14:paraId="10710E8E" w14:textId="77777777" w:rsidR="00A422E4" w:rsidRPr="00DD759E" w:rsidRDefault="00A422E4" w:rsidP="00A422E4">
      <w:pPr>
        <w:pStyle w:val="Subsection"/>
        <w:rPr>
          <w:rFonts w:eastAsia="Calibri"/>
          <w:szCs w:val="22"/>
        </w:rPr>
      </w:pPr>
      <w:r w:rsidRPr="00DD759E">
        <w:tab/>
      </w:r>
      <w:r w:rsidRPr="00DD759E">
        <w:tab/>
        <w:t xml:space="preserve">The Low Rock Location is the area </w:t>
      </w:r>
      <w:r w:rsidRPr="00DD759E">
        <w:rPr>
          <w:rFonts w:eastAsia="Calibri"/>
          <w:szCs w:val="22"/>
        </w:rPr>
        <w:t>bounded by the line starting at the point described in item 1 of the following table and running progressively as described in the table.</w:t>
      </w:r>
    </w:p>
    <w:p w14:paraId="10710E8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91" w14:textId="77777777" w:rsidTr="00F311CE">
        <w:trPr>
          <w:tblHeader/>
        </w:trPr>
        <w:tc>
          <w:tcPr>
            <w:tcW w:w="8313" w:type="dxa"/>
            <w:gridSpan w:val="2"/>
            <w:tcBorders>
              <w:top w:val="single" w:sz="12" w:space="0" w:color="auto"/>
              <w:bottom w:val="single" w:sz="6" w:space="0" w:color="auto"/>
            </w:tcBorders>
            <w:shd w:val="clear" w:color="auto" w:fill="auto"/>
          </w:tcPr>
          <w:p w14:paraId="10710E90" w14:textId="77777777" w:rsidR="00A422E4" w:rsidRPr="00DD759E" w:rsidRDefault="00A422E4" w:rsidP="00F311CE">
            <w:pPr>
              <w:pStyle w:val="TableHeading"/>
            </w:pPr>
            <w:r w:rsidRPr="00DD759E">
              <w:t>Low Rock Location</w:t>
            </w:r>
          </w:p>
        </w:tc>
      </w:tr>
      <w:tr w:rsidR="00A422E4" w:rsidRPr="00DD759E" w14:paraId="10710E94" w14:textId="77777777" w:rsidTr="00F311CE">
        <w:trPr>
          <w:tblHeader/>
        </w:trPr>
        <w:tc>
          <w:tcPr>
            <w:tcW w:w="714" w:type="dxa"/>
            <w:tcBorders>
              <w:top w:val="single" w:sz="6" w:space="0" w:color="auto"/>
              <w:bottom w:val="single" w:sz="12" w:space="0" w:color="auto"/>
            </w:tcBorders>
            <w:shd w:val="clear" w:color="auto" w:fill="auto"/>
          </w:tcPr>
          <w:p w14:paraId="10710E9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93" w14:textId="77777777" w:rsidR="00A422E4" w:rsidRPr="00DD759E" w:rsidRDefault="00A422E4" w:rsidP="00F311CE">
            <w:pPr>
              <w:pStyle w:val="TableHeading"/>
            </w:pPr>
            <w:r w:rsidRPr="00DD759E">
              <w:t>Description</w:t>
            </w:r>
          </w:p>
        </w:tc>
      </w:tr>
      <w:tr w:rsidR="00A422E4" w:rsidRPr="00DD759E" w14:paraId="10710E97" w14:textId="77777777" w:rsidTr="00F311CE">
        <w:tc>
          <w:tcPr>
            <w:tcW w:w="714" w:type="dxa"/>
            <w:tcBorders>
              <w:top w:val="single" w:sz="12" w:space="0" w:color="auto"/>
            </w:tcBorders>
            <w:shd w:val="clear" w:color="auto" w:fill="auto"/>
          </w:tcPr>
          <w:p w14:paraId="10710E9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96" w14:textId="77777777" w:rsidR="00A422E4" w:rsidRPr="00DD759E" w:rsidRDefault="00A422E4" w:rsidP="00F311CE">
            <w:pPr>
              <w:pStyle w:val="Tabletext0"/>
            </w:pPr>
            <w:r w:rsidRPr="00DD759E">
              <w:t>The point 20°17.130′S 148°47.950′E</w:t>
            </w:r>
          </w:p>
        </w:tc>
      </w:tr>
      <w:tr w:rsidR="00A422E4" w:rsidRPr="00DD759E" w14:paraId="10710E9A" w14:textId="77777777" w:rsidTr="00F311CE">
        <w:tc>
          <w:tcPr>
            <w:tcW w:w="714" w:type="dxa"/>
            <w:shd w:val="clear" w:color="auto" w:fill="auto"/>
          </w:tcPr>
          <w:p w14:paraId="10710E98" w14:textId="77777777" w:rsidR="00A422E4" w:rsidRPr="00DD759E" w:rsidRDefault="00A422E4" w:rsidP="00F311CE">
            <w:pPr>
              <w:pStyle w:val="Tabletext0"/>
            </w:pPr>
            <w:r w:rsidRPr="00DD759E">
              <w:t>2</w:t>
            </w:r>
          </w:p>
        </w:tc>
        <w:tc>
          <w:tcPr>
            <w:tcW w:w="7599" w:type="dxa"/>
            <w:shd w:val="clear" w:color="auto" w:fill="auto"/>
          </w:tcPr>
          <w:p w14:paraId="10710E99" w14:textId="77777777" w:rsidR="00A422E4" w:rsidRPr="00DD759E" w:rsidRDefault="00A422E4" w:rsidP="00F311CE">
            <w:pPr>
              <w:pStyle w:val="Tabletext0"/>
            </w:pPr>
            <w:r w:rsidRPr="00DD759E">
              <w:t>East along the parallel 20°17.130′S to longitude 148°48.390′E</w:t>
            </w:r>
          </w:p>
        </w:tc>
      </w:tr>
      <w:tr w:rsidR="00A422E4" w:rsidRPr="00DD759E" w14:paraId="10710E9D" w14:textId="77777777" w:rsidTr="00F311CE">
        <w:tc>
          <w:tcPr>
            <w:tcW w:w="714" w:type="dxa"/>
            <w:shd w:val="clear" w:color="auto" w:fill="auto"/>
          </w:tcPr>
          <w:p w14:paraId="10710E9B" w14:textId="77777777" w:rsidR="00A422E4" w:rsidRPr="00DD759E" w:rsidRDefault="00A422E4" w:rsidP="00F311CE">
            <w:pPr>
              <w:pStyle w:val="Tabletext0"/>
            </w:pPr>
            <w:r w:rsidRPr="00DD759E">
              <w:t>3</w:t>
            </w:r>
          </w:p>
        </w:tc>
        <w:tc>
          <w:tcPr>
            <w:tcW w:w="7599" w:type="dxa"/>
            <w:shd w:val="clear" w:color="auto" w:fill="auto"/>
          </w:tcPr>
          <w:p w14:paraId="10710E9C" w14:textId="77777777" w:rsidR="00A422E4" w:rsidRPr="00DD759E" w:rsidRDefault="00A422E4" w:rsidP="00F311CE">
            <w:pPr>
              <w:pStyle w:val="Tabletext0"/>
            </w:pPr>
            <w:r w:rsidRPr="00DD759E">
              <w:t>South along the meridian 148°48.390′E to latitude 20°17.404′S</w:t>
            </w:r>
          </w:p>
        </w:tc>
      </w:tr>
      <w:tr w:rsidR="00A422E4" w:rsidRPr="00DD759E" w14:paraId="10710EA0" w14:textId="77777777" w:rsidTr="00F311CE">
        <w:tc>
          <w:tcPr>
            <w:tcW w:w="714" w:type="dxa"/>
            <w:tcBorders>
              <w:bottom w:val="single" w:sz="2" w:space="0" w:color="auto"/>
            </w:tcBorders>
            <w:shd w:val="clear" w:color="auto" w:fill="auto"/>
          </w:tcPr>
          <w:p w14:paraId="10710E9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E9F" w14:textId="77777777" w:rsidR="00A422E4" w:rsidRPr="00DD759E" w:rsidRDefault="00A422E4" w:rsidP="00F311CE">
            <w:pPr>
              <w:pStyle w:val="Tabletext0"/>
            </w:pPr>
            <w:r w:rsidRPr="00DD759E">
              <w:t>West along the parallel 20°17.404′S to longitude 148°47.950′E</w:t>
            </w:r>
          </w:p>
        </w:tc>
      </w:tr>
      <w:tr w:rsidR="00A422E4" w:rsidRPr="00DD759E" w14:paraId="10710EA3" w14:textId="77777777" w:rsidTr="00F311CE">
        <w:tc>
          <w:tcPr>
            <w:tcW w:w="714" w:type="dxa"/>
            <w:tcBorders>
              <w:top w:val="single" w:sz="2" w:space="0" w:color="auto"/>
              <w:bottom w:val="single" w:sz="12" w:space="0" w:color="auto"/>
            </w:tcBorders>
            <w:shd w:val="clear" w:color="auto" w:fill="auto"/>
          </w:tcPr>
          <w:p w14:paraId="10710EA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EA2" w14:textId="77777777" w:rsidR="00A422E4" w:rsidRPr="00DD759E" w:rsidRDefault="00A422E4" w:rsidP="00F311CE">
            <w:pPr>
              <w:pStyle w:val="Tabletext0"/>
            </w:pPr>
            <w:r w:rsidRPr="00DD759E">
              <w:t>North along the meridian 148°47.950′E to the starting point</w:t>
            </w:r>
          </w:p>
        </w:tc>
      </w:tr>
    </w:tbl>
    <w:p w14:paraId="10710EA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A5" w14:textId="77777777" w:rsidR="00A422E4" w:rsidRPr="00DD759E" w:rsidRDefault="00A422E4" w:rsidP="00A422E4">
      <w:pPr>
        <w:pStyle w:val="ActHead5"/>
      </w:pPr>
      <w:bookmarkStart w:id="281" w:name="_Toc501379958"/>
      <w:r w:rsidRPr="00DD759E">
        <w:rPr>
          <w:rStyle w:val="CharSectno"/>
        </w:rPr>
        <w:t>94</w:t>
      </w:r>
      <w:r w:rsidRPr="00DD759E">
        <w:t xml:space="preserve">  Luncheon, Manta Ray and Pinnacle Bays, Hook Island Location</w:t>
      </w:r>
      <w:bookmarkEnd w:id="281"/>
    </w:p>
    <w:p w14:paraId="10710EA6" w14:textId="77777777" w:rsidR="00A422E4" w:rsidRPr="00DD759E" w:rsidRDefault="00A422E4" w:rsidP="00A422E4">
      <w:pPr>
        <w:pStyle w:val="Subsection"/>
        <w:rPr>
          <w:rFonts w:eastAsia="Calibri"/>
          <w:szCs w:val="22"/>
        </w:rPr>
      </w:pPr>
      <w:r w:rsidRPr="00DD759E">
        <w:tab/>
      </w:r>
      <w:r w:rsidRPr="00DD759E">
        <w:tab/>
        <w:t xml:space="preserve">The Luncheon, Manta Ray and Pinnacle Bays, Hook Island Location is the area </w:t>
      </w:r>
      <w:r w:rsidRPr="00DD759E">
        <w:rPr>
          <w:rFonts w:eastAsia="Calibri"/>
          <w:szCs w:val="22"/>
        </w:rPr>
        <w:t>bounded by the line starting at the point described in item 1 of the following table and running progressively as described in the table.</w:t>
      </w:r>
    </w:p>
    <w:p w14:paraId="10710EA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A9" w14:textId="77777777" w:rsidTr="00F311CE">
        <w:trPr>
          <w:tblHeader/>
        </w:trPr>
        <w:tc>
          <w:tcPr>
            <w:tcW w:w="8313" w:type="dxa"/>
            <w:gridSpan w:val="2"/>
            <w:tcBorders>
              <w:top w:val="single" w:sz="12" w:space="0" w:color="auto"/>
              <w:bottom w:val="single" w:sz="6" w:space="0" w:color="auto"/>
            </w:tcBorders>
            <w:shd w:val="clear" w:color="auto" w:fill="auto"/>
          </w:tcPr>
          <w:p w14:paraId="10710EA8" w14:textId="77777777" w:rsidR="00A422E4" w:rsidRPr="00DD759E" w:rsidRDefault="00A422E4" w:rsidP="00F311CE">
            <w:pPr>
              <w:pStyle w:val="TableHeading"/>
            </w:pPr>
            <w:r w:rsidRPr="00DD759E">
              <w:t>Luncheon, Manta Ray and Pinnacle Bays, Hook Island Location</w:t>
            </w:r>
          </w:p>
        </w:tc>
      </w:tr>
      <w:tr w:rsidR="00A422E4" w:rsidRPr="00DD759E" w14:paraId="10710EAC" w14:textId="77777777" w:rsidTr="00F311CE">
        <w:trPr>
          <w:tblHeader/>
        </w:trPr>
        <w:tc>
          <w:tcPr>
            <w:tcW w:w="714" w:type="dxa"/>
            <w:tcBorders>
              <w:top w:val="single" w:sz="6" w:space="0" w:color="auto"/>
              <w:bottom w:val="single" w:sz="12" w:space="0" w:color="auto"/>
            </w:tcBorders>
            <w:shd w:val="clear" w:color="auto" w:fill="auto"/>
          </w:tcPr>
          <w:p w14:paraId="10710EA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AB" w14:textId="77777777" w:rsidR="00A422E4" w:rsidRPr="00DD759E" w:rsidRDefault="00A422E4" w:rsidP="00F311CE">
            <w:pPr>
              <w:pStyle w:val="TableHeading"/>
            </w:pPr>
            <w:r w:rsidRPr="00DD759E">
              <w:t>Description</w:t>
            </w:r>
          </w:p>
        </w:tc>
      </w:tr>
      <w:tr w:rsidR="00A422E4" w:rsidRPr="00DD759E" w14:paraId="10710EAF" w14:textId="77777777" w:rsidTr="00F311CE">
        <w:tc>
          <w:tcPr>
            <w:tcW w:w="714" w:type="dxa"/>
            <w:tcBorders>
              <w:top w:val="single" w:sz="12" w:space="0" w:color="auto"/>
            </w:tcBorders>
            <w:shd w:val="clear" w:color="auto" w:fill="auto"/>
          </w:tcPr>
          <w:p w14:paraId="10710EA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AE" w14:textId="77777777" w:rsidR="00A422E4" w:rsidRPr="00DD759E" w:rsidRDefault="00A422E4" w:rsidP="00F311CE">
            <w:pPr>
              <w:pStyle w:val="Tabletext0"/>
            </w:pPr>
            <w:r w:rsidRPr="00DD759E">
              <w:t>The point 20°03.268′S 148°57.288′E</w:t>
            </w:r>
          </w:p>
        </w:tc>
      </w:tr>
      <w:tr w:rsidR="00A422E4" w:rsidRPr="00DD759E" w14:paraId="10710EB2" w14:textId="77777777" w:rsidTr="00F311CE">
        <w:tc>
          <w:tcPr>
            <w:tcW w:w="714" w:type="dxa"/>
            <w:shd w:val="clear" w:color="auto" w:fill="auto"/>
          </w:tcPr>
          <w:p w14:paraId="10710EB0" w14:textId="77777777" w:rsidR="00A422E4" w:rsidRPr="00DD759E" w:rsidRDefault="00A422E4" w:rsidP="00F311CE">
            <w:pPr>
              <w:pStyle w:val="Tabletext0"/>
            </w:pPr>
            <w:r w:rsidRPr="00DD759E">
              <w:t>2</w:t>
            </w:r>
          </w:p>
        </w:tc>
        <w:tc>
          <w:tcPr>
            <w:tcW w:w="7599" w:type="dxa"/>
            <w:shd w:val="clear" w:color="auto" w:fill="auto"/>
          </w:tcPr>
          <w:p w14:paraId="10710EB1" w14:textId="77777777" w:rsidR="00A422E4" w:rsidRPr="00DD759E" w:rsidRDefault="00A422E4" w:rsidP="00F311CE">
            <w:pPr>
              <w:pStyle w:val="Tabletext0"/>
            </w:pPr>
            <w:r w:rsidRPr="00DD759E">
              <w:t>East along the parallel 20°03.268′S to longitude 148°57.837′E</w:t>
            </w:r>
          </w:p>
        </w:tc>
      </w:tr>
      <w:tr w:rsidR="00A422E4" w:rsidRPr="00DD759E" w14:paraId="10710EB5" w14:textId="77777777" w:rsidTr="00F311CE">
        <w:tc>
          <w:tcPr>
            <w:tcW w:w="714" w:type="dxa"/>
            <w:shd w:val="clear" w:color="auto" w:fill="auto"/>
          </w:tcPr>
          <w:p w14:paraId="10710EB3" w14:textId="77777777" w:rsidR="00A422E4" w:rsidRPr="00DD759E" w:rsidRDefault="00A422E4" w:rsidP="00F311CE">
            <w:pPr>
              <w:pStyle w:val="Tabletext0"/>
            </w:pPr>
            <w:r w:rsidRPr="00DD759E">
              <w:t>3</w:t>
            </w:r>
          </w:p>
        </w:tc>
        <w:tc>
          <w:tcPr>
            <w:tcW w:w="7599" w:type="dxa"/>
            <w:shd w:val="clear" w:color="auto" w:fill="auto"/>
          </w:tcPr>
          <w:p w14:paraId="10710EB4" w14:textId="77777777" w:rsidR="00A422E4" w:rsidRPr="00DD759E" w:rsidRDefault="00A422E4" w:rsidP="00F311CE">
            <w:pPr>
              <w:pStyle w:val="Tabletext0"/>
            </w:pPr>
            <w:r w:rsidRPr="00DD759E">
              <w:t>South along the meridian 148°57.837′E to the intersection of the Hook Island (20</w:t>
            </w:r>
            <w:r>
              <w:noBreakHyphen/>
            </w:r>
            <w:r w:rsidRPr="00DD759E">
              <w:t>028) coastline at mean low water and the meridian 148°57.837′E (at the point closest to 20°03.671′S 148°57.837′E)</w:t>
            </w:r>
          </w:p>
        </w:tc>
      </w:tr>
      <w:tr w:rsidR="00A422E4" w:rsidRPr="00DD759E" w14:paraId="10710EB8" w14:textId="77777777" w:rsidTr="00F311CE">
        <w:tc>
          <w:tcPr>
            <w:tcW w:w="714" w:type="dxa"/>
            <w:shd w:val="clear" w:color="auto" w:fill="auto"/>
          </w:tcPr>
          <w:p w14:paraId="10710EB6" w14:textId="77777777" w:rsidR="00A422E4" w:rsidRPr="00DD759E" w:rsidRDefault="00A422E4" w:rsidP="00F311CE">
            <w:pPr>
              <w:pStyle w:val="Tabletext0"/>
            </w:pPr>
            <w:r w:rsidRPr="00DD759E">
              <w:t>4</w:t>
            </w:r>
          </w:p>
        </w:tc>
        <w:tc>
          <w:tcPr>
            <w:tcW w:w="7599" w:type="dxa"/>
            <w:shd w:val="clear" w:color="auto" w:fill="auto"/>
          </w:tcPr>
          <w:p w14:paraId="10710EB7" w14:textId="77777777" w:rsidR="00A422E4" w:rsidRPr="00DD759E" w:rsidRDefault="00A422E4" w:rsidP="00F311CE">
            <w:pPr>
              <w:pStyle w:val="Tabletext0"/>
            </w:pPr>
            <w:r w:rsidRPr="00DD759E">
              <w:t>Generally westerly along the Hook Island (20</w:t>
            </w:r>
            <w:r>
              <w:noBreakHyphen/>
            </w:r>
            <w:r w:rsidRPr="00DD759E">
              <w:t>028) coastline at mean low water to the intersection of the Hook Island (20</w:t>
            </w:r>
            <w:r>
              <w:noBreakHyphen/>
            </w:r>
            <w:r w:rsidRPr="00DD759E">
              <w:t>028) coastline at mean low water and the meridian 148°56.564′E (at the point closest to 20°03.817′S 148°56.564′E)</w:t>
            </w:r>
          </w:p>
        </w:tc>
      </w:tr>
      <w:tr w:rsidR="00A422E4" w:rsidRPr="00DD759E" w14:paraId="10710EBB" w14:textId="77777777" w:rsidTr="00F311CE">
        <w:tc>
          <w:tcPr>
            <w:tcW w:w="714" w:type="dxa"/>
            <w:shd w:val="clear" w:color="auto" w:fill="auto"/>
          </w:tcPr>
          <w:p w14:paraId="10710EB9" w14:textId="77777777" w:rsidR="00A422E4" w:rsidRPr="00DD759E" w:rsidRDefault="00A422E4" w:rsidP="00F311CE">
            <w:pPr>
              <w:pStyle w:val="Tabletext0"/>
            </w:pPr>
            <w:r w:rsidRPr="00DD759E">
              <w:t>5</w:t>
            </w:r>
          </w:p>
        </w:tc>
        <w:tc>
          <w:tcPr>
            <w:tcW w:w="7599" w:type="dxa"/>
            <w:shd w:val="clear" w:color="auto" w:fill="auto"/>
          </w:tcPr>
          <w:p w14:paraId="10710EBA" w14:textId="77777777" w:rsidR="00A422E4" w:rsidRPr="00DD759E" w:rsidRDefault="00A422E4" w:rsidP="00F311CE">
            <w:pPr>
              <w:pStyle w:val="Tabletext0"/>
            </w:pPr>
            <w:r w:rsidRPr="00DD759E">
              <w:t>North along the meridian 148°56.564′E to latitude 20°03.505′S</w:t>
            </w:r>
          </w:p>
        </w:tc>
      </w:tr>
      <w:tr w:rsidR="00A422E4" w:rsidRPr="00DD759E" w14:paraId="10710EBE" w14:textId="77777777" w:rsidTr="00F311CE">
        <w:tc>
          <w:tcPr>
            <w:tcW w:w="714" w:type="dxa"/>
            <w:tcBorders>
              <w:bottom w:val="single" w:sz="2" w:space="0" w:color="auto"/>
            </w:tcBorders>
            <w:shd w:val="clear" w:color="auto" w:fill="auto"/>
          </w:tcPr>
          <w:p w14:paraId="10710EBC"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EBD" w14:textId="77777777" w:rsidR="00A422E4" w:rsidRPr="00DD759E" w:rsidRDefault="00A422E4" w:rsidP="00F311CE">
            <w:pPr>
              <w:pStyle w:val="Tabletext0"/>
            </w:pPr>
            <w:r w:rsidRPr="00DD759E">
              <w:t>East along the parallel 20°03.505′S to longitude 148°56.971′E</w:t>
            </w:r>
          </w:p>
        </w:tc>
      </w:tr>
      <w:tr w:rsidR="00A422E4" w:rsidRPr="00DD759E" w14:paraId="10710EC1" w14:textId="77777777" w:rsidTr="00F311CE">
        <w:tc>
          <w:tcPr>
            <w:tcW w:w="714" w:type="dxa"/>
            <w:tcBorders>
              <w:top w:val="single" w:sz="2" w:space="0" w:color="auto"/>
              <w:bottom w:val="single" w:sz="12" w:space="0" w:color="auto"/>
            </w:tcBorders>
            <w:shd w:val="clear" w:color="auto" w:fill="auto"/>
          </w:tcPr>
          <w:p w14:paraId="10710EBF"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EC0"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EC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C3" w14:textId="77777777" w:rsidR="00A422E4" w:rsidRPr="00DD759E" w:rsidRDefault="00A422E4" w:rsidP="00A422E4">
      <w:pPr>
        <w:pStyle w:val="ActHead5"/>
      </w:pPr>
      <w:bookmarkStart w:id="282" w:name="_Toc501379959"/>
      <w:r w:rsidRPr="00DD759E">
        <w:rPr>
          <w:rStyle w:val="CharSectno"/>
        </w:rPr>
        <w:t>95</w:t>
      </w:r>
      <w:r w:rsidRPr="00DD759E">
        <w:t xml:space="preserve">  Lupton Island East Location</w:t>
      </w:r>
      <w:bookmarkEnd w:id="282"/>
    </w:p>
    <w:p w14:paraId="10710EC4" w14:textId="77777777" w:rsidR="00A422E4" w:rsidRPr="00DD759E" w:rsidRDefault="00A422E4" w:rsidP="00A422E4">
      <w:pPr>
        <w:pStyle w:val="Subsection"/>
        <w:rPr>
          <w:rFonts w:eastAsia="Calibri"/>
          <w:szCs w:val="22"/>
        </w:rPr>
      </w:pPr>
      <w:r w:rsidRPr="00DD759E">
        <w:tab/>
      </w:r>
      <w:r w:rsidRPr="00DD759E">
        <w:tab/>
        <w:t xml:space="preserve">The Lupton Island East Location is the area </w:t>
      </w:r>
      <w:r w:rsidRPr="00DD759E">
        <w:rPr>
          <w:rFonts w:eastAsia="Calibri"/>
          <w:szCs w:val="22"/>
        </w:rPr>
        <w:t>bounded by the line starting at the point described in item 1 of the following table and running progressively as described in the table.</w:t>
      </w:r>
    </w:p>
    <w:p w14:paraId="10710EC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C7" w14:textId="77777777" w:rsidTr="00F311CE">
        <w:trPr>
          <w:tblHeader/>
        </w:trPr>
        <w:tc>
          <w:tcPr>
            <w:tcW w:w="8313" w:type="dxa"/>
            <w:gridSpan w:val="2"/>
            <w:tcBorders>
              <w:top w:val="single" w:sz="12" w:space="0" w:color="auto"/>
              <w:bottom w:val="single" w:sz="6" w:space="0" w:color="auto"/>
            </w:tcBorders>
            <w:shd w:val="clear" w:color="auto" w:fill="auto"/>
          </w:tcPr>
          <w:p w14:paraId="10710EC6" w14:textId="77777777" w:rsidR="00A422E4" w:rsidRPr="00DD759E" w:rsidRDefault="00A422E4" w:rsidP="00F311CE">
            <w:pPr>
              <w:pStyle w:val="TableHeading"/>
            </w:pPr>
            <w:r w:rsidRPr="00DD759E">
              <w:t>Lupton Island East Location</w:t>
            </w:r>
          </w:p>
        </w:tc>
      </w:tr>
      <w:tr w:rsidR="00A422E4" w:rsidRPr="00DD759E" w14:paraId="10710ECA" w14:textId="77777777" w:rsidTr="00F311CE">
        <w:trPr>
          <w:tblHeader/>
        </w:trPr>
        <w:tc>
          <w:tcPr>
            <w:tcW w:w="714" w:type="dxa"/>
            <w:tcBorders>
              <w:top w:val="single" w:sz="6" w:space="0" w:color="auto"/>
              <w:bottom w:val="single" w:sz="12" w:space="0" w:color="auto"/>
            </w:tcBorders>
            <w:shd w:val="clear" w:color="auto" w:fill="auto"/>
          </w:tcPr>
          <w:p w14:paraId="10710EC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C9" w14:textId="77777777" w:rsidR="00A422E4" w:rsidRPr="00DD759E" w:rsidRDefault="00A422E4" w:rsidP="00F311CE">
            <w:pPr>
              <w:pStyle w:val="TableHeading"/>
            </w:pPr>
            <w:r w:rsidRPr="00DD759E">
              <w:t>Description</w:t>
            </w:r>
          </w:p>
        </w:tc>
      </w:tr>
      <w:tr w:rsidR="00A422E4" w:rsidRPr="00DD759E" w14:paraId="10710ECD" w14:textId="77777777" w:rsidTr="00F311CE">
        <w:tc>
          <w:tcPr>
            <w:tcW w:w="714" w:type="dxa"/>
            <w:tcBorders>
              <w:top w:val="single" w:sz="12" w:space="0" w:color="auto"/>
            </w:tcBorders>
            <w:shd w:val="clear" w:color="auto" w:fill="auto"/>
          </w:tcPr>
          <w:p w14:paraId="10710EC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CC" w14:textId="77777777" w:rsidR="00A422E4" w:rsidRPr="00DD759E" w:rsidRDefault="00A422E4" w:rsidP="00F311CE">
            <w:pPr>
              <w:pStyle w:val="Tabletext0"/>
            </w:pPr>
            <w:r w:rsidRPr="00DD759E">
              <w:t>The point 20°14.787′S 149°06.177′E</w:t>
            </w:r>
          </w:p>
        </w:tc>
      </w:tr>
      <w:tr w:rsidR="00A422E4" w:rsidRPr="00DD759E" w14:paraId="10710ED0" w14:textId="77777777" w:rsidTr="00F311CE">
        <w:tc>
          <w:tcPr>
            <w:tcW w:w="714" w:type="dxa"/>
            <w:shd w:val="clear" w:color="auto" w:fill="auto"/>
          </w:tcPr>
          <w:p w14:paraId="10710ECE" w14:textId="77777777" w:rsidR="00A422E4" w:rsidRPr="00DD759E" w:rsidRDefault="00A422E4" w:rsidP="00F311CE">
            <w:pPr>
              <w:pStyle w:val="Tabletext0"/>
            </w:pPr>
            <w:r w:rsidRPr="00DD759E">
              <w:t>2</w:t>
            </w:r>
          </w:p>
        </w:tc>
        <w:tc>
          <w:tcPr>
            <w:tcW w:w="7599" w:type="dxa"/>
            <w:shd w:val="clear" w:color="auto" w:fill="auto"/>
          </w:tcPr>
          <w:p w14:paraId="10710ECF" w14:textId="77777777" w:rsidR="00A422E4" w:rsidRPr="00DD759E" w:rsidRDefault="00A422E4" w:rsidP="00F311CE">
            <w:pPr>
              <w:pStyle w:val="Tabletext0"/>
            </w:pPr>
            <w:r w:rsidRPr="00DD759E">
              <w:t>East along the parallel 20°14.787′S to longitude 149°07.036′E</w:t>
            </w:r>
          </w:p>
        </w:tc>
      </w:tr>
      <w:tr w:rsidR="00A422E4" w:rsidRPr="00DD759E" w14:paraId="10710ED3" w14:textId="77777777" w:rsidTr="00F311CE">
        <w:tc>
          <w:tcPr>
            <w:tcW w:w="714" w:type="dxa"/>
            <w:shd w:val="clear" w:color="auto" w:fill="auto"/>
          </w:tcPr>
          <w:p w14:paraId="10710ED1" w14:textId="77777777" w:rsidR="00A422E4" w:rsidRPr="00DD759E" w:rsidRDefault="00A422E4" w:rsidP="00F311CE">
            <w:pPr>
              <w:pStyle w:val="Tabletext0"/>
            </w:pPr>
            <w:r w:rsidRPr="00DD759E">
              <w:t>3</w:t>
            </w:r>
          </w:p>
        </w:tc>
        <w:tc>
          <w:tcPr>
            <w:tcW w:w="7599" w:type="dxa"/>
            <w:shd w:val="clear" w:color="auto" w:fill="auto"/>
          </w:tcPr>
          <w:p w14:paraId="10710ED2" w14:textId="77777777" w:rsidR="00A422E4" w:rsidRPr="00DD759E" w:rsidRDefault="00A422E4" w:rsidP="00F311CE">
            <w:pPr>
              <w:pStyle w:val="Tabletext0"/>
            </w:pPr>
            <w:r w:rsidRPr="00DD759E">
              <w:t>South along the meridian 149°07.036′E to latitude 20°17.632′S</w:t>
            </w:r>
          </w:p>
        </w:tc>
      </w:tr>
      <w:tr w:rsidR="00A422E4" w:rsidRPr="00DD759E" w14:paraId="10710ED6" w14:textId="77777777" w:rsidTr="00F311CE">
        <w:tc>
          <w:tcPr>
            <w:tcW w:w="714" w:type="dxa"/>
            <w:shd w:val="clear" w:color="auto" w:fill="auto"/>
          </w:tcPr>
          <w:p w14:paraId="10710ED4" w14:textId="77777777" w:rsidR="00A422E4" w:rsidRPr="00DD759E" w:rsidRDefault="00A422E4" w:rsidP="00F311CE">
            <w:pPr>
              <w:pStyle w:val="Tabletext0"/>
            </w:pPr>
            <w:r w:rsidRPr="00DD759E">
              <w:t>4</w:t>
            </w:r>
          </w:p>
        </w:tc>
        <w:tc>
          <w:tcPr>
            <w:tcW w:w="7599" w:type="dxa"/>
            <w:shd w:val="clear" w:color="auto" w:fill="auto"/>
          </w:tcPr>
          <w:p w14:paraId="10710ED5" w14:textId="77777777" w:rsidR="00A422E4" w:rsidRPr="00DD759E" w:rsidRDefault="00A422E4" w:rsidP="00F311CE">
            <w:pPr>
              <w:pStyle w:val="Tabletext0"/>
            </w:pPr>
            <w:r w:rsidRPr="00DD759E">
              <w:t>West along the parallel 20°17.632′S to longitude 149°06.650′E</w:t>
            </w:r>
          </w:p>
        </w:tc>
      </w:tr>
      <w:tr w:rsidR="00A422E4" w:rsidRPr="00DD759E" w14:paraId="10710ED9" w14:textId="77777777" w:rsidTr="00F311CE">
        <w:tc>
          <w:tcPr>
            <w:tcW w:w="714" w:type="dxa"/>
            <w:shd w:val="clear" w:color="auto" w:fill="auto"/>
          </w:tcPr>
          <w:p w14:paraId="10710ED7" w14:textId="77777777" w:rsidR="00A422E4" w:rsidRPr="00DD759E" w:rsidRDefault="00A422E4" w:rsidP="00F311CE">
            <w:pPr>
              <w:pStyle w:val="Tabletext0"/>
            </w:pPr>
            <w:r w:rsidRPr="00DD759E">
              <w:t>5</w:t>
            </w:r>
          </w:p>
        </w:tc>
        <w:tc>
          <w:tcPr>
            <w:tcW w:w="7599" w:type="dxa"/>
            <w:shd w:val="clear" w:color="auto" w:fill="auto"/>
          </w:tcPr>
          <w:p w14:paraId="10710ED8" w14:textId="77777777" w:rsidR="00A422E4" w:rsidRPr="00DD759E" w:rsidRDefault="00A422E4" w:rsidP="00F311CE">
            <w:pPr>
              <w:pStyle w:val="Tabletext0"/>
            </w:pPr>
            <w:r w:rsidRPr="00DD759E">
              <w:t>North along the meridian 149°06.650′E to the intersection of the Lupton Island (20</w:t>
            </w:r>
            <w:r>
              <w:noBreakHyphen/>
            </w:r>
            <w:r w:rsidRPr="00DD759E">
              <w:t>078b) coastline at mean low water and the meridian 149°06.650′E (at the point closest to 20°17.362′S 149°06.650′E)</w:t>
            </w:r>
          </w:p>
        </w:tc>
      </w:tr>
      <w:tr w:rsidR="00A422E4" w:rsidRPr="00DD759E" w14:paraId="10710EDC" w14:textId="77777777" w:rsidTr="00F311CE">
        <w:tc>
          <w:tcPr>
            <w:tcW w:w="714" w:type="dxa"/>
            <w:shd w:val="clear" w:color="auto" w:fill="auto"/>
          </w:tcPr>
          <w:p w14:paraId="10710EDA" w14:textId="77777777" w:rsidR="00A422E4" w:rsidRPr="00DD759E" w:rsidRDefault="00A422E4" w:rsidP="00F311CE">
            <w:pPr>
              <w:pStyle w:val="Tabletext0"/>
            </w:pPr>
            <w:r w:rsidRPr="00DD759E">
              <w:t>6</w:t>
            </w:r>
          </w:p>
        </w:tc>
        <w:tc>
          <w:tcPr>
            <w:tcW w:w="7599" w:type="dxa"/>
            <w:shd w:val="clear" w:color="auto" w:fill="auto"/>
          </w:tcPr>
          <w:p w14:paraId="10710EDB" w14:textId="77777777" w:rsidR="00A422E4" w:rsidRPr="00DD759E" w:rsidRDefault="00A422E4" w:rsidP="00F311CE">
            <w:pPr>
              <w:pStyle w:val="Tabletext0"/>
            </w:pPr>
            <w:r w:rsidRPr="00DD759E">
              <w:t>Generally northerly then westerly then northerly along the Lupton Island (20</w:t>
            </w:r>
            <w:r>
              <w:noBreakHyphen/>
            </w:r>
            <w:r w:rsidRPr="00DD759E">
              <w:t>078b) coastline at mean low water to the intersection of the Lupton Island (20</w:t>
            </w:r>
            <w:r>
              <w:noBreakHyphen/>
            </w:r>
            <w:r w:rsidRPr="00DD759E">
              <w:t>078b) coastline at mean low water and the parallel 20°16.153′S (at the point closest to 20°16.153′S 149°06.168′E)</w:t>
            </w:r>
          </w:p>
        </w:tc>
      </w:tr>
      <w:tr w:rsidR="00A422E4" w:rsidRPr="00DD759E" w14:paraId="10710EDF" w14:textId="77777777" w:rsidTr="00F311CE">
        <w:tc>
          <w:tcPr>
            <w:tcW w:w="714" w:type="dxa"/>
            <w:shd w:val="clear" w:color="auto" w:fill="auto"/>
          </w:tcPr>
          <w:p w14:paraId="10710EDD" w14:textId="77777777" w:rsidR="00A422E4" w:rsidRPr="00DD759E" w:rsidRDefault="00A422E4" w:rsidP="00F311CE">
            <w:pPr>
              <w:pStyle w:val="Tabletext0"/>
            </w:pPr>
            <w:r w:rsidRPr="00DD759E">
              <w:t>7</w:t>
            </w:r>
          </w:p>
        </w:tc>
        <w:tc>
          <w:tcPr>
            <w:tcW w:w="7599" w:type="dxa"/>
            <w:shd w:val="clear" w:color="auto" w:fill="auto"/>
          </w:tcPr>
          <w:p w14:paraId="10710EDE" w14:textId="77777777" w:rsidR="00A422E4" w:rsidRPr="00DD759E" w:rsidRDefault="00A422E4" w:rsidP="00F311CE">
            <w:pPr>
              <w:pStyle w:val="Tabletext0"/>
            </w:pPr>
            <w:r w:rsidRPr="00DD759E">
              <w:t>North</w:t>
            </w:r>
            <w:r>
              <w:noBreakHyphen/>
            </w:r>
            <w:r w:rsidRPr="00DD759E">
              <w:t>westerly along the geodesic to the intersection of the Haslewood Island (20</w:t>
            </w:r>
            <w:r>
              <w:noBreakHyphen/>
            </w:r>
            <w:r w:rsidRPr="00DD759E">
              <w:t>078a) coastline at mean low water and the parallel 20°16.081′S (at the point closest to 20°16.081′S 149°06.057′E)</w:t>
            </w:r>
          </w:p>
        </w:tc>
      </w:tr>
      <w:tr w:rsidR="00A422E4" w:rsidRPr="00DD759E" w14:paraId="10710EE2" w14:textId="77777777" w:rsidTr="00F311CE">
        <w:tc>
          <w:tcPr>
            <w:tcW w:w="714" w:type="dxa"/>
            <w:tcBorders>
              <w:bottom w:val="single" w:sz="2" w:space="0" w:color="auto"/>
            </w:tcBorders>
            <w:shd w:val="clear" w:color="auto" w:fill="auto"/>
          </w:tcPr>
          <w:p w14:paraId="10710EE0"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EE1" w14:textId="77777777" w:rsidR="00A422E4" w:rsidRPr="00DD759E" w:rsidRDefault="00A422E4" w:rsidP="00F311CE">
            <w:pPr>
              <w:pStyle w:val="Tabletext0"/>
            </w:pPr>
            <w:r w:rsidRPr="00DD759E">
              <w:t>Generally northerly along the Haslewood Island (20</w:t>
            </w:r>
            <w:r>
              <w:noBreakHyphen/>
            </w:r>
            <w:r w:rsidRPr="00DD759E">
              <w:t>078a) coastline at mean low water to the intersection of the Haslewood Island (20</w:t>
            </w:r>
            <w:r>
              <w:noBreakHyphen/>
            </w:r>
            <w:r w:rsidRPr="00DD759E">
              <w:t>078a) coastline at mean low water and the meridian 149°06.177′E (at the point closest to 20°15.057′S 149°06.177′E)</w:t>
            </w:r>
          </w:p>
        </w:tc>
      </w:tr>
      <w:tr w:rsidR="00A422E4" w:rsidRPr="00DD759E" w14:paraId="10710EE5" w14:textId="77777777" w:rsidTr="00F311CE">
        <w:tc>
          <w:tcPr>
            <w:tcW w:w="714" w:type="dxa"/>
            <w:tcBorders>
              <w:top w:val="single" w:sz="2" w:space="0" w:color="auto"/>
              <w:bottom w:val="single" w:sz="12" w:space="0" w:color="auto"/>
            </w:tcBorders>
            <w:shd w:val="clear" w:color="auto" w:fill="auto"/>
          </w:tcPr>
          <w:p w14:paraId="10710EE3"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EE4" w14:textId="77777777" w:rsidR="00A422E4" w:rsidRPr="00DD759E" w:rsidRDefault="00A422E4" w:rsidP="00F311CE">
            <w:pPr>
              <w:pStyle w:val="Tabletext0"/>
            </w:pPr>
            <w:r w:rsidRPr="00DD759E">
              <w:t>North along the meridian 149°06.177′E to the starting point</w:t>
            </w:r>
          </w:p>
        </w:tc>
      </w:tr>
    </w:tbl>
    <w:p w14:paraId="10710EE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E7" w14:textId="77777777" w:rsidR="00A422E4" w:rsidRPr="00DD759E" w:rsidRDefault="00A422E4" w:rsidP="00A422E4">
      <w:pPr>
        <w:pStyle w:val="ActHead5"/>
      </w:pPr>
      <w:bookmarkStart w:id="283" w:name="_Toc501379960"/>
      <w:r w:rsidRPr="00DD759E">
        <w:rPr>
          <w:rStyle w:val="CharSectno"/>
        </w:rPr>
        <w:t>96</w:t>
      </w:r>
      <w:r w:rsidRPr="00DD759E">
        <w:t xml:space="preserve">  Mackerel Bay, Hook Island Location</w:t>
      </w:r>
      <w:bookmarkEnd w:id="283"/>
    </w:p>
    <w:p w14:paraId="10710EE8" w14:textId="77777777" w:rsidR="00A422E4" w:rsidRPr="00DD759E" w:rsidRDefault="00A422E4" w:rsidP="00A422E4">
      <w:pPr>
        <w:pStyle w:val="Subsection"/>
        <w:rPr>
          <w:rFonts w:eastAsia="Calibri"/>
          <w:szCs w:val="22"/>
        </w:rPr>
      </w:pPr>
      <w:r w:rsidRPr="00DD759E">
        <w:tab/>
      </w:r>
      <w:r w:rsidRPr="00DD759E">
        <w:tab/>
        <w:t xml:space="preserve">The Mackerel Bay, Hook Island Location is the area </w:t>
      </w:r>
      <w:r w:rsidRPr="00DD759E">
        <w:rPr>
          <w:rFonts w:eastAsia="Calibri"/>
          <w:szCs w:val="22"/>
        </w:rPr>
        <w:t>bounded by the line starting at the point described in item 1 of the following table and running progressively as described in the table.</w:t>
      </w:r>
    </w:p>
    <w:p w14:paraId="10710EE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EEB" w14:textId="77777777" w:rsidTr="00F311CE">
        <w:trPr>
          <w:tblHeader/>
        </w:trPr>
        <w:tc>
          <w:tcPr>
            <w:tcW w:w="8313" w:type="dxa"/>
            <w:gridSpan w:val="2"/>
            <w:tcBorders>
              <w:top w:val="single" w:sz="12" w:space="0" w:color="auto"/>
              <w:bottom w:val="single" w:sz="6" w:space="0" w:color="auto"/>
            </w:tcBorders>
            <w:shd w:val="clear" w:color="auto" w:fill="auto"/>
          </w:tcPr>
          <w:p w14:paraId="10710EEA" w14:textId="77777777" w:rsidR="00A422E4" w:rsidRPr="00DD759E" w:rsidRDefault="00A422E4" w:rsidP="00F311CE">
            <w:pPr>
              <w:pStyle w:val="TableHeading"/>
            </w:pPr>
            <w:r w:rsidRPr="00DD759E">
              <w:t>Mackerel Bay, Hook Island Location</w:t>
            </w:r>
          </w:p>
        </w:tc>
      </w:tr>
      <w:tr w:rsidR="00A422E4" w:rsidRPr="00DD759E" w14:paraId="10710EEE" w14:textId="77777777" w:rsidTr="00F311CE">
        <w:trPr>
          <w:tblHeader/>
        </w:trPr>
        <w:tc>
          <w:tcPr>
            <w:tcW w:w="714" w:type="dxa"/>
            <w:tcBorders>
              <w:top w:val="single" w:sz="6" w:space="0" w:color="auto"/>
              <w:bottom w:val="single" w:sz="12" w:space="0" w:color="auto"/>
            </w:tcBorders>
            <w:shd w:val="clear" w:color="auto" w:fill="auto"/>
          </w:tcPr>
          <w:p w14:paraId="10710EE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EED" w14:textId="77777777" w:rsidR="00A422E4" w:rsidRPr="00DD759E" w:rsidRDefault="00A422E4" w:rsidP="00F311CE">
            <w:pPr>
              <w:pStyle w:val="TableHeading"/>
            </w:pPr>
            <w:r w:rsidRPr="00DD759E">
              <w:t>Description</w:t>
            </w:r>
          </w:p>
        </w:tc>
      </w:tr>
      <w:tr w:rsidR="00A422E4" w:rsidRPr="00DD759E" w14:paraId="10710EF1" w14:textId="77777777" w:rsidTr="00F311CE">
        <w:tc>
          <w:tcPr>
            <w:tcW w:w="714" w:type="dxa"/>
            <w:tcBorders>
              <w:top w:val="single" w:sz="12" w:space="0" w:color="auto"/>
            </w:tcBorders>
            <w:shd w:val="clear" w:color="auto" w:fill="auto"/>
          </w:tcPr>
          <w:p w14:paraId="10710EE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EF0" w14:textId="77777777" w:rsidR="00A422E4" w:rsidRPr="00DD759E" w:rsidRDefault="00A422E4" w:rsidP="00F311CE">
            <w:pPr>
              <w:pStyle w:val="Tabletext0"/>
            </w:pPr>
            <w:r w:rsidRPr="00DD759E">
              <w:t>The intersection of the Hook Island (20</w:t>
            </w:r>
            <w:r>
              <w:noBreakHyphen/>
            </w:r>
            <w:r w:rsidRPr="00DD759E">
              <w:t>028) coastline at mean low water and the parallel 20°04.316′S (at the point closest to 20°04.316′S 148°58.026′E)</w:t>
            </w:r>
          </w:p>
        </w:tc>
      </w:tr>
      <w:tr w:rsidR="00A422E4" w:rsidRPr="00DD759E" w14:paraId="10710EF4" w14:textId="77777777" w:rsidTr="00F311CE">
        <w:tc>
          <w:tcPr>
            <w:tcW w:w="714" w:type="dxa"/>
            <w:shd w:val="clear" w:color="auto" w:fill="auto"/>
          </w:tcPr>
          <w:p w14:paraId="10710EF2" w14:textId="77777777" w:rsidR="00A422E4" w:rsidRPr="00DD759E" w:rsidRDefault="00A422E4" w:rsidP="00F311CE">
            <w:pPr>
              <w:pStyle w:val="Tabletext0"/>
            </w:pPr>
            <w:r w:rsidRPr="00DD759E">
              <w:t>2</w:t>
            </w:r>
          </w:p>
        </w:tc>
        <w:tc>
          <w:tcPr>
            <w:tcW w:w="7599" w:type="dxa"/>
            <w:shd w:val="clear" w:color="auto" w:fill="auto"/>
          </w:tcPr>
          <w:p w14:paraId="10710EF3" w14:textId="77777777" w:rsidR="00A422E4" w:rsidRPr="00DD759E" w:rsidRDefault="00A422E4" w:rsidP="00F311CE">
            <w:pPr>
              <w:pStyle w:val="Tabletext0"/>
            </w:pPr>
            <w:r w:rsidRPr="00DD759E">
              <w:t>South along the meridian 148°58.026′E to latitude 20°04.606′S</w:t>
            </w:r>
          </w:p>
        </w:tc>
      </w:tr>
      <w:tr w:rsidR="00A422E4" w:rsidRPr="00DD759E" w14:paraId="10710EF7" w14:textId="77777777" w:rsidTr="00F311CE">
        <w:tc>
          <w:tcPr>
            <w:tcW w:w="714" w:type="dxa"/>
            <w:tcBorders>
              <w:bottom w:val="single" w:sz="2" w:space="0" w:color="auto"/>
            </w:tcBorders>
            <w:shd w:val="clear" w:color="auto" w:fill="auto"/>
          </w:tcPr>
          <w:p w14:paraId="10710EF5"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10710EF6" w14:textId="77777777" w:rsidR="00A422E4" w:rsidRPr="00DD759E" w:rsidRDefault="00A422E4" w:rsidP="00F311CE">
            <w:pPr>
              <w:pStyle w:val="Tabletext0"/>
            </w:pPr>
            <w:r w:rsidRPr="00DD759E">
              <w:t>South</w:t>
            </w:r>
            <w:r>
              <w:noBreakHyphen/>
            </w:r>
            <w:r w:rsidRPr="00DD759E">
              <w:t>westerly along the geodesic to the intersection of the Hook Island (20</w:t>
            </w:r>
            <w:r>
              <w:noBreakHyphen/>
            </w:r>
            <w:r w:rsidRPr="00DD759E">
              <w:t>028) coastline at mean low water and the parallel 20°05.646′S (at the point closest to 20°05.646′S 148°57.517′E)</w:t>
            </w:r>
          </w:p>
        </w:tc>
      </w:tr>
      <w:tr w:rsidR="00A422E4" w:rsidRPr="00DD759E" w14:paraId="10710EFA" w14:textId="77777777" w:rsidTr="00F311CE">
        <w:tc>
          <w:tcPr>
            <w:tcW w:w="714" w:type="dxa"/>
            <w:tcBorders>
              <w:top w:val="single" w:sz="2" w:space="0" w:color="auto"/>
              <w:bottom w:val="single" w:sz="12" w:space="0" w:color="auto"/>
            </w:tcBorders>
            <w:shd w:val="clear" w:color="auto" w:fill="auto"/>
          </w:tcPr>
          <w:p w14:paraId="10710EF8"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10710EF9" w14:textId="77777777" w:rsidR="00A422E4" w:rsidRPr="00DD759E" w:rsidRDefault="00A422E4" w:rsidP="00F311CE">
            <w:pPr>
              <w:pStyle w:val="Tabletext0"/>
            </w:pPr>
            <w:r w:rsidRPr="00DD759E">
              <w:t>Generally westerly then north</w:t>
            </w:r>
            <w:r>
              <w:noBreakHyphen/>
            </w:r>
            <w:r w:rsidRPr="00DD759E">
              <w:t>easterly along the Hook Island (20</w:t>
            </w:r>
            <w:r>
              <w:noBreakHyphen/>
            </w:r>
            <w:r w:rsidRPr="00DD759E">
              <w:t>028) coastline at mean low water to the starting point</w:t>
            </w:r>
          </w:p>
        </w:tc>
      </w:tr>
    </w:tbl>
    <w:p w14:paraId="10710EF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EFC" w14:textId="77777777" w:rsidR="00A422E4" w:rsidRPr="00DD759E" w:rsidRDefault="00A422E4" w:rsidP="00A422E4">
      <w:pPr>
        <w:pStyle w:val="ActHead5"/>
      </w:pPr>
      <w:bookmarkStart w:id="284" w:name="_Toc501379961"/>
      <w:r w:rsidRPr="00DD759E">
        <w:rPr>
          <w:rStyle w:val="CharSectno"/>
        </w:rPr>
        <w:t>97</w:t>
      </w:r>
      <w:r w:rsidRPr="00DD759E">
        <w:t xml:space="preserve">  Macona Inlet, Hook Island Location</w:t>
      </w:r>
      <w:bookmarkEnd w:id="284"/>
    </w:p>
    <w:p w14:paraId="10710EFD" w14:textId="77777777" w:rsidR="00A422E4" w:rsidRPr="00DD759E" w:rsidRDefault="00A422E4" w:rsidP="00A422E4">
      <w:pPr>
        <w:pStyle w:val="Subsection"/>
        <w:rPr>
          <w:rFonts w:eastAsia="Calibri"/>
          <w:szCs w:val="22"/>
        </w:rPr>
      </w:pPr>
      <w:r w:rsidRPr="00DD759E">
        <w:tab/>
      </w:r>
      <w:r w:rsidRPr="00DD759E">
        <w:tab/>
        <w:t xml:space="preserve">The Macona Inlet, Hook Island Location is the area </w:t>
      </w:r>
      <w:r w:rsidRPr="00DD759E">
        <w:rPr>
          <w:rFonts w:eastAsia="Calibri"/>
          <w:szCs w:val="22"/>
        </w:rPr>
        <w:t>bounded by the line starting at the point described in item 1 of the following table and running progressively as described in the table.</w:t>
      </w:r>
    </w:p>
    <w:p w14:paraId="10710EF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00" w14:textId="77777777" w:rsidTr="00F311CE">
        <w:trPr>
          <w:tblHeader/>
        </w:trPr>
        <w:tc>
          <w:tcPr>
            <w:tcW w:w="8313" w:type="dxa"/>
            <w:gridSpan w:val="2"/>
            <w:tcBorders>
              <w:top w:val="single" w:sz="12" w:space="0" w:color="auto"/>
              <w:bottom w:val="single" w:sz="6" w:space="0" w:color="auto"/>
            </w:tcBorders>
            <w:shd w:val="clear" w:color="auto" w:fill="auto"/>
          </w:tcPr>
          <w:p w14:paraId="10710EFF" w14:textId="77777777" w:rsidR="00A422E4" w:rsidRPr="00DD759E" w:rsidRDefault="00A422E4" w:rsidP="00F311CE">
            <w:pPr>
              <w:pStyle w:val="TableHeading"/>
            </w:pPr>
            <w:r w:rsidRPr="00DD759E">
              <w:t>Macona Inlet, Hook Island Location</w:t>
            </w:r>
          </w:p>
        </w:tc>
      </w:tr>
      <w:tr w:rsidR="00A422E4" w:rsidRPr="00DD759E" w14:paraId="10710F03" w14:textId="77777777" w:rsidTr="00F311CE">
        <w:trPr>
          <w:tblHeader/>
        </w:trPr>
        <w:tc>
          <w:tcPr>
            <w:tcW w:w="714" w:type="dxa"/>
            <w:tcBorders>
              <w:top w:val="single" w:sz="6" w:space="0" w:color="auto"/>
              <w:bottom w:val="single" w:sz="12" w:space="0" w:color="auto"/>
            </w:tcBorders>
            <w:shd w:val="clear" w:color="auto" w:fill="auto"/>
          </w:tcPr>
          <w:p w14:paraId="10710F0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02" w14:textId="77777777" w:rsidR="00A422E4" w:rsidRPr="00DD759E" w:rsidRDefault="00A422E4" w:rsidP="00F311CE">
            <w:pPr>
              <w:pStyle w:val="TableHeading"/>
            </w:pPr>
            <w:r w:rsidRPr="00DD759E">
              <w:t>Description</w:t>
            </w:r>
          </w:p>
        </w:tc>
      </w:tr>
      <w:tr w:rsidR="00A422E4" w:rsidRPr="00DD759E" w14:paraId="10710F06" w14:textId="77777777" w:rsidTr="00F311CE">
        <w:tc>
          <w:tcPr>
            <w:tcW w:w="714" w:type="dxa"/>
            <w:tcBorders>
              <w:top w:val="single" w:sz="12" w:space="0" w:color="auto"/>
            </w:tcBorders>
            <w:shd w:val="clear" w:color="auto" w:fill="auto"/>
          </w:tcPr>
          <w:p w14:paraId="10710F0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05"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148°54.903′E (at the point closest to 20°10.520′S 148°54.903′E)</w:t>
            </w:r>
          </w:p>
        </w:tc>
      </w:tr>
      <w:tr w:rsidR="00A422E4" w:rsidRPr="00DD759E" w14:paraId="10710F09" w14:textId="77777777" w:rsidTr="00F311CE">
        <w:tc>
          <w:tcPr>
            <w:tcW w:w="714" w:type="dxa"/>
            <w:shd w:val="clear" w:color="auto" w:fill="auto"/>
          </w:tcPr>
          <w:p w14:paraId="10710F07" w14:textId="77777777" w:rsidR="00A422E4" w:rsidRPr="00DD759E" w:rsidRDefault="00A422E4" w:rsidP="00F311CE">
            <w:pPr>
              <w:pStyle w:val="Tabletext0"/>
            </w:pPr>
            <w:r w:rsidRPr="00DD759E">
              <w:t>2</w:t>
            </w:r>
          </w:p>
        </w:tc>
        <w:tc>
          <w:tcPr>
            <w:tcW w:w="7599" w:type="dxa"/>
            <w:shd w:val="clear" w:color="auto" w:fill="auto"/>
          </w:tcPr>
          <w:p w14:paraId="10710F08" w14:textId="77777777" w:rsidR="00A422E4" w:rsidRPr="00DD759E" w:rsidRDefault="00A422E4" w:rsidP="00F311CE">
            <w:pPr>
              <w:pStyle w:val="Tabletext0"/>
            </w:pPr>
            <w:r w:rsidRPr="00DD759E">
              <w:t>Generally north</w:t>
            </w:r>
            <w:r>
              <w:noBreakHyphen/>
            </w:r>
            <w:r w:rsidRPr="00DD759E">
              <w:t>easterly then southerly along the Hook Island (20</w:t>
            </w:r>
            <w:r>
              <w:noBreakHyphen/>
            </w:r>
            <w:r w:rsidRPr="00DD759E">
              <w:t>028) coastline at mean low water to the intersection of the Hook Island (20</w:t>
            </w:r>
            <w:r>
              <w:noBreakHyphen/>
            </w:r>
            <w:r w:rsidRPr="00DD759E">
              <w:t>028) coastline at mean low water and the meridian 148°55.929′E (at the point closest to 20°10.725′S 148°55.929′E)</w:t>
            </w:r>
          </w:p>
        </w:tc>
      </w:tr>
      <w:tr w:rsidR="00A422E4" w:rsidRPr="00DD759E" w14:paraId="10710F0C" w14:textId="77777777" w:rsidTr="00F311CE">
        <w:tc>
          <w:tcPr>
            <w:tcW w:w="714" w:type="dxa"/>
            <w:shd w:val="clear" w:color="auto" w:fill="auto"/>
          </w:tcPr>
          <w:p w14:paraId="10710F0A" w14:textId="77777777" w:rsidR="00A422E4" w:rsidRPr="00DD759E" w:rsidRDefault="00A422E4" w:rsidP="00F311CE">
            <w:pPr>
              <w:pStyle w:val="Tabletext0"/>
            </w:pPr>
            <w:r w:rsidRPr="00DD759E">
              <w:t>3</w:t>
            </w:r>
          </w:p>
        </w:tc>
        <w:tc>
          <w:tcPr>
            <w:tcW w:w="7599" w:type="dxa"/>
            <w:shd w:val="clear" w:color="auto" w:fill="auto"/>
          </w:tcPr>
          <w:p w14:paraId="10710F0B" w14:textId="77777777" w:rsidR="00A422E4" w:rsidRPr="00DD759E" w:rsidRDefault="00A422E4" w:rsidP="00F311CE">
            <w:pPr>
              <w:pStyle w:val="Tabletext0"/>
            </w:pPr>
            <w:r w:rsidRPr="00DD759E">
              <w:t>South along the meridian 148°55.929′E to latitude 20°11.100′S</w:t>
            </w:r>
          </w:p>
        </w:tc>
      </w:tr>
      <w:tr w:rsidR="00A422E4" w:rsidRPr="00DD759E" w14:paraId="10710F0F" w14:textId="77777777" w:rsidTr="00F311CE">
        <w:tc>
          <w:tcPr>
            <w:tcW w:w="714" w:type="dxa"/>
            <w:tcBorders>
              <w:bottom w:val="single" w:sz="2" w:space="0" w:color="auto"/>
            </w:tcBorders>
            <w:shd w:val="clear" w:color="auto" w:fill="auto"/>
          </w:tcPr>
          <w:p w14:paraId="10710F0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F0E" w14:textId="77777777" w:rsidR="00A422E4" w:rsidRPr="00DD759E" w:rsidRDefault="00A422E4" w:rsidP="00F311CE">
            <w:pPr>
              <w:pStyle w:val="Tabletext0"/>
            </w:pPr>
            <w:r w:rsidRPr="00DD759E">
              <w:t>Westerly along the geodesic to 20°10.845′S 148°54.903′E</w:t>
            </w:r>
          </w:p>
        </w:tc>
      </w:tr>
      <w:tr w:rsidR="00A422E4" w:rsidRPr="00DD759E" w14:paraId="10710F12" w14:textId="77777777" w:rsidTr="00F311CE">
        <w:tc>
          <w:tcPr>
            <w:tcW w:w="714" w:type="dxa"/>
            <w:tcBorders>
              <w:top w:val="single" w:sz="2" w:space="0" w:color="auto"/>
              <w:bottom w:val="single" w:sz="12" w:space="0" w:color="auto"/>
            </w:tcBorders>
            <w:shd w:val="clear" w:color="auto" w:fill="auto"/>
          </w:tcPr>
          <w:p w14:paraId="10710F1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F11" w14:textId="77777777" w:rsidR="00A422E4" w:rsidRPr="00DD759E" w:rsidRDefault="00A422E4" w:rsidP="00F311CE">
            <w:pPr>
              <w:pStyle w:val="Tabletext0"/>
            </w:pPr>
            <w:r w:rsidRPr="00DD759E">
              <w:t>North along the meridian 148°54.903′E to the starting point</w:t>
            </w:r>
          </w:p>
        </w:tc>
      </w:tr>
    </w:tbl>
    <w:p w14:paraId="10710F1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14" w14:textId="77777777" w:rsidR="00A422E4" w:rsidRPr="00DD759E" w:rsidRDefault="00A422E4" w:rsidP="00A422E4">
      <w:pPr>
        <w:pStyle w:val="ActHead5"/>
      </w:pPr>
      <w:bookmarkStart w:id="285" w:name="_Toc501379962"/>
      <w:r w:rsidRPr="00DD759E">
        <w:rPr>
          <w:rStyle w:val="CharSectno"/>
        </w:rPr>
        <w:t>98</w:t>
      </w:r>
      <w:r w:rsidRPr="00DD759E">
        <w:t xml:space="preserve">  Maher Island East Location</w:t>
      </w:r>
      <w:bookmarkEnd w:id="285"/>
    </w:p>
    <w:p w14:paraId="10710F15" w14:textId="77777777" w:rsidR="00A422E4" w:rsidRPr="00DD759E" w:rsidRDefault="00A422E4" w:rsidP="00A422E4">
      <w:pPr>
        <w:pStyle w:val="Subsection"/>
        <w:rPr>
          <w:rFonts w:eastAsia="Calibri"/>
          <w:szCs w:val="22"/>
        </w:rPr>
      </w:pPr>
      <w:r w:rsidRPr="00DD759E">
        <w:tab/>
      </w:r>
      <w:r w:rsidRPr="00DD759E">
        <w:tab/>
        <w:t xml:space="preserve">The Maher Island East Location is the area </w:t>
      </w:r>
      <w:r w:rsidRPr="00DD759E">
        <w:rPr>
          <w:rFonts w:eastAsia="Calibri"/>
          <w:szCs w:val="22"/>
        </w:rPr>
        <w:t>bounded by the line starting at the point described in item 1 of the following table and running progressively as described in the table.</w:t>
      </w:r>
    </w:p>
    <w:p w14:paraId="10710F1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18" w14:textId="77777777" w:rsidTr="00F311CE">
        <w:trPr>
          <w:tblHeader/>
        </w:trPr>
        <w:tc>
          <w:tcPr>
            <w:tcW w:w="8313" w:type="dxa"/>
            <w:gridSpan w:val="2"/>
            <w:tcBorders>
              <w:top w:val="single" w:sz="12" w:space="0" w:color="auto"/>
              <w:bottom w:val="single" w:sz="6" w:space="0" w:color="auto"/>
            </w:tcBorders>
            <w:shd w:val="clear" w:color="auto" w:fill="auto"/>
          </w:tcPr>
          <w:p w14:paraId="10710F17" w14:textId="77777777" w:rsidR="00A422E4" w:rsidRPr="00DD759E" w:rsidRDefault="00A422E4" w:rsidP="00F311CE">
            <w:pPr>
              <w:pStyle w:val="TableHeading"/>
            </w:pPr>
            <w:r w:rsidRPr="00DD759E">
              <w:t>Maher Island East Location</w:t>
            </w:r>
          </w:p>
        </w:tc>
      </w:tr>
      <w:tr w:rsidR="00A422E4" w:rsidRPr="00DD759E" w14:paraId="10710F1B" w14:textId="77777777" w:rsidTr="00F311CE">
        <w:trPr>
          <w:tblHeader/>
        </w:trPr>
        <w:tc>
          <w:tcPr>
            <w:tcW w:w="714" w:type="dxa"/>
            <w:tcBorders>
              <w:top w:val="single" w:sz="6" w:space="0" w:color="auto"/>
              <w:bottom w:val="single" w:sz="12" w:space="0" w:color="auto"/>
            </w:tcBorders>
            <w:shd w:val="clear" w:color="auto" w:fill="auto"/>
          </w:tcPr>
          <w:p w14:paraId="10710F1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1A" w14:textId="77777777" w:rsidR="00A422E4" w:rsidRPr="00DD759E" w:rsidRDefault="00A422E4" w:rsidP="00F311CE">
            <w:pPr>
              <w:pStyle w:val="TableHeading"/>
            </w:pPr>
            <w:r w:rsidRPr="00DD759E">
              <w:t>Description</w:t>
            </w:r>
          </w:p>
        </w:tc>
      </w:tr>
      <w:tr w:rsidR="00A422E4" w:rsidRPr="00DD759E" w14:paraId="10710F1E" w14:textId="77777777" w:rsidTr="00F311CE">
        <w:tc>
          <w:tcPr>
            <w:tcW w:w="714" w:type="dxa"/>
            <w:tcBorders>
              <w:top w:val="single" w:sz="12" w:space="0" w:color="auto"/>
            </w:tcBorders>
            <w:shd w:val="clear" w:color="auto" w:fill="auto"/>
          </w:tcPr>
          <w:p w14:paraId="10710F1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1D" w14:textId="77777777" w:rsidR="00A422E4" w:rsidRPr="00DD759E" w:rsidRDefault="00A422E4" w:rsidP="00F311CE">
            <w:pPr>
              <w:pStyle w:val="Tabletext0"/>
            </w:pPr>
            <w:r w:rsidRPr="00DD759E">
              <w:t>The point 20°24.767′S 149°05.606′E</w:t>
            </w:r>
          </w:p>
        </w:tc>
      </w:tr>
      <w:tr w:rsidR="00A422E4" w:rsidRPr="00DD759E" w14:paraId="10710F21" w14:textId="77777777" w:rsidTr="00F311CE">
        <w:tc>
          <w:tcPr>
            <w:tcW w:w="714" w:type="dxa"/>
            <w:shd w:val="clear" w:color="auto" w:fill="auto"/>
          </w:tcPr>
          <w:p w14:paraId="10710F1F" w14:textId="77777777" w:rsidR="00A422E4" w:rsidRPr="00DD759E" w:rsidRDefault="00A422E4" w:rsidP="00F311CE">
            <w:pPr>
              <w:pStyle w:val="Tabletext0"/>
            </w:pPr>
            <w:r w:rsidRPr="00DD759E">
              <w:t>2</w:t>
            </w:r>
          </w:p>
        </w:tc>
        <w:tc>
          <w:tcPr>
            <w:tcW w:w="7599" w:type="dxa"/>
            <w:shd w:val="clear" w:color="auto" w:fill="auto"/>
          </w:tcPr>
          <w:p w14:paraId="10710F20" w14:textId="77777777" w:rsidR="00A422E4" w:rsidRPr="00DD759E" w:rsidRDefault="00A422E4" w:rsidP="00F311CE">
            <w:pPr>
              <w:pStyle w:val="Tabletext0"/>
            </w:pPr>
            <w:r w:rsidRPr="00DD759E">
              <w:t>East along the parallel 20°24.767′S to longitude 149°05.906′E</w:t>
            </w:r>
          </w:p>
        </w:tc>
      </w:tr>
      <w:tr w:rsidR="00A422E4" w:rsidRPr="00DD759E" w14:paraId="10710F24" w14:textId="77777777" w:rsidTr="00F311CE">
        <w:tc>
          <w:tcPr>
            <w:tcW w:w="714" w:type="dxa"/>
            <w:shd w:val="clear" w:color="auto" w:fill="auto"/>
          </w:tcPr>
          <w:p w14:paraId="10710F22" w14:textId="77777777" w:rsidR="00A422E4" w:rsidRPr="00DD759E" w:rsidRDefault="00A422E4" w:rsidP="00F311CE">
            <w:pPr>
              <w:pStyle w:val="Tabletext0"/>
            </w:pPr>
            <w:r w:rsidRPr="00DD759E">
              <w:t>3</w:t>
            </w:r>
          </w:p>
        </w:tc>
        <w:tc>
          <w:tcPr>
            <w:tcW w:w="7599" w:type="dxa"/>
            <w:shd w:val="clear" w:color="auto" w:fill="auto"/>
          </w:tcPr>
          <w:p w14:paraId="10710F23" w14:textId="77777777" w:rsidR="00A422E4" w:rsidRPr="00DD759E" w:rsidRDefault="00A422E4" w:rsidP="00F311CE">
            <w:pPr>
              <w:pStyle w:val="Tabletext0"/>
            </w:pPr>
            <w:r w:rsidRPr="00DD759E">
              <w:t>South along the meridian 149°05.906′E to latitude 20°25.628′S</w:t>
            </w:r>
          </w:p>
        </w:tc>
      </w:tr>
      <w:tr w:rsidR="00A422E4" w:rsidRPr="00DD759E" w14:paraId="10710F27" w14:textId="77777777" w:rsidTr="00F311CE">
        <w:tc>
          <w:tcPr>
            <w:tcW w:w="714" w:type="dxa"/>
            <w:shd w:val="clear" w:color="auto" w:fill="auto"/>
          </w:tcPr>
          <w:p w14:paraId="10710F25" w14:textId="77777777" w:rsidR="00A422E4" w:rsidRPr="00DD759E" w:rsidRDefault="00A422E4" w:rsidP="00F311CE">
            <w:pPr>
              <w:pStyle w:val="Tabletext0"/>
            </w:pPr>
            <w:r w:rsidRPr="00DD759E">
              <w:t>4</w:t>
            </w:r>
          </w:p>
        </w:tc>
        <w:tc>
          <w:tcPr>
            <w:tcW w:w="7599" w:type="dxa"/>
            <w:shd w:val="clear" w:color="auto" w:fill="auto"/>
          </w:tcPr>
          <w:p w14:paraId="10710F26" w14:textId="77777777" w:rsidR="00A422E4" w:rsidRPr="00DD759E" w:rsidRDefault="00A422E4" w:rsidP="00F311CE">
            <w:pPr>
              <w:pStyle w:val="Tabletext0"/>
            </w:pPr>
            <w:r w:rsidRPr="00DD759E">
              <w:t>West along the parallel 20°25.628′S to longitude 149°05.789′E</w:t>
            </w:r>
          </w:p>
        </w:tc>
      </w:tr>
      <w:tr w:rsidR="00A422E4" w:rsidRPr="00DD759E" w14:paraId="10710F2A" w14:textId="77777777" w:rsidTr="00F311CE">
        <w:tc>
          <w:tcPr>
            <w:tcW w:w="714" w:type="dxa"/>
            <w:shd w:val="clear" w:color="auto" w:fill="auto"/>
          </w:tcPr>
          <w:p w14:paraId="10710F28" w14:textId="77777777" w:rsidR="00A422E4" w:rsidRPr="00DD759E" w:rsidRDefault="00A422E4" w:rsidP="00F311CE">
            <w:pPr>
              <w:pStyle w:val="Tabletext0"/>
            </w:pPr>
            <w:r w:rsidRPr="00DD759E">
              <w:t>5</w:t>
            </w:r>
          </w:p>
        </w:tc>
        <w:tc>
          <w:tcPr>
            <w:tcW w:w="7599" w:type="dxa"/>
            <w:shd w:val="clear" w:color="auto" w:fill="auto"/>
          </w:tcPr>
          <w:p w14:paraId="10710F29" w14:textId="77777777" w:rsidR="00A422E4" w:rsidRPr="00DD759E" w:rsidRDefault="00A422E4" w:rsidP="00F311CE">
            <w:pPr>
              <w:pStyle w:val="Tabletext0"/>
            </w:pPr>
            <w:r w:rsidRPr="00DD759E">
              <w:t>South along the meridian 149°05.789′E to latitude 20°26.065′S</w:t>
            </w:r>
          </w:p>
        </w:tc>
      </w:tr>
      <w:tr w:rsidR="00A422E4" w:rsidRPr="00DD759E" w14:paraId="10710F2D" w14:textId="77777777" w:rsidTr="00F311CE">
        <w:tc>
          <w:tcPr>
            <w:tcW w:w="714" w:type="dxa"/>
            <w:shd w:val="clear" w:color="auto" w:fill="auto"/>
          </w:tcPr>
          <w:p w14:paraId="10710F2B" w14:textId="77777777" w:rsidR="00A422E4" w:rsidRPr="00DD759E" w:rsidRDefault="00A422E4" w:rsidP="00F311CE">
            <w:pPr>
              <w:pStyle w:val="Tabletext0"/>
            </w:pPr>
            <w:r w:rsidRPr="00DD759E">
              <w:t>6</w:t>
            </w:r>
          </w:p>
        </w:tc>
        <w:tc>
          <w:tcPr>
            <w:tcW w:w="7599" w:type="dxa"/>
            <w:shd w:val="clear" w:color="auto" w:fill="auto"/>
          </w:tcPr>
          <w:p w14:paraId="10710F2C" w14:textId="77777777" w:rsidR="00A422E4" w:rsidRPr="00DD759E" w:rsidRDefault="00A422E4" w:rsidP="00F311CE">
            <w:pPr>
              <w:pStyle w:val="Tabletext0"/>
            </w:pPr>
            <w:r w:rsidRPr="00DD759E">
              <w:t>West along the parallel 20°26.065′S to longitude 149°04.985′E</w:t>
            </w:r>
          </w:p>
        </w:tc>
      </w:tr>
      <w:tr w:rsidR="00A422E4" w:rsidRPr="00DD759E" w14:paraId="10710F30" w14:textId="77777777" w:rsidTr="00F311CE">
        <w:tc>
          <w:tcPr>
            <w:tcW w:w="714" w:type="dxa"/>
            <w:shd w:val="clear" w:color="auto" w:fill="auto"/>
          </w:tcPr>
          <w:p w14:paraId="10710F2E" w14:textId="77777777" w:rsidR="00A422E4" w:rsidRPr="00DD759E" w:rsidRDefault="00A422E4" w:rsidP="00F311CE">
            <w:pPr>
              <w:pStyle w:val="Tabletext0"/>
            </w:pPr>
            <w:r w:rsidRPr="00DD759E">
              <w:t>7</w:t>
            </w:r>
          </w:p>
        </w:tc>
        <w:tc>
          <w:tcPr>
            <w:tcW w:w="7599" w:type="dxa"/>
            <w:shd w:val="clear" w:color="auto" w:fill="auto"/>
          </w:tcPr>
          <w:p w14:paraId="10710F2F" w14:textId="77777777" w:rsidR="00A422E4" w:rsidRPr="00DD759E" w:rsidRDefault="00A422E4" w:rsidP="00F311CE">
            <w:pPr>
              <w:pStyle w:val="Tabletext0"/>
            </w:pPr>
            <w:r w:rsidRPr="00DD759E">
              <w:t>North along the meridian 149°04.985′E to the intersection of the Maher Island (20</w:t>
            </w:r>
            <w:r>
              <w:noBreakHyphen/>
            </w:r>
            <w:r w:rsidRPr="00DD759E">
              <w:t>405) coastline at mean low water and the meridian 149°04.985′E (at the point closest to 20°26.022′S 149°04.985′E)</w:t>
            </w:r>
          </w:p>
        </w:tc>
      </w:tr>
      <w:tr w:rsidR="00A422E4" w:rsidRPr="00DD759E" w14:paraId="10710F33" w14:textId="77777777" w:rsidTr="00F311CE">
        <w:tc>
          <w:tcPr>
            <w:tcW w:w="714" w:type="dxa"/>
            <w:tcBorders>
              <w:bottom w:val="single" w:sz="2" w:space="0" w:color="auto"/>
            </w:tcBorders>
            <w:shd w:val="clear" w:color="auto" w:fill="auto"/>
          </w:tcPr>
          <w:p w14:paraId="10710F31"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0F32" w14:textId="77777777" w:rsidR="00A422E4" w:rsidRPr="00DD759E" w:rsidRDefault="00A422E4" w:rsidP="00F311CE">
            <w:pPr>
              <w:pStyle w:val="Tabletext0"/>
            </w:pPr>
            <w:r w:rsidRPr="00DD759E">
              <w:t>Generally north</w:t>
            </w:r>
            <w:r>
              <w:noBreakHyphen/>
            </w:r>
            <w:r w:rsidRPr="00DD759E">
              <w:t>easterly along the Maher Island (20</w:t>
            </w:r>
            <w:r>
              <w:noBreakHyphen/>
            </w:r>
            <w:r w:rsidRPr="00DD759E">
              <w:t>405) coastline at mean low water to the intersection of the Maher Island (20</w:t>
            </w:r>
            <w:r>
              <w:noBreakHyphen/>
            </w:r>
            <w:r w:rsidRPr="00DD759E">
              <w:t>405) coastline at mean low water and the meridian 149°05.606′E (at the point closest to 20°25.019′S 149°05.606′E)</w:t>
            </w:r>
          </w:p>
        </w:tc>
      </w:tr>
      <w:tr w:rsidR="00A422E4" w:rsidRPr="00DD759E" w14:paraId="10710F36" w14:textId="77777777" w:rsidTr="00F311CE">
        <w:tc>
          <w:tcPr>
            <w:tcW w:w="714" w:type="dxa"/>
            <w:tcBorders>
              <w:top w:val="single" w:sz="2" w:space="0" w:color="auto"/>
              <w:bottom w:val="single" w:sz="12" w:space="0" w:color="auto"/>
            </w:tcBorders>
            <w:shd w:val="clear" w:color="auto" w:fill="auto"/>
          </w:tcPr>
          <w:p w14:paraId="10710F34"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0F35" w14:textId="77777777" w:rsidR="00A422E4" w:rsidRPr="00DD759E" w:rsidRDefault="00A422E4" w:rsidP="00F311CE">
            <w:pPr>
              <w:pStyle w:val="Tabletext0"/>
            </w:pPr>
            <w:r w:rsidRPr="00DD759E">
              <w:t>North along the meridian 149°05.606′E to the starting point</w:t>
            </w:r>
          </w:p>
        </w:tc>
      </w:tr>
    </w:tbl>
    <w:p w14:paraId="10710F3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38" w14:textId="77777777" w:rsidR="00A422E4" w:rsidRPr="00DD759E" w:rsidRDefault="00A422E4" w:rsidP="00A422E4">
      <w:pPr>
        <w:pStyle w:val="ActHead5"/>
      </w:pPr>
      <w:bookmarkStart w:id="286" w:name="_Toc501379963"/>
      <w:r w:rsidRPr="00DD759E">
        <w:rPr>
          <w:rStyle w:val="CharSectno"/>
        </w:rPr>
        <w:t>99</w:t>
      </w:r>
      <w:r w:rsidRPr="00DD759E">
        <w:t xml:space="preserve">  Maher Island West Location</w:t>
      </w:r>
      <w:bookmarkEnd w:id="286"/>
    </w:p>
    <w:p w14:paraId="10710F39" w14:textId="77777777" w:rsidR="00A422E4" w:rsidRPr="00DD759E" w:rsidRDefault="00A422E4" w:rsidP="00A422E4">
      <w:pPr>
        <w:pStyle w:val="Subsection"/>
        <w:rPr>
          <w:rFonts w:eastAsia="Calibri"/>
          <w:szCs w:val="22"/>
        </w:rPr>
      </w:pPr>
      <w:r w:rsidRPr="00DD759E">
        <w:tab/>
      </w:r>
      <w:r w:rsidRPr="00DD759E">
        <w:tab/>
        <w:t xml:space="preserve">The Maher Island West Location is the area </w:t>
      </w:r>
      <w:r w:rsidRPr="00DD759E">
        <w:rPr>
          <w:rFonts w:eastAsia="Calibri"/>
          <w:szCs w:val="22"/>
        </w:rPr>
        <w:t>bounded by the line starting at the point described in item 1 of the following table and running progressively as described in the table.</w:t>
      </w:r>
    </w:p>
    <w:p w14:paraId="10710F3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3C" w14:textId="77777777" w:rsidTr="00F311CE">
        <w:trPr>
          <w:tblHeader/>
        </w:trPr>
        <w:tc>
          <w:tcPr>
            <w:tcW w:w="8313" w:type="dxa"/>
            <w:gridSpan w:val="2"/>
            <w:tcBorders>
              <w:top w:val="single" w:sz="12" w:space="0" w:color="auto"/>
              <w:bottom w:val="single" w:sz="6" w:space="0" w:color="auto"/>
            </w:tcBorders>
            <w:shd w:val="clear" w:color="auto" w:fill="auto"/>
          </w:tcPr>
          <w:p w14:paraId="10710F3B" w14:textId="77777777" w:rsidR="00A422E4" w:rsidRPr="00DD759E" w:rsidRDefault="00A422E4" w:rsidP="00F311CE">
            <w:pPr>
              <w:pStyle w:val="TableHeading"/>
            </w:pPr>
            <w:r w:rsidRPr="00DD759E">
              <w:t>Maher Island West Location</w:t>
            </w:r>
          </w:p>
        </w:tc>
      </w:tr>
      <w:tr w:rsidR="00A422E4" w:rsidRPr="00DD759E" w14:paraId="10710F3F" w14:textId="77777777" w:rsidTr="00F311CE">
        <w:trPr>
          <w:tblHeader/>
        </w:trPr>
        <w:tc>
          <w:tcPr>
            <w:tcW w:w="714" w:type="dxa"/>
            <w:tcBorders>
              <w:top w:val="single" w:sz="6" w:space="0" w:color="auto"/>
              <w:bottom w:val="single" w:sz="12" w:space="0" w:color="auto"/>
            </w:tcBorders>
            <w:shd w:val="clear" w:color="auto" w:fill="auto"/>
          </w:tcPr>
          <w:p w14:paraId="10710F3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3E" w14:textId="77777777" w:rsidR="00A422E4" w:rsidRPr="00DD759E" w:rsidRDefault="00A422E4" w:rsidP="00F311CE">
            <w:pPr>
              <w:pStyle w:val="TableHeading"/>
            </w:pPr>
            <w:r w:rsidRPr="00DD759E">
              <w:t>Description</w:t>
            </w:r>
          </w:p>
        </w:tc>
      </w:tr>
      <w:tr w:rsidR="00A422E4" w:rsidRPr="00DD759E" w14:paraId="10710F42" w14:textId="77777777" w:rsidTr="00F311CE">
        <w:tc>
          <w:tcPr>
            <w:tcW w:w="714" w:type="dxa"/>
            <w:tcBorders>
              <w:top w:val="single" w:sz="12" w:space="0" w:color="auto"/>
            </w:tcBorders>
            <w:shd w:val="clear" w:color="auto" w:fill="auto"/>
          </w:tcPr>
          <w:p w14:paraId="10710F4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41" w14:textId="77777777" w:rsidR="00A422E4" w:rsidRPr="00DD759E" w:rsidRDefault="00A422E4" w:rsidP="00F311CE">
            <w:pPr>
              <w:pStyle w:val="Tabletext0"/>
            </w:pPr>
            <w:r w:rsidRPr="00DD759E">
              <w:t>The point 20°24.767′S 149°04.287′E</w:t>
            </w:r>
          </w:p>
        </w:tc>
      </w:tr>
      <w:tr w:rsidR="00A422E4" w:rsidRPr="00DD759E" w14:paraId="10710F45" w14:textId="77777777" w:rsidTr="00F311CE">
        <w:tc>
          <w:tcPr>
            <w:tcW w:w="714" w:type="dxa"/>
            <w:shd w:val="clear" w:color="auto" w:fill="auto"/>
          </w:tcPr>
          <w:p w14:paraId="10710F43" w14:textId="77777777" w:rsidR="00A422E4" w:rsidRPr="00DD759E" w:rsidRDefault="00A422E4" w:rsidP="00F311CE">
            <w:pPr>
              <w:pStyle w:val="Tabletext0"/>
            </w:pPr>
            <w:r w:rsidRPr="00DD759E">
              <w:t>2</w:t>
            </w:r>
          </w:p>
        </w:tc>
        <w:tc>
          <w:tcPr>
            <w:tcW w:w="7599" w:type="dxa"/>
            <w:shd w:val="clear" w:color="auto" w:fill="auto"/>
          </w:tcPr>
          <w:p w14:paraId="10710F44" w14:textId="77777777" w:rsidR="00A422E4" w:rsidRPr="00DD759E" w:rsidRDefault="00A422E4" w:rsidP="00F311CE">
            <w:pPr>
              <w:pStyle w:val="Tabletext0"/>
            </w:pPr>
            <w:r w:rsidRPr="00DD759E">
              <w:t>East along the parallel 20°24.767′S to longitude 149°05.606′E</w:t>
            </w:r>
          </w:p>
        </w:tc>
      </w:tr>
      <w:tr w:rsidR="00A422E4" w:rsidRPr="00DD759E" w14:paraId="10710F48" w14:textId="77777777" w:rsidTr="00F311CE">
        <w:tc>
          <w:tcPr>
            <w:tcW w:w="714" w:type="dxa"/>
            <w:shd w:val="clear" w:color="auto" w:fill="auto"/>
          </w:tcPr>
          <w:p w14:paraId="10710F46" w14:textId="77777777" w:rsidR="00A422E4" w:rsidRPr="00DD759E" w:rsidRDefault="00A422E4" w:rsidP="00F311CE">
            <w:pPr>
              <w:pStyle w:val="Tabletext0"/>
            </w:pPr>
            <w:r w:rsidRPr="00DD759E">
              <w:t>3</w:t>
            </w:r>
          </w:p>
        </w:tc>
        <w:tc>
          <w:tcPr>
            <w:tcW w:w="7599" w:type="dxa"/>
            <w:shd w:val="clear" w:color="auto" w:fill="auto"/>
          </w:tcPr>
          <w:p w14:paraId="10710F47" w14:textId="77777777" w:rsidR="00A422E4" w:rsidRPr="00DD759E" w:rsidRDefault="00A422E4" w:rsidP="00F311CE">
            <w:pPr>
              <w:pStyle w:val="Tabletext0"/>
            </w:pPr>
            <w:r w:rsidRPr="00DD759E">
              <w:t>South along the meridian 149°05.606′E to the intersection of the Maher Island (20</w:t>
            </w:r>
            <w:r>
              <w:noBreakHyphen/>
            </w:r>
            <w:r w:rsidRPr="00DD759E">
              <w:t>405) coastline at mean low water and the meridian 149°05.606′E (at the point closest to 20°25.019′S 149°05.606′E)</w:t>
            </w:r>
          </w:p>
        </w:tc>
      </w:tr>
      <w:tr w:rsidR="00A422E4" w:rsidRPr="00DD759E" w14:paraId="10710F4B" w14:textId="77777777" w:rsidTr="00F311CE">
        <w:tc>
          <w:tcPr>
            <w:tcW w:w="714" w:type="dxa"/>
            <w:shd w:val="clear" w:color="auto" w:fill="auto"/>
          </w:tcPr>
          <w:p w14:paraId="10710F49" w14:textId="77777777" w:rsidR="00A422E4" w:rsidRPr="00DD759E" w:rsidRDefault="00A422E4" w:rsidP="00F311CE">
            <w:pPr>
              <w:pStyle w:val="Tabletext0"/>
            </w:pPr>
            <w:r w:rsidRPr="00DD759E">
              <w:t>4</w:t>
            </w:r>
          </w:p>
        </w:tc>
        <w:tc>
          <w:tcPr>
            <w:tcW w:w="7599" w:type="dxa"/>
            <w:shd w:val="clear" w:color="auto" w:fill="auto"/>
          </w:tcPr>
          <w:p w14:paraId="10710F4A" w14:textId="77777777" w:rsidR="00A422E4" w:rsidRPr="00DD759E" w:rsidRDefault="00A422E4" w:rsidP="00F311CE">
            <w:pPr>
              <w:pStyle w:val="Tabletext0"/>
            </w:pPr>
            <w:r w:rsidRPr="00DD759E">
              <w:t>Generally southerly then westerly then south</w:t>
            </w:r>
            <w:r>
              <w:noBreakHyphen/>
            </w:r>
            <w:r w:rsidRPr="00DD759E">
              <w:t>westerly along the Maher Island (20</w:t>
            </w:r>
            <w:r>
              <w:noBreakHyphen/>
            </w:r>
            <w:r w:rsidRPr="00DD759E">
              <w:t>405) coastline at mean low water to the intersection of the Maher Island (20</w:t>
            </w:r>
            <w:r>
              <w:noBreakHyphen/>
            </w:r>
            <w:r w:rsidRPr="00DD759E">
              <w:t>405) coastline at mean low water and the meridian 149°04.985′E (at the point closest to 20°26.022′S 149°04.985′E)</w:t>
            </w:r>
          </w:p>
        </w:tc>
      </w:tr>
      <w:tr w:rsidR="00A422E4" w:rsidRPr="00DD759E" w14:paraId="10710F4E" w14:textId="77777777" w:rsidTr="00F311CE">
        <w:tc>
          <w:tcPr>
            <w:tcW w:w="714" w:type="dxa"/>
            <w:shd w:val="clear" w:color="auto" w:fill="auto"/>
          </w:tcPr>
          <w:p w14:paraId="10710F4C" w14:textId="77777777" w:rsidR="00A422E4" w:rsidRPr="00DD759E" w:rsidRDefault="00A422E4" w:rsidP="00F311CE">
            <w:pPr>
              <w:pStyle w:val="Tabletext0"/>
            </w:pPr>
            <w:r w:rsidRPr="00DD759E">
              <w:t>5</w:t>
            </w:r>
          </w:p>
        </w:tc>
        <w:tc>
          <w:tcPr>
            <w:tcW w:w="7599" w:type="dxa"/>
            <w:shd w:val="clear" w:color="auto" w:fill="auto"/>
          </w:tcPr>
          <w:p w14:paraId="10710F4D" w14:textId="77777777" w:rsidR="00A422E4" w:rsidRPr="00DD759E" w:rsidRDefault="00A422E4" w:rsidP="00F311CE">
            <w:pPr>
              <w:pStyle w:val="Tabletext0"/>
            </w:pPr>
            <w:r w:rsidRPr="00DD759E">
              <w:t>South along the meridian 149°04.985′E to latitude 20°26.065′S</w:t>
            </w:r>
          </w:p>
        </w:tc>
      </w:tr>
      <w:tr w:rsidR="00A422E4" w:rsidRPr="00DD759E" w14:paraId="10710F51" w14:textId="77777777" w:rsidTr="00F311CE">
        <w:tc>
          <w:tcPr>
            <w:tcW w:w="714" w:type="dxa"/>
            <w:tcBorders>
              <w:bottom w:val="single" w:sz="2" w:space="0" w:color="auto"/>
            </w:tcBorders>
            <w:shd w:val="clear" w:color="auto" w:fill="auto"/>
          </w:tcPr>
          <w:p w14:paraId="10710F4F"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F50" w14:textId="77777777" w:rsidR="00A422E4" w:rsidRPr="00DD759E" w:rsidRDefault="00A422E4" w:rsidP="00F311CE">
            <w:pPr>
              <w:pStyle w:val="Tabletext0"/>
            </w:pPr>
            <w:r w:rsidRPr="00DD759E">
              <w:t>West along the parallel 20°26.065′S to longitude 149°04.287′E</w:t>
            </w:r>
          </w:p>
        </w:tc>
      </w:tr>
      <w:tr w:rsidR="00A422E4" w:rsidRPr="00DD759E" w14:paraId="10710F54" w14:textId="77777777" w:rsidTr="00F311CE">
        <w:tc>
          <w:tcPr>
            <w:tcW w:w="714" w:type="dxa"/>
            <w:tcBorders>
              <w:top w:val="single" w:sz="2" w:space="0" w:color="auto"/>
              <w:bottom w:val="single" w:sz="12" w:space="0" w:color="auto"/>
            </w:tcBorders>
            <w:shd w:val="clear" w:color="auto" w:fill="auto"/>
          </w:tcPr>
          <w:p w14:paraId="10710F52"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F53" w14:textId="77777777" w:rsidR="00A422E4" w:rsidRPr="00DD759E" w:rsidRDefault="00A422E4" w:rsidP="00F311CE">
            <w:pPr>
              <w:pStyle w:val="Tabletext0"/>
            </w:pPr>
            <w:r w:rsidRPr="00DD759E">
              <w:t>North along the meridian 149°04.287′E to the starting point</w:t>
            </w:r>
          </w:p>
        </w:tc>
      </w:tr>
    </w:tbl>
    <w:p w14:paraId="10710F5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56" w14:textId="77777777" w:rsidR="00A422E4" w:rsidRPr="00DD759E" w:rsidRDefault="00A422E4" w:rsidP="00A422E4">
      <w:pPr>
        <w:pStyle w:val="ActHead5"/>
      </w:pPr>
      <w:bookmarkStart w:id="287" w:name="_Toc501379964"/>
      <w:r w:rsidRPr="00DD759E">
        <w:rPr>
          <w:rStyle w:val="CharSectno"/>
        </w:rPr>
        <w:t>100</w:t>
      </w:r>
      <w:r w:rsidRPr="00DD759E">
        <w:t xml:space="preserve">  Mansell Island Location</w:t>
      </w:r>
      <w:bookmarkEnd w:id="287"/>
    </w:p>
    <w:p w14:paraId="10710F57" w14:textId="77777777" w:rsidR="00A422E4" w:rsidRPr="00DD759E" w:rsidRDefault="00A422E4" w:rsidP="00A422E4">
      <w:pPr>
        <w:pStyle w:val="Subsection"/>
        <w:rPr>
          <w:rFonts w:eastAsia="Calibri"/>
          <w:szCs w:val="22"/>
        </w:rPr>
      </w:pPr>
      <w:r w:rsidRPr="00DD759E">
        <w:tab/>
      </w:r>
      <w:r w:rsidRPr="00DD759E">
        <w:tab/>
        <w:t xml:space="preserve">The Mansell Island Location is the area </w:t>
      </w:r>
      <w:r w:rsidRPr="00DD759E">
        <w:rPr>
          <w:rFonts w:eastAsia="Calibri"/>
          <w:szCs w:val="22"/>
        </w:rPr>
        <w:t>bounded by the line starting at the point described in item 1 of the following table and running progressively as described in the table.</w:t>
      </w:r>
    </w:p>
    <w:p w14:paraId="10710F5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5A" w14:textId="77777777" w:rsidTr="00F311CE">
        <w:trPr>
          <w:tblHeader/>
        </w:trPr>
        <w:tc>
          <w:tcPr>
            <w:tcW w:w="8313" w:type="dxa"/>
            <w:gridSpan w:val="2"/>
            <w:tcBorders>
              <w:top w:val="single" w:sz="12" w:space="0" w:color="auto"/>
              <w:bottom w:val="single" w:sz="6" w:space="0" w:color="auto"/>
            </w:tcBorders>
            <w:shd w:val="clear" w:color="auto" w:fill="auto"/>
          </w:tcPr>
          <w:p w14:paraId="10710F59" w14:textId="77777777" w:rsidR="00A422E4" w:rsidRPr="00DD759E" w:rsidRDefault="00A422E4" w:rsidP="00F311CE">
            <w:pPr>
              <w:pStyle w:val="TableHeading"/>
            </w:pPr>
            <w:r w:rsidRPr="00DD759E">
              <w:t>Mansell Island Location</w:t>
            </w:r>
          </w:p>
        </w:tc>
      </w:tr>
      <w:tr w:rsidR="00A422E4" w:rsidRPr="00DD759E" w14:paraId="10710F5D" w14:textId="77777777" w:rsidTr="00F311CE">
        <w:trPr>
          <w:tblHeader/>
        </w:trPr>
        <w:tc>
          <w:tcPr>
            <w:tcW w:w="714" w:type="dxa"/>
            <w:tcBorders>
              <w:top w:val="single" w:sz="6" w:space="0" w:color="auto"/>
              <w:bottom w:val="single" w:sz="12" w:space="0" w:color="auto"/>
            </w:tcBorders>
            <w:shd w:val="clear" w:color="auto" w:fill="auto"/>
          </w:tcPr>
          <w:p w14:paraId="10710F5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5C" w14:textId="77777777" w:rsidR="00A422E4" w:rsidRPr="00DD759E" w:rsidRDefault="00A422E4" w:rsidP="00F311CE">
            <w:pPr>
              <w:pStyle w:val="TableHeading"/>
            </w:pPr>
            <w:r w:rsidRPr="00DD759E">
              <w:t>Description</w:t>
            </w:r>
          </w:p>
        </w:tc>
      </w:tr>
      <w:tr w:rsidR="00A422E4" w:rsidRPr="00DD759E" w14:paraId="10710F60" w14:textId="77777777" w:rsidTr="00F311CE">
        <w:tc>
          <w:tcPr>
            <w:tcW w:w="714" w:type="dxa"/>
            <w:tcBorders>
              <w:top w:val="single" w:sz="12" w:space="0" w:color="auto"/>
            </w:tcBorders>
            <w:shd w:val="clear" w:color="auto" w:fill="auto"/>
          </w:tcPr>
          <w:p w14:paraId="10710F5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5F" w14:textId="77777777" w:rsidR="00A422E4" w:rsidRPr="00DD759E" w:rsidRDefault="00A422E4" w:rsidP="00F311CE">
            <w:pPr>
              <w:pStyle w:val="Tabletext0"/>
            </w:pPr>
            <w:r w:rsidRPr="00DD759E">
              <w:t>The point 20°27.537′S 149°06.948′E</w:t>
            </w:r>
          </w:p>
        </w:tc>
      </w:tr>
      <w:tr w:rsidR="00A422E4" w:rsidRPr="00DD759E" w14:paraId="10710F63" w14:textId="77777777" w:rsidTr="00F311CE">
        <w:tc>
          <w:tcPr>
            <w:tcW w:w="714" w:type="dxa"/>
            <w:shd w:val="clear" w:color="auto" w:fill="auto"/>
          </w:tcPr>
          <w:p w14:paraId="10710F61" w14:textId="77777777" w:rsidR="00A422E4" w:rsidRPr="00DD759E" w:rsidRDefault="00A422E4" w:rsidP="00F311CE">
            <w:pPr>
              <w:pStyle w:val="Tabletext0"/>
            </w:pPr>
            <w:r w:rsidRPr="00DD759E">
              <w:t>2</w:t>
            </w:r>
          </w:p>
        </w:tc>
        <w:tc>
          <w:tcPr>
            <w:tcW w:w="7599" w:type="dxa"/>
            <w:shd w:val="clear" w:color="auto" w:fill="auto"/>
          </w:tcPr>
          <w:p w14:paraId="10710F62" w14:textId="77777777" w:rsidR="00A422E4" w:rsidRPr="00DD759E" w:rsidRDefault="00A422E4" w:rsidP="00F311CE">
            <w:pPr>
              <w:pStyle w:val="Tabletext0"/>
            </w:pPr>
            <w:r w:rsidRPr="00DD759E">
              <w:t>East along the parallel 20°27.537′S to longitude 149°08.353′E</w:t>
            </w:r>
          </w:p>
        </w:tc>
      </w:tr>
      <w:tr w:rsidR="00A422E4" w:rsidRPr="00DD759E" w14:paraId="10710F66" w14:textId="77777777" w:rsidTr="00F311CE">
        <w:tc>
          <w:tcPr>
            <w:tcW w:w="714" w:type="dxa"/>
            <w:shd w:val="clear" w:color="auto" w:fill="auto"/>
          </w:tcPr>
          <w:p w14:paraId="10710F64" w14:textId="77777777" w:rsidR="00A422E4" w:rsidRPr="00DD759E" w:rsidRDefault="00A422E4" w:rsidP="00F311CE">
            <w:pPr>
              <w:pStyle w:val="Tabletext0"/>
            </w:pPr>
            <w:r w:rsidRPr="00DD759E">
              <w:t>3</w:t>
            </w:r>
          </w:p>
        </w:tc>
        <w:tc>
          <w:tcPr>
            <w:tcW w:w="7599" w:type="dxa"/>
            <w:shd w:val="clear" w:color="auto" w:fill="auto"/>
          </w:tcPr>
          <w:p w14:paraId="10710F65" w14:textId="77777777" w:rsidR="00A422E4" w:rsidRPr="00DD759E" w:rsidRDefault="00A422E4" w:rsidP="00F311CE">
            <w:pPr>
              <w:pStyle w:val="Tabletext0"/>
            </w:pPr>
            <w:r w:rsidRPr="00DD759E">
              <w:t>South along the meridian 149°08.353′E to latitude 20°29.244′S</w:t>
            </w:r>
          </w:p>
        </w:tc>
      </w:tr>
      <w:tr w:rsidR="00A422E4" w:rsidRPr="00DD759E" w14:paraId="10710F69" w14:textId="77777777" w:rsidTr="00F311CE">
        <w:tc>
          <w:tcPr>
            <w:tcW w:w="714" w:type="dxa"/>
            <w:shd w:val="clear" w:color="auto" w:fill="auto"/>
          </w:tcPr>
          <w:p w14:paraId="10710F67" w14:textId="77777777" w:rsidR="00A422E4" w:rsidRPr="00DD759E" w:rsidRDefault="00A422E4" w:rsidP="00F311CE">
            <w:pPr>
              <w:pStyle w:val="Tabletext0"/>
            </w:pPr>
            <w:r w:rsidRPr="00DD759E">
              <w:t>4</w:t>
            </w:r>
          </w:p>
        </w:tc>
        <w:tc>
          <w:tcPr>
            <w:tcW w:w="7599" w:type="dxa"/>
            <w:shd w:val="clear" w:color="auto" w:fill="auto"/>
          </w:tcPr>
          <w:p w14:paraId="10710F68" w14:textId="77777777" w:rsidR="00A422E4" w:rsidRPr="00DD759E" w:rsidRDefault="00A422E4" w:rsidP="00F311CE">
            <w:pPr>
              <w:pStyle w:val="Tabletext0"/>
            </w:pPr>
            <w:r w:rsidRPr="00DD759E">
              <w:t>West along the parallel 20°29.244′S to longitude 149°07.046′E</w:t>
            </w:r>
          </w:p>
        </w:tc>
      </w:tr>
      <w:tr w:rsidR="00A422E4" w:rsidRPr="00DD759E" w14:paraId="10710F6C" w14:textId="77777777" w:rsidTr="00F311CE">
        <w:tc>
          <w:tcPr>
            <w:tcW w:w="714" w:type="dxa"/>
            <w:shd w:val="clear" w:color="auto" w:fill="auto"/>
          </w:tcPr>
          <w:p w14:paraId="10710F6A" w14:textId="77777777" w:rsidR="00A422E4" w:rsidRPr="00DD759E" w:rsidRDefault="00A422E4" w:rsidP="00F311CE">
            <w:pPr>
              <w:pStyle w:val="Tabletext0"/>
            </w:pPr>
            <w:r w:rsidRPr="00DD759E">
              <w:t>5</w:t>
            </w:r>
          </w:p>
        </w:tc>
        <w:tc>
          <w:tcPr>
            <w:tcW w:w="7599" w:type="dxa"/>
            <w:shd w:val="clear" w:color="auto" w:fill="auto"/>
          </w:tcPr>
          <w:p w14:paraId="10710F6B" w14:textId="77777777" w:rsidR="00A422E4" w:rsidRPr="00DD759E" w:rsidRDefault="00A422E4" w:rsidP="00F311CE">
            <w:pPr>
              <w:pStyle w:val="Tabletext0"/>
            </w:pPr>
            <w:r w:rsidRPr="00DD759E">
              <w:t>North along the meridian 149°07.046′E to latitude 20°28.826′S</w:t>
            </w:r>
          </w:p>
        </w:tc>
      </w:tr>
      <w:tr w:rsidR="00A422E4" w:rsidRPr="00DD759E" w14:paraId="10710F6F" w14:textId="77777777" w:rsidTr="00F311CE">
        <w:tc>
          <w:tcPr>
            <w:tcW w:w="714" w:type="dxa"/>
            <w:tcBorders>
              <w:bottom w:val="single" w:sz="2" w:space="0" w:color="auto"/>
            </w:tcBorders>
            <w:shd w:val="clear" w:color="auto" w:fill="auto"/>
          </w:tcPr>
          <w:p w14:paraId="10710F6D"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F6E" w14:textId="77777777" w:rsidR="00A422E4" w:rsidRPr="00DD759E" w:rsidRDefault="00A422E4" w:rsidP="00F311CE">
            <w:pPr>
              <w:pStyle w:val="Tabletext0"/>
            </w:pPr>
            <w:r w:rsidRPr="00DD759E">
              <w:t>West along the parallel 20°28.826′S to longitude 149°06.948′E</w:t>
            </w:r>
          </w:p>
        </w:tc>
      </w:tr>
      <w:tr w:rsidR="00A422E4" w:rsidRPr="00DD759E" w14:paraId="10710F72" w14:textId="77777777" w:rsidTr="00F311CE">
        <w:tc>
          <w:tcPr>
            <w:tcW w:w="714" w:type="dxa"/>
            <w:tcBorders>
              <w:top w:val="single" w:sz="2" w:space="0" w:color="auto"/>
              <w:bottom w:val="single" w:sz="12" w:space="0" w:color="auto"/>
            </w:tcBorders>
            <w:shd w:val="clear" w:color="auto" w:fill="auto"/>
          </w:tcPr>
          <w:p w14:paraId="10710F70"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F71" w14:textId="77777777" w:rsidR="00A422E4" w:rsidRPr="00DD759E" w:rsidRDefault="00A422E4" w:rsidP="00F311CE">
            <w:pPr>
              <w:pStyle w:val="Tabletext0"/>
            </w:pPr>
            <w:r w:rsidRPr="00DD759E">
              <w:t>North along the meridian 149°06.948′E to the starting point</w:t>
            </w:r>
          </w:p>
        </w:tc>
      </w:tr>
    </w:tbl>
    <w:p w14:paraId="10710F7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74" w14:textId="77777777" w:rsidR="00A422E4" w:rsidRPr="00DD759E" w:rsidRDefault="00A422E4" w:rsidP="00A422E4">
      <w:pPr>
        <w:pStyle w:val="ActHead5"/>
      </w:pPr>
      <w:bookmarkStart w:id="288" w:name="_Toc501379965"/>
      <w:r w:rsidRPr="00DD759E">
        <w:rPr>
          <w:rStyle w:val="CharSectno"/>
        </w:rPr>
        <w:t>101</w:t>
      </w:r>
      <w:r w:rsidRPr="00DD759E">
        <w:t xml:space="preserve">  Martin Islet, Haslewood Island Location</w:t>
      </w:r>
      <w:bookmarkEnd w:id="288"/>
    </w:p>
    <w:p w14:paraId="10710F75" w14:textId="77777777" w:rsidR="00A422E4" w:rsidRPr="00DD759E" w:rsidRDefault="00A422E4" w:rsidP="00A422E4">
      <w:pPr>
        <w:pStyle w:val="Subsection"/>
        <w:rPr>
          <w:rFonts w:eastAsia="Calibri"/>
          <w:szCs w:val="22"/>
        </w:rPr>
      </w:pPr>
      <w:r w:rsidRPr="00DD759E">
        <w:tab/>
      </w:r>
      <w:r w:rsidRPr="00DD759E">
        <w:tab/>
        <w:t xml:space="preserve">The Martin Islet, Haslewood Island Location is the area </w:t>
      </w:r>
      <w:r w:rsidRPr="00DD759E">
        <w:rPr>
          <w:rFonts w:eastAsia="Calibri"/>
          <w:szCs w:val="22"/>
        </w:rPr>
        <w:t>bounded by the line starting at the point described in item 1 of the following table and running progressively as described in the table.</w:t>
      </w:r>
    </w:p>
    <w:p w14:paraId="10710F7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78" w14:textId="77777777" w:rsidTr="00F311CE">
        <w:trPr>
          <w:tblHeader/>
        </w:trPr>
        <w:tc>
          <w:tcPr>
            <w:tcW w:w="8313" w:type="dxa"/>
            <w:gridSpan w:val="2"/>
            <w:tcBorders>
              <w:top w:val="single" w:sz="12" w:space="0" w:color="auto"/>
              <w:bottom w:val="single" w:sz="6" w:space="0" w:color="auto"/>
            </w:tcBorders>
            <w:shd w:val="clear" w:color="auto" w:fill="auto"/>
          </w:tcPr>
          <w:p w14:paraId="10710F77" w14:textId="77777777" w:rsidR="00A422E4" w:rsidRPr="00DD759E" w:rsidRDefault="00A422E4" w:rsidP="00F311CE">
            <w:pPr>
              <w:pStyle w:val="TableHeading"/>
            </w:pPr>
            <w:r w:rsidRPr="00DD759E">
              <w:t>Martin Islet, Haslewood Island Location</w:t>
            </w:r>
          </w:p>
        </w:tc>
      </w:tr>
      <w:tr w:rsidR="00A422E4" w:rsidRPr="00DD759E" w14:paraId="10710F7B" w14:textId="77777777" w:rsidTr="00F311CE">
        <w:trPr>
          <w:tblHeader/>
        </w:trPr>
        <w:tc>
          <w:tcPr>
            <w:tcW w:w="714" w:type="dxa"/>
            <w:tcBorders>
              <w:top w:val="single" w:sz="6" w:space="0" w:color="auto"/>
              <w:bottom w:val="single" w:sz="12" w:space="0" w:color="auto"/>
            </w:tcBorders>
            <w:shd w:val="clear" w:color="auto" w:fill="auto"/>
          </w:tcPr>
          <w:p w14:paraId="10710F7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7A" w14:textId="77777777" w:rsidR="00A422E4" w:rsidRPr="00DD759E" w:rsidRDefault="00A422E4" w:rsidP="00F311CE">
            <w:pPr>
              <w:pStyle w:val="TableHeading"/>
            </w:pPr>
            <w:r w:rsidRPr="00DD759E">
              <w:t>Description</w:t>
            </w:r>
          </w:p>
        </w:tc>
      </w:tr>
      <w:tr w:rsidR="00A422E4" w:rsidRPr="00DD759E" w14:paraId="10710F7E" w14:textId="77777777" w:rsidTr="00F311CE">
        <w:tc>
          <w:tcPr>
            <w:tcW w:w="714" w:type="dxa"/>
            <w:tcBorders>
              <w:top w:val="single" w:sz="12" w:space="0" w:color="auto"/>
            </w:tcBorders>
            <w:shd w:val="clear" w:color="auto" w:fill="auto"/>
          </w:tcPr>
          <w:p w14:paraId="10710F7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7D" w14:textId="77777777" w:rsidR="00A422E4" w:rsidRPr="00DD759E" w:rsidRDefault="00A422E4" w:rsidP="00F311CE">
            <w:pPr>
              <w:pStyle w:val="Tabletext0"/>
            </w:pPr>
            <w:r w:rsidRPr="00DD759E">
              <w:t>The point 20°16.791′S 149°03.782′E</w:t>
            </w:r>
          </w:p>
        </w:tc>
      </w:tr>
      <w:tr w:rsidR="00A422E4" w:rsidRPr="00DD759E" w14:paraId="10710F81" w14:textId="77777777" w:rsidTr="00F311CE">
        <w:tc>
          <w:tcPr>
            <w:tcW w:w="714" w:type="dxa"/>
            <w:shd w:val="clear" w:color="auto" w:fill="auto"/>
          </w:tcPr>
          <w:p w14:paraId="10710F7F" w14:textId="77777777" w:rsidR="00A422E4" w:rsidRPr="00DD759E" w:rsidRDefault="00A422E4" w:rsidP="00F311CE">
            <w:pPr>
              <w:pStyle w:val="Tabletext0"/>
            </w:pPr>
            <w:r w:rsidRPr="00DD759E">
              <w:t>2</w:t>
            </w:r>
          </w:p>
        </w:tc>
        <w:tc>
          <w:tcPr>
            <w:tcW w:w="7599" w:type="dxa"/>
            <w:shd w:val="clear" w:color="auto" w:fill="auto"/>
          </w:tcPr>
          <w:p w14:paraId="10710F80" w14:textId="77777777" w:rsidR="00A422E4" w:rsidRPr="00DD759E" w:rsidRDefault="00A422E4" w:rsidP="00F311CE">
            <w:pPr>
              <w:pStyle w:val="Tabletext0"/>
            </w:pPr>
            <w:r w:rsidRPr="00DD759E">
              <w:t>East along the parallel 20°16.791′S to longitude 149°04.125′E</w:t>
            </w:r>
          </w:p>
        </w:tc>
      </w:tr>
      <w:tr w:rsidR="00A422E4" w:rsidRPr="00DD759E" w14:paraId="10710F84" w14:textId="77777777" w:rsidTr="00F311CE">
        <w:tc>
          <w:tcPr>
            <w:tcW w:w="714" w:type="dxa"/>
            <w:shd w:val="clear" w:color="auto" w:fill="auto"/>
          </w:tcPr>
          <w:p w14:paraId="10710F82" w14:textId="77777777" w:rsidR="00A422E4" w:rsidRPr="00DD759E" w:rsidRDefault="00A422E4" w:rsidP="00F311CE">
            <w:pPr>
              <w:pStyle w:val="Tabletext0"/>
            </w:pPr>
            <w:r w:rsidRPr="00DD759E">
              <w:t>3</w:t>
            </w:r>
          </w:p>
        </w:tc>
        <w:tc>
          <w:tcPr>
            <w:tcW w:w="7599" w:type="dxa"/>
            <w:shd w:val="clear" w:color="auto" w:fill="auto"/>
          </w:tcPr>
          <w:p w14:paraId="10710F83" w14:textId="77777777" w:rsidR="00A422E4" w:rsidRPr="00DD759E" w:rsidRDefault="00A422E4" w:rsidP="00F311CE">
            <w:pPr>
              <w:pStyle w:val="Tabletext0"/>
            </w:pPr>
            <w:r w:rsidRPr="00DD759E">
              <w:t>South</w:t>
            </w:r>
            <w:r>
              <w:noBreakHyphen/>
            </w:r>
            <w:r w:rsidRPr="00DD759E">
              <w:t>easterly along the geodesic to the intersection of the Haslewood Island (20</w:t>
            </w:r>
            <w:r>
              <w:noBreakHyphen/>
            </w:r>
            <w:r w:rsidRPr="00DD759E">
              <w:t>078a) coastline at mean low water and the parallel 20°17.057′S (at the point closest to 20°17.057′S 149°04.306′E)</w:t>
            </w:r>
          </w:p>
        </w:tc>
      </w:tr>
      <w:tr w:rsidR="00A422E4" w:rsidRPr="00DD759E" w14:paraId="10710F87" w14:textId="77777777" w:rsidTr="00F311CE">
        <w:tc>
          <w:tcPr>
            <w:tcW w:w="714" w:type="dxa"/>
            <w:shd w:val="clear" w:color="auto" w:fill="auto"/>
          </w:tcPr>
          <w:p w14:paraId="10710F85" w14:textId="77777777" w:rsidR="00A422E4" w:rsidRPr="00DD759E" w:rsidRDefault="00A422E4" w:rsidP="00F311CE">
            <w:pPr>
              <w:pStyle w:val="Tabletext0"/>
            </w:pPr>
            <w:r w:rsidRPr="00DD759E">
              <w:t>4</w:t>
            </w:r>
          </w:p>
        </w:tc>
        <w:tc>
          <w:tcPr>
            <w:tcW w:w="7599" w:type="dxa"/>
            <w:shd w:val="clear" w:color="auto" w:fill="auto"/>
          </w:tcPr>
          <w:p w14:paraId="10710F86" w14:textId="77777777" w:rsidR="00A422E4" w:rsidRPr="00DD759E" w:rsidRDefault="00A422E4" w:rsidP="00F311CE">
            <w:pPr>
              <w:pStyle w:val="Tabletext0"/>
            </w:pPr>
            <w:r w:rsidRPr="00DD759E">
              <w:t>Generally southerly along the Haslewood Island (20</w:t>
            </w:r>
            <w:r>
              <w:noBreakHyphen/>
            </w:r>
            <w:r w:rsidRPr="00DD759E">
              <w:t>078a) coastline at mean low water to the intersection of the Haslewood Island (20</w:t>
            </w:r>
            <w:r>
              <w:noBreakHyphen/>
            </w:r>
            <w:r w:rsidRPr="00DD759E">
              <w:t>078a) coastline at mean low water and the parallel 20°17.679′S (at the point closest to 20°17.679′S 149°04.164′E)</w:t>
            </w:r>
          </w:p>
        </w:tc>
      </w:tr>
      <w:tr w:rsidR="00A422E4" w:rsidRPr="00DD759E" w14:paraId="10710F8A" w14:textId="77777777" w:rsidTr="00F311CE">
        <w:tc>
          <w:tcPr>
            <w:tcW w:w="714" w:type="dxa"/>
            <w:tcBorders>
              <w:bottom w:val="single" w:sz="2" w:space="0" w:color="auto"/>
            </w:tcBorders>
            <w:shd w:val="clear" w:color="auto" w:fill="auto"/>
          </w:tcPr>
          <w:p w14:paraId="10710F88"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0F89" w14:textId="77777777" w:rsidR="00A422E4" w:rsidRPr="00DD759E" w:rsidRDefault="00A422E4" w:rsidP="00F311CE">
            <w:pPr>
              <w:pStyle w:val="Tabletext0"/>
            </w:pPr>
            <w:r w:rsidRPr="00DD759E">
              <w:t>West along the parallel 20°17.679′S to longitude 149°03.782′E</w:t>
            </w:r>
          </w:p>
        </w:tc>
      </w:tr>
      <w:tr w:rsidR="00A422E4" w:rsidRPr="00DD759E" w14:paraId="10710F8D" w14:textId="77777777" w:rsidTr="00F311CE">
        <w:tc>
          <w:tcPr>
            <w:tcW w:w="714" w:type="dxa"/>
            <w:tcBorders>
              <w:top w:val="single" w:sz="2" w:space="0" w:color="auto"/>
              <w:bottom w:val="single" w:sz="12" w:space="0" w:color="auto"/>
            </w:tcBorders>
            <w:shd w:val="clear" w:color="auto" w:fill="auto"/>
          </w:tcPr>
          <w:p w14:paraId="10710F8B"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0F8C" w14:textId="77777777" w:rsidR="00A422E4" w:rsidRPr="00DD759E" w:rsidRDefault="00A422E4" w:rsidP="00F311CE">
            <w:pPr>
              <w:pStyle w:val="Tabletext0"/>
            </w:pPr>
            <w:r w:rsidRPr="00DD759E">
              <w:t>North along the meridian 149°03.782′E to the starting point</w:t>
            </w:r>
          </w:p>
        </w:tc>
      </w:tr>
    </w:tbl>
    <w:p w14:paraId="10710F8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8F" w14:textId="77777777" w:rsidR="00A422E4" w:rsidRPr="00DD759E" w:rsidRDefault="00A422E4" w:rsidP="00A422E4">
      <w:pPr>
        <w:pStyle w:val="ActHead5"/>
      </w:pPr>
      <w:bookmarkStart w:id="289" w:name="_Toc501379966"/>
      <w:r w:rsidRPr="00DD759E">
        <w:rPr>
          <w:rStyle w:val="CharSectno"/>
        </w:rPr>
        <w:t>102</w:t>
      </w:r>
      <w:r w:rsidRPr="00DD759E">
        <w:t xml:space="preserve">  May’s Bay, Whitsunday Island Location</w:t>
      </w:r>
      <w:bookmarkEnd w:id="289"/>
    </w:p>
    <w:p w14:paraId="10710F90" w14:textId="77777777" w:rsidR="00A422E4" w:rsidRPr="00DD759E" w:rsidRDefault="00A422E4" w:rsidP="00A422E4">
      <w:pPr>
        <w:pStyle w:val="Subsection"/>
        <w:rPr>
          <w:rFonts w:eastAsia="Calibri"/>
          <w:szCs w:val="22"/>
        </w:rPr>
      </w:pPr>
      <w:r w:rsidRPr="00DD759E">
        <w:tab/>
      </w:r>
      <w:r w:rsidRPr="00DD759E">
        <w:tab/>
        <w:t xml:space="preserve">The May’s Bay, Whitsunday Island Location is the area </w:t>
      </w:r>
      <w:r w:rsidRPr="00DD759E">
        <w:rPr>
          <w:rFonts w:eastAsia="Calibri"/>
          <w:szCs w:val="22"/>
        </w:rPr>
        <w:t>bounded by the line starting at the point described in item 1 of the following table and running progressively as described in the table.</w:t>
      </w:r>
    </w:p>
    <w:p w14:paraId="10710F9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93" w14:textId="77777777" w:rsidTr="00F311CE">
        <w:trPr>
          <w:tblHeader/>
        </w:trPr>
        <w:tc>
          <w:tcPr>
            <w:tcW w:w="8313" w:type="dxa"/>
            <w:gridSpan w:val="2"/>
            <w:tcBorders>
              <w:top w:val="single" w:sz="12" w:space="0" w:color="auto"/>
              <w:bottom w:val="single" w:sz="6" w:space="0" w:color="auto"/>
            </w:tcBorders>
            <w:shd w:val="clear" w:color="auto" w:fill="auto"/>
          </w:tcPr>
          <w:p w14:paraId="10710F92" w14:textId="77777777" w:rsidR="00A422E4" w:rsidRPr="00DD759E" w:rsidRDefault="00A422E4" w:rsidP="00F311CE">
            <w:pPr>
              <w:pStyle w:val="TableHeading"/>
            </w:pPr>
            <w:r w:rsidRPr="00DD759E">
              <w:t>May’s Bay, Whitsunday Island Location</w:t>
            </w:r>
          </w:p>
        </w:tc>
      </w:tr>
      <w:tr w:rsidR="00A422E4" w:rsidRPr="00DD759E" w14:paraId="10710F96" w14:textId="77777777" w:rsidTr="00F311CE">
        <w:trPr>
          <w:tblHeader/>
        </w:trPr>
        <w:tc>
          <w:tcPr>
            <w:tcW w:w="714" w:type="dxa"/>
            <w:tcBorders>
              <w:top w:val="single" w:sz="6" w:space="0" w:color="auto"/>
              <w:bottom w:val="single" w:sz="12" w:space="0" w:color="auto"/>
            </w:tcBorders>
            <w:shd w:val="clear" w:color="auto" w:fill="auto"/>
          </w:tcPr>
          <w:p w14:paraId="10710F9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95" w14:textId="77777777" w:rsidR="00A422E4" w:rsidRPr="00DD759E" w:rsidRDefault="00A422E4" w:rsidP="00F311CE">
            <w:pPr>
              <w:pStyle w:val="TableHeading"/>
            </w:pPr>
            <w:r w:rsidRPr="00DD759E">
              <w:t>Description</w:t>
            </w:r>
          </w:p>
        </w:tc>
      </w:tr>
      <w:tr w:rsidR="00A422E4" w:rsidRPr="00DD759E" w14:paraId="10710F99" w14:textId="77777777" w:rsidTr="00F311CE">
        <w:tc>
          <w:tcPr>
            <w:tcW w:w="714" w:type="dxa"/>
            <w:tcBorders>
              <w:top w:val="single" w:sz="12" w:space="0" w:color="auto"/>
            </w:tcBorders>
            <w:shd w:val="clear" w:color="auto" w:fill="auto"/>
          </w:tcPr>
          <w:p w14:paraId="10710F9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98" w14:textId="77777777" w:rsidR="00A422E4" w:rsidRPr="00DD759E" w:rsidRDefault="00A422E4" w:rsidP="00F311CE">
            <w:pPr>
              <w:pStyle w:val="Tabletext0"/>
            </w:pPr>
            <w:r w:rsidRPr="00DD759E">
              <w:t>The point 20°13.114′S 148°56.537′E</w:t>
            </w:r>
          </w:p>
        </w:tc>
      </w:tr>
      <w:tr w:rsidR="00A422E4" w:rsidRPr="00DD759E" w14:paraId="10710F9C" w14:textId="77777777" w:rsidTr="00F311CE">
        <w:tc>
          <w:tcPr>
            <w:tcW w:w="714" w:type="dxa"/>
            <w:shd w:val="clear" w:color="auto" w:fill="auto"/>
          </w:tcPr>
          <w:p w14:paraId="10710F9A" w14:textId="77777777" w:rsidR="00A422E4" w:rsidRPr="00DD759E" w:rsidRDefault="00A422E4" w:rsidP="00F311CE">
            <w:pPr>
              <w:pStyle w:val="Tabletext0"/>
            </w:pPr>
            <w:r w:rsidRPr="00DD759E">
              <w:t>2</w:t>
            </w:r>
          </w:p>
        </w:tc>
        <w:tc>
          <w:tcPr>
            <w:tcW w:w="7599" w:type="dxa"/>
            <w:shd w:val="clear" w:color="auto" w:fill="auto"/>
          </w:tcPr>
          <w:p w14:paraId="10710F9B" w14:textId="77777777" w:rsidR="00A422E4" w:rsidRPr="00DD759E" w:rsidRDefault="00A422E4" w:rsidP="00F311CE">
            <w:pPr>
              <w:pStyle w:val="Tabletext0"/>
            </w:pPr>
            <w:r w:rsidRPr="00DD759E">
              <w:t>East along the parallel 20°13.114′S to the intersection of the Whitsunday Island (20</w:t>
            </w:r>
            <w:r>
              <w:noBreakHyphen/>
            </w:r>
            <w:r w:rsidRPr="00DD759E">
              <w:t>041a) coastline at mean low water and the parallel 20°13.114′S (at the point closest to 20°13.114′S 148°56.913′E)</w:t>
            </w:r>
          </w:p>
        </w:tc>
      </w:tr>
      <w:tr w:rsidR="00A422E4" w:rsidRPr="00DD759E" w14:paraId="10710F9F" w14:textId="77777777" w:rsidTr="00F311CE">
        <w:tc>
          <w:tcPr>
            <w:tcW w:w="714" w:type="dxa"/>
            <w:shd w:val="clear" w:color="auto" w:fill="auto"/>
          </w:tcPr>
          <w:p w14:paraId="10710F9D" w14:textId="77777777" w:rsidR="00A422E4" w:rsidRPr="00DD759E" w:rsidRDefault="00A422E4" w:rsidP="00F311CE">
            <w:pPr>
              <w:pStyle w:val="Tabletext0"/>
            </w:pPr>
            <w:r w:rsidRPr="00DD759E">
              <w:t>3</w:t>
            </w:r>
          </w:p>
        </w:tc>
        <w:tc>
          <w:tcPr>
            <w:tcW w:w="7599" w:type="dxa"/>
            <w:shd w:val="clear" w:color="auto" w:fill="auto"/>
          </w:tcPr>
          <w:p w14:paraId="10710F9E" w14:textId="77777777" w:rsidR="00A422E4" w:rsidRPr="00DD759E" w:rsidRDefault="00A422E4" w:rsidP="00F311CE">
            <w:pPr>
              <w:pStyle w:val="Tabletext0"/>
            </w:pPr>
            <w:r w:rsidRPr="00DD759E">
              <w:t>Generally south</w:t>
            </w:r>
            <w:r>
              <w:noBreakHyphen/>
            </w:r>
            <w:r w:rsidRPr="00DD759E">
              <w:t>westerly then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148°56.429′E (at the point closest to 20°13.510′S 148°56.429′E)</w:t>
            </w:r>
          </w:p>
        </w:tc>
      </w:tr>
      <w:tr w:rsidR="00A422E4" w:rsidRPr="00DD759E" w14:paraId="10710FA2" w14:textId="77777777" w:rsidTr="00F311CE">
        <w:tc>
          <w:tcPr>
            <w:tcW w:w="714" w:type="dxa"/>
            <w:tcBorders>
              <w:bottom w:val="single" w:sz="2" w:space="0" w:color="auto"/>
            </w:tcBorders>
            <w:shd w:val="clear" w:color="auto" w:fill="auto"/>
          </w:tcPr>
          <w:p w14:paraId="10710FA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FA1" w14:textId="77777777" w:rsidR="00A422E4" w:rsidRPr="00DD759E" w:rsidRDefault="00A422E4" w:rsidP="00F311CE">
            <w:pPr>
              <w:pStyle w:val="Tabletext0"/>
            </w:pPr>
            <w:r w:rsidRPr="00DD759E">
              <w:t>North along the meridian 148°56.429′E to latitude 20°13.223′S</w:t>
            </w:r>
          </w:p>
        </w:tc>
      </w:tr>
      <w:tr w:rsidR="00A422E4" w:rsidRPr="00DD759E" w14:paraId="10710FA5" w14:textId="77777777" w:rsidTr="00F311CE">
        <w:tc>
          <w:tcPr>
            <w:tcW w:w="714" w:type="dxa"/>
            <w:tcBorders>
              <w:top w:val="single" w:sz="2" w:space="0" w:color="auto"/>
              <w:bottom w:val="single" w:sz="12" w:space="0" w:color="auto"/>
            </w:tcBorders>
            <w:shd w:val="clear" w:color="auto" w:fill="auto"/>
          </w:tcPr>
          <w:p w14:paraId="10710FA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FA4"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0FA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A7" w14:textId="77777777" w:rsidR="00A422E4" w:rsidRPr="00DD759E" w:rsidRDefault="00A422E4" w:rsidP="00A422E4">
      <w:pPr>
        <w:pStyle w:val="ActHead5"/>
      </w:pPr>
      <w:bookmarkStart w:id="290" w:name="_Toc501379967"/>
      <w:r w:rsidRPr="00DD759E">
        <w:rPr>
          <w:rStyle w:val="CharSectno"/>
        </w:rPr>
        <w:t>103</w:t>
      </w:r>
      <w:r w:rsidRPr="00DD759E">
        <w:t xml:space="preserve">  Mid Molle Island Location</w:t>
      </w:r>
      <w:bookmarkEnd w:id="290"/>
    </w:p>
    <w:p w14:paraId="10710FA8" w14:textId="77777777" w:rsidR="00A422E4" w:rsidRPr="00DD759E" w:rsidRDefault="00A422E4" w:rsidP="00A422E4">
      <w:pPr>
        <w:pStyle w:val="Subsection"/>
        <w:rPr>
          <w:rFonts w:eastAsia="Calibri"/>
          <w:szCs w:val="22"/>
        </w:rPr>
      </w:pPr>
      <w:r w:rsidRPr="00DD759E">
        <w:tab/>
      </w:r>
      <w:r w:rsidRPr="00DD759E">
        <w:tab/>
        <w:t xml:space="preserve">The Mid Molle Island Location is the area </w:t>
      </w:r>
      <w:r w:rsidRPr="00DD759E">
        <w:rPr>
          <w:rFonts w:eastAsia="Calibri"/>
          <w:szCs w:val="22"/>
        </w:rPr>
        <w:t>bounded by the line starting at the point described in item 1 of the following table and running progressively as described in the table.</w:t>
      </w:r>
    </w:p>
    <w:p w14:paraId="10710FA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AB" w14:textId="77777777" w:rsidTr="00F311CE">
        <w:trPr>
          <w:tblHeader/>
        </w:trPr>
        <w:tc>
          <w:tcPr>
            <w:tcW w:w="8313" w:type="dxa"/>
            <w:gridSpan w:val="2"/>
            <w:tcBorders>
              <w:top w:val="single" w:sz="12" w:space="0" w:color="auto"/>
              <w:bottom w:val="single" w:sz="6" w:space="0" w:color="auto"/>
            </w:tcBorders>
            <w:shd w:val="clear" w:color="auto" w:fill="auto"/>
          </w:tcPr>
          <w:p w14:paraId="10710FAA" w14:textId="77777777" w:rsidR="00A422E4" w:rsidRPr="00DD759E" w:rsidRDefault="00A422E4" w:rsidP="00F311CE">
            <w:pPr>
              <w:pStyle w:val="TableHeading"/>
            </w:pPr>
            <w:r w:rsidRPr="00DD759E">
              <w:t>Mid Molle Island Location</w:t>
            </w:r>
          </w:p>
        </w:tc>
      </w:tr>
      <w:tr w:rsidR="00A422E4" w:rsidRPr="00DD759E" w14:paraId="10710FAE" w14:textId="77777777" w:rsidTr="00F311CE">
        <w:trPr>
          <w:tblHeader/>
        </w:trPr>
        <w:tc>
          <w:tcPr>
            <w:tcW w:w="714" w:type="dxa"/>
            <w:tcBorders>
              <w:top w:val="single" w:sz="6" w:space="0" w:color="auto"/>
              <w:bottom w:val="single" w:sz="12" w:space="0" w:color="auto"/>
            </w:tcBorders>
            <w:shd w:val="clear" w:color="auto" w:fill="auto"/>
          </w:tcPr>
          <w:p w14:paraId="10710FA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AD" w14:textId="77777777" w:rsidR="00A422E4" w:rsidRPr="00DD759E" w:rsidRDefault="00A422E4" w:rsidP="00F311CE">
            <w:pPr>
              <w:pStyle w:val="TableHeading"/>
            </w:pPr>
            <w:r w:rsidRPr="00DD759E">
              <w:t>Description</w:t>
            </w:r>
          </w:p>
        </w:tc>
      </w:tr>
      <w:tr w:rsidR="00A422E4" w:rsidRPr="00DD759E" w14:paraId="10710FB1" w14:textId="77777777" w:rsidTr="00F311CE">
        <w:tc>
          <w:tcPr>
            <w:tcW w:w="714" w:type="dxa"/>
            <w:tcBorders>
              <w:top w:val="single" w:sz="12" w:space="0" w:color="auto"/>
            </w:tcBorders>
            <w:shd w:val="clear" w:color="auto" w:fill="auto"/>
          </w:tcPr>
          <w:p w14:paraId="10710FA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B0" w14:textId="77777777" w:rsidR="00A422E4" w:rsidRPr="00DD759E" w:rsidRDefault="00A422E4" w:rsidP="00F311CE">
            <w:pPr>
              <w:pStyle w:val="Tabletext0"/>
            </w:pPr>
            <w:r w:rsidRPr="00DD759E">
              <w:t>The point 20°14.655′S 148°49.279′E</w:t>
            </w:r>
          </w:p>
        </w:tc>
      </w:tr>
      <w:tr w:rsidR="00A422E4" w:rsidRPr="00DD759E" w14:paraId="10710FB4" w14:textId="77777777" w:rsidTr="00F311CE">
        <w:tc>
          <w:tcPr>
            <w:tcW w:w="714" w:type="dxa"/>
            <w:shd w:val="clear" w:color="auto" w:fill="auto"/>
          </w:tcPr>
          <w:p w14:paraId="10710FB2" w14:textId="77777777" w:rsidR="00A422E4" w:rsidRPr="00DD759E" w:rsidRDefault="00A422E4" w:rsidP="00F311CE">
            <w:pPr>
              <w:pStyle w:val="Tabletext0"/>
            </w:pPr>
            <w:r w:rsidRPr="00DD759E">
              <w:t>2</w:t>
            </w:r>
          </w:p>
        </w:tc>
        <w:tc>
          <w:tcPr>
            <w:tcW w:w="7599" w:type="dxa"/>
            <w:shd w:val="clear" w:color="auto" w:fill="auto"/>
          </w:tcPr>
          <w:p w14:paraId="10710FB3" w14:textId="77777777" w:rsidR="00A422E4" w:rsidRPr="00DD759E" w:rsidRDefault="00A422E4" w:rsidP="00F311CE">
            <w:pPr>
              <w:pStyle w:val="Tabletext0"/>
            </w:pPr>
            <w:r w:rsidRPr="00DD759E">
              <w:t>East along the parallel 20°14.655′S to longitude 148°50.224′E</w:t>
            </w:r>
          </w:p>
        </w:tc>
      </w:tr>
      <w:tr w:rsidR="00A422E4" w:rsidRPr="00DD759E" w14:paraId="10710FB7" w14:textId="77777777" w:rsidTr="00F311CE">
        <w:tc>
          <w:tcPr>
            <w:tcW w:w="714" w:type="dxa"/>
            <w:shd w:val="clear" w:color="auto" w:fill="auto"/>
          </w:tcPr>
          <w:p w14:paraId="10710FB5" w14:textId="77777777" w:rsidR="00A422E4" w:rsidRPr="00DD759E" w:rsidRDefault="00A422E4" w:rsidP="00F311CE">
            <w:pPr>
              <w:pStyle w:val="Tabletext0"/>
            </w:pPr>
            <w:r w:rsidRPr="00DD759E">
              <w:t>3</w:t>
            </w:r>
          </w:p>
        </w:tc>
        <w:tc>
          <w:tcPr>
            <w:tcW w:w="7599" w:type="dxa"/>
            <w:shd w:val="clear" w:color="auto" w:fill="auto"/>
          </w:tcPr>
          <w:p w14:paraId="10710FB6" w14:textId="77777777" w:rsidR="00A422E4" w:rsidRPr="00DD759E" w:rsidRDefault="00A422E4" w:rsidP="00F311CE">
            <w:pPr>
              <w:pStyle w:val="Tabletext0"/>
            </w:pPr>
            <w:r w:rsidRPr="00DD759E">
              <w:t>South along the meridian 148°50.224′E to latitude 20°15.213′S</w:t>
            </w:r>
          </w:p>
        </w:tc>
      </w:tr>
      <w:tr w:rsidR="00A422E4" w:rsidRPr="00DD759E" w14:paraId="10710FBA" w14:textId="77777777" w:rsidTr="00F311CE">
        <w:tc>
          <w:tcPr>
            <w:tcW w:w="714" w:type="dxa"/>
            <w:tcBorders>
              <w:bottom w:val="single" w:sz="2" w:space="0" w:color="auto"/>
            </w:tcBorders>
            <w:shd w:val="clear" w:color="auto" w:fill="auto"/>
          </w:tcPr>
          <w:p w14:paraId="10710FB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FB9" w14:textId="77777777" w:rsidR="00A422E4" w:rsidRPr="00DD759E" w:rsidRDefault="00A422E4" w:rsidP="00F311CE">
            <w:pPr>
              <w:pStyle w:val="Tabletext0"/>
            </w:pPr>
            <w:r w:rsidRPr="00DD759E">
              <w:t>West along the parallel 20°15.153′S to longitude 148°49.279′E</w:t>
            </w:r>
          </w:p>
        </w:tc>
      </w:tr>
      <w:tr w:rsidR="00A422E4" w:rsidRPr="00DD759E" w14:paraId="10710FBD" w14:textId="77777777" w:rsidTr="00F311CE">
        <w:tc>
          <w:tcPr>
            <w:tcW w:w="714" w:type="dxa"/>
            <w:tcBorders>
              <w:top w:val="single" w:sz="2" w:space="0" w:color="auto"/>
              <w:bottom w:val="single" w:sz="12" w:space="0" w:color="auto"/>
            </w:tcBorders>
            <w:shd w:val="clear" w:color="auto" w:fill="auto"/>
          </w:tcPr>
          <w:p w14:paraId="10710FB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FBC" w14:textId="77777777" w:rsidR="00A422E4" w:rsidRPr="00DD759E" w:rsidRDefault="00A422E4" w:rsidP="00F311CE">
            <w:pPr>
              <w:pStyle w:val="Tabletext0"/>
            </w:pPr>
            <w:r w:rsidRPr="00DD759E">
              <w:t>North along the meridian 148°49.279′E to the starting point</w:t>
            </w:r>
          </w:p>
        </w:tc>
      </w:tr>
    </w:tbl>
    <w:p w14:paraId="10710FB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BF" w14:textId="77777777" w:rsidR="00A422E4" w:rsidRPr="00DD759E" w:rsidRDefault="00A422E4" w:rsidP="00A422E4">
      <w:pPr>
        <w:pStyle w:val="ActHead5"/>
      </w:pPr>
      <w:bookmarkStart w:id="291" w:name="_Toc501379968"/>
      <w:r w:rsidRPr="00DD759E">
        <w:rPr>
          <w:rStyle w:val="CharSectno"/>
        </w:rPr>
        <w:t>104</w:t>
      </w:r>
      <w:r w:rsidRPr="00DD759E">
        <w:t xml:space="preserve">  Middle Island Location</w:t>
      </w:r>
      <w:bookmarkEnd w:id="291"/>
    </w:p>
    <w:p w14:paraId="10710FC0" w14:textId="77777777" w:rsidR="00A422E4" w:rsidRPr="00DD759E" w:rsidRDefault="00A422E4" w:rsidP="00A422E4">
      <w:pPr>
        <w:pStyle w:val="Subsection"/>
        <w:rPr>
          <w:rFonts w:eastAsia="Calibri"/>
          <w:szCs w:val="22"/>
        </w:rPr>
      </w:pPr>
      <w:r w:rsidRPr="00DD759E">
        <w:tab/>
      </w:r>
      <w:r w:rsidRPr="00DD759E">
        <w:tab/>
        <w:t xml:space="preserve">The Middle Island Location is the area </w:t>
      </w:r>
      <w:r w:rsidRPr="00DD759E">
        <w:rPr>
          <w:rFonts w:eastAsia="Calibri"/>
          <w:szCs w:val="22"/>
        </w:rPr>
        <w:t>bounded by the line starting at the point described in item 1 of the following table and running progressively as described in the table.</w:t>
      </w:r>
    </w:p>
    <w:p w14:paraId="10710FC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C3" w14:textId="77777777" w:rsidTr="00F311CE">
        <w:trPr>
          <w:tblHeader/>
        </w:trPr>
        <w:tc>
          <w:tcPr>
            <w:tcW w:w="8313" w:type="dxa"/>
            <w:gridSpan w:val="2"/>
            <w:tcBorders>
              <w:top w:val="single" w:sz="12" w:space="0" w:color="auto"/>
              <w:bottom w:val="single" w:sz="6" w:space="0" w:color="auto"/>
            </w:tcBorders>
            <w:shd w:val="clear" w:color="auto" w:fill="auto"/>
          </w:tcPr>
          <w:p w14:paraId="10710FC2" w14:textId="77777777" w:rsidR="00A422E4" w:rsidRPr="00DD759E" w:rsidRDefault="00A422E4" w:rsidP="00F311CE">
            <w:pPr>
              <w:pStyle w:val="TableHeading"/>
            </w:pPr>
            <w:r w:rsidRPr="00DD759E">
              <w:t>Middle Island Location</w:t>
            </w:r>
          </w:p>
        </w:tc>
      </w:tr>
      <w:tr w:rsidR="00A422E4" w:rsidRPr="00DD759E" w14:paraId="10710FC6" w14:textId="77777777" w:rsidTr="00F311CE">
        <w:trPr>
          <w:tblHeader/>
        </w:trPr>
        <w:tc>
          <w:tcPr>
            <w:tcW w:w="714" w:type="dxa"/>
            <w:tcBorders>
              <w:top w:val="single" w:sz="6" w:space="0" w:color="auto"/>
              <w:bottom w:val="single" w:sz="12" w:space="0" w:color="auto"/>
            </w:tcBorders>
            <w:shd w:val="clear" w:color="auto" w:fill="auto"/>
          </w:tcPr>
          <w:p w14:paraId="10710FC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C5" w14:textId="77777777" w:rsidR="00A422E4" w:rsidRPr="00DD759E" w:rsidRDefault="00A422E4" w:rsidP="00F311CE">
            <w:pPr>
              <w:pStyle w:val="TableHeading"/>
            </w:pPr>
            <w:r w:rsidRPr="00DD759E">
              <w:t>Description</w:t>
            </w:r>
          </w:p>
        </w:tc>
      </w:tr>
      <w:tr w:rsidR="00A422E4" w:rsidRPr="00DD759E" w14:paraId="10710FC9" w14:textId="77777777" w:rsidTr="00F311CE">
        <w:tc>
          <w:tcPr>
            <w:tcW w:w="714" w:type="dxa"/>
            <w:tcBorders>
              <w:top w:val="single" w:sz="12" w:space="0" w:color="auto"/>
            </w:tcBorders>
            <w:shd w:val="clear" w:color="auto" w:fill="auto"/>
          </w:tcPr>
          <w:p w14:paraId="10710FC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C8" w14:textId="77777777" w:rsidR="00A422E4" w:rsidRPr="00DD759E" w:rsidRDefault="00A422E4" w:rsidP="00F311CE">
            <w:pPr>
              <w:pStyle w:val="Tabletext0"/>
            </w:pPr>
            <w:r w:rsidRPr="00DD759E">
              <w:t>The point 19°58.685′S 148°21.275′E</w:t>
            </w:r>
          </w:p>
        </w:tc>
      </w:tr>
      <w:tr w:rsidR="00A422E4" w:rsidRPr="00DD759E" w14:paraId="10710FCC" w14:textId="77777777" w:rsidTr="00F311CE">
        <w:tc>
          <w:tcPr>
            <w:tcW w:w="714" w:type="dxa"/>
            <w:shd w:val="clear" w:color="auto" w:fill="auto"/>
          </w:tcPr>
          <w:p w14:paraId="10710FCA" w14:textId="77777777" w:rsidR="00A422E4" w:rsidRPr="00DD759E" w:rsidRDefault="00A422E4" w:rsidP="00F311CE">
            <w:pPr>
              <w:pStyle w:val="Tabletext0"/>
            </w:pPr>
            <w:r w:rsidRPr="00DD759E">
              <w:t>2</w:t>
            </w:r>
          </w:p>
        </w:tc>
        <w:tc>
          <w:tcPr>
            <w:tcW w:w="7599" w:type="dxa"/>
            <w:shd w:val="clear" w:color="auto" w:fill="auto"/>
          </w:tcPr>
          <w:p w14:paraId="10710FCB" w14:textId="77777777" w:rsidR="00A422E4" w:rsidRPr="00DD759E" w:rsidRDefault="00A422E4" w:rsidP="00F311CE">
            <w:pPr>
              <w:pStyle w:val="Tabletext0"/>
            </w:pPr>
            <w:r w:rsidRPr="00DD759E">
              <w:t>East along the parallel 19°58.685′S to longitude 148°22.542′E</w:t>
            </w:r>
          </w:p>
        </w:tc>
      </w:tr>
      <w:tr w:rsidR="00A422E4" w:rsidRPr="00DD759E" w14:paraId="10710FCF" w14:textId="77777777" w:rsidTr="00F311CE">
        <w:tc>
          <w:tcPr>
            <w:tcW w:w="714" w:type="dxa"/>
            <w:shd w:val="clear" w:color="auto" w:fill="auto"/>
          </w:tcPr>
          <w:p w14:paraId="10710FCD" w14:textId="77777777" w:rsidR="00A422E4" w:rsidRPr="00DD759E" w:rsidRDefault="00A422E4" w:rsidP="00F311CE">
            <w:pPr>
              <w:pStyle w:val="Tabletext0"/>
            </w:pPr>
            <w:r w:rsidRPr="00DD759E">
              <w:t>3</w:t>
            </w:r>
          </w:p>
        </w:tc>
        <w:tc>
          <w:tcPr>
            <w:tcW w:w="7599" w:type="dxa"/>
            <w:shd w:val="clear" w:color="auto" w:fill="auto"/>
          </w:tcPr>
          <w:p w14:paraId="10710FCE" w14:textId="77777777" w:rsidR="00A422E4" w:rsidRPr="00DD759E" w:rsidRDefault="00A422E4" w:rsidP="00F311CE">
            <w:pPr>
              <w:pStyle w:val="Tabletext0"/>
            </w:pPr>
            <w:r w:rsidRPr="00DD759E">
              <w:t>South along the meridian 148°22.542′E to latitude 19°59.735′S</w:t>
            </w:r>
          </w:p>
        </w:tc>
      </w:tr>
      <w:tr w:rsidR="00A422E4" w:rsidRPr="00DD759E" w14:paraId="10710FD2" w14:textId="77777777" w:rsidTr="00F311CE">
        <w:tc>
          <w:tcPr>
            <w:tcW w:w="714" w:type="dxa"/>
            <w:tcBorders>
              <w:bottom w:val="single" w:sz="2" w:space="0" w:color="auto"/>
            </w:tcBorders>
            <w:shd w:val="clear" w:color="auto" w:fill="auto"/>
          </w:tcPr>
          <w:p w14:paraId="10710FD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0FD1" w14:textId="77777777" w:rsidR="00A422E4" w:rsidRPr="00DD759E" w:rsidRDefault="00A422E4" w:rsidP="00F311CE">
            <w:pPr>
              <w:pStyle w:val="Tabletext0"/>
            </w:pPr>
            <w:r w:rsidRPr="00DD759E">
              <w:t>West along the parallel 19°59.735′S to longitude 148°21.275′E</w:t>
            </w:r>
          </w:p>
        </w:tc>
      </w:tr>
      <w:tr w:rsidR="00A422E4" w:rsidRPr="00DD759E" w14:paraId="10710FD5" w14:textId="77777777" w:rsidTr="00F311CE">
        <w:tc>
          <w:tcPr>
            <w:tcW w:w="714" w:type="dxa"/>
            <w:tcBorders>
              <w:top w:val="single" w:sz="2" w:space="0" w:color="auto"/>
              <w:bottom w:val="single" w:sz="12" w:space="0" w:color="auto"/>
            </w:tcBorders>
            <w:shd w:val="clear" w:color="auto" w:fill="auto"/>
          </w:tcPr>
          <w:p w14:paraId="10710FD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0FD4" w14:textId="77777777" w:rsidR="00A422E4" w:rsidRPr="00DD759E" w:rsidRDefault="00A422E4" w:rsidP="00F311CE">
            <w:pPr>
              <w:pStyle w:val="Tabletext0"/>
            </w:pPr>
            <w:r w:rsidRPr="00DD759E">
              <w:t>North along the meridian 148°21.275′E to the starting point</w:t>
            </w:r>
          </w:p>
        </w:tc>
      </w:tr>
    </w:tbl>
    <w:p w14:paraId="10710FD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D7" w14:textId="77777777" w:rsidR="00A422E4" w:rsidRPr="00DD759E" w:rsidRDefault="00A422E4" w:rsidP="00A422E4">
      <w:pPr>
        <w:pStyle w:val="ActHead5"/>
      </w:pPr>
      <w:bookmarkStart w:id="292" w:name="_Toc501379969"/>
      <w:r w:rsidRPr="00DD759E">
        <w:rPr>
          <w:rStyle w:val="CharSectno"/>
        </w:rPr>
        <w:t>105</w:t>
      </w:r>
      <w:r w:rsidRPr="00DD759E">
        <w:t xml:space="preserve">  Moon Island Location</w:t>
      </w:r>
      <w:bookmarkEnd w:id="292"/>
    </w:p>
    <w:p w14:paraId="10710FD8" w14:textId="77777777" w:rsidR="00A422E4" w:rsidRPr="00DD759E" w:rsidRDefault="00A422E4" w:rsidP="00A422E4">
      <w:pPr>
        <w:pStyle w:val="Subsection"/>
        <w:rPr>
          <w:rFonts w:eastAsia="Calibri"/>
          <w:szCs w:val="22"/>
        </w:rPr>
      </w:pPr>
      <w:r w:rsidRPr="00DD759E">
        <w:tab/>
      </w:r>
      <w:r w:rsidRPr="00DD759E">
        <w:tab/>
        <w:t xml:space="preserve">The Moon Island Location is the area </w:t>
      </w:r>
      <w:r w:rsidRPr="00DD759E">
        <w:rPr>
          <w:rFonts w:eastAsia="Calibri"/>
          <w:szCs w:val="22"/>
        </w:rPr>
        <w:t>bounded by the line starting at the point described in item 1 of the following table and running progressively as described in the table.</w:t>
      </w:r>
    </w:p>
    <w:p w14:paraId="10710FD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DB" w14:textId="77777777" w:rsidTr="00F311CE">
        <w:trPr>
          <w:tblHeader/>
        </w:trPr>
        <w:tc>
          <w:tcPr>
            <w:tcW w:w="8313" w:type="dxa"/>
            <w:gridSpan w:val="2"/>
            <w:tcBorders>
              <w:top w:val="single" w:sz="12" w:space="0" w:color="auto"/>
              <w:bottom w:val="single" w:sz="6" w:space="0" w:color="auto"/>
            </w:tcBorders>
            <w:shd w:val="clear" w:color="auto" w:fill="auto"/>
          </w:tcPr>
          <w:p w14:paraId="10710FDA" w14:textId="77777777" w:rsidR="00A422E4" w:rsidRPr="00DD759E" w:rsidRDefault="00A422E4" w:rsidP="00F311CE">
            <w:pPr>
              <w:pStyle w:val="TableHeading"/>
            </w:pPr>
            <w:r w:rsidRPr="00DD759E">
              <w:t>Moon Island Location</w:t>
            </w:r>
          </w:p>
        </w:tc>
      </w:tr>
      <w:tr w:rsidR="00A422E4" w:rsidRPr="00DD759E" w14:paraId="10710FDE" w14:textId="77777777" w:rsidTr="00F311CE">
        <w:trPr>
          <w:tblHeader/>
        </w:trPr>
        <w:tc>
          <w:tcPr>
            <w:tcW w:w="714" w:type="dxa"/>
            <w:tcBorders>
              <w:top w:val="single" w:sz="6" w:space="0" w:color="auto"/>
              <w:bottom w:val="single" w:sz="12" w:space="0" w:color="auto"/>
            </w:tcBorders>
            <w:shd w:val="clear" w:color="auto" w:fill="auto"/>
          </w:tcPr>
          <w:p w14:paraId="10710FD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DD" w14:textId="77777777" w:rsidR="00A422E4" w:rsidRPr="00DD759E" w:rsidRDefault="00A422E4" w:rsidP="00F311CE">
            <w:pPr>
              <w:pStyle w:val="TableHeading"/>
            </w:pPr>
            <w:r w:rsidRPr="00DD759E">
              <w:t>Description</w:t>
            </w:r>
          </w:p>
        </w:tc>
      </w:tr>
      <w:tr w:rsidR="00A422E4" w:rsidRPr="00DD759E" w14:paraId="10710FE1" w14:textId="77777777" w:rsidTr="00F311CE">
        <w:tc>
          <w:tcPr>
            <w:tcW w:w="714" w:type="dxa"/>
            <w:tcBorders>
              <w:top w:val="single" w:sz="12" w:space="0" w:color="auto"/>
            </w:tcBorders>
            <w:shd w:val="clear" w:color="auto" w:fill="auto"/>
          </w:tcPr>
          <w:p w14:paraId="10710FD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E0"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20°18.610′S (at the point closest to 20°18.610′S 149°02.851′E)</w:t>
            </w:r>
          </w:p>
        </w:tc>
      </w:tr>
      <w:tr w:rsidR="00A422E4" w:rsidRPr="00DD759E" w14:paraId="10710FE4" w14:textId="77777777" w:rsidTr="00F311CE">
        <w:tc>
          <w:tcPr>
            <w:tcW w:w="714" w:type="dxa"/>
            <w:shd w:val="clear" w:color="auto" w:fill="auto"/>
          </w:tcPr>
          <w:p w14:paraId="10710FE2" w14:textId="77777777" w:rsidR="00A422E4" w:rsidRPr="00DD759E" w:rsidRDefault="00A422E4" w:rsidP="00F311CE">
            <w:pPr>
              <w:pStyle w:val="Tabletext0"/>
            </w:pPr>
            <w:r w:rsidRPr="00DD759E">
              <w:t>2</w:t>
            </w:r>
          </w:p>
        </w:tc>
        <w:tc>
          <w:tcPr>
            <w:tcW w:w="7599" w:type="dxa"/>
            <w:shd w:val="clear" w:color="auto" w:fill="auto"/>
          </w:tcPr>
          <w:p w14:paraId="10710FE3" w14:textId="77777777" w:rsidR="00A422E4" w:rsidRPr="00DD759E" w:rsidRDefault="00A422E4" w:rsidP="00F311CE">
            <w:pPr>
              <w:pStyle w:val="Tabletext0"/>
            </w:pPr>
            <w:r w:rsidRPr="00DD759E">
              <w:t>East along the parallel 20°18.610′S to longitude 149°03.130′E</w:t>
            </w:r>
          </w:p>
        </w:tc>
      </w:tr>
      <w:tr w:rsidR="00A422E4" w:rsidRPr="00DD759E" w14:paraId="10710FE7" w14:textId="77777777" w:rsidTr="00F311CE">
        <w:tc>
          <w:tcPr>
            <w:tcW w:w="714" w:type="dxa"/>
            <w:shd w:val="clear" w:color="auto" w:fill="auto"/>
          </w:tcPr>
          <w:p w14:paraId="10710FE5" w14:textId="77777777" w:rsidR="00A422E4" w:rsidRPr="00DD759E" w:rsidRDefault="00A422E4" w:rsidP="00F311CE">
            <w:pPr>
              <w:pStyle w:val="Tabletext0"/>
            </w:pPr>
            <w:r w:rsidRPr="00DD759E">
              <w:t>3</w:t>
            </w:r>
          </w:p>
        </w:tc>
        <w:tc>
          <w:tcPr>
            <w:tcW w:w="7599" w:type="dxa"/>
            <w:shd w:val="clear" w:color="auto" w:fill="auto"/>
          </w:tcPr>
          <w:p w14:paraId="10710FE6" w14:textId="77777777" w:rsidR="00A422E4" w:rsidRPr="00DD759E" w:rsidRDefault="00A422E4" w:rsidP="00F311CE">
            <w:pPr>
              <w:pStyle w:val="Tabletext0"/>
            </w:pPr>
            <w:r w:rsidRPr="00DD759E">
              <w:t>South along the meridian 149°03.130′E to latitude 20°19.196′S</w:t>
            </w:r>
          </w:p>
        </w:tc>
      </w:tr>
      <w:tr w:rsidR="00A422E4" w:rsidRPr="00DD759E" w14:paraId="10710FEA" w14:textId="77777777" w:rsidTr="00F311CE">
        <w:tc>
          <w:tcPr>
            <w:tcW w:w="714" w:type="dxa"/>
            <w:shd w:val="clear" w:color="auto" w:fill="auto"/>
          </w:tcPr>
          <w:p w14:paraId="10710FE8" w14:textId="77777777" w:rsidR="00A422E4" w:rsidRPr="00DD759E" w:rsidRDefault="00A422E4" w:rsidP="00F311CE">
            <w:pPr>
              <w:pStyle w:val="Tabletext0"/>
            </w:pPr>
            <w:r w:rsidRPr="00DD759E">
              <w:t>4</w:t>
            </w:r>
          </w:p>
        </w:tc>
        <w:tc>
          <w:tcPr>
            <w:tcW w:w="7599" w:type="dxa"/>
            <w:shd w:val="clear" w:color="auto" w:fill="auto"/>
          </w:tcPr>
          <w:p w14:paraId="10710FE9" w14:textId="77777777" w:rsidR="00A422E4" w:rsidRPr="00DD759E" w:rsidRDefault="00A422E4" w:rsidP="00F311CE">
            <w:pPr>
              <w:pStyle w:val="Tabletext0"/>
            </w:pPr>
            <w:r w:rsidRPr="00DD759E">
              <w:t>West along the parallel 20°19.196′S to longitude 149°02.490′E</w:t>
            </w:r>
          </w:p>
        </w:tc>
      </w:tr>
      <w:tr w:rsidR="00A422E4" w:rsidRPr="00DD759E" w14:paraId="10710FED" w14:textId="77777777" w:rsidTr="00F311CE">
        <w:tc>
          <w:tcPr>
            <w:tcW w:w="714" w:type="dxa"/>
            <w:shd w:val="clear" w:color="auto" w:fill="auto"/>
          </w:tcPr>
          <w:p w14:paraId="10710FEB" w14:textId="77777777" w:rsidR="00A422E4" w:rsidRPr="00DD759E" w:rsidRDefault="00A422E4" w:rsidP="00F311CE">
            <w:pPr>
              <w:pStyle w:val="Tabletext0"/>
            </w:pPr>
            <w:r w:rsidRPr="00DD759E">
              <w:t>5</w:t>
            </w:r>
          </w:p>
        </w:tc>
        <w:tc>
          <w:tcPr>
            <w:tcW w:w="7599" w:type="dxa"/>
            <w:shd w:val="clear" w:color="auto" w:fill="auto"/>
          </w:tcPr>
          <w:p w14:paraId="10710FEC" w14:textId="77777777" w:rsidR="00A422E4" w:rsidRPr="00DD759E" w:rsidRDefault="00A422E4" w:rsidP="00F311CE">
            <w:pPr>
              <w:pStyle w:val="Tabletext0"/>
            </w:pPr>
            <w:r w:rsidRPr="00DD759E">
              <w:t>North along the meridian 149°02.490′E to latitude 20°18.745′S</w:t>
            </w:r>
          </w:p>
        </w:tc>
      </w:tr>
      <w:tr w:rsidR="00A422E4" w:rsidRPr="00DD759E" w14:paraId="10710FF0" w14:textId="77777777" w:rsidTr="00F311CE">
        <w:tc>
          <w:tcPr>
            <w:tcW w:w="714" w:type="dxa"/>
            <w:tcBorders>
              <w:bottom w:val="single" w:sz="2" w:space="0" w:color="auto"/>
            </w:tcBorders>
            <w:shd w:val="clear" w:color="auto" w:fill="auto"/>
          </w:tcPr>
          <w:p w14:paraId="10710FEE"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0FEF" w14:textId="77777777" w:rsidR="00A422E4" w:rsidRPr="00DD759E" w:rsidRDefault="00A422E4" w:rsidP="00F311CE">
            <w:pPr>
              <w:pStyle w:val="Tabletext0"/>
            </w:pPr>
            <w:r w:rsidRPr="00DD759E">
              <w:t>North</w:t>
            </w:r>
            <w:r>
              <w:noBreakHyphen/>
            </w:r>
            <w:r w:rsidRPr="00DD759E">
              <w:t>easterly along the geodesic to the intersection of the Whitsunday Island (20</w:t>
            </w:r>
            <w:r>
              <w:noBreakHyphen/>
            </w:r>
            <w:r w:rsidRPr="00DD759E">
              <w:t>041a) coastline at mean low water and the meridian 149°02.680′E (at the point closest to 20°18.644′S 149°02.680′E)</w:t>
            </w:r>
          </w:p>
        </w:tc>
      </w:tr>
      <w:tr w:rsidR="00A422E4" w:rsidRPr="00DD759E" w14:paraId="10710FF3" w14:textId="77777777" w:rsidTr="00F311CE">
        <w:tc>
          <w:tcPr>
            <w:tcW w:w="714" w:type="dxa"/>
            <w:tcBorders>
              <w:top w:val="single" w:sz="2" w:space="0" w:color="auto"/>
              <w:bottom w:val="single" w:sz="12" w:space="0" w:color="auto"/>
            </w:tcBorders>
            <w:shd w:val="clear" w:color="auto" w:fill="auto"/>
          </w:tcPr>
          <w:p w14:paraId="10710FF1"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0FF2" w14:textId="77777777" w:rsidR="00A422E4" w:rsidRPr="00DD759E" w:rsidRDefault="00A422E4" w:rsidP="00F311CE">
            <w:pPr>
              <w:pStyle w:val="Tabletext0"/>
            </w:pPr>
            <w:r w:rsidRPr="00DD759E">
              <w:t>Generally easterly along the Whitsunday Island (20</w:t>
            </w:r>
            <w:r>
              <w:noBreakHyphen/>
            </w:r>
            <w:r w:rsidRPr="00DD759E">
              <w:t>041a) coastline at mean low water to the starting point</w:t>
            </w:r>
          </w:p>
        </w:tc>
      </w:tr>
    </w:tbl>
    <w:p w14:paraId="10710FF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0FF5" w14:textId="77777777" w:rsidR="00A422E4" w:rsidRPr="00DD759E" w:rsidRDefault="00A422E4" w:rsidP="00A422E4">
      <w:pPr>
        <w:pStyle w:val="ActHead5"/>
      </w:pPr>
      <w:bookmarkStart w:id="293" w:name="_Toc501379970"/>
      <w:r w:rsidRPr="00DD759E">
        <w:rPr>
          <w:rStyle w:val="CharSectno"/>
        </w:rPr>
        <w:t>106</w:t>
      </w:r>
      <w:r w:rsidRPr="00DD759E">
        <w:t xml:space="preserve">  Nara Inlet, Hook Island Location</w:t>
      </w:r>
      <w:bookmarkEnd w:id="293"/>
    </w:p>
    <w:p w14:paraId="10710FF6" w14:textId="77777777" w:rsidR="00A422E4" w:rsidRPr="00DD759E" w:rsidRDefault="00A422E4" w:rsidP="00A422E4">
      <w:pPr>
        <w:pStyle w:val="Subsection"/>
        <w:rPr>
          <w:rFonts w:eastAsia="Calibri"/>
          <w:szCs w:val="22"/>
        </w:rPr>
      </w:pPr>
      <w:r w:rsidRPr="00DD759E">
        <w:tab/>
      </w:r>
      <w:r w:rsidRPr="00DD759E">
        <w:tab/>
        <w:t xml:space="preserve">The Nara Inlet, Hook Island Location is the area </w:t>
      </w:r>
      <w:r w:rsidRPr="00DD759E">
        <w:rPr>
          <w:rFonts w:eastAsia="Calibri"/>
          <w:szCs w:val="22"/>
        </w:rPr>
        <w:t>bounded by the line starting at the point described in item 1 of the following table and running progressively as described in the table.</w:t>
      </w:r>
    </w:p>
    <w:p w14:paraId="10710FF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0FF9" w14:textId="77777777" w:rsidTr="00F311CE">
        <w:trPr>
          <w:tblHeader/>
        </w:trPr>
        <w:tc>
          <w:tcPr>
            <w:tcW w:w="8313" w:type="dxa"/>
            <w:gridSpan w:val="2"/>
            <w:tcBorders>
              <w:top w:val="single" w:sz="12" w:space="0" w:color="auto"/>
              <w:bottom w:val="single" w:sz="6" w:space="0" w:color="auto"/>
            </w:tcBorders>
            <w:shd w:val="clear" w:color="auto" w:fill="auto"/>
          </w:tcPr>
          <w:p w14:paraId="10710FF8" w14:textId="77777777" w:rsidR="00A422E4" w:rsidRPr="00DD759E" w:rsidRDefault="00A422E4" w:rsidP="00F311CE">
            <w:pPr>
              <w:pStyle w:val="TableHeading"/>
            </w:pPr>
            <w:r w:rsidRPr="00DD759E">
              <w:t>Nara Inlet, Hook Island Location</w:t>
            </w:r>
          </w:p>
        </w:tc>
      </w:tr>
      <w:tr w:rsidR="00A422E4" w:rsidRPr="00DD759E" w14:paraId="10710FFC" w14:textId="77777777" w:rsidTr="00F311CE">
        <w:trPr>
          <w:tblHeader/>
        </w:trPr>
        <w:tc>
          <w:tcPr>
            <w:tcW w:w="714" w:type="dxa"/>
            <w:tcBorders>
              <w:top w:val="single" w:sz="6" w:space="0" w:color="auto"/>
              <w:bottom w:val="single" w:sz="12" w:space="0" w:color="auto"/>
            </w:tcBorders>
            <w:shd w:val="clear" w:color="auto" w:fill="auto"/>
          </w:tcPr>
          <w:p w14:paraId="10710FF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0FFB" w14:textId="77777777" w:rsidR="00A422E4" w:rsidRPr="00DD759E" w:rsidRDefault="00A422E4" w:rsidP="00F311CE">
            <w:pPr>
              <w:pStyle w:val="TableHeading"/>
            </w:pPr>
            <w:r w:rsidRPr="00DD759E">
              <w:t>Description</w:t>
            </w:r>
          </w:p>
        </w:tc>
      </w:tr>
      <w:tr w:rsidR="00A422E4" w:rsidRPr="00DD759E" w14:paraId="10710FFF" w14:textId="77777777" w:rsidTr="00F311CE">
        <w:tc>
          <w:tcPr>
            <w:tcW w:w="714" w:type="dxa"/>
            <w:tcBorders>
              <w:top w:val="single" w:sz="12" w:space="0" w:color="auto"/>
            </w:tcBorders>
            <w:shd w:val="clear" w:color="auto" w:fill="auto"/>
          </w:tcPr>
          <w:p w14:paraId="10710FF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0FFE"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148°54.147′E (at the point closest to 20°09.986′S 148°54.147′E)</w:t>
            </w:r>
          </w:p>
        </w:tc>
      </w:tr>
      <w:tr w:rsidR="00A422E4" w:rsidRPr="00DD759E" w14:paraId="10711002" w14:textId="77777777" w:rsidTr="00F311CE">
        <w:tc>
          <w:tcPr>
            <w:tcW w:w="714" w:type="dxa"/>
            <w:shd w:val="clear" w:color="auto" w:fill="auto"/>
          </w:tcPr>
          <w:p w14:paraId="10711000" w14:textId="77777777" w:rsidR="00A422E4" w:rsidRPr="00DD759E" w:rsidRDefault="00A422E4" w:rsidP="00F311CE">
            <w:pPr>
              <w:pStyle w:val="Tabletext0"/>
            </w:pPr>
            <w:r w:rsidRPr="00DD759E">
              <w:t>2</w:t>
            </w:r>
          </w:p>
        </w:tc>
        <w:tc>
          <w:tcPr>
            <w:tcW w:w="7599" w:type="dxa"/>
            <w:shd w:val="clear" w:color="auto" w:fill="auto"/>
          </w:tcPr>
          <w:p w14:paraId="10711001" w14:textId="77777777" w:rsidR="00A422E4" w:rsidRPr="00DD759E" w:rsidRDefault="00A422E4" w:rsidP="00F311CE">
            <w:pPr>
              <w:pStyle w:val="Tabletext0"/>
            </w:pPr>
            <w:r w:rsidRPr="00DD759E">
              <w:t>South along the meridian 148°54.147′E to latitude 20°10.297′S</w:t>
            </w:r>
          </w:p>
        </w:tc>
      </w:tr>
      <w:tr w:rsidR="00A422E4" w:rsidRPr="00DD759E" w14:paraId="10711005" w14:textId="77777777" w:rsidTr="00F311CE">
        <w:tc>
          <w:tcPr>
            <w:tcW w:w="714" w:type="dxa"/>
            <w:shd w:val="clear" w:color="auto" w:fill="auto"/>
          </w:tcPr>
          <w:p w14:paraId="10711003" w14:textId="77777777" w:rsidR="00A422E4" w:rsidRPr="00DD759E" w:rsidRDefault="00A422E4" w:rsidP="00F311CE">
            <w:pPr>
              <w:pStyle w:val="Tabletext0"/>
            </w:pPr>
            <w:r w:rsidRPr="00DD759E">
              <w:t>3</w:t>
            </w:r>
          </w:p>
        </w:tc>
        <w:tc>
          <w:tcPr>
            <w:tcW w:w="7599" w:type="dxa"/>
            <w:shd w:val="clear" w:color="auto" w:fill="auto"/>
          </w:tcPr>
          <w:p w14:paraId="10711004" w14:textId="77777777" w:rsidR="00A422E4" w:rsidRPr="00DD759E" w:rsidRDefault="00A422E4" w:rsidP="00F311CE">
            <w:pPr>
              <w:pStyle w:val="Tabletext0"/>
            </w:pPr>
            <w:r w:rsidRPr="00DD759E">
              <w:t>Westerly along the geodesic to 20°10.489′S 148°53.288′E</w:t>
            </w:r>
          </w:p>
        </w:tc>
      </w:tr>
      <w:tr w:rsidR="00A422E4" w:rsidRPr="00DD759E" w14:paraId="10711008" w14:textId="77777777" w:rsidTr="00F311CE">
        <w:tc>
          <w:tcPr>
            <w:tcW w:w="714" w:type="dxa"/>
            <w:tcBorders>
              <w:bottom w:val="single" w:sz="2" w:space="0" w:color="auto"/>
            </w:tcBorders>
            <w:shd w:val="clear" w:color="auto" w:fill="auto"/>
          </w:tcPr>
          <w:p w14:paraId="10711006"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007" w14:textId="77777777" w:rsidR="00A422E4" w:rsidRPr="00DD759E" w:rsidRDefault="00A422E4" w:rsidP="00F311CE">
            <w:pPr>
              <w:pStyle w:val="Tabletext0"/>
            </w:pPr>
            <w:r w:rsidRPr="00DD759E">
              <w:t>North along the meridian 148°53.288′E to the intersection of the Hook Island (20</w:t>
            </w:r>
            <w:r>
              <w:noBreakHyphen/>
            </w:r>
            <w:r w:rsidRPr="00DD759E">
              <w:t>028) coastline at mean low water and the meridian 148°53.288′E (at the point closest to 20°10.193′S 148°53.288′E)</w:t>
            </w:r>
          </w:p>
        </w:tc>
      </w:tr>
      <w:tr w:rsidR="00A422E4" w:rsidRPr="00DD759E" w14:paraId="1071100B" w14:textId="77777777" w:rsidTr="00F311CE">
        <w:tc>
          <w:tcPr>
            <w:tcW w:w="714" w:type="dxa"/>
            <w:tcBorders>
              <w:top w:val="single" w:sz="2" w:space="0" w:color="auto"/>
              <w:bottom w:val="single" w:sz="12" w:space="0" w:color="auto"/>
            </w:tcBorders>
            <w:shd w:val="clear" w:color="auto" w:fill="auto"/>
          </w:tcPr>
          <w:p w14:paraId="10711009"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00A" w14:textId="77777777" w:rsidR="00A422E4" w:rsidRPr="00DD759E" w:rsidRDefault="00A422E4" w:rsidP="00F311CE">
            <w:pPr>
              <w:pStyle w:val="Tabletext0"/>
            </w:pPr>
            <w:r w:rsidRPr="00DD759E">
              <w:t>Generally north</w:t>
            </w:r>
            <w:r>
              <w:noBreakHyphen/>
            </w:r>
            <w:r w:rsidRPr="00DD759E">
              <w:t>easterly then south</w:t>
            </w:r>
            <w:r>
              <w:noBreakHyphen/>
            </w:r>
            <w:r w:rsidRPr="00DD759E">
              <w:t>westerly along the Hook Island (20</w:t>
            </w:r>
            <w:r>
              <w:noBreakHyphen/>
            </w:r>
            <w:r w:rsidRPr="00DD759E">
              <w:t>028) coastline at mean low water to the starting point</w:t>
            </w:r>
          </w:p>
        </w:tc>
      </w:tr>
    </w:tbl>
    <w:p w14:paraId="1071100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0D" w14:textId="77777777" w:rsidR="00A422E4" w:rsidRPr="00DD759E" w:rsidRDefault="00A422E4" w:rsidP="00A422E4">
      <w:pPr>
        <w:pStyle w:val="ActHead5"/>
      </w:pPr>
      <w:bookmarkStart w:id="294" w:name="_Toc501379971"/>
      <w:r w:rsidRPr="00DD759E">
        <w:rPr>
          <w:rStyle w:val="CharSectno"/>
        </w:rPr>
        <w:t>107</w:t>
      </w:r>
      <w:r w:rsidRPr="00DD759E">
        <w:t xml:space="preserve">  Neck Bay East, Shaw Island Location</w:t>
      </w:r>
      <w:bookmarkEnd w:id="294"/>
    </w:p>
    <w:p w14:paraId="1071100E" w14:textId="77777777" w:rsidR="00A422E4" w:rsidRPr="00DD759E" w:rsidRDefault="00A422E4" w:rsidP="00A422E4">
      <w:pPr>
        <w:pStyle w:val="Subsection"/>
        <w:rPr>
          <w:rFonts w:eastAsia="Calibri"/>
          <w:szCs w:val="22"/>
        </w:rPr>
      </w:pPr>
      <w:r w:rsidRPr="00DD759E">
        <w:tab/>
      </w:r>
      <w:r w:rsidRPr="00DD759E">
        <w:tab/>
        <w:t xml:space="preserve">The Neck Bay East, Shaw Island Location is the area </w:t>
      </w:r>
      <w:r w:rsidRPr="00DD759E">
        <w:rPr>
          <w:rFonts w:eastAsia="Calibri"/>
          <w:szCs w:val="22"/>
        </w:rPr>
        <w:t>bounded by the line starting at the point described in item 1 of the following table and running progressively as described in the table.</w:t>
      </w:r>
    </w:p>
    <w:p w14:paraId="1071100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11" w14:textId="77777777" w:rsidTr="00F311CE">
        <w:trPr>
          <w:tblHeader/>
        </w:trPr>
        <w:tc>
          <w:tcPr>
            <w:tcW w:w="8313" w:type="dxa"/>
            <w:gridSpan w:val="2"/>
            <w:tcBorders>
              <w:top w:val="single" w:sz="12" w:space="0" w:color="auto"/>
              <w:bottom w:val="single" w:sz="6" w:space="0" w:color="auto"/>
            </w:tcBorders>
            <w:shd w:val="clear" w:color="auto" w:fill="auto"/>
          </w:tcPr>
          <w:p w14:paraId="10711010" w14:textId="77777777" w:rsidR="00A422E4" w:rsidRPr="00DD759E" w:rsidRDefault="00A422E4" w:rsidP="00F311CE">
            <w:pPr>
              <w:pStyle w:val="TableHeading"/>
            </w:pPr>
            <w:r w:rsidRPr="00DD759E">
              <w:t>Neck Bay East, Shaw Island Location</w:t>
            </w:r>
          </w:p>
        </w:tc>
      </w:tr>
      <w:tr w:rsidR="00A422E4" w:rsidRPr="00DD759E" w14:paraId="10711014" w14:textId="77777777" w:rsidTr="00F311CE">
        <w:trPr>
          <w:tblHeader/>
        </w:trPr>
        <w:tc>
          <w:tcPr>
            <w:tcW w:w="714" w:type="dxa"/>
            <w:tcBorders>
              <w:top w:val="single" w:sz="6" w:space="0" w:color="auto"/>
              <w:bottom w:val="single" w:sz="12" w:space="0" w:color="auto"/>
            </w:tcBorders>
            <w:shd w:val="clear" w:color="auto" w:fill="auto"/>
          </w:tcPr>
          <w:p w14:paraId="1071101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13" w14:textId="77777777" w:rsidR="00A422E4" w:rsidRPr="00DD759E" w:rsidRDefault="00A422E4" w:rsidP="00F311CE">
            <w:pPr>
              <w:pStyle w:val="TableHeading"/>
            </w:pPr>
            <w:r w:rsidRPr="00DD759E">
              <w:t>Description</w:t>
            </w:r>
          </w:p>
        </w:tc>
      </w:tr>
      <w:tr w:rsidR="00A422E4" w:rsidRPr="00DD759E" w14:paraId="10711017" w14:textId="77777777" w:rsidTr="00F311CE">
        <w:tc>
          <w:tcPr>
            <w:tcW w:w="714" w:type="dxa"/>
            <w:tcBorders>
              <w:top w:val="single" w:sz="12" w:space="0" w:color="auto"/>
            </w:tcBorders>
            <w:shd w:val="clear" w:color="auto" w:fill="auto"/>
          </w:tcPr>
          <w:p w14:paraId="1071101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16"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20°27.225′S (at the point closest to 20°27.225′S 149°05.358′E)</w:t>
            </w:r>
          </w:p>
        </w:tc>
      </w:tr>
      <w:tr w:rsidR="00A422E4" w:rsidRPr="00DD759E" w14:paraId="1071101A" w14:textId="77777777" w:rsidTr="00F311CE">
        <w:tc>
          <w:tcPr>
            <w:tcW w:w="714" w:type="dxa"/>
            <w:shd w:val="clear" w:color="auto" w:fill="auto"/>
          </w:tcPr>
          <w:p w14:paraId="10711018" w14:textId="77777777" w:rsidR="00A422E4" w:rsidRPr="00DD759E" w:rsidRDefault="00A422E4" w:rsidP="00F311CE">
            <w:pPr>
              <w:pStyle w:val="Tabletext0"/>
            </w:pPr>
            <w:r w:rsidRPr="00DD759E">
              <w:t>2</w:t>
            </w:r>
          </w:p>
        </w:tc>
        <w:tc>
          <w:tcPr>
            <w:tcW w:w="7599" w:type="dxa"/>
            <w:shd w:val="clear" w:color="auto" w:fill="auto"/>
          </w:tcPr>
          <w:p w14:paraId="10711019" w14:textId="77777777" w:rsidR="00A422E4" w:rsidRPr="00DD759E" w:rsidRDefault="00A422E4" w:rsidP="00F311CE">
            <w:pPr>
              <w:pStyle w:val="Tabletext0"/>
            </w:pPr>
            <w:r w:rsidRPr="00DD759E">
              <w:t>East along the parallel 20°27.225′S to longitude 149°05.731′E</w:t>
            </w:r>
          </w:p>
        </w:tc>
      </w:tr>
      <w:tr w:rsidR="00A422E4" w:rsidRPr="00DD759E" w14:paraId="1071101D" w14:textId="77777777" w:rsidTr="00F311CE">
        <w:tc>
          <w:tcPr>
            <w:tcW w:w="714" w:type="dxa"/>
            <w:shd w:val="clear" w:color="auto" w:fill="auto"/>
          </w:tcPr>
          <w:p w14:paraId="1071101B" w14:textId="77777777" w:rsidR="00A422E4" w:rsidRPr="00DD759E" w:rsidRDefault="00A422E4" w:rsidP="00F311CE">
            <w:pPr>
              <w:pStyle w:val="Tabletext0"/>
            </w:pPr>
            <w:r w:rsidRPr="00DD759E">
              <w:t>3</w:t>
            </w:r>
          </w:p>
        </w:tc>
        <w:tc>
          <w:tcPr>
            <w:tcW w:w="7599" w:type="dxa"/>
            <w:shd w:val="clear" w:color="auto" w:fill="auto"/>
          </w:tcPr>
          <w:p w14:paraId="1071101C" w14:textId="77777777" w:rsidR="00A422E4" w:rsidRPr="00DD759E" w:rsidRDefault="00A422E4" w:rsidP="00F311CE">
            <w:pPr>
              <w:pStyle w:val="Tabletext0"/>
            </w:pPr>
            <w:r w:rsidRPr="00DD759E">
              <w:t>South along the meridian 149°05.731′E to latitude 20°27.749′S</w:t>
            </w:r>
          </w:p>
        </w:tc>
      </w:tr>
      <w:tr w:rsidR="00A422E4" w:rsidRPr="00DD759E" w14:paraId="10711020" w14:textId="77777777" w:rsidTr="00F311CE">
        <w:tc>
          <w:tcPr>
            <w:tcW w:w="714" w:type="dxa"/>
            <w:tcBorders>
              <w:bottom w:val="single" w:sz="2" w:space="0" w:color="auto"/>
            </w:tcBorders>
            <w:shd w:val="clear" w:color="auto" w:fill="auto"/>
          </w:tcPr>
          <w:p w14:paraId="1071101E"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01F" w14:textId="77777777" w:rsidR="00A422E4" w:rsidRPr="00DD759E" w:rsidRDefault="00A422E4" w:rsidP="00F311CE">
            <w:pPr>
              <w:pStyle w:val="Tabletext0"/>
            </w:pPr>
            <w:r w:rsidRPr="00DD759E">
              <w:t>West along the parallel 20°27.749′S to the intersection of the Shaw Island (20</w:t>
            </w:r>
            <w:r>
              <w:noBreakHyphen/>
            </w:r>
            <w:r w:rsidRPr="00DD759E">
              <w:t>102a) coastline at mean low water and the parallel 20°27.749′S (at the point closest to 20°27.749′S 149°05.375′E)</w:t>
            </w:r>
          </w:p>
        </w:tc>
      </w:tr>
      <w:tr w:rsidR="00A422E4" w:rsidRPr="00DD759E" w14:paraId="10711023" w14:textId="77777777" w:rsidTr="00F311CE">
        <w:tc>
          <w:tcPr>
            <w:tcW w:w="714" w:type="dxa"/>
            <w:tcBorders>
              <w:top w:val="single" w:sz="2" w:space="0" w:color="auto"/>
              <w:bottom w:val="single" w:sz="12" w:space="0" w:color="auto"/>
            </w:tcBorders>
            <w:shd w:val="clear" w:color="auto" w:fill="auto"/>
          </w:tcPr>
          <w:p w14:paraId="10711021"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022" w14:textId="77777777" w:rsidR="00A422E4" w:rsidRPr="00DD759E" w:rsidRDefault="00A422E4" w:rsidP="00F311CE">
            <w:pPr>
              <w:pStyle w:val="Tabletext0"/>
            </w:pPr>
            <w:r w:rsidRPr="00DD759E">
              <w:t>Generally north</w:t>
            </w:r>
            <w:r>
              <w:noBreakHyphen/>
            </w:r>
            <w:r w:rsidRPr="00DD759E">
              <w:t>westerly then north</w:t>
            </w:r>
            <w:r>
              <w:noBreakHyphen/>
            </w:r>
            <w:r w:rsidRPr="00DD759E">
              <w:t>easterly along the Shaw Island (20</w:t>
            </w:r>
            <w:r>
              <w:noBreakHyphen/>
            </w:r>
            <w:r w:rsidRPr="00DD759E">
              <w:t>102a) coastline at mean low water to the starting point</w:t>
            </w:r>
          </w:p>
        </w:tc>
      </w:tr>
    </w:tbl>
    <w:p w14:paraId="1071102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25" w14:textId="77777777" w:rsidR="00A422E4" w:rsidRPr="00DD759E" w:rsidRDefault="00A422E4" w:rsidP="00A422E4">
      <w:pPr>
        <w:pStyle w:val="ActHead5"/>
      </w:pPr>
      <w:bookmarkStart w:id="295" w:name="_Toc501379972"/>
      <w:r w:rsidRPr="00DD759E">
        <w:rPr>
          <w:rStyle w:val="CharSectno"/>
        </w:rPr>
        <w:t>108</w:t>
      </w:r>
      <w:r w:rsidRPr="00DD759E">
        <w:t xml:space="preserve">  Neck Bay West, Shaw Island Location</w:t>
      </w:r>
      <w:bookmarkEnd w:id="295"/>
    </w:p>
    <w:p w14:paraId="10711026" w14:textId="77777777" w:rsidR="00A422E4" w:rsidRPr="00DD759E" w:rsidRDefault="00A422E4" w:rsidP="00A422E4">
      <w:pPr>
        <w:pStyle w:val="Subsection"/>
        <w:rPr>
          <w:rFonts w:eastAsia="Calibri"/>
          <w:szCs w:val="22"/>
        </w:rPr>
      </w:pPr>
      <w:r w:rsidRPr="00DD759E">
        <w:tab/>
      </w:r>
      <w:r w:rsidRPr="00DD759E">
        <w:tab/>
        <w:t xml:space="preserve">The Neck Bay West, Shaw Island Location is the area </w:t>
      </w:r>
      <w:r w:rsidRPr="00DD759E">
        <w:rPr>
          <w:rFonts w:eastAsia="Calibri"/>
          <w:szCs w:val="22"/>
        </w:rPr>
        <w:t>bounded by the line starting at the point described in item 1 of the following table and running progressively as described in the table.</w:t>
      </w:r>
    </w:p>
    <w:p w14:paraId="1071102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29" w14:textId="77777777" w:rsidTr="00F311CE">
        <w:trPr>
          <w:tblHeader/>
        </w:trPr>
        <w:tc>
          <w:tcPr>
            <w:tcW w:w="8313" w:type="dxa"/>
            <w:gridSpan w:val="2"/>
            <w:tcBorders>
              <w:top w:val="single" w:sz="12" w:space="0" w:color="auto"/>
              <w:bottom w:val="single" w:sz="6" w:space="0" w:color="auto"/>
            </w:tcBorders>
            <w:shd w:val="clear" w:color="auto" w:fill="auto"/>
          </w:tcPr>
          <w:p w14:paraId="10711028" w14:textId="77777777" w:rsidR="00A422E4" w:rsidRPr="00DD759E" w:rsidRDefault="00A422E4" w:rsidP="00F311CE">
            <w:pPr>
              <w:pStyle w:val="TableHeading"/>
            </w:pPr>
            <w:r w:rsidRPr="00DD759E">
              <w:t>Neck Bay West, Shaw Island Location</w:t>
            </w:r>
          </w:p>
        </w:tc>
      </w:tr>
      <w:tr w:rsidR="00A422E4" w:rsidRPr="00DD759E" w14:paraId="1071102C" w14:textId="77777777" w:rsidTr="00F311CE">
        <w:trPr>
          <w:tblHeader/>
        </w:trPr>
        <w:tc>
          <w:tcPr>
            <w:tcW w:w="714" w:type="dxa"/>
            <w:tcBorders>
              <w:top w:val="single" w:sz="6" w:space="0" w:color="auto"/>
              <w:bottom w:val="single" w:sz="12" w:space="0" w:color="auto"/>
            </w:tcBorders>
            <w:shd w:val="clear" w:color="auto" w:fill="auto"/>
          </w:tcPr>
          <w:p w14:paraId="1071102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2B" w14:textId="77777777" w:rsidR="00A422E4" w:rsidRPr="00DD759E" w:rsidRDefault="00A422E4" w:rsidP="00F311CE">
            <w:pPr>
              <w:pStyle w:val="TableHeading"/>
            </w:pPr>
            <w:r w:rsidRPr="00DD759E">
              <w:t>Description</w:t>
            </w:r>
          </w:p>
        </w:tc>
      </w:tr>
      <w:tr w:rsidR="00A422E4" w:rsidRPr="00DD759E" w14:paraId="1071102F" w14:textId="77777777" w:rsidTr="00F311CE">
        <w:tc>
          <w:tcPr>
            <w:tcW w:w="714" w:type="dxa"/>
            <w:tcBorders>
              <w:top w:val="single" w:sz="12" w:space="0" w:color="auto"/>
            </w:tcBorders>
            <w:shd w:val="clear" w:color="auto" w:fill="auto"/>
          </w:tcPr>
          <w:p w14:paraId="1071102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2E" w14:textId="77777777" w:rsidR="00A422E4" w:rsidRPr="00DD759E" w:rsidRDefault="00A422E4" w:rsidP="00F311CE">
            <w:pPr>
              <w:pStyle w:val="Tabletext0"/>
            </w:pPr>
            <w:r w:rsidRPr="00DD759E">
              <w:t>The point 20°27.161′S 149°04.266′E</w:t>
            </w:r>
          </w:p>
        </w:tc>
      </w:tr>
      <w:tr w:rsidR="00A422E4" w:rsidRPr="00DD759E" w14:paraId="10711032" w14:textId="77777777" w:rsidTr="00F311CE">
        <w:tc>
          <w:tcPr>
            <w:tcW w:w="714" w:type="dxa"/>
            <w:shd w:val="clear" w:color="auto" w:fill="auto"/>
          </w:tcPr>
          <w:p w14:paraId="10711030" w14:textId="77777777" w:rsidR="00A422E4" w:rsidRPr="00DD759E" w:rsidRDefault="00A422E4" w:rsidP="00F311CE">
            <w:pPr>
              <w:pStyle w:val="Tabletext0"/>
            </w:pPr>
            <w:r w:rsidRPr="00DD759E">
              <w:t>2</w:t>
            </w:r>
          </w:p>
        </w:tc>
        <w:tc>
          <w:tcPr>
            <w:tcW w:w="7599" w:type="dxa"/>
            <w:shd w:val="clear" w:color="auto" w:fill="auto"/>
          </w:tcPr>
          <w:p w14:paraId="10711031" w14:textId="77777777" w:rsidR="00A422E4" w:rsidRPr="00DD759E" w:rsidRDefault="00A422E4" w:rsidP="00F311CE">
            <w:pPr>
              <w:pStyle w:val="Tabletext0"/>
            </w:pPr>
            <w:r w:rsidRPr="00DD759E">
              <w:t>East along the parallel 20°27.161′S to the intersection of the Shaw Island (20</w:t>
            </w:r>
            <w:r>
              <w:noBreakHyphen/>
            </w:r>
            <w:r w:rsidRPr="00DD759E">
              <w:t>102a) coastline at mean low water and the parallel 20°27.161′S (at the point closest to 20°27.161′S 149°04.497′E)</w:t>
            </w:r>
          </w:p>
        </w:tc>
      </w:tr>
      <w:tr w:rsidR="00A422E4" w:rsidRPr="00DD759E" w14:paraId="10711035" w14:textId="77777777" w:rsidTr="00F311CE">
        <w:tc>
          <w:tcPr>
            <w:tcW w:w="714" w:type="dxa"/>
            <w:shd w:val="clear" w:color="auto" w:fill="auto"/>
          </w:tcPr>
          <w:p w14:paraId="10711033" w14:textId="77777777" w:rsidR="00A422E4" w:rsidRPr="00DD759E" w:rsidRDefault="00A422E4" w:rsidP="00F311CE">
            <w:pPr>
              <w:pStyle w:val="Tabletext0"/>
            </w:pPr>
            <w:r w:rsidRPr="00DD759E">
              <w:t>3</w:t>
            </w:r>
          </w:p>
        </w:tc>
        <w:tc>
          <w:tcPr>
            <w:tcW w:w="7599" w:type="dxa"/>
            <w:shd w:val="clear" w:color="auto" w:fill="auto"/>
          </w:tcPr>
          <w:p w14:paraId="10711034" w14:textId="77777777" w:rsidR="00A422E4" w:rsidRPr="00DD759E" w:rsidRDefault="00A422E4" w:rsidP="00F311CE">
            <w:pPr>
              <w:pStyle w:val="Tabletext0"/>
            </w:pPr>
            <w:r w:rsidRPr="00DD759E">
              <w:t>South</w:t>
            </w:r>
            <w:r>
              <w:noBreakHyphen/>
            </w:r>
            <w:r w:rsidRPr="00DD759E">
              <w:t>westerly along the Shaw Island (20</w:t>
            </w:r>
            <w:r>
              <w:noBreakHyphen/>
            </w:r>
            <w:r w:rsidRPr="00DD759E">
              <w:t>102a) coastline at mean low water to the intersection of the Shaw Island (20</w:t>
            </w:r>
            <w:r>
              <w:noBreakHyphen/>
            </w:r>
            <w:r w:rsidRPr="00DD759E">
              <w:t>102a) coastline at mean low water and the parallel 20°28.639′S (at the point closest to 20°28.639′S 149°04.160′E)</w:t>
            </w:r>
          </w:p>
        </w:tc>
      </w:tr>
      <w:tr w:rsidR="00A422E4" w:rsidRPr="00DD759E" w14:paraId="10711038" w14:textId="77777777" w:rsidTr="00F311CE">
        <w:tc>
          <w:tcPr>
            <w:tcW w:w="714" w:type="dxa"/>
            <w:shd w:val="clear" w:color="auto" w:fill="auto"/>
          </w:tcPr>
          <w:p w14:paraId="10711036" w14:textId="77777777" w:rsidR="00A422E4" w:rsidRPr="00DD759E" w:rsidRDefault="00A422E4" w:rsidP="00F311CE">
            <w:pPr>
              <w:pStyle w:val="Tabletext0"/>
            </w:pPr>
            <w:r w:rsidRPr="00DD759E">
              <w:t>4</w:t>
            </w:r>
          </w:p>
        </w:tc>
        <w:tc>
          <w:tcPr>
            <w:tcW w:w="7599" w:type="dxa"/>
            <w:shd w:val="clear" w:color="auto" w:fill="auto"/>
          </w:tcPr>
          <w:p w14:paraId="10711037" w14:textId="77777777" w:rsidR="00A422E4" w:rsidRPr="00DD759E" w:rsidRDefault="00A422E4" w:rsidP="00F311CE">
            <w:pPr>
              <w:pStyle w:val="Tabletext0"/>
            </w:pPr>
            <w:r w:rsidRPr="00DD759E">
              <w:t>West along the parallel 20°28.639′S to longitude 149°03.806′E</w:t>
            </w:r>
          </w:p>
        </w:tc>
      </w:tr>
      <w:tr w:rsidR="00A422E4" w:rsidRPr="00DD759E" w14:paraId="1071103B" w14:textId="77777777" w:rsidTr="00F311CE">
        <w:tc>
          <w:tcPr>
            <w:tcW w:w="714" w:type="dxa"/>
            <w:shd w:val="clear" w:color="auto" w:fill="auto"/>
          </w:tcPr>
          <w:p w14:paraId="10711039" w14:textId="77777777" w:rsidR="00A422E4" w:rsidRPr="00DD759E" w:rsidRDefault="00A422E4" w:rsidP="00F311CE">
            <w:pPr>
              <w:pStyle w:val="Tabletext0"/>
            </w:pPr>
            <w:r w:rsidRPr="00DD759E">
              <w:t>5</w:t>
            </w:r>
          </w:p>
        </w:tc>
        <w:tc>
          <w:tcPr>
            <w:tcW w:w="7599" w:type="dxa"/>
            <w:shd w:val="clear" w:color="auto" w:fill="auto"/>
          </w:tcPr>
          <w:p w14:paraId="1071103A" w14:textId="77777777" w:rsidR="00A422E4" w:rsidRPr="00DD759E" w:rsidRDefault="00A422E4" w:rsidP="00F311CE">
            <w:pPr>
              <w:pStyle w:val="Tabletext0"/>
            </w:pPr>
            <w:r w:rsidRPr="00DD759E">
              <w:t>North along the meridian 149°03.806′E to latitude 20°28.216′S</w:t>
            </w:r>
          </w:p>
        </w:tc>
      </w:tr>
      <w:tr w:rsidR="00A422E4" w:rsidRPr="00DD759E" w14:paraId="1071103E" w14:textId="77777777" w:rsidTr="00F311CE">
        <w:tc>
          <w:tcPr>
            <w:tcW w:w="714" w:type="dxa"/>
            <w:shd w:val="clear" w:color="auto" w:fill="auto"/>
          </w:tcPr>
          <w:p w14:paraId="1071103C" w14:textId="77777777" w:rsidR="00A422E4" w:rsidRPr="00DD759E" w:rsidRDefault="00A422E4" w:rsidP="00F311CE">
            <w:pPr>
              <w:pStyle w:val="Tabletext0"/>
            </w:pPr>
            <w:r w:rsidRPr="00DD759E">
              <w:t>6</w:t>
            </w:r>
          </w:p>
        </w:tc>
        <w:tc>
          <w:tcPr>
            <w:tcW w:w="7599" w:type="dxa"/>
            <w:shd w:val="clear" w:color="auto" w:fill="auto"/>
          </w:tcPr>
          <w:p w14:paraId="1071103D" w14:textId="77777777" w:rsidR="00A422E4" w:rsidRPr="00DD759E" w:rsidRDefault="00A422E4" w:rsidP="00F311CE">
            <w:pPr>
              <w:pStyle w:val="Tabletext0"/>
            </w:pPr>
            <w:r w:rsidRPr="00DD759E">
              <w:t>East along the parallel 20°28.216′S to longitude 149°04.102′E</w:t>
            </w:r>
          </w:p>
        </w:tc>
      </w:tr>
      <w:tr w:rsidR="00A422E4" w:rsidRPr="00DD759E" w14:paraId="10711041" w14:textId="77777777" w:rsidTr="00F311CE">
        <w:tc>
          <w:tcPr>
            <w:tcW w:w="714" w:type="dxa"/>
            <w:shd w:val="clear" w:color="auto" w:fill="auto"/>
          </w:tcPr>
          <w:p w14:paraId="1071103F" w14:textId="77777777" w:rsidR="00A422E4" w:rsidRPr="00DD759E" w:rsidRDefault="00A422E4" w:rsidP="00F311CE">
            <w:pPr>
              <w:pStyle w:val="Tabletext0"/>
            </w:pPr>
            <w:r w:rsidRPr="00DD759E">
              <w:t>7</w:t>
            </w:r>
          </w:p>
        </w:tc>
        <w:tc>
          <w:tcPr>
            <w:tcW w:w="7599" w:type="dxa"/>
            <w:shd w:val="clear" w:color="auto" w:fill="auto"/>
          </w:tcPr>
          <w:p w14:paraId="10711040" w14:textId="77777777" w:rsidR="00A422E4" w:rsidRPr="00DD759E" w:rsidRDefault="00A422E4" w:rsidP="00F311CE">
            <w:pPr>
              <w:pStyle w:val="Tabletext0"/>
            </w:pPr>
            <w:r w:rsidRPr="00DD759E">
              <w:t>North along the meridian 149°04.102′E to latitude 20°27.574′S</w:t>
            </w:r>
          </w:p>
        </w:tc>
      </w:tr>
      <w:tr w:rsidR="00A422E4" w:rsidRPr="00DD759E" w14:paraId="10711044" w14:textId="77777777" w:rsidTr="00F311CE">
        <w:tc>
          <w:tcPr>
            <w:tcW w:w="714" w:type="dxa"/>
            <w:tcBorders>
              <w:bottom w:val="single" w:sz="2" w:space="0" w:color="auto"/>
            </w:tcBorders>
            <w:shd w:val="clear" w:color="auto" w:fill="auto"/>
          </w:tcPr>
          <w:p w14:paraId="10711042"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1043" w14:textId="77777777" w:rsidR="00A422E4" w:rsidRPr="00DD759E" w:rsidRDefault="00A422E4" w:rsidP="00F311CE">
            <w:pPr>
              <w:pStyle w:val="Tabletext0"/>
            </w:pPr>
            <w:r w:rsidRPr="00DD759E">
              <w:t>East along the parallel 20°27.574′S to longitude 149°04.266′E</w:t>
            </w:r>
          </w:p>
        </w:tc>
      </w:tr>
      <w:tr w:rsidR="00A422E4" w:rsidRPr="00DD759E" w14:paraId="10711047" w14:textId="77777777" w:rsidTr="00F311CE">
        <w:tc>
          <w:tcPr>
            <w:tcW w:w="714" w:type="dxa"/>
            <w:tcBorders>
              <w:top w:val="single" w:sz="2" w:space="0" w:color="auto"/>
              <w:bottom w:val="single" w:sz="12" w:space="0" w:color="auto"/>
            </w:tcBorders>
            <w:shd w:val="clear" w:color="auto" w:fill="auto"/>
          </w:tcPr>
          <w:p w14:paraId="10711045"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1046" w14:textId="77777777" w:rsidR="00A422E4" w:rsidRPr="00DD759E" w:rsidRDefault="00A422E4" w:rsidP="00F311CE">
            <w:pPr>
              <w:pStyle w:val="Tabletext0"/>
            </w:pPr>
            <w:r w:rsidRPr="00DD759E">
              <w:t>North along the meridian 149°04.266′E to the starting point</w:t>
            </w:r>
          </w:p>
        </w:tc>
      </w:tr>
    </w:tbl>
    <w:p w14:paraId="1071104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49" w14:textId="77777777" w:rsidR="00A422E4" w:rsidRPr="00DD759E" w:rsidRDefault="00A422E4" w:rsidP="00A422E4">
      <w:pPr>
        <w:pStyle w:val="ActHead5"/>
      </w:pPr>
      <w:bookmarkStart w:id="296" w:name="_Toc501379973"/>
      <w:r w:rsidRPr="00DD759E">
        <w:rPr>
          <w:rStyle w:val="CharSectno"/>
        </w:rPr>
        <w:t>109</w:t>
      </w:r>
      <w:r w:rsidRPr="00DD759E">
        <w:t xml:space="preserve">  Nellie Bay Location</w:t>
      </w:r>
      <w:bookmarkEnd w:id="296"/>
    </w:p>
    <w:p w14:paraId="1071104A" w14:textId="77777777" w:rsidR="00A422E4" w:rsidRPr="00DD759E" w:rsidRDefault="00A422E4" w:rsidP="00A422E4">
      <w:pPr>
        <w:pStyle w:val="Subsection"/>
        <w:rPr>
          <w:rFonts w:eastAsia="Calibri"/>
          <w:szCs w:val="22"/>
        </w:rPr>
      </w:pPr>
      <w:r w:rsidRPr="00DD759E">
        <w:tab/>
      </w:r>
      <w:r w:rsidRPr="00DD759E">
        <w:tab/>
        <w:t xml:space="preserve">The Nellie Bay Location is the area </w:t>
      </w:r>
      <w:r w:rsidRPr="00DD759E">
        <w:rPr>
          <w:rFonts w:eastAsia="Calibri"/>
          <w:szCs w:val="22"/>
        </w:rPr>
        <w:t>bounded by the line starting at the point described in item 1 of the following table and running progressively as described in the table.</w:t>
      </w:r>
    </w:p>
    <w:p w14:paraId="1071104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4D" w14:textId="77777777" w:rsidTr="00F311CE">
        <w:trPr>
          <w:tblHeader/>
        </w:trPr>
        <w:tc>
          <w:tcPr>
            <w:tcW w:w="8313" w:type="dxa"/>
            <w:gridSpan w:val="2"/>
            <w:tcBorders>
              <w:top w:val="single" w:sz="12" w:space="0" w:color="auto"/>
              <w:bottom w:val="single" w:sz="6" w:space="0" w:color="auto"/>
            </w:tcBorders>
            <w:shd w:val="clear" w:color="auto" w:fill="auto"/>
          </w:tcPr>
          <w:p w14:paraId="1071104C" w14:textId="77777777" w:rsidR="00A422E4" w:rsidRPr="00DD759E" w:rsidRDefault="00A422E4" w:rsidP="00F311CE">
            <w:pPr>
              <w:pStyle w:val="TableHeading"/>
            </w:pPr>
            <w:r w:rsidRPr="00DD759E">
              <w:t>Nellie Bay Location</w:t>
            </w:r>
          </w:p>
        </w:tc>
      </w:tr>
      <w:tr w:rsidR="00A422E4" w:rsidRPr="00DD759E" w14:paraId="10711050" w14:textId="77777777" w:rsidTr="00F311CE">
        <w:trPr>
          <w:tblHeader/>
        </w:trPr>
        <w:tc>
          <w:tcPr>
            <w:tcW w:w="714" w:type="dxa"/>
            <w:tcBorders>
              <w:top w:val="single" w:sz="6" w:space="0" w:color="auto"/>
              <w:bottom w:val="single" w:sz="12" w:space="0" w:color="auto"/>
            </w:tcBorders>
            <w:shd w:val="clear" w:color="auto" w:fill="auto"/>
          </w:tcPr>
          <w:p w14:paraId="1071104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4F" w14:textId="77777777" w:rsidR="00A422E4" w:rsidRPr="00DD759E" w:rsidRDefault="00A422E4" w:rsidP="00F311CE">
            <w:pPr>
              <w:pStyle w:val="TableHeading"/>
            </w:pPr>
            <w:r w:rsidRPr="00DD759E">
              <w:t>Description</w:t>
            </w:r>
          </w:p>
        </w:tc>
      </w:tr>
      <w:tr w:rsidR="00A422E4" w:rsidRPr="00DD759E" w14:paraId="10711053" w14:textId="77777777" w:rsidTr="00F311CE">
        <w:tc>
          <w:tcPr>
            <w:tcW w:w="714" w:type="dxa"/>
            <w:tcBorders>
              <w:top w:val="single" w:sz="12" w:space="0" w:color="auto"/>
            </w:tcBorders>
            <w:shd w:val="clear" w:color="auto" w:fill="auto"/>
          </w:tcPr>
          <w:p w14:paraId="1071105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52" w14:textId="77777777" w:rsidR="00A422E4" w:rsidRPr="00DD759E" w:rsidRDefault="00A422E4" w:rsidP="00F311CE">
            <w:pPr>
              <w:pStyle w:val="Tabletext0"/>
            </w:pPr>
            <w:r w:rsidRPr="00DD759E">
              <w:t>The point 20°04.357′S 148°30.093′E</w:t>
            </w:r>
          </w:p>
        </w:tc>
      </w:tr>
      <w:tr w:rsidR="00A422E4" w:rsidRPr="00DD759E" w14:paraId="10711056" w14:textId="77777777" w:rsidTr="00F311CE">
        <w:tc>
          <w:tcPr>
            <w:tcW w:w="714" w:type="dxa"/>
            <w:shd w:val="clear" w:color="auto" w:fill="auto"/>
          </w:tcPr>
          <w:p w14:paraId="10711054" w14:textId="77777777" w:rsidR="00A422E4" w:rsidRPr="00DD759E" w:rsidRDefault="00A422E4" w:rsidP="00F311CE">
            <w:pPr>
              <w:pStyle w:val="Tabletext0"/>
            </w:pPr>
            <w:r w:rsidRPr="00DD759E">
              <w:t>2</w:t>
            </w:r>
          </w:p>
        </w:tc>
        <w:tc>
          <w:tcPr>
            <w:tcW w:w="7599" w:type="dxa"/>
            <w:shd w:val="clear" w:color="auto" w:fill="auto"/>
          </w:tcPr>
          <w:p w14:paraId="10711055" w14:textId="77777777" w:rsidR="00A422E4" w:rsidRPr="00DD759E" w:rsidRDefault="00A422E4" w:rsidP="00F311CE">
            <w:pPr>
              <w:pStyle w:val="Tabletext0"/>
            </w:pPr>
            <w:r w:rsidRPr="00DD759E">
              <w:t>East along the parallel 20°04.357′S to longitude 148°31.155′E</w:t>
            </w:r>
          </w:p>
        </w:tc>
      </w:tr>
      <w:tr w:rsidR="00A422E4" w:rsidRPr="00DD759E" w14:paraId="10711059" w14:textId="77777777" w:rsidTr="00F311CE">
        <w:tc>
          <w:tcPr>
            <w:tcW w:w="714" w:type="dxa"/>
            <w:shd w:val="clear" w:color="auto" w:fill="auto"/>
          </w:tcPr>
          <w:p w14:paraId="10711057" w14:textId="77777777" w:rsidR="00A422E4" w:rsidRPr="00DD759E" w:rsidRDefault="00A422E4" w:rsidP="00F311CE">
            <w:pPr>
              <w:pStyle w:val="Tabletext0"/>
            </w:pPr>
            <w:r w:rsidRPr="00DD759E">
              <w:t>3</w:t>
            </w:r>
          </w:p>
        </w:tc>
        <w:tc>
          <w:tcPr>
            <w:tcW w:w="7599" w:type="dxa"/>
            <w:shd w:val="clear" w:color="auto" w:fill="auto"/>
          </w:tcPr>
          <w:p w14:paraId="10711058" w14:textId="77777777" w:rsidR="00A422E4" w:rsidRPr="00DD759E" w:rsidRDefault="00A422E4" w:rsidP="00F311CE">
            <w:pPr>
              <w:pStyle w:val="Tabletext0"/>
            </w:pPr>
            <w:r w:rsidRPr="00DD759E">
              <w:t>South along the meridian 148°31.155′E to the intersection of the mainland coastline at mean low water and the meridian 148°31.155′E (at the point closest to 20°05.440′S 148°31.155′E)</w:t>
            </w:r>
          </w:p>
        </w:tc>
      </w:tr>
      <w:tr w:rsidR="00A422E4" w:rsidRPr="00DD759E" w14:paraId="1071105C" w14:textId="77777777" w:rsidTr="00F311CE">
        <w:tc>
          <w:tcPr>
            <w:tcW w:w="714" w:type="dxa"/>
            <w:shd w:val="clear" w:color="auto" w:fill="auto"/>
          </w:tcPr>
          <w:p w14:paraId="1071105A" w14:textId="77777777" w:rsidR="00A422E4" w:rsidRPr="00DD759E" w:rsidRDefault="00A422E4" w:rsidP="00F311CE">
            <w:pPr>
              <w:pStyle w:val="Tabletext0"/>
            </w:pPr>
            <w:r w:rsidRPr="00DD759E">
              <w:t>4</w:t>
            </w:r>
          </w:p>
        </w:tc>
        <w:tc>
          <w:tcPr>
            <w:tcW w:w="7599" w:type="dxa"/>
            <w:shd w:val="clear" w:color="auto" w:fill="auto"/>
          </w:tcPr>
          <w:p w14:paraId="1071105B" w14:textId="77777777" w:rsidR="00A422E4" w:rsidRPr="00DD759E" w:rsidRDefault="00A422E4" w:rsidP="00F311CE">
            <w:pPr>
              <w:pStyle w:val="Tabletext0"/>
            </w:pPr>
            <w:r w:rsidRPr="00DD759E">
              <w:t>Generally westerly along the mainland coastline at mean low water to the intersection of the mainland coastline at mean low water and the meridian 148°30.417′E (at the point closest to 20°05.250′S 148°30.417′E)</w:t>
            </w:r>
          </w:p>
        </w:tc>
      </w:tr>
      <w:tr w:rsidR="00A422E4" w:rsidRPr="00DD759E" w14:paraId="1071105F" w14:textId="77777777" w:rsidTr="00F311CE">
        <w:tc>
          <w:tcPr>
            <w:tcW w:w="714" w:type="dxa"/>
            <w:tcBorders>
              <w:bottom w:val="single" w:sz="2" w:space="0" w:color="auto"/>
            </w:tcBorders>
            <w:shd w:val="clear" w:color="auto" w:fill="auto"/>
          </w:tcPr>
          <w:p w14:paraId="1071105D"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05E" w14:textId="77777777" w:rsidR="00A422E4" w:rsidRPr="00DD759E" w:rsidRDefault="00A422E4" w:rsidP="00F311CE">
            <w:pPr>
              <w:pStyle w:val="Tabletext0"/>
            </w:pPr>
            <w:r w:rsidRPr="00DD759E">
              <w:t>North</w:t>
            </w:r>
            <w:r>
              <w:noBreakHyphen/>
            </w:r>
            <w:r w:rsidRPr="00DD759E">
              <w:t>westerly along the geodesic to 20°04.924′S 148°30.093′E</w:t>
            </w:r>
          </w:p>
        </w:tc>
      </w:tr>
      <w:tr w:rsidR="00A422E4" w:rsidRPr="00DD759E" w14:paraId="10711062" w14:textId="77777777" w:rsidTr="00F311CE">
        <w:tc>
          <w:tcPr>
            <w:tcW w:w="714" w:type="dxa"/>
            <w:tcBorders>
              <w:top w:val="single" w:sz="2" w:space="0" w:color="auto"/>
              <w:bottom w:val="single" w:sz="12" w:space="0" w:color="auto"/>
            </w:tcBorders>
            <w:shd w:val="clear" w:color="auto" w:fill="auto"/>
          </w:tcPr>
          <w:p w14:paraId="10711060"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061" w14:textId="77777777" w:rsidR="00A422E4" w:rsidRPr="00DD759E" w:rsidRDefault="00A422E4" w:rsidP="00F311CE">
            <w:pPr>
              <w:pStyle w:val="Tabletext0"/>
            </w:pPr>
            <w:r w:rsidRPr="00DD759E">
              <w:t>North along the meridian 148°30.093′E to the starting point</w:t>
            </w:r>
          </w:p>
        </w:tc>
      </w:tr>
    </w:tbl>
    <w:p w14:paraId="1071106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64" w14:textId="77777777" w:rsidR="00A422E4" w:rsidRPr="00DD759E" w:rsidRDefault="00A422E4" w:rsidP="00A422E4">
      <w:pPr>
        <w:pStyle w:val="ActHead5"/>
      </w:pPr>
      <w:bookmarkStart w:id="297" w:name="_Toc501379974"/>
      <w:r w:rsidRPr="00DD759E">
        <w:rPr>
          <w:rStyle w:val="CharSectno"/>
        </w:rPr>
        <w:t>110</w:t>
      </w:r>
      <w:r w:rsidRPr="00DD759E">
        <w:t xml:space="preserve">  Nicolson Island Location</w:t>
      </w:r>
      <w:bookmarkEnd w:id="297"/>
    </w:p>
    <w:p w14:paraId="10711065" w14:textId="77777777" w:rsidR="00A422E4" w:rsidRPr="00DD759E" w:rsidRDefault="00A422E4" w:rsidP="00A422E4">
      <w:pPr>
        <w:pStyle w:val="Subsection"/>
        <w:rPr>
          <w:rFonts w:eastAsia="Calibri"/>
          <w:szCs w:val="22"/>
        </w:rPr>
      </w:pPr>
      <w:r w:rsidRPr="00DD759E">
        <w:tab/>
      </w:r>
      <w:r w:rsidRPr="00DD759E">
        <w:tab/>
        <w:t xml:space="preserve">The Nicolson Island Location is the area </w:t>
      </w:r>
      <w:r w:rsidRPr="00DD759E">
        <w:rPr>
          <w:rFonts w:eastAsia="Calibri"/>
          <w:szCs w:val="22"/>
        </w:rPr>
        <w:t>bounded by the line starting at the point described in item 1 of the following table and running progressively as described in the table.</w:t>
      </w:r>
    </w:p>
    <w:p w14:paraId="1071106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68" w14:textId="77777777" w:rsidTr="00F311CE">
        <w:trPr>
          <w:tblHeader/>
        </w:trPr>
        <w:tc>
          <w:tcPr>
            <w:tcW w:w="8313" w:type="dxa"/>
            <w:gridSpan w:val="2"/>
            <w:tcBorders>
              <w:top w:val="single" w:sz="12" w:space="0" w:color="auto"/>
              <w:bottom w:val="single" w:sz="6" w:space="0" w:color="auto"/>
            </w:tcBorders>
            <w:shd w:val="clear" w:color="auto" w:fill="auto"/>
          </w:tcPr>
          <w:p w14:paraId="10711067" w14:textId="77777777" w:rsidR="00A422E4" w:rsidRPr="00DD759E" w:rsidRDefault="00A422E4" w:rsidP="00F311CE">
            <w:pPr>
              <w:pStyle w:val="TableHeading"/>
            </w:pPr>
            <w:r w:rsidRPr="00DD759E">
              <w:t>Nicolson Island Location</w:t>
            </w:r>
          </w:p>
        </w:tc>
      </w:tr>
      <w:tr w:rsidR="00A422E4" w:rsidRPr="00DD759E" w14:paraId="1071106B" w14:textId="77777777" w:rsidTr="00F311CE">
        <w:trPr>
          <w:tblHeader/>
        </w:trPr>
        <w:tc>
          <w:tcPr>
            <w:tcW w:w="714" w:type="dxa"/>
            <w:tcBorders>
              <w:top w:val="single" w:sz="6" w:space="0" w:color="auto"/>
              <w:bottom w:val="single" w:sz="12" w:space="0" w:color="auto"/>
            </w:tcBorders>
            <w:shd w:val="clear" w:color="auto" w:fill="auto"/>
          </w:tcPr>
          <w:p w14:paraId="1071106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6A" w14:textId="77777777" w:rsidR="00A422E4" w:rsidRPr="00DD759E" w:rsidRDefault="00A422E4" w:rsidP="00F311CE">
            <w:pPr>
              <w:pStyle w:val="TableHeading"/>
            </w:pPr>
            <w:r w:rsidRPr="00DD759E">
              <w:t>Description</w:t>
            </w:r>
          </w:p>
        </w:tc>
      </w:tr>
      <w:tr w:rsidR="00A422E4" w:rsidRPr="00DD759E" w14:paraId="1071106E" w14:textId="77777777" w:rsidTr="00F311CE">
        <w:tc>
          <w:tcPr>
            <w:tcW w:w="714" w:type="dxa"/>
            <w:tcBorders>
              <w:top w:val="single" w:sz="12" w:space="0" w:color="auto"/>
            </w:tcBorders>
            <w:shd w:val="clear" w:color="auto" w:fill="auto"/>
          </w:tcPr>
          <w:p w14:paraId="1071106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6D" w14:textId="77777777" w:rsidR="00A422E4" w:rsidRPr="00DD759E" w:rsidRDefault="00A422E4" w:rsidP="00F311CE">
            <w:pPr>
              <w:pStyle w:val="Tabletext0"/>
            </w:pPr>
            <w:r w:rsidRPr="00DD759E">
              <w:t>The intersection of the Haslewood Island (20</w:t>
            </w:r>
            <w:r>
              <w:noBreakHyphen/>
            </w:r>
            <w:r w:rsidRPr="00DD759E">
              <w:t>078a) coastline at mean low water and the parallel 20°17.864′S (at the point closest to 20°17.864′S 149°05.582′E)</w:t>
            </w:r>
          </w:p>
        </w:tc>
      </w:tr>
      <w:tr w:rsidR="00A422E4" w:rsidRPr="00DD759E" w14:paraId="10711071" w14:textId="77777777" w:rsidTr="00F311CE">
        <w:tc>
          <w:tcPr>
            <w:tcW w:w="714" w:type="dxa"/>
            <w:shd w:val="clear" w:color="auto" w:fill="auto"/>
          </w:tcPr>
          <w:p w14:paraId="1071106F" w14:textId="77777777" w:rsidR="00A422E4" w:rsidRPr="00DD759E" w:rsidRDefault="00A422E4" w:rsidP="00F311CE">
            <w:pPr>
              <w:pStyle w:val="Tabletext0"/>
            </w:pPr>
            <w:r w:rsidRPr="00DD759E">
              <w:t>2</w:t>
            </w:r>
          </w:p>
        </w:tc>
        <w:tc>
          <w:tcPr>
            <w:tcW w:w="7599" w:type="dxa"/>
            <w:shd w:val="clear" w:color="auto" w:fill="auto"/>
          </w:tcPr>
          <w:p w14:paraId="10711070" w14:textId="77777777" w:rsidR="00A422E4" w:rsidRPr="00DD759E" w:rsidRDefault="00A422E4" w:rsidP="00F311CE">
            <w:pPr>
              <w:pStyle w:val="Tabletext0"/>
            </w:pPr>
            <w:r w:rsidRPr="00DD759E">
              <w:t>East along the parallel 20°17.864′S to longitude 149°06.148′E</w:t>
            </w:r>
          </w:p>
        </w:tc>
      </w:tr>
      <w:tr w:rsidR="00A422E4" w:rsidRPr="00DD759E" w14:paraId="10711074" w14:textId="77777777" w:rsidTr="00F311CE">
        <w:tc>
          <w:tcPr>
            <w:tcW w:w="714" w:type="dxa"/>
            <w:shd w:val="clear" w:color="auto" w:fill="auto"/>
          </w:tcPr>
          <w:p w14:paraId="10711072" w14:textId="77777777" w:rsidR="00A422E4" w:rsidRPr="00DD759E" w:rsidRDefault="00A422E4" w:rsidP="00F311CE">
            <w:pPr>
              <w:pStyle w:val="Tabletext0"/>
            </w:pPr>
            <w:r w:rsidRPr="00DD759E">
              <w:t>3</w:t>
            </w:r>
          </w:p>
        </w:tc>
        <w:tc>
          <w:tcPr>
            <w:tcW w:w="7599" w:type="dxa"/>
            <w:shd w:val="clear" w:color="auto" w:fill="auto"/>
          </w:tcPr>
          <w:p w14:paraId="10711073" w14:textId="77777777" w:rsidR="00A422E4" w:rsidRPr="00DD759E" w:rsidRDefault="00A422E4" w:rsidP="00F311CE">
            <w:pPr>
              <w:pStyle w:val="Tabletext0"/>
            </w:pPr>
            <w:r w:rsidRPr="00DD759E">
              <w:t>South along the meridian 149°06.148′E to latitude 20°18.898′S</w:t>
            </w:r>
          </w:p>
        </w:tc>
      </w:tr>
      <w:tr w:rsidR="00A422E4" w:rsidRPr="00DD759E" w14:paraId="10711077" w14:textId="77777777" w:rsidTr="00F311CE">
        <w:tc>
          <w:tcPr>
            <w:tcW w:w="714" w:type="dxa"/>
            <w:shd w:val="clear" w:color="auto" w:fill="auto"/>
          </w:tcPr>
          <w:p w14:paraId="10711075" w14:textId="77777777" w:rsidR="00A422E4" w:rsidRPr="00DD759E" w:rsidRDefault="00A422E4" w:rsidP="00F311CE">
            <w:pPr>
              <w:pStyle w:val="Tabletext0"/>
            </w:pPr>
            <w:r w:rsidRPr="00DD759E">
              <w:t>4</w:t>
            </w:r>
          </w:p>
        </w:tc>
        <w:tc>
          <w:tcPr>
            <w:tcW w:w="7599" w:type="dxa"/>
            <w:shd w:val="clear" w:color="auto" w:fill="auto"/>
          </w:tcPr>
          <w:p w14:paraId="10711076" w14:textId="77777777" w:rsidR="00A422E4" w:rsidRPr="00DD759E" w:rsidRDefault="00A422E4" w:rsidP="00F311CE">
            <w:pPr>
              <w:pStyle w:val="Tabletext0"/>
            </w:pPr>
            <w:r w:rsidRPr="00DD759E">
              <w:t>West along the parallel 20°18.898′S to longitude 149°05.268′E</w:t>
            </w:r>
          </w:p>
        </w:tc>
      </w:tr>
      <w:tr w:rsidR="00A422E4" w:rsidRPr="00DD759E" w14:paraId="1071107A" w14:textId="77777777" w:rsidTr="00F311CE">
        <w:tc>
          <w:tcPr>
            <w:tcW w:w="714" w:type="dxa"/>
            <w:tcBorders>
              <w:bottom w:val="single" w:sz="2" w:space="0" w:color="auto"/>
            </w:tcBorders>
            <w:shd w:val="clear" w:color="auto" w:fill="auto"/>
          </w:tcPr>
          <w:p w14:paraId="10711078"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079" w14:textId="77777777" w:rsidR="00A422E4" w:rsidRPr="00DD759E" w:rsidRDefault="00A422E4" w:rsidP="00F311CE">
            <w:pPr>
              <w:pStyle w:val="Tabletext0"/>
            </w:pPr>
            <w:r w:rsidRPr="00DD759E">
              <w:t>North along the meridian 149°05.268′E to the intersection of the Haslewood Island (20</w:t>
            </w:r>
            <w:r>
              <w:noBreakHyphen/>
            </w:r>
            <w:r w:rsidRPr="00DD759E">
              <w:t>078a) coastline at mean low water and the meridian 149°05.268′E (at the point closest to 20°18.109′S 149°05.268′E)</w:t>
            </w:r>
          </w:p>
        </w:tc>
      </w:tr>
      <w:tr w:rsidR="00A422E4" w:rsidRPr="00DD759E" w14:paraId="1071107D" w14:textId="77777777" w:rsidTr="00F311CE">
        <w:tc>
          <w:tcPr>
            <w:tcW w:w="714" w:type="dxa"/>
            <w:tcBorders>
              <w:top w:val="single" w:sz="2" w:space="0" w:color="auto"/>
              <w:bottom w:val="single" w:sz="12" w:space="0" w:color="auto"/>
            </w:tcBorders>
            <w:shd w:val="clear" w:color="auto" w:fill="auto"/>
          </w:tcPr>
          <w:p w14:paraId="1071107B"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07C" w14:textId="77777777" w:rsidR="00A422E4" w:rsidRPr="00DD759E" w:rsidRDefault="00A422E4" w:rsidP="00F311CE">
            <w:pPr>
              <w:pStyle w:val="Tabletext0"/>
            </w:pPr>
            <w:r w:rsidRPr="00DD759E">
              <w:t>Generally easterly then northerly along the Haslewood Island (20</w:t>
            </w:r>
            <w:r>
              <w:noBreakHyphen/>
            </w:r>
            <w:r w:rsidRPr="00DD759E">
              <w:t>078a) coastline at mean low water to the starting point</w:t>
            </w:r>
          </w:p>
        </w:tc>
      </w:tr>
    </w:tbl>
    <w:p w14:paraId="1071107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7F" w14:textId="77777777" w:rsidR="00A422E4" w:rsidRPr="00DD759E" w:rsidRDefault="00A422E4" w:rsidP="00A422E4">
      <w:pPr>
        <w:pStyle w:val="ActHead5"/>
      </w:pPr>
      <w:bookmarkStart w:id="298" w:name="_Toc501379975"/>
      <w:r w:rsidRPr="00DD759E">
        <w:rPr>
          <w:rStyle w:val="CharSectno"/>
        </w:rPr>
        <w:t>111</w:t>
      </w:r>
      <w:r w:rsidRPr="00DD759E">
        <w:t xml:space="preserve">  North Molle Island Location</w:t>
      </w:r>
      <w:bookmarkEnd w:id="298"/>
    </w:p>
    <w:p w14:paraId="10711080" w14:textId="77777777" w:rsidR="00A422E4" w:rsidRPr="00DD759E" w:rsidRDefault="00A422E4" w:rsidP="00A422E4">
      <w:pPr>
        <w:pStyle w:val="Subsection"/>
        <w:rPr>
          <w:rFonts w:eastAsia="Calibri"/>
          <w:szCs w:val="22"/>
        </w:rPr>
      </w:pPr>
      <w:r w:rsidRPr="00DD759E">
        <w:tab/>
      </w:r>
      <w:r w:rsidRPr="00DD759E">
        <w:tab/>
        <w:t xml:space="preserve">The North Molle Island Location is the area </w:t>
      </w:r>
      <w:r w:rsidRPr="00DD759E">
        <w:rPr>
          <w:rFonts w:eastAsia="Calibri"/>
          <w:szCs w:val="22"/>
        </w:rPr>
        <w:t>bounded by the line starting at the point described in item 1 of the following table and running progressively as described in the table.</w:t>
      </w:r>
    </w:p>
    <w:p w14:paraId="1071108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83" w14:textId="77777777" w:rsidTr="00F311CE">
        <w:trPr>
          <w:tblHeader/>
        </w:trPr>
        <w:tc>
          <w:tcPr>
            <w:tcW w:w="8313" w:type="dxa"/>
            <w:gridSpan w:val="2"/>
            <w:tcBorders>
              <w:top w:val="single" w:sz="12" w:space="0" w:color="auto"/>
              <w:bottom w:val="single" w:sz="6" w:space="0" w:color="auto"/>
            </w:tcBorders>
            <w:shd w:val="clear" w:color="auto" w:fill="auto"/>
          </w:tcPr>
          <w:p w14:paraId="10711082" w14:textId="77777777" w:rsidR="00A422E4" w:rsidRPr="00DD759E" w:rsidRDefault="00A422E4" w:rsidP="00F311CE">
            <w:pPr>
              <w:pStyle w:val="TableHeading"/>
            </w:pPr>
            <w:r w:rsidRPr="00DD759E">
              <w:t>North Molle Island Location</w:t>
            </w:r>
          </w:p>
        </w:tc>
      </w:tr>
      <w:tr w:rsidR="00A422E4" w:rsidRPr="00DD759E" w14:paraId="10711086" w14:textId="77777777" w:rsidTr="00F311CE">
        <w:trPr>
          <w:tblHeader/>
        </w:trPr>
        <w:tc>
          <w:tcPr>
            <w:tcW w:w="714" w:type="dxa"/>
            <w:tcBorders>
              <w:top w:val="single" w:sz="6" w:space="0" w:color="auto"/>
              <w:bottom w:val="single" w:sz="12" w:space="0" w:color="auto"/>
            </w:tcBorders>
            <w:shd w:val="clear" w:color="auto" w:fill="auto"/>
          </w:tcPr>
          <w:p w14:paraId="1071108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85" w14:textId="77777777" w:rsidR="00A422E4" w:rsidRPr="00DD759E" w:rsidRDefault="00A422E4" w:rsidP="00F311CE">
            <w:pPr>
              <w:pStyle w:val="TableHeading"/>
            </w:pPr>
            <w:r w:rsidRPr="00DD759E">
              <w:t>Description</w:t>
            </w:r>
          </w:p>
        </w:tc>
      </w:tr>
      <w:tr w:rsidR="00A422E4" w:rsidRPr="00DD759E" w14:paraId="10711089" w14:textId="77777777" w:rsidTr="00F311CE">
        <w:tc>
          <w:tcPr>
            <w:tcW w:w="714" w:type="dxa"/>
            <w:tcBorders>
              <w:top w:val="single" w:sz="12" w:space="0" w:color="auto"/>
            </w:tcBorders>
            <w:shd w:val="clear" w:color="auto" w:fill="auto"/>
          </w:tcPr>
          <w:p w14:paraId="1071108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88" w14:textId="77777777" w:rsidR="00A422E4" w:rsidRPr="00DD759E" w:rsidRDefault="00A422E4" w:rsidP="00F311CE">
            <w:pPr>
              <w:pStyle w:val="Tabletext0"/>
            </w:pPr>
            <w:r w:rsidRPr="00DD759E">
              <w:t>The point 20°12.524′S 148°48.242′E</w:t>
            </w:r>
          </w:p>
        </w:tc>
      </w:tr>
      <w:tr w:rsidR="00A422E4" w:rsidRPr="00DD759E" w14:paraId="1071108C" w14:textId="77777777" w:rsidTr="00F311CE">
        <w:tc>
          <w:tcPr>
            <w:tcW w:w="714" w:type="dxa"/>
            <w:shd w:val="clear" w:color="auto" w:fill="auto"/>
          </w:tcPr>
          <w:p w14:paraId="1071108A" w14:textId="77777777" w:rsidR="00A422E4" w:rsidRPr="00DD759E" w:rsidRDefault="00A422E4" w:rsidP="00F311CE">
            <w:pPr>
              <w:pStyle w:val="Tabletext0"/>
            </w:pPr>
            <w:r w:rsidRPr="00DD759E">
              <w:t>2</w:t>
            </w:r>
          </w:p>
        </w:tc>
        <w:tc>
          <w:tcPr>
            <w:tcW w:w="7599" w:type="dxa"/>
            <w:shd w:val="clear" w:color="auto" w:fill="auto"/>
          </w:tcPr>
          <w:p w14:paraId="1071108B" w14:textId="77777777" w:rsidR="00A422E4" w:rsidRPr="00DD759E" w:rsidRDefault="00A422E4" w:rsidP="00F311CE">
            <w:pPr>
              <w:pStyle w:val="Tabletext0"/>
            </w:pPr>
            <w:r w:rsidRPr="00DD759E">
              <w:t>East along the parallel 20°12.524′S to longitude 148°50.124′E</w:t>
            </w:r>
          </w:p>
        </w:tc>
      </w:tr>
      <w:tr w:rsidR="00A422E4" w:rsidRPr="00DD759E" w14:paraId="1071108F" w14:textId="77777777" w:rsidTr="00F311CE">
        <w:tc>
          <w:tcPr>
            <w:tcW w:w="714" w:type="dxa"/>
            <w:shd w:val="clear" w:color="auto" w:fill="auto"/>
          </w:tcPr>
          <w:p w14:paraId="1071108D" w14:textId="77777777" w:rsidR="00A422E4" w:rsidRPr="00DD759E" w:rsidRDefault="00A422E4" w:rsidP="00F311CE">
            <w:pPr>
              <w:pStyle w:val="Tabletext0"/>
            </w:pPr>
            <w:r w:rsidRPr="00DD759E">
              <w:t>3</w:t>
            </w:r>
          </w:p>
        </w:tc>
        <w:tc>
          <w:tcPr>
            <w:tcW w:w="7599" w:type="dxa"/>
            <w:shd w:val="clear" w:color="auto" w:fill="auto"/>
          </w:tcPr>
          <w:p w14:paraId="1071108E" w14:textId="77777777" w:rsidR="00A422E4" w:rsidRPr="00DD759E" w:rsidRDefault="00A422E4" w:rsidP="00F311CE">
            <w:pPr>
              <w:pStyle w:val="Tabletext0"/>
            </w:pPr>
            <w:r w:rsidRPr="00DD759E">
              <w:t>South along the meridian 148°50.124′E to latitude 20°14.655′S</w:t>
            </w:r>
          </w:p>
        </w:tc>
      </w:tr>
      <w:tr w:rsidR="00A422E4" w:rsidRPr="00DD759E" w14:paraId="10711092" w14:textId="77777777" w:rsidTr="00F311CE">
        <w:tc>
          <w:tcPr>
            <w:tcW w:w="714" w:type="dxa"/>
            <w:tcBorders>
              <w:bottom w:val="single" w:sz="2" w:space="0" w:color="auto"/>
            </w:tcBorders>
            <w:shd w:val="clear" w:color="auto" w:fill="auto"/>
          </w:tcPr>
          <w:p w14:paraId="1071109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091" w14:textId="77777777" w:rsidR="00A422E4" w:rsidRPr="00DD759E" w:rsidRDefault="00A422E4" w:rsidP="00F311CE">
            <w:pPr>
              <w:pStyle w:val="Tabletext0"/>
            </w:pPr>
            <w:r w:rsidRPr="00DD759E">
              <w:t>West along the parallel 20°14.655′S to longitude 148°48.242′E</w:t>
            </w:r>
          </w:p>
        </w:tc>
      </w:tr>
      <w:tr w:rsidR="00A422E4" w:rsidRPr="00DD759E" w14:paraId="10711095" w14:textId="77777777" w:rsidTr="00F311CE">
        <w:tc>
          <w:tcPr>
            <w:tcW w:w="714" w:type="dxa"/>
            <w:tcBorders>
              <w:top w:val="single" w:sz="2" w:space="0" w:color="auto"/>
              <w:bottom w:val="single" w:sz="12" w:space="0" w:color="auto"/>
            </w:tcBorders>
            <w:shd w:val="clear" w:color="auto" w:fill="auto"/>
          </w:tcPr>
          <w:p w14:paraId="1071109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094" w14:textId="77777777" w:rsidR="00A422E4" w:rsidRPr="00DD759E" w:rsidRDefault="00A422E4" w:rsidP="00F311CE">
            <w:pPr>
              <w:pStyle w:val="Tabletext0"/>
            </w:pPr>
            <w:r w:rsidRPr="00DD759E">
              <w:t>North along the meridian 148°48.242′E to the starting point</w:t>
            </w:r>
          </w:p>
        </w:tc>
      </w:tr>
    </w:tbl>
    <w:p w14:paraId="1071109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97" w14:textId="77777777" w:rsidR="00A422E4" w:rsidRPr="00DD759E" w:rsidRDefault="00A422E4" w:rsidP="00A422E4">
      <w:pPr>
        <w:pStyle w:val="ActHead5"/>
      </w:pPr>
      <w:bookmarkStart w:id="299" w:name="_Toc501379976"/>
      <w:r w:rsidRPr="00DD759E">
        <w:rPr>
          <w:rStyle w:val="CharSectno"/>
        </w:rPr>
        <w:t>112</w:t>
      </w:r>
      <w:r w:rsidRPr="00DD759E">
        <w:t xml:space="preserve">  North Repulse Island Location</w:t>
      </w:r>
      <w:bookmarkEnd w:id="299"/>
    </w:p>
    <w:p w14:paraId="10711098" w14:textId="77777777" w:rsidR="00A422E4" w:rsidRPr="00DD759E" w:rsidRDefault="00A422E4" w:rsidP="00A422E4">
      <w:pPr>
        <w:pStyle w:val="Subsection"/>
        <w:rPr>
          <w:rFonts w:eastAsia="Calibri"/>
          <w:szCs w:val="22"/>
        </w:rPr>
      </w:pPr>
      <w:r w:rsidRPr="00DD759E">
        <w:tab/>
      </w:r>
      <w:r w:rsidRPr="00DD759E">
        <w:tab/>
        <w:t xml:space="preserve">The North Repulse Island Location is the area </w:t>
      </w:r>
      <w:r w:rsidRPr="00DD759E">
        <w:rPr>
          <w:rFonts w:eastAsia="Calibri"/>
          <w:szCs w:val="22"/>
        </w:rPr>
        <w:t>bounded by the line starting at the point described in item 1 of the following table and running progressively as described in the table.</w:t>
      </w:r>
    </w:p>
    <w:p w14:paraId="1071109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9B" w14:textId="77777777" w:rsidTr="00F311CE">
        <w:trPr>
          <w:tblHeader/>
        </w:trPr>
        <w:tc>
          <w:tcPr>
            <w:tcW w:w="8313" w:type="dxa"/>
            <w:gridSpan w:val="2"/>
            <w:tcBorders>
              <w:top w:val="single" w:sz="12" w:space="0" w:color="auto"/>
              <w:bottom w:val="single" w:sz="6" w:space="0" w:color="auto"/>
            </w:tcBorders>
            <w:shd w:val="clear" w:color="auto" w:fill="auto"/>
          </w:tcPr>
          <w:p w14:paraId="1071109A" w14:textId="77777777" w:rsidR="00A422E4" w:rsidRPr="00DD759E" w:rsidRDefault="00A422E4" w:rsidP="00F311CE">
            <w:pPr>
              <w:pStyle w:val="TableHeading"/>
            </w:pPr>
            <w:r w:rsidRPr="00DD759E">
              <w:t>North Repulse Island Location</w:t>
            </w:r>
          </w:p>
        </w:tc>
      </w:tr>
      <w:tr w:rsidR="00A422E4" w:rsidRPr="00DD759E" w14:paraId="1071109E" w14:textId="77777777" w:rsidTr="00F311CE">
        <w:trPr>
          <w:tblHeader/>
        </w:trPr>
        <w:tc>
          <w:tcPr>
            <w:tcW w:w="714" w:type="dxa"/>
            <w:tcBorders>
              <w:top w:val="single" w:sz="6" w:space="0" w:color="auto"/>
              <w:bottom w:val="single" w:sz="12" w:space="0" w:color="auto"/>
            </w:tcBorders>
            <w:shd w:val="clear" w:color="auto" w:fill="auto"/>
          </w:tcPr>
          <w:p w14:paraId="1071109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9D" w14:textId="77777777" w:rsidR="00A422E4" w:rsidRPr="00DD759E" w:rsidRDefault="00A422E4" w:rsidP="00F311CE">
            <w:pPr>
              <w:pStyle w:val="TableHeading"/>
            </w:pPr>
            <w:r w:rsidRPr="00DD759E">
              <w:t>Description</w:t>
            </w:r>
          </w:p>
        </w:tc>
      </w:tr>
      <w:tr w:rsidR="00A422E4" w:rsidRPr="00DD759E" w14:paraId="107110A1" w14:textId="77777777" w:rsidTr="00F311CE">
        <w:tc>
          <w:tcPr>
            <w:tcW w:w="714" w:type="dxa"/>
            <w:tcBorders>
              <w:top w:val="single" w:sz="12" w:space="0" w:color="auto"/>
            </w:tcBorders>
            <w:shd w:val="clear" w:color="auto" w:fill="auto"/>
          </w:tcPr>
          <w:p w14:paraId="1071109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A0" w14:textId="77777777" w:rsidR="00A422E4" w:rsidRPr="00DD759E" w:rsidRDefault="00A422E4" w:rsidP="00F311CE">
            <w:pPr>
              <w:pStyle w:val="Tabletext0"/>
            </w:pPr>
            <w:r w:rsidRPr="00DD759E">
              <w:t>The point 20°34.391′S 148°51.142′E</w:t>
            </w:r>
          </w:p>
        </w:tc>
      </w:tr>
      <w:tr w:rsidR="00A422E4" w:rsidRPr="00DD759E" w14:paraId="107110A4" w14:textId="77777777" w:rsidTr="00F311CE">
        <w:tc>
          <w:tcPr>
            <w:tcW w:w="714" w:type="dxa"/>
            <w:shd w:val="clear" w:color="auto" w:fill="auto"/>
          </w:tcPr>
          <w:p w14:paraId="107110A2" w14:textId="77777777" w:rsidR="00A422E4" w:rsidRPr="00DD759E" w:rsidRDefault="00A422E4" w:rsidP="00F311CE">
            <w:pPr>
              <w:pStyle w:val="Tabletext0"/>
            </w:pPr>
            <w:r w:rsidRPr="00DD759E">
              <w:t>2</w:t>
            </w:r>
          </w:p>
        </w:tc>
        <w:tc>
          <w:tcPr>
            <w:tcW w:w="7599" w:type="dxa"/>
            <w:shd w:val="clear" w:color="auto" w:fill="auto"/>
          </w:tcPr>
          <w:p w14:paraId="107110A3" w14:textId="77777777" w:rsidR="00A422E4" w:rsidRPr="00DD759E" w:rsidRDefault="00A422E4" w:rsidP="00F311CE">
            <w:pPr>
              <w:pStyle w:val="Tabletext0"/>
            </w:pPr>
            <w:r w:rsidRPr="00DD759E">
              <w:t>East along the parallel 20°34.391′S to longitude 148°52.350′E</w:t>
            </w:r>
          </w:p>
        </w:tc>
      </w:tr>
      <w:tr w:rsidR="00A422E4" w:rsidRPr="00DD759E" w14:paraId="107110A7" w14:textId="77777777" w:rsidTr="00F311CE">
        <w:tc>
          <w:tcPr>
            <w:tcW w:w="714" w:type="dxa"/>
            <w:shd w:val="clear" w:color="auto" w:fill="auto"/>
          </w:tcPr>
          <w:p w14:paraId="107110A5" w14:textId="77777777" w:rsidR="00A422E4" w:rsidRPr="00DD759E" w:rsidRDefault="00A422E4" w:rsidP="00F311CE">
            <w:pPr>
              <w:pStyle w:val="Tabletext0"/>
            </w:pPr>
            <w:r w:rsidRPr="00DD759E">
              <w:t>3</w:t>
            </w:r>
          </w:p>
        </w:tc>
        <w:tc>
          <w:tcPr>
            <w:tcW w:w="7599" w:type="dxa"/>
            <w:shd w:val="clear" w:color="auto" w:fill="auto"/>
          </w:tcPr>
          <w:p w14:paraId="107110A6" w14:textId="77777777" w:rsidR="00A422E4" w:rsidRPr="00DD759E" w:rsidRDefault="00A422E4" w:rsidP="00F311CE">
            <w:pPr>
              <w:pStyle w:val="Tabletext0"/>
            </w:pPr>
            <w:r w:rsidRPr="00DD759E">
              <w:t>South along the meridian 148°52.350′E to latitude 20°35.386′S</w:t>
            </w:r>
          </w:p>
        </w:tc>
      </w:tr>
      <w:tr w:rsidR="00A422E4" w:rsidRPr="00DD759E" w14:paraId="107110AA" w14:textId="77777777" w:rsidTr="00F311CE">
        <w:tc>
          <w:tcPr>
            <w:tcW w:w="714" w:type="dxa"/>
            <w:tcBorders>
              <w:bottom w:val="single" w:sz="2" w:space="0" w:color="auto"/>
            </w:tcBorders>
            <w:shd w:val="clear" w:color="auto" w:fill="auto"/>
          </w:tcPr>
          <w:p w14:paraId="107110A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0A9" w14:textId="77777777" w:rsidR="00A422E4" w:rsidRPr="00DD759E" w:rsidRDefault="00A422E4" w:rsidP="00F311CE">
            <w:pPr>
              <w:pStyle w:val="Tabletext0"/>
            </w:pPr>
            <w:r w:rsidRPr="00DD759E">
              <w:t>West along the parallel 20°35.386′S to longitude 148°51.142′E</w:t>
            </w:r>
          </w:p>
        </w:tc>
      </w:tr>
      <w:tr w:rsidR="00A422E4" w:rsidRPr="00DD759E" w14:paraId="107110AD" w14:textId="77777777" w:rsidTr="00F311CE">
        <w:tc>
          <w:tcPr>
            <w:tcW w:w="714" w:type="dxa"/>
            <w:tcBorders>
              <w:top w:val="single" w:sz="2" w:space="0" w:color="auto"/>
              <w:bottom w:val="single" w:sz="12" w:space="0" w:color="auto"/>
            </w:tcBorders>
            <w:shd w:val="clear" w:color="auto" w:fill="auto"/>
          </w:tcPr>
          <w:p w14:paraId="107110A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0AC" w14:textId="77777777" w:rsidR="00A422E4" w:rsidRPr="00DD759E" w:rsidRDefault="00A422E4" w:rsidP="00F311CE">
            <w:pPr>
              <w:pStyle w:val="Tabletext0"/>
            </w:pPr>
            <w:r w:rsidRPr="00DD759E">
              <w:t>North along the meridian 148°51.142′E to the starting point</w:t>
            </w:r>
          </w:p>
        </w:tc>
      </w:tr>
    </w:tbl>
    <w:p w14:paraId="107110A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AF" w14:textId="77777777" w:rsidR="00A422E4" w:rsidRPr="00DD759E" w:rsidRDefault="00A422E4" w:rsidP="00A422E4">
      <w:pPr>
        <w:pStyle w:val="ActHead5"/>
      </w:pPr>
      <w:bookmarkStart w:id="300" w:name="_Toc501379977"/>
      <w:r w:rsidRPr="00DD759E">
        <w:rPr>
          <w:rStyle w:val="CharSectno"/>
        </w:rPr>
        <w:t>113</w:t>
      </w:r>
      <w:r w:rsidRPr="00DD759E">
        <w:t xml:space="preserve">  Olden Island Location</w:t>
      </w:r>
      <w:bookmarkEnd w:id="300"/>
    </w:p>
    <w:p w14:paraId="107110B0" w14:textId="77777777" w:rsidR="00A422E4" w:rsidRPr="00DD759E" w:rsidRDefault="00A422E4" w:rsidP="00A422E4">
      <w:pPr>
        <w:pStyle w:val="Subsection"/>
        <w:rPr>
          <w:rFonts w:eastAsia="Calibri"/>
          <w:szCs w:val="22"/>
        </w:rPr>
      </w:pPr>
      <w:r w:rsidRPr="00DD759E">
        <w:tab/>
      </w:r>
      <w:r w:rsidRPr="00DD759E">
        <w:tab/>
        <w:t xml:space="preserve">The Olden Island Location is the area </w:t>
      </w:r>
      <w:r w:rsidRPr="00DD759E">
        <w:rPr>
          <w:rFonts w:eastAsia="Calibri"/>
          <w:szCs w:val="22"/>
        </w:rPr>
        <w:t>bounded by the line starting at the point described in item 1 of the following table and running progressively as described in the table.</w:t>
      </w:r>
    </w:p>
    <w:p w14:paraId="107110B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B3" w14:textId="77777777" w:rsidTr="00F311CE">
        <w:trPr>
          <w:tblHeader/>
        </w:trPr>
        <w:tc>
          <w:tcPr>
            <w:tcW w:w="8313" w:type="dxa"/>
            <w:gridSpan w:val="2"/>
            <w:tcBorders>
              <w:top w:val="single" w:sz="12" w:space="0" w:color="auto"/>
              <w:bottom w:val="single" w:sz="6" w:space="0" w:color="auto"/>
            </w:tcBorders>
            <w:shd w:val="clear" w:color="auto" w:fill="auto"/>
          </w:tcPr>
          <w:p w14:paraId="107110B2" w14:textId="77777777" w:rsidR="00A422E4" w:rsidRPr="00DD759E" w:rsidRDefault="00A422E4" w:rsidP="00F311CE">
            <w:pPr>
              <w:pStyle w:val="TableHeading"/>
            </w:pPr>
            <w:r w:rsidRPr="00DD759E">
              <w:t>Olden Island Location</w:t>
            </w:r>
          </w:p>
        </w:tc>
      </w:tr>
      <w:tr w:rsidR="00A422E4" w:rsidRPr="00DD759E" w14:paraId="107110B6" w14:textId="77777777" w:rsidTr="00F311CE">
        <w:trPr>
          <w:tblHeader/>
        </w:trPr>
        <w:tc>
          <w:tcPr>
            <w:tcW w:w="714" w:type="dxa"/>
            <w:tcBorders>
              <w:top w:val="single" w:sz="6" w:space="0" w:color="auto"/>
              <w:bottom w:val="single" w:sz="12" w:space="0" w:color="auto"/>
            </w:tcBorders>
            <w:shd w:val="clear" w:color="auto" w:fill="auto"/>
          </w:tcPr>
          <w:p w14:paraId="107110B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B5" w14:textId="77777777" w:rsidR="00A422E4" w:rsidRPr="00DD759E" w:rsidRDefault="00A422E4" w:rsidP="00F311CE">
            <w:pPr>
              <w:pStyle w:val="TableHeading"/>
            </w:pPr>
            <w:r w:rsidRPr="00DD759E">
              <w:t>Description</w:t>
            </w:r>
          </w:p>
        </w:tc>
      </w:tr>
      <w:tr w:rsidR="00A422E4" w:rsidRPr="00DD759E" w14:paraId="107110B9" w14:textId="77777777" w:rsidTr="00F311CE">
        <w:tc>
          <w:tcPr>
            <w:tcW w:w="714" w:type="dxa"/>
            <w:tcBorders>
              <w:top w:val="single" w:sz="12" w:space="0" w:color="auto"/>
            </w:tcBorders>
            <w:shd w:val="clear" w:color="auto" w:fill="auto"/>
          </w:tcPr>
          <w:p w14:paraId="107110B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B8" w14:textId="77777777" w:rsidR="00A422E4" w:rsidRPr="00DD759E" w:rsidRDefault="00A422E4" w:rsidP="00F311CE">
            <w:pPr>
              <w:pStyle w:val="Tabletext0"/>
            </w:pPr>
            <w:r w:rsidRPr="00DD759E">
              <w:t>The point 20°05.447′S 148°33.789′E</w:t>
            </w:r>
          </w:p>
        </w:tc>
      </w:tr>
      <w:tr w:rsidR="00A422E4" w:rsidRPr="00DD759E" w14:paraId="107110BC" w14:textId="77777777" w:rsidTr="00F311CE">
        <w:tc>
          <w:tcPr>
            <w:tcW w:w="714" w:type="dxa"/>
            <w:shd w:val="clear" w:color="auto" w:fill="auto"/>
          </w:tcPr>
          <w:p w14:paraId="107110BA" w14:textId="77777777" w:rsidR="00A422E4" w:rsidRPr="00DD759E" w:rsidRDefault="00A422E4" w:rsidP="00F311CE">
            <w:pPr>
              <w:pStyle w:val="Tabletext0"/>
            </w:pPr>
            <w:r w:rsidRPr="00DD759E">
              <w:t>2</w:t>
            </w:r>
          </w:p>
        </w:tc>
        <w:tc>
          <w:tcPr>
            <w:tcW w:w="7599" w:type="dxa"/>
            <w:shd w:val="clear" w:color="auto" w:fill="auto"/>
          </w:tcPr>
          <w:p w14:paraId="107110BB" w14:textId="77777777" w:rsidR="00A422E4" w:rsidRPr="00DD759E" w:rsidRDefault="00A422E4" w:rsidP="00F311CE">
            <w:pPr>
              <w:pStyle w:val="Tabletext0"/>
            </w:pPr>
            <w:r w:rsidRPr="00DD759E">
              <w:t>East along the parallel 20°05.447′S to longitude 148°34.948′E</w:t>
            </w:r>
          </w:p>
        </w:tc>
      </w:tr>
      <w:tr w:rsidR="00A422E4" w:rsidRPr="00DD759E" w14:paraId="107110BF" w14:textId="77777777" w:rsidTr="00F311CE">
        <w:tc>
          <w:tcPr>
            <w:tcW w:w="714" w:type="dxa"/>
            <w:shd w:val="clear" w:color="auto" w:fill="auto"/>
          </w:tcPr>
          <w:p w14:paraId="107110BD" w14:textId="77777777" w:rsidR="00A422E4" w:rsidRPr="00DD759E" w:rsidRDefault="00A422E4" w:rsidP="00F311CE">
            <w:pPr>
              <w:pStyle w:val="Tabletext0"/>
            </w:pPr>
            <w:r w:rsidRPr="00DD759E">
              <w:t>3</w:t>
            </w:r>
          </w:p>
        </w:tc>
        <w:tc>
          <w:tcPr>
            <w:tcW w:w="7599" w:type="dxa"/>
            <w:shd w:val="clear" w:color="auto" w:fill="auto"/>
          </w:tcPr>
          <w:p w14:paraId="107110BE" w14:textId="77777777" w:rsidR="00A422E4" w:rsidRPr="00DD759E" w:rsidRDefault="00A422E4" w:rsidP="00F311CE">
            <w:pPr>
              <w:pStyle w:val="Tabletext0"/>
            </w:pPr>
            <w:r w:rsidRPr="00DD759E">
              <w:t>South along the meridian 148°34.948′E to latitude 20°06.775′S</w:t>
            </w:r>
          </w:p>
        </w:tc>
      </w:tr>
      <w:tr w:rsidR="00A422E4" w:rsidRPr="00DD759E" w14:paraId="107110C2" w14:textId="77777777" w:rsidTr="00F311CE">
        <w:tc>
          <w:tcPr>
            <w:tcW w:w="714" w:type="dxa"/>
            <w:tcBorders>
              <w:bottom w:val="single" w:sz="2" w:space="0" w:color="auto"/>
            </w:tcBorders>
            <w:shd w:val="clear" w:color="auto" w:fill="auto"/>
          </w:tcPr>
          <w:p w14:paraId="107110C0"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0C1" w14:textId="77777777" w:rsidR="00A422E4" w:rsidRPr="00DD759E" w:rsidRDefault="00A422E4" w:rsidP="00F311CE">
            <w:pPr>
              <w:pStyle w:val="Tabletext0"/>
            </w:pPr>
            <w:r w:rsidRPr="00DD759E">
              <w:t>West along the parallel 20°06.775′S to longitude 148°33.789′E</w:t>
            </w:r>
          </w:p>
        </w:tc>
      </w:tr>
      <w:tr w:rsidR="00A422E4" w:rsidRPr="00DD759E" w14:paraId="107110C5" w14:textId="77777777" w:rsidTr="00F311CE">
        <w:tc>
          <w:tcPr>
            <w:tcW w:w="714" w:type="dxa"/>
            <w:tcBorders>
              <w:top w:val="single" w:sz="2" w:space="0" w:color="auto"/>
              <w:bottom w:val="single" w:sz="12" w:space="0" w:color="auto"/>
            </w:tcBorders>
            <w:shd w:val="clear" w:color="auto" w:fill="auto"/>
          </w:tcPr>
          <w:p w14:paraId="107110C3"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0C4" w14:textId="77777777" w:rsidR="00A422E4" w:rsidRPr="00DD759E" w:rsidRDefault="00A422E4" w:rsidP="00F311CE">
            <w:pPr>
              <w:pStyle w:val="Tabletext0"/>
            </w:pPr>
            <w:r w:rsidRPr="00DD759E">
              <w:t>North along the meridian 148°33.789′E to the starting point</w:t>
            </w:r>
          </w:p>
        </w:tc>
      </w:tr>
    </w:tbl>
    <w:p w14:paraId="107110C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C7" w14:textId="77777777" w:rsidR="00A422E4" w:rsidRPr="00DD759E" w:rsidRDefault="00A422E4" w:rsidP="00A422E4">
      <w:pPr>
        <w:pStyle w:val="ActHead5"/>
      </w:pPr>
      <w:bookmarkStart w:id="301" w:name="_Toc501379978"/>
      <w:r w:rsidRPr="00DD759E">
        <w:rPr>
          <w:rStyle w:val="CharSectno"/>
        </w:rPr>
        <w:t>114</w:t>
      </w:r>
      <w:r w:rsidRPr="00DD759E">
        <w:t xml:space="preserve">  Pandanus Bay, Long and Pelican Islands Location</w:t>
      </w:r>
      <w:bookmarkEnd w:id="301"/>
    </w:p>
    <w:p w14:paraId="107110C8" w14:textId="77777777" w:rsidR="00A422E4" w:rsidRPr="00DD759E" w:rsidRDefault="00A422E4" w:rsidP="00A422E4">
      <w:pPr>
        <w:pStyle w:val="Subsection"/>
        <w:rPr>
          <w:rFonts w:eastAsia="Calibri"/>
          <w:szCs w:val="22"/>
        </w:rPr>
      </w:pPr>
      <w:r w:rsidRPr="00DD759E">
        <w:tab/>
      </w:r>
      <w:r w:rsidRPr="00DD759E">
        <w:tab/>
        <w:t xml:space="preserve">The Pandanus Bay, Long and Pelican Islands Location is the area </w:t>
      </w:r>
      <w:r w:rsidRPr="00DD759E">
        <w:rPr>
          <w:rFonts w:eastAsia="Calibri"/>
          <w:szCs w:val="22"/>
        </w:rPr>
        <w:t>bounded by the line starting at the point described in item 1 of the following table and running progressively as described in the table.</w:t>
      </w:r>
    </w:p>
    <w:p w14:paraId="107110C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CB" w14:textId="77777777" w:rsidTr="00F311CE">
        <w:trPr>
          <w:tblHeader/>
        </w:trPr>
        <w:tc>
          <w:tcPr>
            <w:tcW w:w="8313" w:type="dxa"/>
            <w:gridSpan w:val="2"/>
            <w:tcBorders>
              <w:top w:val="single" w:sz="12" w:space="0" w:color="auto"/>
              <w:bottom w:val="single" w:sz="6" w:space="0" w:color="auto"/>
            </w:tcBorders>
            <w:shd w:val="clear" w:color="auto" w:fill="auto"/>
          </w:tcPr>
          <w:p w14:paraId="107110CA" w14:textId="77777777" w:rsidR="00A422E4" w:rsidRPr="00DD759E" w:rsidRDefault="00A422E4" w:rsidP="00F311CE">
            <w:pPr>
              <w:pStyle w:val="TableHeading"/>
            </w:pPr>
            <w:r w:rsidRPr="00DD759E">
              <w:t>Pandanus Bay, Long and Pelican Islands Location</w:t>
            </w:r>
          </w:p>
        </w:tc>
      </w:tr>
      <w:tr w:rsidR="00A422E4" w:rsidRPr="00DD759E" w14:paraId="107110CE" w14:textId="77777777" w:rsidTr="00F311CE">
        <w:trPr>
          <w:tblHeader/>
        </w:trPr>
        <w:tc>
          <w:tcPr>
            <w:tcW w:w="714" w:type="dxa"/>
            <w:tcBorders>
              <w:top w:val="single" w:sz="6" w:space="0" w:color="auto"/>
              <w:bottom w:val="single" w:sz="12" w:space="0" w:color="auto"/>
            </w:tcBorders>
            <w:shd w:val="clear" w:color="auto" w:fill="auto"/>
          </w:tcPr>
          <w:p w14:paraId="107110C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CD" w14:textId="77777777" w:rsidR="00A422E4" w:rsidRPr="00DD759E" w:rsidRDefault="00A422E4" w:rsidP="00F311CE">
            <w:pPr>
              <w:pStyle w:val="TableHeading"/>
            </w:pPr>
            <w:r w:rsidRPr="00DD759E">
              <w:t>Description</w:t>
            </w:r>
          </w:p>
        </w:tc>
      </w:tr>
      <w:tr w:rsidR="00A422E4" w:rsidRPr="00DD759E" w14:paraId="107110D1" w14:textId="77777777" w:rsidTr="00F311CE">
        <w:tc>
          <w:tcPr>
            <w:tcW w:w="714" w:type="dxa"/>
            <w:tcBorders>
              <w:top w:val="single" w:sz="12" w:space="0" w:color="auto"/>
            </w:tcBorders>
            <w:shd w:val="clear" w:color="auto" w:fill="auto"/>
          </w:tcPr>
          <w:p w14:paraId="107110C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D0" w14:textId="77777777" w:rsidR="00A422E4" w:rsidRPr="00DD759E" w:rsidRDefault="00A422E4" w:rsidP="00F311CE">
            <w:pPr>
              <w:pStyle w:val="Tabletext0"/>
            </w:pPr>
            <w:r w:rsidRPr="00DD759E">
              <w:t>The intersection of the Long Island (20</w:t>
            </w:r>
            <w:r>
              <w:noBreakHyphen/>
            </w:r>
            <w:r w:rsidRPr="00DD759E">
              <w:t>060) coastline at mean low water and the parallel 20°19.715′S (at the point closest to 20°19.715′S 148°51.414′E)</w:t>
            </w:r>
          </w:p>
        </w:tc>
      </w:tr>
      <w:tr w:rsidR="00A422E4" w:rsidRPr="00DD759E" w14:paraId="107110D4" w14:textId="77777777" w:rsidTr="00F311CE">
        <w:tc>
          <w:tcPr>
            <w:tcW w:w="714" w:type="dxa"/>
            <w:shd w:val="clear" w:color="auto" w:fill="auto"/>
          </w:tcPr>
          <w:p w14:paraId="107110D2" w14:textId="77777777" w:rsidR="00A422E4" w:rsidRPr="00DD759E" w:rsidRDefault="00A422E4" w:rsidP="00F311CE">
            <w:pPr>
              <w:pStyle w:val="Tabletext0"/>
            </w:pPr>
            <w:r w:rsidRPr="00DD759E">
              <w:t>2</w:t>
            </w:r>
          </w:p>
        </w:tc>
        <w:tc>
          <w:tcPr>
            <w:tcW w:w="7599" w:type="dxa"/>
            <w:shd w:val="clear" w:color="auto" w:fill="auto"/>
          </w:tcPr>
          <w:p w14:paraId="107110D3" w14:textId="77777777" w:rsidR="00A422E4" w:rsidRPr="00DD759E" w:rsidRDefault="00A422E4" w:rsidP="00F311CE">
            <w:pPr>
              <w:pStyle w:val="Tabletext0"/>
            </w:pPr>
            <w:r w:rsidRPr="00DD759E">
              <w:t>East along the parallel 20°19.715′S to longitude 148°51.718′E</w:t>
            </w:r>
          </w:p>
        </w:tc>
      </w:tr>
      <w:tr w:rsidR="00A422E4" w:rsidRPr="00DD759E" w14:paraId="107110D7" w14:textId="77777777" w:rsidTr="00F311CE">
        <w:tc>
          <w:tcPr>
            <w:tcW w:w="714" w:type="dxa"/>
            <w:shd w:val="clear" w:color="auto" w:fill="auto"/>
          </w:tcPr>
          <w:p w14:paraId="107110D5" w14:textId="77777777" w:rsidR="00A422E4" w:rsidRPr="00DD759E" w:rsidRDefault="00A422E4" w:rsidP="00F311CE">
            <w:pPr>
              <w:pStyle w:val="Tabletext0"/>
            </w:pPr>
            <w:r w:rsidRPr="00DD759E">
              <w:t>3</w:t>
            </w:r>
          </w:p>
        </w:tc>
        <w:tc>
          <w:tcPr>
            <w:tcW w:w="7599" w:type="dxa"/>
            <w:shd w:val="clear" w:color="auto" w:fill="auto"/>
          </w:tcPr>
          <w:p w14:paraId="107110D6" w14:textId="77777777" w:rsidR="00A422E4" w:rsidRPr="00DD759E" w:rsidRDefault="00A422E4" w:rsidP="00F311CE">
            <w:pPr>
              <w:pStyle w:val="Tabletext0"/>
            </w:pPr>
            <w:r w:rsidRPr="00DD759E">
              <w:t>South along the meridian 148°51.718′E to latitude 20°19.825′S</w:t>
            </w:r>
          </w:p>
        </w:tc>
      </w:tr>
      <w:tr w:rsidR="00A422E4" w:rsidRPr="00DD759E" w14:paraId="107110DA" w14:textId="77777777" w:rsidTr="00F311CE">
        <w:tc>
          <w:tcPr>
            <w:tcW w:w="714" w:type="dxa"/>
            <w:shd w:val="clear" w:color="auto" w:fill="auto"/>
          </w:tcPr>
          <w:p w14:paraId="107110D8" w14:textId="77777777" w:rsidR="00A422E4" w:rsidRPr="00DD759E" w:rsidRDefault="00A422E4" w:rsidP="00F311CE">
            <w:pPr>
              <w:pStyle w:val="Tabletext0"/>
            </w:pPr>
            <w:r w:rsidRPr="00DD759E">
              <w:t>4</w:t>
            </w:r>
          </w:p>
        </w:tc>
        <w:tc>
          <w:tcPr>
            <w:tcW w:w="7599" w:type="dxa"/>
            <w:shd w:val="clear" w:color="auto" w:fill="auto"/>
          </w:tcPr>
          <w:p w14:paraId="107110D9" w14:textId="77777777" w:rsidR="00A422E4" w:rsidRPr="00DD759E" w:rsidRDefault="00A422E4" w:rsidP="00F311CE">
            <w:pPr>
              <w:pStyle w:val="Tabletext0"/>
            </w:pPr>
            <w:r w:rsidRPr="00DD759E">
              <w:t>West along the parallel 20°19.825′S to longitude 148°51.502′E</w:t>
            </w:r>
          </w:p>
        </w:tc>
      </w:tr>
      <w:tr w:rsidR="00A422E4" w:rsidRPr="00DD759E" w14:paraId="107110DD" w14:textId="77777777" w:rsidTr="00F311CE">
        <w:tc>
          <w:tcPr>
            <w:tcW w:w="714" w:type="dxa"/>
            <w:shd w:val="clear" w:color="auto" w:fill="auto"/>
          </w:tcPr>
          <w:p w14:paraId="107110DB" w14:textId="77777777" w:rsidR="00A422E4" w:rsidRPr="00DD759E" w:rsidRDefault="00A422E4" w:rsidP="00F311CE">
            <w:pPr>
              <w:pStyle w:val="Tabletext0"/>
            </w:pPr>
            <w:r w:rsidRPr="00DD759E">
              <w:t>5</w:t>
            </w:r>
          </w:p>
        </w:tc>
        <w:tc>
          <w:tcPr>
            <w:tcW w:w="7599" w:type="dxa"/>
            <w:shd w:val="clear" w:color="auto" w:fill="auto"/>
          </w:tcPr>
          <w:p w14:paraId="107110DC" w14:textId="77777777" w:rsidR="00A422E4" w:rsidRPr="00DD759E" w:rsidDel="00182A05" w:rsidRDefault="00A422E4" w:rsidP="00F311CE">
            <w:pPr>
              <w:pStyle w:val="Tabletext0"/>
            </w:pPr>
            <w:r w:rsidRPr="00DD759E">
              <w:t>South along the meridian 148°51.502′E to latitude 20°20.480′S</w:t>
            </w:r>
          </w:p>
        </w:tc>
      </w:tr>
      <w:tr w:rsidR="00A422E4" w:rsidRPr="00DD759E" w14:paraId="107110E0" w14:textId="77777777" w:rsidTr="00F311CE">
        <w:tc>
          <w:tcPr>
            <w:tcW w:w="714" w:type="dxa"/>
            <w:shd w:val="clear" w:color="auto" w:fill="auto"/>
          </w:tcPr>
          <w:p w14:paraId="107110DE" w14:textId="77777777" w:rsidR="00A422E4" w:rsidRPr="00DD759E" w:rsidRDefault="00A422E4" w:rsidP="00F311CE">
            <w:pPr>
              <w:pStyle w:val="Tabletext0"/>
            </w:pPr>
            <w:r w:rsidRPr="00DD759E">
              <w:t>6</w:t>
            </w:r>
          </w:p>
        </w:tc>
        <w:tc>
          <w:tcPr>
            <w:tcW w:w="7599" w:type="dxa"/>
            <w:shd w:val="clear" w:color="auto" w:fill="auto"/>
          </w:tcPr>
          <w:p w14:paraId="107110DF" w14:textId="77777777" w:rsidR="00A422E4" w:rsidRPr="00DD759E" w:rsidRDefault="00A422E4" w:rsidP="00F311CE">
            <w:pPr>
              <w:pStyle w:val="Tabletext0"/>
            </w:pPr>
            <w:r w:rsidRPr="00DD759E">
              <w:t>East along the parallel 20°20.480′S to longitude 148°51.718′E</w:t>
            </w:r>
          </w:p>
        </w:tc>
      </w:tr>
      <w:tr w:rsidR="00A422E4" w:rsidRPr="00DD759E" w14:paraId="107110E3" w14:textId="77777777" w:rsidTr="00F311CE">
        <w:tc>
          <w:tcPr>
            <w:tcW w:w="714" w:type="dxa"/>
            <w:shd w:val="clear" w:color="auto" w:fill="auto"/>
          </w:tcPr>
          <w:p w14:paraId="107110E1" w14:textId="77777777" w:rsidR="00A422E4" w:rsidRPr="00DD759E" w:rsidRDefault="00A422E4" w:rsidP="00F311CE">
            <w:pPr>
              <w:pStyle w:val="Tabletext0"/>
            </w:pPr>
            <w:r w:rsidRPr="00DD759E">
              <w:t>7</w:t>
            </w:r>
          </w:p>
        </w:tc>
        <w:tc>
          <w:tcPr>
            <w:tcW w:w="7599" w:type="dxa"/>
            <w:shd w:val="clear" w:color="auto" w:fill="auto"/>
          </w:tcPr>
          <w:p w14:paraId="107110E2" w14:textId="77777777" w:rsidR="00A422E4" w:rsidRPr="00DD759E" w:rsidRDefault="00A422E4" w:rsidP="00F311CE">
            <w:pPr>
              <w:pStyle w:val="Tabletext0"/>
            </w:pPr>
            <w:r w:rsidRPr="00DD759E">
              <w:t>South along the meridian 148°51.718′E to latitude 20°21.150′S</w:t>
            </w:r>
          </w:p>
        </w:tc>
      </w:tr>
      <w:tr w:rsidR="00A422E4" w:rsidRPr="00DD759E" w14:paraId="107110E6" w14:textId="77777777" w:rsidTr="00F311CE">
        <w:tc>
          <w:tcPr>
            <w:tcW w:w="714" w:type="dxa"/>
            <w:shd w:val="clear" w:color="auto" w:fill="auto"/>
          </w:tcPr>
          <w:p w14:paraId="107110E4" w14:textId="77777777" w:rsidR="00A422E4" w:rsidRPr="00DD759E" w:rsidRDefault="00A422E4" w:rsidP="00F311CE">
            <w:pPr>
              <w:pStyle w:val="Tabletext0"/>
            </w:pPr>
            <w:r w:rsidRPr="00DD759E">
              <w:t>8</w:t>
            </w:r>
          </w:p>
        </w:tc>
        <w:tc>
          <w:tcPr>
            <w:tcW w:w="7599" w:type="dxa"/>
            <w:shd w:val="clear" w:color="auto" w:fill="auto"/>
          </w:tcPr>
          <w:p w14:paraId="107110E5" w14:textId="77777777" w:rsidR="00A422E4" w:rsidRPr="00DD759E" w:rsidRDefault="00A422E4" w:rsidP="00F311CE">
            <w:pPr>
              <w:pStyle w:val="Tabletext0"/>
            </w:pPr>
            <w:r w:rsidRPr="00DD759E">
              <w:t>South</w:t>
            </w:r>
            <w:r>
              <w:noBreakHyphen/>
            </w:r>
            <w:r w:rsidRPr="00DD759E">
              <w:t>easterly along the geodesic to 20°21.832′S 148°52.530′E</w:t>
            </w:r>
          </w:p>
        </w:tc>
      </w:tr>
      <w:tr w:rsidR="00A422E4" w:rsidRPr="00DD759E" w14:paraId="107110E9" w14:textId="77777777" w:rsidTr="00F311CE">
        <w:tc>
          <w:tcPr>
            <w:tcW w:w="714" w:type="dxa"/>
            <w:tcBorders>
              <w:bottom w:val="single" w:sz="2" w:space="0" w:color="auto"/>
            </w:tcBorders>
            <w:shd w:val="clear" w:color="auto" w:fill="auto"/>
          </w:tcPr>
          <w:p w14:paraId="107110E7"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110E8" w14:textId="77777777" w:rsidR="00A422E4" w:rsidRPr="00DD759E" w:rsidRDefault="00A422E4" w:rsidP="00F311CE">
            <w:pPr>
              <w:pStyle w:val="Tabletext0"/>
            </w:pPr>
            <w:r w:rsidRPr="00DD759E">
              <w:t>West along the parallel 20°21.832′S to the intersection of the Long Island (20</w:t>
            </w:r>
            <w:r>
              <w:noBreakHyphen/>
            </w:r>
            <w:r w:rsidRPr="00DD759E">
              <w:t>060) coastline at mean low water and the parallel 20°21.832′S (at the point closest to 20°21.832′S 148°51.804′E)</w:t>
            </w:r>
          </w:p>
        </w:tc>
      </w:tr>
      <w:tr w:rsidR="00A422E4" w:rsidRPr="00DD759E" w14:paraId="107110EC" w14:textId="77777777" w:rsidTr="00F311CE">
        <w:tc>
          <w:tcPr>
            <w:tcW w:w="714" w:type="dxa"/>
            <w:tcBorders>
              <w:top w:val="single" w:sz="2" w:space="0" w:color="auto"/>
              <w:bottom w:val="single" w:sz="12" w:space="0" w:color="auto"/>
            </w:tcBorders>
            <w:shd w:val="clear" w:color="auto" w:fill="auto"/>
          </w:tcPr>
          <w:p w14:paraId="107110EA"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110EB" w14:textId="77777777" w:rsidR="00A422E4" w:rsidRPr="00DD759E" w:rsidRDefault="00A422E4" w:rsidP="00F311CE">
            <w:pPr>
              <w:pStyle w:val="Tabletext0"/>
            </w:pPr>
            <w:r w:rsidRPr="00DD759E">
              <w:t>Generally northerly along the Long Island (20</w:t>
            </w:r>
            <w:r>
              <w:noBreakHyphen/>
            </w:r>
            <w:r w:rsidRPr="00DD759E">
              <w:t>060) coastline at mean low water to the starting point</w:t>
            </w:r>
          </w:p>
        </w:tc>
      </w:tr>
    </w:tbl>
    <w:p w14:paraId="107110E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0EE" w14:textId="77777777" w:rsidR="00A422E4" w:rsidRPr="00DD759E" w:rsidRDefault="00A422E4" w:rsidP="00A422E4">
      <w:pPr>
        <w:pStyle w:val="ActHead5"/>
      </w:pPr>
      <w:bookmarkStart w:id="302" w:name="_Toc501379979"/>
      <w:r w:rsidRPr="00DD759E">
        <w:rPr>
          <w:rStyle w:val="CharSectno"/>
        </w:rPr>
        <w:t>115</w:t>
      </w:r>
      <w:r w:rsidRPr="00DD759E">
        <w:t xml:space="preserve">  Paradise Bay, Long Island Location</w:t>
      </w:r>
      <w:bookmarkEnd w:id="302"/>
    </w:p>
    <w:p w14:paraId="107110EF" w14:textId="77777777" w:rsidR="00A422E4" w:rsidRPr="00DD759E" w:rsidRDefault="00A422E4" w:rsidP="00A422E4">
      <w:pPr>
        <w:pStyle w:val="Subsection"/>
        <w:rPr>
          <w:rFonts w:eastAsia="Calibri"/>
          <w:szCs w:val="22"/>
        </w:rPr>
      </w:pPr>
      <w:r w:rsidRPr="00DD759E">
        <w:tab/>
      </w:r>
      <w:r w:rsidRPr="00DD759E">
        <w:tab/>
        <w:t xml:space="preserve">The Paradise Bay, Long Island Location is the area </w:t>
      </w:r>
      <w:r w:rsidRPr="00DD759E">
        <w:rPr>
          <w:rFonts w:eastAsia="Calibri"/>
          <w:szCs w:val="22"/>
        </w:rPr>
        <w:t>bounded by the line starting at the point described in item 1 of the following table and running progressively as described in the table.</w:t>
      </w:r>
    </w:p>
    <w:p w14:paraId="107110F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0F2" w14:textId="77777777" w:rsidTr="00F311CE">
        <w:trPr>
          <w:tblHeader/>
        </w:trPr>
        <w:tc>
          <w:tcPr>
            <w:tcW w:w="8313" w:type="dxa"/>
            <w:gridSpan w:val="2"/>
            <w:tcBorders>
              <w:top w:val="single" w:sz="12" w:space="0" w:color="auto"/>
              <w:bottom w:val="single" w:sz="6" w:space="0" w:color="auto"/>
            </w:tcBorders>
            <w:shd w:val="clear" w:color="auto" w:fill="auto"/>
          </w:tcPr>
          <w:p w14:paraId="107110F1" w14:textId="77777777" w:rsidR="00A422E4" w:rsidRPr="00DD759E" w:rsidRDefault="00A422E4" w:rsidP="00F311CE">
            <w:pPr>
              <w:pStyle w:val="TableHeading"/>
            </w:pPr>
            <w:r w:rsidRPr="00DD759E">
              <w:t>Paradise Bay, Long Island Location</w:t>
            </w:r>
          </w:p>
        </w:tc>
      </w:tr>
      <w:tr w:rsidR="00A422E4" w:rsidRPr="00DD759E" w14:paraId="107110F5" w14:textId="77777777" w:rsidTr="00F311CE">
        <w:trPr>
          <w:tblHeader/>
        </w:trPr>
        <w:tc>
          <w:tcPr>
            <w:tcW w:w="714" w:type="dxa"/>
            <w:tcBorders>
              <w:top w:val="single" w:sz="6" w:space="0" w:color="auto"/>
              <w:bottom w:val="single" w:sz="12" w:space="0" w:color="auto"/>
            </w:tcBorders>
            <w:shd w:val="clear" w:color="auto" w:fill="auto"/>
          </w:tcPr>
          <w:p w14:paraId="107110F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0F4" w14:textId="77777777" w:rsidR="00A422E4" w:rsidRPr="00DD759E" w:rsidRDefault="00A422E4" w:rsidP="00F311CE">
            <w:pPr>
              <w:pStyle w:val="TableHeading"/>
            </w:pPr>
            <w:r w:rsidRPr="00DD759E">
              <w:t>Description</w:t>
            </w:r>
          </w:p>
        </w:tc>
      </w:tr>
      <w:tr w:rsidR="00A422E4" w:rsidRPr="00DD759E" w14:paraId="107110F8" w14:textId="77777777" w:rsidTr="00F311CE">
        <w:tc>
          <w:tcPr>
            <w:tcW w:w="714" w:type="dxa"/>
            <w:tcBorders>
              <w:top w:val="single" w:sz="12" w:space="0" w:color="auto"/>
            </w:tcBorders>
            <w:shd w:val="clear" w:color="auto" w:fill="auto"/>
          </w:tcPr>
          <w:p w14:paraId="107110F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0F7" w14:textId="77777777" w:rsidR="00A422E4" w:rsidRPr="00DD759E" w:rsidRDefault="00A422E4" w:rsidP="00F311CE">
            <w:pPr>
              <w:pStyle w:val="Tabletext0"/>
            </w:pPr>
            <w:r w:rsidRPr="00DD759E">
              <w:t>The intersection of the Long Island (20</w:t>
            </w:r>
            <w:r>
              <w:noBreakHyphen/>
            </w:r>
            <w:r w:rsidRPr="00DD759E">
              <w:t>060) coastline at mean low water and the parallel 20°22.930′S (at the point closest to 20°22.930′S 148°51.141′E)</w:t>
            </w:r>
          </w:p>
        </w:tc>
      </w:tr>
      <w:tr w:rsidR="00A422E4" w:rsidRPr="00DD759E" w14:paraId="107110FB" w14:textId="77777777" w:rsidTr="00F311CE">
        <w:tc>
          <w:tcPr>
            <w:tcW w:w="714" w:type="dxa"/>
            <w:shd w:val="clear" w:color="auto" w:fill="auto"/>
          </w:tcPr>
          <w:p w14:paraId="107110F9" w14:textId="77777777" w:rsidR="00A422E4" w:rsidRPr="00DD759E" w:rsidRDefault="00A422E4" w:rsidP="00F311CE">
            <w:pPr>
              <w:pStyle w:val="Tabletext0"/>
            </w:pPr>
            <w:r w:rsidRPr="00DD759E">
              <w:t>2</w:t>
            </w:r>
          </w:p>
        </w:tc>
        <w:tc>
          <w:tcPr>
            <w:tcW w:w="7599" w:type="dxa"/>
            <w:shd w:val="clear" w:color="auto" w:fill="auto"/>
          </w:tcPr>
          <w:p w14:paraId="107110FA" w14:textId="77777777" w:rsidR="00A422E4" w:rsidRPr="00DD759E" w:rsidRDefault="00A422E4" w:rsidP="00F311CE">
            <w:pPr>
              <w:pStyle w:val="Tabletext0"/>
            </w:pPr>
            <w:r w:rsidRPr="00DD759E">
              <w:t>Generally south</w:t>
            </w:r>
            <w:r>
              <w:noBreakHyphen/>
            </w:r>
            <w:r w:rsidRPr="00DD759E">
              <w:t>easterly along the Long Island (20</w:t>
            </w:r>
            <w:r>
              <w:noBreakHyphen/>
            </w:r>
            <w:r w:rsidRPr="00DD759E">
              <w:t>060) coastline at mean low water to the intersection of the Long Island (20</w:t>
            </w:r>
            <w:r>
              <w:noBreakHyphen/>
            </w:r>
            <w:r w:rsidRPr="00DD759E">
              <w:t>060) coastline at mean low water and the meridian 148°52.046′E (at the point closest to 20°23.765′S 148°52.046′E)</w:t>
            </w:r>
          </w:p>
        </w:tc>
      </w:tr>
      <w:tr w:rsidR="00A422E4" w:rsidRPr="00DD759E" w14:paraId="107110FE" w14:textId="77777777" w:rsidTr="00F311CE">
        <w:tc>
          <w:tcPr>
            <w:tcW w:w="714" w:type="dxa"/>
            <w:tcBorders>
              <w:bottom w:val="single" w:sz="2" w:space="0" w:color="auto"/>
            </w:tcBorders>
            <w:shd w:val="clear" w:color="auto" w:fill="auto"/>
          </w:tcPr>
          <w:p w14:paraId="107110FC"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107110FD" w14:textId="77777777" w:rsidR="00A422E4" w:rsidRPr="00DD759E" w:rsidRDefault="00A422E4" w:rsidP="00F311CE">
            <w:pPr>
              <w:pStyle w:val="Tabletext0"/>
            </w:pPr>
            <w:r w:rsidRPr="00DD759E">
              <w:t>West along the parallel 20°23.765′S to longitude 148°51.141′E</w:t>
            </w:r>
          </w:p>
        </w:tc>
      </w:tr>
      <w:tr w:rsidR="00A422E4" w:rsidRPr="00DD759E" w14:paraId="10711101" w14:textId="77777777" w:rsidTr="00F311CE">
        <w:tc>
          <w:tcPr>
            <w:tcW w:w="714" w:type="dxa"/>
            <w:tcBorders>
              <w:top w:val="single" w:sz="2" w:space="0" w:color="auto"/>
              <w:bottom w:val="single" w:sz="12" w:space="0" w:color="auto"/>
            </w:tcBorders>
            <w:shd w:val="clear" w:color="auto" w:fill="auto"/>
          </w:tcPr>
          <w:p w14:paraId="107110FF"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10711100" w14:textId="77777777" w:rsidR="00A422E4" w:rsidRPr="00DD759E" w:rsidRDefault="00A422E4" w:rsidP="00F311CE">
            <w:pPr>
              <w:pStyle w:val="Tabletext0"/>
            </w:pPr>
            <w:r w:rsidRPr="00DD759E">
              <w:t>North along the meridian 148°51.141′E to the starting point</w:t>
            </w:r>
          </w:p>
        </w:tc>
      </w:tr>
    </w:tbl>
    <w:p w14:paraId="1071110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03" w14:textId="77777777" w:rsidR="00A422E4" w:rsidRPr="00DD759E" w:rsidRDefault="00A422E4" w:rsidP="00A422E4">
      <w:pPr>
        <w:pStyle w:val="ActHead5"/>
      </w:pPr>
      <w:bookmarkStart w:id="303" w:name="_Toc501379980"/>
      <w:r w:rsidRPr="00DD759E">
        <w:rPr>
          <w:rStyle w:val="CharSectno"/>
        </w:rPr>
        <w:t>116</w:t>
      </w:r>
      <w:r w:rsidRPr="00DD759E">
        <w:t xml:space="preserve">  Pentecost Island Location</w:t>
      </w:r>
      <w:bookmarkEnd w:id="303"/>
    </w:p>
    <w:p w14:paraId="10711104" w14:textId="77777777" w:rsidR="00A422E4" w:rsidRPr="00DD759E" w:rsidRDefault="00A422E4" w:rsidP="00A422E4">
      <w:pPr>
        <w:pStyle w:val="Subsection"/>
        <w:rPr>
          <w:rFonts w:eastAsia="Calibri"/>
          <w:szCs w:val="22"/>
        </w:rPr>
      </w:pPr>
      <w:r w:rsidRPr="00DD759E">
        <w:tab/>
      </w:r>
      <w:r w:rsidRPr="00DD759E">
        <w:tab/>
        <w:t xml:space="preserve">The Pentecost Island Location is the area </w:t>
      </w:r>
      <w:r w:rsidRPr="00DD759E">
        <w:rPr>
          <w:rFonts w:eastAsia="Calibri"/>
          <w:szCs w:val="22"/>
        </w:rPr>
        <w:t>bounded by the line starting at the point described in item 1 of the following table and running progressively as described in the table.</w:t>
      </w:r>
    </w:p>
    <w:p w14:paraId="1071110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07" w14:textId="77777777" w:rsidTr="00F311CE">
        <w:trPr>
          <w:tblHeader/>
        </w:trPr>
        <w:tc>
          <w:tcPr>
            <w:tcW w:w="8313" w:type="dxa"/>
            <w:gridSpan w:val="2"/>
            <w:tcBorders>
              <w:top w:val="single" w:sz="12" w:space="0" w:color="auto"/>
              <w:bottom w:val="single" w:sz="6" w:space="0" w:color="auto"/>
            </w:tcBorders>
            <w:shd w:val="clear" w:color="auto" w:fill="auto"/>
          </w:tcPr>
          <w:p w14:paraId="10711106" w14:textId="77777777" w:rsidR="00A422E4" w:rsidRPr="00DD759E" w:rsidRDefault="00A422E4" w:rsidP="00F311CE">
            <w:pPr>
              <w:pStyle w:val="TableHeading"/>
            </w:pPr>
            <w:r w:rsidRPr="00DD759E">
              <w:t>Pentecost Island Location</w:t>
            </w:r>
          </w:p>
        </w:tc>
      </w:tr>
      <w:tr w:rsidR="00A422E4" w:rsidRPr="00DD759E" w14:paraId="1071110A" w14:textId="77777777" w:rsidTr="00F311CE">
        <w:trPr>
          <w:tblHeader/>
        </w:trPr>
        <w:tc>
          <w:tcPr>
            <w:tcW w:w="714" w:type="dxa"/>
            <w:tcBorders>
              <w:top w:val="single" w:sz="6" w:space="0" w:color="auto"/>
              <w:bottom w:val="single" w:sz="12" w:space="0" w:color="auto"/>
            </w:tcBorders>
            <w:shd w:val="clear" w:color="auto" w:fill="auto"/>
          </w:tcPr>
          <w:p w14:paraId="1071110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09" w14:textId="77777777" w:rsidR="00A422E4" w:rsidRPr="00DD759E" w:rsidRDefault="00A422E4" w:rsidP="00F311CE">
            <w:pPr>
              <w:pStyle w:val="TableHeading"/>
            </w:pPr>
            <w:r w:rsidRPr="00DD759E">
              <w:t>Description</w:t>
            </w:r>
          </w:p>
        </w:tc>
      </w:tr>
      <w:tr w:rsidR="00A422E4" w:rsidRPr="00DD759E" w14:paraId="1071110D" w14:textId="77777777" w:rsidTr="00F311CE">
        <w:tc>
          <w:tcPr>
            <w:tcW w:w="714" w:type="dxa"/>
            <w:tcBorders>
              <w:top w:val="single" w:sz="12" w:space="0" w:color="auto"/>
            </w:tcBorders>
            <w:shd w:val="clear" w:color="auto" w:fill="auto"/>
          </w:tcPr>
          <w:p w14:paraId="1071110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0C" w14:textId="77777777" w:rsidR="00A422E4" w:rsidRPr="00DD759E" w:rsidRDefault="00A422E4" w:rsidP="00F311CE">
            <w:pPr>
              <w:pStyle w:val="Tabletext0"/>
            </w:pPr>
            <w:r w:rsidRPr="00DD759E">
              <w:t>The point 20°23.281′S 149°01.045′E</w:t>
            </w:r>
          </w:p>
        </w:tc>
      </w:tr>
      <w:tr w:rsidR="00A422E4" w:rsidRPr="00DD759E" w14:paraId="10711110" w14:textId="77777777" w:rsidTr="00F311CE">
        <w:tc>
          <w:tcPr>
            <w:tcW w:w="714" w:type="dxa"/>
            <w:shd w:val="clear" w:color="auto" w:fill="auto"/>
          </w:tcPr>
          <w:p w14:paraId="1071110E" w14:textId="77777777" w:rsidR="00A422E4" w:rsidRPr="00DD759E" w:rsidRDefault="00A422E4" w:rsidP="00F311CE">
            <w:pPr>
              <w:pStyle w:val="Tabletext0"/>
            </w:pPr>
            <w:r w:rsidRPr="00DD759E">
              <w:t>2</w:t>
            </w:r>
          </w:p>
        </w:tc>
        <w:tc>
          <w:tcPr>
            <w:tcW w:w="7599" w:type="dxa"/>
            <w:shd w:val="clear" w:color="auto" w:fill="auto"/>
          </w:tcPr>
          <w:p w14:paraId="1071110F" w14:textId="77777777" w:rsidR="00A422E4" w:rsidRPr="00DD759E" w:rsidRDefault="00A422E4" w:rsidP="00F311CE">
            <w:pPr>
              <w:pStyle w:val="Tabletext0"/>
            </w:pPr>
            <w:r w:rsidRPr="00DD759E">
              <w:t>East along the parallel 20°23.281′S to longitude 149°02.524′E</w:t>
            </w:r>
          </w:p>
        </w:tc>
      </w:tr>
      <w:tr w:rsidR="00A422E4" w:rsidRPr="00DD759E" w14:paraId="10711113" w14:textId="77777777" w:rsidTr="00F311CE">
        <w:tc>
          <w:tcPr>
            <w:tcW w:w="714" w:type="dxa"/>
            <w:shd w:val="clear" w:color="auto" w:fill="auto"/>
          </w:tcPr>
          <w:p w14:paraId="10711111" w14:textId="77777777" w:rsidR="00A422E4" w:rsidRPr="00DD759E" w:rsidRDefault="00A422E4" w:rsidP="00F311CE">
            <w:pPr>
              <w:pStyle w:val="Tabletext0"/>
            </w:pPr>
            <w:r w:rsidRPr="00DD759E">
              <w:t>3</w:t>
            </w:r>
          </w:p>
        </w:tc>
        <w:tc>
          <w:tcPr>
            <w:tcW w:w="7599" w:type="dxa"/>
            <w:shd w:val="clear" w:color="auto" w:fill="auto"/>
          </w:tcPr>
          <w:p w14:paraId="10711112" w14:textId="77777777" w:rsidR="00A422E4" w:rsidRPr="00DD759E" w:rsidRDefault="00A422E4" w:rsidP="00F311CE">
            <w:pPr>
              <w:pStyle w:val="Tabletext0"/>
            </w:pPr>
            <w:r w:rsidRPr="00DD759E">
              <w:t>South along the meridian 149°02.524′E to latitude 20°24.567′S</w:t>
            </w:r>
          </w:p>
        </w:tc>
      </w:tr>
      <w:tr w:rsidR="00A422E4" w:rsidRPr="00DD759E" w14:paraId="10711116" w14:textId="77777777" w:rsidTr="00F311CE">
        <w:tc>
          <w:tcPr>
            <w:tcW w:w="714" w:type="dxa"/>
            <w:tcBorders>
              <w:bottom w:val="single" w:sz="2" w:space="0" w:color="auto"/>
            </w:tcBorders>
            <w:shd w:val="clear" w:color="auto" w:fill="auto"/>
          </w:tcPr>
          <w:p w14:paraId="10711114"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115" w14:textId="77777777" w:rsidR="00A422E4" w:rsidRPr="00DD759E" w:rsidRDefault="00A422E4" w:rsidP="00F311CE">
            <w:pPr>
              <w:pStyle w:val="Tabletext0"/>
            </w:pPr>
            <w:r w:rsidRPr="00DD759E">
              <w:t>West along the parallel 20°24.567′S to longitude 149°01.045′E</w:t>
            </w:r>
          </w:p>
        </w:tc>
      </w:tr>
      <w:tr w:rsidR="00A422E4" w:rsidRPr="00DD759E" w14:paraId="10711119" w14:textId="77777777" w:rsidTr="00F311CE">
        <w:tc>
          <w:tcPr>
            <w:tcW w:w="714" w:type="dxa"/>
            <w:tcBorders>
              <w:top w:val="single" w:sz="2" w:space="0" w:color="auto"/>
              <w:bottom w:val="single" w:sz="12" w:space="0" w:color="auto"/>
            </w:tcBorders>
            <w:shd w:val="clear" w:color="auto" w:fill="auto"/>
          </w:tcPr>
          <w:p w14:paraId="10711117"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118" w14:textId="77777777" w:rsidR="00A422E4" w:rsidRPr="00DD759E" w:rsidRDefault="00A422E4" w:rsidP="00F311CE">
            <w:pPr>
              <w:rPr>
                <w:sz w:val="20"/>
              </w:rPr>
            </w:pPr>
            <w:r w:rsidRPr="00DD759E">
              <w:rPr>
                <w:sz w:val="20"/>
              </w:rPr>
              <w:t>North along the meridian 149°01.045′E to the starting point</w:t>
            </w:r>
          </w:p>
        </w:tc>
      </w:tr>
    </w:tbl>
    <w:p w14:paraId="1071111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1B" w14:textId="77777777" w:rsidR="00A422E4" w:rsidRPr="00DD759E" w:rsidRDefault="00A422E4" w:rsidP="00A422E4">
      <w:pPr>
        <w:pStyle w:val="ActHead5"/>
      </w:pPr>
      <w:bookmarkStart w:id="304" w:name="_Toc501379981"/>
      <w:r w:rsidRPr="00DD759E">
        <w:rPr>
          <w:rStyle w:val="CharSectno"/>
        </w:rPr>
        <w:t>117</w:t>
      </w:r>
      <w:r w:rsidRPr="00DD759E">
        <w:t xml:space="preserve">  Perseverance Island Location</w:t>
      </w:r>
      <w:bookmarkEnd w:id="304"/>
    </w:p>
    <w:p w14:paraId="1071111C" w14:textId="77777777" w:rsidR="00A422E4" w:rsidRPr="00DD759E" w:rsidRDefault="00A422E4" w:rsidP="00A422E4">
      <w:pPr>
        <w:pStyle w:val="Subsection"/>
        <w:rPr>
          <w:rFonts w:eastAsia="Calibri"/>
          <w:szCs w:val="22"/>
        </w:rPr>
      </w:pPr>
      <w:r w:rsidRPr="00DD759E">
        <w:tab/>
      </w:r>
      <w:r w:rsidRPr="00DD759E">
        <w:tab/>
        <w:t xml:space="preserve">The Perseverance Island Location is the area </w:t>
      </w:r>
      <w:r w:rsidRPr="00DD759E">
        <w:rPr>
          <w:rFonts w:eastAsia="Calibri"/>
          <w:szCs w:val="22"/>
        </w:rPr>
        <w:t>bounded by the line starting at the point described in item 1 of the following table and running progressively as described in the table.</w:t>
      </w:r>
    </w:p>
    <w:p w14:paraId="1071111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1F" w14:textId="77777777" w:rsidTr="00F311CE">
        <w:trPr>
          <w:tblHeader/>
        </w:trPr>
        <w:tc>
          <w:tcPr>
            <w:tcW w:w="8313" w:type="dxa"/>
            <w:gridSpan w:val="2"/>
            <w:tcBorders>
              <w:top w:val="single" w:sz="12" w:space="0" w:color="auto"/>
              <w:bottom w:val="single" w:sz="6" w:space="0" w:color="auto"/>
            </w:tcBorders>
            <w:shd w:val="clear" w:color="auto" w:fill="auto"/>
          </w:tcPr>
          <w:p w14:paraId="1071111E" w14:textId="77777777" w:rsidR="00A422E4" w:rsidRPr="00DD759E" w:rsidRDefault="00A422E4" w:rsidP="00F311CE">
            <w:pPr>
              <w:pStyle w:val="TableHeading"/>
            </w:pPr>
            <w:r w:rsidRPr="00DD759E">
              <w:t>Perseverance Island Location</w:t>
            </w:r>
          </w:p>
        </w:tc>
      </w:tr>
      <w:tr w:rsidR="00A422E4" w:rsidRPr="00DD759E" w14:paraId="10711122" w14:textId="77777777" w:rsidTr="00F311CE">
        <w:trPr>
          <w:tblHeader/>
        </w:trPr>
        <w:tc>
          <w:tcPr>
            <w:tcW w:w="714" w:type="dxa"/>
            <w:tcBorders>
              <w:top w:val="single" w:sz="6" w:space="0" w:color="auto"/>
              <w:bottom w:val="single" w:sz="12" w:space="0" w:color="auto"/>
            </w:tcBorders>
            <w:shd w:val="clear" w:color="auto" w:fill="auto"/>
          </w:tcPr>
          <w:p w14:paraId="1071112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21" w14:textId="77777777" w:rsidR="00A422E4" w:rsidRPr="00DD759E" w:rsidRDefault="00A422E4" w:rsidP="00F311CE">
            <w:pPr>
              <w:pStyle w:val="TableHeading"/>
            </w:pPr>
            <w:r w:rsidRPr="00DD759E">
              <w:t>Description</w:t>
            </w:r>
          </w:p>
        </w:tc>
      </w:tr>
      <w:tr w:rsidR="00A422E4" w:rsidRPr="00DD759E" w14:paraId="10711125" w14:textId="77777777" w:rsidTr="00F311CE">
        <w:tc>
          <w:tcPr>
            <w:tcW w:w="714" w:type="dxa"/>
            <w:tcBorders>
              <w:top w:val="single" w:sz="12" w:space="0" w:color="auto"/>
            </w:tcBorders>
            <w:shd w:val="clear" w:color="auto" w:fill="auto"/>
          </w:tcPr>
          <w:p w14:paraId="1071112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24" w14:textId="77777777" w:rsidR="00A422E4" w:rsidRPr="00DD759E" w:rsidRDefault="00A422E4" w:rsidP="00F311CE">
            <w:pPr>
              <w:pStyle w:val="Tabletext0"/>
            </w:pPr>
            <w:r w:rsidRPr="00DD759E">
              <w:t>The point 20°20.764′S 148°59.132′E</w:t>
            </w:r>
          </w:p>
        </w:tc>
      </w:tr>
      <w:tr w:rsidR="00A422E4" w:rsidRPr="00DD759E" w14:paraId="10711128" w14:textId="77777777" w:rsidTr="00F311CE">
        <w:tc>
          <w:tcPr>
            <w:tcW w:w="714" w:type="dxa"/>
            <w:shd w:val="clear" w:color="auto" w:fill="auto"/>
          </w:tcPr>
          <w:p w14:paraId="10711126" w14:textId="77777777" w:rsidR="00A422E4" w:rsidRPr="00DD759E" w:rsidRDefault="00A422E4" w:rsidP="00F311CE">
            <w:pPr>
              <w:pStyle w:val="Tabletext0"/>
            </w:pPr>
            <w:r w:rsidRPr="00DD759E">
              <w:t>2</w:t>
            </w:r>
          </w:p>
        </w:tc>
        <w:tc>
          <w:tcPr>
            <w:tcW w:w="7599" w:type="dxa"/>
            <w:shd w:val="clear" w:color="auto" w:fill="auto"/>
          </w:tcPr>
          <w:p w14:paraId="10711127" w14:textId="77777777" w:rsidR="00A422E4" w:rsidRPr="00DD759E" w:rsidRDefault="00A422E4" w:rsidP="00F311CE">
            <w:pPr>
              <w:pStyle w:val="Tabletext0"/>
            </w:pPr>
            <w:r w:rsidRPr="00DD759E">
              <w:t>East along the parallel 20°20.764′S to longitude 149°00.084′E</w:t>
            </w:r>
          </w:p>
        </w:tc>
      </w:tr>
      <w:tr w:rsidR="00A422E4" w:rsidRPr="00DD759E" w14:paraId="1071112B" w14:textId="77777777" w:rsidTr="00F311CE">
        <w:tc>
          <w:tcPr>
            <w:tcW w:w="714" w:type="dxa"/>
            <w:shd w:val="clear" w:color="auto" w:fill="auto"/>
          </w:tcPr>
          <w:p w14:paraId="10711129" w14:textId="77777777" w:rsidR="00A422E4" w:rsidRPr="00DD759E" w:rsidRDefault="00A422E4" w:rsidP="00F311CE">
            <w:pPr>
              <w:pStyle w:val="Tabletext0"/>
            </w:pPr>
            <w:r w:rsidRPr="00DD759E">
              <w:t>3</w:t>
            </w:r>
          </w:p>
        </w:tc>
        <w:tc>
          <w:tcPr>
            <w:tcW w:w="7599" w:type="dxa"/>
            <w:shd w:val="clear" w:color="auto" w:fill="auto"/>
          </w:tcPr>
          <w:p w14:paraId="1071112A" w14:textId="77777777" w:rsidR="00A422E4" w:rsidRPr="00DD759E" w:rsidRDefault="00A422E4" w:rsidP="00F311CE">
            <w:pPr>
              <w:pStyle w:val="Tabletext0"/>
            </w:pPr>
            <w:r w:rsidRPr="00DD759E">
              <w:t>South along the meridian 149°00.084′E to latitude 20°21.171′S</w:t>
            </w:r>
          </w:p>
        </w:tc>
      </w:tr>
      <w:tr w:rsidR="00A422E4" w:rsidRPr="00DD759E" w14:paraId="1071112E" w14:textId="77777777" w:rsidTr="00F311CE">
        <w:tc>
          <w:tcPr>
            <w:tcW w:w="714" w:type="dxa"/>
            <w:shd w:val="clear" w:color="auto" w:fill="auto"/>
          </w:tcPr>
          <w:p w14:paraId="1071112C" w14:textId="77777777" w:rsidR="00A422E4" w:rsidRPr="00DD759E" w:rsidRDefault="00A422E4" w:rsidP="00F311CE">
            <w:pPr>
              <w:pStyle w:val="Tabletext0"/>
            </w:pPr>
            <w:r w:rsidRPr="00DD759E">
              <w:t>4</w:t>
            </w:r>
          </w:p>
        </w:tc>
        <w:tc>
          <w:tcPr>
            <w:tcW w:w="7599" w:type="dxa"/>
            <w:shd w:val="clear" w:color="auto" w:fill="auto"/>
          </w:tcPr>
          <w:p w14:paraId="1071112D" w14:textId="77777777" w:rsidR="00A422E4" w:rsidRPr="00DD759E" w:rsidRDefault="00A422E4" w:rsidP="00F311CE">
            <w:pPr>
              <w:pStyle w:val="Tabletext0"/>
            </w:pPr>
            <w:r w:rsidRPr="00DD759E">
              <w:t>West along the parallel 20°21.171′S to longitude 148°59.904′E</w:t>
            </w:r>
          </w:p>
        </w:tc>
      </w:tr>
      <w:tr w:rsidR="00A422E4" w:rsidRPr="00DD759E" w14:paraId="10711131" w14:textId="77777777" w:rsidTr="00F311CE">
        <w:tc>
          <w:tcPr>
            <w:tcW w:w="714" w:type="dxa"/>
            <w:shd w:val="clear" w:color="auto" w:fill="auto"/>
          </w:tcPr>
          <w:p w14:paraId="1071112F" w14:textId="77777777" w:rsidR="00A422E4" w:rsidRPr="00DD759E" w:rsidRDefault="00A422E4" w:rsidP="00F311CE">
            <w:pPr>
              <w:pStyle w:val="Tabletext0"/>
            </w:pPr>
            <w:r w:rsidRPr="00DD759E">
              <w:t>5</w:t>
            </w:r>
          </w:p>
        </w:tc>
        <w:tc>
          <w:tcPr>
            <w:tcW w:w="7599" w:type="dxa"/>
            <w:shd w:val="clear" w:color="auto" w:fill="auto"/>
          </w:tcPr>
          <w:p w14:paraId="10711130" w14:textId="77777777" w:rsidR="00A422E4" w:rsidRPr="00DD759E" w:rsidRDefault="00A422E4" w:rsidP="00F311CE">
            <w:pPr>
              <w:pStyle w:val="Tabletext0"/>
            </w:pPr>
            <w:r w:rsidRPr="00DD759E">
              <w:t>South</w:t>
            </w:r>
            <w:r>
              <w:noBreakHyphen/>
            </w:r>
            <w:r w:rsidRPr="00DD759E">
              <w:t>westerly along the geodesic to 20°21.729′S 148°59.565′E</w:t>
            </w:r>
          </w:p>
        </w:tc>
      </w:tr>
      <w:tr w:rsidR="00A422E4" w:rsidRPr="00DD759E" w14:paraId="10711134" w14:textId="77777777" w:rsidTr="00F311CE">
        <w:tc>
          <w:tcPr>
            <w:tcW w:w="714" w:type="dxa"/>
            <w:shd w:val="clear" w:color="auto" w:fill="auto"/>
          </w:tcPr>
          <w:p w14:paraId="10711132" w14:textId="77777777" w:rsidR="00A422E4" w:rsidRPr="00DD759E" w:rsidRDefault="00A422E4" w:rsidP="00F311CE">
            <w:pPr>
              <w:pStyle w:val="Tabletext0"/>
            </w:pPr>
            <w:r w:rsidRPr="00DD759E">
              <w:t>6</w:t>
            </w:r>
          </w:p>
        </w:tc>
        <w:tc>
          <w:tcPr>
            <w:tcW w:w="7599" w:type="dxa"/>
            <w:shd w:val="clear" w:color="auto" w:fill="auto"/>
          </w:tcPr>
          <w:p w14:paraId="10711133" w14:textId="77777777" w:rsidR="00A422E4" w:rsidRPr="00DD759E" w:rsidRDefault="00A422E4" w:rsidP="00F311CE">
            <w:pPr>
              <w:pStyle w:val="Tabletext0"/>
            </w:pPr>
            <w:r w:rsidRPr="00DD759E">
              <w:t>South along the meridian 148°59.565′E to latitude 20°21.923′S</w:t>
            </w:r>
          </w:p>
        </w:tc>
      </w:tr>
      <w:tr w:rsidR="00A422E4" w:rsidRPr="00DD759E" w14:paraId="10711137" w14:textId="77777777" w:rsidTr="00F311CE">
        <w:tc>
          <w:tcPr>
            <w:tcW w:w="714" w:type="dxa"/>
            <w:tcBorders>
              <w:bottom w:val="single" w:sz="2" w:space="0" w:color="auto"/>
            </w:tcBorders>
            <w:shd w:val="clear" w:color="auto" w:fill="auto"/>
          </w:tcPr>
          <w:p w14:paraId="10711135"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1136" w14:textId="77777777" w:rsidR="00A422E4" w:rsidRPr="00DD759E" w:rsidRDefault="00A422E4" w:rsidP="00F311CE">
            <w:pPr>
              <w:pStyle w:val="Tabletext0"/>
            </w:pPr>
            <w:r w:rsidRPr="00DD759E">
              <w:t>West along the parallel 20°21.923′S to longitude 148°59.132′E</w:t>
            </w:r>
          </w:p>
        </w:tc>
      </w:tr>
      <w:tr w:rsidR="00A422E4" w:rsidRPr="00DD759E" w14:paraId="1071113A" w14:textId="77777777" w:rsidTr="00F311CE">
        <w:tc>
          <w:tcPr>
            <w:tcW w:w="714" w:type="dxa"/>
            <w:tcBorders>
              <w:top w:val="single" w:sz="2" w:space="0" w:color="auto"/>
              <w:bottom w:val="single" w:sz="12" w:space="0" w:color="auto"/>
            </w:tcBorders>
            <w:shd w:val="clear" w:color="auto" w:fill="auto"/>
          </w:tcPr>
          <w:p w14:paraId="10711138"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1139" w14:textId="77777777" w:rsidR="00A422E4" w:rsidRPr="00DD759E" w:rsidRDefault="00A422E4" w:rsidP="00F311CE">
            <w:pPr>
              <w:pStyle w:val="Tabletext0"/>
            </w:pPr>
            <w:r w:rsidRPr="00DD759E">
              <w:t>North along the meridian 148°59.132′E to the starting point</w:t>
            </w:r>
          </w:p>
        </w:tc>
      </w:tr>
    </w:tbl>
    <w:p w14:paraId="1071113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3C" w14:textId="77777777" w:rsidR="00A422E4" w:rsidRPr="00DD759E" w:rsidRDefault="00A422E4" w:rsidP="00A422E4">
      <w:pPr>
        <w:pStyle w:val="ActHead5"/>
      </w:pPr>
      <w:bookmarkStart w:id="305" w:name="_Toc501379982"/>
      <w:r w:rsidRPr="00DD759E">
        <w:rPr>
          <w:rStyle w:val="CharSectno"/>
        </w:rPr>
        <w:t>118</w:t>
      </w:r>
      <w:r w:rsidRPr="00DD759E">
        <w:t xml:space="preserve">  Peter Bay, Whitsunday Island Location</w:t>
      </w:r>
      <w:bookmarkEnd w:id="305"/>
    </w:p>
    <w:p w14:paraId="1071113D" w14:textId="77777777" w:rsidR="00A422E4" w:rsidRPr="00DD759E" w:rsidRDefault="00A422E4" w:rsidP="00A422E4">
      <w:pPr>
        <w:pStyle w:val="Subsection"/>
        <w:rPr>
          <w:rFonts w:eastAsia="Calibri"/>
          <w:szCs w:val="22"/>
        </w:rPr>
      </w:pPr>
      <w:r w:rsidRPr="00DD759E">
        <w:tab/>
      </w:r>
      <w:r w:rsidRPr="00DD759E">
        <w:tab/>
        <w:t xml:space="preserve">The Peter Bay, Whitsunday Island Location is the area </w:t>
      </w:r>
      <w:r w:rsidRPr="00DD759E">
        <w:rPr>
          <w:rFonts w:eastAsia="Calibri"/>
          <w:szCs w:val="22"/>
        </w:rPr>
        <w:t>bounded by the line starting at the point described in item 1 of the following table and running progressively as described in the table.</w:t>
      </w:r>
    </w:p>
    <w:p w14:paraId="1071113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40" w14:textId="77777777" w:rsidTr="00F311CE">
        <w:trPr>
          <w:tblHeader/>
        </w:trPr>
        <w:tc>
          <w:tcPr>
            <w:tcW w:w="8313" w:type="dxa"/>
            <w:gridSpan w:val="2"/>
            <w:tcBorders>
              <w:top w:val="single" w:sz="12" w:space="0" w:color="auto"/>
              <w:bottom w:val="single" w:sz="6" w:space="0" w:color="auto"/>
            </w:tcBorders>
            <w:shd w:val="clear" w:color="auto" w:fill="auto"/>
          </w:tcPr>
          <w:p w14:paraId="1071113F" w14:textId="77777777" w:rsidR="00A422E4" w:rsidRPr="00DD759E" w:rsidRDefault="00A422E4" w:rsidP="00F311CE">
            <w:pPr>
              <w:pStyle w:val="TableHeading"/>
            </w:pPr>
            <w:r w:rsidRPr="00DD759E">
              <w:t>Peter Bay, Whitsunday Island Location</w:t>
            </w:r>
          </w:p>
        </w:tc>
      </w:tr>
      <w:tr w:rsidR="00A422E4" w:rsidRPr="00DD759E" w14:paraId="10711143" w14:textId="77777777" w:rsidTr="00F311CE">
        <w:trPr>
          <w:tblHeader/>
        </w:trPr>
        <w:tc>
          <w:tcPr>
            <w:tcW w:w="714" w:type="dxa"/>
            <w:tcBorders>
              <w:top w:val="single" w:sz="6" w:space="0" w:color="auto"/>
              <w:bottom w:val="single" w:sz="12" w:space="0" w:color="auto"/>
            </w:tcBorders>
            <w:shd w:val="clear" w:color="auto" w:fill="auto"/>
          </w:tcPr>
          <w:p w14:paraId="1071114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42" w14:textId="77777777" w:rsidR="00A422E4" w:rsidRPr="00DD759E" w:rsidRDefault="00A422E4" w:rsidP="00F311CE">
            <w:pPr>
              <w:pStyle w:val="TableHeading"/>
            </w:pPr>
            <w:r w:rsidRPr="00DD759E">
              <w:t>Description</w:t>
            </w:r>
          </w:p>
        </w:tc>
      </w:tr>
      <w:tr w:rsidR="00A422E4" w:rsidRPr="00DD759E" w14:paraId="10711146" w14:textId="77777777" w:rsidTr="00F311CE">
        <w:tc>
          <w:tcPr>
            <w:tcW w:w="714" w:type="dxa"/>
            <w:tcBorders>
              <w:top w:val="single" w:sz="12" w:space="0" w:color="auto"/>
            </w:tcBorders>
            <w:shd w:val="clear" w:color="auto" w:fill="auto"/>
          </w:tcPr>
          <w:p w14:paraId="1071114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45"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20°11.138′S (at the point closest to 20°11.138′S 148°59.075′E)</w:t>
            </w:r>
          </w:p>
        </w:tc>
      </w:tr>
      <w:tr w:rsidR="00A422E4" w:rsidRPr="00DD759E" w14:paraId="10711149" w14:textId="77777777" w:rsidTr="00F311CE">
        <w:tc>
          <w:tcPr>
            <w:tcW w:w="714" w:type="dxa"/>
            <w:tcBorders>
              <w:bottom w:val="single" w:sz="2" w:space="0" w:color="auto"/>
            </w:tcBorders>
            <w:shd w:val="clear" w:color="auto" w:fill="auto"/>
          </w:tcPr>
          <w:p w14:paraId="10711147"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1148"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meridian 148°59.598′E (at the point closest to 20°12.141′S 148°59.598′E)</w:t>
            </w:r>
          </w:p>
        </w:tc>
      </w:tr>
      <w:tr w:rsidR="00A422E4" w:rsidRPr="00DD759E" w14:paraId="1071114C" w14:textId="77777777" w:rsidTr="00F311CE">
        <w:tc>
          <w:tcPr>
            <w:tcW w:w="714" w:type="dxa"/>
            <w:tcBorders>
              <w:top w:val="single" w:sz="2" w:space="0" w:color="auto"/>
              <w:bottom w:val="single" w:sz="12" w:space="0" w:color="auto"/>
            </w:tcBorders>
            <w:shd w:val="clear" w:color="auto" w:fill="auto"/>
          </w:tcPr>
          <w:p w14:paraId="1071114A"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114B" w14:textId="77777777" w:rsidR="00A422E4" w:rsidRPr="00DD759E" w:rsidRDefault="00A422E4" w:rsidP="00F311CE">
            <w:pPr>
              <w:pStyle w:val="Tabletext0"/>
            </w:pPr>
            <w:r w:rsidRPr="00DD759E">
              <w:t>Generally westerly then northerly then north</w:t>
            </w:r>
            <w:r>
              <w:noBreakHyphen/>
            </w:r>
            <w:r w:rsidRPr="00DD759E">
              <w:t>easterly along the Whitsunday Island (20</w:t>
            </w:r>
            <w:r>
              <w:noBreakHyphen/>
            </w:r>
            <w:r w:rsidRPr="00DD759E">
              <w:t>041a) coastline at mean low water to the starting point</w:t>
            </w:r>
          </w:p>
        </w:tc>
      </w:tr>
    </w:tbl>
    <w:p w14:paraId="1071114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4E" w14:textId="77777777" w:rsidR="00A422E4" w:rsidRPr="00DD759E" w:rsidRDefault="00A422E4" w:rsidP="00A422E4">
      <w:pPr>
        <w:pStyle w:val="ActHead5"/>
      </w:pPr>
      <w:bookmarkStart w:id="306" w:name="_Toc501379983"/>
      <w:r w:rsidRPr="00DD759E">
        <w:rPr>
          <w:rStyle w:val="CharSectno"/>
        </w:rPr>
        <w:t>119</w:t>
      </w:r>
      <w:r w:rsidRPr="00DD759E">
        <w:t xml:space="preserve">  Peter Head East, Whitsunday Island Location</w:t>
      </w:r>
      <w:bookmarkEnd w:id="306"/>
    </w:p>
    <w:p w14:paraId="1071114F" w14:textId="77777777" w:rsidR="00A422E4" w:rsidRPr="00DD759E" w:rsidRDefault="00A422E4" w:rsidP="00A422E4">
      <w:pPr>
        <w:pStyle w:val="Subsection"/>
        <w:rPr>
          <w:rFonts w:eastAsia="Calibri"/>
          <w:szCs w:val="22"/>
        </w:rPr>
      </w:pPr>
      <w:r w:rsidRPr="00DD759E">
        <w:tab/>
      </w:r>
      <w:r w:rsidRPr="00DD759E">
        <w:tab/>
        <w:t xml:space="preserve">The Peter Head East, Whitsunday Island Location is the area </w:t>
      </w:r>
      <w:r w:rsidRPr="00DD759E">
        <w:rPr>
          <w:rFonts w:eastAsia="Calibri"/>
          <w:szCs w:val="22"/>
        </w:rPr>
        <w:t>bounded by the line starting at the point described in item 1 of the following table and running progressively as described in the table.</w:t>
      </w:r>
    </w:p>
    <w:p w14:paraId="1071115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52" w14:textId="77777777" w:rsidTr="00F311CE">
        <w:trPr>
          <w:tblHeader/>
        </w:trPr>
        <w:tc>
          <w:tcPr>
            <w:tcW w:w="8313" w:type="dxa"/>
            <w:gridSpan w:val="2"/>
            <w:tcBorders>
              <w:top w:val="single" w:sz="12" w:space="0" w:color="auto"/>
              <w:bottom w:val="single" w:sz="6" w:space="0" w:color="auto"/>
            </w:tcBorders>
            <w:shd w:val="clear" w:color="auto" w:fill="auto"/>
          </w:tcPr>
          <w:p w14:paraId="10711151" w14:textId="77777777" w:rsidR="00A422E4" w:rsidRPr="00DD759E" w:rsidRDefault="00A422E4" w:rsidP="00F311CE">
            <w:pPr>
              <w:pStyle w:val="TableHeading"/>
            </w:pPr>
            <w:r w:rsidRPr="00DD759E">
              <w:t>Peter Head East, Whitsunday Island Location</w:t>
            </w:r>
          </w:p>
        </w:tc>
      </w:tr>
      <w:tr w:rsidR="00A422E4" w:rsidRPr="00DD759E" w14:paraId="10711155" w14:textId="77777777" w:rsidTr="00F311CE">
        <w:trPr>
          <w:tblHeader/>
        </w:trPr>
        <w:tc>
          <w:tcPr>
            <w:tcW w:w="714" w:type="dxa"/>
            <w:tcBorders>
              <w:top w:val="single" w:sz="6" w:space="0" w:color="auto"/>
              <w:bottom w:val="single" w:sz="12" w:space="0" w:color="auto"/>
            </w:tcBorders>
            <w:shd w:val="clear" w:color="auto" w:fill="auto"/>
          </w:tcPr>
          <w:p w14:paraId="1071115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54" w14:textId="77777777" w:rsidR="00A422E4" w:rsidRPr="00DD759E" w:rsidRDefault="00A422E4" w:rsidP="00F311CE">
            <w:pPr>
              <w:pStyle w:val="TableHeading"/>
            </w:pPr>
            <w:r w:rsidRPr="00DD759E">
              <w:t>Description</w:t>
            </w:r>
          </w:p>
        </w:tc>
      </w:tr>
      <w:tr w:rsidR="00A422E4" w:rsidRPr="00DD759E" w14:paraId="10711158" w14:textId="77777777" w:rsidTr="00F311CE">
        <w:tc>
          <w:tcPr>
            <w:tcW w:w="714" w:type="dxa"/>
            <w:tcBorders>
              <w:top w:val="single" w:sz="12" w:space="0" w:color="auto"/>
            </w:tcBorders>
            <w:shd w:val="clear" w:color="auto" w:fill="auto"/>
          </w:tcPr>
          <w:p w14:paraId="1071115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57"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20°12.258′S (at the point closest to 20°12.258′S 148°59.840′E)</w:t>
            </w:r>
          </w:p>
        </w:tc>
      </w:tr>
      <w:tr w:rsidR="00A422E4" w:rsidRPr="00DD759E" w14:paraId="1071115B" w14:textId="77777777" w:rsidTr="00F311CE">
        <w:tc>
          <w:tcPr>
            <w:tcW w:w="714" w:type="dxa"/>
            <w:shd w:val="clear" w:color="auto" w:fill="auto"/>
          </w:tcPr>
          <w:p w14:paraId="10711159" w14:textId="77777777" w:rsidR="00A422E4" w:rsidRPr="00DD759E" w:rsidRDefault="00A422E4" w:rsidP="00F311CE">
            <w:pPr>
              <w:pStyle w:val="Tabletext0"/>
            </w:pPr>
            <w:r w:rsidRPr="00DD759E">
              <w:t>2</w:t>
            </w:r>
          </w:p>
        </w:tc>
        <w:tc>
          <w:tcPr>
            <w:tcW w:w="7599" w:type="dxa"/>
            <w:shd w:val="clear" w:color="auto" w:fill="auto"/>
          </w:tcPr>
          <w:p w14:paraId="1071115A" w14:textId="77777777" w:rsidR="00A422E4" w:rsidRPr="00DD759E" w:rsidRDefault="00A422E4" w:rsidP="00F311CE">
            <w:pPr>
              <w:pStyle w:val="Tabletext0"/>
            </w:pPr>
            <w:r w:rsidRPr="00DD759E">
              <w:t>East along the parallel 20°12.258′S to longitude 149°00.223′E</w:t>
            </w:r>
          </w:p>
        </w:tc>
      </w:tr>
      <w:tr w:rsidR="00A422E4" w:rsidRPr="00DD759E" w14:paraId="1071115E" w14:textId="77777777" w:rsidTr="00F311CE">
        <w:tc>
          <w:tcPr>
            <w:tcW w:w="714" w:type="dxa"/>
            <w:shd w:val="clear" w:color="auto" w:fill="auto"/>
          </w:tcPr>
          <w:p w14:paraId="1071115C" w14:textId="77777777" w:rsidR="00A422E4" w:rsidRPr="00DD759E" w:rsidRDefault="00A422E4" w:rsidP="00F311CE">
            <w:pPr>
              <w:pStyle w:val="Tabletext0"/>
            </w:pPr>
            <w:r w:rsidRPr="00DD759E">
              <w:t>3</w:t>
            </w:r>
          </w:p>
        </w:tc>
        <w:tc>
          <w:tcPr>
            <w:tcW w:w="7599" w:type="dxa"/>
            <w:shd w:val="clear" w:color="auto" w:fill="auto"/>
          </w:tcPr>
          <w:p w14:paraId="1071115D" w14:textId="77777777" w:rsidR="00A422E4" w:rsidRPr="00DD759E" w:rsidRDefault="00A422E4" w:rsidP="00F311CE">
            <w:pPr>
              <w:pStyle w:val="Tabletext0"/>
            </w:pPr>
            <w:r w:rsidRPr="00DD759E">
              <w:t>South along the meridian 149°00.223′E to latitude 20°12.959′S</w:t>
            </w:r>
          </w:p>
        </w:tc>
      </w:tr>
      <w:tr w:rsidR="00A422E4" w:rsidRPr="00DD759E" w14:paraId="10711161" w14:textId="77777777" w:rsidTr="00F311CE">
        <w:tc>
          <w:tcPr>
            <w:tcW w:w="714" w:type="dxa"/>
            <w:tcBorders>
              <w:bottom w:val="single" w:sz="2" w:space="0" w:color="auto"/>
            </w:tcBorders>
            <w:shd w:val="clear" w:color="auto" w:fill="auto"/>
          </w:tcPr>
          <w:p w14:paraId="1071115F"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160" w14:textId="77777777" w:rsidR="00A422E4" w:rsidRPr="00DD759E" w:rsidRDefault="00A422E4" w:rsidP="00F311CE">
            <w:pPr>
              <w:pStyle w:val="Tabletext0"/>
            </w:pPr>
            <w:r w:rsidRPr="00DD759E">
              <w:t>West along the parallel 20°12.959′S to the intersection of the Whitsunday Island (20</w:t>
            </w:r>
            <w:r>
              <w:noBreakHyphen/>
            </w:r>
            <w:r w:rsidRPr="00DD759E">
              <w:t>041a) coastline at mean low water and the parallel 20°12.959′S (at the point closest to 20°12.959′S 148°59.841′E)</w:t>
            </w:r>
          </w:p>
        </w:tc>
      </w:tr>
      <w:tr w:rsidR="00A422E4" w:rsidRPr="00DD759E" w14:paraId="10711164" w14:textId="77777777" w:rsidTr="00F311CE">
        <w:tc>
          <w:tcPr>
            <w:tcW w:w="714" w:type="dxa"/>
            <w:tcBorders>
              <w:top w:val="single" w:sz="2" w:space="0" w:color="auto"/>
              <w:bottom w:val="single" w:sz="12" w:space="0" w:color="auto"/>
            </w:tcBorders>
            <w:shd w:val="clear" w:color="auto" w:fill="auto"/>
          </w:tcPr>
          <w:p w14:paraId="10711162"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163" w14:textId="77777777" w:rsidR="00A422E4" w:rsidRPr="00DD759E" w:rsidRDefault="00A422E4" w:rsidP="00F311CE">
            <w:pPr>
              <w:pStyle w:val="Tabletext0"/>
            </w:pPr>
            <w:r w:rsidRPr="00DD759E">
              <w:t>Generally northerly along the Whitsunday Island (20</w:t>
            </w:r>
            <w:r>
              <w:noBreakHyphen/>
            </w:r>
            <w:r w:rsidRPr="00DD759E">
              <w:t>041a) coastline at mean low water to the starting point</w:t>
            </w:r>
          </w:p>
        </w:tc>
      </w:tr>
    </w:tbl>
    <w:p w14:paraId="1071116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66" w14:textId="77777777" w:rsidR="00A422E4" w:rsidRPr="00DD759E" w:rsidRDefault="00A422E4" w:rsidP="00A422E4">
      <w:pPr>
        <w:pStyle w:val="ActHead5"/>
      </w:pPr>
      <w:bookmarkStart w:id="307" w:name="_Toc501379984"/>
      <w:r w:rsidRPr="00DD759E">
        <w:rPr>
          <w:rStyle w:val="CharSectno"/>
        </w:rPr>
        <w:t>120</w:t>
      </w:r>
      <w:r w:rsidRPr="00DD759E">
        <w:t xml:space="preserve">  Petrel Islet Location</w:t>
      </w:r>
      <w:bookmarkEnd w:id="307"/>
    </w:p>
    <w:p w14:paraId="10711167" w14:textId="77777777" w:rsidR="00A422E4" w:rsidRPr="00DD759E" w:rsidRDefault="00A422E4" w:rsidP="00A422E4">
      <w:pPr>
        <w:pStyle w:val="Subsection"/>
        <w:rPr>
          <w:rFonts w:eastAsia="Calibri"/>
          <w:szCs w:val="22"/>
        </w:rPr>
      </w:pPr>
      <w:r w:rsidRPr="00DD759E">
        <w:tab/>
      </w:r>
      <w:r w:rsidRPr="00DD759E">
        <w:tab/>
        <w:t xml:space="preserve">The Petrel Islet Location is the area </w:t>
      </w:r>
      <w:r w:rsidRPr="00DD759E">
        <w:rPr>
          <w:rFonts w:eastAsia="Calibri"/>
          <w:szCs w:val="22"/>
        </w:rPr>
        <w:t>bounded by the line starting at the point described in item 1 of the following table and running progressively as described in the table.</w:t>
      </w:r>
    </w:p>
    <w:p w14:paraId="1071116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6A" w14:textId="77777777" w:rsidTr="00F311CE">
        <w:trPr>
          <w:tblHeader/>
        </w:trPr>
        <w:tc>
          <w:tcPr>
            <w:tcW w:w="8313" w:type="dxa"/>
            <w:gridSpan w:val="2"/>
            <w:tcBorders>
              <w:top w:val="single" w:sz="12" w:space="0" w:color="auto"/>
              <w:bottom w:val="single" w:sz="6" w:space="0" w:color="auto"/>
            </w:tcBorders>
            <w:shd w:val="clear" w:color="auto" w:fill="auto"/>
          </w:tcPr>
          <w:p w14:paraId="10711169" w14:textId="77777777" w:rsidR="00A422E4" w:rsidRPr="00DD759E" w:rsidRDefault="00A422E4" w:rsidP="00F311CE">
            <w:pPr>
              <w:pStyle w:val="TableHeading"/>
            </w:pPr>
            <w:r w:rsidRPr="00DD759E">
              <w:t>Petrel Islet Location</w:t>
            </w:r>
          </w:p>
        </w:tc>
      </w:tr>
      <w:tr w:rsidR="00A422E4" w:rsidRPr="00DD759E" w14:paraId="1071116D" w14:textId="77777777" w:rsidTr="00F311CE">
        <w:trPr>
          <w:tblHeader/>
        </w:trPr>
        <w:tc>
          <w:tcPr>
            <w:tcW w:w="714" w:type="dxa"/>
            <w:tcBorders>
              <w:top w:val="single" w:sz="6" w:space="0" w:color="auto"/>
              <w:bottom w:val="single" w:sz="12" w:space="0" w:color="auto"/>
            </w:tcBorders>
            <w:shd w:val="clear" w:color="auto" w:fill="auto"/>
          </w:tcPr>
          <w:p w14:paraId="1071116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6C" w14:textId="77777777" w:rsidR="00A422E4" w:rsidRPr="00DD759E" w:rsidRDefault="00A422E4" w:rsidP="00F311CE">
            <w:pPr>
              <w:pStyle w:val="TableHeading"/>
            </w:pPr>
            <w:r w:rsidRPr="00DD759E">
              <w:t>Description</w:t>
            </w:r>
          </w:p>
        </w:tc>
      </w:tr>
      <w:tr w:rsidR="00A422E4" w:rsidRPr="00DD759E" w14:paraId="10711170" w14:textId="77777777" w:rsidTr="00F311CE">
        <w:tc>
          <w:tcPr>
            <w:tcW w:w="714" w:type="dxa"/>
            <w:tcBorders>
              <w:top w:val="single" w:sz="12" w:space="0" w:color="auto"/>
            </w:tcBorders>
            <w:shd w:val="clear" w:color="auto" w:fill="auto"/>
          </w:tcPr>
          <w:p w14:paraId="1071116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6F" w14:textId="77777777" w:rsidR="00A422E4" w:rsidRPr="00DD759E" w:rsidRDefault="00A422E4" w:rsidP="00F311CE">
            <w:pPr>
              <w:pStyle w:val="Tabletext0"/>
            </w:pPr>
            <w:r w:rsidRPr="00DD759E">
              <w:t>The point 20°11.541′S 149°06.551′E</w:t>
            </w:r>
          </w:p>
        </w:tc>
      </w:tr>
      <w:tr w:rsidR="00A422E4" w:rsidRPr="00DD759E" w14:paraId="10711173" w14:textId="77777777" w:rsidTr="00F311CE">
        <w:tc>
          <w:tcPr>
            <w:tcW w:w="714" w:type="dxa"/>
            <w:shd w:val="clear" w:color="auto" w:fill="auto"/>
          </w:tcPr>
          <w:p w14:paraId="10711171" w14:textId="77777777" w:rsidR="00A422E4" w:rsidRPr="00DD759E" w:rsidRDefault="00A422E4" w:rsidP="00F311CE">
            <w:pPr>
              <w:pStyle w:val="Tabletext0"/>
            </w:pPr>
            <w:r w:rsidRPr="00DD759E">
              <w:t>2</w:t>
            </w:r>
          </w:p>
        </w:tc>
        <w:tc>
          <w:tcPr>
            <w:tcW w:w="7599" w:type="dxa"/>
            <w:shd w:val="clear" w:color="auto" w:fill="auto"/>
          </w:tcPr>
          <w:p w14:paraId="10711172" w14:textId="77777777" w:rsidR="00A422E4" w:rsidRPr="00DD759E" w:rsidRDefault="00A422E4" w:rsidP="00F311CE">
            <w:pPr>
              <w:pStyle w:val="Tabletext0"/>
            </w:pPr>
            <w:r w:rsidRPr="00DD759E">
              <w:t>East along the parallel 20°11.541′S to longitude 149°07.246′E</w:t>
            </w:r>
          </w:p>
        </w:tc>
      </w:tr>
      <w:tr w:rsidR="00A422E4" w:rsidRPr="00DD759E" w14:paraId="10711176" w14:textId="77777777" w:rsidTr="00F311CE">
        <w:tc>
          <w:tcPr>
            <w:tcW w:w="714" w:type="dxa"/>
            <w:shd w:val="clear" w:color="auto" w:fill="auto"/>
          </w:tcPr>
          <w:p w14:paraId="10711174" w14:textId="77777777" w:rsidR="00A422E4" w:rsidRPr="00DD759E" w:rsidRDefault="00A422E4" w:rsidP="00F311CE">
            <w:pPr>
              <w:pStyle w:val="Tabletext0"/>
            </w:pPr>
            <w:r w:rsidRPr="00DD759E">
              <w:t>3</w:t>
            </w:r>
          </w:p>
        </w:tc>
        <w:tc>
          <w:tcPr>
            <w:tcW w:w="7599" w:type="dxa"/>
            <w:shd w:val="clear" w:color="auto" w:fill="auto"/>
          </w:tcPr>
          <w:p w14:paraId="10711175" w14:textId="77777777" w:rsidR="00A422E4" w:rsidRPr="00DD759E" w:rsidRDefault="00A422E4" w:rsidP="00F311CE">
            <w:pPr>
              <w:pStyle w:val="Tabletext0"/>
            </w:pPr>
            <w:r w:rsidRPr="00DD759E">
              <w:t>South along the meridian 149°07.246′E to latitude 20°12.199′S</w:t>
            </w:r>
          </w:p>
        </w:tc>
      </w:tr>
      <w:tr w:rsidR="00A422E4" w:rsidRPr="00DD759E" w14:paraId="10711179" w14:textId="77777777" w:rsidTr="00F311CE">
        <w:tc>
          <w:tcPr>
            <w:tcW w:w="714" w:type="dxa"/>
            <w:tcBorders>
              <w:bottom w:val="single" w:sz="2" w:space="0" w:color="auto"/>
            </w:tcBorders>
            <w:shd w:val="clear" w:color="auto" w:fill="auto"/>
          </w:tcPr>
          <w:p w14:paraId="1071117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178" w14:textId="77777777" w:rsidR="00A422E4" w:rsidRPr="00DD759E" w:rsidRDefault="00A422E4" w:rsidP="00F311CE">
            <w:pPr>
              <w:pStyle w:val="Tabletext0"/>
            </w:pPr>
            <w:r w:rsidRPr="00DD759E">
              <w:t>West along the parallel 20°12.199′S to longitude 149°06.551′E</w:t>
            </w:r>
          </w:p>
        </w:tc>
      </w:tr>
      <w:tr w:rsidR="00A422E4" w:rsidRPr="00DD759E" w14:paraId="1071117C" w14:textId="77777777" w:rsidTr="00F311CE">
        <w:tc>
          <w:tcPr>
            <w:tcW w:w="714" w:type="dxa"/>
            <w:tcBorders>
              <w:top w:val="single" w:sz="2" w:space="0" w:color="auto"/>
              <w:bottom w:val="single" w:sz="12" w:space="0" w:color="auto"/>
            </w:tcBorders>
            <w:shd w:val="clear" w:color="auto" w:fill="auto"/>
          </w:tcPr>
          <w:p w14:paraId="1071117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17B" w14:textId="77777777" w:rsidR="00A422E4" w:rsidRPr="00DD759E" w:rsidRDefault="00A422E4" w:rsidP="00F311CE">
            <w:pPr>
              <w:pStyle w:val="Tabletext0"/>
            </w:pPr>
            <w:r w:rsidRPr="00DD759E">
              <w:t>North along the meridian 149°06.551′E to the starting point</w:t>
            </w:r>
          </w:p>
        </w:tc>
      </w:tr>
    </w:tbl>
    <w:p w14:paraId="1071117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7E" w14:textId="77777777" w:rsidR="00A422E4" w:rsidRPr="00DD759E" w:rsidRDefault="00A422E4" w:rsidP="00A422E4">
      <w:pPr>
        <w:pStyle w:val="ActHead5"/>
      </w:pPr>
      <w:bookmarkStart w:id="308" w:name="_Toc501379985"/>
      <w:r w:rsidRPr="00DD759E">
        <w:rPr>
          <w:rStyle w:val="CharSectno"/>
        </w:rPr>
        <w:t>121</w:t>
      </w:r>
      <w:r w:rsidRPr="00DD759E">
        <w:t xml:space="preserve">  Pig Bay, Haslewood Island Location</w:t>
      </w:r>
      <w:bookmarkEnd w:id="308"/>
    </w:p>
    <w:p w14:paraId="1071117F" w14:textId="77777777" w:rsidR="00A422E4" w:rsidRPr="00DD759E" w:rsidRDefault="00A422E4" w:rsidP="00A422E4">
      <w:pPr>
        <w:pStyle w:val="Subsection"/>
        <w:rPr>
          <w:rFonts w:eastAsia="Calibri"/>
          <w:szCs w:val="22"/>
        </w:rPr>
      </w:pPr>
      <w:r w:rsidRPr="00DD759E">
        <w:tab/>
      </w:r>
      <w:r w:rsidRPr="00DD759E">
        <w:tab/>
        <w:t xml:space="preserve">The Pig Bay, Haslewood Island Location is the area </w:t>
      </w:r>
      <w:r w:rsidRPr="00DD759E">
        <w:rPr>
          <w:rFonts w:eastAsia="Calibri"/>
          <w:szCs w:val="22"/>
        </w:rPr>
        <w:t>bounded by the line starting at the point described in item 1 of the following table and running progressively as described in the table.</w:t>
      </w:r>
    </w:p>
    <w:p w14:paraId="1071118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82" w14:textId="77777777" w:rsidTr="00F311CE">
        <w:trPr>
          <w:tblHeader/>
        </w:trPr>
        <w:tc>
          <w:tcPr>
            <w:tcW w:w="8313" w:type="dxa"/>
            <w:gridSpan w:val="2"/>
            <w:tcBorders>
              <w:top w:val="single" w:sz="12" w:space="0" w:color="auto"/>
              <w:bottom w:val="single" w:sz="6" w:space="0" w:color="auto"/>
            </w:tcBorders>
            <w:shd w:val="clear" w:color="auto" w:fill="auto"/>
          </w:tcPr>
          <w:p w14:paraId="10711181" w14:textId="77777777" w:rsidR="00A422E4" w:rsidRPr="00DD759E" w:rsidRDefault="00A422E4" w:rsidP="00F311CE">
            <w:pPr>
              <w:pStyle w:val="TableHeading"/>
            </w:pPr>
            <w:r w:rsidRPr="00DD759E">
              <w:t>Pig Bay, Haslewood Island Location</w:t>
            </w:r>
          </w:p>
        </w:tc>
      </w:tr>
      <w:tr w:rsidR="00A422E4" w:rsidRPr="00DD759E" w14:paraId="10711185" w14:textId="77777777" w:rsidTr="00F311CE">
        <w:trPr>
          <w:tblHeader/>
        </w:trPr>
        <w:tc>
          <w:tcPr>
            <w:tcW w:w="714" w:type="dxa"/>
            <w:tcBorders>
              <w:top w:val="single" w:sz="6" w:space="0" w:color="auto"/>
              <w:bottom w:val="single" w:sz="12" w:space="0" w:color="auto"/>
            </w:tcBorders>
            <w:shd w:val="clear" w:color="auto" w:fill="auto"/>
          </w:tcPr>
          <w:p w14:paraId="1071118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84" w14:textId="77777777" w:rsidR="00A422E4" w:rsidRPr="00DD759E" w:rsidRDefault="00A422E4" w:rsidP="00F311CE">
            <w:pPr>
              <w:pStyle w:val="TableHeading"/>
            </w:pPr>
            <w:r w:rsidRPr="00DD759E">
              <w:t>Description</w:t>
            </w:r>
          </w:p>
        </w:tc>
      </w:tr>
      <w:tr w:rsidR="00A422E4" w:rsidRPr="00DD759E" w14:paraId="10711188" w14:textId="77777777" w:rsidTr="00F311CE">
        <w:tc>
          <w:tcPr>
            <w:tcW w:w="714" w:type="dxa"/>
            <w:tcBorders>
              <w:top w:val="single" w:sz="12" w:space="0" w:color="auto"/>
            </w:tcBorders>
            <w:shd w:val="clear" w:color="auto" w:fill="auto"/>
          </w:tcPr>
          <w:p w14:paraId="1071118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87" w14:textId="77777777" w:rsidR="00A422E4" w:rsidRPr="00DD759E" w:rsidRDefault="00A422E4" w:rsidP="00F311CE">
            <w:pPr>
              <w:pStyle w:val="Tabletext0"/>
            </w:pPr>
            <w:r w:rsidRPr="00DD759E">
              <w:t>The intersection of the Haslewood Island (20</w:t>
            </w:r>
            <w:r>
              <w:noBreakHyphen/>
            </w:r>
            <w:r w:rsidRPr="00DD759E">
              <w:t>078a) coastline at mean low water and the meridian 149°04.183′E (at the point closest to 20°17.741′S 149°04.183′E)</w:t>
            </w:r>
          </w:p>
        </w:tc>
      </w:tr>
      <w:tr w:rsidR="00A422E4" w:rsidRPr="00DD759E" w14:paraId="1071118B" w14:textId="77777777" w:rsidTr="00F311CE">
        <w:tc>
          <w:tcPr>
            <w:tcW w:w="714" w:type="dxa"/>
            <w:tcBorders>
              <w:bottom w:val="single" w:sz="2" w:space="0" w:color="auto"/>
            </w:tcBorders>
            <w:shd w:val="clear" w:color="auto" w:fill="auto"/>
          </w:tcPr>
          <w:p w14:paraId="10711189"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118A" w14:textId="77777777" w:rsidR="00A422E4" w:rsidRPr="00DD759E" w:rsidRDefault="00A422E4" w:rsidP="00F311CE">
            <w:pPr>
              <w:pStyle w:val="Tabletext0"/>
            </w:pPr>
            <w:r w:rsidRPr="00DD759E">
              <w:t>Generally easterly then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20°18.029′S (at the point closest to 20°18.029′S 149°04.413′E)</w:t>
            </w:r>
          </w:p>
        </w:tc>
      </w:tr>
      <w:tr w:rsidR="00A422E4" w:rsidRPr="00DD759E" w14:paraId="1071118E" w14:textId="77777777" w:rsidTr="00F311CE">
        <w:tc>
          <w:tcPr>
            <w:tcW w:w="714" w:type="dxa"/>
            <w:tcBorders>
              <w:top w:val="single" w:sz="2" w:space="0" w:color="auto"/>
              <w:bottom w:val="single" w:sz="12" w:space="0" w:color="auto"/>
            </w:tcBorders>
            <w:shd w:val="clear" w:color="auto" w:fill="auto"/>
          </w:tcPr>
          <w:p w14:paraId="1071118C"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118D" w14:textId="77777777" w:rsidR="00A422E4" w:rsidRPr="00DD759E" w:rsidRDefault="00A422E4" w:rsidP="00F311CE">
            <w:pPr>
              <w:pStyle w:val="Tabletext0"/>
            </w:pPr>
            <w:r w:rsidRPr="00DD759E">
              <w:t>North</w:t>
            </w:r>
            <w:r>
              <w:noBreakHyphen/>
            </w:r>
            <w:r w:rsidRPr="00DD759E">
              <w:t>westerly along the geodesic to the starting point</w:t>
            </w:r>
          </w:p>
        </w:tc>
      </w:tr>
    </w:tbl>
    <w:p w14:paraId="1071118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90" w14:textId="77777777" w:rsidR="00A422E4" w:rsidRPr="00DD759E" w:rsidRDefault="00A422E4" w:rsidP="00A422E4">
      <w:pPr>
        <w:pStyle w:val="ActHead5"/>
      </w:pPr>
      <w:bookmarkStart w:id="309" w:name="_Toc501379986"/>
      <w:r w:rsidRPr="00DD759E">
        <w:rPr>
          <w:rStyle w:val="CharSectno"/>
        </w:rPr>
        <w:t>122</w:t>
      </w:r>
      <w:r w:rsidRPr="00DD759E">
        <w:t xml:space="preserve">  Pine Island Location</w:t>
      </w:r>
      <w:bookmarkEnd w:id="309"/>
    </w:p>
    <w:p w14:paraId="10711191" w14:textId="77777777" w:rsidR="00A422E4" w:rsidRPr="00DD759E" w:rsidRDefault="00A422E4" w:rsidP="00A422E4">
      <w:pPr>
        <w:pStyle w:val="Subsection"/>
        <w:rPr>
          <w:rFonts w:eastAsia="Calibri"/>
          <w:szCs w:val="22"/>
        </w:rPr>
      </w:pPr>
      <w:r w:rsidRPr="00DD759E">
        <w:tab/>
      </w:r>
      <w:r w:rsidRPr="00DD759E">
        <w:tab/>
        <w:t xml:space="preserve">The Pine Island Location is the area </w:t>
      </w:r>
      <w:r w:rsidRPr="00DD759E">
        <w:rPr>
          <w:rFonts w:eastAsia="Calibri"/>
          <w:szCs w:val="22"/>
        </w:rPr>
        <w:t>bounded by the line starting at the point described in item 1 of the following table and running progressively as described in the table.</w:t>
      </w:r>
    </w:p>
    <w:p w14:paraId="1071119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94" w14:textId="77777777" w:rsidTr="00F311CE">
        <w:trPr>
          <w:tblHeader/>
        </w:trPr>
        <w:tc>
          <w:tcPr>
            <w:tcW w:w="8313" w:type="dxa"/>
            <w:gridSpan w:val="2"/>
            <w:tcBorders>
              <w:top w:val="single" w:sz="12" w:space="0" w:color="auto"/>
              <w:bottom w:val="single" w:sz="6" w:space="0" w:color="auto"/>
            </w:tcBorders>
            <w:shd w:val="clear" w:color="auto" w:fill="auto"/>
          </w:tcPr>
          <w:p w14:paraId="10711193" w14:textId="77777777" w:rsidR="00A422E4" w:rsidRPr="00DD759E" w:rsidRDefault="00A422E4" w:rsidP="00F311CE">
            <w:pPr>
              <w:pStyle w:val="TableHeading"/>
            </w:pPr>
            <w:r w:rsidRPr="00DD759E">
              <w:t>Pine Island Location</w:t>
            </w:r>
          </w:p>
        </w:tc>
      </w:tr>
      <w:tr w:rsidR="00A422E4" w:rsidRPr="00DD759E" w14:paraId="10711197" w14:textId="77777777" w:rsidTr="00F311CE">
        <w:trPr>
          <w:tblHeader/>
        </w:trPr>
        <w:tc>
          <w:tcPr>
            <w:tcW w:w="714" w:type="dxa"/>
            <w:tcBorders>
              <w:top w:val="single" w:sz="6" w:space="0" w:color="auto"/>
              <w:bottom w:val="single" w:sz="12" w:space="0" w:color="auto"/>
            </w:tcBorders>
            <w:shd w:val="clear" w:color="auto" w:fill="auto"/>
          </w:tcPr>
          <w:p w14:paraId="1071119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96" w14:textId="77777777" w:rsidR="00A422E4" w:rsidRPr="00DD759E" w:rsidRDefault="00A422E4" w:rsidP="00F311CE">
            <w:pPr>
              <w:pStyle w:val="TableHeading"/>
            </w:pPr>
            <w:r w:rsidRPr="00DD759E">
              <w:t>Description</w:t>
            </w:r>
          </w:p>
        </w:tc>
      </w:tr>
      <w:tr w:rsidR="00A422E4" w:rsidRPr="00DD759E" w14:paraId="1071119A" w14:textId="77777777" w:rsidTr="00F311CE">
        <w:tc>
          <w:tcPr>
            <w:tcW w:w="714" w:type="dxa"/>
            <w:tcBorders>
              <w:top w:val="single" w:sz="12" w:space="0" w:color="auto"/>
            </w:tcBorders>
            <w:shd w:val="clear" w:color="auto" w:fill="auto"/>
          </w:tcPr>
          <w:p w14:paraId="1071119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99" w14:textId="77777777" w:rsidR="00A422E4" w:rsidRPr="00DD759E" w:rsidRDefault="00A422E4" w:rsidP="00F311CE">
            <w:pPr>
              <w:pStyle w:val="Tabletext0"/>
            </w:pPr>
            <w:r w:rsidRPr="00DD759E">
              <w:t>The point 20°21.832′S 148°52.530′E</w:t>
            </w:r>
          </w:p>
        </w:tc>
      </w:tr>
      <w:tr w:rsidR="00A422E4" w:rsidRPr="00DD759E" w14:paraId="1071119D" w14:textId="77777777" w:rsidTr="00F311CE">
        <w:tc>
          <w:tcPr>
            <w:tcW w:w="714" w:type="dxa"/>
            <w:shd w:val="clear" w:color="auto" w:fill="auto"/>
          </w:tcPr>
          <w:p w14:paraId="1071119B" w14:textId="77777777" w:rsidR="00A422E4" w:rsidRPr="00DD759E" w:rsidRDefault="00A422E4" w:rsidP="00F311CE">
            <w:pPr>
              <w:pStyle w:val="Tabletext0"/>
            </w:pPr>
            <w:r w:rsidRPr="00DD759E">
              <w:t>2</w:t>
            </w:r>
          </w:p>
        </w:tc>
        <w:tc>
          <w:tcPr>
            <w:tcW w:w="7599" w:type="dxa"/>
            <w:shd w:val="clear" w:color="auto" w:fill="auto"/>
          </w:tcPr>
          <w:p w14:paraId="1071119C" w14:textId="77777777" w:rsidR="00A422E4" w:rsidRPr="00DD759E" w:rsidRDefault="00A422E4" w:rsidP="00F311CE">
            <w:pPr>
              <w:pStyle w:val="Tabletext0"/>
            </w:pPr>
            <w:r w:rsidRPr="00DD759E">
              <w:t>East along the parallel 20°21.832′S to longitude 148°54.069′E</w:t>
            </w:r>
          </w:p>
        </w:tc>
      </w:tr>
      <w:tr w:rsidR="00A422E4" w:rsidRPr="00DD759E" w14:paraId="107111A0" w14:textId="77777777" w:rsidTr="00F311CE">
        <w:tc>
          <w:tcPr>
            <w:tcW w:w="714" w:type="dxa"/>
            <w:shd w:val="clear" w:color="auto" w:fill="auto"/>
          </w:tcPr>
          <w:p w14:paraId="1071119E" w14:textId="77777777" w:rsidR="00A422E4" w:rsidRPr="00DD759E" w:rsidRDefault="00A422E4" w:rsidP="00F311CE">
            <w:pPr>
              <w:pStyle w:val="Tabletext0"/>
            </w:pPr>
            <w:r w:rsidRPr="00DD759E">
              <w:t>3</w:t>
            </w:r>
          </w:p>
        </w:tc>
        <w:tc>
          <w:tcPr>
            <w:tcW w:w="7599" w:type="dxa"/>
            <w:shd w:val="clear" w:color="auto" w:fill="auto"/>
          </w:tcPr>
          <w:p w14:paraId="1071119F" w14:textId="77777777" w:rsidR="00A422E4" w:rsidRPr="00DD759E" w:rsidRDefault="00A422E4" w:rsidP="00F311CE">
            <w:pPr>
              <w:pStyle w:val="Tabletext0"/>
            </w:pPr>
            <w:r w:rsidRPr="00DD759E">
              <w:t>South along the meridian 148°54.069′E to latitude 20°23.409′S</w:t>
            </w:r>
          </w:p>
        </w:tc>
      </w:tr>
      <w:tr w:rsidR="00A422E4" w:rsidRPr="00DD759E" w14:paraId="107111A3" w14:textId="77777777" w:rsidTr="00F311CE">
        <w:tc>
          <w:tcPr>
            <w:tcW w:w="714" w:type="dxa"/>
            <w:shd w:val="clear" w:color="auto" w:fill="auto"/>
          </w:tcPr>
          <w:p w14:paraId="107111A1" w14:textId="77777777" w:rsidR="00A422E4" w:rsidRPr="00DD759E" w:rsidRDefault="00A422E4" w:rsidP="00F311CE">
            <w:pPr>
              <w:pStyle w:val="Tabletext0"/>
            </w:pPr>
            <w:r w:rsidRPr="00DD759E">
              <w:t>4</w:t>
            </w:r>
          </w:p>
        </w:tc>
        <w:tc>
          <w:tcPr>
            <w:tcW w:w="7599" w:type="dxa"/>
            <w:shd w:val="clear" w:color="auto" w:fill="auto"/>
          </w:tcPr>
          <w:p w14:paraId="107111A2" w14:textId="77777777" w:rsidR="00A422E4" w:rsidRPr="00DD759E" w:rsidRDefault="00A422E4" w:rsidP="00F311CE">
            <w:pPr>
              <w:pStyle w:val="Tabletext0"/>
            </w:pPr>
            <w:r w:rsidRPr="00DD759E">
              <w:t>West along the parallel 20°23.409′S to longitude 148°52.829′E</w:t>
            </w:r>
          </w:p>
        </w:tc>
      </w:tr>
      <w:tr w:rsidR="00A422E4" w:rsidRPr="00DD759E" w14:paraId="107111A6" w14:textId="77777777" w:rsidTr="00F311CE">
        <w:tc>
          <w:tcPr>
            <w:tcW w:w="714" w:type="dxa"/>
            <w:tcBorders>
              <w:bottom w:val="single" w:sz="2" w:space="0" w:color="auto"/>
            </w:tcBorders>
            <w:shd w:val="clear" w:color="auto" w:fill="auto"/>
          </w:tcPr>
          <w:p w14:paraId="107111A4"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1A5" w14:textId="77777777" w:rsidR="00A422E4" w:rsidRPr="00DD759E" w:rsidRDefault="00A422E4" w:rsidP="00F311CE">
            <w:pPr>
              <w:pStyle w:val="Tabletext0"/>
            </w:pPr>
            <w:r w:rsidRPr="00DD759E">
              <w:t>North along the meridian 148°52.829′E to latitude 20°22.798′S</w:t>
            </w:r>
          </w:p>
        </w:tc>
      </w:tr>
      <w:tr w:rsidR="00A422E4" w:rsidRPr="00DD759E" w14:paraId="107111A9" w14:textId="77777777" w:rsidTr="00F311CE">
        <w:tc>
          <w:tcPr>
            <w:tcW w:w="714" w:type="dxa"/>
            <w:tcBorders>
              <w:top w:val="single" w:sz="2" w:space="0" w:color="auto"/>
              <w:bottom w:val="single" w:sz="12" w:space="0" w:color="auto"/>
            </w:tcBorders>
            <w:shd w:val="clear" w:color="auto" w:fill="auto"/>
          </w:tcPr>
          <w:p w14:paraId="107111A7"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1A8" w14:textId="77777777" w:rsidR="00A422E4" w:rsidRPr="00DD759E" w:rsidRDefault="00A422E4" w:rsidP="00F311CE">
            <w:pPr>
              <w:pStyle w:val="Tabletext0"/>
            </w:pPr>
            <w:r w:rsidRPr="00DD759E">
              <w:t>Northerly along the geodesic to the starting point</w:t>
            </w:r>
          </w:p>
        </w:tc>
      </w:tr>
    </w:tbl>
    <w:p w14:paraId="107111A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AB" w14:textId="77777777" w:rsidR="00A422E4" w:rsidRPr="00DD759E" w:rsidRDefault="00A422E4" w:rsidP="00A422E4">
      <w:pPr>
        <w:pStyle w:val="ActHead5"/>
      </w:pPr>
      <w:bookmarkStart w:id="310" w:name="_Toc501379987"/>
      <w:r w:rsidRPr="00DD759E">
        <w:rPr>
          <w:rStyle w:val="CharSectno"/>
        </w:rPr>
        <w:t>123</w:t>
      </w:r>
      <w:r w:rsidRPr="00DD759E">
        <w:t xml:space="preserve">  Pioneer Rocks Location</w:t>
      </w:r>
      <w:bookmarkEnd w:id="310"/>
    </w:p>
    <w:p w14:paraId="107111AC" w14:textId="77777777" w:rsidR="00A422E4" w:rsidRPr="00DD759E" w:rsidRDefault="00A422E4" w:rsidP="00A422E4">
      <w:pPr>
        <w:pStyle w:val="Subsection"/>
        <w:rPr>
          <w:rFonts w:eastAsia="Calibri"/>
          <w:szCs w:val="22"/>
        </w:rPr>
      </w:pPr>
      <w:r w:rsidRPr="00DD759E">
        <w:tab/>
      </w:r>
      <w:r w:rsidRPr="00DD759E">
        <w:tab/>
        <w:t xml:space="preserve">The Pioneer Rocks Location is the area </w:t>
      </w:r>
      <w:r w:rsidRPr="00DD759E">
        <w:rPr>
          <w:rFonts w:eastAsia="Calibri"/>
          <w:szCs w:val="22"/>
        </w:rPr>
        <w:t>bounded by the line starting at the point described in item 1 of the following table and running progressively as described in the table.</w:t>
      </w:r>
    </w:p>
    <w:p w14:paraId="107111A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AF" w14:textId="77777777" w:rsidTr="00F311CE">
        <w:trPr>
          <w:tblHeader/>
        </w:trPr>
        <w:tc>
          <w:tcPr>
            <w:tcW w:w="8313" w:type="dxa"/>
            <w:gridSpan w:val="2"/>
            <w:tcBorders>
              <w:top w:val="single" w:sz="12" w:space="0" w:color="auto"/>
              <w:bottom w:val="single" w:sz="6" w:space="0" w:color="auto"/>
            </w:tcBorders>
            <w:shd w:val="clear" w:color="auto" w:fill="auto"/>
          </w:tcPr>
          <w:p w14:paraId="107111AE" w14:textId="77777777" w:rsidR="00A422E4" w:rsidRPr="00DD759E" w:rsidRDefault="00A422E4" w:rsidP="00F311CE">
            <w:pPr>
              <w:pStyle w:val="TableHeading"/>
            </w:pPr>
            <w:r w:rsidRPr="00DD759E">
              <w:t>Pioneer Rocks Location</w:t>
            </w:r>
          </w:p>
        </w:tc>
      </w:tr>
      <w:tr w:rsidR="00A422E4" w:rsidRPr="00DD759E" w14:paraId="107111B2" w14:textId="77777777" w:rsidTr="00F311CE">
        <w:trPr>
          <w:tblHeader/>
        </w:trPr>
        <w:tc>
          <w:tcPr>
            <w:tcW w:w="714" w:type="dxa"/>
            <w:tcBorders>
              <w:top w:val="single" w:sz="6" w:space="0" w:color="auto"/>
              <w:bottom w:val="single" w:sz="12" w:space="0" w:color="auto"/>
            </w:tcBorders>
            <w:shd w:val="clear" w:color="auto" w:fill="auto"/>
          </w:tcPr>
          <w:p w14:paraId="107111B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B1" w14:textId="77777777" w:rsidR="00A422E4" w:rsidRPr="00DD759E" w:rsidRDefault="00A422E4" w:rsidP="00F311CE">
            <w:pPr>
              <w:pStyle w:val="TableHeading"/>
            </w:pPr>
            <w:r w:rsidRPr="00DD759E">
              <w:t>Description</w:t>
            </w:r>
          </w:p>
        </w:tc>
      </w:tr>
      <w:tr w:rsidR="00A422E4" w:rsidRPr="00DD759E" w14:paraId="107111B5" w14:textId="77777777" w:rsidTr="00F311CE">
        <w:tc>
          <w:tcPr>
            <w:tcW w:w="714" w:type="dxa"/>
            <w:tcBorders>
              <w:top w:val="single" w:sz="12" w:space="0" w:color="auto"/>
            </w:tcBorders>
            <w:shd w:val="clear" w:color="auto" w:fill="auto"/>
          </w:tcPr>
          <w:p w14:paraId="107111B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B4" w14:textId="77777777" w:rsidR="00A422E4" w:rsidRPr="00DD759E" w:rsidRDefault="00A422E4" w:rsidP="00F311CE">
            <w:pPr>
              <w:pStyle w:val="Tabletext0"/>
            </w:pPr>
            <w:r w:rsidRPr="00DD759E">
              <w:t>The point 20°13.215′S 148°45.108′E</w:t>
            </w:r>
          </w:p>
        </w:tc>
      </w:tr>
      <w:tr w:rsidR="00A422E4" w:rsidRPr="00DD759E" w14:paraId="107111B8" w14:textId="77777777" w:rsidTr="00F311CE">
        <w:tc>
          <w:tcPr>
            <w:tcW w:w="714" w:type="dxa"/>
            <w:shd w:val="clear" w:color="auto" w:fill="auto"/>
          </w:tcPr>
          <w:p w14:paraId="107111B6" w14:textId="77777777" w:rsidR="00A422E4" w:rsidRPr="00DD759E" w:rsidRDefault="00A422E4" w:rsidP="00F311CE">
            <w:pPr>
              <w:pStyle w:val="Tabletext0"/>
            </w:pPr>
            <w:r w:rsidRPr="00DD759E">
              <w:t>2</w:t>
            </w:r>
          </w:p>
        </w:tc>
        <w:tc>
          <w:tcPr>
            <w:tcW w:w="7599" w:type="dxa"/>
            <w:shd w:val="clear" w:color="auto" w:fill="auto"/>
          </w:tcPr>
          <w:p w14:paraId="107111B7" w14:textId="77777777" w:rsidR="00A422E4" w:rsidRPr="00DD759E" w:rsidRDefault="00A422E4" w:rsidP="00F311CE">
            <w:pPr>
              <w:pStyle w:val="Tabletext0"/>
            </w:pPr>
            <w:r w:rsidRPr="00DD759E">
              <w:t>East along the parallel 20°13.215′S to longitude 148°45.805′E</w:t>
            </w:r>
          </w:p>
        </w:tc>
      </w:tr>
      <w:tr w:rsidR="00A422E4" w:rsidRPr="00DD759E" w14:paraId="107111BB" w14:textId="77777777" w:rsidTr="00F311CE">
        <w:tc>
          <w:tcPr>
            <w:tcW w:w="714" w:type="dxa"/>
            <w:shd w:val="clear" w:color="auto" w:fill="auto"/>
          </w:tcPr>
          <w:p w14:paraId="107111B9" w14:textId="77777777" w:rsidR="00A422E4" w:rsidRPr="00DD759E" w:rsidRDefault="00A422E4" w:rsidP="00F311CE">
            <w:pPr>
              <w:pStyle w:val="Tabletext0"/>
            </w:pPr>
            <w:r w:rsidRPr="00DD759E">
              <w:t>3</w:t>
            </w:r>
          </w:p>
        </w:tc>
        <w:tc>
          <w:tcPr>
            <w:tcW w:w="7599" w:type="dxa"/>
            <w:shd w:val="clear" w:color="auto" w:fill="auto"/>
          </w:tcPr>
          <w:p w14:paraId="107111BA" w14:textId="77777777" w:rsidR="00A422E4" w:rsidRPr="00DD759E" w:rsidRDefault="00A422E4" w:rsidP="00F311CE">
            <w:pPr>
              <w:pStyle w:val="Tabletext0"/>
            </w:pPr>
            <w:r w:rsidRPr="00DD759E">
              <w:t>South along the meridian 148°45.805′E to latitude 20°13.758′S</w:t>
            </w:r>
          </w:p>
        </w:tc>
      </w:tr>
      <w:tr w:rsidR="00A422E4" w:rsidRPr="00DD759E" w14:paraId="107111BE" w14:textId="77777777" w:rsidTr="00F311CE">
        <w:tc>
          <w:tcPr>
            <w:tcW w:w="714" w:type="dxa"/>
            <w:tcBorders>
              <w:bottom w:val="single" w:sz="2" w:space="0" w:color="auto"/>
            </w:tcBorders>
            <w:shd w:val="clear" w:color="auto" w:fill="auto"/>
          </w:tcPr>
          <w:p w14:paraId="107111B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1BD" w14:textId="77777777" w:rsidR="00A422E4" w:rsidRPr="00DD759E" w:rsidRDefault="00A422E4" w:rsidP="00F311CE">
            <w:pPr>
              <w:pStyle w:val="Tabletext0"/>
            </w:pPr>
            <w:r w:rsidRPr="00DD759E">
              <w:t>West along the parallel 20°13.758′S to longitude 148°45.108′E</w:t>
            </w:r>
          </w:p>
        </w:tc>
      </w:tr>
      <w:tr w:rsidR="00A422E4" w:rsidRPr="00DD759E" w14:paraId="107111C1" w14:textId="77777777" w:rsidTr="00F311CE">
        <w:tc>
          <w:tcPr>
            <w:tcW w:w="714" w:type="dxa"/>
            <w:tcBorders>
              <w:top w:val="single" w:sz="2" w:space="0" w:color="auto"/>
              <w:bottom w:val="single" w:sz="12" w:space="0" w:color="auto"/>
            </w:tcBorders>
            <w:shd w:val="clear" w:color="auto" w:fill="auto"/>
          </w:tcPr>
          <w:p w14:paraId="107111B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1C0" w14:textId="77777777" w:rsidR="00A422E4" w:rsidRPr="00DD759E" w:rsidRDefault="00A422E4" w:rsidP="00F311CE">
            <w:pPr>
              <w:pStyle w:val="Tabletext0"/>
            </w:pPr>
            <w:r w:rsidRPr="00DD759E">
              <w:t>North along the meridian 148°45.108′E to the starting point</w:t>
            </w:r>
          </w:p>
        </w:tc>
      </w:tr>
    </w:tbl>
    <w:p w14:paraId="107111C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C3" w14:textId="77777777" w:rsidR="00A422E4" w:rsidRPr="00DD759E" w:rsidRDefault="00A422E4" w:rsidP="00A422E4">
      <w:pPr>
        <w:pStyle w:val="ActHead5"/>
      </w:pPr>
      <w:bookmarkStart w:id="311" w:name="_Toc501379988"/>
      <w:r w:rsidRPr="00DD759E">
        <w:rPr>
          <w:rStyle w:val="CharSectno"/>
        </w:rPr>
        <w:t>124</w:t>
      </w:r>
      <w:r w:rsidRPr="00DD759E">
        <w:t xml:space="preserve">  Plantation Bay, Lindeman Island Location</w:t>
      </w:r>
      <w:bookmarkEnd w:id="311"/>
    </w:p>
    <w:p w14:paraId="107111C4" w14:textId="77777777" w:rsidR="00A422E4" w:rsidRPr="00DD759E" w:rsidRDefault="00A422E4" w:rsidP="00A422E4">
      <w:pPr>
        <w:pStyle w:val="Subsection"/>
        <w:rPr>
          <w:rFonts w:eastAsia="Calibri"/>
          <w:szCs w:val="22"/>
        </w:rPr>
      </w:pPr>
      <w:r w:rsidRPr="00DD759E">
        <w:tab/>
      </w:r>
      <w:r w:rsidRPr="00DD759E">
        <w:tab/>
        <w:t xml:space="preserve">The Plantation Bay, Lindeman Island Location is the area </w:t>
      </w:r>
      <w:r w:rsidRPr="00DD759E">
        <w:rPr>
          <w:rFonts w:eastAsia="Calibri"/>
          <w:szCs w:val="22"/>
        </w:rPr>
        <w:t>bounded by the line starting at the point described in item 1 of the following table and running progressively as described in the table.</w:t>
      </w:r>
    </w:p>
    <w:p w14:paraId="107111C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C7" w14:textId="77777777" w:rsidTr="00F311CE">
        <w:trPr>
          <w:tblHeader/>
        </w:trPr>
        <w:tc>
          <w:tcPr>
            <w:tcW w:w="8313" w:type="dxa"/>
            <w:gridSpan w:val="2"/>
            <w:tcBorders>
              <w:top w:val="single" w:sz="12" w:space="0" w:color="auto"/>
              <w:bottom w:val="single" w:sz="6" w:space="0" w:color="auto"/>
            </w:tcBorders>
            <w:shd w:val="clear" w:color="auto" w:fill="auto"/>
          </w:tcPr>
          <w:p w14:paraId="107111C6" w14:textId="77777777" w:rsidR="00A422E4" w:rsidRPr="00DD759E" w:rsidRDefault="00A422E4" w:rsidP="00F311CE">
            <w:pPr>
              <w:pStyle w:val="TableHeading"/>
            </w:pPr>
            <w:r w:rsidRPr="00DD759E">
              <w:t>Plantation Bay, Lindeman Island Location</w:t>
            </w:r>
          </w:p>
        </w:tc>
      </w:tr>
      <w:tr w:rsidR="00A422E4" w:rsidRPr="00DD759E" w14:paraId="107111CA" w14:textId="77777777" w:rsidTr="00F311CE">
        <w:trPr>
          <w:tblHeader/>
        </w:trPr>
        <w:tc>
          <w:tcPr>
            <w:tcW w:w="714" w:type="dxa"/>
            <w:tcBorders>
              <w:top w:val="single" w:sz="6" w:space="0" w:color="auto"/>
              <w:bottom w:val="single" w:sz="12" w:space="0" w:color="auto"/>
            </w:tcBorders>
            <w:shd w:val="clear" w:color="auto" w:fill="auto"/>
          </w:tcPr>
          <w:p w14:paraId="107111C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C9" w14:textId="77777777" w:rsidR="00A422E4" w:rsidRPr="00DD759E" w:rsidRDefault="00A422E4" w:rsidP="00F311CE">
            <w:pPr>
              <w:pStyle w:val="TableHeading"/>
            </w:pPr>
            <w:r w:rsidRPr="00DD759E">
              <w:t>Description</w:t>
            </w:r>
          </w:p>
        </w:tc>
      </w:tr>
      <w:tr w:rsidR="00A422E4" w:rsidRPr="00DD759E" w14:paraId="107111CD" w14:textId="77777777" w:rsidTr="00F311CE">
        <w:tc>
          <w:tcPr>
            <w:tcW w:w="714" w:type="dxa"/>
            <w:tcBorders>
              <w:top w:val="single" w:sz="12" w:space="0" w:color="auto"/>
            </w:tcBorders>
            <w:shd w:val="clear" w:color="auto" w:fill="auto"/>
          </w:tcPr>
          <w:p w14:paraId="107111C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CC" w14:textId="77777777" w:rsidR="00A422E4" w:rsidRPr="00DD759E" w:rsidRDefault="00A422E4" w:rsidP="00F311CE">
            <w:pPr>
              <w:pStyle w:val="Tabletext0"/>
            </w:pPr>
            <w:r w:rsidRPr="00DD759E">
              <w:t>The intersection of the Lindeman Island (20</w:t>
            </w:r>
            <w:r>
              <w:noBreakHyphen/>
            </w:r>
            <w:r w:rsidRPr="00DD759E">
              <w:t>090) coastline at mean low water and the parallel 20°27.072′S (at the point closest to 20°27.072′S 149°03.920′E)</w:t>
            </w:r>
          </w:p>
        </w:tc>
      </w:tr>
      <w:tr w:rsidR="00A422E4" w:rsidRPr="00DD759E" w14:paraId="107111D0" w14:textId="77777777" w:rsidTr="00F311CE">
        <w:tc>
          <w:tcPr>
            <w:tcW w:w="714" w:type="dxa"/>
            <w:shd w:val="clear" w:color="auto" w:fill="auto"/>
          </w:tcPr>
          <w:p w14:paraId="107111CE" w14:textId="77777777" w:rsidR="00A422E4" w:rsidRPr="00DD759E" w:rsidRDefault="00A422E4" w:rsidP="00F311CE">
            <w:pPr>
              <w:pStyle w:val="Tabletext0"/>
            </w:pPr>
            <w:r w:rsidRPr="00DD759E">
              <w:t>2</w:t>
            </w:r>
          </w:p>
        </w:tc>
        <w:tc>
          <w:tcPr>
            <w:tcW w:w="7599" w:type="dxa"/>
            <w:shd w:val="clear" w:color="auto" w:fill="auto"/>
          </w:tcPr>
          <w:p w14:paraId="107111CF" w14:textId="77777777" w:rsidR="00A422E4" w:rsidRPr="00DD759E" w:rsidRDefault="00A422E4" w:rsidP="00F311CE">
            <w:pPr>
              <w:pStyle w:val="Tabletext0"/>
            </w:pPr>
            <w:r w:rsidRPr="00DD759E">
              <w:t>East along the parallel 20°27.072′S to longitude 149°04.298′E</w:t>
            </w:r>
          </w:p>
        </w:tc>
      </w:tr>
      <w:tr w:rsidR="00A422E4" w:rsidRPr="00DD759E" w14:paraId="107111D3" w14:textId="77777777" w:rsidTr="00F311CE">
        <w:tc>
          <w:tcPr>
            <w:tcW w:w="714" w:type="dxa"/>
            <w:shd w:val="clear" w:color="auto" w:fill="auto"/>
          </w:tcPr>
          <w:p w14:paraId="107111D1" w14:textId="77777777" w:rsidR="00A422E4" w:rsidRPr="00DD759E" w:rsidRDefault="00A422E4" w:rsidP="00F311CE">
            <w:pPr>
              <w:pStyle w:val="Tabletext0"/>
            </w:pPr>
            <w:r w:rsidRPr="00DD759E">
              <w:t>3</w:t>
            </w:r>
          </w:p>
        </w:tc>
        <w:tc>
          <w:tcPr>
            <w:tcW w:w="7599" w:type="dxa"/>
            <w:shd w:val="clear" w:color="auto" w:fill="auto"/>
          </w:tcPr>
          <w:p w14:paraId="107111D2" w14:textId="77777777" w:rsidR="00A422E4" w:rsidRPr="00DD759E" w:rsidRDefault="00A422E4" w:rsidP="00F311CE">
            <w:pPr>
              <w:pStyle w:val="Tabletext0"/>
            </w:pPr>
            <w:r w:rsidRPr="00DD759E">
              <w:t>South along the meridian 149°04.298′E to latitude 20°27.161′S</w:t>
            </w:r>
          </w:p>
        </w:tc>
      </w:tr>
      <w:tr w:rsidR="00A422E4" w:rsidRPr="00DD759E" w14:paraId="107111D6" w14:textId="77777777" w:rsidTr="00F311CE">
        <w:tc>
          <w:tcPr>
            <w:tcW w:w="714" w:type="dxa"/>
            <w:shd w:val="clear" w:color="auto" w:fill="auto"/>
          </w:tcPr>
          <w:p w14:paraId="107111D4" w14:textId="77777777" w:rsidR="00A422E4" w:rsidRPr="00DD759E" w:rsidRDefault="00A422E4" w:rsidP="00F311CE">
            <w:pPr>
              <w:pStyle w:val="Tabletext0"/>
            </w:pPr>
            <w:r w:rsidRPr="00DD759E">
              <w:t>4</w:t>
            </w:r>
          </w:p>
        </w:tc>
        <w:tc>
          <w:tcPr>
            <w:tcW w:w="7599" w:type="dxa"/>
            <w:shd w:val="clear" w:color="auto" w:fill="auto"/>
          </w:tcPr>
          <w:p w14:paraId="107111D5" w14:textId="77777777" w:rsidR="00A422E4" w:rsidRPr="00DD759E" w:rsidRDefault="00A422E4" w:rsidP="00F311CE">
            <w:pPr>
              <w:pStyle w:val="Tabletext0"/>
            </w:pPr>
            <w:r w:rsidRPr="00DD759E">
              <w:t>West along the parallel 20°27.161′S to longitude 149°04.266′E</w:t>
            </w:r>
          </w:p>
        </w:tc>
      </w:tr>
      <w:tr w:rsidR="00A422E4" w:rsidRPr="00DD759E" w14:paraId="107111D9" w14:textId="77777777" w:rsidTr="00F311CE">
        <w:tc>
          <w:tcPr>
            <w:tcW w:w="714" w:type="dxa"/>
            <w:shd w:val="clear" w:color="auto" w:fill="auto"/>
          </w:tcPr>
          <w:p w14:paraId="107111D7" w14:textId="77777777" w:rsidR="00A422E4" w:rsidRPr="00DD759E" w:rsidRDefault="00A422E4" w:rsidP="00F311CE">
            <w:pPr>
              <w:pStyle w:val="Tabletext0"/>
            </w:pPr>
            <w:r w:rsidRPr="00DD759E">
              <w:t>5</w:t>
            </w:r>
          </w:p>
        </w:tc>
        <w:tc>
          <w:tcPr>
            <w:tcW w:w="7599" w:type="dxa"/>
            <w:shd w:val="clear" w:color="auto" w:fill="auto"/>
          </w:tcPr>
          <w:p w14:paraId="107111D8" w14:textId="77777777" w:rsidR="00A422E4" w:rsidRPr="00DD759E" w:rsidRDefault="00A422E4" w:rsidP="00F311CE">
            <w:pPr>
              <w:pStyle w:val="Tabletext0"/>
            </w:pPr>
            <w:r w:rsidRPr="00DD759E">
              <w:t>South along the meridian 149°04.266′E to latitude 20°27.574′S</w:t>
            </w:r>
          </w:p>
        </w:tc>
      </w:tr>
      <w:tr w:rsidR="00A422E4" w:rsidRPr="00DD759E" w14:paraId="107111DC" w14:textId="77777777" w:rsidTr="00F311CE">
        <w:tc>
          <w:tcPr>
            <w:tcW w:w="714" w:type="dxa"/>
            <w:shd w:val="clear" w:color="auto" w:fill="auto"/>
          </w:tcPr>
          <w:p w14:paraId="107111DA" w14:textId="77777777" w:rsidR="00A422E4" w:rsidRPr="00DD759E" w:rsidRDefault="00A422E4" w:rsidP="00F311CE">
            <w:pPr>
              <w:pStyle w:val="Tabletext0"/>
            </w:pPr>
            <w:r w:rsidRPr="00DD759E">
              <w:t>6</w:t>
            </w:r>
          </w:p>
        </w:tc>
        <w:tc>
          <w:tcPr>
            <w:tcW w:w="7599" w:type="dxa"/>
            <w:shd w:val="clear" w:color="auto" w:fill="auto"/>
          </w:tcPr>
          <w:p w14:paraId="107111DB" w14:textId="77777777" w:rsidR="00A422E4" w:rsidRPr="00DD759E" w:rsidRDefault="00A422E4" w:rsidP="00F311CE">
            <w:pPr>
              <w:pStyle w:val="Tabletext0"/>
            </w:pPr>
            <w:r w:rsidRPr="00DD759E">
              <w:t>West along the parallel 20°27.574′S to longitude 149°03.364′E</w:t>
            </w:r>
          </w:p>
        </w:tc>
      </w:tr>
      <w:tr w:rsidR="00A422E4" w:rsidRPr="00DD759E" w14:paraId="107111DF" w14:textId="77777777" w:rsidTr="00F311CE">
        <w:tc>
          <w:tcPr>
            <w:tcW w:w="714" w:type="dxa"/>
            <w:shd w:val="clear" w:color="auto" w:fill="auto"/>
          </w:tcPr>
          <w:p w14:paraId="107111DD" w14:textId="77777777" w:rsidR="00A422E4" w:rsidRPr="00DD759E" w:rsidRDefault="00A422E4" w:rsidP="00F311CE">
            <w:pPr>
              <w:pStyle w:val="Tabletext0"/>
            </w:pPr>
            <w:r w:rsidRPr="00DD759E">
              <w:t>7</w:t>
            </w:r>
          </w:p>
        </w:tc>
        <w:tc>
          <w:tcPr>
            <w:tcW w:w="7599" w:type="dxa"/>
            <w:shd w:val="clear" w:color="auto" w:fill="auto"/>
          </w:tcPr>
          <w:p w14:paraId="107111DE" w14:textId="77777777" w:rsidR="00A422E4" w:rsidRPr="00DD759E" w:rsidRDefault="00A422E4" w:rsidP="00F311CE">
            <w:pPr>
              <w:pStyle w:val="Tabletext0"/>
            </w:pPr>
            <w:r w:rsidRPr="00DD759E">
              <w:t>South</w:t>
            </w:r>
            <w:r>
              <w:noBreakHyphen/>
            </w:r>
            <w:r w:rsidRPr="00DD759E">
              <w:t>westerly along the geodesic to 20°27.847′S 149°02.632′E</w:t>
            </w:r>
          </w:p>
        </w:tc>
      </w:tr>
      <w:tr w:rsidR="00A422E4" w:rsidRPr="00DD759E" w14:paraId="107111E2" w14:textId="77777777" w:rsidTr="00F311CE">
        <w:tc>
          <w:tcPr>
            <w:tcW w:w="714" w:type="dxa"/>
            <w:shd w:val="clear" w:color="auto" w:fill="auto"/>
          </w:tcPr>
          <w:p w14:paraId="107111E0" w14:textId="77777777" w:rsidR="00A422E4" w:rsidRPr="00DD759E" w:rsidRDefault="00A422E4" w:rsidP="00F311CE">
            <w:pPr>
              <w:pStyle w:val="Tabletext0"/>
            </w:pPr>
            <w:r w:rsidRPr="00DD759E">
              <w:t>8</w:t>
            </w:r>
          </w:p>
        </w:tc>
        <w:tc>
          <w:tcPr>
            <w:tcW w:w="7599" w:type="dxa"/>
            <w:shd w:val="clear" w:color="auto" w:fill="auto"/>
          </w:tcPr>
          <w:p w14:paraId="107111E1" w14:textId="77777777" w:rsidR="00A422E4" w:rsidRPr="00DD759E" w:rsidRDefault="00A422E4" w:rsidP="00F311CE">
            <w:pPr>
              <w:pStyle w:val="Tabletext0"/>
            </w:pPr>
            <w:r w:rsidRPr="00DD759E">
              <w:t>West along the parallel 20°27.847′S to longitude 149°02.038′E</w:t>
            </w:r>
          </w:p>
        </w:tc>
      </w:tr>
      <w:tr w:rsidR="00A422E4" w:rsidRPr="00DD759E" w14:paraId="107111E5" w14:textId="77777777" w:rsidTr="00F311CE">
        <w:tc>
          <w:tcPr>
            <w:tcW w:w="714" w:type="dxa"/>
            <w:tcBorders>
              <w:bottom w:val="single" w:sz="2" w:space="0" w:color="auto"/>
            </w:tcBorders>
            <w:shd w:val="clear" w:color="auto" w:fill="auto"/>
          </w:tcPr>
          <w:p w14:paraId="107111E3"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111E4" w14:textId="77777777" w:rsidR="00A422E4" w:rsidRPr="00DD759E" w:rsidRDefault="00A422E4" w:rsidP="00F311CE">
            <w:pPr>
              <w:pStyle w:val="Tabletext0"/>
            </w:pPr>
            <w:r w:rsidRPr="00DD759E">
              <w:t>North along the meridian 149°02.038′E to the intersection of the Lindeman Island (20</w:t>
            </w:r>
            <w:r>
              <w:noBreakHyphen/>
            </w:r>
            <w:r w:rsidRPr="00DD759E">
              <w:t>090) coastline at mean low water and the parallel 20°27.648′S (at the point closest to 20°27.648′S 149°02.038′E)</w:t>
            </w:r>
          </w:p>
        </w:tc>
      </w:tr>
      <w:tr w:rsidR="00A422E4" w:rsidRPr="00DD759E" w14:paraId="107111E8" w14:textId="77777777" w:rsidTr="00F311CE">
        <w:tc>
          <w:tcPr>
            <w:tcW w:w="714" w:type="dxa"/>
            <w:tcBorders>
              <w:top w:val="single" w:sz="2" w:space="0" w:color="auto"/>
              <w:bottom w:val="single" w:sz="12" w:space="0" w:color="auto"/>
            </w:tcBorders>
            <w:shd w:val="clear" w:color="auto" w:fill="auto"/>
          </w:tcPr>
          <w:p w14:paraId="107111E6"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111E7" w14:textId="77777777" w:rsidR="00A422E4" w:rsidRPr="00DD759E" w:rsidRDefault="00A422E4" w:rsidP="00F311CE">
            <w:pPr>
              <w:pStyle w:val="Tabletext0"/>
            </w:pPr>
            <w:r w:rsidRPr="00DD759E">
              <w:t>Generally easterly along the Lindeman Island (20</w:t>
            </w:r>
            <w:r>
              <w:noBreakHyphen/>
            </w:r>
            <w:r w:rsidRPr="00DD759E">
              <w:t>090) coastline at mean low water to the starting point</w:t>
            </w:r>
          </w:p>
        </w:tc>
      </w:tr>
    </w:tbl>
    <w:p w14:paraId="107111E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1EA" w14:textId="77777777" w:rsidR="00A422E4" w:rsidRPr="00DD759E" w:rsidRDefault="00A422E4" w:rsidP="00A422E4">
      <w:pPr>
        <w:pStyle w:val="ActHead5"/>
      </w:pPr>
      <w:bookmarkStart w:id="312" w:name="_Toc501379989"/>
      <w:r w:rsidRPr="00DD759E">
        <w:rPr>
          <w:rStyle w:val="CharSectno"/>
        </w:rPr>
        <w:t>125</w:t>
      </w:r>
      <w:r w:rsidRPr="00DD759E">
        <w:t xml:space="preserve">  Planton Island Location</w:t>
      </w:r>
      <w:bookmarkEnd w:id="312"/>
    </w:p>
    <w:p w14:paraId="107111EB" w14:textId="77777777" w:rsidR="00A422E4" w:rsidRPr="00DD759E" w:rsidRDefault="00A422E4" w:rsidP="00A422E4">
      <w:pPr>
        <w:pStyle w:val="Subsection"/>
        <w:rPr>
          <w:rFonts w:eastAsia="Calibri"/>
          <w:szCs w:val="22"/>
        </w:rPr>
      </w:pPr>
      <w:r w:rsidRPr="00DD759E">
        <w:tab/>
      </w:r>
      <w:r w:rsidRPr="00DD759E">
        <w:tab/>
        <w:t xml:space="preserve">The Planton Island Location is the area </w:t>
      </w:r>
      <w:r w:rsidRPr="00DD759E">
        <w:rPr>
          <w:rFonts w:eastAsia="Calibri"/>
          <w:szCs w:val="22"/>
        </w:rPr>
        <w:t>bounded by the line starting at the point described in item 1 of the following table and running progressively as described in the table.</w:t>
      </w:r>
    </w:p>
    <w:p w14:paraId="107111E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1EE" w14:textId="77777777" w:rsidTr="00F311CE">
        <w:trPr>
          <w:tblHeader/>
        </w:trPr>
        <w:tc>
          <w:tcPr>
            <w:tcW w:w="8313" w:type="dxa"/>
            <w:gridSpan w:val="2"/>
            <w:tcBorders>
              <w:top w:val="single" w:sz="12" w:space="0" w:color="auto"/>
              <w:bottom w:val="single" w:sz="6" w:space="0" w:color="auto"/>
            </w:tcBorders>
            <w:shd w:val="clear" w:color="auto" w:fill="auto"/>
          </w:tcPr>
          <w:p w14:paraId="107111ED" w14:textId="77777777" w:rsidR="00A422E4" w:rsidRPr="00DD759E" w:rsidRDefault="00A422E4" w:rsidP="00F311CE">
            <w:pPr>
              <w:pStyle w:val="TableHeading"/>
            </w:pPr>
            <w:r w:rsidRPr="00DD759E">
              <w:t>Planton Island Location</w:t>
            </w:r>
          </w:p>
        </w:tc>
      </w:tr>
      <w:tr w:rsidR="00A422E4" w:rsidRPr="00DD759E" w14:paraId="107111F1" w14:textId="77777777" w:rsidTr="00F311CE">
        <w:trPr>
          <w:tblHeader/>
        </w:trPr>
        <w:tc>
          <w:tcPr>
            <w:tcW w:w="714" w:type="dxa"/>
            <w:tcBorders>
              <w:top w:val="single" w:sz="6" w:space="0" w:color="auto"/>
              <w:bottom w:val="single" w:sz="12" w:space="0" w:color="auto"/>
            </w:tcBorders>
            <w:shd w:val="clear" w:color="auto" w:fill="auto"/>
          </w:tcPr>
          <w:p w14:paraId="107111E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1F0" w14:textId="77777777" w:rsidR="00A422E4" w:rsidRPr="00DD759E" w:rsidRDefault="00A422E4" w:rsidP="00F311CE">
            <w:pPr>
              <w:pStyle w:val="TableHeading"/>
            </w:pPr>
            <w:r w:rsidRPr="00DD759E">
              <w:t>Description</w:t>
            </w:r>
          </w:p>
        </w:tc>
      </w:tr>
      <w:tr w:rsidR="00A422E4" w:rsidRPr="00DD759E" w14:paraId="107111F4" w14:textId="77777777" w:rsidTr="00F311CE">
        <w:tc>
          <w:tcPr>
            <w:tcW w:w="714" w:type="dxa"/>
            <w:tcBorders>
              <w:top w:val="single" w:sz="12" w:space="0" w:color="auto"/>
            </w:tcBorders>
            <w:shd w:val="clear" w:color="auto" w:fill="auto"/>
          </w:tcPr>
          <w:p w14:paraId="107111F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1F3" w14:textId="77777777" w:rsidR="00A422E4" w:rsidRPr="00DD759E" w:rsidRDefault="00A422E4" w:rsidP="00F311CE">
            <w:pPr>
              <w:pStyle w:val="Tabletext0"/>
            </w:pPr>
            <w:r w:rsidRPr="00DD759E">
              <w:t>The point 20°15.566′S 148°51.170′E</w:t>
            </w:r>
          </w:p>
        </w:tc>
      </w:tr>
      <w:tr w:rsidR="00A422E4" w:rsidRPr="00DD759E" w14:paraId="107111F7" w14:textId="77777777" w:rsidTr="00F311CE">
        <w:tc>
          <w:tcPr>
            <w:tcW w:w="714" w:type="dxa"/>
            <w:shd w:val="clear" w:color="auto" w:fill="auto"/>
          </w:tcPr>
          <w:p w14:paraId="107111F5" w14:textId="77777777" w:rsidR="00A422E4" w:rsidRPr="00DD759E" w:rsidRDefault="00A422E4" w:rsidP="00F311CE">
            <w:pPr>
              <w:pStyle w:val="Tabletext0"/>
            </w:pPr>
            <w:r w:rsidRPr="00DD759E">
              <w:t>2</w:t>
            </w:r>
          </w:p>
        </w:tc>
        <w:tc>
          <w:tcPr>
            <w:tcW w:w="7599" w:type="dxa"/>
            <w:shd w:val="clear" w:color="auto" w:fill="auto"/>
          </w:tcPr>
          <w:p w14:paraId="107111F6" w14:textId="77777777" w:rsidR="00A422E4" w:rsidRPr="00DD759E" w:rsidRDefault="00A422E4" w:rsidP="00F311CE">
            <w:pPr>
              <w:pStyle w:val="Tabletext0"/>
            </w:pPr>
            <w:r w:rsidRPr="00DD759E">
              <w:t>East along the parallel 20°15.566′S to longitude 148°51.529′E</w:t>
            </w:r>
          </w:p>
        </w:tc>
      </w:tr>
      <w:tr w:rsidR="00A422E4" w:rsidRPr="00DD759E" w14:paraId="107111FA" w14:textId="77777777" w:rsidTr="00F311CE">
        <w:tc>
          <w:tcPr>
            <w:tcW w:w="714" w:type="dxa"/>
            <w:shd w:val="clear" w:color="auto" w:fill="auto"/>
          </w:tcPr>
          <w:p w14:paraId="107111F8" w14:textId="77777777" w:rsidR="00A422E4" w:rsidRPr="00DD759E" w:rsidRDefault="00A422E4" w:rsidP="00F311CE">
            <w:pPr>
              <w:pStyle w:val="Tabletext0"/>
            </w:pPr>
            <w:r w:rsidRPr="00DD759E">
              <w:t>3</w:t>
            </w:r>
          </w:p>
        </w:tc>
        <w:tc>
          <w:tcPr>
            <w:tcW w:w="7599" w:type="dxa"/>
            <w:shd w:val="clear" w:color="auto" w:fill="auto"/>
          </w:tcPr>
          <w:p w14:paraId="107111F9" w14:textId="77777777" w:rsidR="00A422E4" w:rsidRPr="00DD759E" w:rsidRDefault="00A422E4" w:rsidP="00F311CE">
            <w:pPr>
              <w:pStyle w:val="Tabletext0"/>
            </w:pPr>
            <w:r w:rsidRPr="00DD759E">
              <w:t>South along the meridian 148°51.529′E to latitude 20°16.548′S</w:t>
            </w:r>
          </w:p>
        </w:tc>
      </w:tr>
      <w:tr w:rsidR="00A422E4" w:rsidRPr="00DD759E" w14:paraId="107111FD" w14:textId="77777777" w:rsidTr="00F311CE">
        <w:tc>
          <w:tcPr>
            <w:tcW w:w="714" w:type="dxa"/>
            <w:shd w:val="clear" w:color="auto" w:fill="auto"/>
          </w:tcPr>
          <w:p w14:paraId="107111FB" w14:textId="77777777" w:rsidR="00A422E4" w:rsidRPr="00DD759E" w:rsidRDefault="00A422E4" w:rsidP="00F311CE">
            <w:pPr>
              <w:pStyle w:val="Tabletext0"/>
            </w:pPr>
            <w:r w:rsidRPr="00DD759E">
              <w:t>4</w:t>
            </w:r>
          </w:p>
        </w:tc>
        <w:tc>
          <w:tcPr>
            <w:tcW w:w="7599" w:type="dxa"/>
            <w:shd w:val="clear" w:color="auto" w:fill="auto"/>
          </w:tcPr>
          <w:p w14:paraId="107111FC" w14:textId="77777777" w:rsidR="00A422E4" w:rsidRPr="00DD759E" w:rsidRDefault="00A422E4" w:rsidP="00F311CE">
            <w:pPr>
              <w:pStyle w:val="Tabletext0"/>
            </w:pPr>
            <w:r w:rsidRPr="00DD759E">
              <w:t>West along the parallel 20°16.548′S to longitude 148°50.953′E</w:t>
            </w:r>
          </w:p>
        </w:tc>
      </w:tr>
      <w:tr w:rsidR="00A422E4" w:rsidRPr="00DD759E" w14:paraId="10711200" w14:textId="77777777" w:rsidTr="00F311CE">
        <w:tc>
          <w:tcPr>
            <w:tcW w:w="714" w:type="dxa"/>
            <w:tcBorders>
              <w:bottom w:val="single" w:sz="2" w:space="0" w:color="auto"/>
            </w:tcBorders>
            <w:shd w:val="clear" w:color="auto" w:fill="auto"/>
          </w:tcPr>
          <w:p w14:paraId="107111FE"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1FF" w14:textId="77777777" w:rsidR="00A422E4" w:rsidRPr="00DD759E" w:rsidRDefault="00A422E4" w:rsidP="00F311CE">
            <w:pPr>
              <w:pStyle w:val="Tabletext0"/>
            </w:pPr>
            <w:r w:rsidRPr="00DD759E">
              <w:t>North along the meridian 148°50.953′E to latitude 20°15.992′S</w:t>
            </w:r>
          </w:p>
        </w:tc>
      </w:tr>
      <w:tr w:rsidR="00A422E4" w:rsidRPr="00DD759E" w14:paraId="10711203" w14:textId="77777777" w:rsidTr="00F311CE">
        <w:tc>
          <w:tcPr>
            <w:tcW w:w="714" w:type="dxa"/>
            <w:tcBorders>
              <w:top w:val="single" w:sz="2" w:space="0" w:color="auto"/>
              <w:bottom w:val="single" w:sz="12" w:space="0" w:color="auto"/>
            </w:tcBorders>
            <w:shd w:val="clear" w:color="auto" w:fill="auto"/>
          </w:tcPr>
          <w:p w14:paraId="10711201"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202"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120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05" w14:textId="77777777" w:rsidR="00A422E4" w:rsidRPr="00DD759E" w:rsidRDefault="00A422E4" w:rsidP="00A422E4">
      <w:pPr>
        <w:pStyle w:val="ActHead5"/>
      </w:pPr>
      <w:bookmarkStart w:id="313" w:name="_Toc501379990"/>
      <w:r w:rsidRPr="00DD759E">
        <w:rPr>
          <w:rStyle w:val="CharSectno"/>
        </w:rPr>
        <w:t>126</w:t>
      </w:r>
      <w:r w:rsidRPr="00DD759E">
        <w:t xml:space="preserve">  Puritan Bay Location</w:t>
      </w:r>
      <w:bookmarkEnd w:id="313"/>
    </w:p>
    <w:p w14:paraId="10711206" w14:textId="77777777" w:rsidR="00A422E4" w:rsidRPr="00DD759E" w:rsidRDefault="00A422E4" w:rsidP="00A422E4">
      <w:pPr>
        <w:pStyle w:val="Subsection"/>
        <w:rPr>
          <w:rFonts w:eastAsia="Calibri"/>
          <w:szCs w:val="22"/>
        </w:rPr>
      </w:pPr>
      <w:r w:rsidRPr="00DD759E">
        <w:tab/>
      </w:r>
      <w:r w:rsidRPr="00DD759E">
        <w:tab/>
        <w:t xml:space="preserve">The Puritan Bay Location is the area </w:t>
      </w:r>
      <w:r w:rsidRPr="00DD759E">
        <w:rPr>
          <w:rFonts w:eastAsia="Calibri"/>
          <w:szCs w:val="22"/>
        </w:rPr>
        <w:t>bounded by the line starting at the point described in item 1 of the following table and running progressively as described in the table.</w:t>
      </w:r>
    </w:p>
    <w:p w14:paraId="1071120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09" w14:textId="77777777" w:rsidTr="00F311CE">
        <w:trPr>
          <w:tblHeader/>
        </w:trPr>
        <w:tc>
          <w:tcPr>
            <w:tcW w:w="8313" w:type="dxa"/>
            <w:gridSpan w:val="2"/>
            <w:tcBorders>
              <w:top w:val="single" w:sz="12" w:space="0" w:color="auto"/>
              <w:bottom w:val="single" w:sz="6" w:space="0" w:color="auto"/>
            </w:tcBorders>
            <w:shd w:val="clear" w:color="auto" w:fill="auto"/>
          </w:tcPr>
          <w:p w14:paraId="10711208" w14:textId="77777777" w:rsidR="00A422E4" w:rsidRPr="00DD759E" w:rsidRDefault="00A422E4" w:rsidP="00F311CE">
            <w:pPr>
              <w:pStyle w:val="TableHeading"/>
            </w:pPr>
            <w:r w:rsidRPr="00DD759E">
              <w:t>Puritan Bay Location</w:t>
            </w:r>
          </w:p>
        </w:tc>
      </w:tr>
      <w:tr w:rsidR="00A422E4" w:rsidRPr="00DD759E" w14:paraId="1071120C" w14:textId="77777777" w:rsidTr="00F311CE">
        <w:trPr>
          <w:tblHeader/>
        </w:trPr>
        <w:tc>
          <w:tcPr>
            <w:tcW w:w="714" w:type="dxa"/>
            <w:tcBorders>
              <w:top w:val="single" w:sz="6" w:space="0" w:color="auto"/>
              <w:bottom w:val="single" w:sz="12" w:space="0" w:color="auto"/>
            </w:tcBorders>
            <w:shd w:val="clear" w:color="auto" w:fill="auto"/>
          </w:tcPr>
          <w:p w14:paraId="1071120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0B" w14:textId="77777777" w:rsidR="00A422E4" w:rsidRPr="00DD759E" w:rsidRDefault="00A422E4" w:rsidP="00F311CE">
            <w:pPr>
              <w:pStyle w:val="TableHeading"/>
            </w:pPr>
            <w:r w:rsidRPr="00DD759E">
              <w:t>Description</w:t>
            </w:r>
          </w:p>
        </w:tc>
      </w:tr>
      <w:tr w:rsidR="00A422E4" w:rsidRPr="00DD759E" w14:paraId="1071120F" w14:textId="77777777" w:rsidTr="00F311CE">
        <w:tc>
          <w:tcPr>
            <w:tcW w:w="714" w:type="dxa"/>
            <w:tcBorders>
              <w:top w:val="single" w:sz="12" w:space="0" w:color="auto"/>
            </w:tcBorders>
            <w:shd w:val="clear" w:color="auto" w:fill="auto"/>
          </w:tcPr>
          <w:p w14:paraId="1071120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0E" w14:textId="77777777" w:rsidR="00A422E4" w:rsidRPr="00DD759E" w:rsidRDefault="00A422E4" w:rsidP="00F311CE">
            <w:pPr>
              <w:pStyle w:val="Tabletext0"/>
            </w:pPr>
            <w:r w:rsidRPr="00DD759E">
              <w:t>The point 20°27.171′S 148°52.284′E</w:t>
            </w:r>
          </w:p>
        </w:tc>
      </w:tr>
      <w:tr w:rsidR="00A422E4" w:rsidRPr="00DD759E" w14:paraId="10711212" w14:textId="77777777" w:rsidTr="00F311CE">
        <w:tc>
          <w:tcPr>
            <w:tcW w:w="714" w:type="dxa"/>
            <w:shd w:val="clear" w:color="auto" w:fill="auto"/>
          </w:tcPr>
          <w:p w14:paraId="10711210" w14:textId="77777777" w:rsidR="00A422E4" w:rsidRPr="00DD759E" w:rsidRDefault="00A422E4" w:rsidP="00F311CE">
            <w:pPr>
              <w:pStyle w:val="Tabletext0"/>
            </w:pPr>
            <w:r w:rsidRPr="00DD759E">
              <w:t>2</w:t>
            </w:r>
          </w:p>
        </w:tc>
        <w:tc>
          <w:tcPr>
            <w:tcW w:w="7599" w:type="dxa"/>
            <w:shd w:val="clear" w:color="auto" w:fill="auto"/>
          </w:tcPr>
          <w:p w14:paraId="10711211" w14:textId="77777777" w:rsidR="00A422E4" w:rsidRPr="00DD759E" w:rsidRDefault="00A422E4" w:rsidP="00F311CE">
            <w:pPr>
              <w:pStyle w:val="Tabletext0"/>
            </w:pPr>
            <w:r w:rsidRPr="00DD759E">
              <w:t>Easterly along the geodesic to 20°27.625′S 148°54.206′E</w:t>
            </w:r>
          </w:p>
        </w:tc>
      </w:tr>
      <w:tr w:rsidR="00A422E4" w:rsidRPr="00DD759E" w14:paraId="10711215" w14:textId="77777777" w:rsidTr="00F311CE">
        <w:tc>
          <w:tcPr>
            <w:tcW w:w="714" w:type="dxa"/>
            <w:shd w:val="clear" w:color="auto" w:fill="auto"/>
          </w:tcPr>
          <w:p w14:paraId="10711213" w14:textId="77777777" w:rsidR="00A422E4" w:rsidRPr="00DD759E" w:rsidRDefault="00A422E4" w:rsidP="00F311CE">
            <w:pPr>
              <w:pStyle w:val="Tabletext0"/>
            </w:pPr>
            <w:r w:rsidRPr="00DD759E">
              <w:t>3</w:t>
            </w:r>
          </w:p>
        </w:tc>
        <w:tc>
          <w:tcPr>
            <w:tcW w:w="7599" w:type="dxa"/>
            <w:shd w:val="clear" w:color="auto" w:fill="auto"/>
          </w:tcPr>
          <w:p w14:paraId="10711214" w14:textId="77777777" w:rsidR="00A422E4" w:rsidRPr="00DD759E" w:rsidRDefault="00A422E4" w:rsidP="00F311CE">
            <w:pPr>
              <w:pStyle w:val="Tabletext0"/>
            </w:pPr>
            <w:r w:rsidRPr="00DD759E">
              <w:t>South</w:t>
            </w:r>
            <w:r>
              <w:noBreakHyphen/>
            </w:r>
            <w:r w:rsidRPr="00DD759E">
              <w:t>easterly along the geodesic to 20°28.477′S 148°55.013′E</w:t>
            </w:r>
          </w:p>
        </w:tc>
      </w:tr>
      <w:tr w:rsidR="00A422E4" w:rsidRPr="00DD759E" w14:paraId="10711218" w14:textId="77777777" w:rsidTr="00F311CE">
        <w:tc>
          <w:tcPr>
            <w:tcW w:w="714" w:type="dxa"/>
            <w:shd w:val="clear" w:color="auto" w:fill="auto"/>
          </w:tcPr>
          <w:p w14:paraId="10711216" w14:textId="77777777" w:rsidR="00A422E4" w:rsidRPr="00DD759E" w:rsidRDefault="00A422E4" w:rsidP="00F311CE">
            <w:pPr>
              <w:pStyle w:val="Tabletext0"/>
            </w:pPr>
            <w:r w:rsidRPr="00DD759E">
              <w:t>4</w:t>
            </w:r>
          </w:p>
        </w:tc>
        <w:tc>
          <w:tcPr>
            <w:tcW w:w="7599" w:type="dxa"/>
            <w:shd w:val="clear" w:color="auto" w:fill="auto"/>
          </w:tcPr>
          <w:p w14:paraId="10711217" w14:textId="77777777" w:rsidR="00A422E4" w:rsidRPr="00DD759E" w:rsidRDefault="00A422E4" w:rsidP="00F311CE">
            <w:pPr>
              <w:pStyle w:val="Tabletext0"/>
            </w:pPr>
            <w:r w:rsidRPr="00DD759E">
              <w:t>South along the meridian 148°55.013′E to latitude 20°28.713′S</w:t>
            </w:r>
          </w:p>
        </w:tc>
      </w:tr>
      <w:tr w:rsidR="00A422E4" w:rsidRPr="00DD759E" w14:paraId="1071121B" w14:textId="77777777" w:rsidTr="00F311CE">
        <w:tc>
          <w:tcPr>
            <w:tcW w:w="714" w:type="dxa"/>
            <w:shd w:val="clear" w:color="auto" w:fill="auto"/>
          </w:tcPr>
          <w:p w14:paraId="10711219" w14:textId="77777777" w:rsidR="00A422E4" w:rsidRPr="00DD759E" w:rsidRDefault="00A422E4" w:rsidP="00F311CE">
            <w:pPr>
              <w:pStyle w:val="Tabletext0"/>
            </w:pPr>
            <w:r w:rsidRPr="00DD759E">
              <w:t>5</w:t>
            </w:r>
          </w:p>
        </w:tc>
        <w:tc>
          <w:tcPr>
            <w:tcW w:w="7599" w:type="dxa"/>
            <w:shd w:val="clear" w:color="auto" w:fill="auto"/>
          </w:tcPr>
          <w:p w14:paraId="1071121A" w14:textId="77777777" w:rsidR="00A422E4" w:rsidRPr="00DD759E" w:rsidRDefault="00A422E4" w:rsidP="00F311CE">
            <w:pPr>
              <w:pStyle w:val="Tabletext0"/>
            </w:pPr>
            <w:r w:rsidRPr="00DD759E">
              <w:t>West along the parallel 20°28.713′S to the intersection of the mainland coastline at mean low water and the parallel 20°28.713′S (at the point closest to 20°28.713′S 148°54.720′E)</w:t>
            </w:r>
          </w:p>
        </w:tc>
      </w:tr>
      <w:tr w:rsidR="00A422E4" w:rsidRPr="00DD759E" w14:paraId="1071121E" w14:textId="77777777" w:rsidTr="00F311CE">
        <w:tc>
          <w:tcPr>
            <w:tcW w:w="714" w:type="dxa"/>
            <w:tcBorders>
              <w:bottom w:val="single" w:sz="2" w:space="0" w:color="auto"/>
            </w:tcBorders>
            <w:shd w:val="clear" w:color="auto" w:fill="auto"/>
          </w:tcPr>
          <w:p w14:paraId="1071121C"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21D" w14:textId="77777777" w:rsidR="00A422E4" w:rsidRPr="00DD759E" w:rsidRDefault="00A422E4" w:rsidP="00F311CE">
            <w:pPr>
              <w:pStyle w:val="Tabletext0"/>
            </w:pPr>
            <w:r w:rsidRPr="00DD759E">
              <w:t>Generally north</w:t>
            </w:r>
            <w:r>
              <w:noBreakHyphen/>
            </w:r>
            <w:r w:rsidRPr="00DD759E">
              <w:t>westerly then south</w:t>
            </w:r>
            <w:r>
              <w:noBreakHyphen/>
            </w:r>
            <w:r w:rsidRPr="00DD759E">
              <w:t>westerly then north</w:t>
            </w:r>
            <w:r>
              <w:noBreakHyphen/>
            </w:r>
            <w:r w:rsidRPr="00DD759E">
              <w:t>westerly along the mainland coastline at mean low water to the intersection of the mainland coastline at mean low water and the parallel 20°27.459′S (at the point closest to 20°27.459′S 148°52.284′E)</w:t>
            </w:r>
          </w:p>
        </w:tc>
      </w:tr>
      <w:tr w:rsidR="00A422E4" w:rsidRPr="00DD759E" w14:paraId="10711221" w14:textId="77777777" w:rsidTr="00F311CE">
        <w:tc>
          <w:tcPr>
            <w:tcW w:w="714" w:type="dxa"/>
            <w:tcBorders>
              <w:top w:val="single" w:sz="2" w:space="0" w:color="auto"/>
              <w:bottom w:val="single" w:sz="12" w:space="0" w:color="auto"/>
            </w:tcBorders>
            <w:shd w:val="clear" w:color="auto" w:fill="auto"/>
          </w:tcPr>
          <w:p w14:paraId="1071121F"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220" w14:textId="77777777" w:rsidR="00A422E4" w:rsidRPr="00DD759E" w:rsidRDefault="00A422E4" w:rsidP="00F311CE">
            <w:pPr>
              <w:pStyle w:val="Tabletext0"/>
            </w:pPr>
            <w:r w:rsidRPr="00DD759E">
              <w:t>North along the meridian 148°52.284′E to the starting point</w:t>
            </w:r>
          </w:p>
        </w:tc>
      </w:tr>
    </w:tbl>
    <w:p w14:paraId="1071122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23" w14:textId="77777777" w:rsidR="00A422E4" w:rsidRPr="00DD759E" w:rsidRDefault="00A422E4" w:rsidP="00A422E4">
      <w:pPr>
        <w:pStyle w:val="ActHead5"/>
      </w:pPr>
      <w:bookmarkStart w:id="314" w:name="_Toc501379991"/>
      <w:r w:rsidRPr="00DD759E">
        <w:rPr>
          <w:rStyle w:val="CharSectno"/>
        </w:rPr>
        <w:t>127</w:t>
      </w:r>
      <w:r w:rsidRPr="00DD759E">
        <w:t xml:space="preserve">  Queen Margrethe Bay, Shaw Island Location</w:t>
      </w:r>
      <w:bookmarkEnd w:id="314"/>
    </w:p>
    <w:p w14:paraId="10711224" w14:textId="77777777" w:rsidR="00A422E4" w:rsidRPr="00DD759E" w:rsidRDefault="00A422E4" w:rsidP="00A422E4">
      <w:pPr>
        <w:pStyle w:val="Subsection"/>
        <w:rPr>
          <w:rFonts w:eastAsia="Calibri"/>
          <w:szCs w:val="22"/>
        </w:rPr>
      </w:pPr>
      <w:r w:rsidRPr="00DD759E">
        <w:tab/>
      </w:r>
      <w:r w:rsidRPr="00DD759E">
        <w:tab/>
        <w:t xml:space="preserve">The Queen Margrethe Bay, Shaw Island Location is the area </w:t>
      </w:r>
      <w:r w:rsidRPr="00DD759E">
        <w:rPr>
          <w:rFonts w:eastAsia="Calibri"/>
          <w:szCs w:val="22"/>
        </w:rPr>
        <w:t>bounded by the line starting at the point described in item 1 of the following table and running progressively as described in the table.</w:t>
      </w:r>
    </w:p>
    <w:p w14:paraId="1071122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27" w14:textId="77777777" w:rsidTr="00F311CE">
        <w:trPr>
          <w:tblHeader/>
        </w:trPr>
        <w:tc>
          <w:tcPr>
            <w:tcW w:w="8313" w:type="dxa"/>
            <w:gridSpan w:val="2"/>
            <w:tcBorders>
              <w:top w:val="single" w:sz="12" w:space="0" w:color="auto"/>
              <w:bottom w:val="single" w:sz="6" w:space="0" w:color="auto"/>
            </w:tcBorders>
            <w:shd w:val="clear" w:color="auto" w:fill="auto"/>
          </w:tcPr>
          <w:p w14:paraId="10711226" w14:textId="77777777" w:rsidR="00A422E4" w:rsidRPr="00DD759E" w:rsidRDefault="00A422E4" w:rsidP="00F311CE">
            <w:pPr>
              <w:pStyle w:val="TableHeading"/>
            </w:pPr>
            <w:r w:rsidRPr="00DD759E">
              <w:t>Queen Margrethe Bay, Shaw Island Location</w:t>
            </w:r>
          </w:p>
        </w:tc>
      </w:tr>
      <w:tr w:rsidR="00A422E4" w:rsidRPr="00DD759E" w14:paraId="1071122A" w14:textId="77777777" w:rsidTr="00F311CE">
        <w:trPr>
          <w:tblHeader/>
        </w:trPr>
        <w:tc>
          <w:tcPr>
            <w:tcW w:w="714" w:type="dxa"/>
            <w:tcBorders>
              <w:top w:val="single" w:sz="6" w:space="0" w:color="auto"/>
              <w:bottom w:val="single" w:sz="12" w:space="0" w:color="auto"/>
            </w:tcBorders>
            <w:shd w:val="clear" w:color="auto" w:fill="auto"/>
          </w:tcPr>
          <w:p w14:paraId="1071122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29" w14:textId="77777777" w:rsidR="00A422E4" w:rsidRPr="00DD759E" w:rsidRDefault="00A422E4" w:rsidP="00F311CE">
            <w:pPr>
              <w:pStyle w:val="TableHeading"/>
            </w:pPr>
            <w:r w:rsidRPr="00DD759E">
              <w:t>Description</w:t>
            </w:r>
          </w:p>
        </w:tc>
      </w:tr>
      <w:tr w:rsidR="00A422E4" w:rsidRPr="00DD759E" w14:paraId="1071122D" w14:textId="77777777" w:rsidTr="00F311CE">
        <w:tc>
          <w:tcPr>
            <w:tcW w:w="714" w:type="dxa"/>
            <w:tcBorders>
              <w:top w:val="single" w:sz="12" w:space="0" w:color="auto"/>
            </w:tcBorders>
            <w:shd w:val="clear" w:color="auto" w:fill="auto"/>
          </w:tcPr>
          <w:p w14:paraId="1071122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2C"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149°06.252′E (at the point closest to 20°29.105′S 149°06.252′E)</w:t>
            </w:r>
          </w:p>
        </w:tc>
      </w:tr>
      <w:tr w:rsidR="00A422E4" w:rsidRPr="00DD759E" w14:paraId="10711230" w14:textId="77777777" w:rsidTr="00F311CE">
        <w:tc>
          <w:tcPr>
            <w:tcW w:w="714" w:type="dxa"/>
            <w:shd w:val="clear" w:color="auto" w:fill="auto"/>
          </w:tcPr>
          <w:p w14:paraId="1071122E" w14:textId="77777777" w:rsidR="00A422E4" w:rsidRPr="00DD759E" w:rsidRDefault="00A422E4" w:rsidP="00F311CE">
            <w:pPr>
              <w:pStyle w:val="Tabletext0"/>
            </w:pPr>
            <w:r w:rsidRPr="00DD759E">
              <w:t>2</w:t>
            </w:r>
          </w:p>
        </w:tc>
        <w:tc>
          <w:tcPr>
            <w:tcW w:w="7599" w:type="dxa"/>
            <w:shd w:val="clear" w:color="auto" w:fill="auto"/>
          </w:tcPr>
          <w:p w14:paraId="1071122F" w14:textId="77777777" w:rsidR="00A422E4" w:rsidRPr="00DD759E" w:rsidRDefault="00A422E4" w:rsidP="00F311CE">
            <w:pPr>
              <w:pStyle w:val="Tabletext0"/>
            </w:pPr>
            <w:r w:rsidRPr="00DD759E">
              <w:t>East along the parallel 20°29.105′S to longitude 149°06.406′E</w:t>
            </w:r>
          </w:p>
        </w:tc>
      </w:tr>
      <w:tr w:rsidR="00A422E4" w:rsidRPr="00DD759E" w14:paraId="10711233" w14:textId="77777777" w:rsidTr="00F311CE">
        <w:tc>
          <w:tcPr>
            <w:tcW w:w="714" w:type="dxa"/>
            <w:shd w:val="clear" w:color="auto" w:fill="auto"/>
          </w:tcPr>
          <w:p w14:paraId="10711231" w14:textId="77777777" w:rsidR="00A422E4" w:rsidRPr="00DD759E" w:rsidRDefault="00A422E4" w:rsidP="00F311CE">
            <w:pPr>
              <w:pStyle w:val="Tabletext0"/>
            </w:pPr>
            <w:r w:rsidRPr="00DD759E">
              <w:t>3</w:t>
            </w:r>
          </w:p>
        </w:tc>
        <w:tc>
          <w:tcPr>
            <w:tcW w:w="7599" w:type="dxa"/>
            <w:shd w:val="clear" w:color="auto" w:fill="auto"/>
          </w:tcPr>
          <w:p w14:paraId="10711232" w14:textId="77777777" w:rsidR="00A422E4" w:rsidRPr="00DD759E" w:rsidRDefault="00A422E4" w:rsidP="00F311CE">
            <w:pPr>
              <w:pStyle w:val="Tabletext0"/>
            </w:pPr>
            <w:r w:rsidRPr="00DD759E">
              <w:t>South along the meridian 149°06.406′E to latitude 20°29.270′S</w:t>
            </w:r>
          </w:p>
        </w:tc>
      </w:tr>
      <w:tr w:rsidR="00A422E4" w:rsidRPr="00DD759E" w14:paraId="10711236" w14:textId="77777777" w:rsidTr="00F311CE">
        <w:tc>
          <w:tcPr>
            <w:tcW w:w="714" w:type="dxa"/>
            <w:shd w:val="clear" w:color="auto" w:fill="auto"/>
          </w:tcPr>
          <w:p w14:paraId="10711234" w14:textId="77777777" w:rsidR="00A422E4" w:rsidRPr="00DD759E" w:rsidRDefault="00A422E4" w:rsidP="00F311CE">
            <w:pPr>
              <w:pStyle w:val="Tabletext0"/>
            </w:pPr>
            <w:r w:rsidRPr="00DD759E">
              <w:t>4</w:t>
            </w:r>
          </w:p>
        </w:tc>
        <w:tc>
          <w:tcPr>
            <w:tcW w:w="7599" w:type="dxa"/>
            <w:shd w:val="clear" w:color="auto" w:fill="auto"/>
          </w:tcPr>
          <w:p w14:paraId="10711235" w14:textId="77777777" w:rsidR="00A422E4" w:rsidRPr="00DD759E" w:rsidRDefault="00A422E4" w:rsidP="00F311CE">
            <w:pPr>
              <w:pStyle w:val="Tabletext0"/>
            </w:pPr>
            <w:r w:rsidRPr="00DD759E">
              <w:t>West along the parallel 20°29.270′S to longitude 149°06.301′E</w:t>
            </w:r>
          </w:p>
        </w:tc>
      </w:tr>
      <w:tr w:rsidR="00A422E4" w:rsidRPr="00DD759E" w14:paraId="10711239" w14:textId="77777777" w:rsidTr="00F311CE">
        <w:tc>
          <w:tcPr>
            <w:tcW w:w="714" w:type="dxa"/>
            <w:shd w:val="clear" w:color="auto" w:fill="auto"/>
          </w:tcPr>
          <w:p w14:paraId="10711237" w14:textId="77777777" w:rsidR="00A422E4" w:rsidRPr="00DD759E" w:rsidRDefault="00A422E4" w:rsidP="00F311CE">
            <w:pPr>
              <w:pStyle w:val="Tabletext0"/>
            </w:pPr>
            <w:r w:rsidRPr="00DD759E">
              <w:t>5</w:t>
            </w:r>
          </w:p>
        </w:tc>
        <w:tc>
          <w:tcPr>
            <w:tcW w:w="7599" w:type="dxa"/>
            <w:shd w:val="clear" w:color="auto" w:fill="auto"/>
          </w:tcPr>
          <w:p w14:paraId="10711238" w14:textId="77777777" w:rsidR="00A422E4" w:rsidRPr="00DD759E" w:rsidRDefault="00A422E4" w:rsidP="00F311CE">
            <w:pPr>
              <w:pStyle w:val="Tabletext0"/>
            </w:pPr>
            <w:r w:rsidRPr="00DD759E">
              <w:t>South along the meridian 149°06.301′E to latitude 20°29.737′S</w:t>
            </w:r>
          </w:p>
        </w:tc>
      </w:tr>
      <w:tr w:rsidR="00A422E4" w:rsidRPr="00DD759E" w14:paraId="1071123C" w14:textId="77777777" w:rsidTr="00F311CE">
        <w:tc>
          <w:tcPr>
            <w:tcW w:w="714" w:type="dxa"/>
            <w:shd w:val="clear" w:color="auto" w:fill="auto"/>
          </w:tcPr>
          <w:p w14:paraId="1071123A" w14:textId="77777777" w:rsidR="00A422E4" w:rsidRPr="00DD759E" w:rsidRDefault="00A422E4" w:rsidP="00F311CE">
            <w:pPr>
              <w:pStyle w:val="Tabletext0"/>
            </w:pPr>
            <w:r w:rsidRPr="00DD759E">
              <w:t>6</w:t>
            </w:r>
          </w:p>
        </w:tc>
        <w:tc>
          <w:tcPr>
            <w:tcW w:w="7599" w:type="dxa"/>
            <w:shd w:val="clear" w:color="auto" w:fill="auto"/>
          </w:tcPr>
          <w:p w14:paraId="1071123B" w14:textId="77777777" w:rsidR="00A422E4" w:rsidRPr="00DD759E" w:rsidRDefault="00A422E4" w:rsidP="00F311CE">
            <w:pPr>
              <w:pStyle w:val="Tabletext0"/>
            </w:pPr>
            <w:r w:rsidRPr="00DD759E">
              <w:t>West along the parallel 20°29.737′S to longitude 149°06.014′E</w:t>
            </w:r>
          </w:p>
        </w:tc>
      </w:tr>
      <w:tr w:rsidR="00A422E4" w:rsidRPr="00DD759E" w14:paraId="1071123F" w14:textId="77777777" w:rsidTr="00F311CE">
        <w:tc>
          <w:tcPr>
            <w:tcW w:w="714" w:type="dxa"/>
            <w:tcBorders>
              <w:bottom w:val="single" w:sz="2" w:space="0" w:color="auto"/>
            </w:tcBorders>
            <w:shd w:val="clear" w:color="auto" w:fill="auto"/>
          </w:tcPr>
          <w:p w14:paraId="1071123D"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123E" w14:textId="77777777" w:rsidR="00A422E4" w:rsidRPr="00DD759E" w:rsidRDefault="00A422E4" w:rsidP="00F311CE">
            <w:pPr>
              <w:pStyle w:val="Tabletext0"/>
            </w:pPr>
            <w:r w:rsidRPr="00DD759E">
              <w:t>North along the meridian 149°06.014′E to the intersection of the Shaw Island (20</w:t>
            </w:r>
            <w:r>
              <w:noBreakHyphen/>
            </w:r>
            <w:r w:rsidRPr="00DD759E">
              <w:t>102a) coastline at mean low water and the meridian 149°06.014′E (at the point closest to 20°29.467′S 149°06.014′E)</w:t>
            </w:r>
          </w:p>
        </w:tc>
      </w:tr>
      <w:tr w:rsidR="00A422E4" w:rsidRPr="00DD759E" w14:paraId="10711242" w14:textId="77777777" w:rsidTr="00F311CE">
        <w:tc>
          <w:tcPr>
            <w:tcW w:w="714" w:type="dxa"/>
            <w:tcBorders>
              <w:top w:val="single" w:sz="2" w:space="0" w:color="auto"/>
              <w:bottom w:val="single" w:sz="12" w:space="0" w:color="auto"/>
            </w:tcBorders>
            <w:shd w:val="clear" w:color="auto" w:fill="auto"/>
          </w:tcPr>
          <w:p w14:paraId="10711240"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1241" w14:textId="77777777" w:rsidR="00A422E4" w:rsidRPr="00DD759E" w:rsidRDefault="00A422E4" w:rsidP="00F311CE">
            <w:pPr>
              <w:pStyle w:val="Tabletext0"/>
            </w:pPr>
            <w:r w:rsidRPr="00DD759E">
              <w:t>North</w:t>
            </w:r>
            <w:r>
              <w:noBreakHyphen/>
            </w:r>
            <w:r w:rsidRPr="00DD759E">
              <w:t>westerly then south</w:t>
            </w:r>
            <w:r>
              <w:noBreakHyphen/>
            </w:r>
            <w:r w:rsidRPr="00DD759E">
              <w:t>easterly along the Shaw Island (20</w:t>
            </w:r>
            <w:r>
              <w:noBreakHyphen/>
            </w:r>
            <w:r w:rsidRPr="00DD759E">
              <w:t>102a) coastline at mean low water to the starting point</w:t>
            </w:r>
          </w:p>
        </w:tc>
      </w:tr>
    </w:tbl>
    <w:p w14:paraId="1071124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44" w14:textId="77777777" w:rsidR="00A422E4" w:rsidRPr="00DD759E" w:rsidRDefault="00A422E4" w:rsidP="00A422E4">
      <w:pPr>
        <w:pStyle w:val="ActHead5"/>
      </w:pPr>
      <w:bookmarkStart w:id="315" w:name="_Toc501379992"/>
      <w:r w:rsidRPr="00DD759E">
        <w:rPr>
          <w:rStyle w:val="CharSectno"/>
        </w:rPr>
        <w:t>128</w:t>
      </w:r>
      <w:r w:rsidRPr="00DD759E">
        <w:t xml:space="preserve">  Rattray Island Location</w:t>
      </w:r>
      <w:bookmarkEnd w:id="315"/>
    </w:p>
    <w:p w14:paraId="10711245" w14:textId="77777777" w:rsidR="00A422E4" w:rsidRPr="00DD759E" w:rsidRDefault="00A422E4" w:rsidP="00A422E4">
      <w:pPr>
        <w:pStyle w:val="Subsection"/>
        <w:rPr>
          <w:rFonts w:eastAsia="Calibri"/>
          <w:szCs w:val="22"/>
        </w:rPr>
      </w:pPr>
      <w:r w:rsidRPr="00DD759E">
        <w:tab/>
      </w:r>
      <w:r w:rsidRPr="00DD759E">
        <w:tab/>
        <w:t xml:space="preserve">The Rattray Island Location is the area </w:t>
      </w:r>
      <w:r w:rsidRPr="00DD759E">
        <w:rPr>
          <w:rFonts w:eastAsia="Calibri"/>
          <w:szCs w:val="22"/>
        </w:rPr>
        <w:t>bounded by the line starting at the point described in item 1 of the following table and running progressively as described in the table.</w:t>
      </w:r>
    </w:p>
    <w:p w14:paraId="1071124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48" w14:textId="77777777" w:rsidTr="00F311CE">
        <w:trPr>
          <w:tblHeader/>
        </w:trPr>
        <w:tc>
          <w:tcPr>
            <w:tcW w:w="8313" w:type="dxa"/>
            <w:gridSpan w:val="2"/>
            <w:tcBorders>
              <w:top w:val="single" w:sz="12" w:space="0" w:color="auto"/>
              <w:bottom w:val="single" w:sz="6" w:space="0" w:color="auto"/>
            </w:tcBorders>
            <w:shd w:val="clear" w:color="auto" w:fill="auto"/>
          </w:tcPr>
          <w:p w14:paraId="10711247" w14:textId="77777777" w:rsidR="00A422E4" w:rsidRPr="00DD759E" w:rsidRDefault="00A422E4" w:rsidP="00F311CE">
            <w:pPr>
              <w:pStyle w:val="TableHeading"/>
            </w:pPr>
            <w:r w:rsidRPr="00DD759E">
              <w:t>Rattray Island Location</w:t>
            </w:r>
          </w:p>
        </w:tc>
      </w:tr>
      <w:tr w:rsidR="00A422E4" w:rsidRPr="00DD759E" w14:paraId="1071124B" w14:textId="77777777" w:rsidTr="00F311CE">
        <w:trPr>
          <w:tblHeader/>
        </w:trPr>
        <w:tc>
          <w:tcPr>
            <w:tcW w:w="714" w:type="dxa"/>
            <w:tcBorders>
              <w:top w:val="single" w:sz="6" w:space="0" w:color="auto"/>
              <w:bottom w:val="single" w:sz="12" w:space="0" w:color="auto"/>
            </w:tcBorders>
            <w:shd w:val="clear" w:color="auto" w:fill="auto"/>
          </w:tcPr>
          <w:p w14:paraId="1071124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4A" w14:textId="77777777" w:rsidR="00A422E4" w:rsidRPr="00DD759E" w:rsidRDefault="00A422E4" w:rsidP="00F311CE">
            <w:pPr>
              <w:pStyle w:val="TableHeading"/>
            </w:pPr>
            <w:r w:rsidRPr="00DD759E">
              <w:t>Description</w:t>
            </w:r>
          </w:p>
        </w:tc>
      </w:tr>
      <w:tr w:rsidR="00A422E4" w:rsidRPr="00DD759E" w14:paraId="1071124E" w14:textId="77777777" w:rsidTr="00F311CE">
        <w:tc>
          <w:tcPr>
            <w:tcW w:w="714" w:type="dxa"/>
            <w:tcBorders>
              <w:top w:val="single" w:sz="12" w:space="0" w:color="auto"/>
            </w:tcBorders>
            <w:shd w:val="clear" w:color="auto" w:fill="auto"/>
          </w:tcPr>
          <w:p w14:paraId="1071124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4D" w14:textId="77777777" w:rsidR="00A422E4" w:rsidRPr="00DD759E" w:rsidRDefault="00A422E4" w:rsidP="00F311CE">
            <w:pPr>
              <w:pStyle w:val="Tabletext0"/>
            </w:pPr>
            <w:r w:rsidRPr="00DD759E">
              <w:t>The point 19°59.048′S 148°32.714′E</w:t>
            </w:r>
          </w:p>
        </w:tc>
      </w:tr>
      <w:tr w:rsidR="00A422E4" w:rsidRPr="00DD759E" w14:paraId="10711251" w14:textId="77777777" w:rsidTr="00F311CE">
        <w:tc>
          <w:tcPr>
            <w:tcW w:w="714" w:type="dxa"/>
            <w:shd w:val="clear" w:color="auto" w:fill="auto"/>
          </w:tcPr>
          <w:p w14:paraId="1071124F" w14:textId="77777777" w:rsidR="00A422E4" w:rsidRPr="00DD759E" w:rsidRDefault="00A422E4" w:rsidP="00F311CE">
            <w:pPr>
              <w:pStyle w:val="Tabletext0"/>
            </w:pPr>
            <w:r w:rsidRPr="00DD759E">
              <w:t>2</w:t>
            </w:r>
          </w:p>
        </w:tc>
        <w:tc>
          <w:tcPr>
            <w:tcW w:w="7599" w:type="dxa"/>
            <w:shd w:val="clear" w:color="auto" w:fill="auto"/>
          </w:tcPr>
          <w:p w14:paraId="10711250" w14:textId="77777777" w:rsidR="00A422E4" w:rsidRPr="00DD759E" w:rsidRDefault="00A422E4" w:rsidP="00F311CE">
            <w:pPr>
              <w:pStyle w:val="Tabletext0"/>
            </w:pPr>
            <w:r w:rsidRPr="00DD759E">
              <w:t>East along the parallel 19°59.048′S to longitude 148°33.940′E</w:t>
            </w:r>
          </w:p>
        </w:tc>
      </w:tr>
      <w:tr w:rsidR="00A422E4" w:rsidRPr="00DD759E" w14:paraId="10711254" w14:textId="77777777" w:rsidTr="00F311CE">
        <w:tc>
          <w:tcPr>
            <w:tcW w:w="714" w:type="dxa"/>
            <w:shd w:val="clear" w:color="auto" w:fill="auto"/>
          </w:tcPr>
          <w:p w14:paraId="10711252" w14:textId="77777777" w:rsidR="00A422E4" w:rsidRPr="00DD759E" w:rsidRDefault="00A422E4" w:rsidP="00F311CE">
            <w:pPr>
              <w:pStyle w:val="Tabletext0"/>
            </w:pPr>
            <w:r w:rsidRPr="00DD759E">
              <w:t>3</w:t>
            </w:r>
          </w:p>
        </w:tc>
        <w:tc>
          <w:tcPr>
            <w:tcW w:w="7599" w:type="dxa"/>
            <w:shd w:val="clear" w:color="auto" w:fill="auto"/>
          </w:tcPr>
          <w:p w14:paraId="10711253" w14:textId="77777777" w:rsidR="00A422E4" w:rsidRPr="00DD759E" w:rsidRDefault="00A422E4" w:rsidP="00F311CE">
            <w:pPr>
              <w:pStyle w:val="Tabletext0"/>
            </w:pPr>
            <w:r w:rsidRPr="00DD759E">
              <w:t>South along the meridian 148°33.940′E to latitude 20°00.422′S</w:t>
            </w:r>
          </w:p>
        </w:tc>
      </w:tr>
      <w:tr w:rsidR="00A422E4" w:rsidRPr="00DD759E" w14:paraId="10711257" w14:textId="77777777" w:rsidTr="00F311CE">
        <w:tc>
          <w:tcPr>
            <w:tcW w:w="714" w:type="dxa"/>
            <w:tcBorders>
              <w:bottom w:val="single" w:sz="2" w:space="0" w:color="auto"/>
            </w:tcBorders>
            <w:shd w:val="clear" w:color="auto" w:fill="auto"/>
          </w:tcPr>
          <w:p w14:paraId="1071125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256" w14:textId="77777777" w:rsidR="00A422E4" w:rsidRPr="00DD759E" w:rsidRDefault="00A422E4" w:rsidP="00F311CE">
            <w:pPr>
              <w:pStyle w:val="Tabletext0"/>
            </w:pPr>
            <w:r w:rsidRPr="00DD759E">
              <w:t>West along the parallel 20°00.422′S to longitude 148°32.714′E</w:t>
            </w:r>
          </w:p>
        </w:tc>
      </w:tr>
      <w:tr w:rsidR="00A422E4" w:rsidRPr="00DD759E" w14:paraId="1071125A" w14:textId="77777777" w:rsidTr="00F311CE">
        <w:tc>
          <w:tcPr>
            <w:tcW w:w="714" w:type="dxa"/>
            <w:tcBorders>
              <w:top w:val="single" w:sz="2" w:space="0" w:color="auto"/>
              <w:bottom w:val="single" w:sz="12" w:space="0" w:color="auto"/>
            </w:tcBorders>
            <w:shd w:val="clear" w:color="auto" w:fill="auto"/>
          </w:tcPr>
          <w:p w14:paraId="1071125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259" w14:textId="77777777" w:rsidR="00A422E4" w:rsidRPr="00DD759E" w:rsidRDefault="00A422E4" w:rsidP="00F311CE">
            <w:pPr>
              <w:pStyle w:val="Tabletext0"/>
            </w:pPr>
            <w:r w:rsidRPr="00DD759E">
              <w:t>North along the meridian 148°32.714′E to the starting point</w:t>
            </w:r>
          </w:p>
        </w:tc>
      </w:tr>
    </w:tbl>
    <w:p w14:paraId="1071125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5C" w14:textId="77777777" w:rsidR="00A422E4" w:rsidRPr="00DD759E" w:rsidRDefault="00A422E4" w:rsidP="00A422E4">
      <w:pPr>
        <w:pStyle w:val="ActHead5"/>
      </w:pPr>
      <w:bookmarkStart w:id="316" w:name="_Toc501379993"/>
      <w:r w:rsidRPr="00DD759E">
        <w:rPr>
          <w:rStyle w:val="CharSectno"/>
        </w:rPr>
        <w:t>129</w:t>
      </w:r>
      <w:r w:rsidRPr="00DD759E">
        <w:t xml:space="preserve">  Repair Island Location</w:t>
      </w:r>
      <w:bookmarkEnd w:id="316"/>
    </w:p>
    <w:p w14:paraId="1071125D" w14:textId="77777777" w:rsidR="00A422E4" w:rsidRPr="00DD759E" w:rsidRDefault="00A422E4" w:rsidP="00A422E4">
      <w:pPr>
        <w:pStyle w:val="Subsection"/>
        <w:rPr>
          <w:rFonts w:eastAsia="Calibri"/>
          <w:szCs w:val="22"/>
        </w:rPr>
      </w:pPr>
      <w:r w:rsidRPr="00DD759E">
        <w:tab/>
      </w:r>
      <w:r w:rsidRPr="00DD759E">
        <w:tab/>
        <w:t xml:space="preserve">The Repair Island Location is the area </w:t>
      </w:r>
      <w:r w:rsidRPr="00DD759E">
        <w:rPr>
          <w:rFonts w:eastAsia="Calibri"/>
          <w:szCs w:val="22"/>
        </w:rPr>
        <w:t>bounded by the line starting at the point described in item 1 of the following table and running progressively as described in the table.</w:t>
      </w:r>
    </w:p>
    <w:p w14:paraId="1071125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60" w14:textId="77777777" w:rsidTr="00F311CE">
        <w:trPr>
          <w:tblHeader/>
        </w:trPr>
        <w:tc>
          <w:tcPr>
            <w:tcW w:w="8313" w:type="dxa"/>
            <w:gridSpan w:val="2"/>
            <w:tcBorders>
              <w:top w:val="single" w:sz="12" w:space="0" w:color="auto"/>
              <w:bottom w:val="single" w:sz="6" w:space="0" w:color="auto"/>
            </w:tcBorders>
            <w:shd w:val="clear" w:color="auto" w:fill="auto"/>
          </w:tcPr>
          <w:p w14:paraId="1071125F" w14:textId="77777777" w:rsidR="00A422E4" w:rsidRPr="00DD759E" w:rsidRDefault="00A422E4" w:rsidP="00F311CE">
            <w:pPr>
              <w:pStyle w:val="TableHeading"/>
            </w:pPr>
            <w:r w:rsidRPr="00DD759E">
              <w:t>Repair Island Location</w:t>
            </w:r>
          </w:p>
        </w:tc>
      </w:tr>
      <w:tr w:rsidR="00A422E4" w:rsidRPr="00DD759E" w14:paraId="10711263" w14:textId="77777777" w:rsidTr="00F311CE">
        <w:trPr>
          <w:tblHeader/>
        </w:trPr>
        <w:tc>
          <w:tcPr>
            <w:tcW w:w="714" w:type="dxa"/>
            <w:tcBorders>
              <w:top w:val="single" w:sz="6" w:space="0" w:color="auto"/>
              <w:bottom w:val="single" w:sz="12" w:space="0" w:color="auto"/>
            </w:tcBorders>
            <w:shd w:val="clear" w:color="auto" w:fill="auto"/>
          </w:tcPr>
          <w:p w14:paraId="1071126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62" w14:textId="77777777" w:rsidR="00A422E4" w:rsidRPr="00DD759E" w:rsidRDefault="00A422E4" w:rsidP="00F311CE">
            <w:pPr>
              <w:pStyle w:val="TableHeading"/>
            </w:pPr>
            <w:r w:rsidRPr="00DD759E">
              <w:t>Description</w:t>
            </w:r>
          </w:p>
        </w:tc>
      </w:tr>
      <w:tr w:rsidR="00A422E4" w:rsidRPr="00DD759E" w14:paraId="10711266" w14:textId="77777777" w:rsidTr="00F311CE">
        <w:tc>
          <w:tcPr>
            <w:tcW w:w="714" w:type="dxa"/>
            <w:tcBorders>
              <w:top w:val="single" w:sz="12" w:space="0" w:color="auto"/>
            </w:tcBorders>
            <w:shd w:val="clear" w:color="auto" w:fill="auto"/>
          </w:tcPr>
          <w:p w14:paraId="1071126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65" w14:textId="77777777" w:rsidR="00A422E4" w:rsidRPr="00DD759E" w:rsidRDefault="00A422E4" w:rsidP="00F311CE">
            <w:pPr>
              <w:pStyle w:val="Tabletext0"/>
            </w:pPr>
            <w:r w:rsidRPr="00DD759E">
              <w:t>The point 20°17.552′S 148°47.365′E</w:t>
            </w:r>
          </w:p>
        </w:tc>
      </w:tr>
      <w:tr w:rsidR="00A422E4" w:rsidRPr="00DD759E" w14:paraId="10711269" w14:textId="77777777" w:rsidTr="00F311CE">
        <w:tc>
          <w:tcPr>
            <w:tcW w:w="714" w:type="dxa"/>
            <w:shd w:val="clear" w:color="auto" w:fill="auto"/>
          </w:tcPr>
          <w:p w14:paraId="10711267" w14:textId="77777777" w:rsidR="00A422E4" w:rsidRPr="00DD759E" w:rsidRDefault="00A422E4" w:rsidP="00F311CE">
            <w:pPr>
              <w:pStyle w:val="Tabletext0"/>
            </w:pPr>
            <w:r w:rsidRPr="00DD759E">
              <w:t>2</w:t>
            </w:r>
          </w:p>
        </w:tc>
        <w:tc>
          <w:tcPr>
            <w:tcW w:w="7599" w:type="dxa"/>
            <w:shd w:val="clear" w:color="auto" w:fill="auto"/>
          </w:tcPr>
          <w:p w14:paraId="10711268" w14:textId="77777777" w:rsidR="00A422E4" w:rsidRPr="00DD759E" w:rsidRDefault="00A422E4" w:rsidP="00F311CE">
            <w:pPr>
              <w:pStyle w:val="Tabletext0"/>
            </w:pPr>
            <w:r w:rsidRPr="00DD759E">
              <w:t>East along the parallel 20°17.552′S to longitude 148°47.611′E</w:t>
            </w:r>
          </w:p>
        </w:tc>
      </w:tr>
      <w:tr w:rsidR="00A422E4" w:rsidRPr="00DD759E" w14:paraId="1071126C" w14:textId="77777777" w:rsidTr="00F311CE">
        <w:tc>
          <w:tcPr>
            <w:tcW w:w="714" w:type="dxa"/>
            <w:shd w:val="clear" w:color="auto" w:fill="auto"/>
          </w:tcPr>
          <w:p w14:paraId="1071126A" w14:textId="77777777" w:rsidR="00A422E4" w:rsidRPr="00DD759E" w:rsidRDefault="00A422E4" w:rsidP="00F311CE">
            <w:pPr>
              <w:pStyle w:val="Tabletext0"/>
            </w:pPr>
            <w:r w:rsidRPr="00DD759E">
              <w:t>3</w:t>
            </w:r>
          </w:p>
        </w:tc>
        <w:tc>
          <w:tcPr>
            <w:tcW w:w="7599" w:type="dxa"/>
            <w:shd w:val="clear" w:color="auto" w:fill="auto"/>
          </w:tcPr>
          <w:p w14:paraId="1071126B" w14:textId="77777777" w:rsidR="00A422E4" w:rsidRPr="00DD759E" w:rsidRDefault="00A422E4" w:rsidP="00F311CE">
            <w:pPr>
              <w:pStyle w:val="Tabletext0"/>
            </w:pPr>
            <w:r w:rsidRPr="00DD759E">
              <w:t>South along the meridian 148°47.611′E to latitude 20°18.490′S</w:t>
            </w:r>
          </w:p>
        </w:tc>
      </w:tr>
      <w:tr w:rsidR="00A422E4" w:rsidRPr="00DD759E" w14:paraId="1071126F" w14:textId="77777777" w:rsidTr="00F311CE">
        <w:tc>
          <w:tcPr>
            <w:tcW w:w="714" w:type="dxa"/>
            <w:shd w:val="clear" w:color="auto" w:fill="auto"/>
          </w:tcPr>
          <w:p w14:paraId="1071126D" w14:textId="77777777" w:rsidR="00A422E4" w:rsidRPr="00DD759E" w:rsidRDefault="00A422E4" w:rsidP="00F311CE">
            <w:pPr>
              <w:pStyle w:val="Tabletext0"/>
            </w:pPr>
            <w:r w:rsidRPr="00DD759E">
              <w:t>4</w:t>
            </w:r>
          </w:p>
        </w:tc>
        <w:tc>
          <w:tcPr>
            <w:tcW w:w="7599" w:type="dxa"/>
            <w:shd w:val="clear" w:color="auto" w:fill="auto"/>
          </w:tcPr>
          <w:p w14:paraId="1071126E" w14:textId="77777777" w:rsidR="00A422E4" w:rsidRPr="00DD759E" w:rsidRDefault="00A422E4" w:rsidP="00F311CE">
            <w:pPr>
              <w:pStyle w:val="Tabletext0"/>
            </w:pPr>
            <w:r w:rsidRPr="00DD759E">
              <w:t>North</w:t>
            </w:r>
            <w:r>
              <w:noBreakHyphen/>
            </w:r>
            <w:r w:rsidRPr="00DD759E">
              <w:t>westerly along the geodesic to 20°18.014′S 148°47.240′E</w:t>
            </w:r>
          </w:p>
        </w:tc>
      </w:tr>
      <w:tr w:rsidR="00A422E4" w:rsidRPr="00DD759E" w14:paraId="10711272" w14:textId="77777777" w:rsidTr="00F311CE">
        <w:tc>
          <w:tcPr>
            <w:tcW w:w="714" w:type="dxa"/>
            <w:tcBorders>
              <w:bottom w:val="single" w:sz="2" w:space="0" w:color="auto"/>
            </w:tcBorders>
            <w:shd w:val="clear" w:color="auto" w:fill="auto"/>
          </w:tcPr>
          <w:p w14:paraId="10711270"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271" w14:textId="77777777" w:rsidR="00A422E4" w:rsidRPr="00DD759E" w:rsidRDefault="00A422E4" w:rsidP="00F311CE">
            <w:pPr>
              <w:pStyle w:val="Tabletext0"/>
            </w:pPr>
            <w:r w:rsidRPr="00DD759E">
              <w:t>North along the meridian 148°47.240′E to latitude 20°17.833′S</w:t>
            </w:r>
          </w:p>
        </w:tc>
      </w:tr>
      <w:tr w:rsidR="00A422E4" w:rsidRPr="00DD759E" w14:paraId="10711275" w14:textId="77777777" w:rsidTr="00F311CE">
        <w:tc>
          <w:tcPr>
            <w:tcW w:w="714" w:type="dxa"/>
            <w:tcBorders>
              <w:top w:val="single" w:sz="2" w:space="0" w:color="auto"/>
              <w:bottom w:val="single" w:sz="12" w:space="0" w:color="auto"/>
            </w:tcBorders>
            <w:shd w:val="clear" w:color="auto" w:fill="auto"/>
          </w:tcPr>
          <w:p w14:paraId="10711273"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274"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127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77" w14:textId="77777777" w:rsidR="00A422E4" w:rsidRPr="00DD759E" w:rsidRDefault="00A422E4" w:rsidP="00A422E4">
      <w:pPr>
        <w:pStyle w:val="ActHead5"/>
      </w:pPr>
      <w:bookmarkStart w:id="317" w:name="_Toc501379994"/>
      <w:r w:rsidRPr="00DD759E">
        <w:rPr>
          <w:rStyle w:val="CharSectno"/>
        </w:rPr>
        <w:t>130</w:t>
      </w:r>
      <w:r w:rsidRPr="00DD759E">
        <w:t xml:space="preserve">  Repulse Bay East Location</w:t>
      </w:r>
      <w:bookmarkEnd w:id="317"/>
    </w:p>
    <w:p w14:paraId="10711278" w14:textId="77777777" w:rsidR="00A422E4" w:rsidRPr="00DD759E" w:rsidRDefault="00A422E4" w:rsidP="00A422E4">
      <w:pPr>
        <w:pStyle w:val="Subsection"/>
        <w:rPr>
          <w:rFonts w:eastAsia="Calibri"/>
          <w:szCs w:val="22"/>
        </w:rPr>
      </w:pPr>
      <w:r w:rsidRPr="00DD759E">
        <w:tab/>
      </w:r>
      <w:r w:rsidRPr="00DD759E">
        <w:tab/>
        <w:t xml:space="preserve">The Repulse Bay East Location is the area </w:t>
      </w:r>
      <w:r w:rsidRPr="00DD759E">
        <w:rPr>
          <w:rFonts w:eastAsia="Calibri"/>
          <w:szCs w:val="22"/>
        </w:rPr>
        <w:t>bounded by the line starting at the point described in item 1 of the following table and running progressively as described in the table.</w:t>
      </w:r>
    </w:p>
    <w:p w14:paraId="1071127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7B" w14:textId="77777777" w:rsidTr="00F311CE">
        <w:trPr>
          <w:tblHeader/>
        </w:trPr>
        <w:tc>
          <w:tcPr>
            <w:tcW w:w="8313" w:type="dxa"/>
            <w:gridSpan w:val="2"/>
            <w:tcBorders>
              <w:top w:val="single" w:sz="12" w:space="0" w:color="auto"/>
              <w:bottom w:val="single" w:sz="6" w:space="0" w:color="auto"/>
            </w:tcBorders>
            <w:shd w:val="clear" w:color="auto" w:fill="auto"/>
          </w:tcPr>
          <w:p w14:paraId="1071127A" w14:textId="77777777" w:rsidR="00A422E4" w:rsidRPr="00DD759E" w:rsidRDefault="00A422E4" w:rsidP="00F311CE">
            <w:pPr>
              <w:pStyle w:val="TableHeading"/>
            </w:pPr>
            <w:r w:rsidRPr="00DD759E">
              <w:t>Repulse Bay East Location</w:t>
            </w:r>
          </w:p>
        </w:tc>
      </w:tr>
      <w:tr w:rsidR="00A422E4" w:rsidRPr="00DD759E" w14:paraId="1071127E" w14:textId="77777777" w:rsidTr="00F311CE">
        <w:trPr>
          <w:tblHeader/>
        </w:trPr>
        <w:tc>
          <w:tcPr>
            <w:tcW w:w="714" w:type="dxa"/>
            <w:tcBorders>
              <w:top w:val="single" w:sz="6" w:space="0" w:color="auto"/>
              <w:bottom w:val="single" w:sz="12" w:space="0" w:color="auto"/>
            </w:tcBorders>
            <w:shd w:val="clear" w:color="auto" w:fill="auto"/>
          </w:tcPr>
          <w:p w14:paraId="1071127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7D" w14:textId="77777777" w:rsidR="00A422E4" w:rsidRPr="00DD759E" w:rsidRDefault="00A422E4" w:rsidP="00F311CE">
            <w:pPr>
              <w:pStyle w:val="TableHeading"/>
            </w:pPr>
            <w:r w:rsidRPr="00DD759E">
              <w:t>Description</w:t>
            </w:r>
          </w:p>
        </w:tc>
      </w:tr>
      <w:tr w:rsidR="00A422E4" w:rsidRPr="00DD759E" w14:paraId="10711281" w14:textId="77777777" w:rsidTr="00F311CE">
        <w:tc>
          <w:tcPr>
            <w:tcW w:w="714" w:type="dxa"/>
            <w:tcBorders>
              <w:top w:val="single" w:sz="12" w:space="0" w:color="auto"/>
            </w:tcBorders>
            <w:shd w:val="clear" w:color="auto" w:fill="auto"/>
          </w:tcPr>
          <w:p w14:paraId="1071127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80" w14:textId="77777777" w:rsidR="00A422E4" w:rsidRPr="00DD759E" w:rsidRDefault="00A422E4" w:rsidP="00F311CE">
            <w:pPr>
              <w:pStyle w:val="Tabletext0"/>
            </w:pPr>
            <w:r w:rsidRPr="00DD759E">
              <w:t>The intersection of the mainland coastline at mean low water and the meridian 148°45.825′E (at the point closest to 20°28.776′S 148°45.825′E)</w:t>
            </w:r>
          </w:p>
        </w:tc>
      </w:tr>
      <w:tr w:rsidR="00A422E4" w:rsidRPr="00DD759E" w14:paraId="10711284" w14:textId="77777777" w:rsidTr="00F311CE">
        <w:tc>
          <w:tcPr>
            <w:tcW w:w="714" w:type="dxa"/>
            <w:shd w:val="clear" w:color="auto" w:fill="auto"/>
          </w:tcPr>
          <w:p w14:paraId="10711282" w14:textId="77777777" w:rsidR="00A422E4" w:rsidRPr="00DD759E" w:rsidRDefault="00A422E4" w:rsidP="00F311CE">
            <w:pPr>
              <w:pStyle w:val="Tabletext0"/>
            </w:pPr>
            <w:r w:rsidRPr="00DD759E">
              <w:t>2</w:t>
            </w:r>
          </w:p>
        </w:tc>
        <w:tc>
          <w:tcPr>
            <w:tcW w:w="7599" w:type="dxa"/>
            <w:shd w:val="clear" w:color="auto" w:fill="auto"/>
          </w:tcPr>
          <w:p w14:paraId="10711283" w14:textId="77777777" w:rsidR="00A422E4" w:rsidRPr="00DD759E" w:rsidRDefault="00A422E4" w:rsidP="00F311CE">
            <w:pPr>
              <w:pStyle w:val="Tabletext0"/>
            </w:pPr>
            <w:r w:rsidRPr="00DD759E">
              <w:t>Generally north</w:t>
            </w:r>
            <w:r>
              <w:noBreakHyphen/>
            </w:r>
            <w:r w:rsidRPr="00DD759E">
              <w:t>easterly then south easterly along the mainland coastline at mean low water to the intersection of the mainland coastline at mean low water and the parallel 20°32.128′S (at the point closest to 20°32.128′S 148°55.878′E)</w:t>
            </w:r>
          </w:p>
        </w:tc>
      </w:tr>
      <w:tr w:rsidR="00A422E4" w:rsidRPr="00DD759E" w14:paraId="10711287" w14:textId="77777777" w:rsidTr="00F311CE">
        <w:tc>
          <w:tcPr>
            <w:tcW w:w="714" w:type="dxa"/>
            <w:shd w:val="clear" w:color="auto" w:fill="auto"/>
          </w:tcPr>
          <w:p w14:paraId="10711285" w14:textId="77777777" w:rsidR="00A422E4" w:rsidRPr="00DD759E" w:rsidRDefault="00A422E4" w:rsidP="00F311CE">
            <w:pPr>
              <w:pStyle w:val="Tabletext0"/>
            </w:pPr>
            <w:r w:rsidRPr="00DD759E">
              <w:t>3</w:t>
            </w:r>
          </w:p>
        </w:tc>
        <w:tc>
          <w:tcPr>
            <w:tcW w:w="7599" w:type="dxa"/>
            <w:shd w:val="clear" w:color="auto" w:fill="auto"/>
          </w:tcPr>
          <w:p w14:paraId="10711286" w14:textId="77777777" w:rsidR="00A422E4" w:rsidRPr="00DD759E" w:rsidRDefault="00A422E4" w:rsidP="00F311CE">
            <w:pPr>
              <w:pStyle w:val="Tabletext0"/>
            </w:pPr>
            <w:r w:rsidRPr="00DD759E">
              <w:t>South along the meridian 148°55.878′E to latitude 20°32.307′S</w:t>
            </w:r>
          </w:p>
        </w:tc>
      </w:tr>
      <w:tr w:rsidR="00A422E4" w:rsidRPr="00DD759E" w14:paraId="1071128A" w14:textId="77777777" w:rsidTr="00F311CE">
        <w:tc>
          <w:tcPr>
            <w:tcW w:w="714" w:type="dxa"/>
            <w:shd w:val="clear" w:color="auto" w:fill="auto"/>
          </w:tcPr>
          <w:p w14:paraId="10711288" w14:textId="77777777" w:rsidR="00A422E4" w:rsidRPr="00DD759E" w:rsidRDefault="00A422E4" w:rsidP="00F311CE">
            <w:pPr>
              <w:pStyle w:val="Tabletext0"/>
            </w:pPr>
            <w:r w:rsidRPr="00DD759E">
              <w:t>4</w:t>
            </w:r>
          </w:p>
        </w:tc>
        <w:tc>
          <w:tcPr>
            <w:tcW w:w="7599" w:type="dxa"/>
            <w:shd w:val="clear" w:color="auto" w:fill="auto"/>
          </w:tcPr>
          <w:p w14:paraId="10711289" w14:textId="77777777" w:rsidR="00A422E4" w:rsidRPr="00DD759E" w:rsidRDefault="00A422E4" w:rsidP="00F311CE">
            <w:pPr>
              <w:pStyle w:val="Tabletext0"/>
            </w:pPr>
            <w:r w:rsidRPr="00DD759E">
              <w:t>West along the parallel 20°32.307′S to longitude 148°55.232′E</w:t>
            </w:r>
          </w:p>
        </w:tc>
      </w:tr>
      <w:tr w:rsidR="00A422E4" w:rsidRPr="00DD759E" w14:paraId="1071128D" w14:textId="77777777" w:rsidTr="00F311CE">
        <w:tc>
          <w:tcPr>
            <w:tcW w:w="714" w:type="dxa"/>
            <w:shd w:val="clear" w:color="auto" w:fill="auto"/>
          </w:tcPr>
          <w:p w14:paraId="1071128B" w14:textId="77777777" w:rsidR="00A422E4" w:rsidRPr="00DD759E" w:rsidRDefault="00A422E4" w:rsidP="00F311CE">
            <w:pPr>
              <w:pStyle w:val="Tabletext0"/>
            </w:pPr>
            <w:r w:rsidRPr="00DD759E">
              <w:t>5</w:t>
            </w:r>
          </w:p>
        </w:tc>
        <w:tc>
          <w:tcPr>
            <w:tcW w:w="7599" w:type="dxa"/>
            <w:shd w:val="clear" w:color="auto" w:fill="auto"/>
          </w:tcPr>
          <w:p w14:paraId="1071128C" w14:textId="77777777" w:rsidR="00A422E4" w:rsidRPr="00DD759E" w:rsidRDefault="00A422E4" w:rsidP="00F311CE">
            <w:pPr>
              <w:pStyle w:val="Tabletext0"/>
            </w:pPr>
            <w:r w:rsidRPr="00DD759E">
              <w:t>South along the meridian 148°55.232′E to latitude 20°32.629′S</w:t>
            </w:r>
          </w:p>
        </w:tc>
      </w:tr>
      <w:tr w:rsidR="00A422E4" w:rsidRPr="00DD759E" w14:paraId="10711290" w14:textId="77777777" w:rsidTr="00F311CE">
        <w:tc>
          <w:tcPr>
            <w:tcW w:w="714" w:type="dxa"/>
            <w:shd w:val="clear" w:color="auto" w:fill="auto"/>
          </w:tcPr>
          <w:p w14:paraId="1071128E" w14:textId="77777777" w:rsidR="00A422E4" w:rsidRPr="00DD759E" w:rsidRDefault="00A422E4" w:rsidP="00F311CE">
            <w:pPr>
              <w:pStyle w:val="Tabletext0"/>
            </w:pPr>
            <w:r w:rsidRPr="00DD759E">
              <w:t>6</w:t>
            </w:r>
          </w:p>
        </w:tc>
        <w:tc>
          <w:tcPr>
            <w:tcW w:w="7599" w:type="dxa"/>
            <w:shd w:val="clear" w:color="auto" w:fill="auto"/>
          </w:tcPr>
          <w:p w14:paraId="1071128F" w14:textId="77777777" w:rsidR="00A422E4" w:rsidRPr="00DD759E" w:rsidRDefault="00A422E4" w:rsidP="00F311CE">
            <w:pPr>
              <w:pStyle w:val="Tabletext0"/>
            </w:pPr>
            <w:r w:rsidRPr="00DD759E">
              <w:t>Westerly along the geodesic to 20°33.020′S 148°54.019′E</w:t>
            </w:r>
          </w:p>
        </w:tc>
      </w:tr>
      <w:tr w:rsidR="00A422E4" w:rsidRPr="00DD759E" w14:paraId="10711293" w14:textId="77777777" w:rsidTr="00F311CE">
        <w:tc>
          <w:tcPr>
            <w:tcW w:w="714" w:type="dxa"/>
            <w:shd w:val="clear" w:color="auto" w:fill="auto"/>
          </w:tcPr>
          <w:p w14:paraId="10711291" w14:textId="77777777" w:rsidR="00A422E4" w:rsidRPr="00DD759E" w:rsidRDefault="00A422E4" w:rsidP="00F311CE">
            <w:pPr>
              <w:pStyle w:val="Tabletext0"/>
            </w:pPr>
            <w:r w:rsidRPr="00DD759E">
              <w:t>7</w:t>
            </w:r>
          </w:p>
        </w:tc>
        <w:tc>
          <w:tcPr>
            <w:tcW w:w="7599" w:type="dxa"/>
            <w:shd w:val="clear" w:color="auto" w:fill="auto"/>
          </w:tcPr>
          <w:p w14:paraId="10711292" w14:textId="77777777" w:rsidR="00A422E4" w:rsidRPr="00DD759E" w:rsidRDefault="00A422E4" w:rsidP="00F311CE">
            <w:pPr>
              <w:pStyle w:val="Tabletext0"/>
            </w:pPr>
            <w:r w:rsidRPr="00DD759E">
              <w:t>North</w:t>
            </w:r>
            <w:r>
              <w:noBreakHyphen/>
            </w:r>
            <w:r w:rsidRPr="00DD759E">
              <w:t>westerly along the geodesic to 20°31.943′S 148°51.356′E</w:t>
            </w:r>
          </w:p>
        </w:tc>
      </w:tr>
      <w:tr w:rsidR="00A422E4" w:rsidRPr="00DD759E" w14:paraId="10711296" w14:textId="77777777" w:rsidTr="00F311CE">
        <w:tc>
          <w:tcPr>
            <w:tcW w:w="714" w:type="dxa"/>
            <w:shd w:val="clear" w:color="auto" w:fill="auto"/>
          </w:tcPr>
          <w:p w14:paraId="10711294" w14:textId="77777777" w:rsidR="00A422E4" w:rsidRPr="00DD759E" w:rsidRDefault="00A422E4" w:rsidP="00F311CE">
            <w:pPr>
              <w:pStyle w:val="Tabletext0"/>
            </w:pPr>
            <w:r w:rsidRPr="00DD759E">
              <w:t>8</w:t>
            </w:r>
          </w:p>
        </w:tc>
        <w:tc>
          <w:tcPr>
            <w:tcW w:w="7599" w:type="dxa"/>
            <w:shd w:val="clear" w:color="auto" w:fill="auto"/>
          </w:tcPr>
          <w:p w14:paraId="10711295" w14:textId="77777777" w:rsidR="00A422E4" w:rsidRPr="00DD759E" w:rsidRDefault="00A422E4" w:rsidP="00F311CE">
            <w:pPr>
              <w:pStyle w:val="Tabletext0"/>
            </w:pPr>
            <w:r w:rsidRPr="00DD759E">
              <w:t>North</w:t>
            </w:r>
            <w:r>
              <w:noBreakHyphen/>
            </w:r>
            <w:r w:rsidRPr="00DD759E">
              <w:t>westerly along the geodesic to 20°29.833′S 148°49.042′E</w:t>
            </w:r>
          </w:p>
        </w:tc>
      </w:tr>
      <w:tr w:rsidR="00A422E4" w:rsidRPr="00DD759E" w14:paraId="10711299" w14:textId="77777777" w:rsidTr="00F311CE">
        <w:tc>
          <w:tcPr>
            <w:tcW w:w="714" w:type="dxa"/>
            <w:shd w:val="clear" w:color="auto" w:fill="auto"/>
          </w:tcPr>
          <w:p w14:paraId="10711297" w14:textId="77777777" w:rsidR="00A422E4" w:rsidRPr="00DD759E" w:rsidRDefault="00A422E4" w:rsidP="00F311CE">
            <w:pPr>
              <w:pStyle w:val="Tabletext0"/>
            </w:pPr>
            <w:r w:rsidRPr="00DD759E">
              <w:t>9</w:t>
            </w:r>
          </w:p>
        </w:tc>
        <w:tc>
          <w:tcPr>
            <w:tcW w:w="7599" w:type="dxa"/>
            <w:shd w:val="clear" w:color="auto" w:fill="auto"/>
          </w:tcPr>
          <w:p w14:paraId="10711298" w14:textId="77777777" w:rsidR="00A422E4" w:rsidRPr="00DD759E" w:rsidRDefault="00A422E4" w:rsidP="00F311CE">
            <w:pPr>
              <w:pStyle w:val="Tabletext0"/>
            </w:pPr>
            <w:r w:rsidRPr="00DD759E">
              <w:t>West along the parallel 20°29.833′S to longitude 148°48.695′E</w:t>
            </w:r>
          </w:p>
        </w:tc>
      </w:tr>
      <w:tr w:rsidR="00A422E4" w:rsidRPr="00DD759E" w14:paraId="1071129C" w14:textId="77777777" w:rsidTr="00F311CE">
        <w:tc>
          <w:tcPr>
            <w:tcW w:w="714" w:type="dxa"/>
            <w:shd w:val="clear" w:color="auto" w:fill="auto"/>
          </w:tcPr>
          <w:p w14:paraId="1071129A" w14:textId="77777777" w:rsidR="00A422E4" w:rsidRPr="00DD759E" w:rsidRDefault="00A422E4" w:rsidP="00F311CE">
            <w:pPr>
              <w:pStyle w:val="Tabletext0"/>
            </w:pPr>
            <w:r w:rsidRPr="00DD759E">
              <w:t>10</w:t>
            </w:r>
          </w:p>
        </w:tc>
        <w:tc>
          <w:tcPr>
            <w:tcW w:w="7599" w:type="dxa"/>
            <w:shd w:val="clear" w:color="auto" w:fill="auto"/>
          </w:tcPr>
          <w:p w14:paraId="1071129B" w14:textId="77777777" w:rsidR="00A422E4" w:rsidRPr="00DD759E" w:rsidRDefault="00A422E4" w:rsidP="00F311CE">
            <w:pPr>
              <w:pStyle w:val="Tabletext0"/>
            </w:pPr>
            <w:r w:rsidRPr="00DD759E">
              <w:t>North along the meridian 148°48.695′E to latitude 20°28.609′S</w:t>
            </w:r>
          </w:p>
        </w:tc>
      </w:tr>
      <w:tr w:rsidR="00A422E4" w:rsidRPr="00DD759E" w14:paraId="1071129F" w14:textId="77777777" w:rsidTr="00F311CE">
        <w:tc>
          <w:tcPr>
            <w:tcW w:w="714" w:type="dxa"/>
            <w:shd w:val="clear" w:color="auto" w:fill="auto"/>
          </w:tcPr>
          <w:p w14:paraId="1071129D" w14:textId="77777777" w:rsidR="00A422E4" w:rsidRPr="00DD759E" w:rsidRDefault="00A422E4" w:rsidP="00F311CE">
            <w:pPr>
              <w:pStyle w:val="Tabletext0"/>
            </w:pPr>
            <w:r w:rsidRPr="00DD759E">
              <w:t>11</w:t>
            </w:r>
          </w:p>
        </w:tc>
        <w:tc>
          <w:tcPr>
            <w:tcW w:w="7599" w:type="dxa"/>
            <w:shd w:val="clear" w:color="auto" w:fill="auto"/>
          </w:tcPr>
          <w:p w14:paraId="1071129E" w14:textId="77777777" w:rsidR="00A422E4" w:rsidRPr="00DD759E" w:rsidRDefault="00A422E4" w:rsidP="00F311CE">
            <w:pPr>
              <w:pStyle w:val="Tabletext0"/>
            </w:pPr>
            <w:r w:rsidRPr="00DD759E">
              <w:t>West along the parallel 20°28.609′S to longitude 148°47.265′E</w:t>
            </w:r>
          </w:p>
        </w:tc>
      </w:tr>
      <w:tr w:rsidR="00A422E4" w:rsidRPr="00DD759E" w14:paraId="107112A2" w14:textId="77777777" w:rsidTr="00F311CE">
        <w:tc>
          <w:tcPr>
            <w:tcW w:w="714" w:type="dxa"/>
            <w:shd w:val="clear" w:color="auto" w:fill="auto"/>
          </w:tcPr>
          <w:p w14:paraId="107112A0" w14:textId="77777777" w:rsidR="00A422E4" w:rsidRPr="00DD759E" w:rsidRDefault="00A422E4" w:rsidP="00F311CE">
            <w:pPr>
              <w:pStyle w:val="Tabletext0"/>
            </w:pPr>
            <w:r w:rsidRPr="00DD759E">
              <w:t>12</w:t>
            </w:r>
          </w:p>
        </w:tc>
        <w:tc>
          <w:tcPr>
            <w:tcW w:w="7599" w:type="dxa"/>
            <w:shd w:val="clear" w:color="auto" w:fill="auto"/>
          </w:tcPr>
          <w:p w14:paraId="107112A1" w14:textId="77777777" w:rsidR="00A422E4" w:rsidRPr="00DD759E" w:rsidRDefault="00A422E4" w:rsidP="00F311CE">
            <w:pPr>
              <w:pStyle w:val="Tabletext0"/>
            </w:pPr>
            <w:r w:rsidRPr="00DD759E">
              <w:t>South</w:t>
            </w:r>
            <w:r>
              <w:noBreakHyphen/>
            </w:r>
            <w:r w:rsidRPr="00DD759E">
              <w:t>westerly along the geodesic to 20°29.389′S 148°46.230′E</w:t>
            </w:r>
          </w:p>
        </w:tc>
      </w:tr>
      <w:tr w:rsidR="00A422E4" w:rsidRPr="00DD759E" w14:paraId="107112A5" w14:textId="77777777" w:rsidTr="00F311CE">
        <w:tc>
          <w:tcPr>
            <w:tcW w:w="714" w:type="dxa"/>
            <w:tcBorders>
              <w:bottom w:val="single" w:sz="2" w:space="0" w:color="auto"/>
            </w:tcBorders>
            <w:shd w:val="clear" w:color="auto" w:fill="auto"/>
          </w:tcPr>
          <w:p w14:paraId="107112A3" w14:textId="77777777" w:rsidR="00A422E4" w:rsidRPr="00DD759E" w:rsidRDefault="00A422E4" w:rsidP="00F311CE">
            <w:pPr>
              <w:pStyle w:val="Tabletext0"/>
            </w:pPr>
            <w:r w:rsidRPr="00DD759E">
              <w:t>13</w:t>
            </w:r>
          </w:p>
        </w:tc>
        <w:tc>
          <w:tcPr>
            <w:tcW w:w="7599" w:type="dxa"/>
            <w:tcBorders>
              <w:bottom w:val="single" w:sz="2" w:space="0" w:color="auto"/>
            </w:tcBorders>
            <w:shd w:val="clear" w:color="auto" w:fill="auto"/>
          </w:tcPr>
          <w:p w14:paraId="107112A4" w14:textId="77777777" w:rsidR="00A422E4" w:rsidRPr="00DD759E" w:rsidRDefault="00A422E4" w:rsidP="00F311CE">
            <w:pPr>
              <w:pStyle w:val="Tabletext0"/>
            </w:pPr>
            <w:r w:rsidRPr="00DD759E">
              <w:t>West along the parallel 20°29.389′S to the intersection of the Whitsunday Planning Area boundary and the parallel 20°29.389′S (at the point closest to 20°29.389′S 148°45.825′E)</w:t>
            </w:r>
          </w:p>
        </w:tc>
      </w:tr>
      <w:tr w:rsidR="00A422E4" w:rsidRPr="00DD759E" w14:paraId="107112A8" w14:textId="77777777" w:rsidTr="00F311CE">
        <w:tc>
          <w:tcPr>
            <w:tcW w:w="714" w:type="dxa"/>
            <w:tcBorders>
              <w:top w:val="single" w:sz="2" w:space="0" w:color="auto"/>
              <w:bottom w:val="single" w:sz="12" w:space="0" w:color="auto"/>
            </w:tcBorders>
            <w:shd w:val="clear" w:color="auto" w:fill="auto"/>
          </w:tcPr>
          <w:p w14:paraId="107112A6" w14:textId="77777777" w:rsidR="00A422E4" w:rsidRPr="00DD759E" w:rsidRDefault="00A422E4" w:rsidP="00F311CE">
            <w:pPr>
              <w:pStyle w:val="Tabletext0"/>
            </w:pPr>
            <w:r w:rsidRPr="00DD759E">
              <w:t>14</w:t>
            </w:r>
          </w:p>
        </w:tc>
        <w:tc>
          <w:tcPr>
            <w:tcW w:w="7599" w:type="dxa"/>
            <w:tcBorders>
              <w:top w:val="single" w:sz="2" w:space="0" w:color="auto"/>
              <w:bottom w:val="single" w:sz="12" w:space="0" w:color="auto"/>
            </w:tcBorders>
            <w:shd w:val="clear" w:color="auto" w:fill="auto"/>
          </w:tcPr>
          <w:p w14:paraId="107112A7" w14:textId="77777777" w:rsidR="00A422E4" w:rsidRPr="00DD759E" w:rsidRDefault="00A422E4" w:rsidP="00F311CE">
            <w:pPr>
              <w:pStyle w:val="Tabletext0"/>
            </w:pPr>
            <w:r w:rsidRPr="00DD759E">
              <w:t>North along the Whitsunday Planning Area boundary to the starting point</w:t>
            </w:r>
          </w:p>
        </w:tc>
      </w:tr>
    </w:tbl>
    <w:p w14:paraId="107112A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AA" w14:textId="77777777" w:rsidR="00A422E4" w:rsidRPr="00DD759E" w:rsidRDefault="00A422E4" w:rsidP="00A422E4">
      <w:pPr>
        <w:pStyle w:val="ActHead5"/>
      </w:pPr>
      <w:bookmarkStart w:id="318" w:name="_Toc501379995"/>
      <w:r w:rsidRPr="00DD759E">
        <w:rPr>
          <w:rStyle w:val="CharSectno"/>
        </w:rPr>
        <w:t>131</w:t>
      </w:r>
      <w:r w:rsidRPr="00DD759E">
        <w:t xml:space="preserve">  Ripple Rocks Location</w:t>
      </w:r>
      <w:bookmarkEnd w:id="318"/>
    </w:p>
    <w:p w14:paraId="107112AB" w14:textId="77777777" w:rsidR="00A422E4" w:rsidRPr="00DD759E" w:rsidRDefault="00A422E4" w:rsidP="00A422E4">
      <w:pPr>
        <w:pStyle w:val="Subsection"/>
        <w:rPr>
          <w:rFonts w:eastAsia="Calibri"/>
          <w:szCs w:val="22"/>
        </w:rPr>
      </w:pPr>
      <w:r w:rsidRPr="00DD759E">
        <w:tab/>
      </w:r>
      <w:r w:rsidRPr="00DD759E">
        <w:tab/>
        <w:t xml:space="preserve">The Ripple Rocks Location is the area </w:t>
      </w:r>
      <w:r w:rsidRPr="00DD759E">
        <w:rPr>
          <w:rFonts w:eastAsia="Calibri"/>
          <w:szCs w:val="22"/>
        </w:rPr>
        <w:t>bounded by the line starting at the point described in item 1 of the following table and running progressively as described in the table.</w:t>
      </w:r>
    </w:p>
    <w:p w14:paraId="107112A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AE" w14:textId="77777777" w:rsidTr="00F311CE">
        <w:trPr>
          <w:tblHeader/>
        </w:trPr>
        <w:tc>
          <w:tcPr>
            <w:tcW w:w="8313" w:type="dxa"/>
            <w:gridSpan w:val="2"/>
            <w:tcBorders>
              <w:top w:val="single" w:sz="12" w:space="0" w:color="auto"/>
              <w:bottom w:val="single" w:sz="6" w:space="0" w:color="auto"/>
            </w:tcBorders>
            <w:shd w:val="clear" w:color="auto" w:fill="auto"/>
          </w:tcPr>
          <w:p w14:paraId="107112AD" w14:textId="77777777" w:rsidR="00A422E4" w:rsidRPr="00DD759E" w:rsidRDefault="00A422E4" w:rsidP="00F311CE">
            <w:pPr>
              <w:pStyle w:val="TableHeading"/>
            </w:pPr>
            <w:r w:rsidRPr="00DD759E">
              <w:t>Ripple Rocks Location</w:t>
            </w:r>
          </w:p>
        </w:tc>
      </w:tr>
      <w:tr w:rsidR="00A422E4" w:rsidRPr="00DD759E" w14:paraId="107112B1" w14:textId="77777777" w:rsidTr="00F311CE">
        <w:trPr>
          <w:tblHeader/>
        </w:trPr>
        <w:tc>
          <w:tcPr>
            <w:tcW w:w="714" w:type="dxa"/>
            <w:tcBorders>
              <w:top w:val="single" w:sz="6" w:space="0" w:color="auto"/>
              <w:bottom w:val="single" w:sz="12" w:space="0" w:color="auto"/>
            </w:tcBorders>
            <w:shd w:val="clear" w:color="auto" w:fill="auto"/>
          </w:tcPr>
          <w:p w14:paraId="107112A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B0" w14:textId="77777777" w:rsidR="00A422E4" w:rsidRPr="00DD759E" w:rsidRDefault="00A422E4" w:rsidP="00F311CE">
            <w:pPr>
              <w:pStyle w:val="TableHeading"/>
            </w:pPr>
            <w:r w:rsidRPr="00DD759E">
              <w:t>Description</w:t>
            </w:r>
          </w:p>
        </w:tc>
      </w:tr>
      <w:tr w:rsidR="00A422E4" w:rsidRPr="00DD759E" w14:paraId="107112B4" w14:textId="77777777" w:rsidTr="00F311CE">
        <w:tc>
          <w:tcPr>
            <w:tcW w:w="714" w:type="dxa"/>
            <w:tcBorders>
              <w:top w:val="single" w:sz="12" w:space="0" w:color="auto"/>
            </w:tcBorders>
            <w:shd w:val="clear" w:color="auto" w:fill="auto"/>
          </w:tcPr>
          <w:p w14:paraId="107112B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B3" w14:textId="77777777" w:rsidR="00A422E4" w:rsidRPr="00DD759E" w:rsidRDefault="00A422E4" w:rsidP="00F311CE">
            <w:pPr>
              <w:pStyle w:val="Tabletext0"/>
            </w:pPr>
            <w:r w:rsidRPr="00DD759E">
              <w:t>The point 20°31.340′S 148°56.005′E</w:t>
            </w:r>
          </w:p>
        </w:tc>
      </w:tr>
      <w:tr w:rsidR="00A422E4" w:rsidRPr="00DD759E" w14:paraId="107112B7" w14:textId="77777777" w:rsidTr="00F311CE">
        <w:tc>
          <w:tcPr>
            <w:tcW w:w="714" w:type="dxa"/>
            <w:shd w:val="clear" w:color="auto" w:fill="auto"/>
          </w:tcPr>
          <w:p w14:paraId="107112B5" w14:textId="77777777" w:rsidR="00A422E4" w:rsidRPr="00DD759E" w:rsidRDefault="00A422E4" w:rsidP="00F311CE">
            <w:pPr>
              <w:pStyle w:val="Tabletext0"/>
            </w:pPr>
            <w:r w:rsidRPr="00DD759E">
              <w:t>2</w:t>
            </w:r>
          </w:p>
        </w:tc>
        <w:tc>
          <w:tcPr>
            <w:tcW w:w="7599" w:type="dxa"/>
            <w:shd w:val="clear" w:color="auto" w:fill="auto"/>
          </w:tcPr>
          <w:p w14:paraId="107112B6" w14:textId="77777777" w:rsidR="00A422E4" w:rsidRPr="00DD759E" w:rsidRDefault="00A422E4" w:rsidP="00F311CE">
            <w:pPr>
              <w:pStyle w:val="Tabletext0"/>
            </w:pPr>
            <w:r w:rsidRPr="00DD759E">
              <w:t>East along the parallel 20°31.340′S to longitude 148°56.299′E</w:t>
            </w:r>
          </w:p>
        </w:tc>
      </w:tr>
      <w:tr w:rsidR="00A422E4" w:rsidRPr="00DD759E" w14:paraId="107112BA" w14:textId="77777777" w:rsidTr="00F311CE">
        <w:tc>
          <w:tcPr>
            <w:tcW w:w="714" w:type="dxa"/>
            <w:shd w:val="clear" w:color="auto" w:fill="auto"/>
          </w:tcPr>
          <w:p w14:paraId="107112B8" w14:textId="77777777" w:rsidR="00A422E4" w:rsidRPr="00DD759E" w:rsidRDefault="00A422E4" w:rsidP="00F311CE">
            <w:pPr>
              <w:pStyle w:val="Tabletext0"/>
            </w:pPr>
            <w:r w:rsidRPr="00DD759E">
              <w:t>3</w:t>
            </w:r>
          </w:p>
        </w:tc>
        <w:tc>
          <w:tcPr>
            <w:tcW w:w="7599" w:type="dxa"/>
            <w:shd w:val="clear" w:color="auto" w:fill="auto"/>
          </w:tcPr>
          <w:p w14:paraId="107112B9" w14:textId="77777777" w:rsidR="00A422E4" w:rsidRPr="00DD759E" w:rsidRDefault="00A422E4" w:rsidP="00F311CE">
            <w:pPr>
              <w:pStyle w:val="Tabletext0"/>
            </w:pPr>
            <w:r w:rsidRPr="00DD759E">
              <w:t>South</w:t>
            </w:r>
            <w:r>
              <w:noBreakHyphen/>
            </w:r>
            <w:r w:rsidRPr="00DD759E">
              <w:t>easterly along the geodesic to 20°31.546′S 148°56.551′E</w:t>
            </w:r>
          </w:p>
        </w:tc>
      </w:tr>
      <w:tr w:rsidR="00A422E4" w:rsidRPr="00DD759E" w14:paraId="107112BD" w14:textId="77777777" w:rsidTr="00F311CE">
        <w:tc>
          <w:tcPr>
            <w:tcW w:w="714" w:type="dxa"/>
            <w:shd w:val="clear" w:color="auto" w:fill="auto"/>
          </w:tcPr>
          <w:p w14:paraId="107112BB" w14:textId="77777777" w:rsidR="00A422E4" w:rsidRPr="00DD759E" w:rsidRDefault="00A422E4" w:rsidP="00F311CE">
            <w:pPr>
              <w:pStyle w:val="Tabletext0"/>
            </w:pPr>
            <w:r w:rsidRPr="00DD759E">
              <w:t>4</w:t>
            </w:r>
          </w:p>
        </w:tc>
        <w:tc>
          <w:tcPr>
            <w:tcW w:w="7599" w:type="dxa"/>
            <w:shd w:val="clear" w:color="auto" w:fill="auto"/>
          </w:tcPr>
          <w:p w14:paraId="107112BC" w14:textId="77777777" w:rsidR="00A422E4" w:rsidRPr="00DD759E" w:rsidRDefault="00A422E4" w:rsidP="00F311CE">
            <w:pPr>
              <w:pStyle w:val="Tabletext0"/>
            </w:pPr>
            <w:r w:rsidRPr="00DD759E">
              <w:t>South along the meridian 148°56.551′E to latitude 20°31.889′S</w:t>
            </w:r>
          </w:p>
        </w:tc>
      </w:tr>
      <w:tr w:rsidR="00A422E4" w:rsidRPr="00DD759E" w14:paraId="107112C0" w14:textId="77777777" w:rsidTr="00F311CE">
        <w:tc>
          <w:tcPr>
            <w:tcW w:w="714" w:type="dxa"/>
            <w:tcBorders>
              <w:bottom w:val="single" w:sz="2" w:space="0" w:color="auto"/>
            </w:tcBorders>
            <w:shd w:val="clear" w:color="auto" w:fill="auto"/>
          </w:tcPr>
          <w:p w14:paraId="107112BE"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2BF" w14:textId="77777777" w:rsidR="00A422E4" w:rsidRPr="00DD759E" w:rsidDel="00754284" w:rsidRDefault="00A422E4" w:rsidP="00F311CE">
            <w:pPr>
              <w:pStyle w:val="Tabletext0"/>
            </w:pPr>
            <w:r w:rsidRPr="00DD759E">
              <w:t>West along the parallel 20°31.889′S to longitude 148°56.005′E</w:t>
            </w:r>
          </w:p>
        </w:tc>
      </w:tr>
      <w:tr w:rsidR="00A422E4" w:rsidRPr="00DD759E" w14:paraId="107112C3" w14:textId="77777777" w:rsidTr="00F311CE">
        <w:tc>
          <w:tcPr>
            <w:tcW w:w="714" w:type="dxa"/>
            <w:tcBorders>
              <w:top w:val="single" w:sz="2" w:space="0" w:color="auto"/>
              <w:bottom w:val="single" w:sz="12" w:space="0" w:color="auto"/>
            </w:tcBorders>
            <w:shd w:val="clear" w:color="auto" w:fill="auto"/>
          </w:tcPr>
          <w:p w14:paraId="107112C1"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2C2" w14:textId="77777777" w:rsidR="00A422E4" w:rsidRPr="00DD759E" w:rsidDel="00754284" w:rsidRDefault="00A422E4" w:rsidP="00F311CE">
            <w:pPr>
              <w:pStyle w:val="Tabletext0"/>
            </w:pPr>
            <w:r w:rsidRPr="00DD759E">
              <w:t>North along the meridian 148°56.005′E to the starting point</w:t>
            </w:r>
          </w:p>
        </w:tc>
      </w:tr>
    </w:tbl>
    <w:p w14:paraId="107112C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C5" w14:textId="77777777" w:rsidR="00A422E4" w:rsidRPr="00DD759E" w:rsidRDefault="00A422E4" w:rsidP="00A422E4">
      <w:pPr>
        <w:pStyle w:val="ActHead5"/>
      </w:pPr>
      <w:bookmarkStart w:id="319" w:name="_Toc501379996"/>
      <w:r w:rsidRPr="00DD759E">
        <w:rPr>
          <w:rStyle w:val="CharSectno"/>
        </w:rPr>
        <w:t>132</w:t>
      </w:r>
      <w:r w:rsidRPr="00DD759E">
        <w:t xml:space="preserve">  Roberta Bay, Shaw Island Location</w:t>
      </w:r>
      <w:bookmarkEnd w:id="319"/>
    </w:p>
    <w:p w14:paraId="107112C6" w14:textId="77777777" w:rsidR="00A422E4" w:rsidRPr="00DD759E" w:rsidRDefault="00A422E4" w:rsidP="00A422E4">
      <w:pPr>
        <w:pStyle w:val="Subsection"/>
        <w:rPr>
          <w:rFonts w:eastAsia="Calibri"/>
          <w:szCs w:val="22"/>
        </w:rPr>
      </w:pPr>
      <w:r w:rsidRPr="00DD759E">
        <w:tab/>
      </w:r>
      <w:r w:rsidRPr="00DD759E">
        <w:tab/>
        <w:t xml:space="preserve">The Roberta Bay, Shaw Island Location is the area </w:t>
      </w:r>
      <w:r w:rsidRPr="00DD759E">
        <w:rPr>
          <w:rFonts w:eastAsia="Calibri"/>
          <w:szCs w:val="22"/>
        </w:rPr>
        <w:t>bounded by the line starting at the point described in item 1 of the following table and running progressively as described in the table.</w:t>
      </w:r>
    </w:p>
    <w:p w14:paraId="107112C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C9" w14:textId="77777777" w:rsidTr="00F311CE">
        <w:trPr>
          <w:tblHeader/>
        </w:trPr>
        <w:tc>
          <w:tcPr>
            <w:tcW w:w="8313" w:type="dxa"/>
            <w:gridSpan w:val="2"/>
            <w:tcBorders>
              <w:top w:val="single" w:sz="12" w:space="0" w:color="auto"/>
              <w:bottom w:val="single" w:sz="6" w:space="0" w:color="auto"/>
            </w:tcBorders>
            <w:shd w:val="clear" w:color="auto" w:fill="auto"/>
          </w:tcPr>
          <w:p w14:paraId="107112C8" w14:textId="77777777" w:rsidR="00A422E4" w:rsidRPr="00DD759E" w:rsidRDefault="00A422E4" w:rsidP="00F311CE">
            <w:pPr>
              <w:pStyle w:val="TableHeading"/>
            </w:pPr>
            <w:r w:rsidRPr="00DD759E">
              <w:t>Roberta Bay, Shaw Island Location</w:t>
            </w:r>
          </w:p>
        </w:tc>
      </w:tr>
      <w:tr w:rsidR="00A422E4" w:rsidRPr="00DD759E" w14:paraId="107112CC" w14:textId="77777777" w:rsidTr="00F311CE">
        <w:trPr>
          <w:tblHeader/>
        </w:trPr>
        <w:tc>
          <w:tcPr>
            <w:tcW w:w="714" w:type="dxa"/>
            <w:tcBorders>
              <w:top w:val="single" w:sz="6" w:space="0" w:color="auto"/>
              <w:bottom w:val="single" w:sz="12" w:space="0" w:color="auto"/>
            </w:tcBorders>
            <w:shd w:val="clear" w:color="auto" w:fill="auto"/>
          </w:tcPr>
          <w:p w14:paraId="107112C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CB" w14:textId="77777777" w:rsidR="00A422E4" w:rsidRPr="00DD759E" w:rsidRDefault="00A422E4" w:rsidP="00F311CE">
            <w:pPr>
              <w:pStyle w:val="TableHeading"/>
            </w:pPr>
            <w:r w:rsidRPr="00DD759E">
              <w:t>Description</w:t>
            </w:r>
          </w:p>
        </w:tc>
      </w:tr>
      <w:tr w:rsidR="00A422E4" w:rsidRPr="00DD759E" w14:paraId="107112CF" w14:textId="77777777" w:rsidTr="00F311CE">
        <w:tc>
          <w:tcPr>
            <w:tcW w:w="714" w:type="dxa"/>
            <w:tcBorders>
              <w:top w:val="single" w:sz="12" w:space="0" w:color="auto"/>
            </w:tcBorders>
            <w:shd w:val="clear" w:color="auto" w:fill="auto"/>
          </w:tcPr>
          <w:p w14:paraId="107112C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CE" w14:textId="77777777" w:rsidR="00A422E4" w:rsidRPr="00DD759E" w:rsidRDefault="00A422E4" w:rsidP="00F311CE">
            <w:pPr>
              <w:pStyle w:val="Tabletext0"/>
            </w:pPr>
            <w:r w:rsidRPr="00DD759E">
              <w:t>The intersection of the Shaw Island (20</w:t>
            </w:r>
            <w:r>
              <w:noBreakHyphen/>
            </w:r>
            <w:r w:rsidRPr="00DD759E">
              <w:t>102a) coastline at mean low water and the meridian 149°06.014′E (at the point closest to 20°29.467′S 149°06.014′E)</w:t>
            </w:r>
          </w:p>
        </w:tc>
      </w:tr>
      <w:tr w:rsidR="00A422E4" w:rsidRPr="00DD759E" w14:paraId="107112D2" w14:textId="77777777" w:rsidTr="00F311CE">
        <w:tc>
          <w:tcPr>
            <w:tcW w:w="714" w:type="dxa"/>
            <w:shd w:val="clear" w:color="auto" w:fill="auto"/>
          </w:tcPr>
          <w:p w14:paraId="107112D0" w14:textId="77777777" w:rsidR="00A422E4" w:rsidRPr="00DD759E" w:rsidRDefault="00A422E4" w:rsidP="00F311CE">
            <w:pPr>
              <w:pStyle w:val="Tabletext0"/>
            </w:pPr>
            <w:r w:rsidRPr="00DD759E">
              <w:t>2</w:t>
            </w:r>
          </w:p>
        </w:tc>
        <w:tc>
          <w:tcPr>
            <w:tcW w:w="7599" w:type="dxa"/>
            <w:shd w:val="clear" w:color="auto" w:fill="auto"/>
          </w:tcPr>
          <w:p w14:paraId="107112D1" w14:textId="77777777" w:rsidR="00A422E4" w:rsidRPr="00DD759E" w:rsidRDefault="00A422E4" w:rsidP="00F311CE">
            <w:pPr>
              <w:pStyle w:val="Tabletext0"/>
            </w:pPr>
            <w:r w:rsidRPr="00DD759E">
              <w:t>South along the meridian 149°06.014′E to latitude 20°29.976′S</w:t>
            </w:r>
          </w:p>
        </w:tc>
      </w:tr>
      <w:tr w:rsidR="00A422E4" w:rsidRPr="00DD759E" w14:paraId="107112D5" w14:textId="77777777" w:rsidTr="00F311CE">
        <w:tc>
          <w:tcPr>
            <w:tcW w:w="714" w:type="dxa"/>
            <w:shd w:val="clear" w:color="auto" w:fill="auto"/>
          </w:tcPr>
          <w:p w14:paraId="107112D3" w14:textId="77777777" w:rsidR="00A422E4" w:rsidRPr="00DD759E" w:rsidRDefault="00A422E4" w:rsidP="00F311CE">
            <w:pPr>
              <w:pStyle w:val="Tabletext0"/>
            </w:pPr>
            <w:r w:rsidRPr="00DD759E">
              <w:t>3</w:t>
            </w:r>
          </w:p>
        </w:tc>
        <w:tc>
          <w:tcPr>
            <w:tcW w:w="7599" w:type="dxa"/>
            <w:shd w:val="clear" w:color="auto" w:fill="auto"/>
          </w:tcPr>
          <w:p w14:paraId="107112D4" w14:textId="77777777" w:rsidR="00A422E4" w:rsidRPr="00DD759E" w:rsidRDefault="00A422E4" w:rsidP="00F311CE">
            <w:pPr>
              <w:pStyle w:val="Tabletext0"/>
            </w:pPr>
            <w:r w:rsidRPr="00DD759E">
              <w:t>West along the parallel 20°29.976′S to longitude 149°05.056′E</w:t>
            </w:r>
          </w:p>
        </w:tc>
      </w:tr>
      <w:tr w:rsidR="00A422E4" w:rsidRPr="00DD759E" w14:paraId="107112D8" w14:textId="77777777" w:rsidTr="00F311CE">
        <w:tc>
          <w:tcPr>
            <w:tcW w:w="714" w:type="dxa"/>
            <w:tcBorders>
              <w:bottom w:val="single" w:sz="2" w:space="0" w:color="auto"/>
            </w:tcBorders>
            <w:shd w:val="clear" w:color="auto" w:fill="auto"/>
          </w:tcPr>
          <w:p w14:paraId="107112D6"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2D7" w14:textId="77777777" w:rsidR="00A422E4" w:rsidRPr="00DD759E" w:rsidRDefault="00A422E4" w:rsidP="00F311CE">
            <w:pPr>
              <w:pStyle w:val="Tabletext0"/>
            </w:pPr>
            <w:r w:rsidRPr="00DD759E">
              <w:t>North along the meridian 149°05.056′E to the intersection of the Shaw Island (20</w:t>
            </w:r>
            <w:r>
              <w:noBreakHyphen/>
            </w:r>
            <w:r w:rsidRPr="00DD759E">
              <w:t>102a) coastline at mean low water and the meridian 149°05.056′E (at the point closest to 20°29.614′S 149°05.056′E)</w:t>
            </w:r>
          </w:p>
        </w:tc>
      </w:tr>
      <w:tr w:rsidR="00A422E4" w:rsidRPr="00DD759E" w14:paraId="107112DB" w14:textId="77777777" w:rsidTr="00F311CE">
        <w:tc>
          <w:tcPr>
            <w:tcW w:w="714" w:type="dxa"/>
            <w:tcBorders>
              <w:top w:val="single" w:sz="2" w:space="0" w:color="auto"/>
              <w:bottom w:val="single" w:sz="12" w:space="0" w:color="auto"/>
            </w:tcBorders>
            <w:shd w:val="clear" w:color="auto" w:fill="auto"/>
          </w:tcPr>
          <w:p w14:paraId="107112D9"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2DA" w14:textId="77777777" w:rsidR="00A422E4" w:rsidRPr="00DD759E" w:rsidRDefault="00A422E4" w:rsidP="00F311CE">
            <w:pPr>
              <w:pStyle w:val="Tabletext0"/>
            </w:pPr>
            <w:r w:rsidRPr="00DD759E">
              <w:t>Generally northerly then south</w:t>
            </w:r>
            <w:r>
              <w:noBreakHyphen/>
            </w:r>
            <w:r w:rsidRPr="00DD759E">
              <w:t>easterly along the Shaw Island (20</w:t>
            </w:r>
            <w:r>
              <w:noBreakHyphen/>
            </w:r>
            <w:r w:rsidRPr="00DD759E">
              <w:t>102a) coastline at mean low water to the starting point</w:t>
            </w:r>
          </w:p>
        </w:tc>
      </w:tr>
    </w:tbl>
    <w:p w14:paraId="107112D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DD" w14:textId="77777777" w:rsidR="00A422E4" w:rsidRPr="00DD759E" w:rsidRDefault="00A422E4" w:rsidP="00A422E4">
      <w:pPr>
        <w:pStyle w:val="ActHead5"/>
      </w:pPr>
      <w:bookmarkStart w:id="320" w:name="_Toc501379997"/>
      <w:r w:rsidRPr="00DD759E">
        <w:rPr>
          <w:rStyle w:val="CharSectno"/>
        </w:rPr>
        <w:t>133</w:t>
      </w:r>
      <w:r w:rsidRPr="00DD759E">
        <w:t xml:space="preserve">  Rooper Inlet Location</w:t>
      </w:r>
      <w:bookmarkEnd w:id="320"/>
    </w:p>
    <w:p w14:paraId="107112DE" w14:textId="77777777" w:rsidR="00A422E4" w:rsidRPr="00DD759E" w:rsidRDefault="00A422E4" w:rsidP="00A422E4">
      <w:pPr>
        <w:pStyle w:val="Subsection"/>
        <w:rPr>
          <w:rFonts w:eastAsia="Calibri"/>
          <w:szCs w:val="22"/>
        </w:rPr>
      </w:pPr>
      <w:r w:rsidRPr="00DD759E">
        <w:tab/>
      </w:r>
      <w:r w:rsidRPr="00DD759E">
        <w:tab/>
        <w:t xml:space="preserve">The Rooper Inlet Location is the area </w:t>
      </w:r>
      <w:r w:rsidRPr="00DD759E">
        <w:rPr>
          <w:rFonts w:eastAsia="Calibri"/>
          <w:szCs w:val="22"/>
        </w:rPr>
        <w:t>bounded by the line starting at the point described in item 1 of the following table and running progressively as described in the table.</w:t>
      </w:r>
    </w:p>
    <w:p w14:paraId="107112D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2E1" w14:textId="77777777" w:rsidTr="00F311CE">
        <w:trPr>
          <w:tblHeader/>
        </w:trPr>
        <w:tc>
          <w:tcPr>
            <w:tcW w:w="8313" w:type="dxa"/>
            <w:gridSpan w:val="2"/>
            <w:tcBorders>
              <w:top w:val="single" w:sz="12" w:space="0" w:color="auto"/>
              <w:bottom w:val="single" w:sz="6" w:space="0" w:color="auto"/>
            </w:tcBorders>
            <w:shd w:val="clear" w:color="auto" w:fill="auto"/>
          </w:tcPr>
          <w:p w14:paraId="107112E0" w14:textId="77777777" w:rsidR="00A422E4" w:rsidRPr="00DD759E" w:rsidRDefault="00A422E4" w:rsidP="00F311CE">
            <w:pPr>
              <w:pStyle w:val="TableHeading"/>
            </w:pPr>
            <w:r w:rsidRPr="00DD759E">
              <w:t>Rooper Inlet Location</w:t>
            </w:r>
          </w:p>
        </w:tc>
      </w:tr>
      <w:tr w:rsidR="00A422E4" w:rsidRPr="00DD759E" w14:paraId="107112E4" w14:textId="77777777" w:rsidTr="00F311CE">
        <w:trPr>
          <w:tblHeader/>
        </w:trPr>
        <w:tc>
          <w:tcPr>
            <w:tcW w:w="714" w:type="dxa"/>
            <w:tcBorders>
              <w:top w:val="single" w:sz="6" w:space="0" w:color="auto"/>
              <w:bottom w:val="single" w:sz="12" w:space="0" w:color="auto"/>
            </w:tcBorders>
            <w:shd w:val="clear" w:color="auto" w:fill="auto"/>
          </w:tcPr>
          <w:p w14:paraId="107112E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2E3" w14:textId="77777777" w:rsidR="00A422E4" w:rsidRPr="00DD759E" w:rsidRDefault="00A422E4" w:rsidP="00F311CE">
            <w:pPr>
              <w:pStyle w:val="TableHeading"/>
            </w:pPr>
            <w:r w:rsidRPr="00DD759E">
              <w:t>Description</w:t>
            </w:r>
          </w:p>
        </w:tc>
      </w:tr>
      <w:tr w:rsidR="00A422E4" w:rsidRPr="00DD759E" w14:paraId="107112E7" w14:textId="77777777" w:rsidTr="00F311CE">
        <w:tc>
          <w:tcPr>
            <w:tcW w:w="714" w:type="dxa"/>
            <w:tcBorders>
              <w:top w:val="single" w:sz="12" w:space="0" w:color="auto"/>
            </w:tcBorders>
            <w:shd w:val="clear" w:color="auto" w:fill="auto"/>
          </w:tcPr>
          <w:p w14:paraId="107112E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2E6" w14:textId="77777777" w:rsidR="00A422E4" w:rsidRPr="00DD759E" w:rsidRDefault="00A422E4" w:rsidP="00F311CE">
            <w:pPr>
              <w:pStyle w:val="Tabletext0"/>
            </w:pPr>
            <w:r w:rsidRPr="00DD759E">
              <w:t>The point 20°17.833′S 148°47.099′E</w:t>
            </w:r>
          </w:p>
        </w:tc>
      </w:tr>
      <w:tr w:rsidR="00A422E4" w:rsidRPr="00DD759E" w14:paraId="107112EA" w14:textId="77777777" w:rsidTr="00F311CE">
        <w:tc>
          <w:tcPr>
            <w:tcW w:w="714" w:type="dxa"/>
            <w:shd w:val="clear" w:color="auto" w:fill="auto"/>
          </w:tcPr>
          <w:p w14:paraId="107112E8" w14:textId="77777777" w:rsidR="00A422E4" w:rsidRPr="00DD759E" w:rsidRDefault="00A422E4" w:rsidP="00F311CE">
            <w:pPr>
              <w:pStyle w:val="Tabletext0"/>
            </w:pPr>
            <w:r w:rsidRPr="00DD759E">
              <w:t>2</w:t>
            </w:r>
          </w:p>
        </w:tc>
        <w:tc>
          <w:tcPr>
            <w:tcW w:w="7599" w:type="dxa"/>
            <w:shd w:val="clear" w:color="auto" w:fill="auto"/>
          </w:tcPr>
          <w:p w14:paraId="107112E9" w14:textId="77777777" w:rsidR="00A422E4" w:rsidRPr="00DD759E" w:rsidRDefault="00A422E4" w:rsidP="00F311CE">
            <w:pPr>
              <w:pStyle w:val="Tabletext0"/>
            </w:pPr>
            <w:r w:rsidRPr="00DD759E">
              <w:t>East along the parallel 20°17.833′S to longitude 148°47.240′E</w:t>
            </w:r>
          </w:p>
        </w:tc>
      </w:tr>
      <w:tr w:rsidR="00A422E4" w:rsidRPr="00DD759E" w14:paraId="107112ED" w14:textId="77777777" w:rsidTr="00F311CE">
        <w:tc>
          <w:tcPr>
            <w:tcW w:w="714" w:type="dxa"/>
            <w:shd w:val="clear" w:color="auto" w:fill="auto"/>
          </w:tcPr>
          <w:p w14:paraId="107112EB" w14:textId="77777777" w:rsidR="00A422E4" w:rsidRPr="00DD759E" w:rsidRDefault="00A422E4" w:rsidP="00F311CE">
            <w:pPr>
              <w:pStyle w:val="Tabletext0"/>
            </w:pPr>
            <w:r w:rsidRPr="00DD759E">
              <w:t>3</w:t>
            </w:r>
          </w:p>
        </w:tc>
        <w:tc>
          <w:tcPr>
            <w:tcW w:w="7599" w:type="dxa"/>
            <w:shd w:val="clear" w:color="auto" w:fill="auto"/>
          </w:tcPr>
          <w:p w14:paraId="107112EC" w14:textId="77777777" w:rsidR="00A422E4" w:rsidRPr="00DD759E" w:rsidRDefault="00A422E4" w:rsidP="00F311CE">
            <w:pPr>
              <w:pStyle w:val="Tabletext0"/>
            </w:pPr>
            <w:r w:rsidRPr="00DD759E">
              <w:t>South along the meridian 148°47.240′E to latitude 20°18.014′S</w:t>
            </w:r>
          </w:p>
        </w:tc>
      </w:tr>
      <w:tr w:rsidR="00A422E4" w:rsidRPr="00DD759E" w14:paraId="107112F0" w14:textId="77777777" w:rsidTr="00F311CE">
        <w:tc>
          <w:tcPr>
            <w:tcW w:w="714" w:type="dxa"/>
            <w:shd w:val="clear" w:color="auto" w:fill="auto"/>
          </w:tcPr>
          <w:p w14:paraId="107112EE" w14:textId="77777777" w:rsidR="00A422E4" w:rsidRPr="00DD759E" w:rsidRDefault="00A422E4" w:rsidP="00F311CE">
            <w:pPr>
              <w:pStyle w:val="Tabletext0"/>
            </w:pPr>
            <w:r w:rsidRPr="00DD759E">
              <w:t>4</w:t>
            </w:r>
          </w:p>
        </w:tc>
        <w:tc>
          <w:tcPr>
            <w:tcW w:w="7599" w:type="dxa"/>
            <w:shd w:val="clear" w:color="auto" w:fill="auto"/>
          </w:tcPr>
          <w:p w14:paraId="107112EF" w14:textId="77777777" w:rsidR="00A422E4" w:rsidRPr="00DD759E" w:rsidRDefault="00A422E4" w:rsidP="00F311CE">
            <w:pPr>
              <w:pStyle w:val="Tabletext0"/>
            </w:pPr>
            <w:r w:rsidRPr="00DD759E">
              <w:t>South</w:t>
            </w:r>
            <w:r>
              <w:noBreakHyphen/>
            </w:r>
            <w:r w:rsidRPr="00DD759E">
              <w:t>easterly along the geodesic to 20°18.490′S 148°47.611′E</w:t>
            </w:r>
          </w:p>
        </w:tc>
      </w:tr>
      <w:tr w:rsidR="00A422E4" w:rsidRPr="00DD759E" w14:paraId="107112F3" w14:textId="77777777" w:rsidTr="00F311CE">
        <w:tc>
          <w:tcPr>
            <w:tcW w:w="714" w:type="dxa"/>
            <w:shd w:val="clear" w:color="auto" w:fill="auto"/>
          </w:tcPr>
          <w:p w14:paraId="107112F1" w14:textId="77777777" w:rsidR="00A422E4" w:rsidRPr="00DD759E" w:rsidRDefault="00A422E4" w:rsidP="00F311CE">
            <w:pPr>
              <w:pStyle w:val="Tabletext0"/>
            </w:pPr>
            <w:r w:rsidRPr="00DD759E">
              <w:t>5</w:t>
            </w:r>
          </w:p>
        </w:tc>
        <w:tc>
          <w:tcPr>
            <w:tcW w:w="7599" w:type="dxa"/>
            <w:shd w:val="clear" w:color="auto" w:fill="auto"/>
          </w:tcPr>
          <w:p w14:paraId="107112F2" w14:textId="77777777" w:rsidR="00A422E4" w:rsidRPr="00DD759E" w:rsidRDefault="00A422E4" w:rsidP="00F311CE">
            <w:pPr>
              <w:pStyle w:val="Tabletext0"/>
            </w:pPr>
            <w:r w:rsidRPr="00DD759E">
              <w:t>South</w:t>
            </w:r>
            <w:r>
              <w:noBreakHyphen/>
            </w:r>
            <w:r w:rsidRPr="00DD759E">
              <w:t>easterly along the geodesic to 20°18.984′S 148°48.928′E</w:t>
            </w:r>
          </w:p>
        </w:tc>
      </w:tr>
      <w:tr w:rsidR="00A422E4" w:rsidRPr="00DD759E" w14:paraId="107112F6" w14:textId="77777777" w:rsidTr="00F311CE">
        <w:tc>
          <w:tcPr>
            <w:tcW w:w="714" w:type="dxa"/>
            <w:shd w:val="clear" w:color="auto" w:fill="auto"/>
          </w:tcPr>
          <w:p w14:paraId="107112F4" w14:textId="77777777" w:rsidR="00A422E4" w:rsidRPr="00DD759E" w:rsidRDefault="00A422E4" w:rsidP="00F311CE">
            <w:pPr>
              <w:pStyle w:val="Tabletext0"/>
            </w:pPr>
            <w:r w:rsidRPr="00DD759E">
              <w:t>6</w:t>
            </w:r>
          </w:p>
        </w:tc>
        <w:tc>
          <w:tcPr>
            <w:tcW w:w="7599" w:type="dxa"/>
            <w:shd w:val="clear" w:color="auto" w:fill="auto"/>
          </w:tcPr>
          <w:p w14:paraId="107112F5" w14:textId="77777777" w:rsidR="00A422E4" w:rsidRPr="00DD759E" w:rsidRDefault="00A422E4" w:rsidP="00F311CE">
            <w:pPr>
              <w:pStyle w:val="Tabletext0"/>
            </w:pPr>
            <w:r w:rsidRPr="00DD759E">
              <w:t>South along the meridian 148°48.928′E to the intersection of the mainland coastline at mean low water and the meridian 148°48.928′E (at the point closest to 20°19.243′S 148°48.928′E)</w:t>
            </w:r>
          </w:p>
        </w:tc>
      </w:tr>
      <w:tr w:rsidR="00A422E4" w:rsidRPr="00DD759E" w14:paraId="107112F9" w14:textId="77777777" w:rsidTr="00F311CE">
        <w:tc>
          <w:tcPr>
            <w:tcW w:w="714" w:type="dxa"/>
            <w:tcBorders>
              <w:bottom w:val="single" w:sz="2" w:space="0" w:color="auto"/>
            </w:tcBorders>
            <w:shd w:val="clear" w:color="auto" w:fill="auto"/>
          </w:tcPr>
          <w:p w14:paraId="107112F7"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12F8" w14:textId="77777777" w:rsidR="00A422E4" w:rsidRPr="00DD759E" w:rsidRDefault="00A422E4" w:rsidP="00F311CE">
            <w:pPr>
              <w:pStyle w:val="Tabletext0"/>
            </w:pPr>
            <w:r w:rsidRPr="00DD759E">
              <w:t xml:space="preserve">Generally westerly along the mainland coastline at mean low water to the intersection of the mainland coastline at mean low water and the meridian 148°47.099′E (at the point closest to 20°18.527′S 148°47.099′E) </w:t>
            </w:r>
          </w:p>
        </w:tc>
      </w:tr>
      <w:tr w:rsidR="00A422E4" w:rsidRPr="00DD759E" w14:paraId="107112FC" w14:textId="77777777" w:rsidTr="00F311CE">
        <w:tc>
          <w:tcPr>
            <w:tcW w:w="714" w:type="dxa"/>
            <w:tcBorders>
              <w:top w:val="single" w:sz="2" w:space="0" w:color="auto"/>
              <w:bottom w:val="single" w:sz="12" w:space="0" w:color="auto"/>
            </w:tcBorders>
            <w:shd w:val="clear" w:color="auto" w:fill="auto"/>
          </w:tcPr>
          <w:p w14:paraId="107112FA"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12FB" w14:textId="77777777" w:rsidR="00A422E4" w:rsidRPr="00DD759E" w:rsidRDefault="00A422E4" w:rsidP="00F311CE">
            <w:pPr>
              <w:pStyle w:val="Tabletext0"/>
            </w:pPr>
            <w:r w:rsidRPr="00DD759E">
              <w:t>North along the meridian 148°47.099′E to the starting point</w:t>
            </w:r>
          </w:p>
        </w:tc>
      </w:tr>
    </w:tbl>
    <w:p w14:paraId="107112F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2FE" w14:textId="77777777" w:rsidR="00A422E4" w:rsidRPr="00DD759E" w:rsidRDefault="00A422E4" w:rsidP="00A422E4">
      <w:pPr>
        <w:pStyle w:val="ActHead5"/>
      </w:pPr>
      <w:bookmarkStart w:id="321" w:name="_Toc501379998"/>
      <w:r w:rsidRPr="00DD759E">
        <w:rPr>
          <w:rStyle w:val="CharSectno"/>
        </w:rPr>
        <w:t>134</w:t>
      </w:r>
      <w:r w:rsidRPr="00DD759E">
        <w:t xml:space="preserve">  Saba Bay, Hook Island Location</w:t>
      </w:r>
      <w:bookmarkEnd w:id="321"/>
    </w:p>
    <w:p w14:paraId="107112FF" w14:textId="77777777" w:rsidR="00A422E4" w:rsidRPr="00DD759E" w:rsidRDefault="00A422E4" w:rsidP="00A422E4">
      <w:pPr>
        <w:pStyle w:val="Subsection"/>
        <w:rPr>
          <w:rFonts w:eastAsia="Calibri"/>
          <w:szCs w:val="22"/>
        </w:rPr>
      </w:pPr>
      <w:r w:rsidRPr="00DD759E">
        <w:tab/>
      </w:r>
      <w:r w:rsidRPr="00DD759E">
        <w:tab/>
        <w:t xml:space="preserve">The Saba Bay, Hook Island Location is the area </w:t>
      </w:r>
      <w:r w:rsidRPr="00DD759E">
        <w:rPr>
          <w:rFonts w:eastAsia="Calibri"/>
          <w:szCs w:val="22"/>
        </w:rPr>
        <w:t>bounded by the line starting at the point described in item 1 of the following table and running progressively as described in the table.</w:t>
      </w:r>
    </w:p>
    <w:p w14:paraId="1071130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02" w14:textId="77777777" w:rsidTr="00F311CE">
        <w:trPr>
          <w:tblHeader/>
        </w:trPr>
        <w:tc>
          <w:tcPr>
            <w:tcW w:w="8313" w:type="dxa"/>
            <w:gridSpan w:val="2"/>
            <w:tcBorders>
              <w:top w:val="single" w:sz="12" w:space="0" w:color="auto"/>
              <w:bottom w:val="single" w:sz="6" w:space="0" w:color="auto"/>
            </w:tcBorders>
            <w:shd w:val="clear" w:color="auto" w:fill="auto"/>
          </w:tcPr>
          <w:p w14:paraId="10711301" w14:textId="77777777" w:rsidR="00A422E4" w:rsidRPr="00DD759E" w:rsidRDefault="00A422E4" w:rsidP="00F311CE">
            <w:pPr>
              <w:pStyle w:val="TableHeading"/>
            </w:pPr>
            <w:r w:rsidRPr="00DD759E">
              <w:t>Saba Bay, Hook Island Location</w:t>
            </w:r>
          </w:p>
        </w:tc>
      </w:tr>
      <w:tr w:rsidR="00A422E4" w:rsidRPr="00DD759E" w14:paraId="10711305" w14:textId="77777777" w:rsidTr="00F311CE">
        <w:trPr>
          <w:tblHeader/>
        </w:trPr>
        <w:tc>
          <w:tcPr>
            <w:tcW w:w="714" w:type="dxa"/>
            <w:tcBorders>
              <w:top w:val="single" w:sz="6" w:space="0" w:color="auto"/>
              <w:bottom w:val="single" w:sz="12" w:space="0" w:color="auto"/>
            </w:tcBorders>
            <w:shd w:val="clear" w:color="auto" w:fill="auto"/>
          </w:tcPr>
          <w:p w14:paraId="1071130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04" w14:textId="77777777" w:rsidR="00A422E4" w:rsidRPr="00DD759E" w:rsidRDefault="00A422E4" w:rsidP="00F311CE">
            <w:pPr>
              <w:pStyle w:val="TableHeading"/>
            </w:pPr>
            <w:r w:rsidRPr="00DD759E">
              <w:t>Description</w:t>
            </w:r>
          </w:p>
        </w:tc>
      </w:tr>
      <w:tr w:rsidR="00A422E4" w:rsidRPr="00DD759E" w14:paraId="10711308" w14:textId="77777777" w:rsidTr="00F311CE">
        <w:tc>
          <w:tcPr>
            <w:tcW w:w="714" w:type="dxa"/>
            <w:tcBorders>
              <w:top w:val="single" w:sz="12" w:space="0" w:color="auto"/>
            </w:tcBorders>
            <w:shd w:val="clear" w:color="auto" w:fill="auto"/>
          </w:tcPr>
          <w:p w14:paraId="1071130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07" w14:textId="77777777" w:rsidR="00A422E4" w:rsidRPr="00DD759E" w:rsidRDefault="00A422E4" w:rsidP="00F311CE">
            <w:pPr>
              <w:pStyle w:val="Tabletext0"/>
            </w:pPr>
            <w:r w:rsidRPr="00DD759E">
              <w:t>The intersection of the Hook Island (20</w:t>
            </w:r>
            <w:r>
              <w:noBreakHyphen/>
            </w:r>
            <w:r w:rsidRPr="00DD759E">
              <w:t>028) coastline at mean low water and the meridian 148°57.406′E (at the point closest to 20°06.445′S 148°57.406′E)</w:t>
            </w:r>
          </w:p>
        </w:tc>
      </w:tr>
      <w:tr w:rsidR="00A422E4" w:rsidRPr="00DD759E" w14:paraId="1071130B" w14:textId="77777777" w:rsidTr="00F311CE">
        <w:tc>
          <w:tcPr>
            <w:tcW w:w="714" w:type="dxa"/>
            <w:shd w:val="clear" w:color="auto" w:fill="auto"/>
          </w:tcPr>
          <w:p w14:paraId="10711309" w14:textId="77777777" w:rsidR="00A422E4" w:rsidRPr="00DD759E" w:rsidRDefault="00A422E4" w:rsidP="00F311CE">
            <w:pPr>
              <w:pStyle w:val="Tabletext0"/>
            </w:pPr>
            <w:r w:rsidRPr="00DD759E">
              <w:t>2</w:t>
            </w:r>
          </w:p>
        </w:tc>
        <w:tc>
          <w:tcPr>
            <w:tcW w:w="7599" w:type="dxa"/>
            <w:shd w:val="clear" w:color="auto" w:fill="auto"/>
          </w:tcPr>
          <w:p w14:paraId="1071130A" w14:textId="77777777" w:rsidR="00A422E4" w:rsidRPr="00DD759E" w:rsidRDefault="00A422E4" w:rsidP="00F311CE">
            <w:pPr>
              <w:pStyle w:val="Tabletext0"/>
            </w:pPr>
            <w:r w:rsidRPr="00DD759E">
              <w:t>South along the meridian 148°57.406′E to latitude 20°06.858′S</w:t>
            </w:r>
          </w:p>
        </w:tc>
      </w:tr>
      <w:tr w:rsidR="00A422E4" w:rsidRPr="00DD759E" w14:paraId="1071130E" w14:textId="77777777" w:rsidTr="00F311CE">
        <w:tc>
          <w:tcPr>
            <w:tcW w:w="714" w:type="dxa"/>
            <w:tcBorders>
              <w:bottom w:val="single" w:sz="2" w:space="0" w:color="auto"/>
            </w:tcBorders>
            <w:shd w:val="clear" w:color="auto" w:fill="auto"/>
          </w:tcPr>
          <w:p w14:paraId="1071130C" w14:textId="77777777" w:rsidR="00A422E4" w:rsidRPr="00DD759E" w:rsidRDefault="00A422E4" w:rsidP="00F311CE">
            <w:pPr>
              <w:pStyle w:val="Tabletext0"/>
            </w:pPr>
            <w:r w:rsidRPr="00DD759E">
              <w:t>3</w:t>
            </w:r>
          </w:p>
        </w:tc>
        <w:tc>
          <w:tcPr>
            <w:tcW w:w="7599" w:type="dxa"/>
            <w:tcBorders>
              <w:bottom w:val="single" w:sz="2" w:space="0" w:color="auto"/>
            </w:tcBorders>
            <w:shd w:val="clear" w:color="auto" w:fill="auto"/>
          </w:tcPr>
          <w:p w14:paraId="1071130D" w14:textId="77777777" w:rsidR="00A422E4" w:rsidRPr="00DD759E" w:rsidRDefault="00A422E4" w:rsidP="00F311CE">
            <w:pPr>
              <w:pStyle w:val="Tabletext0"/>
            </w:pPr>
            <w:r w:rsidRPr="00DD759E">
              <w:t>West along the parallel 20°06.858′S to the intersection of the Hook Island (20</w:t>
            </w:r>
            <w:r>
              <w:noBreakHyphen/>
            </w:r>
            <w:r w:rsidRPr="00DD759E">
              <w:t>028) coastline at mean low water and the parallel 20°06.858′S (at the point closest to 20°06.858′S 148°56.556′E)</w:t>
            </w:r>
          </w:p>
        </w:tc>
      </w:tr>
      <w:tr w:rsidR="00A422E4" w:rsidRPr="00DD759E" w14:paraId="10711311" w14:textId="77777777" w:rsidTr="00F311CE">
        <w:tc>
          <w:tcPr>
            <w:tcW w:w="714" w:type="dxa"/>
            <w:tcBorders>
              <w:top w:val="single" w:sz="2" w:space="0" w:color="auto"/>
              <w:bottom w:val="single" w:sz="12" w:space="0" w:color="auto"/>
            </w:tcBorders>
            <w:shd w:val="clear" w:color="auto" w:fill="auto"/>
          </w:tcPr>
          <w:p w14:paraId="1071130F" w14:textId="77777777" w:rsidR="00A422E4" w:rsidRPr="00DD759E" w:rsidRDefault="00A422E4" w:rsidP="00F311CE">
            <w:pPr>
              <w:pStyle w:val="Tabletext0"/>
            </w:pPr>
            <w:r w:rsidRPr="00DD759E">
              <w:t>4</w:t>
            </w:r>
          </w:p>
        </w:tc>
        <w:tc>
          <w:tcPr>
            <w:tcW w:w="7599" w:type="dxa"/>
            <w:tcBorders>
              <w:top w:val="single" w:sz="2" w:space="0" w:color="auto"/>
              <w:bottom w:val="single" w:sz="12" w:space="0" w:color="auto"/>
            </w:tcBorders>
            <w:shd w:val="clear" w:color="auto" w:fill="auto"/>
          </w:tcPr>
          <w:p w14:paraId="10711310" w14:textId="77777777" w:rsidR="00A422E4" w:rsidRPr="00DD759E" w:rsidRDefault="00A422E4" w:rsidP="00F311CE">
            <w:pPr>
              <w:pStyle w:val="Tabletext0"/>
            </w:pPr>
            <w:r w:rsidRPr="00DD759E">
              <w:t>Generally northerly then north</w:t>
            </w:r>
            <w:r>
              <w:noBreakHyphen/>
            </w:r>
            <w:r w:rsidRPr="00DD759E">
              <w:t>easterly then south</w:t>
            </w:r>
            <w:r>
              <w:noBreakHyphen/>
            </w:r>
            <w:r w:rsidRPr="00DD759E">
              <w:t>easterly along the Hook Island (20</w:t>
            </w:r>
            <w:r>
              <w:noBreakHyphen/>
            </w:r>
            <w:r w:rsidRPr="00DD759E">
              <w:t>028) coastline at mean low water to the starting point</w:t>
            </w:r>
          </w:p>
        </w:tc>
      </w:tr>
    </w:tbl>
    <w:p w14:paraId="10711312"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13" w14:textId="77777777" w:rsidR="00A422E4" w:rsidRPr="00DD759E" w:rsidRDefault="00A422E4" w:rsidP="00A422E4">
      <w:pPr>
        <w:pStyle w:val="ActHead5"/>
      </w:pPr>
      <w:bookmarkStart w:id="322" w:name="_Toc501379999"/>
      <w:r w:rsidRPr="00DD759E">
        <w:rPr>
          <w:rStyle w:val="CharSectno"/>
        </w:rPr>
        <w:t>135</w:t>
      </w:r>
      <w:r w:rsidRPr="00DD759E">
        <w:t xml:space="preserve">  Saddleback Island Location</w:t>
      </w:r>
      <w:bookmarkEnd w:id="322"/>
    </w:p>
    <w:p w14:paraId="10711314" w14:textId="77777777" w:rsidR="00A422E4" w:rsidRPr="00DD759E" w:rsidRDefault="00A422E4" w:rsidP="00A422E4">
      <w:pPr>
        <w:pStyle w:val="Subsection"/>
        <w:rPr>
          <w:rFonts w:eastAsia="Calibri"/>
          <w:szCs w:val="22"/>
        </w:rPr>
      </w:pPr>
      <w:r w:rsidRPr="00DD759E">
        <w:tab/>
      </w:r>
      <w:r w:rsidRPr="00DD759E">
        <w:tab/>
        <w:t xml:space="preserve">The Saddleback Island Location is the area </w:t>
      </w:r>
      <w:r w:rsidRPr="00DD759E">
        <w:rPr>
          <w:rFonts w:eastAsia="Calibri"/>
          <w:szCs w:val="22"/>
        </w:rPr>
        <w:t>bounded by the line starting at the point described in item 1 of the following table and running progressively as described in the table.</w:t>
      </w:r>
    </w:p>
    <w:p w14:paraId="1071131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17" w14:textId="77777777" w:rsidTr="00F311CE">
        <w:trPr>
          <w:tblHeader/>
        </w:trPr>
        <w:tc>
          <w:tcPr>
            <w:tcW w:w="8313" w:type="dxa"/>
            <w:gridSpan w:val="2"/>
            <w:tcBorders>
              <w:top w:val="single" w:sz="12" w:space="0" w:color="auto"/>
              <w:bottom w:val="single" w:sz="6" w:space="0" w:color="auto"/>
            </w:tcBorders>
            <w:shd w:val="clear" w:color="auto" w:fill="auto"/>
          </w:tcPr>
          <w:p w14:paraId="10711316" w14:textId="77777777" w:rsidR="00A422E4" w:rsidRPr="00DD759E" w:rsidRDefault="00A422E4" w:rsidP="00F311CE">
            <w:pPr>
              <w:pStyle w:val="TableHeading"/>
            </w:pPr>
            <w:r w:rsidRPr="00DD759E">
              <w:t>Saddleback Island Location</w:t>
            </w:r>
          </w:p>
        </w:tc>
      </w:tr>
      <w:tr w:rsidR="00A422E4" w:rsidRPr="00DD759E" w14:paraId="1071131A" w14:textId="77777777" w:rsidTr="00F311CE">
        <w:trPr>
          <w:tblHeader/>
        </w:trPr>
        <w:tc>
          <w:tcPr>
            <w:tcW w:w="714" w:type="dxa"/>
            <w:tcBorders>
              <w:top w:val="single" w:sz="6" w:space="0" w:color="auto"/>
              <w:bottom w:val="single" w:sz="12" w:space="0" w:color="auto"/>
            </w:tcBorders>
            <w:shd w:val="clear" w:color="auto" w:fill="auto"/>
          </w:tcPr>
          <w:p w14:paraId="1071131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19" w14:textId="77777777" w:rsidR="00A422E4" w:rsidRPr="00DD759E" w:rsidRDefault="00A422E4" w:rsidP="00F311CE">
            <w:pPr>
              <w:pStyle w:val="TableHeading"/>
            </w:pPr>
            <w:r w:rsidRPr="00DD759E">
              <w:t>Description</w:t>
            </w:r>
          </w:p>
        </w:tc>
      </w:tr>
      <w:tr w:rsidR="00A422E4" w:rsidRPr="00DD759E" w14:paraId="1071131D" w14:textId="77777777" w:rsidTr="00F311CE">
        <w:tc>
          <w:tcPr>
            <w:tcW w:w="714" w:type="dxa"/>
            <w:tcBorders>
              <w:top w:val="single" w:sz="12" w:space="0" w:color="auto"/>
            </w:tcBorders>
            <w:shd w:val="clear" w:color="auto" w:fill="auto"/>
          </w:tcPr>
          <w:p w14:paraId="1071131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1C" w14:textId="77777777" w:rsidR="00A422E4" w:rsidRPr="00DD759E" w:rsidRDefault="00A422E4" w:rsidP="00F311CE">
            <w:pPr>
              <w:pStyle w:val="Tabletext0"/>
            </w:pPr>
            <w:r w:rsidRPr="00DD759E">
              <w:t>The point 20°03.117′S 148°31.802′E</w:t>
            </w:r>
          </w:p>
        </w:tc>
      </w:tr>
      <w:tr w:rsidR="00A422E4" w:rsidRPr="00DD759E" w14:paraId="10711320" w14:textId="77777777" w:rsidTr="00F311CE">
        <w:tc>
          <w:tcPr>
            <w:tcW w:w="714" w:type="dxa"/>
            <w:shd w:val="clear" w:color="auto" w:fill="auto"/>
          </w:tcPr>
          <w:p w14:paraId="1071131E" w14:textId="77777777" w:rsidR="00A422E4" w:rsidRPr="00DD759E" w:rsidRDefault="00A422E4" w:rsidP="00F311CE">
            <w:pPr>
              <w:pStyle w:val="Tabletext0"/>
            </w:pPr>
            <w:r w:rsidRPr="00DD759E">
              <w:t>2</w:t>
            </w:r>
          </w:p>
        </w:tc>
        <w:tc>
          <w:tcPr>
            <w:tcW w:w="7599" w:type="dxa"/>
            <w:shd w:val="clear" w:color="auto" w:fill="auto"/>
          </w:tcPr>
          <w:p w14:paraId="1071131F" w14:textId="77777777" w:rsidR="00A422E4" w:rsidRPr="00DD759E" w:rsidRDefault="00A422E4" w:rsidP="00F311CE">
            <w:pPr>
              <w:pStyle w:val="Tabletext0"/>
            </w:pPr>
            <w:r w:rsidRPr="00DD759E">
              <w:t>East along the parallel 20°03.117′S to longitude 148°33.052′E</w:t>
            </w:r>
          </w:p>
        </w:tc>
      </w:tr>
      <w:tr w:rsidR="00A422E4" w:rsidRPr="00DD759E" w14:paraId="10711323" w14:textId="77777777" w:rsidTr="00F311CE">
        <w:tc>
          <w:tcPr>
            <w:tcW w:w="714" w:type="dxa"/>
            <w:shd w:val="clear" w:color="auto" w:fill="auto"/>
          </w:tcPr>
          <w:p w14:paraId="10711321" w14:textId="77777777" w:rsidR="00A422E4" w:rsidRPr="00DD759E" w:rsidRDefault="00A422E4" w:rsidP="00F311CE">
            <w:pPr>
              <w:pStyle w:val="Tabletext0"/>
            </w:pPr>
            <w:r w:rsidRPr="00DD759E">
              <w:t>3</w:t>
            </w:r>
          </w:p>
        </w:tc>
        <w:tc>
          <w:tcPr>
            <w:tcW w:w="7599" w:type="dxa"/>
            <w:shd w:val="clear" w:color="auto" w:fill="auto"/>
          </w:tcPr>
          <w:p w14:paraId="10711322" w14:textId="77777777" w:rsidR="00A422E4" w:rsidRPr="00DD759E" w:rsidRDefault="00A422E4" w:rsidP="00F311CE">
            <w:pPr>
              <w:pStyle w:val="Tabletext0"/>
            </w:pPr>
            <w:r w:rsidRPr="00DD759E">
              <w:t>South along the meridian 148°33.052′E to latitude 20°03.945′S</w:t>
            </w:r>
          </w:p>
        </w:tc>
      </w:tr>
      <w:tr w:rsidR="00A422E4" w:rsidRPr="00DD759E" w14:paraId="10711326" w14:textId="77777777" w:rsidTr="00F311CE">
        <w:tc>
          <w:tcPr>
            <w:tcW w:w="714" w:type="dxa"/>
            <w:shd w:val="clear" w:color="auto" w:fill="auto"/>
          </w:tcPr>
          <w:p w14:paraId="10711324" w14:textId="77777777" w:rsidR="00A422E4" w:rsidRPr="00DD759E" w:rsidRDefault="00A422E4" w:rsidP="00F311CE">
            <w:pPr>
              <w:pStyle w:val="Tabletext0"/>
            </w:pPr>
            <w:r w:rsidRPr="00DD759E">
              <w:t>4</w:t>
            </w:r>
          </w:p>
        </w:tc>
        <w:tc>
          <w:tcPr>
            <w:tcW w:w="7599" w:type="dxa"/>
            <w:shd w:val="clear" w:color="auto" w:fill="auto"/>
          </w:tcPr>
          <w:p w14:paraId="10711325" w14:textId="77777777" w:rsidR="00A422E4" w:rsidRPr="00DD759E" w:rsidRDefault="00A422E4" w:rsidP="00F311CE">
            <w:pPr>
              <w:pStyle w:val="Tabletext0"/>
            </w:pPr>
            <w:r w:rsidRPr="00DD759E">
              <w:t>South</w:t>
            </w:r>
            <w:r>
              <w:noBreakHyphen/>
            </w:r>
            <w:r w:rsidRPr="00DD759E">
              <w:t>westerly along the geodesic to 20°04.375′S 148°32.268′E</w:t>
            </w:r>
          </w:p>
        </w:tc>
      </w:tr>
      <w:tr w:rsidR="00A422E4" w:rsidRPr="00DD759E" w14:paraId="10711329" w14:textId="77777777" w:rsidTr="00F311CE">
        <w:tc>
          <w:tcPr>
            <w:tcW w:w="714" w:type="dxa"/>
            <w:tcBorders>
              <w:bottom w:val="single" w:sz="2" w:space="0" w:color="auto"/>
            </w:tcBorders>
            <w:shd w:val="clear" w:color="auto" w:fill="auto"/>
          </w:tcPr>
          <w:p w14:paraId="10711327"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328" w14:textId="77777777" w:rsidR="00A422E4" w:rsidRPr="00DD759E" w:rsidRDefault="00A422E4" w:rsidP="00F311CE">
            <w:pPr>
              <w:pStyle w:val="Tabletext0"/>
            </w:pPr>
            <w:r w:rsidRPr="00DD759E">
              <w:t>West along the parallel 20°04.375′S to longitude 148°31.802′E</w:t>
            </w:r>
          </w:p>
        </w:tc>
      </w:tr>
      <w:tr w:rsidR="00A422E4" w:rsidRPr="00DD759E" w14:paraId="1071132C" w14:textId="77777777" w:rsidTr="00F311CE">
        <w:tc>
          <w:tcPr>
            <w:tcW w:w="714" w:type="dxa"/>
            <w:tcBorders>
              <w:top w:val="single" w:sz="2" w:space="0" w:color="auto"/>
              <w:bottom w:val="single" w:sz="12" w:space="0" w:color="auto"/>
            </w:tcBorders>
            <w:shd w:val="clear" w:color="auto" w:fill="auto"/>
          </w:tcPr>
          <w:p w14:paraId="1071132A"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32B" w14:textId="77777777" w:rsidR="00A422E4" w:rsidRPr="00DD759E" w:rsidRDefault="00A422E4" w:rsidP="00F311CE">
            <w:pPr>
              <w:pStyle w:val="Tabletext0"/>
            </w:pPr>
            <w:r w:rsidRPr="00DD759E">
              <w:t>North along the meridian 148°31.802′E to the starting point</w:t>
            </w:r>
          </w:p>
        </w:tc>
      </w:tr>
    </w:tbl>
    <w:p w14:paraId="1071132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2E" w14:textId="77777777" w:rsidR="00A422E4" w:rsidRPr="00DD759E" w:rsidRDefault="00A422E4" w:rsidP="00A422E4">
      <w:pPr>
        <w:pStyle w:val="ActHead5"/>
      </w:pPr>
      <w:bookmarkStart w:id="323" w:name="_Toc501380000"/>
      <w:r w:rsidRPr="00DD759E">
        <w:rPr>
          <w:rStyle w:val="CharSectno"/>
        </w:rPr>
        <w:t>136</w:t>
      </w:r>
      <w:r w:rsidRPr="00DD759E">
        <w:t xml:space="preserve">  Sandy Bay, Long Island Location</w:t>
      </w:r>
      <w:bookmarkEnd w:id="323"/>
    </w:p>
    <w:p w14:paraId="1071132F" w14:textId="77777777" w:rsidR="00A422E4" w:rsidRPr="00DD759E" w:rsidRDefault="00A422E4" w:rsidP="00A422E4">
      <w:pPr>
        <w:pStyle w:val="Subsection"/>
        <w:rPr>
          <w:rFonts w:eastAsia="Calibri"/>
          <w:szCs w:val="22"/>
        </w:rPr>
      </w:pPr>
      <w:r w:rsidRPr="00DD759E">
        <w:tab/>
      </w:r>
      <w:r w:rsidRPr="00DD759E">
        <w:tab/>
        <w:t xml:space="preserve">The Sandy Bay, Long Island Location is the area </w:t>
      </w:r>
      <w:r w:rsidRPr="00DD759E">
        <w:rPr>
          <w:rFonts w:eastAsia="Calibri"/>
          <w:szCs w:val="22"/>
        </w:rPr>
        <w:t>bounded by the line starting at the point described in item 1 of the following table and running progressively as described in the table.</w:t>
      </w:r>
    </w:p>
    <w:p w14:paraId="1071133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32" w14:textId="77777777" w:rsidTr="00F311CE">
        <w:trPr>
          <w:tblHeader/>
        </w:trPr>
        <w:tc>
          <w:tcPr>
            <w:tcW w:w="8313" w:type="dxa"/>
            <w:gridSpan w:val="2"/>
            <w:tcBorders>
              <w:top w:val="single" w:sz="12" w:space="0" w:color="auto"/>
              <w:bottom w:val="single" w:sz="6" w:space="0" w:color="auto"/>
            </w:tcBorders>
            <w:shd w:val="clear" w:color="auto" w:fill="auto"/>
          </w:tcPr>
          <w:p w14:paraId="10711331" w14:textId="77777777" w:rsidR="00A422E4" w:rsidRPr="00DD759E" w:rsidRDefault="00A422E4" w:rsidP="00F311CE">
            <w:pPr>
              <w:pStyle w:val="TableHeading"/>
            </w:pPr>
            <w:r w:rsidRPr="00DD759E">
              <w:t>Sandy Bay, Long Island Location</w:t>
            </w:r>
          </w:p>
        </w:tc>
      </w:tr>
      <w:tr w:rsidR="00A422E4" w:rsidRPr="00DD759E" w14:paraId="10711335" w14:textId="77777777" w:rsidTr="00F311CE">
        <w:trPr>
          <w:tblHeader/>
        </w:trPr>
        <w:tc>
          <w:tcPr>
            <w:tcW w:w="714" w:type="dxa"/>
            <w:tcBorders>
              <w:top w:val="single" w:sz="6" w:space="0" w:color="auto"/>
              <w:bottom w:val="single" w:sz="12" w:space="0" w:color="auto"/>
            </w:tcBorders>
            <w:shd w:val="clear" w:color="auto" w:fill="auto"/>
          </w:tcPr>
          <w:p w14:paraId="1071133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34" w14:textId="77777777" w:rsidR="00A422E4" w:rsidRPr="00DD759E" w:rsidRDefault="00A422E4" w:rsidP="00F311CE">
            <w:pPr>
              <w:pStyle w:val="TableHeading"/>
            </w:pPr>
            <w:r w:rsidRPr="00DD759E">
              <w:t>Description</w:t>
            </w:r>
          </w:p>
        </w:tc>
      </w:tr>
      <w:tr w:rsidR="00A422E4" w:rsidRPr="00DD759E" w14:paraId="10711338" w14:textId="77777777" w:rsidTr="00F311CE">
        <w:tc>
          <w:tcPr>
            <w:tcW w:w="714" w:type="dxa"/>
            <w:tcBorders>
              <w:top w:val="single" w:sz="12" w:space="0" w:color="auto"/>
            </w:tcBorders>
            <w:shd w:val="clear" w:color="auto" w:fill="auto"/>
          </w:tcPr>
          <w:p w14:paraId="1071133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37" w14:textId="77777777" w:rsidR="00A422E4" w:rsidRPr="00DD759E" w:rsidRDefault="00A422E4" w:rsidP="00F311CE">
            <w:pPr>
              <w:pStyle w:val="Tabletext0"/>
            </w:pPr>
            <w:r w:rsidRPr="00DD759E">
              <w:t>The intersection of the mainland coastline at mean low water and the parallel 20°21.270′S (at the point closest to 20°21.270′S 148°50.451′E)</w:t>
            </w:r>
          </w:p>
        </w:tc>
      </w:tr>
      <w:tr w:rsidR="00A422E4" w:rsidRPr="00DD759E" w14:paraId="1071133B" w14:textId="77777777" w:rsidTr="00F311CE">
        <w:tc>
          <w:tcPr>
            <w:tcW w:w="714" w:type="dxa"/>
            <w:shd w:val="clear" w:color="auto" w:fill="auto"/>
          </w:tcPr>
          <w:p w14:paraId="10711339" w14:textId="77777777" w:rsidR="00A422E4" w:rsidRPr="00DD759E" w:rsidRDefault="00A422E4" w:rsidP="00F311CE">
            <w:pPr>
              <w:pStyle w:val="Tabletext0"/>
            </w:pPr>
            <w:r w:rsidRPr="00DD759E">
              <w:t>2</w:t>
            </w:r>
          </w:p>
        </w:tc>
        <w:tc>
          <w:tcPr>
            <w:tcW w:w="7599" w:type="dxa"/>
            <w:shd w:val="clear" w:color="auto" w:fill="auto"/>
          </w:tcPr>
          <w:p w14:paraId="1071133A" w14:textId="77777777" w:rsidR="00A422E4" w:rsidRPr="00DD759E" w:rsidRDefault="00A422E4" w:rsidP="00F311CE">
            <w:pPr>
              <w:pStyle w:val="Tabletext0"/>
            </w:pPr>
            <w:r w:rsidRPr="00DD759E">
              <w:t>East along the parallel 20°21.270′S to the intersection of the Long Island (20</w:t>
            </w:r>
            <w:r>
              <w:noBreakHyphen/>
            </w:r>
            <w:r w:rsidRPr="00DD759E">
              <w:t>060) coastline at mean low water and the parallel 20°21.270′S (at the point closest to 20°21.270′S 148°50.773′E)</w:t>
            </w:r>
          </w:p>
        </w:tc>
      </w:tr>
      <w:tr w:rsidR="00A422E4" w:rsidRPr="00DD759E" w14:paraId="1071133E" w14:textId="77777777" w:rsidTr="00F311CE">
        <w:tc>
          <w:tcPr>
            <w:tcW w:w="714" w:type="dxa"/>
            <w:shd w:val="clear" w:color="auto" w:fill="auto"/>
          </w:tcPr>
          <w:p w14:paraId="1071133C" w14:textId="77777777" w:rsidR="00A422E4" w:rsidRPr="00DD759E" w:rsidRDefault="00A422E4" w:rsidP="00F311CE">
            <w:pPr>
              <w:pStyle w:val="Tabletext0"/>
            </w:pPr>
            <w:r w:rsidRPr="00DD759E">
              <w:t>3</w:t>
            </w:r>
          </w:p>
        </w:tc>
        <w:tc>
          <w:tcPr>
            <w:tcW w:w="7599" w:type="dxa"/>
            <w:shd w:val="clear" w:color="auto" w:fill="auto"/>
          </w:tcPr>
          <w:p w14:paraId="1071133D"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20°22.216′S (at the point closest to 20°22.216′S 148°50.958′E)</w:t>
            </w:r>
          </w:p>
        </w:tc>
      </w:tr>
      <w:tr w:rsidR="00A422E4" w:rsidRPr="00DD759E" w14:paraId="10711341" w14:textId="77777777" w:rsidTr="00F311CE">
        <w:tc>
          <w:tcPr>
            <w:tcW w:w="714" w:type="dxa"/>
            <w:tcBorders>
              <w:bottom w:val="single" w:sz="2" w:space="0" w:color="auto"/>
            </w:tcBorders>
            <w:shd w:val="clear" w:color="auto" w:fill="auto"/>
          </w:tcPr>
          <w:p w14:paraId="1071133F"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340" w14:textId="77777777" w:rsidR="00A422E4" w:rsidRPr="00DD759E" w:rsidRDefault="00A422E4" w:rsidP="00F311CE">
            <w:pPr>
              <w:pStyle w:val="Tabletext0"/>
            </w:pPr>
            <w:r w:rsidRPr="00DD759E">
              <w:t>West along the parallel 20°22.216′S to longitude 148°50.451′E</w:t>
            </w:r>
          </w:p>
        </w:tc>
      </w:tr>
      <w:tr w:rsidR="00A422E4" w:rsidRPr="00DD759E" w14:paraId="10711344" w14:textId="77777777" w:rsidTr="00F311CE">
        <w:tc>
          <w:tcPr>
            <w:tcW w:w="714" w:type="dxa"/>
            <w:tcBorders>
              <w:top w:val="single" w:sz="2" w:space="0" w:color="auto"/>
              <w:bottom w:val="single" w:sz="12" w:space="0" w:color="auto"/>
            </w:tcBorders>
            <w:shd w:val="clear" w:color="auto" w:fill="auto"/>
          </w:tcPr>
          <w:p w14:paraId="10711342"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343" w14:textId="77777777" w:rsidR="00A422E4" w:rsidRPr="00DD759E" w:rsidRDefault="00A422E4" w:rsidP="00F311CE">
            <w:pPr>
              <w:pStyle w:val="Tabletext0"/>
            </w:pPr>
            <w:r w:rsidRPr="00DD759E">
              <w:t>North along the meridian 148°50.451′E to the starting point</w:t>
            </w:r>
          </w:p>
        </w:tc>
      </w:tr>
    </w:tbl>
    <w:p w14:paraId="1071134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46" w14:textId="77777777" w:rsidR="00A422E4" w:rsidRPr="00DD759E" w:rsidRDefault="00A422E4" w:rsidP="00A422E4">
      <w:pPr>
        <w:pStyle w:val="ActHead5"/>
      </w:pPr>
      <w:bookmarkStart w:id="324" w:name="_Toc501380001"/>
      <w:r w:rsidRPr="00DD759E">
        <w:rPr>
          <w:rStyle w:val="CharSectno"/>
        </w:rPr>
        <w:t>137</w:t>
      </w:r>
      <w:r w:rsidRPr="00DD759E">
        <w:t xml:space="preserve">  Sawmill Bay, Whitsunday Island Location</w:t>
      </w:r>
      <w:bookmarkEnd w:id="324"/>
    </w:p>
    <w:p w14:paraId="10711347" w14:textId="77777777" w:rsidR="00A422E4" w:rsidRPr="00DD759E" w:rsidRDefault="00A422E4" w:rsidP="00A422E4">
      <w:pPr>
        <w:pStyle w:val="Subsection"/>
        <w:rPr>
          <w:rFonts w:eastAsia="Calibri"/>
          <w:szCs w:val="22"/>
        </w:rPr>
      </w:pPr>
      <w:r w:rsidRPr="00DD759E">
        <w:tab/>
      </w:r>
      <w:r w:rsidRPr="00DD759E">
        <w:tab/>
        <w:t xml:space="preserve">The Sawmill Bay, Whitsunday Island Location is the area </w:t>
      </w:r>
      <w:r w:rsidRPr="00DD759E">
        <w:rPr>
          <w:rFonts w:eastAsia="Calibri"/>
          <w:szCs w:val="22"/>
        </w:rPr>
        <w:t>bounded by the line starting at the point described in item 1 of the following table and running progressively as described in the table.</w:t>
      </w:r>
    </w:p>
    <w:p w14:paraId="1071134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4A" w14:textId="77777777" w:rsidTr="00F311CE">
        <w:trPr>
          <w:tblHeader/>
        </w:trPr>
        <w:tc>
          <w:tcPr>
            <w:tcW w:w="8313" w:type="dxa"/>
            <w:gridSpan w:val="2"/>
            <w:tcBorders>
              <w:top w:val="single" w:sz="12" w:space="0" w:color="auto"/>
              <w:bottom w:val="single" w:sz="6" w:space="0" w:color="auto"/>
            </w:tcBorders>
            <w:shd w:val="clear" w:color="auto" w:fill="auto"/>
          </w:tcPr>
          <w:p w14:paraId="10711349" w14:textId="77777777" w:rsidR="00A422E4" w:rsidRPr="00DD759E" w:rsidRDefault="00A422E4" w:rsidP="00F311CE">
            <w:pPr>
              <w:pStyle w:val="TableHeading"/>
            </w:pPr>
            <w:r w:rsidRPr="00DD759E">
              <w:t>Sawmill Bay, Whitsunday Island Location</w:t>
            </w:r>
          </w:p>
        </w:tc>
      </w:tr>
      <w:tr w:rsidR="00A422E4" w:rsidRPr="00DD759E" w14:paraId="1071134D" w14:textId="77777777" w:rsidTr="00F311CE">
        <w:trPr>
          <w:tblHeader/>
        </w:trPr>
        <w:tc>
          <w:tcPr>
            <w:tcW w:w="714" w:type="dxa"/>
            <w:tcBorders>
              <w:top w:val="single" w:sz="6" w:space="0" w:color="auto"/>
              <w:bottom w:val="single" w:sz="12" w:space="0" w:color="auto"/>
            </w:tcBorders>
            <w:shd w:val="clear" w:color="auto" w:fill="auto"/>
          </w:tcPr>
          <w:p w14:paraId="1071134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4C" w14:textId="77777777" w:rsidR="00A422E4" w:rsidRPr="00DD759E" w:rsidRDefault="00A422E4" w:rsidP="00F311CE">
            <w:pPr>
              <w:pStyle w:val="TableHeading"/>
            </w:pPr>
            <w:r w:rsidRPr="00DD759E">
              <w:t>Description</w:t>
            </w:r>
          </w:p>
        </w:tc>
      </w:tr>
      <w:tr w:rsidR="00A422E4" w:rsidRPr="00DD759E" w14:paraId="10711350" w14:textId="77777777" w:rsidTr="00F311CE">
        <w:tc>
          <w:tcPr>
            <w:tcW w:w="714" w:type="dxa"/>
            <w:tcBorders>
              <w:top w:val="single" w:sz="12" w:space="0" w:color="auto"/>
            </w:tcBorders>
            <w:shd w:val="clear" w:color="auto" w:fill="auto"/>
          </w:tcPr>
          <w:p w14:paraId="1071134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4F"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20°14.974′S (at the point closest to 20°14.974′S 148°57.200′E)</w:t>
            </w:r>
          </w:p>
        </w:tc>
      </w:tr>
      <w:tr w:rsidR="00A422E4" w:rsidRPr="00DD759E" w14:paraId="10711353" w14:textId="77777777" w:rsidTr="00F311CE">
        <w:tc>
          <w:tcPr>
            <w:tcW w:w="714" w:type="dxa"/>
            <w:tcBorders>
              <w:bottom w:val="single" w:sz="2" w:space="0" w:color="auto"/>
            </w:tcBorders>
            <w:shd w:val="clear" w:color="auto" w:fill="auto"/>
          </w:tcPr>
          <w:p w14:paraId="10711351"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1352"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148°56.267′E (at the point closest to 20°15.755′S 148°56.267′E)</w:t>
            </w:r>
          </w:p>
        </w:tc>
      </w:tr>
      <w:tr w:rsidR="00A422E4" w:rsidRPr="00DD759E" w14:paraId="10711356" w14:textId="77777777" w:rsidTr="00F311CE">
        <w:tc>
          <w:tcPr>
            <w:tcW w:w="714" w:type="dxa"/>
            <w:tcBorders>
              <w:top w:val="single" w:sz="2" w:space="0" w:color="auto"/>
              <w:bottom w:val="single" w:sz="12" w:space="0" w:color="auto"/>
            </w:tcBorders>
            <w:shd w:val="clear" w:color="auto" w:fill="auto"/>
          </w:tcPr>
          <w:p w14:paraId="10711354"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1355"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135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58" w14:textId="77777777" w:rsidR="00A422E4" w:rsidRPr="00DD759E" w:rsidRDefault="00A422E4" w:rsidP="00A422E4">
      <w:pPr>
        <w:pStyle w:val="ActHead5"/>
      </w:pPr>
      <w:bookmarkStart w:id="325" w:name="_Toc501380002"/>
      <w:r w:rsidRPr="00DD759E">
        <w:rPr>
          <w:rStyle w:val="CharSectno"/>
        </w:rPr>
        <w:t>138</w:t>
      </w:r>
      <w:r w:rsidRPr="00DD759E">
        <w:t xml:space="preserve">  Seaforth Island Location</w:t>
      </w:r>
      <w:bookmarkEnd w:id="325"/>
    </w:p>
    <w:p w14:paraId="10711359" w14:textId="77777777" w:rsidR="00A422E4" w:rsidRPr="00DD759E" w:rsidRDefault="00A422E4" w:rsidP="00A422E4">
      <w:pPr>
        <w:pStyle w:val="Subsection"/>
        <w:rPr>
          <w:rFonts w:eastAsia="Calibri"/>
          <w:szCs w:val="22"/>
        </w:rPr>
      </w:pPr>
      <w:r w:rsidRPr="00DD759E">
        <w:tab/>
      </w:r>
      <w:r w:rsidRPr="00DD759E">
        <w:tab/>
        <w:t xml:space="preserve">The Seaforth Island Location is the area </w:t>
      </w:r>
      <w:r w:rsidRPr="00DD759E">
        <w:rPr>
          <w:rFonts w:eastAsia="Calibri"/>
          <w:szCs w:val="22"/>
        </w:rPr>
        <w:t>bounded by the line starting at the point described in item 1 of the following table and running progressively as described in the table.</w:t>
      </w:r>
    </w:p>
    <w:p w14:paraId="1071135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5C" w14:textId="77777777" w:rsidTr="00F311CE">
        <w:trPr>
          <w:tblHeader/>
        </w:trPr>
        <w:tc>
          <w:tcPr>
            <w:tcW w:w="8313" w:type="dxa"/>
            <w:gridSpan w:val="2"/>
            <w:tcBorders>
              <w:top w:val="single" w:sz="12" w:space="0" w:color="auto"/>
              <w:bottom w:val="single" w:sz="6" w:space="0" w:color="auto"/>
            </w:tcBorders>
            <w:shd w:val="clear" w:color="auto" w:fill="auto"/>
          </w:tcPr>
          <w:p w14:paraId="1071135B" w14:textId="77777777" w:rsidR="00A422E4" w:rsidRPr="00DD759E" w:rsidRDefault="00A422E4" w:rsidP="00F311CE">
            <w:pPr>
              <w:pStyle w:val="TableHeading"/>
            </w:pPr>
            <w:r w:rsidRPr="00DD759E">
              <w:t>Seaforth Island Location</w:t>
            </w:r>
          </w:p>
        </w:tc>
      </w:tr>
      <w:tr w:rsidR="00A422E4" w:rsidRPr="00DD759E" w14:paraId="1071135F" w14:textId="77777777" w:rsidTr="00F311CE">
        <w:trPr>
          <w:tblHeader/>
        </w:trPr>
        <w:tc>
          <w:tcPr>
            <w:tcW w:w="714" w:type="dxa"/>
            <w:tcBorders>
              <w:top w:val="single" w:sz="6" w:space="0" w:color="auto"/>
              <w:bottom w:val="single" w:sz="12" w:space="0" w:color="auto"/>
            </w:tcBorders>
            <w:shd w:val="clear" w:color="auto" w:fill="auto"/>
          </w:tcPr>
          <w:p w14:paraId="1071135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5E" w14:textId="77777777" w:rsidR="00A422E4" w:rsidRPr="00DD759E" w:rsidRDefault="00A422E4" w:rsidP="00F311CE">
            <w:pPr>
              <w:pStyle w:val="TableHeading"/>
            </w:pPr>
            <w:r w:rsidRPr="00DD759E">
              <w:t>Description</w:t>
            </w:r>
          </w:p>
        </w:tc>
      </w:tr>
      <w:tr w:rsidR="00A422E4" w:rsidRPr="00DD759E" w14:paraId="10711362" w14:textId="77777777" w:rsidTr="00F311CE">
        <w:tc>
          <w:tcPr>
            <w:tcW w:w="714" w:type="dxa"/>
            <w:tcBorders>
              <w:top w:val="single" w:sz="12" w:space="0" w:color="auto"/>
            </w:tcBorders>
            <w:shd w:val="clear" w:color="auto" w:fill="auto"/>
          </w:tcPr>
          <w:p w14:paraId="1071136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61" w14:textId="77777777" w:rsidR="00A422E4" w:rsidRPr="00DD759E" w:rsidRDefault="00A422E4" w:rsidP="00F311CE">
            <w:pPr>
              <w:pStyle w:val="Tabletext0"/>
            </w:pPr>
            <w:r w:rsidRPr="00DD759E">
              <w:t>The point 20°27.847′S 149°01.627′E</w:t>
            </w:r>
          </w:p>
        </w:tc>
      </w:tr>
      <w:tr w:rsidR="00A422E4" w:rsidRPr="00DD759E" w14:paraId="10711365" w14:textId="77777777" w:rsidTr="00F311CE">
        <w:tc>
          <w:tcPr>
            <w:tcW w:w="714" w:type="dxa"/>
            <w:shd w:val="clear" w:color="auto" w:fill="auto"/>
          </w:tcPr>
          <w:p w14:paraId="10711363" w14:textId="77777777" w:rsidR="00A422E4" w:rsidRPr="00DD759E" w:rsidRDefault="00A422E4" w:rsidP="00F311CE">
            <w:pPr>
              <w:pStyle w:val="Tabletext0"/>
            </w:pPr>
            <w:r w:rsidRPr="00DD759E">
              <w:t>2</w:t>
            </w:r>
          </w:p>
        </w:tc>
        <w:tc>
          <w:tcPr>
            <w:tcW w:w="7599" w:type="dxa"/>
            <w:shd w:val="clear" w:color="auto" w:fill="auto"/>
          </w:tcPr>
          <w:p w14:paraId="10711364" w14:textId="77777777" w:rsidR="00A422E4" w:rsidRPr="00DD759E" w:rsidRDefault="00A422E4" w:rsidP="00F311CE">
            <w:pPr>
              <w:pStyle w:val="Tabletext0"/>
            </w:pPr>
            <w:r w:rsidRPr="00DD759E">
              <w:t>East along the parallel 20°27.847′S to longitude 149°02.632′E</w:t>
            </w:r>
          </w:p>
        </w:tc>
      </w:tr>
      <w:tr w:rsidR="00A422E4" w:rsidRPr="00DD759E" w14:paraId="10711368" w14:textId="77777777" w:rsidTr="00F311CE">
        <w:tc>
          <w:tcPr>
            <w:tcW w:w="714" w:type="dxa"/>
            <w:shd w:val="clear" w:color="auto" w:fill="auto"/>
          </w:tcPr>
          <w:p w14:paraId="10711366" w14:textId="77777777" w:rsidR="00A422E4" w:rsidRPr="00DD759E" w:rsidRDefault="00A422E4" w:rsidP="00F311CE">
            <w:pPr>
              <w:pStyle w:val="Tabletext0"/>
            </w:pPr>
            <w:r w:rsidRPr="00DD759E">
              <w:t>3</w:t>
            </w:r>
          </w:p>
        </w:tc>
        <w:tc>
          <w:tcPr>
            <w:tcW w:w="7599" w:type="dxa"/>
            <w:shd w:val="clear" w:color="auto" w:fill="auto"/>
          </w:tcPr>
          <w:p w14:paraId="10711367" w14:textId="77777777" w:rsidR="00A422E4" w:rsidRPr="00DD759E" w:rsidRDefault="00A422E4" w:rsidP="00F311CE">
            <w:pPr>
              <w:pStyle w:val="Tabletext0"/>
            </w:pPr>
            <w:r w:rsidRPr="00DD759E">
              <w:t>South along the meridian 149°02.632′E to latitude 20°28.768′S</w:t>
            </w:r>
          </w:p>
        </w:tc>
      </w:tr>
      <w:tr w:rsidR="00A422E4" w:rsidRPr="00DD759E" w14:paraId="1071136B" w14:textId="77777777" w:rsidTr="00F311CE">
        <w:tc>
          <w:tcPr>
            <w:tcW w:w="714" w:type="dxa"/>
            <w:shd w:val="clear" w:color="auto" w:fill="auto"/>
          </w:tcPr>
          <w:p w14:paraId="10711369" w14:textId="77777777" w:rsidR="00A422E4" w:rsidRPr="00DD759E" w:rsidRDefault="00A422E4" w:rsidP="00F311CE">
            <w:pPr>
              <w:pStyle w:val="Tabletext0"/>
            </w:pPr>
            <w:r w:rsidRPr="00DD759E">
              <w:t>4</w:t>
            </w:r>
          </w:p>
        </w:tc>
        <w:tc>
          <w:tcPr>
            <w:tcW w:w="7599" w:type="dxa"/>
            <w:shd w:val="clear" w:color="auto" w:fill="auto"/>
          </w:tcPr>
          <w:p w14:paraId="1071136A" w14:textId="77777777" w:rsidR="00A422E4" w:rsidRPr="00DD759E" w:rsidRDefault="00A422E4" w:rsidP="00F311CE">
            <w:pPr>
              <w:pStyle w:val="Tabletext0"/>
            </w:pPr>
            <w:r w:rsidRPr="00DD759E">
              <w:t>West along the parallel 20°28.768′S to longitude 149°01.817′E</w:t>
            </w:r>
          </w:p>
        </w:tc>
      </w:tr>
      <w:tr w:rsidR="00A422E4" w:rsidRPr="00DD759E" w14:paraId="1071136E" w14:textId="77777777" w:rsidTr="00F311CE">
        <w:tc>
          <w:tcPr>
            <w:tcW w:w="714" w:type="dxa"/>
            <w:shd w:val="clear" w:color="auto" w:fill="auto"/>
          </w:tcPr>
          <w:p w14:paraId="1071136C" w14:textId="77777777" w:rsidR="00A422E4" w:rsidRPr="00DD759E" w:rsidRDefault="00A422E4" w:rsidP="00F311CE">
            <w:pPr>
              <w:pStyle w:val="Tabletext0"/>
            </w:pPr>
            <w:r w:rsidRPr="00DD759E">
              <w:t>5</w:t>
            </w:r>
          </w:p>
        </w:tc>
        <w:tc>
          <w:tcPr>
            <w:tcW w:w="7599" w:type="dxa"/>
            <w:shd w:val="clear" w:color="auto" w:fill="auto"/>
          </w:tcPr>
          <w:p w14:paraId="1071136D" w14:textId="77777777" w:rsidR="00A422E4" w:rsidRPr="00DD759E" w:rsidRDefault="00A422E4" w:rsidP="00F311CE">
            <w:pPr>
              <w:pStyle w:val="Tabletext0"/>
            </w:pPr>
            <w:r w:rsidRPr="00DD759E">
              <w:t>North along the meridian 149°01.817′E to latitude 20°28.292′S</w:t>
            </w:r>
          </w:p>
        </w:tc>
      </w:tr>
      <w:tr w:rsidR="00A422E4" w:rsidRPr="00DD759E" w14:paraId="10711371" w14:textId="77777777" w:rsidTr="00F311CE">
        <w:tc>
          <w:tcPr>
            <w:tcW w:w="714" w:type="dxa"/>
            <w:tcBorders>
              <w:bottom w:val="single" w:sz="2" w:space="0" w:color="auto"/>
            </w:tcBorders>
            <w:shd w:val="clear" w:color="auto" w:fill="auto"/>
          </w:tcPr>
          <w:p w14:paraId="1071136F"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370" w14:textId="77777777" w:rsidR="00A422E4" w:rsidRPr="00DD759E" w:rsidRDefault="00A422E4" w:rsidP="00F311CE">
            <w:pPr>
              <w:pStyle w:val="Tabletext0"/>
            </w:pPr>
            <w:r w:rsidRPr="00DD759E">
              <w:t>West along the parallel 20°28.292′S to longitude 149°01.627′E</w:t>
            </w:r>
          </w:p>
        </w:tc>
      </w:tr>
      <w:tr w:rsidR="00A422E4" w:rsidRPr="00DD759E" w14:paraId="10711374" w14:textId="77777777" w:rsidTr="00F311CE">
        <w:tc>
          <w:tcPr>
            <w:tcW w:w="714" w:type="dxa"/>
            <w:tcBorders>
              <w:top w:val="single" w:sz="2" w:space="0" w:color="auto"/>
              <w:bottom w:val="single" w:sz="12" w:space="0" w:color="auto"/>
            </w:tcBorders>
            <w:shd w:val="clear" w:color="auto" w:fill="auto"/>
          </w:tcPr>
          <w:p w14:paraId="10711372"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373" w14:textId="77777777" w:rsidR="00A422E4" w:rsidRPr="00DD759E" w:rsidRDefault="00A422E4" w:rsidP="00F311CE">
            <w:pPr>
              <w:pStyle w:val="Tabletext0"/>
            </w:pPr>
            <w:r w:rsidRPr="00DD759E">
              <w:t>North along the meridian 149°01.627′E to the starting point</w:t>
            </w:r>
          </w:p>
        </w:tc>
      </w:tr>
    </w:tbl>
    <w:p w14:paraId="1071137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76" w14:textId="77777777" w:rsidR="00A422E4" w:rsidRPr="00DD759E" w:rsidRDefault="00A422E4" w:rsidP="00A422E4">
      <w:pPr>
        <w:pStyle w:val="ActHead5"/>
      </w:pPr>
      <w:bookmarkStart w:id="326" w:name="_Toc501380003"/>
      <w:r w:rsidRPr="00DD759E">
        <w:rPr>
          <w:rStyle w:val="CharSectno"/>
        </w:rPr>
        <w:t>139</w:t>
      </w:r>
      <w:r w:rsidRPr="00DD759E">
        <w:t xml:space="preserve">  Shaw Island Reef (No 5) Location</w:t>
      </w:r>
      <w:bookmarkEnd w:id="326"/>
    </w:p>
    <w:p w14:paraId="10711377" w14:textId="77777777" w:rsidR="00A422E4" w:rsidRPr="00DD759E" w:rsidRDefault="00A422E4" w:rsidP="00A422E4">
      <w:pPr>
        <w:pStyle w:val="Subsection"/>
        <w:rPr>
          <w:rFonts w:eastAsia="Calibri"/>
          <w:szCs w:val="22"/>
        </w:rPr>
      </w:pPr>
      <w:r w:rsidRPr="00DD759E">
        <w:tab/>
      </w:r>
      <w:r w:rsidRPr="00DD759E">
        <w:tab/>
        <w:t xml:space="preserve">The Shaw Island Reef (No 5) Location is the area </w:t>
      </w:r>
      <w:r w:rsidRPr="00DD759E">
        <w:rPr>
          <w:rFonts w:eastAsia="Calibri"/>
          <w:szCs w:val="22"/>
        </w:rPr>
        <w:t>bounded by the line starting at the point described in item 1 of the following table and running progressively as described in the table.</w:t>
      </w:r>
    </w:p>
    <w:p w14:paraId="1071137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7A" w14:textId="77777777" w:rsidTr="00F311CE">
        <w:trPr>
          <w:tblHeader/>
        </w:trPr>
        <w:tc>
          <w:tcPr>
            <w:tcW w:w="8313" w:type="dxa"/>
            <w:gridSpan w:val="2"/>
            <w:tcBorders>
              <w:top w:val="single" w:sz="12" w:space="0" w:color="auto"/>
              <w:bottom w:val="single" w:sz="6" w:space="0" w:color="auto"/>
            </w:tcBorders>
            <w:shd w:val="clear" w:color="auto" w:fill="auto"/>
          </w:tcPr>
          <w:p w14:paraId="10711379" w14:textId="77777777" w:rsidR="00A422E4" w:rsidRPr="00DD759E" w:rsidRDefault="00A422E4" w:rsidP="00F311CE">
            <w:pPr>
              <w:pStyle w:val="TableHeading"/>
            </w:pPr>
            <w:r w:rsidRPr="00DD759E">
              <w:t>Shaw Island Reef (No 5) Location</w:t>
            </w:r>
          </w:p>
        </w:tc>
      </w:tr>
      <w:tr w:rsidR="00A422E4" w:rsidRPr="00DD759E" w14:paraId="1071137D" w14:textId="77777777" w:rsidTr="00F311CE">
        <w:trPr>
          <w:tblHeader/>
        </w:trPr>
        <w:tc>
          <w:tcPr>
            <w:tcW w:w="714" w:type="dxa"/>
            <w:tcBorders>
              <w:top w:val="single" w:sz="6" w:space="0" w:color="auto"/>
              <w:bottom w:val="single" w:sz="12" w:space="0" w:color="auto"/>
            </w:tcBorders>
            <w:shd w:val="clear" w:color="auto" w:fill="auto"/>
          </w:tcPr>
          <w:p w14:paraId="1071137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7C" w14:textId="77777777" w:rsidR="00A422E4" w:rsidRPr="00DD759E" w:rsidRDefault="00A422E4" w:rsidP="00F311CE">
            <w:pPr>
              <w:pStyle w:val="TableHeading"/>
            </w:pPr>
            <w:r w:rsidRPr="00DD759E">
              <w:t>Description</w:t>
            </w:r>
          </w:p>
        </w:tc>
      </w:tr>
      <w:tr w:rsidR="00A422E4" w:rsidRPr="00DD759E" w14:paraId="10711380" w14:textId="77777777" w:rsidTr="00F311CE">
        <w:tc>
          <w:tcPr>
            <w:tcW w:w="714" w:type="dxa"/>
            <w:tcBorders>
              <w:top w:val="single" w:sz="12" w:space="0" w:color="auto"/>
            </w:tcBorders>
            <w:shd w:val="clear" w:color="auto" w:fill="auto"/>
          </w:tcPr>
          <w:p w14:paraId="1071137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7F" w14:textId="77777777" w:rsidR="00A422E4" w:rsidRPr="00DD759E" w:rsidRDefault="00A422E4" w:rsidP="00F311CE">
            <w:pPr>
              <w:pStyle w:val="Tabletext0"/>
            </w:pPr>
            <w:r w:rsidRPr="00DD759E">
              <w:t>The point 20°29.888′S 149°01.888′E</w:t>
            </w:r>
          </w:p>
        </w:tc>
      </w:tr>
      <w:tr w:rsidR="00A422E4" w:rsidRPr="00DD759E" w14:paraId="10711383" w14:textId="77777777" w:rsidTr="00F311CE">
        <w:tc>
          <w:tcPr>
            <w:tcW w:w="714" w:type="dxa"/>
            <w:shd w:val="clear" w:color="auto" w:fill="auto"/>
          </w:tcPr>
          <w:p w14:paraId="10711381" w14:textId="77777777" w:rsidR="00A422E4" w:rsidRPr="00DD759E" w:rsidRDefault="00A422E4" w:rsidP="00F311CE">
            <w:pPr>
              <w:pStyle w:val="Tabletext0"/>
            </w:pPr>
            <w:r w:rsidRPr="00DD759E">
              <w:t>2</w:t>
            </w:r>
          </w:p>
        </w:tc>
        <w:tc>
          <w:tcPr>
            <w:tcW w:w="7599" w:type="dxa"/>
            <w:shd w:val="clear" w:color="auto" w:fill="auto"/>
          </w:tcPr>
          <w:p w14:paraId="10711382" w14:textId="77777777" w:rsidR="00A422E4" w:rsidRPr="00DD759E" w:rsidRDefault="00A422E4" w:rsidP="00F311CE">
            <w:pPr>
              <w:pStyle w:val="Tabletext0"/>
            </w:pPr>
            <w:r w:rsidRPr="00DD759E">
              <w:t>East along the parallel 20°29.888′S to longitude 149°02.268′E</w:t>
            </w:r>
          </w:p>
        </w:tc>
      </w:tr>
      <w:tr w:rsidR="00A422E4" w:rsidRPr="00DD759E" w14:paraId="10711386" w14:textId="77777777" w:rsidTr="00F311CE">
        <w:tc>
          <w:tcPr>
            <w:tcW w:w="714" w:type="dxa"/>
            <w:shd w:val="clear" w:color="auto" w:fill="auto"/>
          </w:tcPr>
          <w:p w14:paraId="10711384" w14:textId="77777777" w:rsidR="00A422E4" w:rsidRPr="00DD759E" w:rsidRDefault="00A422E4" w:rsidP="00F311CE">
            <w:pPr>
              <w:pStyle w:val="Tabletext0"/>
            </w:pPr>
            <w:r w:rsidRPr="00DD759E">
              <w:t>3</w:t>
            </w:r>
          </w:p>
        </w:tc>
        <w:tc>
          <w:tcPr>
            <w:tcW w:w="7599" w:type="dxa"/>
            <w:shd w:val="clear" w:color="auto" w:fill="auto"/>
          </w:tcPr>
          <w:p w14:paraId="10711385" w14:textId="77777777" w:rsidR="00A422E4" w:rsidRPr="00DD759E" w:rsidRDefault="00A422E4" w:rsidP="00F311CE">
            <w:pPr>
              <w:pStyle w:val="Tabletext0"/>
            </w:pPr>
            <w:r w:rsidRPr="00DD759E">
              <w:t>South along the meridian 149°02.277′E to the intersection of the Shaw Island (20</w:t>
            </w:r>
            <w:r>
              <w:noBreakHyphen/>
            </w:r>
            <w:r w:rsidRPr="00DD759E">
              <w:t>102a) coastline at mean low water and the meridian 149°02.277′E (at the point closest to 20°30.212′S 149°02.277′E)</w:t>
            </w:r>
          </w:p>
        </w:tc>
      </w:tr>
      <w:tr w:rsidR="00A422E4" w:rsidRPr="00DD759E" w14:paraId="10711389" w14:textId="77777777" w:rsidTr="00F311CE">
        <w:tc>
          <w:tcPr>
            <w:tcW w:w="714" w:type="dxa"/>
            <w:shd w:val="clear" w:color="auto" w:fill="auto"/>
          </w:tcPr>
          <w:p w14:paraId="10711387" w14:textId="77777777" w:rsidR="00A422E4" w:rsidRPr="00DD759E" w:rsidRDefault="00A422E4" w:rsidP="00F311CE">
            <w:pPr>
              <w:pStyle w:val="Tabletext0"/>
            </w:pPr>
            <w:r w:rsidRPr="00DD759E">
              <w:t>4</w:t>
            </w:r>
          </w:p>
        </w:tc>
        <w:tc>
          <w:tcPr>
            <w:tcW w:w="7599" w:type="dxa"/>
            <w:shd w:val="clear" w:color="auto" w:fill="auto"/>
          </w:tcPr>
          <w:p w14:paraId="10711388" w14:textId="77777777" w:rsidR="00A422E4" w:rsidRPr="00DD759E" w:rsidRDefault="00A422E4" w:rsidP="00F311CE">
            <w:pPr>
              <w:pStyle w:val="Tabletext0"/>
            </w:pPr>
            <w:r w:rsidRPr="00DD759E">
              <w:t>Generally south</w:t>
            </w:r>
            <w:r>
              <w:noBreakHyphen/>
            </w:r>
            <w:r w:rsidRPr="00DD759E">
              <w:t>easterly along the Shaw Island (20</w:t>
            </w:r>
            <w:r>
              <w:noBreakHyphen/>
            </w:r>
            <w:r w:rsidRPr="00DD759E">
              <w:t>102a) coastline at mean low water to the intersection of the Shaw Island (20</w:t>
            </w:r>
            <w:r>
              <w:noBreakHyphen/>
            </w:r>
            <w:r w:rsidRPr="00DD759E">
              <w:t>102a) coastline at mean low water and the meridian 149°02.889′E (at the point closest to 20°31.526′S 149°02.889′E)</w:t>
            </w:r>
          </w:p>
        </w:tc>
      </w:tr>
      <w:tr w:rsidR="00A422E4" w:rsidRPr="00DD759E" w14:paraId="1071138C" w14:textId="77777777" w:rsidTr="00F311CE">
        <w:tc>
          <w:tcPr>
            <w:tcW w:w="714" w:type="dxa"/>
            <w:shd w:val="clear" w:color="auto" w:fill="auto"/>
          </w:tcPr>
          <w:p w14:paraId="1071138A" w14:textId="77777777" w:rsidR="00A422E4" w:rsidRPr="00DD759E" w:rsidRDefault="00A422E4" w:rsidP="00F311CE">
            <w:pPr>
              <w:pStyle w:val="Tabletext0"/>
            </w:pPr>
            <w:r w:rsidRPr="00DD759E">
              <w:t>5</w:t>
            </w:r>
          </w:p>
        </w:tc>
        <w:tc>
          <w:tcPr>
            <w:tcW w:w="7599" w:type="dxa"/>
            <w:shd w:val="clear" w:color="auto" w:fill="auto"/>
          </w:tcPr>
          <w:p w14:paraId="1071138B" w14:textId="77777777" w:rsidR="00A422E4" w:rsidRPr="00DD759E" w:rsidRDefault="00A422E4" w:rsidP="00F311CE">
            <w:pPr>
              <w:pStyle w:val="Tabletext0"/>
            </w:pPr>
            <w:r w:rsidRPr="00DD759E">
              <w:t>South along the meridian 149°02.889′E to latitude 20°31.900′S</w:t>
            </w:r>
          </w:p>
        </w:tc>
      </w:tr>
      <w:tr w:rsidR="00A422E4" w:rsidRPr="00DD759E" w14:paraId="1071138F" w14:textId="77777777" w:rsidTr="00F311CE">
        <w:tc>
          <w:tcPr>
            <w:tcW w:w="714" w:type="dxa"/>
            <w:shd w:val="clear" w:color="auto" w:fill="auto"/>
          </w:tcPr>
          <w:p w14:paraId="1071138D" w14:textId="77777777" w:rsidR="00A422E4" w:rsidRPr="00DD759E" w:rsidRDefault="00A422E4" w:rsidP="00F311CE">
            <w:pPr>
              <w:pStyle w:val="Tabletext0"/>
            </w:pPr>
            <w:r w:rsidRPr="00DD759E">
              <w:t>6</w:t>
            </w:r>
          </w:p>
        </w:tc>
        <w:tc>
          <w:tcPr>
            <w:tcW w:w="7599" w:type="dxa"/>
            <w:shd w:val="clear" w:color="auto" w:fill="auto"/>
          </w:tcPr>
          <w:p w14:paraId="1071138E" w14:textId="77777777" w:rsidR="00A422E4" w:rsidRPr="00DD759E" w:rsidRDefault="00A422E4" w:rsidP="00F311CE">
            <w:pPr>
              <w:pStyle w:val="Tabletext0"/>
            </w:pPr>
            <w:r w:rsidRPr="00DD759E">
              <w:t>West along the parallel 20°31.900′S to longitude 149°02.541′E</w:t>
            </w:r>
          </w:p>
        </w:tc>
      </w:tr>
      <w:tr w:rsidR="00A422E4" w:rsidRPr="00DD759E" w14:paraId="10711392" w14:textId="77777777" w:rsidTr="00F311CE">
        <w:tc>
          <w:tcPr>
            <w:tcW w:w="714" w:type="dxa"/>
            <w:tcBorders>
              <w:bottom w:val="single" w:sz="2" w:space="0" w:color="auto"/>
            </w:tcBorders>
            <w:shd w:val="clear" w:color="auto" w:fill="auto"/>
          </w:tcPr>
          <w:p w14:paraId="10711390"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1391" w14:textId="77777777" w:rsidR="00A422E4" w:rsidRPr="00DD759E" w:rsidRDefault="00A422E4" w:rsidP="00F311CE">
            <w:pPr>
              <w:pStyle w:val="Tabletext0"/>
            </w:pPr>
            <w:r w:rsidRPr="00DD759E">
              <w:t>North</w:t>
            </w:r>
            <w:r>
              <w:noBreakHyphen/>
            </w:r>
            <w:r w:rsidRPr="00DD759E">
              <w:t>westerly along the geodesic to 20°30.562′S 149°01.888′E</w:t>
            </w:r>
          </w:p>
        </w:tc>
      </w:tr>
      <w:tr w:rsidR="00A422E4" w:rsidRPr="00DD759E" w14:paraId="10711395" w14:textId="77777777" w:rsidTr="00F311CE">
        <w:tc>
          <w:tcPr>
            <w:tcW w:w="714" w:type="dxa"/>
            <w:tcBorders>
              <w:top w:val="single" w:sz="2" w:space="0" w:color="auto"/>
              <w:bottom w:val="single" w:sz="12" w:space="0" w:color="auto"/>
            </w:tcBorders>
            <w:shd w:val="clear" w:color="auto" w:fill="auto"/>
          </w:tcPr>
          <w:p w14:paraId="10711393"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1394" w14:textId="77777777" w:rsidR="00A422E4" w:rsidRPr="00DD759E" w:rsidRDefault="00A422E4" w:rsidP="00F311CE">
            <w:pPr>
              <w:pStyle w:val="Tabletext0"/>
            </w:pPr>
            <w:r w:rsidRPr="00DD759E">
              <w:t>North along the meridian 149°01.888′E to the starting point</w:t>
            </w:r>
          </w:p>
        </w:tc>
      </w:tr>
    </w:tbl>
    <w:p w14:paraId="1071139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97" w14:textId="77777777" w:rsidR="00A422E4" w:rsidRPr="00DD759E" w:rsidRDefault="00A422E4" w:rsidP="00A422E4">
      <w:pPr>
        <w:pStyle w:val="ActHead5"/>
      </w:pPr>
      <w:bookmarkStart w:id="327" w:name="_Toc501380004"/>
      <w:r w:rsidRPr="00DD759E">
        <w:rPr>
          <w:rStyle w:val="CharSectno"/>
        </w:rPr>
        <w:t>140</w:t>
      </w:r>
      <w:r w:rsidRPr="00DD759E">
        <w:t xml:space="preserve">  Shaw Island Reef (No 6) Location</w:t>
      </w:r>
      <w:bookmarkEnd w:id="327"/>
    </w:p>
    <w:p w14:paraId="10711398" w14:textId="77777777" w:rsidR="00A422E4" w:rsidRPr="00DD759E" w:rsidRDefault="00A422E4" w:rsidP="00A422E4">
      <w:pPr>
        <w:pStyle w:val="Subsection"/>
        <w:rPr>
          <w:rFonts w:eastAsia="Calibri"/>
          <w:szCs w:val="22"/>
        </w:rPr>
      </w:pPr>
      <w:r w:rsidRPr="00DD759E">
        <w:tab/>
      </w:r>
      <w:r w:rsidRPr="00DD759E">
        <w:tab/>
        <w:t xml:space="preserve">The Shaw Island Reef (No 6) Location is the area </w:t>
      </w:r>
      <w:r w:rsidRPr="00DD759E">
        <w:rPr>
          <w:rFonts w:eastAsia="Calibri"/>
          <w:szCs w:val="22"/>
        </w:rPr>
        <w:t>bounded by the line starting at the point described in item 1 of the following table and running progressively as described in the table.</w:t>
      </w:r>
    </w:p>
    <w:p w14:paraId="1071139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9B" w14:textId="77777777" w:rsidTr="00F311CE">
        <w:trPr>
          <w:tblHeader/>
        </w:trPr>
        <w:tc>
          <w:tcPr>
            <w:tcW w:w="8313" w:type="dxa"/>
            <w:gridSpan w:val="2"/>
            <w:tcBorders>
              <w:top w:val="single" w:sz="12" w:space="0" w:color="auto"/>
              <w:bottom w:val="single" w:sz="6" w:space="0" w:color="auto"/>
            </w:tcBorders>
            <w:shd w:val="clear" w:color="auto" w:fill="auto"/>
          </w:tcPr>
          <w:p w14:paraId="1071139A" w14:textId="77777777" w:rsidR="00A422E4" w:rsidRPr="00DD759E" w:rsidRDefault="00A422E4" w:rsidP="00F311CE">
            <w:pPr>
              <w:pStyle w:val="TableHeading"/>
            </w:pPr>
            <w:r w:rsidRPr="00DD759E">
              <w:t>Shaw Island Reef (No 6) Location</w:t>
            </w:r>
          </w:p>
        </w:tc>
      </w:tr>
      <w:tr w:rsidR="00A422E4" w:rsidRPr="00DD759E" w14:paraId="1071139E" w14:textId="77777777" w:rsidTr="00F311CE">
        <w:trPr>
          <w:tblHeader/>
        </w:trPr>
        <w:tc>
          <w:tcPr>
            <w:tcW w:w="714" w:type="dxa"/>
            <w:tcBorders>
              <w:top w:val="single" w:sz="6" w:space="0" w:color="auto"/>
              <w:bottom w:val="single" w:sz="12" w:space="0" w:color="auto"/>
            </w:tcBorders>
            <w:shd w:val="clear" w:color="auto" w:fill="auto"/>
          </w:tcPr>
          <w:p w14:paraId="1071139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9D" w14:textId="77777777" w:rsidR="00A422E4" w:rsidRPr="00DD759E" w:rsidRDefault="00A422E4" w:rsidP="00F311CE">
            <w:pPr>
              <w:pStyle w:val="TableHeading"/>
            </w:pPr>
            <w:r w:rsidRPr="00DD759E">
              <w:t>Description</w:t>
            </w:r>
          </w:p>
        </w:tc>
      </w:tr>
      <w:tr w:rsidR="00A422E4" w:rsidRPr="00DD759E" w14:paraId="107113A1" w14:textId="77777777" w:rsidTr="00F311CE">
        <w:tc>
          <w:tcPr>
            <w:tcW w:w="714" w:type="dxa"/>
            <w:tcBorders>
              <w:top w:val="single" w:sz="12" w:space="0" w:color="auto"/>
            </w:tcBorders>
            <w:shd w:val="clear" w:color="auto" w:fill="auto"/>
          </w:tcPr>
          <w:p w14:paraId="1071139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A0" w14:textId="77777777" w:rsidR="00A422E4" w:rsidRPr="00DD759E" w:rsidRDefault="00A422E4" w:rsidP="00F311CE">
            <w:pPr>
              <w:pStyle w:val="Tabletext0"/>
            </w:pPr>
            <w:r w:rsidRPr="00DD759E">
              <w:t>The intersection of the Shaw Island (20</w:t>
            </w:r>
            <w:r>
              <w:noBreakHyphen/>
            </w:r>
            <w:r w:rsidRPr="00DD759E">
              <w:t>102a) coastline at mean low water and the parallel 20°29.614′S (at the point closest to 20°29.614′S 149°05.056′E)</w:t>
            </w:r>
          </w:p>
        </w:tc>
      </w:tr>
      <w:tr w:rsidR="00A422E4" w:rsidRPr="00DD759E" w14:paraId="107113A4" w14:textId="77777777" w:rsidTr="00F311CE">
        <w:tc>
          <w:tcPr>
            <w:tcW w:w="714" w:type="dxa"/>
            <w:shd w:val="clear" w:color="auto" w:fill="auto"/>
          </w:tcPr>
          <w:p w14:paraId="107113A2" w14:textId="77777777" w:rsidR="00A422E4" w:rsidRPr="00DD759E" w:rsidRDefault="00A422E4" w:rsidP="00F311CE">
            <w:pPr>
              <w:pStyle w:val="Tabletext0"/>
            </w:pPr>
            <w:r w:rsidRPr="00DD759E">
              <w:t>2</w:t>
            </w:r>
          </w:p>
        </w:tc>
        <w:tc>
          <w:tcPr>
            <w:tcW w:w="7599" w:type="dxa"/>
            <w:shd w:val="clear" w:color="auto" w:fill="auto"/>
          </w:tcPr>
          <w:p w14:paraId="107113A3" w14:textId="77777777" w:rsidR="00A422E4" w:rsidRPr="00DD759E" w:rsidRDefault="00A422E4" w:rsidP="00F311CE">
            <w:pPr>
              <w:pStyle w:val="Tabletext0"/>
            </w:pPr>
            <w:r w:rsidRPr="00DD759E">
              <w:t>South along the meridian 149°05.056′E to latitude 20°30.692′S</w:t>
            </w:r>
          </w:p>
        </w:tc>
      </w:tr>
      <w:tr w:rsidR="00A422E4" w:rsidRPr="00DD759E" w14:paraId="107113A7" w14:textId="77777777" w:rsidTr="00F311CE">
        <w:tc>
          <w:tcPr>
            <w:tcW w:w="714" w:type="dxa"/>
            <w:shd w:val="clear" w:color="auto" w:fill="auto"/>
          </w:tcPr>
          <w:p w14:paraId="107113A5" w14:textId="77777777" w:rsidR="00A422E4" w:rsidRPr="00DD759E" w:rsidRDefault="00A422E4" w:rsidP="00F311CE">
            <w:pPr>
              <w:pStyle w:val="Tabletext0"/>
            </w:pPr>
            <w:r w:rsidRPr="00DD759E">
              <w:t>3</w:t>
            </w:r>
          </w:p>
        </w:tc>
        <w:tc>
          <w:tcPr>
            <w:tcW w:w="7599" w:type="dxa"/>
            <w:shd w:val="clear" w:color="auto" w:fill="auto"/>
          </w:tcPr>
          <w:p w14:paraId="107113A6" w14:textId="77777777" w:rsidR="00A422E4" w:rsidRPr="00DD759E" w:rsidRDefault="00A422E4" w:rsidP="00F311CE">
            <w:pPr>
              <w:pStyle w:val="Tabletext0"/>
            </w:pPr>
            <w:r w:rsidRPr="00DD759E">
              <w:t>West along the parallel 20°30.692′S to longitude 149°04.449′E</w:t>
            </w:r>
          </w:p>
        </w:tc>
      </w:tr>
      <w:tr w:rsidR="00A422E4" w:rsidRPr="00DD759E" w14:paraId="107113AA" w14:textId="77777777" w:rsidTr="00F311CE">
        <w:tc>
          <w:tcPr>
            <w:tcW w:w="714" w:type="dxa"/>
            <w:shd w:val="clear" w:color="auto" w:fill="auto"/>
          </w:tcPr>
          <w:p w14:paraId="107113A8" w14:textId="77777777" w:rsidR="00A422E4" w:rsidRPr="00DD759E" w:rsidRDefault="00A422E4" w:rsidP="00F311CE">
            <w:pPr>
              <w:pStyle w:val="Tabletext0"/>
            </w:pPr>
            <w:r w:rsidRPr="00DD759E">
              <w:t>4</w:t>
            </w:r>
          </w:p>
        </w:tc>
        <w:tc>
          <w:tcPr>
            <w:tcW w:w="7599" w:type="dxa"/>
            <w:shd w:val="clear" w:color="auto" w:fill="auto"/>
          </w:tcPr>
          <w:p w14:paraId="107113A9" w14:textId="77777777" w:rsidR="00A422E4" w:rsidRPr="00DD759E" w:rsidRDefault="00A422E4" w:rsidP="00F311CE">
            <w:pPr>
              <w:pStyle w:val="Tabletext0"/>
            </w:pPr>
            <w:r w:rsidRPr="00DD759E">
              <w:t>South along the meridian 149°04.449′E to latitude 20°31.900′S</w:t>
            </w:r>
          </w:p>
        </w:tc>
      </w:tr>
      <w:tr w:rsidR="00A422E4" w:rsidRPr="00DD759E" w14:paraId="107113AD" w14:textId="77777777" w:rsidTr="00F311CE">
        <w:tc>
          <w:tcPr>
            <w:tcW w:w="714" w:type="dxa"/>
            <w:shd w:val="clear" w:color="auto" w:fill="auto"/>
          </w:tcPr>
          <w:p w14:paraId="107113AB" w14:textId="77777777" w:rsidR="00A422E4" w:rsidRPr="00DD759E" w:rsidRDefault="00A422E4" w:rsidP="00F311CE">
            <w:pPr>
              <w:pStyle w:val="Tabletext0"/>
            </w:pPr>
            <w:r w:rsidRPr="00DD759E">
              <w:t>5</w:t>
            </w:r>
          </w:p>
        </w:tc>
        <w:tc>
          <w:tcPr>
            <w:tcW w:w="7599" w:type="dxa"/>
            <w:shd w:val="clear" w:color="auto" w:fill="auto"/>
          </w:tcPr>
          <w:p w14:paraId="107113AC" w14:textId="77777777" w:rsidR="00A422E4" w:rsidRPr="00DD759E" w:rsidRDefault="00A422E4" w:rsidP="00F311CE">
            <w:pPr>
              <w:pStyle w:val="Tabletext0"/>
            </w:pPr>
            <w:r w:rsidRPr="00DD759E">
              <w:t>West along the parallel 20°31.900′S to longitude 149°04.038′E</w:t>
            </w:r>
          </w:p>
        </w:tc>
      </w:tr>
      <w:tr w:rsidR="00A422E4" w:rsidRPr="00DD759E" w14:paraId="107113B0" w14:textId="77777777" w:rsidTr="00F311CE">
        <w:tc>
          <w:tcPr>
            <w:tcW w:w="714" w:type="dxa"/>
            <w:tcBorders>
              <w:bottom w:val="single" w:sz="2" w:space="0" w:color="auto"/>
            </w:tcBorders>
            <w:shd w:val="clear" w:color="auto" w:fill="auto"/>
          </w:tcPr>
          <w:p w14:paraId="107113AE"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3AF" w14:textId="77777777" w:rsidR="00A422E4" w:rsidRPr="00DD759E" w:rsidRDefault="00A422E4" w:rsidP="00F311CE">
            <w:pPr>
              <w:pStyle w:val="Tabletext0"/>
            </w:pPr>
            <w:r w:rsidRPr="00DD759E">
              <w:t>North along the meridian 149°04.038′E to the intersection of the Shaw Island (20</w:t>
            </w:r>
            <w:r>
              <w:noBreakHyphen/>
            </w:r>
            <w:r w:rsidRPr="00DD759E">
              <w:t>102a) coastline at mean low water and the meridian 149°04.038′E (at the point closest to 20°31.628′S 149°04.038′E)</w:t>
            </w:r>
          </w:p>
        </w:tc>
      </w:tr>
      <w:tr w:rsidR="00A422E4" w:rsidRPr="00DD759E" w14:paraId="107113B3" w14:textId="77777777" w:rsidTr="00F311CE">
        <w:tc>
          <w:tcPr>
            <w:tcW w:w="714" w:type="dxa"/>
            <w:tcBorders>
              <w:top w:val="single" w:sz="2" w:space="0" w:color="auto"/>
              <w:bottom w:val="single" w:sz="12" w:space="0" w:color="auto"/>
            </w:tcBorders>
            <w:shd w:val="clear" w:color="auto" w:fill="auto"/>
          </w:tcPr>
          <w:p w14:paraId="107113B1"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3B2" w14:textId="77777777" w:rsidR="00A422E4" w:rsidRPr="00DD759E" w:rsidRDefault="00A422E4" w:rsidP="00F311CE">
            <w:pPr>
              <w:pStyle w:val="Tabletext0"/>
            </w:pPr>
            <w:r w:rsidRPr="00DD759E">
              <w:t>Generally north</w:t>
            </w:r>
            <w:r>
              <w:noBreakHyphen/>
            </w:r>
            <w:r w:rsidRPr="00DD759E">
              <w:t>easterly along the Shaw Island (20</w:t>
            </w:r>
            <w:r>
              <w:noBreakHyphen/>
            </w:r>
            <w:r w:rsidRPr="00DD759E">
              <w:t>102a) coastline at mean low water to the starting point</w:t>
            </w:r>
          </w:p>
        </w:tc>
      </w:tr>
    </w:tbl>
    <w:p w14:paraId="107113B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B5" w14:textId="77777777" w:rsidR="00A422E4" w:rsidRPr="00DD759E" w:rsidRDefault="00A422E4" w:rsidP="00A422E4">
      <w:pPr>
        <w:pStyle w:val="ActHead5"/>
      </w:pPr>
      <w:bookmarkStart w:id="328" w:name="_Toc501380005"/>
      <w:r w:rsidRPr="00DD759E">
        <w:rPr>
          <w:rStyle w:val="CharSectno"/>
        </w:rPr>
        <w:t>141</w:t>
      </w:r>
      <w:r w:rsidRPr="00DD759E">
        <w:t xml:space="preserve">  Shoal Bay Location</w:t>
      </w:r>
      <w:bookmarkEnd w:id="328"/>
    </w:p>
    <w:p w14:paraId="107113B6" w14:textId="77777777" w:rsidR="00A422E4" w:rsidRPr="00DD759E" w:rsidRDefault="00A422E4" w:rsidP="00A422E4">
      <w:pPr>
        <w:pStyle w:val="Subsection"/>
        <w:rPr>
          <w:rFonts w:eastAsia="Calibri"/>
          <w:szCs w:val="22"/>
        </w:rPr>
      </w:pPr>
      <w:r w:rsidRPr="00DD759E">
        <w:tab/>
      </w:r>
      <w:r w:rsidRPr="00DD759E">
        <w:tab/>
        <w:t xml:space="preserve">The Shoal Bay Location is the area </w:t>
      </w:r>
      <w:r w:rsidRPr="00DD759E">
        <w:rPr>
          <w:rFonts w:eastAsia="Calibri"/>
          <w:szCs w:val="22"/>
        </w:rPr>
        <w:t>bounded by the line starting at the point described in item 1 of the following table and running progressively as described in the table.</w:t>
      </w:r>
    </w:p>
    <w:p w14:paraId="107113B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B9" w14:textId="77777777" w:rsidTr="00F311CE">
        <w:trPr>
          <w:tblHeader/>
        </w:trPr>
        <w:tc>
          <w:tcPr>
            <w:tcW w:w="8313" w:type="dxa"/>
            <w:gridSpan w:val="2"/>
            <w:tcBorders>
              <w:top w:val="single" w:sz="12" w:space="0" w:color="auto"/>
              <w:bottom w:val="single" w:sz="6" w:space="0" w:color="auto"/>
            </w:tcBorders>
            <w:shd w:val="clear" w:color="auto" w:fill="auto"/>
          </w:tcPr>
          <w:p w14:paraId="107113B8" w14:textId="77777777" w:rsidR="00A422E4" w:rsidRPr="00DD759E" w:rsidRDefault="00A422E4" w:rsidP="00F311CE">
            <w:pPr>
              <w:pStyle w:val="TableHeading"/>
            </w:pPr>
            <w:r w:rsidRPr="00DD759E">
              <w:t>Shoal Bay Location</w:t>
            </w:r>
          </w:p>
        </w:tc>
      </w:tr>
      <w:tr w:rsidR="00A422E4" w:rsidRPr="00DD759E" w14:paraId="107113BC" w14:textId="77777777" w:rsidTr="00F311CE">
        <w:trPr>
          <w:tblHeader/>
        </w:trPr>
        <w:tc>
          <w:tcPr>
            <w:tcW w:w="714" w:type="dxa"/>
            <w:tcBorders>
              <w:top w:val="single" w:sz="6" w:space="0" w:color="auto"/>
              <w:bottom w:val="single" w:sz="12" w:space="0" w:color="auto"/>
            </w:tcBorders>
            <w:shd w:val="clear" w:color="auto" w:fill="auto"/>
          </w:tcPr>
          <w:p w14:paraId="107113B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BB" w14:textId="77777777" w:rsidR="00A422E4" w:rsidRPr="00DD759E" w:rsidRDefault="00A422E4" w:rsidP="00F311CE">
            <w:pPr>
              <w:pStyle w:val="TableHeading"/>
            </w:pPr>
            <w:r w:rsidRPr="00DD759E">
              <w:t>Description</w:t>
            </w:r>
          </w:p>
        </w:tc>
      </w:tr>
      <w:tr w:rsidR="00A422E4" w:rsidRPr="00DD759E" w14:paraId="107113BF" w14:textId="77777777" w:rsidTr="00F311CE">
        <w:tc>
          <w:tcPr>
            <w:tcW w:w="714" w:type="dxa"/>
            <w:tcBorders>
              <w:top w:val="single" w:sz="12" w:space="0" w:color="auto"/>
            </w:tcBorders>
            <w:shd w:val="clear" w:color="auto" w:fill="auto"/>
          </w:tcPr>
          <w:p w14:paraId="107113B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BE" w14:textId="77777777" w:rsidR="00A422E4" w:rsidRPr="00DD759E" w:rsidRDefault="00A422E4" w:rsidP="00F311CE">
            <w:pPr>
              <w:pStyle w:val="Tabletext0"/>
            </w:pPr>
            <w:r w:rsidRPr="00DD759E">
              <w:t>The intersection of the Whitsunday Planning Area boundary and the parallel 20°03.578′S (at the point closest to 20°03.578′S 148°27.144′E)</w:t>
            </w:r>
          </w:p>
        </w:tc>
      </w:tr>
      <w:tr w:rsidR="00A422E4" w:rsidRPr="00DD759E" w14:paraId="107113C2" w14:textId="77777777" w:rsidTr="00F311CE">
        <w:tc>
          <w:tcPr>
            <w:tcW w:w="714" w:type="dxa"/>
            <w:shd w:val="clear" w:color="auto" w:fill="auto"/>
          </w:tcPr>
          <w:p w14:paraId="107113C0" w14:textId="77777777" w:rsidR="00A422E4" w:rsidRPr="00DD759E" w:rsidRDefault="00A422E4" w:rsidP="00F311CE">
            <w:pPr>
              <w:pStyle w:val="Tabletext0"/>
            </w:pPr>
            <w:r w:rsidRPr="00DD759E">
              <w:t>2</w:t>
            </w:r>
          </w:p>
        </w:tc>
        <w:tc>
          <w:tcPr>
            <w:tcW w:w="7599" w:type="dxa"/>
            <w:shd w:val="clear" w:color="auto" w:fill="auto"/>
          </w:tcPr>
          <w:p w14:paraId="107113C1" w14:textId="77777777" w:rsidR="00A422E4" w:rsidRPr="00DD759E" w:rsidRDefault="00A422E4" w:rsidP="00F311CE">
            <w:pPr>
              <w:pStyle w:val="Tabletext0"/>
            </w:pPr>
            <w:r w:rsidRPr="00DD759E">
              <w:t>East along the parallel 20°03.578′S to longitude 148°28.973′E</w:t>
            </w:r>
          </w:p>
        </w:tc>
      </w:tr>
      <w:tr w:rsidR="00A422E4" w:rsidRPr="00DD759E" w14:paraId="107113C5" w14:textId="77777777" w:rsidTr="00F311CE">
        <w:tc>
          <w:tcPr>
            <w:tcW w:w="714" w:type="dxa"/>
            <w:shd w:val="clear" w:color="auto" w:fill="auto"/>
          </w:tcPr>
          <w:p w14:paraId="107113C3" w14:textId="77777777" w:rsidR="00A422E4" w:rsidRPr="00DD759E" w:rsidRDefault="00A422E4" w:rsidP="00F311CE">
            <w:pPr>
              <w:pStyle w:val="Tabletext0"/>
            </w:pPr>
            <w:r w:rsidRPr="00DD759E">
              <w:t>3</w:t>
            </w:r>
          </w:p>
        </w:tc>
        <w:tc>
          <w:tcPr>
            <w:tcW w:w="7599" w:type="dxa"/>
            <w:shd w:val="clear" w:color="auto" w:fill="auto"/>
          </w:tcPr>
          <w:p w14:paraId="107113C4" w14:textId="77777777" w:rsidR="00A422E4" w:rsidRPr="00DD759E" w:rsidRDefault="00A422E4" w:rsidP="00F311CE">
            <w:pPr>
              <w:pStyle w:val="Tabletext0"/>
            </w:pPr>
            <w:r w:rsidRPr="00DD759E">
              <w:t>South</w:t>
            </w:r>
            <w:r>
              <w:noBreakHyphen/>
            </w:r>
            <w:r w:rsidRPr="00DD759E">
              <w:t>easterly along the geodesic to 20°04.357′S 148°29.577′E</w:t>
            </w:r>
          </w:p>
        </w:tc>
      </w:tr>
      <w:tr w:rsidR="00A422E4" w:rsidRPr="00DD759E" w14:paraId="107113C8" w14:textId="77777777" w:rsidTr="00F311CE">
        <w:tc>
          <w:tcPr>
            <w:tcW w:w="714" w:type="dxa"/>
            <w:shd w:val="clear" w:color="auto" w:fill="auto"/>
          </w:tcPr>
          <w:p w14:paraId="107113C6" w14:textId="77777777" w:rsidR="00A422E4" w:rsidRPr="00DD759E" w:rsidRDefault="00A422E4" w:rsidP="00F311CE">
            <w:pPr>
              <w:pStyle w:val="Tabletext0"/>
            </w:pPr>
            <w:r w:rsidRPr="00DD759E">
              <w:t>4</w:t>
            </w:r>
          </w:p>
        </w:tc>
        <w:tc>
          <w:tcPr>
            <w:tcW w:w="7599" w:type="dxa"/>
            <w:shd w:val="clear" w:color="auto" w:fill="auto"/>
          </w:tcPr>
          <w:p w14:paraId="107113C7" w14:textId="77777777" w:rsidR="00A422E4" w:rsidRPr="00DD759E" w:rsidRDefault="00A422E4" w:rsidP="00F311CE">
            <w:pPr>
              <w:pStyle w:val="Tabletext0"/>
            </w:pPr>
            <w:r w:rsidRPr="00DD759E">
              <w:t>South along the meridian 148°29.577′E to the intersection of the mainland coastline at mean low water and the meridian 148°29.577′E (at the point closest to 20°04.701′S 148°29.577′E)</w:t>
            </w:r>
          </w:p>
        </w:tc>
      </w:tr>
      <w:tr w:rsidR="00A422E4" w:rsidRPr="00DD759E" w14:paraId="107113CB" w14:textId="77777777" w:rsidTr="00F311CE">
        <w:tc>
          <w:tcPr>
            <w:tcW w:w="714" w:type="dxa"/>
            <w:tcBorders>
              <w:bottom w:val="single" w:sz="2" w:space="0" w:color="auto"/>
            </w:tcBorders>
            <w:shd w:val="clear" w:color="auto" w:fill="auto"/>
          </w:tcPr>
          <w:p w14:paraId="107113C9"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3CA" w14:textId="77777777" w:rsidR="00A422E4" w:rsidRPr="00DD759E" w:rsidRDefault="00A422E4" w:rsidP="00F311CE">
            <w:pPr>
              <w:pStyle w:val="Tabletext0"/>
            </w:pPr>
            <w:r w:rsidRPr="00DD759E">
              <w:t>Generally north</w:t>
            </w:r>
            <w:r>
              <w:noBreakHyphen/>
            </w:r>
            <w:r w:rsidRPr="00DD759E">
              <w:t>westerly then westerly along the mainland coastline at mean low water to the intersection of the mainland coastline at mean low water and the meridian 148°27.181′E (at the point closest to 20°03.602′S 148°27.181′E)</w:t>
            </w:r>
          </w:p>
        </w:tc>
      </w:tr>
      <w:tr w:rsidR="00A422E4" w:rsidRPr="00DD759E" w14:paraId="107113CE" w14:textId="77777777" w:rsidTr="00F311CE">
        <w:tc>
          <w:tcPr>
            <w:tcW w:w="714" w:type="dxa"/>
            <w:tcBorders>
              <w:top w:val="single" w:sz="2" w:space="0" w:color="auto"/>
              <w:bottom w:val="single" w:sz="12" w:space="0" w:color="auto"/>
            </w:tcBorders>
            <w:shd w:val="clear" w:color="auto" w:fill="auto"/>
          </w:tcPr>
          <w:p w14:paraId="107113CC"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3CD" w14:textId="77777777" w:rsidR="00A422E4" w:rsidRPr="00DD759E" w:rsidRDefault="00A422E4" w:rsidP="00F311CE">
            <w:pPr>
              <w:pStyle w:val="Tabletext0"/>
            </w:pPr>
            <w:r w:rsidRPr="00DD759E">
              <w:t>North</w:t>
            </w:r>
            <w:r>
              <w:noBreakHyphen/>
            </w:r>
            <w:r w:rsidRPr="00DD759E">
              <w:t>westerly along the Whitsunday Planning Area boundary to the starting point</w:t>
            </w:r>
          </w:p>
        </w:tc>
      </w:tr>
    </w:tbl>
    <w:p w14:paraId="107113C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D0" w14:textId="77777777" w:rsidR="00A422E4" w:rsidRPr="00DD759E" w:rsidRDefault="00A422E4" w:rsidP="00A422E4">
      <w:pPr>
        <w:pStyle w:val="ActHead5"/>
      </w:pPr>
      <w:bookmarkStart w:id="329" w:name="_Toc501380006"/>
      <w:r w:rsidRPr="00DD759E">
        <w:rPr>
          <w:rStyle w:val="CharSectno"/>
        </w:rPr>
        <w:t>142</w:t>
      </w:r>
      <w:r w:rsidRPr="00DD759E">
        <w:t xml:space="preserve">  Shute Harbour Location</w:t>
      </w:r>
      <w:bookmarkEnd w:id="329"/>
    </w:p>
    <w:p w14:paraId="107113D1" w14:textId="77777777" w:rsidR="00A422E4" w:rsidRPr="00DD759E" w:rsidRDefault="00A422E4" w:rsidP="00A422E4">
      <w:pPr>
        <w:pStyle w:val="Subsection"/>
        <w:rPr>
          <w:rFonts w:eastAsia="Calibri"/>
          <w:szCs w:val="22"/>
        </w:rPr>
      </w:pPr>
      <w:r w:rsidRPr="00DD759E">
        <w:tab/>
      </w:r>
      <w:r w:rsidRPr="00DD759E">
        <w:tab/>
        <w:t xml:space="preserve">The Shute Harbour Location is the area </w:t>
      </w:r>
      <w:r w:rsidRPr="00DD759E">
        <w:rPr>
          <w:rFonts w:eastAsia="Calibri"/>
          <w:szCs w:val="22"/>
        </w:rPr>
        <w:t>bounded by the line starting at the point described in item 1 of the following table and running progressively as described in the table.</w:t>
      </w:r>
    </w:p>
    <w:p w14:paraId="107113D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D4" w14:textId="77777777" w:rsidTr="00F311CE">
        <w:trPr>
          <w:tblHeader/>
        </w:trPr>
        <w:tc>
          <w:tcPr>
            <w:tcW w:w="8313" w:type="dxa"/>
            <w:gridSpan w:val="2"/>
            <w:tcBorders>
              <w:top w:val="single" w:sz="12" w:space="0" w:color="auto"/>
              <w:bottom w:val="single" w:sz="6" w:space="0" w:color="auto"/>
            </w:tcBorders>
            <w:shd w:val="clear" w:color="auto" w:fill="auto"/>
          </w:tcPr>
          <w:p w14:paraId="107113D3" w14:textId="77777777" w:rsidR="00A422E4" w:rsidRPr="00DD759E" w:rsidRDefault="00A422E4" w:rsidP="00F311CE">
            <w:pPr>
              <w:pStyle w:val="TableHeading"/>
            </w:pPr>
            <w:r w:rsidRPr="00DD759E">
              <w:t>Shute Harbour Location</w:t>
            </w:r>
          </w:p>
        </w:tc>
      </w:tr>
      <w:tr w:rsidR="00A422E4" w:rsidRPr="00DD759E" w14:paraId="107113D7" w14:textId="77777777" w:rsidTr="00F311CE">
        <w:trPr>
          <w:tblHeader/>
        </w:trPr>
        <w:tc>
          <w:tcPr>
            <w:tcW w:w="714" w:type="dxa"/>
            <w:tcBorders>
              <w:top w:val="single" w:sz="6" w:space="0" w:color="auto"/>
              <w:bottom w:val="single" w:sz="12" w:space="0" w:color="auto"/>
            </w:tcBorders>
            <w:shd w:val="clear" w:color="auto" w:fill="auto"/>
          </w:tcPr>
          <w:p w14:paraId="107113D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D6" w14:textId="77777777" w:rsidR="00A422E4" w:rsidRPr="00DD759E" w:rsidRDefault="00A422E4" w:rsidP="00F311CE">
            <w:pPr>
              <w:pStyle w:val="TableHeading"/>
            </w:pPr>
            <w:r w:rsidRPr="00DD759E">
              <w:t>Description</w:t>
            </w:r>
          </w:p>
        </w:tc>
      </w:tr>
      <w:tr w:rsidR="00A422E4" w:rsidRPr="00DD759E" w14:paraId="107113DA" w14:textId="77777777" w:rsidTr="00F311CE">
        <w:tc>
          <w:tcPr>
            <w:tcW w:w="714" w:type="dxa"/>
            <w:tcBorders>
              <w:top w:val="single" w:sz="12" w:space="0" w:color="auto"/>
            </w:tcBorders>
            <w:shd w:val="clear" w:color="auto" w:fill="auto"/>
          </w:tcPr>
          <w:p w14:paraId="107113D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D9" w14:textId="77777777" w:rsidR="00A422E4" w:rsidRPr="00DD759E" w:rsidRDefault="00A422E4" w:rsidP="00F311CE">
            <w:pPr>
              <w:pStyle w:val="Tabletext0"/>
            </w:pPr>
            <w:r w:rsidRPr="00DD759E">
              <w:t>The intersection of the mainland coastline at mean low water and the meridian 148°47.611′E (at the point closest to 20°17.486′S 148°47.611′E)</w:t>
            </w:r>
          </w:p>
        </w:tc>
      </w:tr>
      <w:tr w:rsidR="00A422E4" w:rsidRPr="00DD759E" w14:paraId="107113DD" w14:textId="77777777" w:rsidTr="00F311CE">
        <w:tc>
          <w:tcPr>
            <w:tcW w:w="714" w:type="dxa"/>
            <w:shd w:val="clear" w:color="auto" w:fill="auto"/>
          </w:tcPr>
          <w:p w14:paraId="107113DB" w14:textId="77777777" w:rsidR="00A422E4" w:rsidRPr="00DD759E" w:rsidRDefault="00A422E4" w:rsidP="00F311CE">
            <w:pPr>
              <w:pStyle w:val="Tabletext0"/>
            </w:pPr>
            <w:r w:rsidRPr="00DD759E">
              <w:t>2</w:t>
            </w:r>
          </w:p>
        </w:tc>
        <w:tc>
          <w:tcPr>
            <w:tcW w:w="7599" w:type="dxa"/>
            <w:shd w:val="clear" w:color="auto" w:fill="auto"/>
          </w:tcPr>
          <w:p w14:paraId="107113DC" w14:textId="77777777" w:rsidR="00A422E4" w:rsidRPr="00DD759E" w:rsidRDefault="00A422E4" w:rsidP="00F311CE">
            <w:pPr>
              <w:pStyle w:val="Tabletext0"/>
            </w:pPr>
            <w:r w:rsidRPr="00DD759E">
              <w:t>South along the meridian 148°47.611′E to latitude 20°17.552′S</w:t>
            </w:r>
          </w:p>
        </w:tc>
      </w:tr>
      <w:tr w:rsidR="00A422E4" w:rsidRPr="00DD759E" w14:paraId="107113E0" w14:textId="77777777" w:rsidTr="00F311CE">
        <w:tc>
          <w:tcPr>
            <w:tcW w:w="714" w:type="dxa"/>
            <w:shd w:val="clear" w:color="auto" w:fill="auto"/>
          </w:tcPr>
          <w:p w14:paraId="107113DE" w14:textId="77777777" w:rsidR="00A422E4" w:rsidRPr="00DD759E" w:rsidRDefault="00A422E4" w:rsidP="00F311CE">
            <w:pPr>
              <w:pStyle w:val="Tabletext0"/>
            </w:pPr>
            <w:r w:rsidRPr="00DD759E">
              <w:t>3</w:t>
            </w:r>
          </w:p>
        </w:tc>
        <w:tc>
          <w:tcPr>
            <w:tcW w:w="7599" w:type="dxa"/>
            <w:shd w:val="clear" w:color="auto" w:fill="auto"/>
          </w:tcPr>
          <w:p w14:paraId="107113DF" w14:textId="77777777" w:rsidR="00A422E4" w:rsidRPr="00DD759E" w:rsidRDefault="00A422E4" w:rsidP="00F311CE">
            <w:pPr>
              <w:pStyle w:val="Tabletext0"/>
            </w:pPr>
            <w:r w:rsidRPr="00DD759E">
              <w:t>West along the parallel 20°17.552′S to longitude 148°47.365′E</w:t>
            </w:r>
          </w:p>
        </w:tc>
      </w:tr>
      <w:tr w:rsidR="00A422E4" w:rsidRPr="00DD759E" w14:paraId="107113E3" w14:textId="77777777" w:rsidTr="00F311CE">
        <w:tc>
          <w:tcPr>
            <w:tcW w:w="714" w:type="dxa"/>
            <w:shd w:val="clear" w:color="auto" w:fill="auto"/>
          </w:tcPr>
          <w:p w14:paraId="107113E1" w14:textId="77777777" w:rsidR="00A422E4" w:rsidRPr="00DD759E" w:rsidRDefault="00A422E4" w:rsidP="00F311CE">
            <w:pPr>
              <w:pStyle w:val="Tabletext0"/>
            </w:pPr>
            <w:r w:rsidRPr="00DD759E">
              <w:t>4</w:t>
            </w:r>
          </w:p>
        </w:tc>
        <w:tc>
          <w:tcPr>
            <w:tcW w:w="7599" w:type="dxa"/>
            <w:shd w:val="clear" w:color="auto" w:fill="auto"/>
          </w:tcPr>
          <w:p w14:paraId="107113E2" w14:textId="77777777" w:rsidR="00A422E4" w:rsidRPr="00DD759E" w:rsidRDefault="00A422E4" w:rsidP="00F311CE">
            <w:pPr>
              <w:pStyle w:val="Tabletext0"/>
            </w:pPr>
            <w:r w:rsidRPr="00DD759E">
              <w:t>South</w:t>
            </w:r>
            <w:r>
              <w:noBreakHyphen/>
            </w:r>
            <w:r w:rsidRPr="00DD759E">
              <w:t>westerly along the geodesic to 20°17.833′S 148°47.240′E</w:t>
            </w:r>
          </w:p>
        </w:tc>
      </w:tr>
      <w:tr w:rsidR="00A422E4" w:rsidRPr="00DD759E" w14:paraId="107113E6" w14:textId="77777777" w:rsidTr="00F311CE">
        <w:tc>
          <w:tcPr>
            <w:tcW w:w="714" w:type="dxa"/>
            <w:shd w:val="clear" w:color="auto" w:fill="auto"/>
          </w:tcPr>
          <w:p w14:paraId="107113E4" w14:textId="77777777" w:rsidR="00A422E4" w:rsidRPr="00DD759E" w:rsidRDefault="00A422E4" w:rsidP="00F311CE">
            <w:pPr>
              <w:pStyle w:val="Tabletext0"/>
            </w:pPr>
            <w:r w:rsidRPr="00DD759E">
              <w:t>5</w:t>
            </w:r>
          </w:p>
        </w:tc>
        <w:tc>
          <w:tcPr>
            <w:tcW w:w="7599" w:type="dxa"/>
            <w:shd w:val="clear" w:color="auto" w:fill="auto"/>
          </w:tcPr>
          <w:p w14:paraId="107113E5" w14:textId="77777777" w:rsidR="00A422E4" w:rsidRPr="00DD759E" w:rsidRDefault="00A422E4" w:rsidP="00F311CE">
            <w:pPr>
              <w:pStyle w:val="Tabletext0"/>
            </w:pPr>
            <w:r w:rsidRPr="00DD759E">
              <w:t>West along the parallel 20°17.833′S to longitude 148°47.099′E</w:t>
            </w:r>
          </w:p>
        </w:tc>
      </w:tr>
      <w:tr w:rsidR="00A422E4" w:rsidRPr="00DD759E" w14:paraId="107113E9" w14:textId="77777777" w:rsidTr="00F311CE">
        <w:tc>
          <w:tcPr>
            <w:tcW w:w="714" w:type="dxa"/>
            <w:tcBorders>
              <w:bottom w:val="single" w:sz="2" w:space="0" w:color="auto"/>
            </w:tcBorders>
            <w:shd w:val="clear" w:color="auto" w:fill="auto"/>
          </w:tcPr>
          <w:p w14:paraId="107113E7"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3E8" w14:textId="77777777" w:rsidR="00A422E4" w:rsidRPr="00DD759E" w:rsidRDefault="00A422E4" w:rsidP="00F311CE">
            <w:pPr>
              <w:pStyle w:val="Tabletext0"/>
            </w:pPr>
            <w:r w:rsidRPr="00DD759E">
              <w:t>North along the meridian 148°47.099′E to the intersection of the mainland coastline at mean low water and the meridian 148°47.099′E (at the point closest to 20°17.587′S 148°47.099′E)</w:t>
            </w:r>
          </w:p>
        </w:tc>
      </w:tr>
      <w:tr w:rsidR="00A422E4" w:rsidRPr="00DD759E" w14:paraId="107113EC" w14:textId="77777777" w:rsidTr="00F311CE">
        <w:tc>
          <w:tcPr>
            <w:tcW w:w="714" w:type="dxa"/>
            <w:tcBorders>
              <w:top w:val="single" w:sz="2" w:space="0" w:color="auto"/>
              <w:bottom w:val="single" w:sz="12" w:space="0" w:color="auto"/>
            </w:tcBorders>
            <w:shd w:val="clear" w:color="auto" w:fill="auto"/>
          </w:tcPr>
          <w:p w14:paraId="107113EA"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3EB" w14:textId="77777777" w:rsidR="00A422E4" w:rsidRPr="00DD759E" w:rsidRDefault="00A422E4" w:rsidP="00F311CE">
            <w:pPr>
              <w:pStyle w:val="Tabletext0"/>
            </w:pPr>
            <w:r w:rsidRPr="00DD759E">
              <w:t>Generally north</w:t>
            </w:r>
            <w:r>
              <w:noBreakHyphen/>
            </w:r>
            <w:r w:rsidRPr="00DD759E">
              <w:t>easterly then south</w:t>
            </w:r>
            <w:r>
              <w:noBreakHyphen/>
            </w:r>
            <w:r w:rsidRPr="00DD759E">
              <w:t>easterly along the mainland coastline at mean low water to the starting point</w:t>
            </w:r>
          </w:p>
        </w:tc>
      </w:tr>
    </w:tbl>
    <w:p w14:paraId="107113E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3EE" w14:textId="77777777" w:rsidR="00A422E4" w:rsidRPr="00DD759E" w:rsidRDefault="00A422E4" w:rsidP="00A422E4">
      <w:pPr>
        <w:pStyle w:val="ActHead5"/>
      </w:pPr>
      <w:bookmarkStart w:id="330" w:name="_Toc501380007"/>
      <w:r w:rsidRPr="00DD759E">
        <w:rPr>
          <w:rStyle w:val="CharSectno"/>
        </w:rPr>
        <w:t>143</w:t>
      </w:r>
      <w:r w:rsidRPr="00DD759E">
        <w:t xml:space="preserve">  Shute Island Location</w:t>
      </w:r>
      <w:bookmarkEnd w:id="330"/>
    </w:p>
    <w:p w14:paraId="107113EF" w14:textId="77777777" w:rsidR="00A422E4" w:rsidRPr="00DD759E" w:rsidRDefault="00A422E4" w:rsidP="00A422E4">
      <w:pPr>
        <w:pStyle w:val="Subsection"/>
        <w:rPr>
          <w:rFonts w:eastAsia="Calibri"/>
          <w:szCs w:val="22"/>
        </w:rPr>
      </w:pPr>
      <w:r w:rsidRPr="00DD759E">
        <w:tab/>
      </w:r>
      <w:r w:rsidRPr="00DD759E">
        <w:tab/>
        <w:t xml:space="preserve">The Shute Island Location is the area </w:t>
      </w:r>
      <w:r w:rsidRPr="00DD759E">
        <w:rPr>
          <w:rFonts w:eastAsia="Calibri"/>
          <w:szCs w:val="22"/>
        </w:rPr>
        <w:t>bounded by the line starting at the point described in item 1 of the following table and running progressively as described in the table.</w:t>
      </w:r>
    </w:p>
    <w:p w14:paraId="107113F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3F2" w14:textId="77777777" w:rsidTr="00F311CE">
        <w:trPr>
          <w:tblHeader/>
        </w:trPr>
        <w:tc>
          <w:tcPr>
            <w:tcW w:w="8313" w:type="dxa"/>
            <w:gridSpan w:val="2"/>
            <w:tcBorders>
              <w:top w:val="single" w:sz="12" w:space="0" w:color="auto"/>
              <w:bottom w:val="single" w:sz="6" w:space="0" w:color="auto"/>
            </w:tcBorders>
            <w:shd w:val="clear" w:color="auto" w:fill="auto"/>
          </w:tcPr>
          <w:p w14:paraId="107113F1" w14:textId="77777777" w:rsidR="00A422E4" w:rsidRPr="00DD759E" w:rsidRDefault="00A422E4" w:rsidP="00F311CE">
            <w:pPr>
              <w:pStyle w:val="TableHeading"/>
            </w:pPr>
            <w:r w:rsidRPr="00DD759E">
              <w:t>Shute Island Location</w:t>
            </w:r>
          </w:p>
        </w:tc>
      </w:tr>
      <w:tr w:rsidR="00A422E4" w:rsidRPr="00DD759E" w14:paraId="107113F5" w14:textId="77777777" w:rsidTr="00F311CE">
        <w:trPr>
          <w:tblHeader/>
        </w:trPr>
        <w:tc>
          <w:tcPr>
            <w:tcW w:w="714" w:type="dxa"/>
            <w:tcBorders>
              <w:top w:val="single" w:sz="6" w:space="0" w:color="auto"/>
              <w:bottom w:val="single" w:sz="12" w:space="0" w:color="auto"/>
            </w:tcBorders>
            <w:shd w:val="clear" w:color="auto" w:fill="auto"/>
          </w:tcPr>
          <w:p w14:paraId="107113F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3F4" w14:textId="77777777" w:rsidR="00A422E4" w:rsidRPr="00DD759E" w:rsidRDefault="00A422E4" w:rsidP="00F311CE">
            <w:pPr>
              <w:pStyle w:val="TableHeading"/>
            </w:pPr>
            <w:r w:rsidRPr="00DD759E">
              <w:t>Description</w:t>
            </w:r>
          </w:p>
        </w:tc>
      </w:tr>
      <w:tr w:rsidR="00A422E4" w:rsidRPr="00DD759E" w14:paraId="107113F8" w14:textId="77777777" w:rsidTr="00F311CE">
        <w:tc>
          <w:tcPr>
            <w:tcW w:w="714" w:type="dxa"/>
            <w:tcBorders>
              <w:top w:val="single" w:sz="12" w:space="0" w:color="auto"/>
            </w:tcBorders>
            <w:shd w:val="clear" w:color="auto" w:fill="auto"/>
          </w:tcPr>
          <w:p w14:paraId="107113F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3F7" w14:textId="77777777" w:rsidR="00A422E4" w:rsidRPr="00DD759E" w:rsidRDefault="00A422E4" w:rsidP="00F311CE">
            <w:pPr>
              <w:pStyle w:val="Tabletext0"/>
            </w:pPr>
            <w:r w:rsidRPr="00DD759E">
              <w:t>The point 20°17.404′S 148°47.897′E</w:t>
            </w:r>
          </w:p>
        </w:tc>
      </w:tr>
      <w:tr w:rsidR="00A422E4" w:rsidRPr="00DD759E" w14:paraId="107113FB" w14:textId="77777777" w:rsidTr="00F311CE">
        <w:tc>
          <w:tcPr>
            <w:tcW w:w="714" w:type="dxa"/>
            <w:shd w:val="clear" w:color="auto" w:fill="auto"/>
          </w:tcPr>
          <w:p w14:paraId="107113F9" w14:textId="77777777" w:rsidR="00A422E4" w:rsidRPr="00DD759E" w:rsidRDefault="00A422E4" w:rsidP="00F311CE">
            <w:pPr>
              <w:pStyle w:val="Tabletext0"/>
            </w:pPr>
            <w:r w:rsidRPr="00DD759E">
              <w:t>2</w:t>
            </w:r>
          </w:p>
        </w:tc>
        <w:tc>
          <w:tcPr>
            <w:tcW w:w="7599" w:type="dxa"/>
            <w:shd w:val="clear" w:color="auto" w:fill="auto"/>
          </w:tcPr>
          <w:p w14:paraId="107113FA" w14:textId="77777777" w:rsidR="00A422E4" w:rsidRPr="00DD759E" w:rsidRDefault="00A422E4" w:rsidP="00F311CE">
            <w:pPr>
              <w:pStyle w:val="Tabletext0"/>
            </w:pPr>
            <w:r w:rsidRPr="00DD759E">
              <w:t>East along the parallel 20°17.404′S to longitude 148°48.390′E</w:t>
            </w:r>
          </w:p>
        </w:tc>
      </w:tr>
      <w:tr w:rsidR="00A422E4" w:rsidRPr="00DD759E" w14:paraId="107113FE" w14:textId="77777777" w:rsidTr="00F311CE">
        <w:tc>
          <w:tcPr>
            <w:tcW w:w="714" w:type="dxa"/>
            <w:shd w:val="clear" w:color="auto" w:fill="auto"/>
          </w:tcPr>
          <w:p w14:paraId="107113FC" w14:textId="77777777" w:rsidR="00A422E4" w:rsidRPr="00DD759E" w:rsidRDefault="00A422E4" w:rsidP="00F311CE">
            <w:pPr>
              <w:pStyle w:val="Tabletext0"/>
            </w:pPr>
            <w:r w:rsidRPr="00DD759E">
              <w:t>3</w:t>
            </w:r>
          </w:p>
        </w:tc>
        <w:tc>
          <w:tcPr>
            <w:tcW w:w="7599" w:type="dxa"/>
            <w:shd w:val="clear" w:color="auto" w:fill="auto"/>
          </w:tcPr>
          <w:p w14:paraId="107113FD" w14:textId="77777777" w:rsidR="00A422E4" w:rsidRPr="00DD759E" w:rsidRDefault="00A422E4" w:rsidP="00F311CE">
            <w:pPr>
              <w:pStyle w:val="Tabletext0"/>
            </w:pPr>
            <w:r w:rsidRPr="00DD759E">
              <w:t>South along the meridian 148°48.390′E to latitude 20°18.490′S</w:t>
            </w:r>
          </w:p>
        </w:tc>
      </w:tr>
      <w:tr w:rsidR="00A422E4" w:rsidRPr="00DD759E" w14:paraId="10711401" w14:textId="77777777" w:rsidTr="00F311CE">
        <w:tc>
          <w:tcPr>
            <w:tcW w:w="714" w:type="dxa"/>
            <w:tcBorders>
              <w:bottom w:val="single" w:sz="2" w:space="0" w:color="auto"/>
            </w:tcBorders>
            <w:shd w:val="clear" w:color="auto" w:fill="auto"/>
          </w:tcPr>
          <w:p w14:paraId="107113FF"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400" w14:textId="77777777" w:rsidR="00A422E4" w:rsidRPr="00DD759E" w:rsidRDefault="00A422E4" w:rsidP="00F311CE">
            <w:pPr>
              <w:pStyle w:val="Tabletext0"/>
            </w:pPr>
            <w:r w:rsidRPr="00DD759E">
              <w:t>West along the parallel 20°18.490′S to longitude 148°47.897′E</w:t>
            </w:r>
          </w:p>
        </w:tc>
      </w:tr>
      <w:tr w:rsidR="00A422E4" w:rsidRPr="00DD759E" w14:paraId="10711404" w14:textId="77777777" w:rsidTr="00F311CE">
        <w:tc>
          <w:tcPr>
            <w:tcW w:w="714" w:type="dxa"/>
            <w:tcBorders>
              <w:top w:val="single" w:sz="2" w:space="0" w:color="auto"/>
              <w:bottom w:val="single" w:sz="12" w:space="0" w:color="auto"/>
            </w:tcBorders>
            <w:shd w:val="clear" w:color="auto" w:fill="auto"/>
          </w:tcPr>
          <w:p w14:paraId="10711402"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403" w14:textId="77777777" w:rsidR="00A422E4" w:rsidRPr="00DD759E" w:rsidRDefault="00A422E4" w:rsidP="00F311CE">
            <w:pPr>
              <w:pStyle w:val="Tabletext0"/>
            </w:pPr>
            <w:r w:rsidRPr="00DD759E">
              <w:t>North along the meridian 148°47.897′E to the starting point</w:t>
            </w:r>
          </w:p>
        </w:tc>
      </w:tr>
    </w:tbl>
    <w:p w14:paraId="1071140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06" w14:textId="77777777" w:rsidR="00A422E4" w:rsidRPr="00DD759E" w:rsidRDefault="00A422E4" w:rsidP="00A422E4">
      <w:pPr>
        <w:pStyle w:val="ActHead5"/>
      </w:pPr>
      <w:bookmarkStart w:id="331" w:name="_Toc501380008"/>
      <w:r w:rsidRPr="00DD759E">
        <w:rPr>
          <w:rStyle w:val="CharSectno"/>
        </w:rPr>
        <w:t>144</w:t>
      </w:r>
      <w:r w:rsidRPr="00DD759E">
        <w:t xml:space="preserve">  Sidney Island Location</w:t>
      </w:r>
      <w:bookmarkEnd w:id="331"/>
    </w:p>
    <w:p w14:paraId="10711407" w14:textId="77777777" w:rsidR="00A422E4" w:rsidRPr="00DD759E" w:rsidRDefault="00A422E4" w:rsidP="00A422E4">
      <w:pPr>
        <w:pStyle w:val="Subsection"/>
        <w:rPr>
          <w:rFonts w:eastAsia="Calibri"/>
          <w:szCs w:val="22"/>
        </w:rPr>
      </w:pPr>
      <w:r w:rsidRPr="00DD759E">
        <w:tab/>
      </w:r>
      <w:r w:rsidRPr="00DD759E">
        <w:tab/>
        <w:t xml:space="preserve">The Sidney Island Location is the area </w:t>
      </w:r>
      <w:r w:rsidRPr="00DD759E">
        <w:rPr>
          <w:rFonts w:eastAsia="Calibri"/>
          <w:szCs w:val="22"/>
        </w:rPr>
        <w:t>bounded by the line starting at the point described in item 1 of the following table and running progressively as described in the table.</w:t>
      </w:r>
    </w:p>
    <w:p w14:paraId="1071140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0A" w14:textId="77777777" w:rsidTr="00F311CE">
        <w:trPr>
          <w:tblHeader/>
        </w:trPr>
        <w:tc>
          <w:tcPr>
            <w:tcW w:w="8313" w:type="dxa"/>
            <w:gridSpan w:val="2"/>
            <w:tcBorders>
              <w:top w:val="single" w:sz="12" w:space="0" w:color="auto"/>
              <w:bottom w:val="single" w:sz="6" w:space="0" w:color="auto"/>
            </w:tcBorders>
            <w:shd w:val="clear" w:color="auto" w:fill="auto"/>
          </w:tcPr>
          <w:p w14:paraId="10711409" w14:textId="77777777" w:rsidR="00A422E4" w:rsidRPr="00DD759E" w:rsidRDefault="00A422E4" w:rsidP="00F311CE">
            <w:pPr>
              <w:pStyle w:val="TableHeading"/>
            </w:pPr>
            <w:r w:rsidRPr="00DD759E">
              <w:t>Sidney Island Location</w:t>
            </w:r>
          </w:p>
        </w:tc>
      </w:tr>
      <w:tr w:rsidR="00A422E4" w:rsidRPr="00DD759E" w14:paraId="1071140D" w14:textId="77777777" w:rsidTr="00F311CE">
        <w:trPr>
          <w:tblHeader/>
        </w:trPr>
        <w:tc>
          <w:tcPr>
            <w:tcW w:w="714" w:type="dxa"/>
            <w:tcBorders>
              <w:top w:val="single" w:sz="6" w:space="0" w:color="auto"/>
              <w:bottom w:val="single" w:sz="12" w:space="0" w:color="auto"/>
            </w:tcBorders>
            <w:shd w:val="clear" w:color="auto" w:fill="auto"/>
          </w:tcPr>
          <w:p w14:paraId="1071140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0C" w14:textId="77777777" w:rsidR="00A422E4" w:rsidRPr="00DD759E" w:rsidRDefault="00A422E4" w:rsidP="00F311CE">
            <w:pPr>
              <w:pStyle w:val="TableHeading"/>
            </w:pPr>
            <w:r w:rsidRPr="00DD759E">
              <w:t>Description</w:t>
            </w:r>
          </w:p>
        </w:tc>
      </w:tr>
      <w:tr w:rsidR="00A422E4" w:rsidRPr="00DD759E" w14:paraId="10711410" w14:textId="77777777" w:rsidTr="00F311CE">
        <w:tc>
          <w:tcPr>
            <w:tcW w:w="714" w:type="dxa"/>
            <w:tcBorders>
              <w:top w:val="single" w:sz="12" w:space="0" w:color="auto"/>
            </w:tcBorders>
            <w:shd w:val="clear" w:color="auto" w:fill="auto"/>
          </w:tcPr>
          <w:p w14:paraId="1071140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0F" w14:textId="77777777" w:rsidR="00A422E4" w:rsidRPr="00DD759E" w:rsidRDefault="00A422E4" w:rsidP="00F311CE">
            <w:pPr>
              <w:pStyle w:val="Tabletext0"/>
            </w:pPr>
            <w:r w:rsidRPr="00DD759E">
              <w:t>The point 20°26.646′S 149°00.245′E</w:t>
            </w:r>
          </w:p>
        </w:tc>
      </w:tr>
      <w:tr w:rsidR="00A422E4" w:rsidRPr="00DD759E" w14:paraId="10711413" w14:textId="77777777" w:rsidTr="00F311CE">
        <w:tc>
          <w:tcPr>
            <w:tcW w:w="714" w:type="dxa"/>
            <w:shd w:val="clear" w:color="auto" w:fill="auto"/>
          </w:tcPr>
          <w:p w14:paraId="10711411" w14:textId="77777777" w:rsidR="00A422E4" w:rsidRPr="00DD759E" w:rsidRDefault="00A422E4" w:rsidP="00F311CE">
            <w:pPr>
              <w:pStyle w:val="Tabletext0"/>
            </w:pPr>
            <w:r w:rsidRPr="00DD759E">
              <w:t>2</w:t>
            </w:r>
          </w:p>
        </w:tc>
        <w:tc>
          <w:tcPr>
            <w:tcW w:w="7599" w:type="dxa"/>
            <w:shd w:val="clear" w:color="auto" w:fill="auto"/>
          </w:tcPr>
          <w:p w14:paraId="10711412" w14:textId="77777777" w:rsidR="00A422E4" w:rsidRPr="00DD759E" w:rsidRDefault="00A422E4" w:rsidP="00F311CE">
            <w:pPr>
              <w:pStyle w:val="Tabletext0"/>
            </w:pPr>
            <w:r w:rsidRPr="00DD759E">
              <w:t>East along the parallel 20°26.646′S to longitude 149°00.885′E</w:t>
            </w:r>
          </w:p>
        </w:tc>
      </w:tr>
      <w:tr w:rsidR="00A422E4" w:rsidRPr="00DD759E" w14:paraId="10711416" w14:textId="77777777" w:rsidTr="00F311CE">
        <w:tc>
          <w:tcPr>
            <w:tcW w:w="714" w:type="dxa"/>
            <w:shd w:val="clear" w:color="auto" w:fill="auto"/>
          </w:tcPr>
          <w:p w14:paraId="10711414" w14:textId="77777777" w:rsidR="00A422E4" w:rsidRPr="00DD759E" w:rsidRDefault="00A422E4" w:rsidP="00F311CE">
            <w:pPr>
              <w:pStyle w:val="Tabletext0"/>
            </w:pPr>
            <w:r w:rsidRPr="00DD759E">
              <w:t>3</w:t>
            </w:r>
          </w:p>
        </w:tc>
        <w:tc>
          <w:tcPr>
            <w:tcW w:w="7599" w:type="dxa"/>
            <w:shd w:val="clear" w:color="auto" w:fill="auto"/>
          </w:tcPr>
          <w:p w14:paraId="10711415" w14:textId="77777777" w:rsidR="00A422E4" w:rsidRPr="00DD759E" w:rsidRDefault="00A422E4" w:rsidP="00F311CE">
            <w:pPr>
              <w:pStyle w:val="Tabletext0"/>
            </w:pPr>
            <w:r w:rsidRPr="00DD759E">
              <w:t>South along the meridian 149°00.885′E to latitude 20°27.292′S</w:t>
            </w:r>
          </w:p>
        </w:tc>
      </w:tr>
      <w:tr w:rsidR="00A422E4" w:rsidRPr="00DD759E" w14:paraId="10711419" w14:textId="77777777" w:rsidTr="00F311CE">
        <w:tc>
          <w:tcPr>
            <w:tcW w:w="714" w:type="dxa"/>
            <w:tcBorders>
              <w:bottom w:val="single" w:sz="2" w:space="0" w:color="auto"/>
            </w:tcBorders>
            <w:shd w:val="clear" w:color="auto" w:fill="auto"/>
          </w:tcPr>
          <w:p w14:paraId="1071141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418" w14:textId="77777777" w:rsidR="00A422E4" w:rsidRPr="00DD759E" w:rsidRDefault="00A422E4" w:rsidP="00F311CE">
            <w:pPr>
              <w:pStyle w:val="Tabletext0"/>
            </w:pPr>
            <w:r w:rsidRPr="00DD759E">
              <w:t>West along the parallel 20°27.292′S to longitude 149°00.245′E</w:t>
            </w:r>
          </w:p>
        </w:tc>
      </w:tr>
      <w:tr w:rsidR="00A422E4" w:rsidRPr="00DD759E" w14:paraId="1071141C" w14:textId="77777777" w:rsidTr="00F311CE">
        <w:tc>
          <w:tcPr>
            <w:tcW w:w="714" w:type="dxa"/>
            <w:tcBorders>
              <w:top w:val="single" w:sz="2" w:space="0" w:color="auto"/>
              <w:bottom w:val="single" w:sz="12" w:space="0" w:color="auto"/>
            </w:tcBorders>
            <w:shd w:val="clear" w:color="auto" w:fill="auto"/>
          </w:tcPr>
          <w:p w14:paraId="1071141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41B" w14:textId="77777777" w:rsidR="00A422E4" w:rsidRPr="00DD759E" w:rsidRDefault="00A422E4" w:rsidP="00F311CE">
            <w:pPr>
              <w:pStyle w:val="Tabletext0"/>
            </w:pPr>
            <w:r w:rsidRPr="00DD759E">
              <w:t>North along the meridian 149°00.245′E to the starting point</w:t>
            </w:r>
          </w:p>
        </w:tc>
      </w:tr>
    </w:tbl>
    <w:p w14:paraId="1071141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1E" w14:textId="77777777" w:rsidR="00A422E4" w:rsidRPr="00DD759E" w:rsidRDefault="00A422E4" w:rsidP="00A422E4">
      <w:pPr>
        <w:pStyle w:val="ActHead5"/>
      </w:pPr>
      <w:bookmarkStart w:id="332" w:name="_Toc501380009"/>
      <w:r w:rsidRPr="00DD759E">
        <w:rPr>
          <w:rStyle w:val="CharSectno"/>
        </w:rPr>
        <w:t>145</w:t>
      </w:r>
      <w:r w:rsidRPr="00DD759E">
        <w:t xml:space="preserve">  Sillago Island Location</w:t>
      </w:r>
      <w:bookmarkEnd w:id="332"/>
    </w:p>
    <w:p w14:paraId="1071141F" w14:textId="77777777" w:rsidR="00A422E4" w:rsidRPr="00DD759E" w:rsidRDefault="00A422E4" w:rsidP="00A422E4">
      <w:pPr>
        <w:pStyle w:val="Subsection"/>
        <w:rPr>
          <w:rFonts w:eastAsia="Calibri"/>
          <w:szCs w:val="22"/>
        </w:rPr>
      </w:pPr>
      <w:r w:rsidRPr="00DD759E">
        <w:tab/>
      </w:r>
      <w:r w:rsidRPr="00DD759E">
        <w:tab/>
        <w:t xml:space="preserve">The Sillago Island Location is the area </w:t>
      </w:r>
      <w:r w:rsidRPr="00DD759E">
        <w:rPr>
          <w:rFonts w:eastAsia="Calibri"/>
          <w:szCs w:val="22"/>
        </w:rPr>
        <w:t>bounded by the line starting at the point described in item 1 of the following table and running progressively as described in the table.</w:t>
      </w:r>
    </w:p>
    <w:p w14:paraId="1071142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22" w14:textId="77777777" w:rsidTr="00F311CE">
        <w:trPr>
          <w:tblHeader/>
        </w:trPr>
        <w:tc>
          <w:tcPr>
            <w:tcW w:w="8313" w:type="dxa"/>
            <w:gridSpan w:val="2"/>
            <w:tcBorders>
              <w:top w:val="single" w:sz="12" w:space="0" w:color="auto"/>
              <w:bottom w:val="single" w:sz="6" w:space="0" w:color="auto"/>
            </w:tcBorders>
            <w:shd w:val="clear" w:color="auto" w:fill="auto"/>
          </w:tcPr>
          <w:p w14:paraId="10711421" w14:textId="77777777" w:rsidR="00A422E4" w:rsidRPr="00DD759E" w:rsidRDefault="00A422E4" w:rsidP="00F311CE">
            <w:pPr>
              <w:pStyle w:val="TableHeading"/>
            </w:pPr>
            <w:r w:rsidRPr="00DD759E">
              <w:t>Sillago Island Location</w:t>
            </w:r>
          </w:p>
        </w:tc>
      </w:tr>
      <w:tr w:rsidR="00A422E4" w:rsidRPr="00DD759E" w14:paraId="10711425" w14:textId="77777777" w:rsidTr="00F311CE">
        <w:trPr>
          <w:tblHeader/>
        </w:trPr>
        <w:tc>
          <w:tcPr>
            <w:tcW w:w="714" w:type="dxa"/>
            <w:tcBorders>
              <w:top w:val="single" w:sz="6" w:space="0" w:color="auto"/>
              <w:bottom w:val="single" w:sz="12" w:space="0" w:color="auto"/>
            </w:tcBorders>
            <w:shd w:val="clear" w:color="auto" w:fill="auto"/>
          </w:tcPr>
          <w:p w14:paraId="1071142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24" w14:textId="77777777" w:rsidR="00A422E4" w:rsidRPr="00DD759E" w:rsidRDefault="00A422E4" w:rsidP="00F311CE">
            <w:pPr>
              <w:pStyle w:val="TableHeading"/>
            </w:pPr>
            <w:r w:rsidRPr="00DD759E">
              <w:t>Description</w:t>
            </w:r>
          </w:p>
        </w:tc>
      </w:tr>
      <w:tr w:rsidR="00A422E4" w:rsidRPr="00DD759E" w14:paraId="10711428" w14:textId="77777777" w:rsidTr="00F311CE">
        <w:tc>
          <w:tcPr>
            <w:tcW w:w="714" w:type="dxa"/>
            <w:tcBorders>
              <w:top w:val="single" w:sz="12" w:space="0" w:color="auto"/>
            </w:tcBorders>
            <w:shd w:val="clear" w:color="auto" w:fill="auto"/>
          </w:tcPr>
          <w:p w14:paraId="1071142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27" w14:textId="77777777" w:rsidR="00A422E4" w:rsidRPr="00DD759E" w:rsidRDefault="00A422E4" w:rsidP="00F311CE">
            <w:pPr>
              <w:pStyle w:val="Tabletext0"/>
            </w:pPr>
            <w:r w:rsidRPr="00DD759E">
              <w:t>The point 20°13.816′S 149°09.268′E</w:t>
            </w:r>
          </w:p>
        </w:tc>
      </w:tr>
      <w:tr w:rsidR="00A422E4" w:rsidRPr="00DD759E" w14:paraId="1071142B" w14:textId="77777777" w:rsidTr="00F311CE">
        <w:tc>
          <w:tcPr>
            <w:tcW w:w="714" w:type="dxa"/>
            <w:shd w:val="clear" w:color="auto" w:fill="auto"/>
          </w:tcPr>
          <w:p w14:paraId="10711429" w14:textId="77777777" w:rsidR="00A422E4" w:rsidRPr="00DD759E" w:rsidRDefault="00A422E4" w:rsidP="00F311CE">
            <w:pPr>
              <w:pStyle w:val="Tabletext0"/>
            </w:pPr>
            <w:r w:rsidRPr="00DD759E">
              <w:t>2</w:t>
            </w:r>
          </w:p>
        </w:tc>
        <w:tc>
          <w:tcPr>
            <w:tcW w:w="7599" w:type="dxa"/>
            <w:shd w:val="clear" w:color="auto" w:fill="auto"/>
          </w:tcPr>
          <w:p w14:paraId="1071142A" w14:textId="77777777" w:rsidR="00A422E4" w:rsidRPr="00DD759E" w:rsidRDefault="00A422E4" w:rsidP="00F311CE">
            <w:pPr>
              <w:pStyle w:val="Tabletext0"/>
            </w:pPr>
            <w:r w:rsidRPr="00DD759E">
              <w:t>East along the parallel 20°13.816′S to longitude 149°10.028′E</w:t>
            </w:r>
          </w:p>
        </w:tc>
      </w:tr>
      <w:tr w:rsidR="00A422E4" w:rsidRPr="00DD759E" w14:paraId="1071142E" w14:textId="77777777" w:rsidTr="00F311CE">
        <w:tc>
          <w:tcPr>
            <w:tcW w:w="714" w:type="dxa"/>
            <w:shd w:val="clear" w:color="auto" w:fill="auto"/>
          </w:tcPr>
          <w:p w14:paraId="1071142C" w14:textId="77777777" w:rsidR="00A422E4" w:rsidRPr="00DD759E" w:rsidRDefault="00A422E4" w:rsidP="00F311CE">
            <w:pPr>
              <w:pStyle w:val="Tabletext0"/>
            </w:pPr>
            <w:r w:rsidRPr="00DD759E">
              <w:t>3</w:t>
            </w:r>
          </w:p>
        </w:tc>
        <w:tc>
          <w:tcPr>
            <w:tcW w:w="7599" w:type="dxa"/>
            <w:shd w:val="clear" w:color="auto" w:fill="auto"/>
          </w:tcPr>
          <w:p w14:paraId="1071142D" w14:textId="77777777" w:rsidR="00A422E4" w:rsidRPr="00DD759E" w:rsidRDefault="00A422E4" w:rsidP="00F311CE">
            <w:pPr>
              <w:pStyle w:val="Tabletext0"/>
            </w:pPr>
            <w:r w:rsidRPr="00DD759E">
              <w:t>South along the meridian 149°10.028′E to latitude 20°14.576′S</w:t>
            </w:r>
          </w:p>
        </w:tc>
      </w:tr>
      <w:tr w:rsidR="00A422E4" w:rsidRPr="00DD759E" w14:paraId="10711431" w14:textId="77777777" w:rsidTr="00F311CE">
        <w:tc>
          <w:tcPr>
            <w:tcW w:w="714" w:type="dxa"/>
            <w:shd w:val="clear" w:color="auto" w:fill="auto"/>
          </w:tcPr>
          <w:p w14:paraId="1071142F" w14:textId="77777777" w:rsidR="00A422E4" w:rsidRPr="00DD759E" w:rsidRDefault="00A422E4" w:rsidP="00F311CE">
            <w:pPr>
              <w:pStyle w:val="Tabletext0"/>
            </w:pPr>
            <w:r w:rsidRPr="00DD759E">
              <w:t>4</w:t>
            </w:r>
          </w:p>
        </w:tc>
        <w:tc>
          <w:tcPr>
            <w:tcW w:w="7599" w:type="dxa"/>
            <w:shd w:val="clear" w:color="auto" w:fill="auto"/>
          </w:tcPr>
          <w:p w14:paraId="10711430" w14:textId="77777777" w:rsidR="00A422E4" w:rsidRPr="00DD759E" w:rsidRDefault="00A422E4" w:rsidP="00F311CE">
            <w:pPr>
              <w:pStyle w:val="Tabletext0"/>
            </w:pPr>
            <w:r w:rsidRPr="00DD759E">
              <w:t>West along the parallel 20°14.576′S to longitude 149°09.741′E</w:t>
            </w:r>
          </w:p>
        </w:tc>
      </w:tr>
      <w:tr w:rsidR="00A422E4" w:rsidRPr="00DD759E" w14:paraId="10711434" w14:textId="77777777" w:rsidTr="00F311CE">
        <w:tc>
          <w:tcPr>
            <w:tcW w:w="714" w:type="dxa"/>
            <w:tcBorders>
              <w:bottom w:val="single" w:sz="2" w:space="0" w:color="auto"/>
            </w:tcBorders>
            <w:shd w:val="clear" w:color="auto" w:fill="auto"/>
          </w:tcPr>
          <w:p w14:paraId="10711432"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433" w14:textId="77777777" w:rsidR="00A422E4" w:rsidRPr="00DD759E" w:rsidRDefault="00A422E4" w:rsidP="00F311CE">
            <w:pPr>
              <w:pStyle w:val="Tabletext0"/>
            </w:pPr>
            <w:r w:rsidRPr="00DD759E">
              <w:t>North</w:t>
            </w:r>
            <w:r>
              <w:noBreakHyphen/>
            </w:r>
            <w:r w:rsidRPr="00DD759E">
              <w:t>westerly along the geodesic to 20°13.924′S 149°09.268′E</w:t>
            </w:r>
          </w:p>
        </w:tc>
      </w:tr>
      <w:tr w:rsidR="00A422E4" w:rsidRPr="00DD759E" w14:paraId="10711437" w14:textId="77777777" w:rsidTr="00F311CE">
        <w:tc>
          <w:tcPr>
            <w:tcW w:w="714" w:type="dxa"/>
            <w:tcBorders>
              <w:top w:val="single" w:sz="2" w:space="0" w:color="auto"/>
              <w:bottom w:val="single" w:sz="12" w:space="0" w:color="auto"/>
            </w:tcBorders>
            <w:shd w:val="clear" w:color="auto" w:fill="auto"/>
          </w:tcPr>
          <w:p w14:paraId="10711435"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436" w14:textId="77777777" w:rsidR="00A422E4" w:rsidRPr="00DD759E" w:rsidRDefault="00A422E4" w:rsidP="00F311CE">
            <w:pPr>
              <w:pStyle w:val="Tabletext0"/>
            </w:pPr>
            <w:r w:rsidRPr="00DD759E">
              <w:t>North along the meridian 149°09.268′E to the starting point</w:t>
            </w:r>
          </w:p>
        </w:tc>
      </w:tr>
    </w:tbl>
    <w:p w14:paraId="1071143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39" w14:textId="77777777" w:rsidR="00A422E4" w:rsidRPr="00DD759E" w:rsidRDefault="00A422E4" w:rsidP="00A422E4">
      <w:pPr>
        <w:pStyle w:val="ActHead5"/>
      </w:pPr>
      <w:bookmarkStart w:id="333" w:name="_Toc501380010"/>
      <w:r w:rsidRPr="00DD759E">
        <w:rPr>
          <w:rStyle w:val="CharSectno"/>
        </w:rPr>
        <w:t>146</w:t>
      </w:r>
      <w:r w:rsidRPr="00DD759E">
        <w:t xml:space="preserve">  Sinker Reef Location</w:t>
      </w:r>
      <w:bookmarkEnd w:id="333"/>
    </w:p>
    <w:p w14:paraId="1071143A" w14:textId="77777777" w:rsidR="00A422E4" w:rsidRPr="00DD759E" w:rsidRDefault="00A422E4" w:rsidP="00A422E4">
      <w:pPr>
        <w:pStyle w:val="Subsection"/>
        <w:rPr>
          <w:rFonts w:eastAsia="Calibri"/>
          <w:szCs w:val="22"/>
        </w:rPr>
      </w:pPr>
      <w:r w:rsidRPr="00DD759E">
        <w:tab/>
      </w:r>
      <w:r w:rsidRPr="00DD759E">
        <w:tab/>
        <w:t xml:space="preserve">The Sinker Reef Location is the area </w:t>
      </w:r>
      <w:r w:rsidRPr="00DD759E">
        <w:rPr>
          <w:rFonts w:eastAsia="Calibri"/>
          <w:szCs w:val="22"/>
        </w:rPr>
        <w:t>bounded by the line starting at the point described in item 1 of the following table and running progressively as described in the table.</w:t>
      </w:r>
    </w:p>
    <w:p w14:paraId="1071143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3D" w14:textId="77777777" w:rsidTr="00F311CE">
        <w:trPr>
          <w:tblHeader/>
        </w:trPr>
        <w:tc>
          <w:tcPr>
            <w:tcW w:w="8313" w:type="dxa"/>
            <w:gridSpan w:val="2"/>
            <w:tcBorders>
              <w:top w:val="single" w:sz="12" w:space="0" w:color="auto"/>
              <w:bottom w:val="single" w:sz="6" w:space="0" w:color="auto"/>
            </w:tcBorders>
            <w:shd w:val="clear" w:color="auto" w:fill="auto"/>
          </w:tcPr>
          <w:p w14:paraId="1071143C" w14:textId="77777777" w:rsidR="00A422E4" w:rsidRPr="00DD759E" w:rsidRDefault="00A422E4" w:rsidP="00F311CE">
            <w:pPr>
              <w:pStyle w:val="TableHeading"/>
            </w:pPr>
            <w:r w:rsidRPr="00DD759E">
              <w:t>Sinker Reef Location</w:t>
            </w:r>
          </w:p>
        </w:tc>
      </w:tr>
      <w:tr w:rsidR="00A422E4" w:rsidRPr="00DD759E" w14:paraId="10711440" w14:textId="77777777" w:rsidTr="00F311CE">
        <w:trPr>
          <w:tblHeader/>
        </w:trPr>
        <w:tc>
          <w:tcPr>
            <w:tcW w:w="714" w:type="dxa"/>
            <w:tcBorders>
              <w:top w:val="single" w:sz="6" w:space="0" w:color="auto"/>
              <w:bottom w:val="single" w:sz="12" w:space="0" w:color="auto"/>
            </w:tcBorders>
            <w:shd w:val="clear" w:color="auto" w:fill="auto"/>
          </w:tcPr>
          <w:p w14:paraId="1071143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3F" w14:textId="77777777" w:rsidR="00A422E4" w:rsidRPr="00DD759E" w:rsidRDefault="00A422E4" w:rsidP="00F311CE">
            <w:pPr>
              <w:pStyle w:val="TableHeading"/>
            </w:pPr>
            <w:r w:rsidRPr="00DD759E">
              <w:t>Description</w:t>
            </w:r>
          </w:p>
        </w:tc>
      </w:tr>
      <w:tr w:rsidR="00A422E4" w:rsidRPr="00DD759E" w14:paraId="10711443" w14:textId="77777777" w:rsidTr="00F311CE">
        <w:tc>
          <w:tcPr>
            <w:tcW w:w="714" w:type="dxa"/>
            <w:tcBorders>
              <w:top w:val="single" w:sz="12" w:space="0" w:color="auto"/>
            </w:tcBorders>
            <w:shd w:val="clear" w:color="auto" w:fill="auto"/>
          </w:tcPr>
          <w:p w14:paraId="1071144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42" w14:textId="77777777" w:rsidR="00A422E4" w:rsidRPr="00DD759E" w:rsidRDefault="00A422E4" w:rsidP="00F311CE">
            <w:pPr>
              <w:pStyle w:val="Tabletext0"/>
            </w:pPr>
            <w:r w:rsidRPr="00DD759E">
              <w:t>The point 19°42.671′S 149°11.984′E</w:t>
            </w:r>
          </w:p>
        </w:tc>
      </w:tr>
      <w:tr w:rsidR="00A422E4" w:rsidRPr="00DD759E" w14:paraId="10711446" w14:textId="77777777" w:rsidTr="00F311CE">
        <w:tc>
          <w:tcPr>
            <w:tcW w:w="714" w:type="dxa"/>
            <w:shd w:val="clear" w:color="auto" w:fill="auto"/>
          </w:tcPr>
          <w:p w14:paraId="10711444" w14:textId="77777777" w:rsidR="00A422E4" w:rsidRPr="00DD759E" w:rsidRDefault="00A422E4" w:rsidP="00F311CE">
            <w:pPr>
              <w:pStyle w:val="Tabletext0"/>
            </w:pPr>
            <w:r w:rsidRPr="00DD759E">
              <w:t>2</w:t>
            </w:r>
          </w:p>
        </w:tc>
        <w:tc>
          <w:tcPr>
            <w:tcW w:w="7599" w:type="dxa"/>
            <w:shd w:val="clear" w:color="auto" w:fill="auto"/>
          </w:tcPr>
          <w:p w14:paraId="10711445" w14:textId="77777777" w:rsidR="00A422E4" w:rsidRPr="00DD759E" w:rsidRDefault="00A422E4" w:rsidP="00F311CE">
            <w:pPr>
              <w:pStyle w:val="Tabletext0"/>
            </w:pPr>
            <w:r w:rsidRPr="00DD759E">
              <w:t>East along the parallel 19°42.671′S to longitude 149°12.412′E</w:t>
            </w:r>
          </w:p>
        </w:tc>
      </w:tr>
      <w:tr w:rsidR="00A422E4" w:rsidRPr="00DD759E" w14:paraId="10711449" w14:textId="77777777" w:rsidTr="00F311CE">
        <w:tc>
          <w:tcPr>
            <w:tcW w:w="714" w:type="dxa"/>
            <w:shd w:val="clear" w:color="auto" w:fill="auto"/>
          </w:tcPr>
          <w:p w14:paraId="10711447" w14:textId="77777777" w:rsidR="00A422E4" w:rsidRPr="00DD759E" w:rsidRDefault="00A422E4" w:rsidP="00F311CE">
            <w:pPr>
              <w:pStyle w:val="Tabletext0"/>
            </w:pPr>
            <w:r w:rsidRPr="00DD759E">
              <w:t>3</w:t>
            </w:r>
          </w:p>
        </w:tc>
        <w:tc>
          <w:tcPr>
            <w:tcW w:w="7599" w:type="dxa"/>
            <w:shd w:val="clear" w:color="auto" w:fill="auto"/>
          </w:tcPr>
          <w:p w14:paraId="10711448" w14:textId="77777777" w:rsidR="00A422E4" w:rsidRPr="00DD759E" w:rsidRDefault="00A422E4" w:rsidP="00F311CE">
            <w:pPr>
              <w:pStyle w:val="Tabletext0"/>
            </w:pPr>
            <w:r w:rsidRPr="00DD759E">
              <w:t>South along the meridian 149°12.412′E to latitude 19°43.214′S</w:t>
            </w:r>
          </w:p>
        </w:tc>
      </w:tr>
      <w:tr w:rsidR="00A422E4" w:rsidRPr="00DD759E" w14:paraId="1071144C" w14:textId="77777777" w:rsidTr="00F311CE">
        <w:tc>
          <w:tcPr>
            <w:tcW w:w="714" w:type="dxa"/>
            <w:shd w:val="clear" w:color="auto" w:fill="auto"/>
          </w:tcPr>
          <w:p w14:paraId="1071144A" w14:textId="77777777" w:rsidR="00A422E4" w:rsidRPr="00DD759E" w:rsidRDefault="00A422E4" w:rsidP="00F311CE">
            <w:pPr>
              <w:pStyle w:val="Tabletext0"/>
            </w:pPr>
            <w:r w:rsidRPr="00DD759E">
              <w:t>4</w:t>
            </w:r>
          </w:p>
        </w:tc>
        <w:tc>
          <w:tcPr>
            <w:tcW w:w="7599" w:type="dxa"/>
            <w:shd w:val="clear" w:color="auto" w:fill="auto"/>
          </w:tcPr>
          <w:p w14:paraId="1071144B" w14:textId="77777777" w:rsidR="00A422E4" w:rsidRPr="00DD759E" w:rsidRDefault="00A422E4" w:rsidP="00F311CE">
            <w:pPr>
              <w:pStyle w:val="Tabletext0"/>
            </w:pPr>
            <w:r w:rsidRPr="00DD759E">
              <w:t>South</w:t>
            </w:r>
            <w:r>
              <w:noBreakHyphen/>
            </w:r>
            <w:r w:rsidRPr="00DD759E">
              <w:t>westerly along the geodesic to 19°43.385′S 149°12.098′E</w:t>
            </w:r>
          </w:p>
        </w:tc>
      </w:tr>
      <w:tr w:rsidR="00A422E4" w:rsidRPr="00DD759E" w14:paraId="1071144F" w14:textId="77777777" w:rsidTr="00F311CE">
        <w:tc>
          <w:tcPr>
            <w:tcW w:w="714" w:type="dxa"/>
            <w:shd w:val="clear" w:color="auto" w:fill="auto"/>
          </w:tcPr>
          <w:p w14:paraId="1071144D" w14:textId="77777777" w:rsidR="00A422E4" w:rsidRPr="00DD759E" w:rsidRDefault="00A422E4" w:rsidP="00F311CE">
            <w:pPr>
              <w:pStyle w:val="Tabletext0"/>
            </w:pPr>
            <w:r w:rsidRPr="00DD759E">
              <w:t>5</w:t>
            </w:r>
          </w:p>
        </w:tc>
        <w:tc>
          <w:tcPr>
            <w:tcW w:w="7599" w:type="dxa"/>
            <w:shd w:val="clear" w:color="auto" w:fill="auto"/>
          </w:tcPr>
          <w:p w14:paraId="1071144E" w14:textId="77777777" w:rsidR="00A422E4" w:rsidRPr="00DD759E" w:rsidRDefault="00A422E4" w:rsidP="00F311CE">
            <w:pPr>
              <w:pStyle w:val="Tabletext0"/>
            </w:pPr>
            <w:r w:rsidRPr="00DD759E">
              <w:t>West along the parallel 19°43.385′S to longitude 149°11.680′E</w:t>
            </w:r>
          </w:p>
        </w:tc>
      </w:tr>
      <w:tr w:rsidR="00A422E4" w:rsidRPr="00DD759E" w14:paraId="10711452" w14:textId="77777777" w:rsidTr="00F311CE">
        <w:tc>
          <w:tcPr>
            <w:tcW w:w="714" w:type="dxa"/>
            <w:tcBorders>
              <w:bottom w:val="single" w:sz="2" w:space="0" w:color="auto"/>
            </w:tcBorders>
            <w:shd w:val="clear" w:color="auto" w:fill="auto"/>
          </w:tcPr>
          <w:p w14:paraId="10711450"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451" w14:textId="77777777" w:rsidR="00A422E4" w:rsidRPr="00DD759E" w:rsidRDefault="00A422E4" w:rsidP="00F311CE">
            <w:pPr>
              <w:pStyle w:val="Tabletext0"/>
            </w:pPr>
            <w:r w:rsidRPr="00DD759E">
              <w:t>North along the meridian 149°11.680′E to latitude 19°43.114′S</w:t>
            </w:r>
          </w:p>
        </w:tc>
      </w:tr>
      <w:tr w:rsidR="00A422E4" w:rsidRPr="00DD759E" w14:paraId="10711455" w14:textId="77777777" w:rsidTr="00F311CE">
        <w:tc>
          <w:tcPr>
            <w:tcW w:w="714" w:type="dxa"/>
            <w:tcBorders>
              <w:top w:val="single" w:sz="2" w:space="0" w:color="auto"/>
              <w:bottom w:val="single" w:sz="12" w:space="0" w:color="auto"/>
            </w:tcBorders>
            <w:shd w:val="clear" w:color="auto" w:fill="auto"/>
          </w:tcPr>
          <w:p w14:paraId="10711453"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454"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145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57" w14:textId="77777777" w:rsidR="00A422E4" w:rsidRPr="00DD759E" w:rsidRDefault="00A422E4" w:rsidP="00A422E4">
      <w:pPr>
        <w:pStyle w:val="ActHead5"/>
      </w:pPr>
      <w:bookmarkStart w:id="334" w:name="_Toc501380011"/>
      <w:r w:rsidRPr="00DD759E">
        <w:rPr>
          <w:rStyle w:val="CharSectno"/>
        </w:rPr>
        <w:t>147</w:t>
      </w:r>
      <w:r w:rsidRPr="00DD759E">
        <w:t xml:space="preserve">  South Molle Island East Location</w:t>
      </w:r>
      <w:bookmarkEnd w:id="334"/>
    </w:p>
    <w:p w14:paraId="10711458" w14:textId="77777777" w:rsidR="00A422E4" w:rsidRPr="00DD759E" w:rsidRDefault="00A422E4" w:rsidP="00A422E4">
      <w:pPr>
        <w:pStyle w:val="Subsection"/>
        <w:rPr>
          <w:rFonts w:eastAsia="Calibri"/>
          <w:szCs w:val="22"/>
        </w:rPr>
      </w:pPr>
      <w:r w:rsidRPr="00DD759E">
        <w:tab/>
      </w:r>
      <w:r w:rsidRPr="00DD759E">
        <w:tab/>
        <w:t xml:space="preserve">The South Molle Island East Location is the area </w:t>
      </w:r>
      <w:r w:rsidRPr="00DD759E">
        <w:rPr>
          <w:rFonts w:eastAsia="Calibri"/>
          <w:szCs w:val="22"/>
        </w:rPr>
        <w:t>bounded by the line starting at the point described in item 1 of the following table and running progressively as described in the table.</w:t>
      </w:r>
    </w:p>
    <w:p w14:paraId="1071145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5B" w14:textId="77777777" w:rsidTr="00F311CE">
        <w:trPr>
          <w:tblHeader/>
        </w:trPr>
        <w:tc>
          <w:tcPr>
            <w:tcW w:w="8313" w:type="dxa"/>
            <w:gridSpan w:val="2"/>
            <w:tcBorders>
              <w:top w:val="single" w:sz="12" w:space="0" w:color="auto"/>
              <w:bottom w:val="single" w:sz="6" w:space="0" w:color="auto"/>
            </w:tcBorders>
            <w:shd w:val="clear" w:color="auto" w:fill="auto"/>
          </w:tcPr>
          <w:p w14:paraId="1071145A" w14:textId="77777777" w:rsidR="00A422E4" w:rsidRPr="00DD759E" w:rsidRDefault="00A422E4" w:rsidP="00F311CE">
            <w:pPr>
              <w:pStyle w:val="TableHeading"/>
            </w:pPr>
            <w:r w:rsidRPr="00DD759E">
              <w:t>South Molle Island East Location</w:t>
            </w:r>
          </w:p>
        </w:tc>
      </w:tr>
      <w:tr w:rsidR="00A422E4" w:rsidRPr="00DD759E" w14:paraId="1071145E" w14:textId="77777777" w:rsidTr="00F311CE">
        <w:trPr>
          <w:tblHeader/>
        </w:trPr>
        <w:tc>
          <w:tcPr>
            <w:tcW w:w="714" w:type="dxa"/>
            <w:tcBorders>
              <w:top w:val="single" w:sz="6" w:space="0" w:color="auto"/>
              <w:bottom w:val="single" w:sz="12" w:space="0" w:color="auto"/>
            </w:tcBorders>
            <w:shd w:val="clear" w:color="auto" w:fill="auto"/>
          </w:tcPr>
          <w:p w14:paraId="1071145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5D" w14:textId="77777777" w:rsidR="00A422E4" w:rsidRPr="00DD759E" w:rsidRDefault="00A422E4" w:rsidP="00F311CE">
            <w:pPr>
              <w:pStyle w:val="TableHeading"/>
            </w:pPr>
            <w:r w:rsidRPr="00DD759E">
              <w:t>Description</w:t>
            </w:r>
          </w:p>
        </w:tc>
      </w:tr>
      <w:tr w:rsidR="00A422E4" w:rsidRPr="00DD759E" w14:paraId="10711461" w14:textId="77777777" w:rsidTr="00F311CE">
        <w:tc>
          <w:tcPr>
            <w:tcW w:w="714" w:type="dxa"/>
            <w:tcBorders>
              <w:top w:val="single" w:sz="12" w:space="0" w:color="auto"/>
            </w:tcBorders>
            <w:shd w:val="clear" w:color="auto" w:fill="auto"/>
          </w:tcPr>
          <w:p w14:paraId="1071145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60" w14:textId="77777777" w:rsidR="00A422E4" w:rsidRPr="00DD759E" w:rsidRDefault="00A422E4" w:rsidP="00F311CE">
            <w:pPr>
              <w:pStyle w:val="Tabletext0"/>
            </w:pPr>
            <w:r w:rsidRPr="00DD759E">
              <w:t>The point 20°15.153′S 148°50.956′E</w:t>
            </w:r>
          </w:p>
        </w:tc>
      </w:tr>
      <w:tr w:rsidR="00A422E4" w:rsidRPr="00DD759E" w14:paraId="10711464" w14:textId="77777777" w:rsidTr="00F311CE">
        <w:tc>
          <w:tcPr>
            <w:tcW w:w="714" w:type="dxa"/>
            <w:shd w:val="clear" w:color="auto" w:fill="auto"/>
          </w:tcPr>
          <w:p w14:paraId="10711462" w14:textId="77777777" w:rsidR="00A422E4" w:rsidRPr="00DD759E" w:rsidRDefault="00A422E4" w:rsidP="00F311CE">
            <w:pPr>
              <w:pStyle w:val="Tabletext0"/>
            </w:pPr>
            <w:r w:rsidRPr="00DD759E">
              <w:t>2</w:t>
            </w:r>
          </w:p>
        </w:tc>
        <w:tc>
          <w:tcPr>
            <w:tcW w:w="7599" w:type="dxa"/>
            <w:shd w:val="clear" w:color="auto" w:fill="auto"/>
          </w:tcPr>
          <w:p w14:paraId="10711463" w14:textId="77777777" w:rsidR="00A422E4" w:rsidRPr="00DD759E" w:rsidRDefault="00A422E4" w:rsidP="00F311CE">
            <w:pPr>
              <w:pStyle w:val="Tabletext0"/>
            </w:pPr>
            <w:r w:rsidRPr="00DD759E">
              <w:t>East along the parallel 20°15.153′S to longitude 148°51.288′E</w:t>
            </w:r>
          </w:p>
        </w:tc>
      </w:tr>
      <w:tr w:rsidR="00A422E4" w:rsidRPr="00DD759E" w14:paraId="10711467" w14:textId="77777777" w:rsidTr="00F311CE">
        <w:tc>
          <w:tcPr>
            <w:tcW w:w="714" w:type="dxa"/>
            <w:shd w:val="clear" w:color="auto" w:fill="auto"/>
          </w:tcPr>
          <w:p w14:paraId="10711465" w14:textId="77777777" w:rsidR="00A422E4" w:rsidRPr="00DD759E" w:rsidRDefault="00A422E4" w:rsidP="00F311CE">
            <w:pPr>
              <w:pStyle w:val="Tabletext0"/>
            </w:pPr>
            <w:r w:rsidRPr="00DD759E">
              <w:t>3</w:t>
            </w:r>
          </w:p>
        </w:tc>
        <w:tc>
          <w:tcPr>
            <w:tcW w:w="7599" w:type="dxa"/>
            <w:shd w:val="clear" w:color="auto" w:fill="auto"/>
          </w:tcPr>
          <w:p w14:paraId="10711466" w14:textId="77777777" w:rsidR="00A422E4" w:rsidRPr="00DD759E" w:rsidRDefault="00A422E4" w:rsidP="00F311CE">
            <w:pPr>
              <w:pStyle w:val="Tabletext0"/>
            </w:pPr>
            <w:r w:rsidRPr="00DD759E">
              <w:t>South along the meridian 148°51.288′E to latitude 20°15.566′S</w:t>
            </w:r>
          </w:p>
        </w:tc>
      </w:tr>
      <w:tr w:rsidR="00A422E4" w:rsidRPr="00DD759E" w14:paraId="1071146A" w14:textId="77777777" w:rsidTr="00F311CE">
        <w:tc>
          <w:tcPr>
            <w:tcW w:w="714" w:type="dxa"/>
            <w:shd w:val="clear" w:color="auto" w:fill="auto"/>
          </w:tcPr>
          <w:p w14:paraId="10711468" w14:textId="77777777" w:rsidR="00A422E4" w:rsidRPr="00DD759E" w:rsidRDefault="00A422E4" w:rsidP="00F311CE">
            <w:pPr>
              <w:pStyle w:val="Tabletext0"/>
            </w:pPr>
            <w:r w:rsidRPr="00DD759E">
              <w:t>4</w:t>
            </w:r>
          </w:p>
        </w:tc>
        <w:tc>
          <w:tcPr>
            <w:tcW w:w="7599" w:type="dxa"/>
            <w:shd w:val="clear" w:color="auto" w:fill="auto"/>
          </w:tcPr>
          <w:p w14:paraId="10711469" w14:textId="77777777" w:rsidR="00A422E4" w:rsidRPr="00DD759E" w:rsidRDefault="00A422E4" w:rsidP="00F311CE">
            <w:pPr>
              <w:pStyle w:val="Tabletext0"/>
            </w:pPr>
            <w:r w:rsidRPr="00DD759E">
              <w:t>West along the parallel 20°15.566′S to longitude 148°51.170′E</w:t>
            </w:r>
          </w:p>
        </w:tc>
      </w:tr>
      <w:tr w:rsidR="00A422E4" w:rsidRPr="00DD759E" w14:paraId="1071146D" w14:textId="77777777" w:rsidTr="00F311CE">
        <w:tc>
          <w:tcPr>
            <w:tcW w:w="714" w:type="dxa"/>
            <w:shd w:val="clear" w:color="auto" w:fill="auto"/>
          </w:tcPr>
          <w:p w14:paraId="1071146B" w14:textId="77777777" w:rsidR="00A422E4" w:rsidRPr="00DD759E" w:rsidRDefault="00A422E4" w:rsidP="00F311CE">
            <w:pPr>
              <w:pStyle w:val="Tabletext0"/>
            </w:pPr>
            <w:r w:rsidRPr="00DD759E">
              <w:t>5</w:t>
            </w:r>
          </w:p>
        </w:tc>
        <w:tc>
          <w:tcPr>
            <w:tcW w:w="7599" w:type="dxa"/>
            <w:shd w:val="clear" w:color="auto" w:fill="auto"/>
          </w:tcPr>
          <w:p w14:paraId="1071146C" w14:textId="77777777" w:rsidR="00A422E4" w:rsidRPr="00DD759E" w:rsidRDefault="00A422E4" w:rsidP="00F311CE">
            <w:pPr>
              <w:pStyle w:val="Tabletext0"/>
            </w:pPr>
            <w:r w:rsidRPr="00DD759E">
              <w:t>South</w:t>
            </w:r>
            <w:r>
              <w:noBreakHyphen/>
            </w:r>
            <w:r w:rsidRPr="00DD759E">
              <w:t>westerly along the geodesic to 20°15.992′S 148°50.953′E</w:t>
            </w:r>
          </w:p>
        </w:tc>
      </w:tr>
      <w:tr w:rsidR="00A422E4" w:rsidRPr="00DD759E" w14:paraId="10711470" w14:textId="77777777" w:rsidTr="00F311CE">
        <w:tc>
          <w:tcPr>
            <w:tcW w:w="714" w:type="dxa"/>
            <w:shd w:val="clear" w:color="auto" w:fill="auto"/>
          </w:tcPr>
          <w:p w14:paraId="1071146E" w14:textId="77777777" w:rsidR="00A422E4" w:rsidRPr="00DD759E" w:rsidRDefault="00A422E4" w:rsidP="00F311CE">
            <w:pPr>
              <w:pStyle w:val="Tabletext0"/>
            </w:pPr>
            <w:r w:rsidRPr="00DD759E">
              <w:t>6</w:t>
            </w:r>
          </w:p>
        </w:tc>
        <w:tc>
          <w:tcPr>
            <w:tcW w:w="7599" w:type="dxa"/>
            <w:shd w:val="clear" w:color="auto" w:fill="auto"/>
          </w:tcPr>
          <w:p w14:paraId="1071146F" w14:textId="77777777" w:rsidR="00A422E4" w:rsidRPr="00DD759E" w:rsidRDefault="00A422E4" w:rsidP="00F311CE">
            <w:pPr>
              <w:pStyle w:val="Tabletext0"/>
            </w:pPr>
            <w:r w:rsidRPr="00DD759E">
              <w:t>South along the meridian 148°50.953′E to latitude 20°16.548′S</w:t>
            </w:r>
          </w:p>
        </w:tc>
      </w:tr>
      <w:tr w:rsidR="00A422E4" w:rsidRPr="00DD759E" w14:paraId="10711473" w14:textId="77777777" w:rsidTr="00F311CE">
        <w:tc>
          <w:tcPr>
            <w:tcW w:w="714" w:type="dxa"/>
            <w:shd w:val="clear" w:color="auto" w:fill="auto"/>
          </w:tcPr>
          <w:p w14:paraId="10711471" w14:textId="77777777" w:rsidR="00A422E4" w:rsidRPr="00DD759E" w:rsidRDefault="00A422E4" w:rsidP="00F311CE">
            <w:pPr>
              <w:pStyle w:val="Tabletext0"/>
            </w:pPr>
            <w:r w:rsidRPr="00DD759E">
              <w:t>7</w:t>
            </w:r>
          </w:p>
        </w:tc>
        <w:tc>
          <w:tcPr>
            <w:tcW w:w="7599" w:type="dxa"/>
            <w:shd w:val="clear" w:color="auto" w:fill="auto"/>
          </w:tcPr>
          <w:p w14:paraId="10711472" w14:textId="77777777" w:rsidR="00A422E4" w:rsidRPr="00DD759E" w:rsidRDefault="00A422E4" w:rsidP="00F311CE">
            <w:pPr>
              <w:pStyle w:val="Tabletext0"/>
            </w:pPr>
            <w:r w:rsidRPr="00DD759E">
              <w:t>West along the parallel 20°16.548′S to longitude 148°50.798′E</w:t>
            </w:r>
          </w:p>
        </w:tc>
      </w:tr>
      <w:tr w:rsidR="00A422E4" w:rsidRPr="00DD759E" w14:paraId="10711476" w14:textId="77777777" w:rsidTr="00F311CE">
        <w:tc>
          <w:tcPr>
            <w:tcW w:w="714" w:type="dxa"/>
            <w:shd w:val="clear" w:color="auto" w:fill="auto"/>
          </w:tcPr>
          <w:p w14:paraId="10711474" w14:textId="77777777" w:rsidR="00A422E4" w:rsidRPr="00DD759E" w:rsidRDefault="00A422E4" w:rsidP="00F311CE">
            <w:pPr>
              <w:pStyle w:val="Tabletext0"/>
            </w:pPr>
            <w:r w:rsidRPr="00DD759E">
              <w:t>8</w:t>
            </w:r>
          </w:p>
        </w:tc>
        <w:tc>
          <w:tcPr>
            <w:tcW w:w="7599" w:type="dxa"/>
            <w:shd w:val="clear" w:color="auto" w:fill="auto"/>
          </w:tcPr>
          <w:p w14:paraId="10711475" w14:textId="77777777" w:rsidR="00A422E4" w:rsidRPr="00DD759E" w:rsidRDefault="00A422E4" w:rsidP="00F311CE">
            <w:pPr>
              <w:pStyle w:val="Tabletext0"/>
            </w:pPr>
            <w:r w:rsidRPr="00DD759E">
              <w:t>South along the meridian 148°50.798′E to latitude 20°17.039′S</w:t>
            </w:r>
          </w:p>
        </w:tc>
      </w:tr>
      <w:tr w:rsidR="00A422E4" w:rsidRPr="00DD759E" w14:paraId="10711479" w14:textId="77777777" w:rsidTr="00F311CE">
        <w:tc>
          <w:tcPr>
            <w:tcW w:w="714" w:type="dxa"/>
            <w:shd w:val="clear" w:color="auto" w:fill="auto"/>
          </w:tcPr>
          <w:p w14:paraId="10711477" w14:textId="77777777" w:rsidR="00A422E4" w:rsidRPr="00DD759E" w:rsidRDefault="00A422E4" w:rsidP="00F311CE">
            <w:pPr>
              <w:pStyle w:val="Tabletext0"/>
            </w:pPr>
            <w:r w:rsidRPr="00DD759E">
              <w:t>9</w:t>
            </w:r>
          </w:p>
        </w:tc>
        <w:tc>
          <w:tcPr>
            <w:tcW w:w="7599" w:type="dxa"/>
            <w:shd w:val="clear" w:color="auto" w:fill="auto"/>
          </w:tcPr>
          <w:p w14:paraId="10711478" w14:textId="77777777" w:rsidR="00A422E4" w:rsidRPr="00DD759E" w:rsidRDefault="00A422E4" w:rsidP="00F311CE">
            <w:pPr>
              <w:pStyle w:val="Tabletext0"/>
            </w:pPr>
            <w:r w:rsidRPr="00DD759E">
              <w:t>West along the parallel 20°17.039′S to longitude 148°50.647′E</w:t>
            </w:r>
          </w:p>
        </w:tc>
      </w:tr>
      <w:tr w:rsidR="00A422E4" w:rsidRPr="00DD759E" w14:paraId="1071147C" w14:textId="77777777" w:rsidTr="00F311CE">
        <w:tc>
          <w:tcPr>
            <w:tcW w:w="714" w:type="dxa"/>
            <w:shd w:val="clear" w:color="auto" w:fill="auto"/>
          </w:tcPr>
          <w:p w14:paraId="1071147A" w14:textId="77777777" w:rsidR="00A422E4" w:rsidRPr="00DD759E" w:rsidRDefault="00A422E4" w:rsidP="00F311CE">
            <w:pPr>
              <w:pStyle w:val="Tabletext0"/>
            </w:pPr>
            <w:r w:rsidRPr="00DD759E">
              <w:t>10</w:t>
            </w:r>
          </w:p>
        </w:tc>
        <w:tc>
          <w:tcPr>
            <w:tcW w:w="7599" w:type="dxa"/>
            <w:shd w:val="clear" w:color="auto" w:fill="auto"/>
          </w:tcPr>
          <w:p w14:paraId="1071147B" w14:textId="77777777" w:rsidR="00A422E4" w:rsidRPr="00DD759E" w:rsidRDefault="00A422E4" w:rsidP="00F311CE">
            <w:pPr>
              <w:pStyle w:val="Tabletext0"/>
            </w:pPr>
            <w:r w:rsidRPr="00DD759E">
              <w:t>South</w:t>
            </w:r>
            <w:r>
              <w:noBreakHyphen/>
            </w:r>
            <w:r w:rsidRPr="00DD759E">
              <w:t>westerly along the geodesic to 20°17.502′S 148°49.612′E</w:t>
            </w:r>
          </w:p>
        </w:tc>
      </w:tr>
      <w:tr w:rsidR="00A422E4" w:rsidRPr="00DD759E" w14:paraId="1071147F" w14:textId="77777777" w:rsidTr="00F311CE">
        <w:tc>
          <w:tcPr>
            <w:tcW w:w="714" w:type="dxa"/>
            <w:shd w:val="clear" w:color="auto" w:fill="auto"/>
          </w:tcPr>
          <w:p w14:paraId="1071147D" w14:textId="77777777" w:rsidR="00A422E4" w:rsidRPr="00DD759E" w:rsidRDefault="00A422E4" w:rsidP="00F311CE">
            <w:pPr>
              <w:pStyle w:val="Tabletext0"/>
            </w:pPr>
            <w:r w:rsidRPr="00DD759E">
              <w:t>11</w:t>
            </w:r>
          </w:p>
        </w:tc>
        <w:tc>
          <w:tcPr>
            <w:tcW w:w="7599" w:type="dxa"/>
            <w:shd w:val="clear" w:color="auto" w:fill="auto"/>
          </w:tcPr>
          <w:p w14:paraId="1071147E" w14:textId="77777777" w:rsidR="00A422E4" w:rsidRPr="00DD759E" w:rsidRDefault="00A422E4" w:rsidP="00F311CE">
            <w:pPr>
              <w:pStyle w:val="Tabletext0"/>
            </w:pPr>
            <w:r w:rsidRPr="00DD759E">
              <w:t>North along the meridian 148°49.612′E to the intersection of the South Molle Island (20</w:t>
            </w:r>
            <w:r>
              <w:noBreakHyphen/>
            </w:r>
            <w:r w:rsidRPr="00DD759E">
              <w:t>042a) coastline at mean low water and the meridian 148°49.612′E (at the point closest to 20°17.111′S 148°49.612′E)</w:t>
            </w:r>
          </w:p>
        </w:tc>
      </w:tr>
      <w:tr w:rsidR="00A422E4" w:rsidRPr="00DD759E" w14:paraId="10711482" w14:textId="77777777" w:rsidTr="00F311CE">
        <w:tc>
          <w:tcPr>
            <w:tcW w:w="714" w:type="dxa"/>
            <w:tcBorders>
              <w:bottom w:val="single" w:sz="2" w:space="0" w:color="auto"/>
            </w:tcBorders>
            <w:shd w:val="clear" w:color="auto" w:fill="auto"/>
          </w:tcPr>
          <w:p w14:paraId="10711480" w14:textId="77777777" w:rsidR="00A422E4" w:rsidRPr="00DD759E" w:rsidRDefault="00A422E4" w:rsidP="00F311CE">
            <w:pPr>
              <w:pStyle w:val="Tabletext0"/>
            </w:pPr>
            <w:r w:rsidRPr="00DD759E">
              <w:t>12</w:t>
            </w:r>
          </w:p>
        </w:tc>
        <w:tc>
          <w:tcPr>
            <w:tcW w:w="7599" w:type="dxa"/>
            <w:tcBorders>
              <w:bottom w:val="single" w:sz="2" w:space="0" w:color="auto"/>
            </w:tcBorders>
            <w:shd w:val="clear" w:color="auto" w:fill="auto"/>
          </w:tcPr>
          <w:p w14:paraId="10711481" w14:textId="77777777" w:rsidR="00A422E4" w:rsidRPr="00DD759E" w:rsidRDefault="00A422E4" w:rsidP="00F311CE">
            <w:pPr>
              <w:pStyle w:val="Tabletext0"/>
            </w:pPr>
            <w:r w:rsidRPr="00DD759E">
              <w:t>Generally north</w:t>
            </w:r>
            <w:r>
              <w:noBreakHyphen/>
            </w:r>
            <w:r w:rsidRPr="00DD759E">
              <w:t>easterly along the South Molle Island (20</w:t>
            </w:r>
            <w:r>
              <w:noBreakHyphen/>
            </w:r>
            <w:r w:rsidRPr="00DD759E">
              <w:t>042a) coastline at mean low water to the intersection of the South Molle Island (20</w:t>
            </w:r>
            <w:r>
              <w:noBreakHyphen/>
            </w:r>
            <w:r w:rsidRPr="00DD759E">
              <w:t>042a) coastline at mean low water and the meridian 148°50.956′E (at the point closest to 20°15.402′S 148°50.956′E)</w:t>
            </w:r>
          </w:p>
        </w:tc>
      </w:tr>
      <w:tr w:rsidR="00A422E4" w:rsidRPr="00DD759E" w14:paraId="10711485" w14:textId="77777777" w:rsidTr="00F311CE">
        <w:tc>
          <w:tcPr>
            <w:tcW w:w="714" w:type="dxa"/>
            <w:tcBorders>
              <w:top w:val="single" w:sz="2" w:space="0" w:color="auto"/>
              <w:bottom w:val="single" w:sz="12" w:space="0" w:color="auto"/>
            </w:tcBorders>
            <w:shd w:val="clear" w:color="auto" w:fill="auto"/>
          </w:tcPr>
          <w:p w14:paraId="10711483" w14:textId="77777777" w:rsidR="00A422E4" w:rsidRPr="00DD759E" w:rsidRDefault="00A422E4" w:rsidP="00F311CE">
            <w:pPr>
              <w:pStyle w:val="Tabletext0"/>
            </w:pPr>
            <w:r w:rsidRPr="00DD759E">
              <w:t>13</w:t>
            </w:r>
          </w:p>
        </w:tc>
        <w:tc>
          <w:tcPr>
            <w:tcW w:w="7599" w:type="dxa"/>
            <w:tcBorders>
              <w:top w:val="single" w:sz="2" w:space="0" w:color="auto"/>
              <w:bottom w:val="single" w:sz="12" w:space="0" w:color="auto"/>
            </w:tcBorders>
            <w:shd w:val="clear" w:color="auto" w:fill="auto"/>
          </w:tcPr>
          <w:p w14:paraId="10711484" w14:textId="77777777" w:rsidR="00A422E4" w:rsidRPr="00DD759E" w:rsidRDefault="00A422E4" w:rsidP="00F311CE">
            <w:pPr>
              <w:pStyle w:val="Tabletext0"/>
            </w:pPr>
            <w:r w:rsidRPr="00DD759E">
              <w:t>North along the meridian 148°50.956′E to the starting point</w:t>
            </w:r>
          </w:p>
        </w:tc>
      </w:tr>
    </w:tbl>
    <w:p w14:paraId="1071148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87" w14:textId="77777777" w:rsidR="00A422E4" w:rsidRPr="00DD759E" w:rsidRDefault="00A422E4" w:rsidP="00A422E4">
      <w:pPr>
        <w:pStyle w:val="ActHead5"/>
      </w:pPr>
      <w:bookmarkStart w:id="335" w:name="_Toc501380012"/>
      <w:r w:rsidRPr="00DD759E">
        <w:rPr>
          <w:rStyle w:val="CharSectno"/>
        </w:rPr>
        <w:t>148</w:t>
      </w:r>
      <w:r w:rsidRPr="00DD759E">
        <w:t xml:space="preserve">  South Molle Island West Location</w:t>
      </w:r>
      <w:bookmarkEnd w:id="335"/>
    </w:p>
    <w:p w14:paraId="10711488" w14:textId="77777777" w:rsidR="00A422E4" w:rsidRPr="00DD759E" w:rsidRDefault="00A422E4" w:rsidP="00A422E4">
      <w:pPr>
        <w:pStyle w:val="Subsection"/>
        <w:rPr>
          <w:rFonts w:eastAsia="Calibri"/>
          <w:szCs w:val="22"/>
        </w:rPr>
      </w:pPr>
      <w:r w:rsidRPr="00DD759E">
        <w:tab/>
      </w:r>
      <w:r w:rsidRPr="00DD759E">
        <w:tab/>
        <w:t xml:space="preserve">The South Molle Island West Location is the area </w:t>
      </w:r>
      <w:r w:rsidRPr="00DD759E">
        <w:rPr>
          <w:rFonts w:eastAsia="Calibri"/>
          <w:szCs w:val="22"/>
        </w:rPr>
        <w:t>bounded by the line starting at the point described in item 1 of the following table and running progressively as described in the table.</w:t>
      </w:r>
    </w:p>
    <w:p w14:paraId="1071148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8B" w14:textId="77777777" w:rsidTr="00F311CE">
        <w:trPr>
          <w:tblHeader/>
        </w:trPr>
        <w:tc>
          <w:tcPr>
            <w:tcW w:w="8313" w:type="dxa"/>
            <w:gridSpan w:val="2"/>
            <w:tcBorders>
              <w:top w:val="single" w:sz="12" w:space="0" w:color="auto"/>
              <w:bottom w:val="single" w:sz="6" w:space="0" w:color="auto"/>
            </w:tcBorders>
            <w:shd w:val="clear" w:color="auto" w:fill="auto"/>
          </w:tcPr>
          <w:p w14:paraId="1071148A" w14:textId="77777777" w:rsidR="00A422E4" w:rsidRPr="00DD759E" w:rsidRDefault="00A422E4" w:rsidP="00F311CE">
            <w:pPr>
              <w:pStyle w:val="TableHeading"/>
            </w:pPr>
            <w:r w:rsidRPr="00DD759E">
              <w:t>South Molle Island West Location</w:t>
            </w:r>
          </w:p>
        </w:tc>
      </w:tr>
      <w:tr w:rsidR="00A422E4" w:rsidRPr="00DD759E" w14:paraId="1071148E" w14:textId="77777777" w:rsidTr="00F311CE">
        <w:trPr>
          <w:tblHeader/>
        </w:trPr>
        <w:tc>
          <w:tcPr>
            <w:tcW w:w="714" w:type="dxa"/>
            <w:tcBorders>
              <w:top w:val="single" w:sz="6" w:space="0" w:color="auto"/>
              <w:bottom w:val="single" w:sz="12" w:space="0" w:color="auto"/>
            </w:tcBorders>
            <w:shd w:val="clear" w:color="auto" w:fill="auto"/>
          </w:tcPr>
          <w:p w14:paraId="1071148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8D" w14:textId="77777777" w:rsidR="00A422E4" w:rsidRPr="00DD759E" w:rsidRDefault="00A422E4" w:rsidP="00F311CE">
            <w:pPr>
              <w:pStyle w:val="TableHeading"/>
            </w:pPr>
            <w:r w:rsidRPr="00DD759E">
              <w:t>Description</w:t>
            </w:r>
          </w:p>
        </w:tc>
      </w:tr>
      <w:tr w:rsidR="00A422E4" w:rsidRPr="00DD759E" w14:paraId="10711491" w14:textId="77777777" w:rsidTr="00F311CE">
        <w:tc>
          <w:tcPr>
            <w:tcW w:w="714" w:type="dxa"/>
            <w:tcBorders>
              <w:top w:val="single" w:sz="12" w:space="0" w:color="auto"/>
            </w:tcBorders>
            <w:shd w:val="clear" w:color="auto" w:fill="auto"/>
          </w:tcPr>
          <w:p w14:paraId="1071148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90" w14:textId="77777777" w:rsidR="00A422E4" w:rsidRPr="00DD759E" w:rsidRDefault="00A422E4" w:rsidP="00F311CE">
            <w:pPr>
              <w:pStyle w:val="Tabletext0"/>
            </w:pPr>
            <w:r w:rsidRPr="00DD759E">
              <w:t>The point 20°15.151′S 148°49.279′E</w:t>
            </w:r>
          </w:p>
        </w:tc>
      </w:tr>
      <w:tr w:rsidR="00A422E4" w:rsidRPr="00DD759E" w14:paraId="10711494" w14:textId="77777777" w:rsidTr="00F311CE">
        <w:tc>
          <w:tcPr>
            <w:tcW w:w="714" w:type="dxa"/>
            <w:shd w:val="clear" w:color="auto" w:fill="auto"/>
          </w:tcPr>
          <w:p w14:paraId="10711492" w14:textId="77777777" w:rsidR="00A422E4" w:rsidRPr="00DD759E" w:rsidRDefault="00A422E4" w:rsidP="00F311CE">
            <w:pPr>
              <w:pStyle w:val="Tabletext0"/>
            </w:pPr>
            <w:r w:rsidRPr="00DD759E">
              <w:t>2</w:t>
            </w:r>
          </w:p>
        </w:tc>
        <w:tc>
          <w:tcPr>
            <w:tcW w:w="7599" w:type="dxa"/>
            <w:shd w:val="clear" w:color="auto" w:fill="auto"/>
          </w:tcPr>
          <w:p w14:paraId="10711493" w14:textId="77777777" w:rsidR="00A422E4" w:rsidRPr="00DD759E" w:rsidRDefault="00A422E4" w:rsidP="00F311CE">
            <w:pPr>
              <w:pStyle w:val="Tabletext0"/>
            </w:pPr>
            <w:r w:rsidRPr="00DD759E">
              <w:t>East along the parallel 20°15.151′S to the intersection of the Mid Molle Island (20</w:t>
            </w:r>
            <w:r>
              <w:noBreakHyphen/>
            </w:r>
            <w:r w:rsidRPr="00DD759E">
              <w:t>034) coastline at mean low water and the parallel 20°15.151′S (at the point closest to 20°15.151′S 148°49.899′E)</w:t>
            </w:r>
          </w:p>
        </w:tc>
      </w:tr>
      <w:tr w:rsidR="00A422E4" w:rsidRPr="00DD759E" w14:paraId="10711497" w14:textId="77777777" w:rsidTr="00F311CE">
        <w:tc>
          <w:tcPr>
            <w:tcW w:w="714" w:type="dxa"/>
            <w:shd w:val="clear" w:color="auto" w:fill="auto"/>
          </w:tcPr>
          <w:p w14:paraId="10711495" w14:textId="77777777" w:rsidR="00A422E4" w:rsidRPr="00DD759E" w:rsidRDefault="00A422E4" w:rsidP="00F311CE">
            <w:pPr>
              <w:pStyle w:val="Tabletext0"/>
            </w:pPr>
            <w:r w:rsidRPr="00DD759E">
              <w:t>3</w:t>
            </w:r>
          </w:p>
        </w:tc>
        <w:tc>
          <w:tcPr>
            <w:tcW w:w="7599" w:type="dxa"/>
            <w:shd w:val="clear" w:color="auto" w:fill="auto"/>
          </w:tcPr>
          <w:p w14:paraId="10711496" w14:textId="77777777" w:rsidR="00A422E4" w:rsidRPr="00DD759E" w:rsidRDefault="00A422E4" w:rsidP="00F311CE">
            <w:pPr>
              <w:pStyle w:val="Tabletext0"/>
            </w:pPr>
            <w:r w:rsidRPr="00DD759E">
              <w:t>Generally southerly along the Mid Molle Island (20</w:t>
            </w:r>
            <w:r>
              <w:noBreakHyphen/>
            </w:r>
            <w:r w:rsidRPr="00DD759E">
              <w:t>034) and South Molle Island (20</w:t>
            </w:r>
            <w:r>
              <w:noBreakHyphen/>
            </w:r>
            <w:r w:rsidRPr="00DD759E">
              <w:t>042a) coastlines at mean low water to the intersection of the South Molle Island (20</w:t>
            </w:r>
            <w:r>
              <w:noBreakHyphen/>
            </w:r>
            <w:r w:rsidRPr="00DD759E">
              <w:t>042a) coastline at mean low water and the meridian 148°49.612′E (at the point closest to 20°17.111′S 148°49.612′E)</w:t>
            </w:r>
          </w:p>
        </w:tc>
      </w:tr>
      <w:tr w:rsidR="00A422E4" w:rsidRPr="00DD759E" w14:paraId="1071149A" w14:textId="77777777" w:rsidTr="00F311CE">
        <w:tc>
          <w:tcPr>
            <w:tcW w:w="714" w:type="dxa"/>
            <w:shd w:val="clear" w:color="auto" w:fill="auto"/>
          </w:tcPr>
          <w:p w14:paraId="10711498" w14:textId="77777777" w:rsidR="00A422E4" w:rsidRPr="00DD759E" w:rsidRDefault="00A422E4" w:rsidP="00F311CE">
            <w:pPr>
              <w:pStyle w:val="Tabletext0"/>
            </w:pPr>
            <w:r w:rsidRPr="00DD759E">
              <w:t>4</w:t>
            </w:r>
          </w:p>
        </w:tc>
        <w:tc>
          <w:tcPr>
            <w:tcW w:w="7599" w:type="dxa"/>
            <w:shd w:val="clear" w:color="auto" w:fill="auto"/>
          </w:tcPr>
          <w:p w14:paraId="10711499" w14:textId="77777777" w:rsidR="00A422E4" w:rsidRPr="00DD759E" w:rsidRDefault="00A422E4" w:rsidP="00F311CE">
            <w:pPr>
              <w:pStyle w:val="Tabletext0"/>
            </w:pPr>
            <w:r w:rsidRPr="00DD759E">
              <w:t>South along the meridian 148°49.612′E to latitude 20°17.502′S</w:t>
            </w:r>
          </w:p>
        </w:tc>
      </w:tr>
      <w:tr w:rsidR="00A422E4" w:rsidRPr="00DD759E" w14:paraId="1071149D" w14:textId="77777777" w:rsidTr="00F311CE">
        <w:tc>
          <w:tcPr>
            <w:tcW w:w="714" w:type="dxa"/>
            <w:tcBorders>
              <w:bottom w:val="single" w:sz="2" w:space="0" w:color="auto"/>
            </w:tcBorders>
            <w:shd w:val="clear" w:color="auto" w:fill="auto"/>
          </w:tcPr>
          <w:p w14:paraId="1071149B"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49C" w14:textId="77777777" w:rsidR="00A422E4" w:rsidRPr="00DD759E" w:rsidRDefault="00A422E4" w:rsidP="00F311CE">
            <w:pPr>
              <w:pStyle w:val="Tabletext0"/>
            </w:pPr>
            <w:r w:rsidRPr="00DD759E">
              <w:t>West along the parallel 20°17.502′S to longitude 148°49.279′E</w:t>
            </w:r>
          </w:p>
        </w:tc>
      </w:tr>
      <w:tr w:rsidR="00A422E4" w:rsidRPr="00DD759E" w14:paraId="107114A0" w14:textId="77777777" w:rsidTr="00F311CE">
        <w:tc>
          <w:tcPr>
            <w:tcW w:w="714" w:type="dxa"/>
            <w:tcBorders>
              <w:top w:val="single" w:sz="2" w:space="0" w:color="auto"/>
              <w:bottom w:val="single" w:sz="12" w:space="0" w:color="auto"/>
            </w:tcBorders>
            <w:shd w:val="clear" w:color="auto" w:fill="auto"/>
          </w:tcPr>
          <w:p w14:paraId="1071149E"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49F" w14:textId="77777777" w:rsidR="00A422E4" w:rsidRPr="00DD759E" w:rsidRDefault="00A422E4" w:rsidP="00F311CE">
            <w:pPr>
              <w:pStyle w:val="Tabletext0"/>
            </w:pPr>
            <w:r w:rsidRPr="00DD759E">
              <w:t>North along the meridian 148°49.279′E to the starting point</w:t>
            </w:r>
          </w:p>
        </w:tc>
      </w:tr>
    </w:tbl>
    <w:p w14:paraId="107114A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A2" w14:textId="77777777" w:rsidR="00A422E4" w:rsidRPr="00DD759E" w:rsidRDefault="00A422E4" w:rsidP="00A422E4">
      <w:pPr>
        <w:pStyle w:val="ActHead5"/>
      </w:pPr>
      <w:bookmarkStart w:id="336" w:name="_Toc501380013"/>
      <w:r w:rsidRPr="00DD759E">
        <w:rPr>
          <w:rStyle w:val="CharSectno"/>
        </w:rPr>
        <w:t>149</w:t>
      </w:r>
      <w:r w:rsidRPr="00DD759E">
        <w:t xml:space="preserve">  South Repulse Island Location</w:t>
      </w:r>
      <w:bookmarkEnd w:id="336"/>
    </w:p>
    <w:p w14:paraId="107114A3" w14:textId="77777777" w:rsidR="00A422E4" w:rsidRPr="00DD759E" w:rsidRDefault="00A422E4" w:rsidP="00A422E4">
      <w:pPr>
        <w:pStyle w:val="Subsection"/>
        <w:rPr>
          <w:rFonts w:eastAsia="Calibri"/>
          <w:szCs w:val="22"/>
        </w:rPr>
      </w:pPr>
      <w:r w:rsidRPr="00DD759E">
        <w:tab/>
      </w:r>
      <w:r w:rsidRPr="00DD759E">
        <w:tab/>
        <w:t xml:space="preserve">The South Repulse Island Location is the area </w:t>
      </w:r>
      <w:r w:rsidRPr="00DD759E">
        <w:rPr>
          <w:rFonts w:eastAsia="Calibri"/>
          <w:szCs w:val="22"/>
        </w:rPr>
        <w:t>bounded by the line starting at the point described in item 1 of the following table and running progressively as described in the table.</w:t>
      </w:r>
    </w:p>
    <w:p w14:paraId="107114A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A6" w14:textId="77777777" w:rsidTr="00F311CE">
        <w:trPr>
          <w:tblHeader/>
        </w:trPr>
        <w:tc>
          <w:tcPr>
            <w:tcW w:w="8313" w:type="dxa"/>
            <w:gridSpan w:val="2"/>
            <w:tcBorders>
              <w:top w:val="single" w:sz="12" w:space="0" w:color="auto"/>
              <w:bottom w:val="single" w:sz="6" w:space="0" w:color="auto"/>
            </w:tcBorders>
            <w:shd w:val="clear" w:color="auto" w:fill="auto"/>
          </w:tcPr>
          <w:p w14:paraId="107114A5" w14:textId="77777777" w:rsidR="00A422E4" w:rsidRPr="00DD759E" w:rsidRDefault="00A422E4" w:rsidP="00F311CE">
            <w:pPr>
              <w:pStyle w:val="TableHeading"/>
            </w:pPr>
            <w:r w:rsidRPr="00DD759E">
              <w:t>South Repulse Island Location</w:t>
            </w:r>
          </w:p>
        </w:tc>
      </w:tr>
      <w:tr w:rsidR="00A422E4" w:rsidRPr="00DD759E" w14:paraId="107114A9" w14:textId="77777777" w:rsidTr="00F311CE">
        <w:trPr>
          <w:tblHeader/>
        </w:trPr>
        <w:tc>
          <w:tcPr>
            <w:tcW w:w="714" w:type="dxa"/>
            <w:tcBorders>
              <w:top w:val="single" w:sz="6" w:space="0" w:color="auto"/>
              <w:bottom w:val="single" w:sz="12" w:space="0" w:color="auto"/>
            </w:tcBorders>
            <w:shd w:val="clear" w:color="auto" w:fill="auto"/>
          </w:tcPr>
          <w:p w14:paraId="107114A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A8" w14:textId="77777777" w:rsidR="00A422E4" w:rsidRPr="00DD759E" w:rsidRDefault="00A422E4" w:rsidP="00F311CE">
            <w:pPr>
              <w:pStyle w:val="TableHeading"/>
            </w:pPr>
            <w:r w:rsidRPr="00DD759E">
              <w:t>Description</w:t>
            </w:r>
          </w:p>
        </w:tc>
      </w:tr>
      <w:tr w:rsidR="00A422E4" w:rsidRPr="00DD759E" w14:paraId="107114AC" w14:textId="77777777" w:rsidTr="00F311CE">
        <w:tc>
          <w:tcPr>
            <w:tcW w:w="714" w:type="dxa"/>
            <w:tcBorders>
              <w:top w:val="single" w:sz="12" w:space="0" w:color="auto"/>
            </w:tcBorders>
            <w:shd w:val="clear" w:color="auto" w:fill="auto"/>
          </w:tcPr>
          <w:p w14:paraId="107114A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AB" w14:textId="77777777" w:rsidR="00A422E4" w:rsidRPr="00DD759E" w:rsidRDefault="00A422E4" w:rsidP="00F311CE">
            <w:pPr>
              <w:pStyle w:val="Tabletext0"/>
            </w:pPr>
            <w:r w:rsidRPr="00DD759E">
              <w:t>The point 20°36.099′S 148°51.474′E</w:t>
            </w:r>
          </w:p>
        </w:tc>
      </w:tr>
      <w:tr w:rsidR="00A422E4" w:rsidRPr="00DD759E" w14:paraId="107114AF" w14:textId="77777777" w:rsidTr="00F311CE">
        <w:tc>
          <w:tcPr>
            <w:tcW w:w="714" w:type="dxa"/>
            <w:shd w:val="clear" w:color="auto" w:fill="auto"/>
          </w:tcPr>
          <w:p w14:paraId="107114AD" w14:textId="77777777" w:rsidR="00A422E4" w:rsidRPr="00DD759E" w:rsidRDefault="00A422E4" w:rsidP="00F311CE">
            <w:pPr>
              <w:pStyle w:val="Tabletext0"/>
            </w:pPr>
            <w:r w:rsidRPr="00DD759E">
              <w:t>2</w:t>
            </w:r>
          </w:p>
        </w:tc>
        <w:tc>
          <w:tcPr>
            <w:tcW w:w="7599" w:type="dxa"/>
            <w:shd w:val="clear" w:color="auto" w:fill="auto"/>
          </w:tcPr>
          <w:p w14:paraId="107114AE" w14:textId="77777777" w:rsidR="00A422E4" w:rsidRPr="00DD759E" w:rsidRDefault="00A422E4" w:rsidP="00F311CE">
            <w:pPr>
              <w:pStyle w:val="Tabletext0"/>
            </w:pPr>
            <w:r w:rsidRPr="00DD759E">
              <w:t>East along the parallel 20°36.099′S to longitude 148°52.210′E</w:t>
            </w:r>
          </w:p>
        </w:tc>
      </w:tr>
      <w:tr w:rsidR="00A422E4" w:rsidRPr="00DD759E" w14:paraId="107114B2" w14:textId="77777777" w:rsidTr="00F311CE">
        <w:tc>
          <w:tcPr>
            <w:tcW w:w="714" w:type="dxa"/>
            <w:shd w:val="clear" w:color="auto" w:fill="auto"/>
          </w:tcPr>
          <w:p w14:paraId="107114B0" w14:textId="77777777" w:rsidR="00A422E4" w:rsidRPr="00DD759E" w:rsidRDefault="00A422E4" w:rsidP="00F311CE">
            <w:pPr>
              <w:pStyle w:val="Tabletext0"/>
            </w:pPr>
            <w:r w:rsidRPr="00DD759E">
              <w:t>3</w:t>
            </w:r>
          </w:p>
        </w:tc>
        <w:tc>
          <w:tcPr>
            <w:tcW w:w="7599" w:type="dxa"/>
            <w:shd w:val="clear" w:color="auto" w:fill="auto"/>
          </w:tcPr>
          <w:p w14:paraId="107114B1" w14:textId="77777777" w:rsidR="00A422E4" w:rsidRPr="00DD759E" w:rsidRDefault="00A422E4" w:rsidP="00F311CE">
            <w:pPr>
              <w:pStyle w:val="Tabletext0"/>
            </w:pPr>
            <w:r w:rsidRPr="00DD759E">
              <w:t>South</w:t>
            </w:r>
            <w:r>
              <w:noBreakHyphen/>
            </w:r>
            <w:r w:rsidRPr="00DD759E">
              <w:t>easterly along the geodesic to 20°36.686′S 148°52.991′E</w:t>
            </w:r>
          </w:p>
        </w:tc>
      </w:tr>
      <w:tr w:rsidR="00A422E4" w:rsidRPr="00DD759E" w14:paraId="107114B5" w14:textId="77777777" w:rsidTr="00F311CE">
        <w:tc>
          <w:tcPr>
            <w:tcW w:w="714" w:type="dxa"/>
            <w:shd w:val="clear" w:color="auto" w:fill="auto"/>
          </w:tcPr>
          <w:p w14:paraId="107114B3" w14:textId="77777777" w:rsidR="00A422E4" w:rsidRPr="00DD759E" w:rsidRDefault="00A422E4" w:rsidP="00F311CE">
            <w:pPr>
              <w:pStyle w:val="Tabletext0"/>
            </w:pPr>
            <w:r w:rsidRPr="00DD759E">
              <w:t>4</w:t>
            </w:r>
          </w:p>
        </w:tc>
        <w:tc>
          <w:tcPr>
            <w:tcW w:w="7599" w:type="dxa"/>
            <w:shd w:val="clear" w:color="auto" w:fill="auto"/>
          </w:tcPr>
          <w:p w14:paraId="107114B4" w14:textId="77777777" w:rsidR="00A422E4" w:rsidRPr="00DD759E" w:rsidRDefault="00A422E4" w:rsidP="00F311CE">
            <w:pPr>
              <w:pStyle w:val="Tabletext0"/>
            </w:pPr>
            <w:r w:rsidRPr="00DD759E">
              <w:t>South along the meridian 148°52.991′E to the intersection of the Whitsunday Planning Area boundary and the meridian 148°52.991′E (at the point closest to 20°37.318′S 148°52.991′E)</w:t>
            </w:r>
          </w:p>
        </w:tc>
      </w:tr>
      <w:tr w:rsidR="00A422E4" w:rsidRPr="00DD759E" w14:paraId="107114B8" w14:textId="77777777" w:rsidTr="00F311CE">
        <w:tc>
          <w:tcPr>
            <w:tcW w:w="714" w:type="dxa"/>
            <w:shd w:val="clear" w:color="auto" w:fill="auto"/>
          </w:tcPr>
          <w:p w14:paraId="107114B6" w14:textId="77777777" w:rsidR="00A422E4" w:rsidRPr="00DD759E" w:rsidRDefault="00A422E4" w:rsidP="00F311CE">
            <w:pPr>
              <w:pStyle w:val="Tabletext0"/>
            </w:pPr>
            <w:r w:rsidRPr="00DD759E">
              <w:t>5</w:t>
            </w:r>
          </w:p>
        </w:tc>
        <w:tc>
          <w:tcPr>
            <w:tcW w:w="7599" w:type="dxa"/>
            <w:shd w:val="clear" w:color="auto" w:fill="auto"/>
          </w:tcPr>
          <w:p w14:paraId="107114B7" w14:textId="77777777" w:rsidR="00A422E4" w:rsidRPr="00DD759E" w:rsidRDefault="00A422E4" w:rsidP="00F311CE">
            <w:pPr>
              <w:pStyle w:val="Tabletext0"/>
            </w:pPr>
            <w:r w:rsidRPr="00DD759E">
              <w:t>South</w:t>
            </w:r>
            <w:r>
              <w:noBreakHyphen/>
            </w:r>
            <w:r w:rsidRPr="00DD759E">
              <w:t>westerly along the Whitsunday Planning Area boundary to the intersection of the Whitsunday Planning Area boundary and the meridian 148°52.214′E (at the point closest to 20°37.519′S 148°52.214′E)</w:t>
            </w:r>
          </w:p>
        </w:tc>
      </w:tr>
      <w:tr w:rsidR="00A422E4" w:rsidRPr="00DD759E" w14:paraId="107114BB" w14:textId="77777777" w:rsidTr="00F311CE">
        <w:tc>
          <w:tcPr>
            <w:tcW w:w="714" w:type="dxa"/>
            <w:tcBorders>
              <w:bottom w:val="single" w:sz="2" w:space="0" w:color="auto"/>
            </w:tcBorders>
            <w:shd w:val="clear" w:color="auto" w:fill="auto"/>
          </w:tcPr>
          <w:p w14:paraId="107114B9"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4BA" w14:textId="77777777" w:rsidR="00A422E4" w:rsidRPr="00DD759E" w:rsidRDefault="00A422E4" w:rsidP="00F311CE">
            <w:pPr>
              <w:pStyle w:val="Tabletext0"/>
            </w:pPr>
            <w:r w:rsidRPr="00DD759E">
              <w:t>West along the parallel 20°37.519′S to longitude 148°51.474′E</w:t>
            </w:r>
          </w:p>
        </w:tc>
      </w:tr>
      <w:tr w:rsidR="00A422E4" w:rsidRPr="00DD759E" w14:paraId="107114BE" w14:textId="77777777" w:rsidTr="00F311CE">
        <w:tc>
          <w:tcPr>
            <w:tcW w:w="714" w:type="dxa"/>
            <w:tcBorders>
              <w:top w:val="single" w:sz="2" w:space="0" w:color="auto"/>
              <w:bottom w:val="single" w:sz="12" w:space="0" w:color="auto"/>
            </w:tcBorders>
            <w:shd w:val="clear" w:color="auto" w:fill="auto"/>
          </w:tcPr>
          <w:p w14:paraId="107114BC"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4BD" w14:textId="77777777" w:rsidR="00A422E4" w:rsidRPr="00DD759E" w:rsidRDefault="00A422E4" w:rsidP="00F311CE">
            <w:pPr>
              <w:pStyle w:val="Tabletext0"/>
            </w:pPr>
            <w:r w:rsidRPr="00DD759E">
              <w:t>North along the meridian 148°51.474′E to the starting point</w:t>
            </w:r>
          </w:p>
        </w:tc>
      </w:tr>
    </w:tbl>
    <w:p w14:paraId="107114B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C0" w14:textId="77777777" w:rsidR="00A422E4" w:rsidRPr="00DD759E" w:rsidRDefault="00A422E4" w:rsidP="00A422E4">
      <w:pPr>
        <w:pStyle w:val="ActHead5"/>
      </w:pPr>
      <w:bookmarkStart w:id="337" w:name="_Toc501380014"/>
      <w:r w:rsidRPr="00DD759E">
        <w:rPr>
          <w:rStyle w:val="CharSectno"/>
        </w:rPr>
        <w:t>150</w:t>
      </w:r>
      <w:r w:rsidRPr="00DD759E">
        <w:t xml:space="preserve">  Spitfire Rock Location</w:t>
      </w:r>
      <w:bookmarkEnd w:id="337"/>
    </w:p>
    <w:p w14:paraId="107114C1" w14:textId="77777777" w:rsidR="00A422E4" w:rsidRPr="00DD759E" w:rsidRDefault="00A422E4" w:rsidP="00A422E4">
      <w:pPr>
        <w:pStyle w:val="Subsection"/>
        <w:rPr>
          <w:rFonts w:eastAsia="Calibri"/>
          <w:szCs w:val="22"/>
        </w:rPr>
      </w:pPr>
      <w:r w:rsidRPr="00DD759E">
        <w:tab/>
      </w:r>
      <w:r w:rsidRPr="00DD759E">
        <w:tab/>
        <w:t xml:space="preserve">The Spitfire Rock Location is the area </w:t>
      </w:r>
      <w:r w:rsidRPr="00DD759E">
        <w:rPr>
          <w:rFonts w:eastAsia="Calibri"/>
          <w:szCs w:val="22"/>
        </w:rPr>
        <w:t>bounded by the line starting at the point described in item 1 of the following table and running progressively as described in the table.</w:t>
      </w:r>
    </w:p>
    <w:p w14:paraId="107114C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C4" w14:textId="77777777" w:rsidTr="00F311CE">
        <w:trPr>
          <w:tblHeader/>
        </w:trPr>
        <w:tc>
          <w:tcPr>
            <w:tcW w:w="8313" w:type="dxa"/>
            <w:gridSpan w:val="2"/>
            <w:tcBorders>
              <w:top w:val="single" w:sz="12" w:space="0" w:color="auto"/>
              <w:bottom w:val="single" w:sz="6" w:space="0" w:color="auto"/>
            </w:tcBorders>
            <w:shd w:val="clear" w:color="auto" w:fill="auto"/>
          </w:tcPr>
          <w:p w14:paraId="107114C3" w14:textId="77777777" w:rsidR="00A422E4" w:rsidRPr="00DD759E" w:rsidRDefault="00A422E4" w:rsidP="00F311CE">
            <w:pPr>
              <w:pStyle w:val="TableHeading"/>
            </w:pPr>
            <w:r w:rsidRPr="00DD759E">
              <w:t>Spitfire Rock Location</w:t>
            </w:r>
          </w:p>
        </w:tc>
      </w:tr>
      <w:tr w:rsidR="00A422E4" w:rsidRPr="00DD759E" w14:paraId="107114C7" w14:textId="77777777" w:rsidTr="00F311CE">
        <w:trPr>
          <w:tblHeader/>
        </w:trPr>
        <w:tc>
          <w:tcPr>
            <w:tcW w:w="714" w:type="dxa"/>
            <w:tcBorders>
              <w:top w:val="single" w:sz="6" w:space="0" w:color="auto"/>
              <w:bottom w:val="single" w:sz="12" w:space="0" w:color="auto"/>
            </w:tcBorders>
            <w:shd w:val="clear" w:color="auto" w:fill="auto"/>
          </w:tcPr>
          <w:p w14:paraId="107114C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C6" w14:textId="77777777" w:rsidR="00A422E4" w:rsidRPr="00DD759E" w:rsidRDefault="00A422E4" w:rsidP="00F311CE">
            <w:pPr>
              <w:pStyle w:val="TableHeading"/>
            </w:pPr>
            <w:r w:rsidRPr="00DD759E">
              <w:t>Description</w:t>
            </w:r>
          </w:p>
        </w:tc>
      </w:tr>
      <w:tr w:rsidR="00A422E4" w:rsidRPr="00DD759E" w14:paraId="107114CA" w14:textId="77777777" w:rsidTr="00F311CE">
        <w:tc>
          <w:tcPr>
            <w:tcW w:w="714" w:type="dxa"/>
            <w:tcBorders>
              <w:top w:val="single" w:sz="12" w:space="0" w:color="auto"/>
            </w:tcBorders>
            <w:shd w:val="clear" w:color="auto" w:fill="auto"/>
          </w:tcPr>
          <w:p w14:paraId="107114C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C9" w14:textId="77777777" w:rsidR="00A422E4" w:rsidRPr="00DD759E" w:rsidRDefault="00A422E4" w:rsidP="00F311CE">
            <w:pPr>
              <w:pStyle w:val="Tabletext0"/>
            </w:pPr>
            <w:r w:rsidRPr="00DD759E">
              <w:t>The point 20°28.292′S 149°01.405′E</w:t>
            </w:r>
          </w:p>
        </w:tc>
      </w:tr>
      <w:tr w:rsidR="00A422E4" w:rsidRPr="00DD759E" w14:paraId="107114CD" w14:textId="77777777" w:rsidTr="00F311CE">
        <w:tc>
          <w:tcPr>
            <w:tcW w:w="714" w:type="dxa"/>
            <w:shd w:val="clear" w:color="auto" w:fill="auto"/>
          </w:tcPr>
          <w:p w14:paraId="107114CB" w14:textId="77777777" w:rsidR="00A422E4" w:rsidRPr="00DD759E" w:rsidRDefault="00A422E4" w:rsidP="00F311CE">
            <w:pPr>
              <w:pStyle w:val="Tabletext0"/>
            </w:pPr>
            <w:r w:rsidRPr="00DD759E">
              <w:t>2</w:t>
            </w:r>
          </w:p>
        </w:tc>
        <w:tc>
          <w:tcPr>
            <w:tcW w:w="7599" w:type="dxa"/>
            <w:shd w:val="clear" w:color="auto" w:fill="auto"/>
          </w:tcPr>
          <w:p w14:paraId="107114CC" w14:textId="77777777" w:rsidR="00A422E4" w:rsidRPr="00DD759E" w:rsidRDefault="00A422E4" w:rsidP="00F311CE">
            <w:pPr>
              <w:pStyle w:val="Tabletext0"/>
            </w:pPr>
            <w:r w:rsidRPr="00DD759E">
              <w:t>East along the parallel 20°28.292′S to longitude 149°01.817′E</w:t>
            </w:r>
          </w:p>
        </w:tc>
      </w:tr>
      <w:tr w:rsidR="00A422E4" w:rsidRPr="00DD759E" w14:paraId="107114D0" w14:textId="77777777" w:rsidTr="00F311CE">
        <w:tc>
          <w:tcPr>
            <w:tcW w:w="714" w:type="dxa"/>
            <w:shd w:val="clear" w:color="auto" w:fill="auto"/>
          </w:tcPr>
          <w:p w14:paraId="107114CE" w14:textId="77777777" w:rsidR="00A422E4" w:rsidRPr="00DD759E" w:rsidRDefault="00A422E4" w:rsidP="00F311CE">
            <w:pPr>
              <w:pStyle w:val="Tabletext0"/>
            </w:pPr>
            <w:r w:rsidRPr="00DD759E">
              <w:t>3</w:t>
            </w:r>
          </w:p>
        </w:tc>
        <w:tc>
          <w:tcPr>
            <w:tcW w:w="7599" w:type="dxa"/>
            <w:shd w:val="clear" w:color="auto" w:fill="auto"/>
          </w:tcPr>
          <w:p w14:paraId="107114CF" w14:textId="77777777" w:rsidR="00A422E4" w:rsidRPr="00DD759E" w:rsidRDefault="00A422E4" w:rsidP="00F311CE">
            <w:pPr>
              <w:pStyle w:val="Tabletext0"/>
            </w:pPr>
            <w:r w:rsidRPr="00DD759E">
              <w:t>South along the meridian 149°01.817′E to latitude 20°28.902′S</w:t>
            </w:r>
          </w:p>
        </w:tc>
      </w:tr>
      <w:tr w:rsidR="00A422E4" w:rsidRPr="00DD759E" w14:paraId="107114D3" w14:textId="77777777" w:rsidTr="00F311CE">
        <w:tc>
          <w:tcPr>
            <w:tcW w:w="714" w:type="dxa"/>
            <w:tcBorders>
              <w:bottom w:val="single" w:sz="2" w:space="0" w:color="auto"/>
            </w:tcBorders>
            <w:shd w:val="clear" w:color="auto" w:fill="auto"/>
          </w:tcPr>
          <w:p w14:paraId="107114D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4D2" w14:textId="77777777" w:rsidR="00A422E4" w:rsidRPr="00DD759E" w:rsidRDefault="00A422E4" w:rsidP="00F311CE">
            <w:pPr>
              <w:pStyle w:val="Tabletext0"/>
            </w:pPr>
            <w:r w:rsidRPr="00DD759E">
              <w:t>West along the parallel 20°28.902′S to longitude 149°01.405′E</w:t>
            </w:r>
          </w:p>
        </w:tc>
      </w:tr>
      <w:tr w:rsidR="00A422E4" w:rsidRPr="00DD759E" w14:paraId="107114D6" w14:textId="77777777" w:rsidTr="00F311CE">
        <w:tc>
          <w:tcPr>
            <w:tcW w:w="714" w:type="dxa"/>
            <w:tcBorders>
              <w:top w:val="single" w:sz="2" w:space="0" w:color="auto"/>
              <w:bottom w:val="single" w:sz="12" w:space="0" w:color="auto"/>
            </w:tcBorders>
            <w:shd w:val="clear" w:color="auto" w:fill="auto"/>
          </w:tcPr>
          <w:p w14:paraId="107114D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4D5" w14:textId="77777777" w:rsidR="00A422E4" w:rsidRPr="00DD759E" w:rsidRDefault="00A422E4" w:rsidP="00F311CE">
            <w:pPr>
              <w:pStyle w:val="Tabletext0"/>
            </w:pPr>
            <w:r w:rsidRPr="00DD759E">
              <w:t>North along the meridian 149°01.405′E to the starting point</w:t>
            </w:r>
          </w:p>
        </w:tc>
      </w:tr>
    </w:tbl>
    <w:p w14:paraId="107114D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D8" w14:textId="77777777" w:rsidR="00A422E4" w:rsidRPr="00DD759E" w:rsidRDefault="00A422E4" w:rsidP="00A422E4">
      <w:pPr>
        <w:pStyle w:val="ActHead5"/>
      </w:pPr>
      <w:bookmarkStart w:id="338" w:name="_Toc501380015"/>
      <w:r w:rsidRPr="00DD759E">
        <w:rPr>
          <w:rStyle w:val="CharSectno"/>
        </w:rPr>
        <w:t>151</w:t>
      </w:r>
      <w:r w:rsidRPr="00DD759E">
        <w:t xml:space="preserve">  St Helen Rock Location</w:t>
      </w:r>
      <w:bookmarkEnd w:id="338"/>
    </w:p>
    <w:p w14:paraId="107114D9" w14:textId="77777777" w:rsidR="00A422E4" w:rsidRPr="00DD759E" w:rsidRDefault="00A422E4" w:rsidP="00A422E4">
      <w:pPr>
        <w:pStyle w:val="Subsection"/>
        <w:rPr>
          <w:rFonts w:eastAsia="Calibri"/>
          <w:szCs w:val="22"/>
        </w:rPr>
      </w:pPr>
      <w:r w:rsidRPr="00DD759E">
        <w:tab/>
      </w:r>
      <w:r w:rsidRPr="00DD759E">
        <w:tab/>
        <w:t xml:space="preserve">The St Helen Rock Location is the area </w:t>
      </w:r>
      <w:r w:rsidRPr="00DD759E">
        <w:rPr>
          <w:rFonts w:eastAsia="Calibri"/>
          <w:szCs w:val="22"/>
        </w:rPr>
        <w:t>bounded by the line starting at the point described in item 1 of the following table and running progressively as described in the table.</w:t>
      </w:r>
    </w:p>
    <w:p w14:paraId="107114D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DC" w14:textId="77777777" w:rsidTr="00F311CE">
        <w:trPr>
          <w:tblHeader/>
        </w:trPr>
        <w:tc>
          <w:tcPr>
            <w:tcW w:w="8313" w:type="dxa"/>
            <w:gridSpan w:val="2"/>
            <w:tcBorders>
              <w:top w:val="single" w:sz="12" w:space="0" w:color="auto"/>
              <w:bottom w:val="single" w:sz="6" w:space="0" w:color="auto"/>
            </w:tcBorders>
            <w:shd w:val="clear" w:color="auto" w:fill="auto"/>
          </w:tcPr>
          <w:p w14:paraId="107114DB" w14:textId="77777777" w:rsidR="00A422E4" w:rsidRPr="00DD759E" w:rsidRDefault="00A422E4" w:rsidP="00F311CE">
            <w:pPr>
              <w:pStyle w:val="TableHeading"/>
            </w:pPr>
            <w:r w:rsidRPr="00DD759E">
              <w:t>St Helen Rock Location</w:t>
            </w:r>
          </w:p>
        </w:tc>
      </w:tr>
      <w:tr w:rsidR="00A422E4" w:rsidRPr="00DD759E" w14:paraId="107114DF" w14:textId="77777777" w:rsidTr="00F311CE">
        <w:trPr>
          <w:tblHeader/>
        </w:trPr>
        <w:tc>
          <w:tcPr>
            <w:tcW w:w="714" w:type="dxa"/>
            <w:tcBorders>
              <w:top w:val="single" w:sz="6" w:space="0" w:color="auto"/>
              <w:bottom w:val="single" w:sz="12" w:space="0" w:color="auto"/>
            </w:tcBorders>
            <w:shd w:val="clear" w:color="auto" w:fill="auto"/>
          </w:tcPr>
          <w:p w14:paraId="107114D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DE" w14:textId="77777777" w:rsidR="00A422E4" w:rsidRPr="00DD759E" w:rsidRDefault="00A422E4" w:rsidP="00F311CE">
            <w:pPr>
              <w:pStyle w:val="TableHeading"/>
            </w:pPr>
            <w:r w:rsidRPr="00DD759E">
              <w:t>Description</w:t>
            </w:r>
          </w:p>
        </w:tc>
      </w:tr>
      <w:tr w:rsidR="00A422E4" w:rsidRPr="00DD759E" w14:paraId="107114E2" w14:textId="77777777" w:rsidTr="00F311CE">
        <w:tc>
          <w:tcPr>
            <w:tcW w:w="714" w:type="dxa"/>
            <w:tcBorders>
              <w:top w:val="single" w:sz="12" w:space="0" w:color="auto"/>
            </w:tcBorders>
            <w:shd w:val="clear" w:color="auto" w:fill="auto"/>
          </w:tcPr>
          <w:p w14:paraId="107114E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E1" w14:textId="77777777" w:rsidR="00A422E4" w:rsidRPr="00DD759E" w:rsidRDefault="00A422E4" w:rsidP="00F311CE">
            <w:pPr>
              <w:pStyle w:val="Tabletext0"/>
            </w:pPr>
            <w:r w:rsidRPr="00DD759E">
              <w:t>The point 20°32.878′S 149°04.351′E</w:t>
            </w:r>
          </w:p>
        </w:tc>
      </w:tr>
      <w:tr w:rsidR="00A422E4" w:rsidRPr="00DD759E" w14:paraId="107114E5" w14:textId="77777777" w:rsidTr="00F311CE">
        <w:tc>
          <w:tcPr>
            <w:tcW w:w="714" w:type="dxa"/>
            <w:shd w:val="clear" w:color="auto" w:fill="auto"/>
          </w:tcPr>
          <w:p w14:paraId="107114E3" w14:textId="77777777" w:rsidR="00A422E4" w:rsidRPr="00DD759E" w:rsidRDefault="00A422E4" w:rsidP="00F311CE">
            <w:pPr>
              <w:pStyle w:val="Tabletext0"/>
            </w:pPr>
            <w:r w:rsidRPr="00DD759E">
              <w:t>2</w:t>
            </w:r>
          </w:p>
        </w:tc>
        <w:tc>
          <w:tcPr>
            <w:tcW w:w="7599" w:type="dxa"/>
            <w:shd w:val="clear" w:color="auto" w:fill="auto"/>
          </w:tcPr>
          <w:p w14:paraId="107114E4" w14:textId="77777777" w:rsidR="00A422E4" w:rsidRPr="00DD759E" w:rsidRDefault="00A422E4" w:rsidP="00F311CE">
            <w:pPr>
              <w:pStyle w:val="Tabletext0"/>
            </w:pPr>
            <w:r w:rsidRPr="00DD759E">
              <w:t>East along the parallel 20°32.878′S to longitude 149°04.978′E</w:t>
            </w:r>
          </w:p>
        </w:tc>
      </w:tr>
      <w:tr w:rsidR="00A422E4" w:rsidRPr="00DD759E" w14:paraId="107114E8" w14:textId="77777777" w:rsidTr="00F311CE">
        <w:tc>
          <w:tcPr>
            <w:tcW w:w="714" w:type="dxa"/>
            <w:shd w:val="clear" w:color="auto" w:fill="auto"/>
          </w:tcPr>
          <w:p w14:paraId="107114E6" w14:textId="77777777" w:rsidR="00A422E4" w:rsidRPr="00DD759E" w:rsidRDefault="00A422E4" w:rsidP="00F311CE">
            <w:pPr>
              <w:pStyle w:val="Tabletext0"/>
            </w:pPr>
            <w:r w:rsidRPr="00DD759E">
              <w:t>3</w:t>
            </w:r>
          </w:p>
        </w:tc>
        <w:tc>
          <w:tcPr>
            <w:tcW w:w="7599" w:type="dxa"/>
            <w:shd w:val="clear" w:color="auto" w:fill="auto"/>
          </w:tcPr>
          <w:p w14:paraId="107114E7" w14:textId="77777777" w:rsidR="00A422E4" w:rsidRPr="00DD759E" w:rsidRDefault="00A422E4" w:rsidP="00F311CE">
            <w:pPr>
              <w:pStyle w:val="Tabletext0"/>
            </w:pPr>
            <w:r w:rsidRPr="00DD759E">
              <w:t>South along the meridian 149°04.978′E to latitude 20°33.490′S</w:t>
            </w:r>
          </w:p>
        </w:tc>
      </w:tr>
      <w:tr w:rsidR="00A422E4" w:rsidRPr="00DD759E" w14:paraId="107114EB" w14:textId="77777777" w:rsidTr="00F311CE">
        <w:tc>
          <w:tcPr>
            <w:tcW w:w="714" w:type="dxa"/>
            <w:tcBorders>
              <w:bottom w:val="single" w:sz="2" w:space="0" w:color="auto"/>
            </w:tcBorders>
            <w:shd w:val="clear" w:color="auto" w:fill="auto"/>
          </w:tcPr>
          <w:p w14:paraId="107114E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4EA" w14:textId="77777777" w:rsidR="00A422E4" w:rsidRPr="00DD759E" w:rsidRDefault="00A422E4" w:rsidP="00F311CE">
            <w:pPr>
              <w:pStyle w:val="Tabletext0"/>
            </w:pPr>
            <w:r w:rsidRPr="00DD759E">
              <w:t>West along the parallel 20°33.490′S to longitude 149°04.351′E</w:t>
            </w:r>
          </w:p>
        </w:tc>
      </w:tr>
      <w:tr w:rsidR="00A422E4" w:rsidRPr="00DD759E" w14:paraId="107114EE" w14:textId="77777777" w:rsidTr="00F311CE">
        <w:tc>
          <w:tcPr>
            <w:tcW w:w="714" w:type="dxa"/>
            <w:tcBorders>
              <w:top w:val="single" w:sz="2" w:space="0" w:color="auto"/>
              <w:bottom w:val="single" w:sz="12" w:space="0" w:color="auto"/>
            </w:tcBorders>
            <w:shd w:val="clear" w:color="auto" w:fill="auto"/>
          </w:tcPr>
          <w:p w14:paraId="107114E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4ED" w14:textId="77777777" w:rsidR="00A422E4" w:rsidRPr="00DD759E" w:rsidRDefault="00A422E4" w:rsidP="00F311CE">
            <w:pPr>
              <w:pStyle w:val="Tabletext0"/>
            </w:pPr>
            <w:r w:rsidRPr="00DD759E">
              <w:t>North along meridian 149°04.351′E to the starting point</w:t>
            </w:r>
          </w:p>
        </w:tc>
      </w:tr>
    </w:tbl>
    <w:p w14:paraId="107114E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4F0" w14:textId="77777777" w:rsidR="00A422E4" w:rsidRPr="00DD759E" w:rsidRDefault="00A422E4" w:rsidP="00A422E4">
      <w:pPr>
        <w:pStyle w:val="ActHead5"/>
      </w:pPr>
      <w:bookmarkStart w:id="339" w:name="_Toc501380016"/>
      <w:r w:rsidRPr="00DD759E">
        <w:rPr>
          <w:rStyle w:val="CharSectno"/>
        </w:rPr>
        <w:t>152</w:t>
      </w:r>
      <w:r w:rsidRPr="00DD759E">
        <w:t xml:space="preserve">  Steen’s Beach, Hook Island Location</w:t>
      </w:r>
      <w:bookmarkEnd w:id="339"/>
    </w:p>
    <w:p w14:paraId="107114F1" w14:textId="77777777" w:rsidR="00A422E4" w:rsidRPr="00DD759E" w:rsidRDefault="00A422E4" w:rsidP="00A422E4">
      <w:pPr>
        <w:pStyle w:val="Subsection"/>
        <w:rPr>
          <w:rFonts w:eastAsia="Calibri"/>
          <w:szCs w:val="22"/>
        </w:rPr>
      </w:pPr>
      <w:r w:rsidRPr="00DD759E">
        <w:tab/>
      </w:r>
      <w:r w:rsidRPr="00DD759E">
        <w:tab/>
        <w:t xml:space="preserve">The Steen’s Beach, Hook Island Location is the area </w:t>
      </w:r>
      <w:r w:rsidRPr="00DD759E">
        <w:rPr>
          <w:rFonts w:eastAsia="Calibri"/>
          <w:szCs w:val="22"/>
        </w:rPr>
        <w:t>bounded by the line starting at the point described in item 1 of the following table and running progressively as described in the table.</w:t>
      </w:r>
    </w:p>
    <w:p w14:paraId="107114F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4F4" w14:textId="77777777" w:rsidTr="00F311CE">
        <w:trPr>
          <w:tblHeader/>
        </w:trPr>
        <w:tc>
          <w:tcPr>
            <w:tcW w:w="8313" w:type="dxa"/>
            <w:gridSpan w:val="2"/>
            <w:tcBorders>
              <w:top w:val="single" w:sz="12" w:space="0" w:color="auto"/>
              <w:bottom w:val="single" w:sz="6" w:space="0" w:color="auto"/>
            </w:tcBorders>
            <w:shd w:val="clear" w:color="auto" w:fill="auto"/>
          </w:tcPr>
          <w:p w14:paraId="107114F3" w14:textId="77777777" w:rsidR="00A422E4" w:rsidRPr="00DD759E" w:rsidRDefault="00A422E4" w:rsidP="00F311CE">
            <w:pPr>
              <w:pStyle w:val="TableHeading"/>
            </w:pPr>
            <w:r w:rsidRPr="00DD759E">
              <w:t>Steen’s Beach, Hook Island Location</w:t>
            </w:r>
          </w:p>
        </w:tc>
      </w:tr>
      <w:tr w:rsidR="00A422E4" w:rsidRPr="00DD759E" w14:paraId="107114F7" w14:textId="77777777" w:rsidTr="00F311CE">
        <w:trPr>
          <w:tblHeader/>
        </w:trPr>
        <w:tc>
          <w:tcPr>
            <w:tcW w:w="714" w:type="dxa"/>
            <w:tcBorders>
              <w:top w:val="single" w:sz="6" w:space="0" w:color="auto"/>
              <w:bottom w:val="single" w:sz="12" w:space="0" w:color="auto"/>
            </w:tcBorders>
            <w:shd w:val="clear" w:color="auto" w:fill="auto"/>
          </w:tcPr>
          <w:p w14:paraId="107114F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4F6" w14:textId="77777777" w:rsidR="00A422E4" w:rsidRPr="00DD759E" w:rsidRDefault="00A422E4" w:rsidP="00F311CE">
            <w:pPr>
              <w:pStyle w:val="TableHeading"/>
            </w:pPr>
            <w:r w:rsidRPr="00DD759E">
              <w:t>Description</w:t>
            </w:r>
          </w:p>
        </w:tc>
      </w:tr>
      <w:tr w:rsidR="00A422E4" w:rsidRPr="00DD759E" w14:paraId="107114FA" w14:textId="77777777" w:rsidTr="00F311CE">
        <w:tc>
          <w:tcPr>
            <w:tcW w:w="714" w:type="dxa"/>
            <w:tcBorders>
              <w:top w:val="single" w:sz="12" w:space="0" w:color="auto"/>
            </w:tcBorders>
            <w:shd w:val="clear" w:color="auto" w:fill="auto"/>
          </w:tcPr>
          <w:p w14:paraId="107114F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4F9" w14:textId="77777777" w:rsidR="00A422E4" w:rsidRPr="00DD759E" w:rsidRDefault="00A422E4" w:rsidP="00F311CE">
            <w:pPr>
              <w:pStyle w:val="Tabletext0"/>
            </w:pPr>
            <w:r w:rsidRPr="00DD759E">
              <w:t>The point 20°03.361′S 148°54.947′E</w:t>
            </w:r>
          </w:p>
        </w:tc>
      </w:tr>
      <w:tr w:rsidR="00A422E4" w:rsidRPr="00DD759E" w14:paraId="107114FD" w14:textId="77777777" w:rsidTr="00F311CE">
        <w:tc>
          <w:tcPr>
            <w:tcW w:w="714" w:type="dxa"/>
            <w:shd w:val="clear" w:color="auto" w:fill="auto"/>
          </w:tcPr>
          <w:p w14:paraId="107114FB" w14:textId="77777777" w:rsidR="00A422E4" w:rsidRPr="00DD759E" w:rsidRDefault="00A422E4" w:rsidP="00F311CE">
            <w:pPr>
              <w:pStyle w:val="Tabletext0"/>
            </w:pPr>
            <w:r w:rsidRPr="00DD759E">
              <w:t>2</w:t>
            </w:r>
          </w:p>
        </w:tc>
        <w:tc>
          <w:tcPr>
            <w:tcW w:w="7599" w:type="dxa"/>
            <w:shd w:val="clear" w:color="auto" w:fill="auto"/>
          </w:tcPr>
          <w:p w14:paraId="107114FC" w14:textId="77777777" w:rsidR="00A422E4" w:rsidRPr="00DD759E" w:rsidRDefault="00A422E4" w:rsidP="00F311CE">
            <w:pPr>
              <w:pStyle w:val="Tabletext0"/>
            </w:pPr>
            <w:r w:rsidRPr="00DD759E">
              <w:t>East along the parallel 20°03.361′S to longitude 148°55.330′E</w:t>
            </w:r>
          </w:p>
        </w:tc>
      </w:tr>
      <w:tr w:rsidR="00A422E4" w:rsidRPr="00DD759E" w14:paraId="10711500" w14:textId="77777777" w:rsidTr="00F311CE">
        <w:tc>
          <w:tcPr>
            <w:tcW w:w="714" w:type="dxa"/>
            <w:shd w:val="clear" w:color="auto" w:fill="auto"/>
          </w:tcPr>
          <w:p w14:paraId="107114FE" w14:textId="77777777" w:rsidR="00A422E4" w:rsidRPr="00DD759E" w:rsidRDefault="00A422E4" w:rsidP="00F311CE">
            <w:pPr>
              <w:pStyle w:val="Tabletext0"/>
            </w:pPr>
            <w:r w:rsidRPr="00DD759E">
              <w:t>3</w:t>
            </w:r>
          </w:p>
        </w:tc>
        <w:tc>
          <w:tcPr>
            <w:tcW w:w="7599" w:type="dxa"/>
            <w:shd w:val="clear" w:color="auto" w:fill="auto"/>
          </w:tcPr>
          <w:p w14:paraId="107114FF" w14:textId="77777777" w:rsidR="00A422E4" w:rsidRPr="00DD759E" w:rsidRDefault="00A422E4" w:rsidP="00F311CE">
            <w:pPr>
              <w:pStyle w:val="Tabletext0"/>
            </w:pPr>
            <w:r w:rsidRPr="00DD759E">
              <w:t>South along the meridian 148°55.330′E to the intersection of the Hook Island (20</w:t>
            </w:r>
            <w:r>
              <w:noBreakHyphen/>
            </w:r>
            <w:r w:rsidRPr="00DD759E">
              <w:t>028) coastline at mean low water and the meridian 148°55.330′E (at the point closest to 20°03.734′S 148°55.330′E)</w:t>
            </w:r>
          </w:p>
        </w:tc>
      </w:tr>
      <w:tr w:rsidR="00A422E4" w:rsidRPr="00DD759E" w14:paraId="10711503" w14:textId="77777777" w:rsidTr="00F311CE">
        <w:tc>
          <w:tcPr>
            <w:tcW w:w="714" w:type="dxa"/>
            <w:shd w:val="clear" w:color="auto" w:fill="auto"/>
          </w:tcPr>
          <w:p w14:paraId="10711501" w14:textId="77777777" w:rsidR="00A422E4" w:rsidRPr="00DD759E" w:rsidRDefault="00A422E4" w:rsidP="00F311CE">
            <w:pPr>
              <w:pStyle w:val="Tabletext0"/>
            </w:pPr>
            <w:r w:rsidRPr="00DD759E">
              <w:t>4</w:t>
            </w:r>
          </w:p>
        </w:tc>
        <w:tc>
          <w:tcPr>
            <w:tcW w:w="7599" w:type="dxa"/>
            <w:shd w:val="clear" w:color="auto" w:fill="auto"/>
          </w:tcPr>
          <w:p w14:paraId="10711502" w14:textId="77777777" w:rsidR="00A422E4" w:rsidRPr="00DD759E" w:rsidRDefault="00A422E4" w:rsidP="00F311CE">
            <w:pPr>
              <w:pStyle w:val="Tabletext0"/>
            </w:pPr>
            <w:r w:rsidRPr="00DD759E">
              <w:t>Generally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parallel 20°04.740′S (at the point closest to 20°04.740′S 148°54.099′E)</w:t>
            </w:r>
          </w:p>
        </w:tc>
      </w:tr>
      <w:tr w:rsidR="00A422E4" w:rsidRPr="00DD759E" w14:paraId="10711506" w14:textId="77777777" w:rsidTr="00F311CE">
        <w:tc>
          <w:tcPr>
            <w:tcW w:w="714" w:type="dxa"/>
            <w:shd w:val="clear" w:color="auto" w:fill="auto"/>
          </w:tcPr>
          <w:p w14:paraId="10711504" w14:textId="77777777" w:rsidR="00A422E4" w:rsidRPr="00DD759E" w:rsidRDefault="00A422E4" w:rsidP="00F311CE">
            <w:pPr>
              <w:pStyle w:val="Tabletext0"/>
            </w:pPr>
            <w:r w:rsidRPr="00DD759E">
              <w:t>5</w:t>
            </w:r>
          </w:p>
        </w:tc>
        <w:tc>
          <w:tcPr>
            <w:tcW w:w="7599" w:type="dxa"/>
            <w:shd w:val="clear" w:color="auto" w:fill="auto"/>
          </w:tcPr>
          <w:p w14:paraId="10711505" w14:textId="77777777" w:rsidR="00A422E4" w:rsidRPr="00DD759E" w:rsidRDefault="00A422E4" w:rsidP="00F311CE">
            <w:pPr>
              <w:pStyle w:val="Tabletext0"/>
            </w:pPr>
            <w:r w:rsidRPr="00DD759E">
              <w:t>West along the parallel 20°04.740′S to longitude 148°53.916′E</w:t>
            </w:r>
          </w:p>
        </w:tc>
      </w:tr>
      <w:tr w:rsidR="00A422E4" w:rsidRPr="00DD759E" w14:paraId="10711509" w14:textId="77777777" w:rsidTr="00F311CE">
        <w:tc>
          <w:tcPr>
            <w:tcW w:w="714" w:type="dxa"/>
            <w:shd w:val="clear" w:color="auto" w:fill="auto"/>
          </w:tcPr>
          <w:p w14:paraId="10711507" w14:textId="77777777" w:rsidR="00A422E4" w:rsidRPr="00DD759E" w:rsidRDefault="00A422E4" w:rsidP="00F311CE">
            <w:pPr>
              <w:pStyle w:val="Tabletext0"/>
            </w:pPr>
            <w:r w:rsidRPr="00DD759E">
              <w:t>6</w:t>
            </w:r>
          </w:p>
        </w:tc>
        <w:tc>
          <w:tcPr>
            <w:tcW w:w="7599" w:type="dxa"/>
            <w:shd w:val="clear" w:color="auto" w:fill="auto"/>
          </w:tcPr>
          <w:p w14:paraId="10711508" w14:textId="77777777" w:rsidR="00A422E4" w:rsidRPr="00DD759E" w:rsidRDefault="00A422E4" w:rsidP="00F311CE">
            <w:pPr>
              <w:pStyle w:val="Tabletext0"/>
            </w:pPr>
            <w:r w:rsidRPr="00DD759E">
              <w:t>North along the meridian 148°53.916′E to latitude 20°04.438′S</w:t>
            </w:r>
          </w:p>
        </w:tc>
      </w:tr>
      <w:tr w:rsidR="00A422E4" w:rsidRPr="00DD759E" w14:paraId="1071150C" w14:textId="77777777" w:rsidTr="00F311CE">
        <w:tc>
          <w:tcPr>
            <w:tcW w:w="714" w:type="dxa"/>
            <w:shd w:val="clear" w:color="auto" w:fill="auto"/>
          </w:tcPr>
          <w:p w14:paraId="1071150A" w14:textId="77777777" w:rsidR="00A422E4" w:rsidRPr="00DD759E" w:rsidRDefault="00A422E4" w:rsidP="00F311CE">
            <w:pPr>
              <w:pStyle w:val="Tabletext0"/>
            </w:pPr>
            <w:r w:rsidRPr="00DD759E">
              <w:t>7</w:t>
            </w:r>
          </w:p>
        </w:tc>
        <w:tc>
          <w:tcPr>
            <w:tcW w:w="7599" w:type="dxa"/>
            <w:shd w:val="clear" w:color="auto" w:fill="auto"/>
          </w:tcPr>
          <w:p w14:paraId="1071150B" w14:textId="77777777" w:rsidR="00A422E4" w:rsidRPr="00DD759E" w:rsidRDefault="00A422E4" w:rsidP="00F311CE">
            <w:pPr>
              <w:pStyle w:val="Tabletext0"/>
            </w:pPr>
            <w:r w:rsidRPr="00DD759E">
              <w:t>North</w:t>
            </w:r>
            <w:r>
              <w:noBreakHyphen/>
            </w:r>
            <w:r w:rsidRPr="00DD759E">
              <w:t>easterly along the geodesic to 20°03.782′S 148°54.516′E</w:t>
            </w:r>
          </w:p>
        </w:tc>
      </w:tr>
      <w:tr w:rsidR="00A422E4" w:rsidRPr="00DD759E" w14:paraId="1071150F" w14:textId="77777777" w:rsidTr="00F311CE">
        <w:tc>
          <w:tcPr>
            <w:tcW w:w="714" w:type="dxa"/>
            <w:shd w:val="clear" w:color="auto" w:fill="auto"/>
          </w:tcPr>
          <w:p w14:paraId="1071150D" w14:textId="77777777" w:rsidR="00A422E4" w:rsidRPr="00DD759E" w:rsidRDefault="00A422E4" w:rsidP="00F311CE">
            <w:pPr>
              <w:pStyle w:val="Tabletext0"/>
            </w:pPr>
            <w:r w:rsidRPr="00DD759E">
              <w:t>8</w:t>
            </w:r>
          </w:p>
        </w:tc>
        <w:tc>
          <w:tcPr>
            <w:tcW w:w="7599" w:type="dxa"/>
            <w:shd w:val="clear" w:color="auto" w:fill="auto"/>
          </w:tcPr>
          <w:p w14:paraId="1071150E" w14:textId="77777777" w:rsidR="00A422E4" w:rsidRPr="00DD759E" w:rsidRDefault="00A422E4" w:rsidP="00F311CE">
            <w:pPr>
              <w:pStyle w:val="Tabletext0"/>
            </w:pPr>
            <w:r w:rsidRPr="00DD759E">
              <w:t>North along the meridian 148°54.516′E to latitude 20°03.530′S</w:t>
            </w:r>
          </w:p>
        </w:tc>
      </w:tr>
      <w:tr w:rsidR="00A422E4" w:rsidRPr="00DD759E" w14:paraId="10711512" w14:textId="77777777" w:rsidTr="00F311CE">
        <w:tc>
          <w:tcPr>
            <w:tcW w:w="714" w:type="dxa"/>
            <w:tcBorders>
              <w:bottom w:val="single" w:sz="2" w:space="0" w:color="auto"/>
            </w:tcBorders>
            <w:shd w:val="clear" w:color="auto" w:fill="auto"/>
          </w:tcPr>
          <w:p w14:paraId="10711510"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11511" w14:textId="77777777" w:rsidR="00A422E4" w:rsidRPr="00DD759E" w:rsidRDefault="00A422E4" w:rsidP="00F311CE">
            <w:pPr>
              <w:pStyle w:val="Tabletext0"/>
            </w:pPr>
            <w:r w:rsidRPr="00DD759E">
              <w:t>East along the parallel 20°03.530′S to longitude 148°54.947′E</w:t>
            </w:r>
          </w:p>
        </w:tc>
      </w:tr>
      <w:tr w:rsidR="00A422E4" w:rsidRPr="00DD759E" w14:paraId="10711515" w14:textId="77777777" w:rsidTr="00F311CE">
        <w:tc>
          <w:tcPr>
            <w:tcW w:w="714" w:type="dxa"/>
            <w:tcBorders>
              <w:top w:val="single" w:sz="2" w:space="0" w:color="auto"/>
              <w:bottom w:val="single" w:sz="12" w:space="0" w:color="auto"/>
            </w:tcBorders>
            <w:shd w:val="clear" w:color="auto" w:fill="auto"/>
          </w:tcPr>
          <w:p w14:paraId="10711513"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11514" w14:textId="77777777" w:rsidR="00A422E4" w:rsidRPr="00DD759E" w:rsidRDefault="00A422E4" w:rsidP="00F311CE">
            <w:pPr>
              <w:pStyle w:val="Tabletext0"/>
            </w:pPr>
            <w:r w:rsidRPr="00DD759E">
              <w:t>North along the meridian 148°54.947′E to the starting point</w:t>
            </w:r>
          </w:p>
        </w:tc>
      </w:tr>
    </w:tbl>
    <w:p w14:paraId="10711516"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17" w14:textId="77777777" w:rsidR="00A422E4" w:rsidRPr="00DD759E" w:rsidRDefault="00A422E4" w:rsidP="00A422E4">
      <w:pPr>
        <w:pStyle w:val="ActHead5"/>
      </w:pPr>
      <w:bookmarkStart w:id="340" w:name="_Toc501380017"/>
      <w:r w:rsidRPr="00DD759E">
        <w:rPr>
          <w:rStyle w:val="CharSectno"/>
        </w:rPr>
        <w:t>153</w:t>
      </w:r>
      <w:r w:rsidRPr="00DD759E">
        <w:t xml:space="preserve">  Stockyard Beach, Haslewood Island Location</w:t>
      </w:r>
      <w:bookmarkEnd w:id="340"/>
    </w:p>
    <w:p w14:paraId="10711518" w14:textId="77777777" w:rsidR="00A422E4" w:rsidRPr="00DD759E" w:rsidRDefault="00A422E4" w:rsidP="00A422E4">
      <w:pPr>
        <w:pStyle w:val="Subsection"/>
        <w:rPr>
          <w:rFonts w:eastAsia="Calibri"/>
          <w:szCs w:val="22"/>
        </w:rPr>
      </w:pPr>
      <w:r w:rsidRPr="00DD759E">
        <w:tab/>
      </w:r>
      <w:r w:rsidRPr="00DD759E">
        <w:tab/>
        <w:t xml:space="preserve">The Stockyard Beach, Haslewood Island Location is the area </w:t>
      </w:r>
      <w:r w:rsidRPr="00DD759E">
        <w:rPr>
          <w:rFonts w:eastAsia="Calibri"/>
          <w:szCs w:val="22"/>
        </w:rPr>
        <w:t>bounded by the line starting at the point described in item 1 of the following table and running progressively as described in the table.</w:t>
      </w:r>
    </w:p>
    <w:p w14:paraId="1071151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1B" w14:textId="77777777" w:rsidTr="00F311CE">
        <w:trPr>
          <w:tblHeader/>
        </w:trPr>
        <w:tc>
          <w:tcPr>
            <w:tcW w:w="8313" w:type="dxa"/>
            <w:gridSpan w:val="2"/>
            <w:tcBorders>
              <w:top w:val="single" w:sz="12" w:space="0" w:color="auto"/>
              <w:bottom w:val="single" w:sz="6" w:space="0" w:color="auto"/>
            </w:tcBorders>
            <w:shd w:val="clear" w:color="auto" w:fill="auto"/>
          </w:tcPr>
          <w:p w14:paraId="1071151A" w14:textId="77777777" w:rsidR="00A422E4" w:rsidRPr="00DD759E" w:rsidRDefault="00A422E4" w:rsidP="00F311CE">
            <w:pPr>
              <w:pStyle w:val="TableHeading"/>
            </w:pPr>
            <w:r w:rsidRPr="00DD759E">
              <w:t>Stockyard Beach, Haslewood Island Location</w:t>
            </w:r>
          </w:p>
        </w:tc>
      </w:tr>
      <w:tr w:rsidR="00A422E4" w:rsidRPr="00DD759E" w14:paraId="1071151E" w14:textId="77777777" w:rsidTr="00F311CE">
        <w:trPr>
          <w:tblHeader/>
        </w:trPr>
        <w:tc>
          <w:tcPr>
            <w:tcW w:w="714" w:type="dxa"/>
            <w:tcBorders>
              <w:top w:val="single" w:sz="6" w:space="0" w:color="auto"/>
              <w:bottom w:val="single" w:sz="12" w:space="0" w:color="auto"/>
            </w:tcBorders>
            <w:shd w:val="clear" w:color="auto" w:fill="auto"/>
          </w:tcPr>
          <w:p w14:paraId="1071151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1D" w14:textId="77777777" w:rsidR="00A422E4" w:rsidRPr="00DD759E" w:rsidRDefault="00A422E4" w:rsidP="00F311CE">
            <w:pPr>
              <w:pStyle w:val="TableHeading"/>
            </w:pPr>
            <w:r w:rsidRPr="00DD759E">
              <w:t>Description</w:t>
            </w:r>
          </w:p>
        </w:tc>
      </w:tr>
      <w:tr w:rsidR="00A422E4" w:rsidRPr="00DD759E" w14:paraId="10711521" w14:textId="77777777" w:rsidTr="00F311CE">
        <w:tc>
          <w:tcPr>
            <w:tcW w:w="714" w:type="dxa"/>
            <w:tcBorders>
              <w:top w:val="single" w:sz="12" w:space="0" w:color="auto"/>
            </w:tcBorders>
            <w:shd w:val="clear" w:color="auto" w:fill="auto"/>
          </w:tcPr>
          <w:p w14:paraId="1071151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520" w14:textId="77777777" w:rsidR="00A422E4" w:rsidRPr="00DD759E" w:rsidRDefault="00A422E4" w:rsidP="00F311CE">
            <w:pPr>
              <w:pStyle w:val="Tabletext0"/>
            </w:pPr>
            <w:r w:rsidRPr="00DD759E">
              <w:t>The point 20°16.323′S 149°04.125′E</w:t>
            </w:r>
          </w:p>
        </w:tc>
      </w:tr>
      <w:tr w:rsidR="00A422E4" w:rsidRPr="00DD759E" w14:paraId="10711524" w14:textId="77777777" w:rsidTr="00F311CE">
        <w:tc>
          <w:tcPr>
            <w:tcW w:w="714" w:type="dxa"/>
            <w:shd w:val="clear" w:color="auto" w:fill="auto"/>
          </w:tcPr>
          <w:p w14:paraId="10711522" w14:textId="77777777" w:rsidR="00A422E4" w:rsidRPr="00DD759E" w:rsidRDefault="00A422E4" w:rsidP="00F311CE">
            <w:pPr>
              <w:pStyle w:val="Tabletext0"/>
            </w:pPr>
            <w:r w:rsidRPr="00DD759E">
              <w:t>2</w:t>
            </w:r>
          </w:p>
        </w:tc>
        <w:tc>
          <w:tcPr>
            <w:tcW w:w="7599" w:type="dxa"/>
            <w:shd w:val="clear" w:color="auto" w:fill="auto"/>
          </w:tcPr>
          <w:p w14:paraId="10711523" w14:textId="77777777" w:rsidR="00A422E4" w:rsidRPr="00DD759E" w:rsidRDefault="00A422E4" w:rsidP="00F311CE">
            <w:pPr>
              <w:pStyle w:val="Tabletext0"/>
            </w:pPr>
            <w:r w:rsidRPr="00DD759E">
              <w:t>East along the parallel 20°16.323′S to the intersection of the Haslewood Island (20</w:t>
            </w:r>
            <w:r>
              <w:noBreakHyphen/>
            </w:r>
            <w:r w:rsidRPr="00DD759E">
              <w:t>078a) coastline at mean low water and the parallel 20°16.323′S (at the point closest to 20°16.323′S 149°04.511′E)</w:t>
            </w:r>
          </w:p>
        </w:tc>
      </w:tr>
      <w:tr w:rsidR="00A422E4" w:rsidRPr="00DD759E" w14:paraId="10711527" w14:textId="77777777" w:rsidTr="00F311CE">
        <w:tc>
          <w:tcPr>
            <w:tcW w:w="714" w:type="dxa"/>
            <w:shd w:val="clear" w:color="auto" w:fill="auto"/>
          </w:tcPr>
          <w:p w14:paraId="10711525" w14:textId="77777777" w:rsidR="00A422E4" w:rsidRPr="00DD759E" w:rsidRDefault="00A422E4" w:rsidP="00F311CE">
            <w:pPr>
              <w:pStyle w:val="Tabletext0"/>
            </w:pPr>
            <w:r w:rsidRPr="00DD759E">
              <w:t>3</w:t>
            </w:r>
          </w:p>
        </w:tc>
        <w:tc>
          <w:tcPr>
            <w:tcW w:w="7599" w:type="dxa"/>
            <w:shd w:val="clear" w:color="auto" w:fill="auto"/>
          </w:tcPr>
          <w:p w14:paraId="10711526" w14:textId="77777777" w:rsidR="00A422E4" w:rsidRPr="00DD759E" w:rsidRDefault="00A422E4" w:rsidP="00F311CE">
            <w:pPr>
              <w:pStyle w:val="Tabletext0"/>
            </w:pPr>
            <w:r w:rsidRPr="00DD759E">
              <w:t>Generally southerly then south</w:t>
            </w:r>
            <w:r>
              <w:noBreakHyphen/>
            </w:r>
            <w:r w:rsidRPr="00DD759E">
              <w:t>westerly along the Haslewood Island (20</w:t>
            </w:r>
            <w:r>
              <w:noBreakHyphen/>
            </w:r>
            <w:r w:rsidRPr="00DD759E">
              <w:t>078a) coastline at mean low water to the intersection of the Haslewood Island (20</w:t>
            </w:r>
            <w:r>
              <w:noBreakHyphen/>
            </w:r>
            <w:r w:rsidRPr="00DD759E">
              <w:t>078a) coastline at mean low water and the parallel 20°17.057′S (at the point closest to 20°17.057′S 149°04.306′E)</w:t>
            </w:r>
          </w:p>
        </w:tc>
      </w:tr>
      <w:tr w:rsidR="00A422E4" w:rsidRPr="00DD759E" w14:paraId="1071152A" w14:textId="77777777" w:rsidTr="00F311CE">
        <w:tc>
          <w:tcPr>
            <w:tcW w:w="714" w:type="dxa"/>
            <w:tcBorders>
              <w:bottom w:val="single" w:sz="2" w:space="0" w:color="auto"/>
            </w:tcBorders>
            <w:shd w:val="clear" w:color="auto" w:fill="auto"/>
          </w:tcPr>
          <w:p w14:paraId="10711528"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529" w14:textId="77777777" w:rsidR="00A422E4" w:rsidRPr="00DD759E" w:rsidRDefault="00A422E4" w:rsidP="00F311CE">
            <w:pPr>
              <w:pStyle w:val="Tabletext0"/>
            </w:pPr>
            <w:r w:rsidRPr="00DD759E">
              <w:t>North</w:t>
            </w:r>
            <w:r>
              <w:noBreakHyphen/>
            </w:r>
            <w:r w:rsidRPr="00DD759E">
              <w:t>westerly along the geodesic to 20°16.791′S 149°04.125′E</w:t>
            </w:r>
          </w:p>
        </w:tc>
      </w:tr>
      <w:tr w:rsidR="00A422E4" w:rsidRPr="00DD759E" w14:paraId="1071152D" w14:textId="77777777" w:rsidTr="00F311CE">
        <w:tc>
          <w:tcPr>
            <w:tcW w:w="714" w:type="dxa"/>
            <w:tcBorders>
              <w:top w:val="single" w:sz="2" w:space="0" w:color="auto"/>
              <w:bottom w:val="single" w:sz="12" w:space="0" w:color="auto"/>
            </w:tcBorders>
            <w:shd w:val="clear" w:color="auto" w:fill="auto"/>
          </w:tcPr>
          <w:p w14:paraId="1071152B"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52C" w14:textId="77777777" w:rsidR="00A422E4" w:rsidRPr="00DD759E" w:rsidRDefault="00A422E4" w:rsidP="00F311CE">
            <w:pPr>
              <w:pStyle w:val="Tabletext0"/>
            </w:pPr>
            <w:r w:rsidRPr="00DD759E">
              <w:t>North along the meridian 149°04.125′E to the starting point</w:t>
            </w:r>
          </w:p>
        </w:tc>
      </w:tr>
    </w:tbl>
    <w:p w14:paraId="1071152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2F" w14:textId="77777777" w:rsidR="00A422E4" w:rsidRPr="00DD759E" w:rsidRDefault="00A422E4" w:rsidP="00A422E4">
      <w:pPr>
        <w:pStyle w:val="ActHead5"/>
      </w:pPr>
      <w:bookmarkStart w:id="341" w:name="_Toc501380018"/>
      <w:r w:rsidRPr="00DD759E">
        <w:rPr>
          <w:rStyle w:val="CharSectno"/>
        </w:rPr>
        <w:t>154</w:t>
      </w:r>
      <w:r w:rsidRPr="00DD759E">
        <w:t xml:space="preserve">  Stonehaven Anchorage, Hook Island Location</w:t>
      </w:r>
      <w:bookmarkEnd w:id="341"/>
    </w:p>
    <w:p w14:paraId="10711530" w14:textId="77777777" w:rsidR="00A422E4" w:rsidRPr="00DD759E" w:rsidRDefault="00A422E4" w:rsidP="00A422E4">
      <w:pPr>
        <w:pStyle w:val="Subsection"/>
        <w:rPr>
          <w:rFonts w:eastAsia="Calibri"/>
          <w:szCs w:val="22"/>
        </w:rPr>
      </w:pPr>
      <w:r w:rsidRPr="00DD759E">
        <w:tab/>
      </w:r>
      <w:r w:rsidRPr="00DD759E">
        <w:tab/>
        <w:t xml:space="preserve">The Stonehaven Anchorage, Hook Island Location is the area </w:t>
      </w:r>
      <w:r w:rsidRPr="00DD759E">
        <w:rPr>
          <w:rFonts w:eastAsia="Calibri"/>
          <w:szCs w:val="22"/>
        </w:rPr>
        <w:t>bounded by the line starting at the point described in item 1 of the following table and running progressively as described in the table.</w:t>
      </w:r>
    </w:p>
    <w:p w14:paraId="1071153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33" w14:textId="77777777" w:rsidTr="00F311CE">
        <w:trPr>
          <w:tblHeader/>
        </w:trPr>
        <w:tc>
          <w:tcPr>
            <w:tcW w:w="8313" w:type="dxa"/>
            <w:gridSpan w:val="2"/>
            <w:tcBorders>
              <w:top w:val="single" w:sz="12" w:space="0" w:color="auto"/>
              <w:bottom w:val="single" w:sz="6" w:space="0" w:color="auto"/>
            </w:tcBorders>
            <w:shd w:val="clear" w:color="auto" w:fill="auto"/>
          </w:tcPr>
          <w:p w14:paraId="10711532" w14:textId="77777777" w:rsidR="00A422E4" w:rsidRPr="00DD759E" w:rsidRDefault="00A422E4" w:rsidP="00F311CE">
            <w:pPr>
              <w:pStyle w:val="TableHeading"/>
            </w:pPr>
            <w:r w:rsidRPr="00DD759E">
              <w:t>Stonehaven Anchorage, Hook Island Location</w:t>
            </w:r>
          </w:p>
        </w:tc>
      </w:tr>
      <w:tr w:rsidR="00A422E4" w:rsidRPr="00DD759E" w14:paraId="10711536" w14:textId="77777777" w:rsidTr="00F311CE">
        <w:trPr>
          <w:tblHeader/>
        </w:trPr>
        <w:tc>
          <w:tcPr>
            <w:tcW w:w="714" w:type="dxa"/>
            <w:tcBorders>
              <w:top w:val="single" w:sz="6" w:space="0" w:color="auto"/>
              <w:bottom w:val="single" w:sz="12" w:space="0" w:color="auto"/>
            </w:tcBorders>
            <w:shd w:val="clear" w:color="auto" w:fill="auto"/>
          </w:tcPr>
          <w:p w14:paraId="1071153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35" w14:textId="77777777" w:rsidR="00A422E4" w:rsidRPr="00DD759E" w:rsidRDefault="00A422E4" w:rsidP="00F311CE">
            <w:pPr>
              <w:pStyle w:val="TableHeading"/>
            </w:pPr>
            <w:r w:rsidRPr="00DD759E">
              <w:t>Description</w:t>
            </w:r>
          </w:p>
        </w:tc>
      </w:tr>
      <w:tr w:rsidR="00A422E4" w:rsidRPr="00DD759E" w14:paraId="10711539" w14:textId="77777777" w:rsidTr="00F311CE">
        <w:tc>
          <w:tcPr>
            <w:tcW w:w="714" w:type="dxa"/>
            <w:tcBorders>
              <w:top w:val="single" w:sz="12" w:space="0" w:color="auto"/>
            </w:tcBorders>
            <w:shd w:val="clear" w:color="auto" w:fill="auto"/>
          </w:tcPr>
          <w:p w14:paraId="1071153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538" w14:textId="77777777" w:rsidR="00A422E4" w:rsidRPr="00DD759E" w:rsidRDefault="00A422E4" w:rsidP="00F311CE">
            <w:pPr>
              <w:pStyle w:val="Tabletext0"/>
            </w:pPr>
            <w:r w:rsidRPr="00DD759E">
              <w:t>The point 20°04.740′S 148°53.916′E</w:t>
            </w:r>
          </w:p>
        </w:tc>
      </w:tr>
      <w:tr w:rsidR="00A422E4" w:rsidRPr="00DD759E" w14:paraId="1071153C" w14:textId="77777777" w:rsidTr="00F311CE">
        <w:tc>
          <w:tcPr>
            <w:tcW w:w="714" w:type="dxa"/>
            <w:shd w:val="clear" w:color="auto" w:fill="auto"/>
          </w:tcPr>
          <w:p w14:paraId="1071153A" w14:textId="77777777" w:rsidR="00A422E4" w:rsidRPr="00DD759E" w:rsidRDefault="00A422E4" w:rsidP="00F311CE">
            <w:pPr>
              <w:pStyle w:val="Tabletext0"/>
            </w:pPr>
            <w:r w:rsidRPr="00DD759E">
              <w:t>2</w:t>
            </w:r>
          </w:p>
        </w:tc>
        <w:tc>
          <w:tcPr>
            <w:tcW w:w="7599" w:type="dxa"/>
            <w:shd w:val="clear" w:color="auto" w:fill="auto"/>
          </w:tcPr>
          <w:p w14:paraId="1071153B" w14:textId="77777777" w:rsidR="00A422E4" w:rsidRPr="00DD759E" w:rsidRDefault="00A422E4" w:rsidP="00F311CE">
            <w:pPr>
              <w:pStyle w:val="Tabletext0"/>
            </w:pPr>
            <w:r w:rsidRPr="00DD759E">
              <w:t>East along the parallel 20°04.740′S to the intersection of the Hook Island (20</w:t>
            </w:r>
            <w:r>
              <w:noBreakHyphen/>
            </w:r>
            <w:r w:rsidRPr="00DD759E">
              <w:t>028) coastline at mean low water and the parallel 20°04.740′S (at the point closest to 20°04.740′S 148°54.099′E)</w:t>
            </w:r>
          </w:p>
        </w:tc>
      </w:tr>
      <w:tr w:rsidR="00A422E4" w:rsidRPr="00DD759E" w14:paraId="1071153F" w14:textId="77777777" w:rsidTr="00F311CE">
        <w:tc>
          <w:tcPr>
            <w:tcW w:w="714" w:type="dxa"/>
            <w:shd w:val="clear" w:color="auto" w:fill="auto"/>
          </w:tcPr>
          <w:p w14:paraId="1071153D" w14:textId="77777777" w:rsidR="00A422E4" w:rsidRPr="00DD759E" w:rsidRDefault="00A422E4" w:rsidP="00F311CE">
            <w:pPr>
              <w:pStyle w:val="Tabletext0"/>
            </w:pPr>
            <w:r w:rsidRPr="00DD759E">
              <w:t>3</w:t>
            </w:r>
          </w:p>
        </w:tc>
        <w:tc>
          <w:tcPr>
            <w:tcW w:w="7599" w:type="dxa"/>
            <w:shd w:val="clear" w:color="auto" w:fill="auto"/>
          </w:tcPr>
          <w:p w14:paraId="1071153E" w14:textId="77777777" w:rsidR="00A422E4" w:rsidRPr="00DD759E" w:rsidRDefault="00A422E4" w:rsidP="00F311CE">
            <w:pPr>
              <w:pStyle w:val="Tabletext0"/>
            </w:pPr>
            <w:r w:rsidRPr="00DD759E">
              <w:t>Generally south</w:t>
            </w:r>
            <w:r>
              <w:noBreakHyphen/>
            </w:r>
            <w:r w:rsidRPr="00DD759E">
              <w:t>easterly then south</w:t>
            </w:r>
            <w:r>
              <w:noBreakHyphen/>
            </w:r>
            <w:r w:rsidRPr="00DD759E">
              <w:t>westerly along the Hook Island (20</w:t>
            </w:r>
            <w:r>
              <w:noBreakHyphen/>
            </w:r>
            <w:r w:rsidRPr="00DD759E">
              <w:t>028) coastline at mean low water to the intersection of the Hook Island (20</w:t>
            </w:r>
            <w:r>
              <w:noBreakHyphen/>
            </w:r>
            <w:r w:rsidRPr="00DD759E">
              <w:t>028) coastline at mean low water and the meridian 148°53.385′E (at the point closest to 20°06.635′S 148°53.385′E)</w:t>
            </w:r>
          </w:p>
        </w:tc>
      </w:tr>
      <w:tr w:rsidR="00A422E4" w:rsidRPr="00DD759E" w14:paraId="10711542" w14:textId="77777777" w:rsidTr="00F311CE">
        <w:tc>
          <w:tcPr>
            <w:tcW w:w="714" w:type="dxa"/>
            <w:shd w:val="clear" w:color="auto" w:fill="auto"/>
          </w:tcPr>
          <w:p w14:paraId="10711540" w14:textId="77777777" w:rsidR="00A422E4" w:rsidRPr="00DD759E" w:rsidRDefault="00A422E4" w:rsidP="00F311CE">
            <w:pPr>
              <w:pStyle w:val="Tabletext0"/>
            </w:pPr>
            <w:r w:rsidRPr="00DD759E">
              <w:t>4</w:t>
            </w:r>
          </w:p>
        </w:tc>
        <w:tc>
          <w:tcPr>
            <w:tcW w:w="7599" w:type="dxa"/>
            <w:shd w:val="clear" w:color="auto" w:fill="auto"/>
          </w:tcPr>
          <w:p w14:paraId="10711541" w14:textId="77777777" w:rsidR="00A422E4" w:rsidRPr="00DD759E" w:rsidRDefault="00A422E4" w:rsidP="00F311CE">
            <w:pPr>
              <w:pStyle w:val="Tabletext0"/>
            </w:pPr>
            <w:r w:rsidRPr="00DD759E">
              <w:t>North along the meridian 148°53.385′E to latitude 20°06.324′S</w:t>
            </w:r>
          </w:p>
        </w:tc>
      </w:tr>
      <w:tr w:rsidR="00A422E4" w:rsidRPr="00DD759E" w14:paraId="10711545" w14:textId="77777777" w:rsidTr="00F311CE">
        <w:tc>
          <w:tcPr>
            <w:tcW w:w="714" w:type="dxa"/>
            <w:tcBorders>
              <w:bottom w:val="single" w:sz="2" w:space="0" w:color="auto"/>
            </w:tcBorders>
            <w:shd w:val="clear" w:color="auto" w:fill="auto"/>
          </w:tcPr>
          <w:p w14:paraId="10711543"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544" w14:textId="77777777" w:rsidR="00A422E4" w:rsidRPr="00DD759E" w:rsidRDefault="00A422E4" w:rsidP="00F311CE">
            <w:pPr>
              <w:pStyle w:val="Tabletext0"/>
            </w:pPr>
            <w:r w:rsidRPr="00DD759E">
              <w:t>North</w:t>
            </w:r>
            <w:r>
              <w:noBreakHyphen/>
            </w:r>
            <w:r w:rsidRPr="00DD759E">
              <w:t>easterly along the geodesic to 20°05.810′S 148°53.916′E</w:t>
            </w:r>
          </w:p>
        </w:tc>
      </w:tr>
      <w:tr w:rsidR="00A422E4" w:rsidRPr="00DD759E" w14:paraId="10711548" w14:textId="77777777" w:rsidTr="00F311CE">
        <w:tc>
          <w:tcPr>
            <w:tcW w:w="714" w:type="dxa"/>
            <w:tcBorders>
              <w:top w:val="single" w:sz="2" w:space="0" w:color="auto"/>
              <w:bottom w:val="single" w:sz="12" w:space="0" w:color="auto"/>
            </w:tcBorders>
            <w:shd w:val="clear" w:color="auto" w:fill="auto"/>
          </w:tcPr>
          <w:p w14:paraId="10711546"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547" w14:textId="77777777" w:rsidR="00A422E4" w:rsidRPr="00DD759E" w:rsidRDefault="00A422E4" w:rsidP="00F311CE">
            <w:pPr>
              <w:pStyle w:val="Tabletext0"/>
            </w:pPr>
            <w:r w:rsidRPr="00DD759E">
              <w:t>North along the meridian 148°53.916′E to the starting point</w:t>
            </w:r>
          </w:p>
        </w:tc>
      </w:tr>
    </w:tbl>
    <w:p w14:paraId="10711549"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4A" w14:textId="77777777" w:rsidR="00A422E4" w:rsidRPr="00DD759E" w:rsidRDefault="00A422E4" w:rsidP="00A422E4">
      <w:pPr>
        <w:pStyle w:val="ActHead5"/>
      </w:pPr>
      <w:bookmarkStart w:id="342" w:name="_Toc501380019"/>
      <w:r w:rsidRPr="00DD759E">
        <w:rPr>
          <w:rStyle w:val="CharSectno"/>
        </w:rPr>
        <w:t>155</w:t>
      </w:r>
      <w:r w:rsidRPr="00DD759E">
        <w:t xml:space="preserve">  Surprise Rock Location</w:t>
      </w:r>
      <w:bookmarkEnd w:id="342"/>
    </w:p>
    <w:p w14:paraId="1071154B" w14:textId="77777777" w:rsidR="00A422E4" w:rsidRPr="00DD759E" w:rsidRDefault="00A422E4" w:rsidP="00A422E4">
      <w:pPr>
        <w:pStyle w:val="Subsection"/>
        <w:rPr>
          <w:rFonts w:eastAsia="Calibri"/>
          <w:szCs w:val="22"/>
        </w:rPr>
      </w:pPr>
      <w:r w:rsidRPr="00DD759E">
        <w:tab/>
      </w:r>
      <w:r w:rsidRPr="00DD759E">
        <w:tab/>
        <w:t xml:space="preserve">The Surprise Rock Location is the area </w:t>
      </w:r>
      <w:r w:rsidRPr="00DD759E">
        <w:rPr>
          <w:rFonts w:eastAsia="Calibri"/>
          <w:szCs w:val="22"/>
        </w:rPr>
        <w:t>bounded by the line starting at the point described in item 1 of the following table and running progressively as described in the table.</w:t>
      </w:r>
    </w:p>
    <w:p w14:paraId="1071154C"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4E" w14:textId="77777777" w:rsidTr="00F311CE">
        <w:trPr>
          <w:tblHeader/>
        </w:trPr>
        <w:tc>
          <w:tcPr>
            <w:tcW w:w="8313" w:type="dxa"/>
            <w:gridSpan w:val="2"/>
            <w:tcBorders>
              <w:top w:val="single" w:sz="12" w:space="0" w:color="auto"/>
              <w:bottom w:val="single" w:sz="6" w:space="0" w:color="auto"/>
            </w:tcBorders>
            <w:shd w:val="clear" w:color="auto" w:fill="auto"/>
          </w:tcPr>
          <w:p w14:paraId="1071154D" w14:textId="77777777" w:rsidR="00A422E4" w:rsidRPr="00DD759E" w:rsidRDefault="00A422E4" w:rsidP="00F311CE">
            <w:pPr>
              <w:pStyle w:val="TableHeading"/>
            </w:pPr>
            <w:r w:rsidRPr="00DD759E">
              <w:t>Surprise Rock Location</w:t>
            </w:r>
          </w:p>
        </w:tc>
      </w:tr>
      <w:tr w:rsidR="00A422E4" w:rsidRPr="00DD759E" w14:paraId="10711551" w14:textId="77777777" w:rsidTr="00F311CE">
        <w:trPr>
          <w:tblHeader/>
        </w:trPr>
        <w:tc>
          <w:tcPr>
            <w:tcW w:w="714" w:type="dxa"/>
            <w:tcBorders>
              <w:top w:val="single" w:sz="6" w:space="0" w:color="auto"/>
              <w:bottom w:val="single" w:sz="12" w:space="0" w:color="auto"/>
            </w:tcBorders>
            <w:shd w:val="clear" w:color="auto" w:fill="auto"/>
          </w:tcPr>
          <w:p w14:paraId="1071154F"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50" w14:textId="77777777" w:rsidR="00A422E4" w:rsidRPr="00DD759E" w:rsidRDefault="00A422E4" w:rsidP="00F311CE">
            <w:pPr>
              <w:pStyle w:val="TableHeading"/>
            </w:pPr>
            <w:r w:rsidRPr="00DD759E">
              <w:t>Description</w:t>
            </w:r>
          </w:p>
        </w:tc>
      </w:tr>
      <w:tr w:rsidR="00A422E4" w:rsidRPr="00DD759E" w14:paraId="10711554" w14:textId="77777777" w:rsidTr="00F311CE">
        <w:tc>
          <w:tcPr>
            <w:tcW w:w="714" w:type="dxa"/>
            <w:tcBorders>
              <w:top w:val="single" w:sz="12" w:space="0" w:color="auto"/>
            </w:tcBorders>
            <w:shd w:val="clear" w:color="auto" w:fill="auto"/>
          </w:tcPr>
          <w:p w14:paraId="10711552"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553" w14:textId="77777777" w:rsidR="00A422E4" w:rsidRPr="00DD759E" w:rsidRDefault="00A422E4" w:rsidP="00F311CE">
            <w:pPr>
              <w:pStyle w:val="Tabletext0"/>
            </w:pPr>
            <w:r w:rsidRPr="00DD759E">
              <w:t>The point 20°21.037′S 149°01.311′E</w:t>
            </w:r>
          </w:p>
        </w:tc>
      </w:tr>
      <w:tr w:rsidR="00A422E4" w:rsidRPr="00DD759E" w14:paraId="10711557" w14:textId="77777777" w:rsidTr="00F311CE">
        <w:tc>
          <w:tcPr>
            <w:tcW w:w="714" w:type="dxa"/>
            <w:shd w:val="clear" w:color="auto" w:fill="auto"/>
          </w:tcPr>
          <w:p w14:paraId="10711555" w14:textId="77777777" w:rsidR="00A422E4" w:rsidRPr="00DD759E" w:rsidRDefault="00A422E4" w:rsidP="00F311CE">
            <w:pPr>
              <w:pStyle w:val="Tabletext0"/>
            </w:pPr>
            <w:r w:rsidRPr="00DD759E">
              <w:t>2</w:t>
            </w:r>
          </w:p>
        </w:tc>
        <w:tc>
          <w:tcPr>
            <w:tcW w:w="7599" w:type="dxa"/>
            <w:shd w:val="clear" w:color="auto" w:fill="auto"/>
          </w:tcPr>
          <w:p w14:paraId="10711556" w14:textId="77777777" w:rsidR="00A422E4" w:rsidRPr="00DD759E" w:rsidRDefault="00A422E4" w:rsidP="00F311CE">
            <w:pPr>
              <w:pStyle w:val="Tabletext0"/>
            </w:pPr>
            <w:r w:rsidRPr="00DD759E">
              <w:t>East along the parallel 20°21.037′S to longitude 149°01.854′E</w:t>
            </w:r>
          </w:p>
        </w:tc>
      </w:tr>
      <w:tr w:rsidR="00A422E4" w:rsidRPr="00DD759E" w14:paraId="1071155A" w14:textId="77777777" w:rsidTr="00F311CE">
        <w:tc>
          <w:tcPr>
            <w:tcW w:w="714" w:type="dxa"/>
            <w:shd w:val="clear" w:color="auto" w:fill="auto"/>
          </w:tcPr>
          <w:p w14:paraId="10711558" w14:textId="77777777" w:rsidR="00A422E4" w:rsidRPr="00DD759E" w:rsidRDefault="00A422E4" w:rsidP="00F311CE">
            <w:pPr>
              <w:pStyle w:val="Tabletext0"/>
            </w:pPr>
            <w:r w:rsidRPr="00DD759E">
              <w:t>3</w:t>
            </w:r>
          </w:p>
        </w:tc>
        <w:tc>
          <w:tcPr>
            <w:tcW w:w="7599" w:type="dxa"/>
            <w:shd w:val="clear" w:color="auto" w:fill="auto"/>
          </w:tcPr>
          <w:p w14:paraId="10711559" w14:textId="77777777" w:rsidR="00A422E4" w:rsidRPr="00DD759E" w:rsidRDefault="00A422E4" w:rsidP="00F311CE">
            <w:pPr>
              <w:pStyle w:val="Tabletext0"/>
            </w:pPr>
            <w:r w:rsidRPr="00DD759E">
              <w:t>South along the meridian 149°01.854′E to latitude 20°21.579′S</w:t>
            </w:r>
          </w:p>
        </w:tc>
      </w:tr>
      <w:tr w:rsidR="00A422E4" w:rsidRPr="00DD759E" w14:paraId="1071155D" w14:textId="77777777" w:rsidTr="00F311CE">
        <w:tc>
          <w:tcPr>
            <w:tcW w:w="714" w:type="dxa"/>
            <w:tcBorders>
              <w:bottom w:val="single" w:sz="2" w:space="0" w:color="auto"/>
            </w:tcBorders>
            <w:shd w:val="clear" w:color="auto" w:fill="auto"/>
          </w:tcPr>
          <w:p w14:paraId="1071155B"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55C" w14:textId="77777777" w:rsidR="00A422E4" w:rsidRPr="00DD759E" w:rsidRDefault="00A422E4" w:rsidP="00F311CE">
            <w:pPr>
              <w:pStyle w:val="Tabletext0"/>
            </w:pPr>
            <w:r w:rsidRPr="00DD759E">
              <w:t>West along the parallel 20°21.579′S to longitude 149°01.311′E</w:t>
            </w:r>
          </w:p>
        </w:tc>
      </w:tr>
      <w:tr w:rsidR="00A422E4" w:rsidRPr="00DD759E" w14:paraId="10711560" w14:textId="77777777" w:rsidTr="00F311CE">
        <w:tc>
          <w:tcPr>
            <w:tcW w:w="714" w:type="dxa"/>
            <w:tcBorders>
              <w:top w:val="single" w:sz="2" w:space="0" w:color="auto"/>
              <w:bottom w:val="single" w:sz="12" w:space="0" w:color="auto"/>
            </w:tcBorders>
            <w:shd w:val="clear" w:color="auto" w:fill="auto"/>
          </w:tcPr>
          <w:p w14:paraId="1071155E"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55F" w14:textId="77777777" w:rsidR="00A422E4" w:rsidRPr="00DD759E" w:rsidRDefault="00A422E4" w:rsidP="00F311CE">
            <w:pPr>
              <w:pStyle w:val="Tabletext0"/>
            </w:pPr>
            <w:r w:rsidRPr="00DD759E">
              <w:t>North along the meridian 149°01.311′E to the starting point</w:t>
            </w:r>
          </w:p>
        </w:tc>
      </w:tr>
    </w:tbl>
    <w:p w14:paraId="10711561"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62" w14:textId="77777777" w:rsidR="00A422E4" w:rsidRPr="00DD759E" w:rsidRDefault="00A422E4" w:rsidP="00A422E4">
      <w:pPr>
        <w:pStyle w:val="ActHead5"/>
      </w:pPr>
      <w:bookmarkStart w:id="343" w:name="_Toc501380020"/>
      <w:r w:rsidRPr="00DD759E">
        <w:rPr>
          <w:rStyle w:val="CharSectno"/>
        </w:rPr>
        <w:t>156</w:t>
      </w:r>
      <w:r w:rsidRPr="00DD759E">
        <w:t xml:space="preserve">  Swamp Bay Location</w:t>
      </w:r>
      <w:bookmarkEnd w:id="343"/>
    </w:p>
    <w:p w14:paraId="10711563" w14:textId="77777777" w:rsidR="00A422E4" w:rsidRPr="00DD759E" w:rsidRDefault="00A422E4" w:rsidP="00A422E4">
      <w:pPr>
        <w:pStyle w:val="Subsection"/>
        <w:rPr>
          <w:rFonts w:eastAsia="Calibri"/>
          <w:szCs w:val="22"/>
        </w:rPr>
      </w:pPr>
      <w:r w:rsidRPr="00DD759E">
        <w:tab/>
      </w:r>
      <w:r w:rsidRPr="00DD759E">
        <w:tab/>
        <w:t xml:space="preserve">The Swamp Bay Location is the area </w:t>
      </w:r>
      <w:r w:rsidRPr="00DD759E">
        <w:rPr>
          <w:rFonts w:eastAsia="Calibri"/>
          <w:szCs w:val="22"/>
        </w:rPr>
        <w:t>bounded by the line starting at the point described in item 1 of the following table and running progressively as described in the table.</w:t>
      </w:r>
    </w:p>
    <w:p w14:paraId="1071156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66" w14:textId="77777777" w:rsidTr="00F311CE">
        <w:trPr>
          <w:tblHeader/>
        </w:trPr>
        <w:tc>
          <w:tcPr>
            <w:tcW w:w="8313" w:type="dxa"/>
            <w:gridSpan w:val="2"/>
            <w:tcBorders>
              <w:top w:val="single" w:sz="12" w:space="0" w:color="auto"/>
              <w:bottom w:val="single" w:sz="6" w:space="0" w:color="auto"/>
            </w:tcBorders>
            <w:shd w:val="clear" w:color="auto" w:fill="auto"/>
          </w:tcPr>
          <w:p w14:paraId="10711565" w14:textId="77777777" w:rsidR="00A422E4" w:rsidRPr="00DD759E" w:rsidRDefault="00A422E4" w:rsidP="00F311CE">
            <w:pPr>
              <w:pStyle w:val="TableHeading"/>
            </w:pPr>
            <w:r w:rsidRPr="00DD759E">
              <w:t>Swamp Bay Location</w:t>
            </w:r>
          </w:p>
        </w:tc>
      </w:tr>
      <w:tr w:rsidR="00A422E4" w:rsidRPr="00DD759E" w14:paraId="10711569" w14:textId="77777777" w:rsidTr="00F311CE">
        <w:trPr>
          <w:tblHeader/>
        </w:trPr>
        <w:tc>
          <w:tcPr>
            <w:tcW w:w="714" w:type="dxa"/>
            <w:tcBorders>
              <w:top w:val="single" w:sz="6" w:space="0" w:color="auto"/>
              <w:bottom w:val="single" w:sz="12" w:space="0" w:color="auto"/>
            </w:tcBorders>
            <w:shd w:val="clear" w:color="auto" w:fill="auto"/>
          </w:tcPr>
          <w:p w14:paraId="1071156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68" w14:textId="77777777" w:rsidR="00A422E4" w:rsidRPr="00DD759E" w:rsidRDefault="00A422E4" w:rsidP="00F311CE">
            <w:pPr>
              <w:pStyle w:val="TableHeading"/>
            </w:pPr>
            <w:r w:rsidRPr="00DD759E">
              <w:t>Description</w:t>
            </w:r>
          </w:p>
        </w:tc>
      </w:tr>
      <w:tr w:rsidR="00A422E4" w:rsidRPr="00DD759E" w14:paraId="1071156C" w14:textId="77777777" w:rsidTr="00F311CE">
        <w:tc>
          <w:tcPr>
            <w:tcW w:w="714" w:type="dxa"/>
            <w:tcBorders>
              <w:top w:val="single" w:sz="12" w:space="0" w:color="auto"/>
            </w:tcBorders>
            <w:shd w:val="clear" w:color="auto" w:fill="auto"/>
          </w:tcPr>
          <w:p w14:paraId="1071156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56B" w14:textId="77777777" w:rsidR="00A422E4" w:rsidRPr="00DD759E" w:rsidRDefault="00A422E4" w:rsidP="00F311CE">
            <w:pPr>
              <w:pStyle w:val="Tabletext0"/>
            </w:pPr>
            <w:r w:rsidRPr="00DD759E">
              <w:t>The intersection of the mainland coastline at mean low water and the parallel 20°15.312′S (at the point closest to 20°15.312′S 148°46.608′E)</w:t>
            </w:r>
          </w:p>
        </w:tc>
      </w:tr>
      <w:tr w:rsidR="00A422E4" w:rsidRPr="00DD759E" w14:paraId="1071156F" w14:textId="77777777" w:rsidTr="00F311CE">
        <w:tc>
          <w:tcPr>
            <w:tcW w:w="714" w:type="dxa"/>
            <w:shd w:val="clear" w:color="auto" w:fill="auto"/>
          </w:tcPr>
          <w:p w14:paraId="1071156D" w14:textId="77777777" w:rsidR="00A422E4" w:rsidRPr="00DD759E" w:rsidRDefault="00A422E4" w:rsidP="00F311CE">
            <w:pPr>
              <w:pStyle w:val="Tabletext0"/>
            </w:pPr>
            <w:r w:rsidRPr="00DD759E">
              <w:t>2</w:t>
            </w:r>
          </w:p>
        </w:tc>
        <w:tc>
          <w:tcPr>
            <w:tcW w:w="7599" w:type="dxa"/>
            <w:shd w:val="clear" w:color="auto" w:fill="auto"/>
          </w:tcPr>
          <w:p w14:paraId="1071156E" w14:textId="77777777" w:rsidR="00A422E4" w:rsidRPr="00DD759E" w:rsidRDefault="00A422E4" w:rsidP="00F311CE">
            <w:pPr>
              <w:pStyle w:val="Tabletext0"/>
            </w:pPr>
            <w:r w:rsidRPr="00DD759E">
              <w:t>East along the parallel 20°15.312′S to longitude 148°46.913′E</w:t>
            </w:r>
          </w:p>
        </w:tc>
      </w:tr>
      <w:tr w:rsidR="00A422E4" w:rsidRPr="00DD759E" w14:paraId="10711572" w14:textId="77777777" w:rsidTr="00F311CE">
        <w:tc>
          <w:tcPr>
            <w:tcW w:w="714" w:type="dxa"/>
            <w:shd w:val="clear" w:color="auto" w:fill="auto"/>
          </w:tcPr>
          <w:p w14:paraId="10711570" w14:textId="77777777" w:rsidR="00A422E4" w:rsidRPr="00DD759E" w:rsidRDefault="00A422E4" w:rsidP="00F311CE">
            <w:pPr>
              <w:pStyle w:val="Tabletext0"/>
            </w:pPr>
            <w:r w:rsidRPr="00DD759E">
              <w:t>3</w:t>
            </w:r>
          </w:p>
        </w:tc>
        <w:tc>
          <w:tcPr>
            <w:tcW w:w="7599" w:type="dxa"/>
            <w:shd w:val="clear" w:color="auto" w:fill="auto"/>
          </w:tcPr>
          <w:p w14:paraId="10711571" w14:textId="77777777" w:rsidR="00A422E4" w:rsidRPr="00DD759E" w:rsidRDefault="00A422E4" w:rsidP="00F311CE">
            <w:pPr>
              <w:pStyle w:val="Tabletext0"/>
            </w:pPr>
            <w:r w:rsidRPr="00DD759E">
              <w:t>South along the meridian 148°46.913′E to latitude 20°15.950′S</w:t>
            </w:r>
          </w:p>
        </w:tc>
      </w:tr>
      <w:tr w:rsidR="00A422E4" w:rsidRPr="00DD759E" w14:paraId="10711575" w14:textId="77777777" w:rsidTr="00F311CE">
        <w:tc>
          <w:tcPr>
            <w:tcW w:w="714" w:type="dxa"/>
            <w:shd w:val="clear" w:color="auto" w:fill="auto"/>
          </w:tcPr>
          <w:p w14:paraId="10711573" w14:textId="77777777" w:rsidR="00A422E4" w:rsidRPr="00DD759E" w:rsidRDefault="00A422E4" w:rsidP="00F311CE">
            <w:pPr>
              <w:pStyle w:val="Tabletext0"/>
            </w:pPr>
            <w:r w:rsidRPr="00DD759E">
              <w:t>4</w:t>
            </w:r>
          </w:p>
        </w:tc>
        <w:tc>
          <w:tcPr>
            <w:tcW w:w="7599" w:type="dxa"/>
            <w:shd w:val="clear" w:color="auto" w:fill="auto"/>
          </w:tcPr>
          <w:p w14:paraId="10711574" w14:textId="77777777" w:rsidR="00A422E4" w:rsidRPr="00DD759E" w:rsidRDefault="00A422E4" w:rsidP="00F311CE">
            <w:pPr>
              <w:pStyle w:val="Tabletext0"/>
            </w:pPr>
            <w:r w:rsidRPr="00DD759E">
              <w:t>South</w:t>
            </w:r>
            <w:r>
              <w:noBreakHyphen/>
            </w:r>
            <w:r w:rsidRPr="00DD759E">
              <w:t>easterly along the geodesic to 20°16.402′S 148°48.034′E</w:t>
            </w:r>
          </w:p>
        </w:tc>
      </w:tr>
      <w:tr w:rsidR="00A422E4" w:rsidRPr="00DD759E" w14:paraId="10711578" w14:textId="77777777" w:rsidTr="00F311CE">
        <w:tc>
          <w:tcPr>
            <w:tcW w:w="714" w:type="dxa"/>
            <w:tcBorders>
              <w:bottom w:val="single" w:sz="2" w:space="0" w:color="auto"/>
            </w:tcBorders>
            <w:shd w:val="clear" w:color="auto" w:fill="auto"/>
          </w:tcPr>
          <w:p w14:paraId="10711576"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577" w14:textId="77777777" w:rsidR="00A422E4" w:rsidRPr="00DD759E" w:rsidRDefault="00A422E4" w:rsidP="00F311CE">
            <w:pPr>
              <w:pStyle w:val="Tabletext0"/>
            </w:pPr>
            <w:r w:rsidRPr="00DD759E">
              <w:t>South along the meridian 148°48.034′E to the intersection of the mainland coastline at mean low water and the meridian 148°48.034′E (at the point closest to 20°16.667′S 148°48.034′E)</w:t>
            </w:r>
          </w:p>
        </w:tc>
      </w:tr>
      <w:tr w:rsidR="00A422E4" w:rsidRPr="00DD759E" w14:paraId="1071157B" w14:textId="77777777" w:rsidTr="00F311CE">
        <w:tc>
          <w:tcPr>
            <w:tcW w:w="714" w:type="dxa"/>
            <w:tcBorders>
              <w:top w:val="single" w:sz="2" w:space="0" w:color="auto"/>
              <w:bottom w:val="single" w:sz="12" w:space="0" w:color="auto"/>
            </w:tcBorders>
            <w:shd w:val="clear" w:color="auto" w:fill="auto"/>
          </w:tcPr>
          <w:p w14:paraId="10711579"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57A" w14:textId="77777777" w:rsidR="00A422E4" w:rsidRPr="00DD759E" w:rsidRDefault="00A422E4" w:rsidP="00F311CE">
            <w:pPr>
              <w:pStyle w:val="Tabletext0"/>
            </w:pPr>
            <w:r w:rsidRPr="00DD759E">
              <w:t>Generally westerly then northerly along the mainland coastline at mean low water to the starting point</w:t>
            </w:r>
          </w:p>
        </w:tc>
      </w:tr>
    </w:tbl>
    <w:p w14:paraId="1071157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7D" w14:textId="77777777" w:rsidR="00A422E4" w:rsidRPr="00DD759E" w:rsidRDefault="00A422E4" w:rsidP="00A422E4">
      <w:pPr>
        <w:pStyle w:val="ActHead5"/>
      </w:pPr>
      <w:bookmarkStart w:id="344" w:name="_Toc501380021"/>
      <w:r w:rsidRPr="00DD759E">
        <w:rPr>
          <w:rStyle w:val="CharSectno"/>
        </w:rPr>
        <w:t>157</w:t>
      </w:r>
      <w:r w:rsidRPr="00DD759E">
        <w:t xml:space="preserve">  Tancred Island Location</w:t>
      </w:r>
      <w:bookmarkEnd w:id="344"/>
    </w:p>
    <w:p w14:paraId="1071157E" w14:textId="77777777" w:rsidR="00A422E4" w:rsidRPr="00DD759E" w:rsidRDefault="00A422E4" w:rsidP="00A422E4">
      <w:pPr>
        <w:pStyle w:val="Subsection"/>
        <w:rPr>
          <w:rFonts w:eastAsia="Calibri"/>
          <w:szCs w:val="22"/>
        </w:rPr>
      </w:pPr>
      <w:r w:rsidRPr="00DD759E">
        <w:tab/>
      </w:r>
      <w:r w:rsidRPr="00DD759E">
        <w:tab/>
        <w:t xml:space="preserve">The Tancred Island Location is the area </w:t>
      </w:r>
      <w:r w:rsidRPr="00DD759E">
        <w:rPr>
          <w:rFonts w:eastAsia="Calibri"/>
          <w:szCs w:val="22"/>
        </w:rPr>
        <w:t>bounded by the line starting at the point described in item 1 of the following table and running progressively as described in the table.</w:t>
      </w:r>
    </w:p>
    <w:p w14:paraId="1071157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81" w14:textId="77777777" w:rsidTr="00F311CE">
        <w:trPr>
          <w:tblHeader/>
        </w:trPr>
        <w:tc>
          <w:tcPr>
            <w:tcW w:w="8313" w:type="dxa"/>
            <w:gridSpan w:val="2"/>
            <w:tcBorders>
              <w:top w:val="single" w:sz="12" w:space="0" w:color="auto"/>
              <w:bottom w:val="single" w:sz="6" w:space="0" w:color="auto"/>
            </w:tcBorders>
            <w:shd w:val="clear" w:color="auto" w:fill="auto"/>
          </w:tcPr>
          <w:p w14:paraId="10711580" w14:textId="77777777" w:rsidR="00A422E4" w:rsidRPr="00DD759E" w:rsidRDefault="00A422E4" w:rsidP="00F311CE">
            <w:pPr>
              <w:pStyle w:val="TableHeading"/>
            </w:pPr>
            <w:r w:rsidRPr="00DD759E">
              <w:t>Tancred Island Location</w:t>
            </w:r>
          </w:p>
        </w:tc>
      </w:tr>
      <w:tr w:rsidR="00A422E4" w:rsidRPr="00DD759E" w14:paraId="10711584" w14:textId="77777777" w:rsidTr="00F311CE">
        <w:trPr>
          <w:tblHeader/>
        </w:trPr>
        <w:tc>
          <w:tcPr>
            <w:tcW w:w="714" w:type="dxa"/>
            <w:tcBorders>
              <w:top w:val="single" w:sz="6" w:space="0" w:color="auto"/>
              <w:bottom w:val="single" w:sz="12" w:space="0" w:color="auto"/>
            </w:tcBorders>
            <w:shd w:val="clear" w:color="auto" w:fill="auto"/>
          </w:tcPr>
          <w:p w14:paraId="1071158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83" w14:textId="77777777" w:rsidR="00A422E4" w:rsidRPr="00DD759E" w:rsidRDefault="00A422E4" w:rsidP="00F311CE">
            <w:pPr>
              <w:pStyle w:val="TableHeading"/>
            </w:pPr>
            <w:r w:rsidRPr="00DD759E">
              <w:t>Description</w:t>
            </w:r>
          </w:p>
        </w:tc>
      </w:tr>
      <w:tr w:rsidR="00A422E4" w:rsidRPr="00DD759E" w14:paraId="10711587" w14:textId="77777777" w:rsidTr="00F311CE">
        <w:tc>
          <w:tcPr>
            <w:tcW w:w="714" w:type="dxa"/>
            <w:tcBorders>
              <w:top w:val="single" w:sz="12" w:space="0" w:color="auto"/>
            </w:tcBorders>
            <w:shd w:val="clear" w:color="auto" w:fill="auto"/>
          </w:tcPr>
          <w:p w14:paraId="1071158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586" w14:textId="77777777" w:rsidR="00A422E4" w:rsidRPr="00DD759E" w:rsidRDefault="00A422E4" w:rsidP="00F311CE">
            <w:pPr>
              <w:pStyle w:val="Tabletext0"/>
            </w:pPr>
            <w:r w:rsidRPr="00DD759E">
              <w:t>The intersection of the mainland coastline at mean low water and the parallel 20°17.404′S (at the point closest to 20°17.404′S 148°47.656′E)</w:t>
            </w:r>
          </w:p>
        </w:tc>
      </w:tr>
      <w:tr w:rsidR="00A422E4" w:rsidRPr="00DD759E" w14:paraId="1071158A" w14:textId="77777777" w:rsidTr="00F311CE">
        <w:tc>
          <w:tcPr>
            <w:tcW w:w="714" w:type="dxa"/>
            <w:shd w:val="clear" w:color="auto" w:fill="auto"/>
          </w:tcPr>
          <w:p w14:paraId="10711588" w14:textId="77777777" w:rsidR="00A422E4" w:rsidRPr="00DD759E" w:rsidRDefault="00A422E4" w:rsidP="00F311CE">
            <w:pPr>
              <w:pStyle w:val="Tabletext0"/>
            </w:pPr>
            <w:r w:rsidRPr="00DD759E">
              <w:t>2</w:t>
            </w:r>
          </w:p>
        </w:tc>
        <w:tc>
          <w:tcPr>
            <w:tcW w:w="7599" w:type="dxa"/>
            <w:shd w:val="clear" w:color="auto" w:fill="auto"/>
          </w:tcPr>
          <w:p w14:paraId="10711589" w14:textId="77777777" w:rsidR="00A422E4" w:rsidRPr="00DD759E" w:rsidRDefault="00A422E4" w:rsidP="00F311CE">
            <w:pPr>
              <w:pStyle w:val="Tabletext0"/>
            </w:pPr>
            <w:r w:rsidRPr="00DD759E">
              <w:t>East along the parallel 20°17.404′S to longitude 148°47.897′E</w:t>
            </w:r>
          </w:p>
        </w:tc>
      </w:tr>
      <w:tr w:rsidR="00A422E4" w:rsidRPr="00DD759E" w14:paraId="1071158D" w14:textId="77777777" w:rsidTr="00F311CE">
        <w:tc>
          <w:tcPr>
            <w:tcW w:w="714" w:type="dxa"/>
            <w:shd w:val="clear" w:color="auto" w:fill="auto"/>
          </w:tcPr>
          <w:p w14:paraId="1071158B" w14:textId="77777777" w:rsidR="00A422E4" w:rsidRPr="00DD759E" w:rsidRDefault="00A422E4" w:rsidP="00F311CE">
            <w:pPr>
              <w:pStyle w:val="Tabletext0"/>
            </w:pPr>
            <w:r w:rsidRPr="00DD759E">
              <w:t>3</w:t>
            </w:r>
          </w:p>
        </w:tc>
        <w:tc>
          <w:tcPr>
            <w:tcW w:w="7599" w:type="dxa"/>
            <w:shd w:val="clear" w:color="auto" w:fill="auto"/>
          </w:tcPr>
          <w:p w14:paraId="1071158C" w14:textId="77777777" w:rsidR="00A422E4" w:rsidRPr="00DD759E" w:rsidRDefault="00A422E4" w:rsidP="00F311CE">
            <w:pPr>
              <w:pStyle w:val="Tabletext0"/>
            </w:pPr>
            <w:r w:rsidRPr="00DD759E">
              <w:t>South along the meridian 148°47.897′E to latitude 20°18.490′S</w:t>
            </w:r>
          </w:p>
        </w:tc>
      </w:tr>
      <w:tr w:rsidR="00A422E4" w:rsidRPr="00DD759E" w14:paraId="10711590" w14:textId="77777777" w:rsidTr="00F311CE">
        <w:tc>
          <w:tcPr>
            <w:tcW w:w="714" w:type="dxa"/>
            <w:shd w:val="clear" w:color="auto" w:fill="auto"/>
          </w:tcPr>
          <w:p w14:paraId="1071158E" w14:textId="77777777" w:rsidR="00A422E4" w:rsidRPr="00DD759E" w:rsidRDefault="00A422E4" w:rsidP="00F311CE">
            <w:pPr>
              <w:pStyle w:val="Tabletext0"/>
            </w:pPr>
            <w:r w:rsidRPr="00DD759E">
              <w:t>4</w:t>
            </w:r>
          </w:p>
        </w:tc>
        <w:tc>
          <w:tcPr>
            <w:tcW w:w="7599" w:type="dxa"/>
            <w:shd w:val="clear" w:color="auto" w:fill="auto"/>
          </w:tcPr>
          <w:p w14:paraId="1071158F" w14:textId="77777777" w:rsidR="00A422E4" w:rsidRPr="00DD759E" w:rsidRDefault="00A422E4" w:rsidP="00F311CE">
            <w:pPr>
              <w:pStyle w:val="Tabletext0"/>
            </w:pPr>
            <w:r w:rsidRPr="00DD759E">
              <w:t>West along the parallel 20°18.490′S to longitude 148°47.611′E</w:t>
            </w:r>
          </w:p>
        </w:tc>
      </w:tr>
      <w:tr w:rsidR="00A422E4" w:rsidRPr="00DD759E" w14:paraId="10711593" w14:textId="77777777" w:rsidTr="00F311CE">
        <w:tc>
          <w:tcPr>
            <w:tcW w:w="714" w:type="dxa"/>
            <w:tcBorders>
              <w:bottom w:val="single" w:sz="2" w:space="0" w:color="auto"/>
            </w:tcBorders>
            <w:shd w:val="clear" w:color="auto" w:fill="auto"/>
          </w:tcPr>
          <w:p w14:paraId="1071159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592" w14:textId="77777777" w:rsidR="00A422E4" w:rsidRPr="00DD759E" w:rsidRDefault="00A422E4" w:rsidP="00F311CE">
            <w:pPr>
              <w:pStyle w:val="Tabletext0"/>
            </w:pPr>
            <w:r w:rsidRPr="00DD759E">
              <w:t>North along the meridian 148°47.611′E to the intersection of the mainland coastline at mean low water and the meridian 148°47.611′E (at the point closest to 20°17.486′S</w:t>
            </w:r>
            <w:r w:rsidRPr="00DD759E" w:rsidDel="00544322">
              <w:t xml:space="preserve"> </w:t>
            </w:r>
            <w:r w:rsidRPr="00DD759E">
              <w:t>148°47.611′E)</w:t>
            </w:r>
          </w:p>
        </w:tc>
      </w:tr>
      <w:tr w:rsidR="00A422E4" w:rsidRPr="00DD759E" w14:paraId="10711596" w14:textId="77777777" w:rsidTr="00F311CE">
        <w:tc>
          <w:tcPr>
            <w:tcW w:w="714" w:type="dxa"/>
            <w:tcBorders>
              <w:top w:val="single" w:sz="2" w:space="0" w:color="auto"/>
              <w:bottom w:val="single" w:sz="12" w:space="0" w:color="auto"/>
            </w:tcBorders>
            <w:shd w:val="clear" w:color="auto" w:fill="auto"/>
          </w:tcPr>
          <w:p w14:paraId="1071159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595" w14:textId="77777777" w:rsidR="00A422E4" w:rsidRPr="00DD759E" w:rsidRDefault="00A422E4" w:rsidP="00F311CE">
            <w:pPr>
              <w:pStyle w:val="Tabletext0"/>
            </w:pPr>
            <w:r w:rsidRPr="00DD759E">
              <w:t>Generally north</w:t>
            </w:r>
            <w:r>
              <w:noBreakHyphen/>
            </w:r>
            <w:r w:rsidRPr="00DD759E">
              <w:t>easterly along the mainland coastline at mean low water to the starting point</w:t>
            </w:r>
          </w:p>
        </w:tc>
      </w:tr>
    </w:tbl>
    <w:p w14:paraId="1071159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98" w14:textId="77777777" w:rsidR="00A422E4" w:rsidRPr="00DD759E" w:rsidRDefault="00A422E4" w:rsidP="00A422E4">
      <w:pPr>
        <w:pStyle w:val="ActHead5"/>
      </w:pPr>
      <w:bookmarkStart w:id="345" w:name="_Toc501380022"/>
      <w:r w:rsidRPr="00DD759E">
        <w:rPr>
          <w:rStyle w:val="CharSectno"/>
        </w:rPr>
        <w:t>158</w:t>
      </w:r>
      <w:r w:rsidRPr="00DD759E">
        <w:t xml:space="preserve">  Teague Island Location</w:t>
      </w:r>
      <w:bookmarkEnd w:id="345"/>
    </w:p>
    <w:p w14:paraId="10711599" w14:textId="77777777" w:rsidR="00A422E4" w:rsidRPr="00DD759E" w:rsidRDefault="00A422E4" w:rsidP="00A422E4">
      <w:pPr>
        <w:pStyle w:val="Subsection"/>
        <w:rPr>
          <w:rFonts w:eastAsia="Calibri"/>
          <w:szCs w:val="22"/>
        </w:rPr>
      </w:pPr>
      <w:r w:rsidRPr="00DD759E">
        <w:tab/>
      </w:r>
      <w:r w:rsidRPr="00DD759E">
        <w:tab/>
        <w:t xml:space="preserve">The Teague Island Location is the area </w:t>
      </w:r>
      <w:r w:rsidRPr="00DD759E">
        <w:rPr>
          <w:rFonts w:eastAsia="Calibri"/>
          <w:szCs w:val="22"/>
        </w:rPr>
        <w:t>bounded by the line starting at the point described in item 1 of the following table and running progressively as described in the table.</w:t>
      </w:r>
    </w:p>
    <w:p w14:paraId="1071159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9C" w14:textId="77777777" w:rsidTr="00F311CE">
        <w:trPr>
          <w:tblHeader/>
        </w:trPr>
        <w:tc>
          <w:tcPr>
            <w:tcW w:w="8313" w:type="dxa"/>
            <w:gridSpan w:val="2"/>
            <w:tcBorders>
              <w:top w:val="single" w:sz="12" w:space="0" w:color="auto"/>
              <w:bottom w:val="single" w:sz="6" w:space="0" w:color="auto"/>
            </w:tcBorders>
            <w:shd w:val="clear" w:color="auto" w:fill="auto"/>
          </w:tcPr>
          <w:p w14:paraId="1071159B" w14:textId="77777777" w:rsidR="00A422E4" w:rsidRPr="00DD759E" w:rsidRDefault="00A422E4" w:rsidP="00F311CE">
            <w:pPr>
              <w:pStyle w:val="TableHeading"/>
            </w:pPr>
            <w:r w:rsidRPr="00DD759E">
              <w:t>Teague Island Location</w:t>
            </w:r>
          </w:p>
        </w:tc>
      </w:tr>
      <w:tr w:rsidR="00A422E4" w:rsidRPr="00DD759E" w14:paraId="1071159F" w14:textId="77777777" w:rsidTr="00F311CE">
        <w:trPr>
          <w:tblHeader/>
        </w:trPr>
        <w:tc>
          <w:tcPr>
            <w:tcW w:w="714" w:type="dxa"/>
            <w:tcBorders>
              <w:top w:val="single" w:sz="6" w:space="0" w:color="auto"/>
              <w:bottom w:val="single" w:sz="12" w:space="0" w:color="auto"/>
            </w:tcBorders>
            <w:shd w:val="clear" w:color="auto" w:fill="auto"/>
          </w:tcPr>
          <w:p w14:paraId="1071159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9E" w14:textId="77777777" w:rsidR="00A422E4" w:rsidRPr="00DD759E" w:rsidRDefault="00A422E4" w:rsidP="00F311CE">
            <w:pPr>
              <w:pStyle w:val="TableHeading"/>
            </w:pPr>
            <w:r w:rsidRPr="00DD759E">
              <w:t>Description</w:t>
            </w:r>
          </w:p>
        </w:tc>
      </w:tr>
      <w:tr w:rsidR="00A422E4" w:rsidRPr="00DD759E" w14:paraId="107115A2" w14:textId="77777777" w:rsidTr="00F311CE">
        <w:tc>
          <w:tcPr>
            <w:tcW w:w="714" w:type="dxa"/>
            <w:tcBorders>
              <w:top w:val="single" w:sz="12" w:space="0" w:color="auto"/>
            </w:tcBorders>
            <w:shd w:val="clear" w:color="auto" w:fill="auto"/>
          </w:tcPr>
          <w:p w14:paraId="107115A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5A1" w14:textId="77777777" w:rsidR="00A422E4" w:rsidRPr="00DD759E" w:rsidRDefault="00A422E4" w:rsidP="00F311CE">
            <w:pPr>
              <w:pStyle w:val="Tabletext0"/>
            </w:pPr>
            <w:r w:rsidRPr="00DD759E">
              <w:t>The point 20°17.679′S 149°04.003′E</w:t>
            </w:r>
          </w:p>
        </w:tc>
      </w:tr>
      <w:tr w:rsidR="00A422E4" w:rsidRPr="00DD759E" w14:paraId="107115A5" w14:textId="77777777" w:rsidTr="00F311CE">
        <w:tc>
          <w:tcPr>
            <w:tcW w:w="714" w:type="dxa"/>
            <w:shd w:val="clear" w:color="auto" w:fill="auto"/>
          </w:tcPr>
          <w:p w14:paraId="107115A3" w14:textId="77777777" w:rsidR="00A422E4" w:rsidRPr="00DD759E" w:rsidRDefault="00A422E4" w:rsidP="00F311CE">
            <w:pPr>
              <w:pStyle w:val="Tabletext0"/>
            </w:pPr>
            <w:r w:rsidRPr="00DD759E">
              <w:t>2</w:t>
            </w:r>
          </w:p>
        </w:tc>
        <w:tc>
          <w:tcPr>
            <w:tcW w:w="7599" w:type="dxa"/>
            <w:shd w:val="clear" w:color="auto" w:fill="auto"/>
          </w:tcPr>
          <w:p w14:paraId="107115A4" w14:textId="77777777" w:rsidR="00A422E4" w:rsidRPr="00DD759E" w:rsidRDefault="00A422E4" w:rsidP="00F311CE">
            <w:pPr>
              <w:pStyle w:val="Tabletext0"/>
            </w:pPr>
            <w:r w:rsidRPr="00DD759E">
              <w:t>East along the parallel 20°17.679′S to the intersection of the Haslewood Island (20</w:t>
            </w:r>
            <w:r>
              <w:noBreakHyphen/>
            </w:r>
            <w:r w:rsidRPr="00DD759E">
              <w:t>078a) coastline at mean low water and the parallel 20°17.679′S (at the point closest to 20°17.679′S 149°04.164′E)</w:t>
            </w:r>
          </w:p>
        </w:tc>
      </w:tr>
      <w:tr w:rsidR="00A422E4" w:rsidRPr="00DD759E" w14:paraId="107115A8" w14:textId="77777777" w:rsidTr="00F311CE">
        <w:tc>
          <w:tcPr>
            <w:tcW w:w="714" w:type="dxa"/>
            <w:shd w:val="clear" w:color="auto" w:fill="auto"/>
          </w:tcPr>
          <w:p w14:paraId="107115A6" w14:textId="77777777" w:rsidR="00A422E4" w:rsidRPr="00DD759E" w:rsidRDefault="00A422E4" w:rsidP="00F311CE">
            <w:pPr>
              <w:pStyle w:val="Tabletext0"/>
            </w:pPr>
            <w:r w:rsidRPr="00DD759E">
              <w:t>3</w:t>
            </w:r>
          </w:p>
        </w:tc>
        <w:tc>
          <w:tcPr>
            <w:tcW w:w="7599" w:type="dxa"/>
            <w:shd w:val="clear" w:color="auto" w:fill="auto"/>
          </w:tcPr>
          <w:p w14:paraId="107115A7" w14:textId="77777777" w:rsidR="00A422E4" w:rsidRPr="00DD759E" w:rsidRDefault="00A422E4" w:rsidP="00F311CE">
            <w:pPr>
              <w:pStyle w:val="Tabletext0"/>
            </w:pPr>
            <w:r w:rsidRPr="00DD759E">
              <w:t>Generally southerly along the Haslewood Island (20</w:t>
            </w:r>
            <w:r>
              <w:noBreakHyphen/>
            </w:r>
            <w:r w:rsidRPr="00DD759E">
              <w:t>078a) coastline at mean low water to the intersection of the Haslewood Island (20</w:t>
            </w:r>
            <w:r>
              <w:noBreakHyphen/>
            </w:r>
            <w:r w:rsidRPr="00DD759E">
              <w:t>078a) coastline at mean low water and the meridian 149°04.183′E (at the point closest to 20°17.741′S 149°04.183′E)</w:t>
            </w:r>
          </w:p>
        </w:tc>
      </w:tr>
      <w:tr w:rsidR="00A422E4" w:rsidRPr="00DD759E" w14:paraId="107115AB" w14:textId="77777777" w:rsidTr="00F311CE">
        <w:tc>
          <w:tcPr>
            <w:tcW w:w="714" w:type="dxa"/>
            <w:shd w:val="clear" w:color="auto" w:fill="auto"/>
          </w:tcPr>
          <w:p w14:paraId="107115A9" w14:textId="77777777" w:rsidR="00A422E4" w:rsidRPr="00DD759E" w:rsidRDefault="00A422E4" w:rsidP="00F311CE">
            <w:pPr>
              <w:pStyle w:val="Tabletext0"/>
            </w:pPr>
            <w:r w:rsidRPr="00DD759E">
              <w:t>4</w:t>
            </w:r>
          </w:p>
        </w:tc>
        <w:tc>
          <w:tcPr>
            <w:tcW w:w="7599" w:type="dxa"/>
            <w:shd w:val="clear" w:color="auto" w:fill="auto"/>
          </w:tcPr>
          <w:p w14:paraId="107115AA" w14:textId="77777777" w:rsidR="00A422E4" w:rsidRPr="00DD759E" w:rsidRDefault="00A422E4" w:rsidP="00F311CE">
            <w:pPr>
              <w:pStyle w:val="Tabletext0"/>
            </w:pPr>
            <w:r w:rsidRPr="00DD759E">
              <w:t>South</w:t>
            </w:r>
            <w:r>
              <w:noBreakHyphen/>
            </w:r>
            <w:r w:rsidRPr="00DD759E">
              <w:t>easterly along the geodesic to the intersection of the Haslewood Island (20</w:t>
            </w:r>
            <w:r>
              <w:noBreakHyphen/>
            </w:r>
            <w:r w:rsidRPr="00DD759E">
              <w:t>078a) coastline at mean low water and the parallel 20°18.029′S (at the point closest to 20°18.029′S 149°04.413′E)</w:t>
            </w:r>
          </w:p>
        </w:tc>
      </w:tr>
      <w:tr w:rsidR="00A422E4" w:rsidRPr="00DD759E" w14:paraId="107115AE" w14:textId="77777777" w:rsidTr="00F311CE">
        <w:tc>
          <w:tcPr>
            <w:tcW w:w="714" w:type="dxa"/>
            <w:shd w:val="clear" w:color="auto" w:fill="auto"/>
          </w:tcPr>
          <w:p w14:paraId="107115AC" w14:textId="77777777" w:rsidR="00A422E4" w:rsidRPr="00DD759E" w:rsidRDefault="00A422E4" w:rsidP="00F311CE">
            <w:pPr>
              <w:pStyle w:val="Tabletext0"/>
            </w:pPr>
            <w:r w:rsidRPr="00DD759E">
              <w:t>5</w:t>
            </w:r>
          </w:p>
        </w:tc>
        <w:tc>
          <w:tcPr>
            <w:tcW w:w="7599" w:type="dxa"/>
            <w:shd w:val="clear" w:color="auto" w:fill="auto"/>
          </w:tcPr>
          <w:p w14:paraId="107115AD" w14:textId="77777777" w:rsidR="00A422E4" w:rsidRPr="00DD759E" w:rsidRDefault="00A422E4" w:rsidP="00F311CE">
            <w:pPr>
              <w:pStyle w:val="Tabletext0"/>
            </w:pPr>
            <w:r w:rsidRPr="00DD759E">
              <w:t>South</w:t>
            </w:r>
            <w:r>
              <w:noBreakHyphen/>
            </w:r>
            <w:r w:rsidRPr="00DD759E">
              <w:t>easterly along the Haslewood Island (20</w:t>
            </w:r>
            <w:r>
              <w:noBreakHyphen/>
            </w:r>
            <w:r w:rsidRPr="00DD759E">
              <w:t>078a) coastline at mean low water to the intersection of the Haslewood Island (20</w:t>
            </w:r>
            <w:r>
              <w:noBreakHyphen/>
            </w:r>
            <w:r w:rsidRPr="00DD759E">
              <w:t>078a) coastline at mean low water and the meridian 149°04.593′E (at the point closest to 20°18.174′S 149°04.593′E)</w:t>
            </w:r>
          </w:p>
        </w:tc>
      </w:tr>
      <w:tr w:rsidR="00A422E4" w:rsidRPr="00DD759E" w14:paraId="107115B1" w14:textId="77777777" w:rsidTr="00F311CE">
        <w:tc>
          <w:tcPr>
            <w:tcW w:w="714" w:type="dxa"/>
            <w:shd w:val="clear" w:color="auto" w:fill="auto"/>
          </w:tcPr>
          <w:p w14:paraId="107115AF" w14:textId="77777777" w:rsidR="00A422E4" w:rsidRPr="00DD759E" w:rsidRDefault="00A422E4" w:rsidP="00F311CE">
            <w:pPr>
              <w:pStyle w:val="Tabletext0"/>
            </w:pPr>
            <w:r w:rsidRPr="00DD759E">
              <w:t>6</w:t>
            </w:r>
          </w:p>
        </w:tc>
        <w:tc>
          <w:tcPr>
            <w:tcW w:w="7599" w:type="dxa"/>
            <w:shd w:val="clear" w:color="auto" w:fill="auto"/>
          </w:tcPr>
          <w:p w14:paraId="107115B0" w14:textId="77777777" w:rsidR="00A422E4" w:rsidRPr="00DD759E" w:rsidRDefault="00A422E4" w:rsidP="00F311CE">
            <w:pPr>
              <w:pStyle w:val="Tabletext0"/>
            </w:pPr>
            <w:r w:rsidRPr="00DD759E">
              <w:t>South along the meridian 149°04.593′E to latitude 20°18.898′S</w:t>
            </w:r>
          </w:p>
        </w:tc>
      </w:tr>
      <w:tr w:rsidR="00A422E4" w:rsidRPr="00DD759E" w14:paraId="107115B4" w14:textId="77777777" w:rsidTr="00F311CE">
        <w:tc>
          <w:tcPr>
            <w:tcW w:w="714" w:type="dxa"/>
            <w:shd w:val="clear" w:color="auto" w:fill="auto"/>
          </w:tcPr>
          <w:p w14:paraId="107115B2" w14:textId="77777777" w:rsidR="00A422E4" w:rsidRPr="00DD759E" w:rsidRDefault="00A422E4" w:rsidP="00F311CE">
            <w:pPr>
              <w:pStyle w:val="Tabletext0"/>
            </w:pPr>
            <w:r w:rsidRPr="00DD759E">
              <w:t>7</w:t>
            </w:r>
          </w:p>
        </w:tc>
        <w:tc>
          <w:tcPr>
            <w:tcW w:w="7599" w:type="dxa"/>
            <w:shd w:val="clear" w:color="auto" w:fill="auto"/>
          </w:tcPr>
          <w:p w14:paraId="107115B3" w14:textId="77777777" w:rsidR="00A422E4" w:rsidRPr="00DD759E" w:rsidRDefault="00A422E4" w:rsidP="00F311CE">
            <w:pPr>
              <w:pStyle w:val="Tabletext0"/>
            </w:pPr>
            <w:r w:rsidRPr="00DD759E">
              <w:t>West along the parallel 20°18.898′S to longitude 149°03.754′E</w:t>
            </w:r>
          </w:p>
        </w:tc>
      </w:tr>
      <w:tr w:rsidR="00A422E4" w:rsidRPr="00DD759E" w14:paraId="107115B7" w14:textId="77777777" w:rsidTr="00F311CE">
        <w:tc>
          <w:tcPr>
            <w:tcW w:w="714" w:type="dxa"/>
            <w:tcBorders>
              <w:bottom w:val="single" w:sz="2" w:space="0" w:color="auto"/>
            </w:tcBorders>
            <w:shd w:val="clear" w:color="auto" w:fill="auto"/>
          </w:tcPr>
          <w:p w14:paraId="107115B5"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15B6" w14:textId="77777777" w:rsidR="00A422E4" w:rsidRPr="00DD759E" w:rsidRDefault="00A422E4" w:rsidP="00F311CE">
            <w:pPr>
              <w:pStyle w:val="Tabletext0"/>
            </w:pPr>
            <w:r w:rsidRPr="00DD759E">
              <w:t>North along the meridian 149°03.754′E to latitude 20°18.135′S</w:t>
            </w:r>
          </w:p>
        </w:tc>
      </w:tr>
      <w:tr w:rsidR="00A422E4" w:rsidRPr="00DD759E" w14:paraId="107115BA" w14:textId="77777777" w:rsidTr="00F311CE">
        <w:tc>
          <w:tcPr>
            <w:tcW w:w="714" w:type="dxa"/>
            <w:tcBorders>
              <w:top w:val="single" w:sz="2" w:space="0" w:color="auto"/>
              <w:bottom w:val="single" w:sz="12" w:space="0" w:color="auto"/>
            </w:tcBorders>
            <w:shd w:val="clear" w:color="auto" w:fill="auto"/>
          </w:tcPr>
          <w:p w14:paraId="107115B8"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15B9"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15B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BC" w14:textId="77777777" w:rsidR="00A422E4" w:rsidRPr="00DD759E" w:rsidRDefault="00A422E4" w:rsidP="00A422E4">
      <w:pPr>
        <w:pStyle w:val="ActHead5"/>
      </w:pPr>
      <w:bookmarkStart w:id="346" w:name="_Toc501380023"/>
      <w:r w:rsidRPr="00DD759E">
        <w:rPr>
          <w:rStyle w:val="CharSectno"/>
        </w:rPr>
        <w:t>159</w:t>
      </w:r>
      <w:r w:rsidRPr="00DD759E">
        <w:t xml:space="preserve">  Thomas Island Location</w:t>
      </w:r>
      <w:bookmarkEnd w:id="346"/>
    </w:p>
    <w:p w14:paraId="107115BD" w14:textId="77777777" w:rsidR="00A422E4" w:rsidRPr="00DD759E" w:rsidRDefault="00A422E4" w:rsidP="00A422E4">
      <w:pPr>
        <w:pStyle w:val="Subsection"/>
        <w:rPr>
          <w:rFonts w:eastAsia="Calibri"/>
          <w:szCs w:val="22"/>
        </w:rPr>
      </w:pPr>
      <w:r w:rsidRPr="00DD759E">
        <w:tab/>
      </w:r>
      <w:r w:rsidRPr="00DD759E">
        <w:tab/>
        <w:t xml:space="preserve">The Thomas Island Location is the area </w:t>
      </w:r>
      <w:r w:rsidRPr="00DD759E">
        <w:rPr>
          <w:rFonts w:eastAsia="Calibri"/>
          <w:szCs w:val="22"/>
        </w:rPr>
        <w:t>bounded by the line starting at the point described in item 1 of the following table and running progressively as described in the table.</w:t>
      </w:r>
    </w:p>
    <w:p w14:paraId="107115B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C0" w14:textId="77777777" w:rsidTr="00F311CE">
        <w:trPr>
          <w:tblHeader/>
        </w:trPr>
        <w:tc>
          <w:tcPr>
            <w:tcW w:w="8313" w:type="dxa"/>
            <w:gridSpan w:val="2"/>
            <w:tcBorders>
              <w:top w:val="single" w:sz="12" w:space="0" w:color="auto"/>
              <w:bottom w:val="single" w:sz="6" w:space="0" w:color="auto"/>
            </w:tcBorders>
            <w:shd w:val="clear" w:color="auto" w:fill="auto"/>
          </w:tcPr>
          <w:p w14:paraId="107115BF" w14:textId="77777777" w:rsidR="00A422E4" w:rsidRPr="00DD759E" w:rsidRDefault="00A422E4" w:rsidP="00F311CE">
            <w:pPr>
              <w:pStyle w:val="TableHeading"/>
            </w:pPr>
            <w:r w:rsidRPr="00DD759E">
              <w:t>Thomas Island Location</w:t>
            </w:r>
          </w:p>
        </w:tc>
      </w:tr>
      <w:tr w:rsidR="00A422E4" w:rsidRPr="00DD759E" w14:paraId="107115C3" w14:textId="77777777" w:rsidTr="00F311CE">
        <w:trPr>
          <w:tblHeader/>
        </w:trPr>
        <w:tc>
          <w:tcPr>
            <w:tcW w:w="714" w:type="dxa"/>
            <w:tcBorders>
              <w:top w:val="single" w:sz="6" w:space="0" w:color="auto"/>
              <w:bottom w:val="single" w:sz="12" w:space="0" w:color="auto"/>
            </w:tcBorders>
            <w:shd w:val="clear" w:color="auto" w:fill="auto"/>
          </w:tcPr>
          <w:p w14:paraId="107115C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C2" w14:textId="77777777" w:rsidR="00A422E4" w:rsidRPr="00DD759E" w:rsidRDefault="00A422E4" w:rsidP="00F311CE">
            <w:pPr>
              <w:pStyle w:val="TableHeading"/>
            </w:pPr>
            <w:r w:rsidRPr="00DD759E">
              <w:t>Description</w:t>
            </w:r>
          </w:p>
        </w:tc>
      </w:tr>
      <w:tr w:rsidR="00A422E4" w:rsidRPr="00DD759E" w14:paraId="107115C6" w14:textId="77777777" w:rsidTr="00F311CE">
        <w:tc>
          <w:tcPr>
            <w:tcW w:w="714" w:type="dxa"/>
            <w:tcBorders>
              <w:top w:val="single" w:sz="12" w:space="0" w:color="auto"/>
            </w:tcBorders>
            <w:shd w:val="clear" w:color="auto" w:fill="auto"/>
          </w:tcPr>
          <w:p w14:paraId="107115C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5C5" w14:textId="77777777" w:rsidR="00A422E4" w:rsidRPr="00DD759E" w:rsidRDefault="00A422E4" w:rsidP="00F311CE">
            <w:pPr>
              <w:pStyle w:val="Tabletext0"/>
            </w:pPr>
            <w:r w:rsidRPr="00DD759E">
              <w:t>The point 20°31.889′S 149°06.504′E</w:t>
            </w:r>
          </w:p>
        </w:tc>
      </w:tr>
      <w:tr w:rsidR="00A422E4" w:rsidRPr="00DD759E" w14:paraId="107115C9" w14:textId="77777777" w:rsidTr="00F311CE">
        <w:tc>
          <w:tcPr>
            <w:tcW w:w="714" w:type="dxa"/>
            <w:shd w:val="clear" w:color="auto" w:fill="auto"/>
          </w:tcPr>
          <w:p w14:paraId="107115C7" w14:textId="77777777" w:rsidR="00A422E4" w:rsidRPr="00DD759E" w:rsidRDefault="00A422E4" w:rsidP="00F311CE">
            <w:pPr>
              <w:pStyle w:val="Tabletext0"/>
            </w:pPr>
            <w:r w:rsidRPr="00DD759E">
              <w:t>2</w:t>
            </w:r>
          </w:p>
        </w:tc>
        <w:tc>
          <w:tcPr>
            <w:tcW w:w="7599" w:type="dxa"/>
            <w:shd w:val="clear" w:color="auto" w:fill="auto"/>
          </w:tcPr>
          <w:p w14:paraId="107115C8" w14:textId="77777777" w:rsidR="00A422E4" w:rsidRPr="00DD759E" w:rsidRDefault="00A422E4" w:rsidP="00F311CE">
            <w:pPr>
              <w:pStyle w:val="Tabletext0"/>
            </w:pPr>
            <w:r w:rsidRPr="00DD759E">
              <w:t>East along the parallel 20°31.889′S to longitude 149°07.044′E</w:t>
            </w:r>
          </w:p>
        </w:tc>
      </w:tr>
      <w:tr w:rsidR="00A422E4" w:rsidRPr="00DD759E" w14:paraId="107115CC" w14:textId="77777777" w:rsidTr="00F311CE">
        <w:tc>
          <w:tcPr>
            <w:tcW w:w="714" w:type="dxa"/>
            <w:shd w:val="clear" w:color="auto" w:fill="auto"/>
          </w:tcPr>
          <w:p w14:paraId="107115CA" w14:textId="77777777" w:rsidR="00A422E4" w:rsidRPr="00DD759E" w:rsidRDefault="00A422E4" w:rsidP="00F311CE">
            <w:pPr>
              <w:pStyle w:val="Tabletext0"/>
            </w:pPr>
            <w:r w:rsidRPr="00DD759E">
              <w:t>3</w:t>
            </w:r>
          </w:p>
        </w:tc>
        <w:tc>
          <w:tcPr>
            <w:tcW w:w="7599" w:type="dxa"/>
            <w:shd w:val="clear" w:color="auto" w:fill="auto"/>
          </w:tcPr>
          <w:p w14:paraId="107115CB" w14:textId="77777777" w:rsidR="00A422E4" w:rsidRPr="00DD759E" w:rsidRDefault="00A422E4" w:rsidP="00F311CE">
            <w:pPr>
              <w:pStyle w:val="Tabletext0"/>
            </w:pPr>
            <w:r w:rsidRPr="00DD759E">
              <w:t>South</w:t>
            </w:r>
            <w:r>
              <w:noBreakHyphen/>
            </w:r>
            <w:r w:rsidRPr="00DD759E">
              <w:t>easterly along the geodesic to 20°32.625′S 149°07.864′E</w:t>
            </w:r>
          </w:p>
        </w:tc>
      </w:tr>
      <w:tr w:rsidR="00A422E4" w:rsidRPr="00DD759E" w14:paraId="107115CF" w14:textId="77777777" w:rsidTr="00F311CE">
        <w:tc>
          <w:tcPr>
            <w:tcW w:w="714" w:type="dxa"/>
            <w:shd w:val="clear" w:color="auto" w:fill="auto"/>
          </w:tcPr>
          <w:p w14:paraId="107115CD" w14:textId="77777777" w:rsidR="00A422E4" w:rsidRPr="00DD759E" w:rsidRDefault="00A422E4" w:rsidP="00F311CE">
            <w:pPr>
              <w:pStyle w:val="Tabletext0"/>
            </w:pPr>
            <w:r w:rsidRPr="00DD759E">
              <w:t>4</w:t>
            </w:r>
          </w:p>
        </w:tc>
        <w:tc>
          <w:tcPr>
            <w:tcW w:w="7599" w:type="dxa"/>
            <w:shd w:val="clear" w:color="auto" w:fill="auto"/>
          </w:tcPr>
          <w:p w14:paraId="107115CE" w14:textId="77777777" w:rsidR="00A422E4" w:rsidRPr="00DD759E" w:rsidRDefault="00A422E4" w:rsidP="00F311CE">
            <w:pPr>
              <w:pStyle w:val="Tabletext0"/>
            </w:pPr>
            <w:r w:rsidRPr="00DD759E">
              <w:t>West along the parallel 20°32.625′S to longitude 149°07.754′E</w:t>
            </w:r>
          </w:p>
        </w:tc>
      </w:tr>
      <w:tr w:rsidR="00A422E4" w:rsidRPr="00DD759E" w14:paraId="107115D2" w14:textId="77777777" w:rsidTr="00F311CE">
        <w:tc>
          <w:tcPr>
            <w:tcW w:w="714" w:type="dxa"/>
            <w:shd w:val="clear" w:color="auto" w:fill="auto"/>
          </w:tcPr>
          <w:p w14:paraId="107115D0" w14:textId="77777777" w:rsidR="00A422E4" w:rsidRPr="00DD759E" w:rsidRDefault="00A422E4" w:rsidP="00F311CE">
            <w:pPr>
              <w:pStyle w:val="Tabletext0"/>
            </w:pPr>
            <w:r w:rsidRPr="00DD759E">
              <w:t>5</w:t>
            </w:r>
          </w:p>
        </w:tc>
        <w:tc>
          <w:tcPr>
            <w:tcW w:w="7599" w:type="dxa"/>
            <w:shd w:val="clear" w:color="auto" w:fill="auto"/>
          </w:tcPr>
          <w:p w14:paraId="107115D1" w14:textId="77777777" w:rsidR="00A422E4" w:rsidRPr="00DD759E" w:rsidRDefault="00A422E4" w:rsidP="00F311CE">
            <w:pPr>
              <w:pStyle w:val="Tabletext0"/>
            </w:pPr>
            <w:r w:rsidRPr="00DD759E">
              <w:t>South along the meridian 149°07.754′E to latitude 20°33.255′S</w:t>
            </w:r>
          </w:p>
        </w:tc>
      </w:tr>
      <w:tr w:rsidR="00A422E4" w:rsidRPr="00DD759E" w14:paraId="107115D5" w14:textId="77777777" w:rsidTr="00F311CE">
        <w:tc>
          <w:tcPr>
            <w:tcW w:w="714" w:type="dxa"/>
            <w:shd w:val="clear" w:color="auto" w:fill="auto"/>
          </w:tcPr>
          <w:p w14:paraId="107115D3" w14:textId="77777777" w:rsidR="00A422E4" w:rsidRPr="00DD759E" w:rsidRDefault="00A422E4" w:rsidP="00F311CE">
            <w:pPr>
              <w:pStyle w:val="Tabletext0"/>
            </w:pPr>
            <w:r w:rsidRPr="00DD759E">
              <w:t>6</w:t>
            </w:r>
          </w:p>
        </w:tc>
        <w:tc>
          <w:tcPr>
            <w:tcW w:w="7599" w:type="dxa"/>
            <w:shd w:val="clear" w:color="auto" w:fill="auto"/>
          </w:tcPr>
          <w:p w14:paraId="107115D4" w14:textId="77777777" w:rsidR="00A422E4" w:rsidRPr="00DD759E" w:rsidRDefault="00A422E4" w:rsidP="00F311CE">
            <w:pPr>
              <w:pStyle w:val="Tabletext0"/>
            </w:pPr>
            <w:r w:rsidRPr="00DD759E">
              <w:t>West along the parallel 20°33.255′S to longitude 149°07.330′E</w:t>
            </w:r>
          </w:p>
        </w:tc>
      </w:tr>
      <w:tr w:rsidR="00A422E4" w:rsidRPr="00DD759E" w14:paraId="107115D8" w14:textId="77777777" w:rsidTr="00F311CE">
        <w:tc>
          <w:tcPr>
            <w:tcW w:w="714" w:type="dxa"/>
            <w:shd w:val="clear" w:color="auto" w:fill="auto"/>
          </w:tcPr>
          <w:p w14:paraId="107115D6" w14:textId="77777777" w:rsidR="00A422E4" w:rsidRPr="00DD759E" w:rsidRDefault="00A422E4" w:rsidP="00F311CE">
            <w:pPr>
              <w:pStyle w:val="Tabletext0"/>
            </w:pPr>
            <w:r w:rsidRPr="00DD759E">
              <w:t>7</w:t>
            </w:r>
          </w:p>
        </w:tc>
        <w:tc>
          <w:tcPr>
            <w:tcW w:w="7599" w:type="dxa"/>
            <w:shd w:val="clear" w:color="auto" w:fill="auto"/>
          </w:tcPr>
          <w:p w14:paraId="107115D7" w14:textId="77777777" w:rsidR="00A422E4" w:rsidRPr="00DD759E" w:rsidRDefault="00A422E4" w:rsidP="00F311CE">
            <w:pPr>
              <w:pStyle w:val="Tabletext0"/>
            </w:pPr>
            <w:r w:rsidRPr="00DD759E">
              <w:t>South along the meridian 149°07.330′E to latitude 20°33.581′S</w:t>
            </w:r>
          </w:p>
        </w:tc>
      </w:tr>
      <w:tr w:rsidR="00A422E4" w:rsidRPr="00DD759E" w14:paraId="107115DB" w14:textId="77777777" w:rsidTr="00F311CE">
        <w:tc>
          <w:tcPr>
            <w:tcW w:w="714" w:type="dxa"/>
            <w:shd w:val="clear" w:color="auto" w:fill="auto"/>
          </w:tcPr>
          <w:p w14:paraId="107115D9" w14:textId="77777777" w:rsidR="00A422E4" w:rsidRPr="00DD759E" w:rsidRDefault="00A422E4" w:rsidP="00F311CE">
            <w:pPr>
              <w:pStyle w:val="Tabletext0"/>
            </w:pPr>
            <w:r w:rsidRPr="00DD759E">
              <w:t>8</w:t>
            </w:r>
          </w:p>
        </w:tc>
        <w:tc>
          <w:tcPr>
            <w:tcW w:w="7599" w:type="dxa"/>
            <w:shd w:val="clear" w:color="auto" w:fill="auto"/>
          </w:tcPr>
          <w:p w14:paraId="107115DA" w14:textId="77777777" w:rsidR="00A422E4" w:rsidRPr="00DD759E" w:rsidRDefault="00A422E4" w:rsidP="00F311CE">
            <w:pPr>
              <w:pStyle w:val="Tabletext0"/>
            </w:pPr>
            <w:r w:rsidRPr="00DD759E">
              <w:t>West along the parallel 20°33.581′S to longitude 149°06.236′E</w:t>
            </w:r>
          </w:p>
        </w:tc>
      </w:tr>
      <w:tr w:rsidR="00A422E4" w:rsidRPr="00DD759E" w14:paraId="107115DE" w14:textId="77777777" w:rsidTr="00F311CE">
        <w:tc>
          <w:tcPr>
            <w:tcW w:w="714" w:type="dxa"/>
            <w:shd w:val="clear" w:color="auto" w:fill="auto"/>
          </w:tcPr>
          <w:p w14:paraId="107115DC" w14:textId="77777777" w:rsidR="00A422E4" w:rsidRPr="00DD759E" w:rsidRDefault="00A422E4" w:rsidP="00F311CE">
            <w:pPr>
              <w:pStyle w:val="Tabletext0"/>
            </w:pPr>
            <w:r w:rsidRPr="00DD759E">
              <w:t>9</w:t>
            </w:r>
          </w:p>
        </w:tc>
        <w:tc>
          <w:tcPr>
            <w:tcW w:w="7599" w:type="dxa"/>
            <w:shd w:val="clear" w:color="auto" w:fill="auto"/>
          </w:tcPr>
          <w:p w14:paraId="107115DD" w14:textId="77777777" w:rsidR="00A422E4" w:rsidRPr="00DD759E" w:rsidRDefault="00A422E4" w:rsidP="00F311CE">
            <w:pPr>
              <w:pStyle w:val="Tabletext0"/>
            </w:pPr>
            <w:r w:rsidRPr="00DD759E">
              <w:t>North along the meridian 149°06.236′E to latitude 20°33.372′S</w:t>
            </w:r>
          </w:p>
        </w:tc>
      </w:tr>
      <w:tr w:rsidR="00A422E4" w:rsidRPr="00DD759E" w14:paraId="107115E1" w14:textId="77777777" w:rsidTr="00F311CE">
        <w:tc>
          <w:tcPr>
            <w:tcW w:w="714" w:type="dxa"/>
            <w:shd w:val="clear" w:color="auto" w:fill="auto"/>
          </w:tcPr>
          <w:p w14:paraId="107115DF" w14:textId="77777777" w:rsidR="00A422E4" w:rsidRPr="00DD759E" w:rsidRDefault="00A422E4" w:rsidP="00F311CE">
            <w:pPr>
              <w:pStyle w:val="Tabletext0"/>
            </w:pPr>
            <w:r w:rsidRPr="00DD759E">
              <w:t>10</w:t>
            </w:r>
          </w:p>
        </w:tc>
        <w:tc>
          <w:tcPr>
            <w:tcW w:w="7599" w:type="dxa"/>
            <w:shd w:val="clear" w:color="auto" w:fill="auto"/>
          </w:tcPr>
          <w:p w14:paraId="107115E0" w14:textId="77777777" w:rsidR="00A422E4" w:rsidRPr="00DD759E" w:rsidRDefault="00A422E4" w:rsidP="00F311CE">
            <w:pPr>
              <w:pStyle w:val="Tabletext0"/>
            </w:pPr>
            <w:r w:rsidRPr="00DD759E">
              <w:t>West along the parallel 20°33.372′S to longitude 149°05.464′E</w:t>
            </w:r>
          </w:p>
        </w:tc>
      </w:tr>
      <w:tr w:rsidR="00A422E4" w:rsidRPr="00DD759E" w14:paraId="107115E4" w14:textId="77777777" w:rsidTr="00F311CE">
        <w:tc>
          <w:tcPr>
            <w:tcW w:w="714" w:type="dxa"/>
            <w:shd w:val="clear" w:color="auto" w:fill="auto"/>
          </w:tcPr>
          <w:p w14:paraId="107115E2" w14:textId="77777777" w:rsidR="00A422E4" w:rsidRPr="00DD759E" w:rsidRDefault="00A422E4" w:rsidP="00F311CE">
            <w:pPr>
              <w:pStyle w:val="Tabletext0"/>
            </w:pPr>
            <w:r w:rsidRPr="00DD759E">
              <w:t>11</w:t>
            </w:r>
          </w:p>
        </w:tc>
        <w:tc>
          <w:tcPr>
            <w:tcW w:w="7599" w:type="dxa"/>
            <w:shd w:val="clear" w:color="auto" w:fill="auto"/>
          </w:tcPr>
          <w:p w14:paraId="107115E3" w14:textId="77777777" w:rsidR="00A422E4" w:rsidRPr="00DD759E" w:rsidRDefault="00A422E4" w:rsidP="00F311CE">
            <w:pPr>
              <w:pStyle w:val="Tabletext0"/>
            </w:pPr>
            <w:r w:rsidRPr="00DD759E">
              <w:t>North along the meridian 149°05.464′E to latitude 20°32.476′S</w:t>
            </w:r>
          </w:p>
        </w:tc>
      </w:tr>
      <w:tr w:rsidR="00A422E4" w:rsidRPr="00DD759E" w14:paraId="107115E7" w14:textId="77777777" w:rsidTr="00F311CE">
        <w:tc>
          <w:tcPr>
            <w:tcW w:w="714" w:type="dxa"/>
            <w:shd w:val="clear" w:color="auto" w:fill="auto"/>
          </w:tcPr>
          <w:p w14:paraId="107115E5" w14:textId="77777777" w:rsidR="00A422E4" w:rsidRPr="00DD759E" w:rsidRDefault="00A422E4" w:rsidP="00F311CE">
            <w:pPr>
              <w:pStyle w:val="Tabletext0"/>
            </w:pPr>
            <w:r w:rsidRPr="00DD759E">
              <w:t>12</w:t>
            </w:r>
          </w:p>
        </w:tc>
        <w:tc>
          <w:tcPr>
            <w:tcW w:w="7599" w:type="dxa"/>
            <w:shd w:val="clear" w:color="auto" w:fill="auto"/>
          </w:tcPr>
          <w:p w14:paraId="107115E6" w14:textId="77777777" w:rsidR="00A422E4" w:rsidRPr="00DD759E" w:rsidRDefault="00A422E4" w:rsidP="00F311CE">
            <w:pPr>
              <w:pStyle w:val="Tabletext0"/>
            </w:pPr>
            <w:r w:rsidRPr="00DD759E">
              <w:t>East along the parallel 20°32.476′S to longitude 149°05.625′E</w:t>
            </w:r>
          </w:p>
        </w:tc>
      </w:tr>
      <w:tr w:rsidR="00A422E4" w:rsidRPr="00DD759E" w14:paraId="107115EA" w14:textId="77777777" w:rsidTr="00F311CE">
        <w:tc>
          <w:tcPr>
            <w:tcW w:w="714" w:type="dxa"/>
            <w:shd w:val="clear" w:color="auto" w:fill="auto"/>
          </w:tcPr>
          <w:p w14:paraId="107115E8" w14:textId="77777777" w:rsidR="00A422E4" w:rsidRPr="00DD759E" w:rsidRDefault="00A422E4" w:rsidP="00F311CE">
            <w:pPr>
              <w:pStyle w:val="Tabletext0"/>
            </w:pPr>
            <w:r w:rsidRPr="00DD759E">
              <w:t>13</w:t>
            </w:r>
          </w:p>
        </w:tc>
        <w:tc>
          <w:tcPr>
            <w:tcW w:w="7599" w:type="dxa"/>
            <w:shd w:val="clear" w:color="auto" w:fill="auto"/>
          </w:tcPr>
          <w:p w14:paraId="107115E9" w14:textId="77777777" w:rsidR="00A422E4" w:rsidRPr="00DD759E" w:rsidRDefault="00A422E4" w:rsidP="00F311CE">
            <w:pPr>
              <w:pStyle w:val="Tabletext0"/>
            </w:pPr>
            <w:r w:rsidRPr="00DD759E">
              <w:t>North along the meridian 149°05.625′E to latitude 20°32.278′S</w:t>
            </w:r>
          </w:p>
        </w:tc>
      </w:tr>
      <w:tr w:rsidR="00A422E4" w:rsidRPr="00DD759E" w14:paraId="107115ED" w14:textId="77777777" w:rsidTr="00F311CE">
        <w:tc>
          <w:tcPr>
            <w:tcW w:w="714" w:type="dxa"/>
            <w:shd w:val="clear" w:color="auto" w:fill="auto"/>
          </w:tcPr>
          <w:p w14:paraId="107115EB" w14:textId="77777777" w:rsidR="00A422E4" w:rsidRPr="00DD759E" w:rsidRDefault="00A422E4" w:rsidP="00F311CE">
            <w:pPr>
              <w:pStyle w:val="Tabletext0"/>
            </w:pPr>
            <w:r w:rsidRPr="00DD759E">
              <w:t>14</w:t>
            </w:r>
          </w:p>
        </w:tc>
        <w:tc>
          <w:tcPr>
            <w:tcW w:w="7599" w:type="dxa"/>
            <w:shd w:val="clear" w:color="auto" w:fill="auto"/>
          </w:tcPr>
          <w:p w14:paraId="107115EC" w14:textId="77777777" w:rsidR="00A422E4" w:rsidRPr="00DD759E" w:rsidRDefault="00A422E4" w:rsidP="00F311CE">
            <w:pPr>
              <w:pStyle w:val="Tabletext0"/>
            </w:pPr>
            <w:r w:rsidRPr="00DD759E">
              <w:t>East along the parallel 20°32.278′S to longitude 149°06.050′E</w:t>
            </w:r>
          </w:p>
        </w:tc>
      </w:tr>
      <w:tr w:rsidR="00A422E4" w:rsidRPr="00DD759E" w14:paraId="107115F0" w14:textId="77777777" w:rsidTr="00F311CE">
        <w:tc>
          <w:tcPr>
            <w:tcW w:w="714" w:type="dxa"/>
            <w:shd w:val="clear" w:color="auto" w:fill="auto"/>
          </w:tcPr>
          <w:p w14:paraId="107115EE" w14:textId="77777777" w:rsidR="00A422E4" w:rsidRPr="00DD759E" w:rsidRDefault="00A422E4" w:rsidP="00F311CE">
            <w:pPr>
              <w:pStyle w:val="Tabletext0"/>
            </w:pPr>
            <w:r w:rsidRPr="00DD759E">
              <w:t>15</w:t>
            </w:r>
          </w:p>
        </w:tc>
        <w:tc>
          <w:tcPr>
            <w:tcW w:w="7599" w:type="dxa"/>
            <w:shd w:val="clear" w:color="auto" w:fill="auto"/>
          </w:tcPr>
          <w:p w14:paraId="107115EF" w14:textId="77777777" w:rsidR="00A422E4" w:rsidRPr="00DD759E" w:rsidRDefault="00A422E4" w:rsidP="00F311CE">
            <w:pPr>
              <w:pStyle w:val="Tabletext0"/>
            </w:pPr>
            <w:r w:rsidRPr="00DD759E">
              <w:t>North along the meridian 149°06.050′E to latitude 20°32.097′S</w:t>
            </w:r>
          </w:p>
        </w:tc>
      </w:tr>
      <w:tr w:rsidR="00A422E4" w:rsidRPr="00DD759E" w14:paraId="107115F3" w14:textId="77777777" w:rsidTr="00F311CE">
        <w:tc>
          <w:tcPr>
            <w:tcW w:w="714" w:type="dxa"/>
            <w:tcBorders>
              <w:bottom w:val="single" w:sz="2" w:space="0" w:color="auto"/>
            </w:tcBorders>
            <w:shd w:val="clear" w:color="auto" w:fill="auto"/>
          </w:tcPr>
          <w:p w14:paraId="107115F1" w14:textId="77777777" w:rsidR="00A422E4" w:rsidRPr="00DD759E" w:rsidRDefault="00A422E4" w:rsidP="00F311CE">
            <w:pPr>
              <w:pStyle w:val="Tabletext0"/>
            </w:pPr>
            <w:r w:rsidRPr="00DD759E">
              <w:t>16</w:t>
            </w:r>
          </w:p>
        </w:tc>
        <w:tc>
          <w:tcPr>
            <w:tcW w:w="7599" w:type="dxa"/>
            <w:tcBorders>
              <w:bottom w:val="single" w:sz="2" w:space="0" w:color="auto"/>
            </w:tcBorders>
            <w:shd w:val="clear" w:color="auto" w:fill="auto"/>
          </w:tcPr>
          <w:p w14:paraId="107115F2" w14:textId="77777777" w:rsidR="00A422E4" w:rsidRPr="00DD759E" w:rsidRDefault="00A422E4" w:rsidP="00F311CE">
            <w:pPr>
              <w:pStyle w:val="Tabletext0"/>
            </w:pPr>
            <w:r w:rsidRPr="00DD759E">
              <w:t>East along the parallel 20°32.097′S to longitude 149°06.504′E</w:t>
            </w:r>
          </w:p>
        </w:tc>
      </w:tr>
      <w:tr w:rsidR="00A422E4" w:rsidRPr="00DD759E" w14:paraId="107115F6" w14:textId="77777777" w:rsidTr="00F311CE">
        <w:tc>
          <w:tcPr>
            <w:tcW w:w="714" w:type="dxa"/>
            <w:tcBorders>
              <w:top w:val="single" w:sz="2" w:space="0" w:color="auto"/>
              <w:bottom w:val="single" w:sz="12" w:space="0" w:color="auto"/>
            </w:tcBorders>
            <w:shd w:val="clear" w:color="auto" w:fill="auto"/>
          </w:tcPr>
          <w:p w14:paraId="107115F4" w14:textId="77777777" w:rsidR="00A422E4" w:rsidRPr="00DD759E" w:rsidRDefault="00A422E4" w:rsidP="00F311CE">
            <w:pPr>
              <w:pStyle w:val="Tabletext0"/>
            </w:pPr>
            <w:r w:rsidRPr="00DD759E">
              <w:t>17</w:t>
            </w:r>
          </w:p>
        </w:tc>
        <w:tc>
          <w:tcPr>
            <w:tcW w:w="7599" w:type="dxa"/>
            <w:tcBorders>
              <w:top w:val="single" w:sz="2" w:space="0" w:color="auto"/>
              <w:bottom w:val="single" w:sz="12" w:space="0" w:color="auto"/>
            </w:tcBorders>
            <w:shd w:val="clear" w:color="auto" w:fill="auto"/>
          </w:tcPr>
          <w:p w14:paraId="107115F5" w14:textId="77777777" w:rsidR="00A422E4" w:rsidRPr="00DD759E" w:rsidRDefault="00A422E4" w:rsidP="00F311CE">
            <w:pPr>
              <w:pStyle w:val="Tabletext0"/>
            </w:pPr>
            <w:r w:rsidRPr="00DD759E">
              <w:t>North along the meridian 149°06.504′E to the starting point</w:t>
            </w:r>
          </w:p>
        </w:tc>
      </w:tr>
    </w:tbl>
    <w:p w14:paraId="107115F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5F8" w14:textId="77777777" w:rsidR="00A422E4" w:rsidRPr="00DD759E" w:rsidRDefault="00A422E4" w:rsidP="00A422E4">
      <w:pPr>
        <w:pStyle w:val="ActHead5"/>
      </w:pPr>
      <w:bookmarkStart w:id="347" w:name="_Toc501380024"/>
      <w:r w:rsidRPr="00DD759E">
        <w:rPr>
          <w:rStyle w:val="CharSectno"/>
        </w:rPr>
        <w:t>160</w:t>
      </w:r>
      <w:r w:rsidRPr="00DD759E">
        <w:t xml:space="preserve">  Tongue Bay, Whitsunday Island Location</w:t>
      </w:r>
      <w:bookmarkEnd w:id="347"/>
    </w:p>
    <w:p w14:paraId="107115F9" w14:textId="77777777" w:rsidR="00A422E4" w:rsidRPr="00DD759E" w:rsidRDefault="00A422E4" w:rsidP="00A422E4">
      <w:pPr>
        <w:pStyle w:val="Subsection"/>
        <w:rPr>
          <w:rFonts w:eastAsia="Calibri"/>
          <w:szCs w:val="22"/>
        </w:rPr>
      </w:pPr>
      <w:r w:rsidRPr="00DD759E">
        <w:tab/>
      </w:r>
      <w:r w:rsidRPr="00DD759E">
        <w:tab/>
        <w:t xml:space="preserve">The Tongue Bay, Whitsunday Island Location is the area </w:t>
      </w:r>
      <w:r w:rsidRPr="00DD759E">
        <w:rPr>
          <w:rFonts w:eastAsia="Calibri"/>
          <w:szCs w:val="22"/>
        </w:rPr>
        <w:t>bounded by the line starting at the point described in item 1 of the following table and running progressively as described in the table.</w:t>
      </w:r>
    </w:p>
    <w:p w14:paraId="107115F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5FC" w14:textId="77777777" w:rsidTr="00F311CE">
        <w:trPr>
          <w:tblHeader/>
        </w:trPr>
        <w:tc>
          <w:tcPr>
            <w:tcW w:w="8313" w:type="dxa"/>
            <w:gridSpan w:val="2"/>
            <w:tcBorders>
              <w:top w:val="single" w:sz="12" w:space="0" w:color="auto"/>
              <w:bottom w:val="single" w:sz="6" w:space="0" w:color="auto"/>
            </w:tcBorders>
            <w:shd w:val="clear" w:color="auto" w:fill="auto"/>
          </w:tcPr>
          <w:p w14:paraId="107115FB" w14:textId="77777777" w:rsidR="00A422E4" w:rsidRPr="00DD759E" w:rsidRDefault="00A422E4" w:rsidP="00F311CE">
            <w:pPr>
              <w:pStyle w:val="TableHeading"/>
            </w:pPr>
            <w:r w:rsidRPr="00DD759E">
              <w:t>Tongue Bay, Whitsunday Island Location</w:t>
            </w:r>
          </w:p>
        </w:tc>
      </w:tr>
      <w:tr w:rsidR="00A422E4" w:rsidRPr="00DD759E" w14:paraId="107115FF" w14:textId="77777777" w:rsidTr="00F311CE">
        <w:trPr>
          <w:tblHeader/>
        </w:trPr>
        <w:tc>
          <w:tcPr>
            <w:tcW w:w="714" w:type="dxa"/>
            <w:tcBorders>
              <w:top w:val="single" w:sz="6" w:space="0" w:color="auto"/>
              <w:bottom w:val="single" w:sz="12" w:space="0" w:color="auto"/>
            </w:tcBorders>
            <w:shd w:val="clear" w:color="auto" w:fill="auto"/>
          </w:tcPr>
          <w:p w14:paraId="107115F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5FE" w14:textId="77777777" w:rsidR="00A422E4" w:rsidRPr="00DD759E" w:rsidRDefault="00A422E4" w:rsidP="00F311CE">
            <w:pPr>
              <w:pStyle w:val="TableHeading"/>
            </w:pPr>
            <w:r w:rsidRPr="00DD759E">
              <w:t>Description</w:t>
            </w:r>
          </w:p>
        </w:tc>
      </w:tr>
      <w:tr w:rsidR="00A422E4" w:rsidRPr="00DD759E" w14:paraId="10711602" w14:textId="77777777" w:rsidTr="00F311CE">
        <w:tc>
          <w:tcPr>
            <w:tcW w:w="714" w:type="dxa"/>
            <w:tcBorders>
              <w:top w:val="single" w:sz="12" w:space="0" w:color="auto"/>
            </w:tcBorders>
            <w:shd w:val="clear" w:color="auto" w:fill="auto"/>
          </w:tcPr>
          <w:p w14:paraId="1071160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01" w14:textId="77777777" w:rsidR="00A422E4" w:rsidRPr="00DD759E" w:rsidRDefault="00A422E4" w:rsidP="00F311CE">
            <w:pPr>
              <w:pStyle w:val="Tabletext0"/>
            </w:pPr>
            <w:r w:rsidRPr="00DD759E">
              <w:t>The point 20°13.639′S 149°00.670′E</w:t>
            </w:r>
          </w:p>
        </w:tc>
      </w:tr>
      <w:tr w:rsidR="00A422E4" w:rsidRPr="00DD759E" w14:paraId="10711605" w14:textId="77777777" w:rsidTr="00F311CE">
        <w:tc>
          <w:tcPr>
            <w:tcW w:w="714" w:type="dxa"/>
            <w:shd w:val="clear" w:color="auto" w:fill="auto"/>
          </w:tcPr>
          <w:p w14:paraId="10711603" w14:textId="77777777" w:rsidR="00A422E4" w:rsidRPr="00DD759E" w:rsidRDefault="00A422E4" w:rsidP="00F311CE">
            <w:pPr>
              <w:pStyle w:val="Tabletext0"/>
            </w:pPr>
            <w:r w:rsidRPr="00DD759E">
              <w:t>2</w:t>
            </w:r>
          </w:p>
        </w:tc>
        <w:tc>
          <w:tcPr>
            <w:tcW w:w="7599" w:type="dxa"/>
            <w:shd w:val="clear" w:color="auto" w:fill="auto"/>
          </w:tcPr>
          <w:p w14:paraId="10711604" w14:textId="77777777" w:rsidR="00A422E4" w:rsidRPr="00DD759E" w:rsidRDefault="00A422E4" w:rsidP="00F311CE">
            <w:pPr>
              <w:pStyle w:val="Tabletext0"/>
            </w:pPr>
            <w:r w:rsidRPr="00DD759E">
              <w:t>East along the parallel 20°13.639′S to longitude 149°00.977′E</w:t>
            </w:r>
          </w:p>
        </w:tc>
      </w:tr>
      <w:tr w:rsidR="00A422E4" w:rsidRPr="00DD759E" w14:paraId="10711608" w14:textId="77777777" w:rsidTr="00F311CE">
        <w:tc>
          <w:tcPr>
            <w:tcW w:w="714" w:type="dxa"/>
            <w:shd w:val="clear" w:color="auto" w:fill="auto"/>
          </w:tcPr>
          <w:p w14:paraId="10711606" w14:textId="77777777" w:rsidR="00A422E4" w:rsidRPr="00DD759E" w:rsidRDefault="00A422E4" w:rsidP="00F311CE">
            <w:pPr>
              <w:pStyle w:val="Tabletext0"/>
            </w:pPr>
            <w:r w:rsidRPr="00DD759E">
              <w:t>3</w:t>
            </w:r>
          </w:p>
        </w:tc>
        <w:tc>
          <w:tcPr>
            <w:tcW w:w="7599" w:type="dxa"/>
            <w:shd w:val="clear" w:color="auto" w:fill="auto"/>
          </w:tcPr>
          <w:p w14:paraId="10711607" w14:textId="77777777" w:rsidR="00A422E4" w:rsidRPr="00DD759E" w:rsidRDefault="00A422E4" w:rsidP="00F311CE">
            <w:pPr>
              <w:pStyle w:val="Tabletext0"/>
            </w:pPr>
            <w:r w:rsidRPr="00DD759E">
              <w:t>South along the meridian 149°00.977′E to latitude 20°13.808′S</w:t>
            </w:r>
          </w:p>
        </w:tc>
      </w:tr>
      <w:tr w:rsidR="00A422E4" w:rsidRPr="00DD759E" w14:paraId="1071160B" w14:textId="77777777" w:rsidTr="00F311CE">
        <w:tc>
          <w:tcPr>
            <w:tcW w:w="714" w:type="dxa"/>
            <w:shd w:val="clear" w:color="auto" w:fill="auto"/>
          </w:tcPr>
          <w:p w14:paraId="10711609" w14:textId="77777777" w:rsidR="00A422E4" w:rsidRPr="00DD759E" w:rsidRDefault="00A422E4" w:rsidP="00F311CE">
            <w:pPr>
              <w:pStyle w:val="Tabletext0"/>
            </w:pPr>
            <w:r w:rsidRPr="00DD759E">
              <w:t>4</w:t>
            </w:r>
          </w:p>
        </w:tc>
        <w:tc>
          <w:tcPr>
            <w:tcW w:w="7599" w:type="dxa"/>
            <w:shd w:val="clear" w:color="auto" w:fill="auto"/>
          </w:tcPr>
          <w:p w14:paraId="1071160A" w14:textId="77777777" w:rsidR="00A422E4" w:rsidRPr="00DD759E" w:rsidRDefault="00A422E4" w:rsidP="00F311CE">
            <w:pPr>
              <w:pStyle w:val="Tabletext0"/>
            </w:pPr>
            <w:r w:rsidRPr="00DD759E">
              <w:t>East along the parallel 20°13.808′S to longitude 149°01.563′E</w:t>
            </w:r>
          </w:p>
        </w:tc>
      </w:tr>
      <w:tr w:rsidR="00A422E4" w:rsidRPr="00DD759E" w14:paraId="1071160E" w14:textId="77777777" w:rsidTr="00F311CE">
        <w:tc>
          <w:tcPr>
            <w:tcW w:w="714" w:type="dxa"/>
            <w:shd w:val="clear" w:color="auto" w:fill="auto"/>
          </w:tcPr>
          <w:p w14:paraId="1071160C" w14:textId="77777777" w:rsidR="00A422E4" w:rsidRPr="00DD759E" w:rsidRDefault="00A422E4" w:rsidP="00F311CE">
            <w:pPr>
              <w:pStyle w:val="Tabletext0"/>
            </w:pPr>
            <w:r w:rsidRPr="00DD759E">
              <w:t>5</w:t>
            </w:r>
          </w:p>
        </w:tc>
        <w:tc>
          <w:tcPr>
            <w:tcW w:w="7599" w:type="dxa"/>
            <w:shd w:val="clear" w:color="auto" w:fill="auto"/>
          </w:tcPr>
          <w:p w14:paraId="1071160D" w14:textId="77777777" w:rsidR="00A422E4" w:rsidRPr="00DD759E" w:rsidRDefault="00A422E4" w:rsidP="00F311CE">
            <w:pPr>
              <w:pStyle w:val="Tabletext0"/>
            </w:pPr>
            <w:r w:rsidRPr="00DD759E">
              <w:t>South along the meridian 149°01.563′E to the intersection of the Whitsunday Island (20</w:t>
            </w:r>
            <w:r>
              <w:noBreakHyphen/>
            </w:r>
            <w:r w:rsidRPr="00DD759E">
              <w:t>041a) coastline at mean low water and the meridian 149°01.563′E (at the point closest to 20°14.134′S 149°01.563′E)</w:t>
            </w:r>
          </w:p>
        </w:tc>
      </w:tr>
      <w:tr w:rsidR="00A422E4" w:rsidRPr="00DD759E" w14:paraId="10711611" w14:textId="77777777" w:rsidTr="00F311CE">
        <w:tc>
          <w:tcPr>
            <w:tcW w:w="714" w:type="dxa"/>
            <w:tcBorders>
              <w:bottom w:val="single" w:sz="2" w:space="0" w:color="auto"/>
            </w:tcBorders>
            <w:shd w:val="clear" w:color="auto" w:fill="auto"/>
          </w:tcPr>
          <w:p w14:paraId="1071160F"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610" w14:textId="77777777" w:rsidR="00A422E4" w:rsidRPr="00DD759E" w:rsidRDefault="00A422E4" w:rsidP="00F311CE">
            <w:pPr>
              <w:pStyle w:val="Tabletext0"/>
            </w:pPr>
            <w:r w:rsidRPr="00DD759E">
              <w:t>Generally south</w:t>
            </w:r>
            <w:r>
              <w:noBreakHyphen/>
            </w:r>
            <w:r w:rsidRPr="00DD759E">
              <w:t>westerly then north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149°00.670′E (at the point closest to 20°13.969′S 149°00.670′E)</w:t>
            </w:r>
          </w:p>
        </w:tc>
      </w:tr>
      <w:tr w:rsidR="00A422E4" w:rsidRPr="00DD759E" w14:paraId="10711614" w14:textId="77777777" w:rsidTr="00F311CE">
        <w:tc>
          <w:tcPr>
            <w:tcW w:w="714" w:type="dxa"/>
            <w:tcBorders>
              <w:top w:val="single" w:sz="2" w:space="0" w:color="auto"/>
              <w:bottom w:val="single" w:sz="12" w:space="0" w:color="auto"/>
            </w:tcBorders>
            <w:shd w:val="clear" w:color="auto" w:fill="auto"/>
          </w:tcPr>
          <w:p w14:paraId="10711612"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613" w14:textId="77777777" w:rsidR="00A422E4" w:rsidRPr="00DD759E" w:rsidRDefault="00A422E4" w:rsidP="00F311CE">
            <w:pPr>
              <w:pStyle w:val="Tabletext0"/>
            </w:pPr>
            <w:r w:rsidRPr="00DD759E">
              <w:t>North along the meridian 149°00.670′E to the starting point</w:t>
            </w:r>
          </w:p>
        </w:tc>
      </w:tr>
    </w:tbl>
    <w:p w14:paraId="1071161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16" w14:textId="77777777" w:rsidR="00A422E4" w:rsidRPr="00DD759E" w:rsidRDefault="00A422E4" w:rsidP="00A422E4">
      <w:pPr>
        <w:pStyle w:val="ActHead5"/>
      </w:pPr>
      <w:bookmarkStart w:id="348" w:name="_Toc501380025"/>
      <w:r w:rsidRPr="00DD759E">
        <w:rPr>
          <w:rStyle w:val="CharSectno"/>
        </w:rPr>
        <w:t>161</w:t>
      </w:r>
      <w:r w:rsidRPr="00DD759E">
        <w:t xml:space="preserve">  Trammel Bay Location</w:t>
      </w:r>
      <w:bookmarkEnd w:id="348"/>
    </w:p>
    <w:p w14:paraId="10711617" w14:textId="77777777" w:rsidR="00A422E4" w:rsidRPr="00DD759E" w:rsidRDefault="00A422E4" w:rsidP="00A422E4">
      <w:pPr>
        <w:pStyle w:val="Subsection"/>
        <w:rPr>
          <w:rFonts w:eastAsia="Calibri"/>
          <w:szCs w:val="22"/>
        </w:rPr>
      </w:pPr>
      <w:r w:rsidRPr="00DD759E">
        <w:tab/>
      </w:r>
      <w:r w:rsidRPr="00DD759E">
        <w:tab/>
        <w:t xml:space="preserve">The Trammel Bay Location is the area </w:t>
      </w:r>
      <w:r w:rsidRPr="00DD759E">
        <w:rPr>
          <w:rFonts w:eastAsia="Calibri"/>
          <w:szCs w:val="22"/>
        </w:rPr>
        <w:t>bounded by the line starting at the point described in item 1 of the following table and running progressively as described in the table.</w:t>
      </w:r>
    </w:p>
    <w:p w14:paraId="1071161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1A" w14:textId="77777777" w:rsidTr="00F311CE">
        <w:trPr>
          <w:tblHeader/>
        </w:trPr>
        <w:tc>
          <w:tcPr>
            <w:tcW w:w="8313" w:type="dxa"/>
            <w:gridSpan w:val="2"/>
            <w:tcBorders>
              <w:top w:val="single" w:sz="12" w:space="0" w:color="auto"/>
              <w:bottom w:val="single" w:sz="6" w:space="0" w:color="auto"/>
            </w:tcBorders>
            <w:shd w:val="clear" w:color="auto" w:fill="auto"/>
          </w:tcPr>
          <w:p w14:paraId="10711619" w14:textId="77777777" w:rsidR="00A422E4" w:rsidRPr="00DD759E" w:rsidRDefault="00A422E4" w:rsidP="00F311CE">
            <w:pPr>
              <w:pStyle w:val="TableHeading"/>
            </w:pPr>
            <w:r w:rsidRPr="00DD759E">
              <w:t>Trammel Bay Location</w:t>
            </w:r>
          </w:p>
        </w:tc>
      </w:tr>
      <w:tr w:rsidR="00A422E4" w:rsidRPr="00DD759E" w14:paraId="1071161D" w14:textId="77777777" w:rsidTr="00F311CE">
        <w:trPr>
          <w:tblHeader/>
        </w:trPr>
        <w:tc>
          <w:tcPr>
            <w:tcW w:w="714" w:type="dxa"/>
            <w:tcBorders>
              <w:top w:val="single" w:sz="6" w:space="0" w:color="auto"/>
              <w:bottom w:val="single" w:sz="12" w:space="0" w:color="auto"/>
            </w:tcBorders>
            <w:shd w:val="clear" w:color="auto" w:fill="auto"/>
          </w:tcPr>
          <w:p w14:paraId="1071161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1C" w14:textId="77777777" w:rsidR="00A422E4" w:rsidRPr="00DD759E" w:rsidRDefault="00A422E4" w:rsidP="00F311CE">
            <w:pPr>
              <w:pStyle w:val="TableHeading"/>
            </w:pPr>
            <w:r w:rsidRPr="00DD759E">
              <w:t>Description</w:t>
            </w:r>
          </w:p>
        </w:tc>
      </w:tr>
      <w:tr w:rsidR="00A422E4" w:rsidRPr="00DD759E" w14:paraId="10711620" w14:textId="77777777" w:rsidTr="00F311CE">
        <w:tc>
          <w:tcPr>
            <w:tcW w:w="714" w:type="dxa"/>
            <w:tcBorders>
              <w:top w:val="single" w:sz="12" w:space="0" w:color="auto"/>
            </w:tcBorders>
            <w:shd w:val="clear" w:color="auto" w:fill="auto"/>
          </w:tcPr>
          <w:p w14:paraId="1071161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1F" w14:textId="77777777" w:rsidR="00A422E4" w:rsidRPr="00DD759E" w:rsidRDefault="00A422E4" w:rsidP="00F311CE">
            <w:pPr>
              <w:pStyle w:val="Tabletext0"/>
            </w:pPr>
            <w:r w:rsidRPr="00DD759E">
              <w:t>The intersection of the mainland coastline at mean low water and the meridian 148°48.928′E (at the point closest to 20°19.243′S 148°48.928′E)</w:t>
            </w:r>
          </w:p>
        </w:tc>
      </w:tr>
      <w:tr w:rsidR="00A422E4" w:rsidRPr="00DD759E" w14:paraId="10711623" w14:textId="77777777" w:rsidTr="00F311CE">
        <w:tc>
          <w:tcPr>
            <w:tcW w:w="714" w:type="dxa"/>
            <w:shd w:val="clear" w:color="auto" w:fill="auto"/>
          </w:tcPr>
          <w:p w14:paraId="10711621" w14:textId="77777777" w:rsidR="00A422E4" w:rsidRPr="00DD759E" w:rsidRDefault="00A422E4" w:rsidP="00F311CE">
            <w:pPr>
              <w:pStyle w:val="Tabletext0"/>
            </w:pPr>
            <w:r w:rsidRPr="00DD759E">
              <w:t>2</w:t>
            </w:r>
          </w:p>
        </w:tc>
        <w:tc>
          <w:tcPr>
            <w:tcW w:w="7599" w:type="dxa"/>
            <w:shd w:val="clear" w:color="auto" w:fill="auto"/>
          </w:tcPr>
          <w:p w14:paraId="10711622" w14:textId="77777777" w:rsidR="00A422E4" w:rsidRPr="00DD759E" w:rsidRDefault="00A422E4" w:rsidP="00F311CE">
            <w:pPr>
              <w:pStyle w:val="Tabletext0"/>
            </w:pPr>
            <w:r w:rsidRPr="00DD759E">
              <w:t>East along the parallel 20°19.243′S to longitude 148°49.257′E</w:t>
            </w:r>
          </w:p>
        </w:tc>
      </w:tr>
      <w:tr w:rsidR="00A422E4" w:rsidRPr="00DD759E" w14:paraId="10711626" w14:textId="77777777" w:rsidTr="00F311CE">
        <w:tc>
          <w:tcPr>
            <w:tcW w:w="714" w:type="dxa"/>
            <w:shd w:val="clear" w:color="auto" w:fill="auto"/>
          </w:tcPr>
          <w:p w14:paraId="10711624" w14:textId="77777777" w:rsidR="00A422E4" w:rsidRPr="00DD759E" w:rsidRDefault="00A422E4" w:rsidP="00F311CE">
            <w:pPr>
              <w:pStyle w:val="Tabletext0"/>
            </w:pPr>
            <w:r w:rsidRPr="00DD759E">
              <w:t>3</w:t>
            </w:r>
          </w:p>
        </w:tc>
        <w:tc>
          <w:tcPr>
            <w:tcW w:w="7599" w:type="dxa"/>
            <w:shd w:val="clear" w:color="auto" w:fill="auto"/>
          </w:tcPr>
          <w:p w14:paraId="10711625" w14:textId="77777777" w:rsidR="00A422E4" w:rsidRPr="00DD759E" w:rsidRDefault="00A422E4" w:rsidP="00F311CE">
            <w:pPr>
              <w:pStyle w:val="Tabletext0"/>
            </w:pPr>
            <w:r w:rsidRPr="00DD759E">
              <w:t>South</w:t>
            </w:r>
            <w:r>
              <w:noBreakHyphen/>
            </w:r>
            <w:r w:rsidRPr="00DD759E">
              <w:t>easterly along the geodesic to 20°20.945′S 148°50.602′E</w:t>
            </w:r>
          </w:p>
        </w:tc>
      </w:tr>
      <w:tr w:rsidR="00A422E4" w:rsidRPr="00DD759E" w14:paraId="10711629" w14:textId="77777777" w:rsidTr="00F311CE">
        <w:tc>
          <w:tcPr>
            <w:tcW w:w="714" w:type="dxa"/>
            <w:shd w:val="clear" w:color="auto" w:fill="auto"/>
          </w:tcPr>
          <w:p w14:paraId="10711627" w14:textId="77777777" w:rsidR="00A422E4" w:rsidRPr="00DD759E" w:rsidRDefault="00A422E4" w:rsidP="00F311CE">
            <w:pPr>
              <w:pStyle w:val="Tabletext0"/>
            </w:pPr>
            <w:r w:rsidRPr="00DD759E">
              <w:t>4</w:t>
            </w:r>
          </w:p>
        </w:tc>
        <w:tc>
          <w:tcPr>
            <w:tcW w:w="7599" w:type="dxa"/>
            <w:shd w:val="clear" w:color="auto" w:fill="auto"/>
          </w:tcPr>
          <w:p w14:paraId="10711628" w14:textId="77777777" w:rsidR="00A422E4" w:rsidRPr="00DD759E" w:rsidRDefault="00A422E4" w:rsidP="00F311CE">
            <w:pPr>
              <w:pStyle w:val="Tabletext0"/>
            </w:pPr>
            <w:r w:rsidRPr="00DD759E">
              <w:t>South along the meridian 148°50.602′E to latitude 20°21.270′S</w:t>
            </w:r>
          </w:p>
        </w:tc>
      </w:tr>
      <w:tr w:rsidR="00A422E4" w:rsidRPr="00DD759E" w14:paraId="1071162C" w14:textId="77777777" w:rsidTr="00F311CE">
        <w:tc>
          <w:tcPr>
            <w:tcW w:w="714" w:type="dxa"/>
            <w:tcBorders>
              <w:bottom w:val="single" w:sz="2" w:space="0" w:color="auto"/>
            </w:tcBorders>
            <w:shd w:val="clear" w:color="auto" w:fill="auto"/>
          </w:tcPr>
          <w:p w14:paraId="1071162A"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62B" w14:textId="77777777" w:rsidR="00A422E4" w:rsidRPr="00DD759E" w:rsidRDefault="00A422E4" w:rsidP="00F311CE">
            <w:pPr>
              <w:pStyle w:val="Tabletext0"/>
            </w:pPr>
            <w:r w:rsidRPr="00DD759E">
              <w:t>West along the parallel 20°21.270′S to the intersection of the mainland coastline at mean low water and the parallel 20°21.270′S (at the point closest to 20°21.270′S 148°50.451′E)</w:t>
            </w:r>
          </w:p>
        </w:tc>
      </w:tr>
      <w:tr w:rsidR="00A422E4" w:rsidRPr="00DD759E" w14:paraId="1071162F" w14:textId="77777777" w:rsidTr="00F311CE">
        <w:tc>
          <w:tcPr>
            <w:tcW w:w="714" w:type="dxa"/>
            <w:tcBorders>
              <w:top w:val="single" w:sz="2" w:space="0" w:color="auto"/>
              <w:bottom w:val="single" w:sz="12" w:space="0" w:color="auto"/>
            </w:tcBorders>
            <w:shd w:val="clear" w:color="auto" w:fill="auto"/>
          </w:tcPr>
          <w:p w14:paraId="1071162D"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62E" w14:textId="77777777" w:rsidR="00A422E4" w:rsidRPr="00DD759E" w:rsidRDefault="00A422E4" w:rsidP="00F311CE">
            <w:pPr>
              <w:pStyle w:val="Tabletext0"/>
            </w:pPr>
            <w:r w:rsidRPr="00DD759E">
              <w:t>Generally north</w:t>
            </w:r>
            <w:r>
              <w:noBreakHyphen/>
            </w:r>
            <w:r w:rsidRPr="00DD759E">
              <w:t>westerly along the mainland coastline at mean low water to the starting point</w:t>
            </w:r>
          </w:p>
        </w:tc>
      </w:tr>
    </w:tbl>
    <w:p w14:paraId="1071163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31" w14:textId="77777777" w:rsidR="00A422E4" w:rsidRPr="00DD759E" w:rsidRDefault="00A422E4" w:rsidP="00A422E4">
      <w:pPr>
        <w:pStyle w:val="ActHead5"/>
      </w:pPr>
      <w:bookmarkStart w:id="349" w:name="_Toc501380026"/>
      <w:r w:rsidRPr="00DD759E">
        <w:rPr>
          <w:rStyle w:val="CharSectno"/>
        </w:rPr>
        <w:t>162</w:t>
      </w:r>
      <w:r w:rsidRPr="00DD759E">
        <w:t xml:space="preserve">  Triangle Island Location</w:t>
      </w:r>
      <w:bookmarkEnd w:id="349"/>
    </w:p>
    <w:p w14:paraId="10711632" w14:textId="77777777" w:rsidR="00A422E4" w:rsidRPr="00DD759E" w:rsidRDefault="00A422E4" w:rsidP="00A422E4">
      <w:pPr>
        <w:pStyle w:val="Subsection"/>
        <w:rPr>
          <w:rFonts w:eastAsia="Calibri"/>
          <w:szCs w:val="22"/>
        </w:rPr>
      </w:pPr>
      <w:r w:rsidRPr="00DD759E">
        <w:tab/>
      </w:r>
      <w:r w:rsidRPr="00DD759E">
        <w:tab/>
        <w:t xml:space="preserve">The Triangle Island Location is the area </w:t>
      </w:r>
      <w:r w:rsidRPr="00DD759E">
        <w:rPr>
          <w:rFonts w:eastAsia="Calibri"/>
          <w:szCs w:val="22"/>
        </w:rPr>
        <w:t>bounded by the line starting at the point described in item 1 of the following table and running progressively as described in the table.</w:t>
      </w:r>
    </w:p>
    <w:p w14:paraId="1071163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35" w14:textId="77777777" w:rsidTr="00F311CE">
        <w:trPr>
          <w:tblHeader/>
        </w:trPr>
        <w:tc>
          <w:tcPr>
            <w:tcW w:w="8313" w:type="dxa"/>
            <w:gridSpan w:val="2"/>
            <w:tcBorders>
              <w:top w:val="single" w:sz="12" w:space="0" w:color="auto"/>
              <w:bottom w:val="single" w:sz="6" w:space="0" w:color="auto"/>
            </w:tcBorders>
            <w:shd w:val="clear" w:color="auto" w:fill="auto"/>
          </w:tcPr>
          <w:p w14:paraId="10711634" w14:textId="77777777" w:rsidR="00A422E4" w:rsidRPr="00DD759E" w:rsidRDefault="00A422E4" w:rsidP="00F311CE">
            <w:pPr>
              <w:pStyle w:val="TableHeading"/>
            </w:pPr>
            <w:r w:rsidRPr="00DD759E">
              <w:t>Triangle Island Location</w:t>
            </w:r>
          </w:p>
        </w:tc>
      </w:tr>
      <w:tr w:rsidR="00A422E4" w:rsidRPr="00DD759E" w14:paraId="10711638" w14:textId="77777777" w:rsidTr="00F311CE">
        <w:trPr>
          <w:tblHeader/>
        </w:trPr>
        <w:tc>
          <w:tcPr>
            <w:tcW w:w="714" w:type="dxa"/>
            <w:tcBorders>
              <w:top w:val="single" w:sz="6" w:space="0" w:color="auto"/>
              <w:bottom w:val="single" w:sz="12" w:space="0" w:color="auto"/>
            </w:tcBorders>
            <w:shd w:val="clear" w:color="auto" w:fill="auto"/>
          </w:tcPr>
          <w:p w14:paraId="1071163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37" w14:textId="77777777" w:rsidR="00A422E4" w:rsidRPr="00DD759E" w:rsidRDefault="00A422E4" w:rsidP="00F311CE">
            <w:pPr>
              <w:pStyle w:val="TableHeading"/>
            </w:pPr>
            <w:r w:rsidRPr="00DD759E">
              <w:t>Description</w:t>
            </w:r>
          </w:p>
        </w:tc>
      </w:tr>
      <w:tr w:rsidR="00A422E4" w:rsidRPr="00DD759E" w14:paraId="1071163B" w14:textId="77777777" w:rsidTr="00F311CE">
        <w:tc>
          <w:tcPr>
            <w:tcW w:w="714" w:type="dxa"/>
            <w:tcBorders>
              <w:top w:val="single" w:sz="12" w:space="0" w:color="auto"/>
            </w:tcBorders>
            <w:shd w:val="clear" w:color="auto" w:fill="auto"/>
          </w:tcPr>
          <w:p w14:paraId="1071163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3A" w14:textId="77777777" w:rsidR="00A422E4" w:rsidRPr="00DD759E" w:rsidRDefault="00A422E4" w:rsidP="00F311CE">
            <w:pPr>
              <w:pStyle w:val="Tabletext0"/>
            </w:pPr>
            <w:r w:rsidRPr="00DD759E">
              <w:t>The point 20°28.826′S 149°06.406′E</w:t>
            </w:r>
          </w:p>
        </w:tc>
      </w:tr>
      <w:tr w:rsidR="00A422E4" w:rsidRPr="00DD759E" w14:paraId="1071163E" w14:textId="77777777" w:rsidTr="00F311CE">
        <w:tc>
          <w:tcPr>
            <w:tcW w:w="714" w:type="dxa"/>
            <w:shd w:val="clear" w:color="auto" w:fill="auto"/>
          </w:tcPr>
          <w:p w14:paraId="1071163C" w14:textId="77777777" w:rsidR="00A422E4" w:rsidRPr="00DD759E" w:rsidRDefault="00A422E4" w:rsidP="00F311CE">
            <w:pPr>
              <w:pStyle w:val="Tabletext0"/>
            </w:pPr>
            <w:r w:rsidRPr="00DD759E">
              <w:t>2</w:t>
            </w:r>
          </w:p>
        </w:tc>
        <w:tc>
          <w:tcPr>
            <w:tcW w:w="7599" w:type="dxa"/>
            <w:shd w:val="clear" w:color="auto" w:fill="auto"/>
          </w:tcPr>
          <w:p w14:paraId="1071163D" w14:textId="77777777" w:rsidR="00A422E4" w:rsidRPr="00DD759E" w:rsidRDefault="00A422E4" w:rsidP="00F311CE">
            <w:pPr>
              <w:pStyle w:val="Tabletext0"/>
            </w:pPr>
            <w:r w:rsidRPr="00DD759E">
              <w:t>East along the parallel 20°28.826′S to longitude 149°07.046′E</w:t>
            </w:r>
          </w:p>
        </w:tc>
      </w:tr>
      <w:tr w:rsidR="00A422E4" w:rsidRPr="00DD759E" w14:paraId="10711641" w14:textId="77777777" w:rsidTr="00F311CE">
        <w:tc>
          <w:tcPr>
            <w:tcW w:w="714" w:type="dxa"/>
            <w:shd w:val="clear" w:color="auto" w:fill="auto"/>
          </w:tcPr>
          <w:p w14:paraId="1071163F" w14:textId="77777777" w:rsidR="00A422E4" w:rsidRPr="00DD759E" w:rsidRDefault="00A422E4" w:rsidP="00F311CE">
            <w:pPr>
              <w:pStyle w:val="Tabletext0"/>
            </w:pPr>
            <w:r w:rsidRPr="00DD759E">
              <w:t>3</w:t>
            </w:r>
          </w:p>
        </w:tc>
        <w:tc>
          <w:tcPr>
            <w:tcW w:w="7599" w:type="dxa"/>
            <w:shd w:val="clear" w:color="auto" w:fill="auto"/>
          </w:tcPr>
          <w:p w14:paraId="10711640" w14:textId="77777777" w:rsidR="00A422E4" w:rsidRPr="00DD759E" w:rsidRDefault="00A422E4" w:rsidP="00F311CE">
            <w:pPr>
              <w:pStyle w:val="Tabletext0"/>
            </w:pPr>
            <w:r w:rsidRPr="00DD759E">
              <w:t>South along the meridian 149°07.046′E to latitude 20°29.244′S</w:t>
            </w:r>
          </w:p>
        </w:tc>
      </w:tr>
      <w:tr w:rsidR="00A422E4" w:rsidRPr="00DD759E" w14:paraId="10711644" w14:textId="77777777" w:rsidTr="00F311CE">
        <w:tc>
          <w:tcPr>
            <w:tcW w:w="714" w:type="dxa"/>
            <w:shd w:val="clear" w:color="auto" w:fill="auto"/>
          </w:tcPr>
          <w:p w14:paraId="10711642" w14:textId="77777777" w:rsidR="00A422E4" w:rsidRPr="00DD759E" w:rsidRDefault="00A422E4" w:rsidP="00F311CE">
            <w:pPr>
              <w:pStyle w:val="Tabletext0"/>
            </w:pPr>
            <w:r w:rsidRPr="00DD759E">
              <w:t>4</w:t>
            </w:r>
          </w:p>
        </w:tc>
        <w:tc>
          <w:tcPr>
            <w:tcW w:w="7599" w:type="dxa"/>
            <w:shd w:val="clear" w:color="auto" w:fill="auto"/>
          </w:tcPr>
          <w:p w14:paraId="10711643" w14:textId="77777777" w:rsidR="00A422E4" w:rsidRPr="00DD759E" w:rsidRDefault="00A422E4" w:rsidP="00F311CE">
            <w:pPr>
              <w:pStyle w:val="Tabletext0"/>
            </w:pPr>
            <w:r w:rsidRPr="00DD759E">
              <w:t>East along the parallel 20°29.244′S to longitude 149°07.139′E</w:t>
            </w:r>
          </w:p>
        </w:tc>
      </w:tr>
      <w:tr w:rsidR="00A422E4" w:rsidRPr="00DD759E" w14:paraId="10711647" w14:textId="77777777" w:rsidTr="00F311CE">
        <w:tc>
          <w:tcPr>
            <w:tcW w:w="714" w:type="dxa"/>
            <w:shd w:val="clear" w:color="auto" w:fill="auto"/>
          </w:tcPr>
          <w:p w14:paraId="10711645" w14:textId="77777777" w:rsidR="00A422E4" w:rsidRPr="00DD759E" w:rsidRDefault="00A422E4" w:rsidP="00F311CE">
            <w:pPr>
              <w:pStyle w:val="Tabletext0"/>
            </w:pPr>
            <w:r w:rsidRPr="00DD759E">
              <w:t>5</w:t>
            </w:r>
          </w:p>
        </w:tc>
        <w:tc>
          <w:tcPr>
            <w:tcW w:w="7599" w:type="dxa"/>
            <w:shd w:val="clear" w:color="auto" w:fill="auto"/>
          </w:tcPr>
          <w:p w14:paraId="10711646" w14:textId="77777777" w:rsidR="00A422E4" w:rsidRPr="00DD759E" w:rsidRDefault="00A422E4" w:rsidP="00F311CE">
            <w:pPr>
              <w:pStyle w:val="Tabletext0"/>
            </w:pPr>
            <w:r w:rsidRPr="00DD759E">
              <w:t>South along the meridian 149°07.139′E to latitude 20°29.874′S</w:t>
            </w:r>
          </w:p>
        </w:tc>
      </w:tr>
      <w:tr w:rsidR="00A422E4" w:rsidRPr="00DD759E" w14:paraId="1071164A" w14:textId="77777777" w:rsidTr="00F311CE">
        <w:tc>
          <w:tcPr>
            <w:tcW w:w="714" w:type="dxa"/>
            <w:shd w:val="clear" w:color="auto" w:fill="auto"/>
          </w:tcPr>
          <w:p w14:paraId="10711648" w14:textId="77777777" w:rsidR="00A422E4" w:rsidRPr="00DD759E" w:rsidRDefault="00A422E4" w:rsidP="00F311CE">
            <w:pPr>
              <w:pStyle w:val="Tabletext0"/>
            </w:pPr>
            <w:r w:rsidRPr="00DD759E">
              <w:t>6</w:t>
            </w:r>
          </w:p>
        </w:tc>
        <w:tc>
          <w:tcPr>
            <w:tcW w:w="7599" w:type="dxa"/>
            <w:shd w:val="clear" w:color="auto" w:fill="auto"/>
          </w:tcPr>
          <w:p w14:paraId="10711649" w14:textId="77777777" w:rsidR="00A422E4" w:rsidRPr="00DD759E" w:rsidRDefault="00A422E4" w:rsidP="00F311CE">
            <w:pPr>
              <w:pStyle w:val="Tabletext0"/>
            </w:pPr>
            <w:r w:rsidRPr="00DD759E">
              <w:t>West along the parallel 20°29.874′S to longitude 149°06.301′E</w:t>
            </w:r>
          </w:p>
        </w:tc>
      </w:tr>
      <w:tr w:rsidR="00A422E4" w:rsidRPr="00DD759E" w14:paraId="1071164D" w14:textId="77777777" w:rsidTr="00F311CE">
        <w:tc>
          <w:tcPr>
            <w:tcW w:w="714" w:type="dxa"/>
            <w:shd w:val="clear" w:color="auto" w:fill="auto"/>
          </w:tcPr>
          <w:p w14:paraId="1071164B" w14:textId="77777777" w:rsidR="00A422E4" w:rsidRPr="00DD759E" w:rsidRDefault="00A422E4" w:rsidP="00F311CE">
            <w:pPr>
              <w:pStyle w:val="Tabletext0"/>
            </w:pPr>
            <w:r w:rsidRPr="00DD759E">
              <w:t>7</w:t>
            </w:r>
          </w:p>
        </w:tc>
        <w:tc>
          <w:tcPr>
            <w:tcW w:w="7599" w:type="dxa"/>
            <w:shd w:val="clear" w:color="auto" w:fill="auto"/>
          </w:tcPr>
          <w:p w14:paraId="1071164C" w14:textId="77777777" w:rsidR="00A422E4" w:rsidRPr="00DD759E" w:rsidRDefault="00A422E4" w:rsidP="00F311CE">
            <w:pPr>
              <w:pStyle w:val="Tabletext0"/>
            </w:pPr>
            <w:r w:rsidRPr="00DD759E">
              <w:t>North along the meridian 149°06.301′E to latitude 20°29.270′S</w:t>
            </w:r>
          </w:p>
        </w:tc>
      </w:tr>
      <w:tr w:rsidR="00A422E4" w:rsidRPr="00DD759E" w14:paraId="10711650" w14:textId="77777777" w:rsidTr="00F311CE">
        <w:tc>
          <w:tcPr>
            <w:tcW w:w="714" w:type="dxa"/>
            <w:tcBorders>
              <w:bottom w:val="single" w:sz="2" w:space="0" w:color="auto"/>
            </w:tcBorders>
            <w:shd w:val="clear" w:color="auto" w:fill="auto"/>
          </w:tcPr>
          <w:p w14:paraId="1071164E"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164F" w14:textId="77777777" w:rsidR="00A422E4" w:rsidRPr="00DD759E" w:rsidRDefault="00A422E4" w:rsidP="00F311CE">
            <w:pPr>
              <w:pStyle w:val="Tabletext0"/>
            </w:pPr>
            <w:r w:rsidRPr="00DD759E">
              <w:t>East along the parallel 20°29.270′S to longitude 149°06.406′E</w:t>
            </w:r>
          </w:p>
        </w:tc>
      </w:tr>
      <w:tr w:rsidR="00A422E4" w:rsidRPr="00DD759E" w14:paraId="10711653" w14:textId="77777777" w:rsidTr="00F311CE">
        <w:tc>
          <w:tcPr>
            <w:tcW w:w="714" w:type="dxa"/>
            <w:tcBorders>
              <w:top w:val="single" w:sz="2" w:space="0" w:color="auto"/>
              <w:bottom w:val="single" w:sz="12" w:space="0" w:color="auto"/>
            </w:tcBorders>
            <w:shd w:val="clear" w:color="auto" w:fill="auto"/>
          </w:tcPr>
          <w:p w14:paraId="10711651"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1652" w14:textId="77777777" w:rsidR="00A422E4" w:rsidRPr="00DD759E" w:rsidRDefault="00A422E4" w:rsidP="00F311CE">
            <w:pPr>
              <w:pStyle w:val="Tabletext0"/>
            </w:pPr>
            <w:r w:rsidRPr="00DD759E">
              <w:t>North along the meridian 149°06.406′E to the starting point</w:t>
            </w:r>
          </w:p>
        </w:tc>
      </w:tr>
    </w:tbl>
    <w:p w14:paraId="1071165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55" w14:textId="77777777" w:rsidR="00A422E4" w:rsidRPr="00DD759E" w:rsidRDefault="00A422E4" w:rsidP="00A422E4">
      <w:pPr>
        <w:pStyle w:val="ActHead5"/>
      </w:pPr>
      <w:bookmarkStart w:id="350" w:name="_Toc501380027"/>
      <w:r w:rsidRPr="00DD759E">
        <w:rPr>
          <w:rStyle w:val="CharSectno"/>
        </w:rPr>
        <w:t>163</w:t>
      </w:r>
      <w:r w:rsidRPr="00DD759E">
        <w:t xml:space="preserve">  Turtle Bay, Whitsunday Island Location</w:t>
      </w:r>
      <w:bookmarkEnd w:id="350"/>
    </w:p>
    <w:p w14:paraId="10711656" w14:textId="77777777" w:rsidR="00A422E4" w:rsidRPr="00DD759E" w:rsidRDefault="00A422E4" w:rsidP="00A422E4">
      <w:pPr>
        <w:pStyle w:val="Subsection"/>
        <w:rPr>
          <w:rFonts w:eastAsia="Calibri"/>
          <w:szCs w:val="22"/>
        </w:rPr>
      </w:pPr>
      <w:r w:rsidRPr="00DD759E">
        <w:tab/>
      </w:r>
      <w:r w:rsidRPr="00DD759E">
        <w:tab/>
        <w:t xml:space="preserve">The Turtle Bay, Whitsunday Island Location is the area </w:t>
      </w:r>
      <w:r w:rsidRPr="00DD759E">
        <w:rPr>
          <w:rFonts w:eastAsia="Calibri"/>
          <w:szCs w:val="22"/>
        </w:rPr>
        <w:t>bounded by the line starting at the point described in item 1 of the following table and running progressively as described in the table.</w:t>
      </w:r>
    </w:p>
    <w:p w14:paraId="10711657"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59" w14:textId="77777777" w:rsidTr="00F311CE">
        <w:trPr>
          <w:tblHeader/>
        </w:trPr>
        <w:tc>
          <w:tcPr>
            <w:tcW w:w="8313" w:type="dxa"/>
            <w:gridSpan w:val="2"/>
            <w:tcBorders>
              <w:top w:val="single" w:sz="12" w:space="0" w:color="auto"/>
              <w:bottom w:val="single" w:sz="6" w:space="0" w:color="auto"/>
            </w:tcBorders>
            <w:shd w:val="clear" w:color="auto" w:fill="auto"/>
          </w:tcPr>
          <w:p w14:paraId="10711658" w14:textId="77777777" w:rsidR="00A422E4" w:rsidRPr="00DD759E" w:rsidRDefault="00A422E4" w:rsidP="00F311CE">
            <w:pPr>
              <w:pStyle w:val="TableHeading"/>
            </w:pPr>
            <w:r w:rsidRPr="00DD759E">
              <w:t>Turtle Bay, Whitsunday Island Location</w:t>
            </w:r>
          </w:p>
        </w:tc>
      </w:tr>
      <w:tr w:rsidR="00A422E4" w:rsidRPr="00DD759E" w14:paraId="1071165C" w14:textId="77777777" w:rsidTr="00F311CE">
        <w:trPr>
          <w:tblHeader/>
        </w:trPr>
        <w:tc>
          <w:tcPr>
            <w:tcW w:w="714" w:type="dxa"/>
            <w:tcBorders>
              <w:top w:val="single" w:sz="6" w:space="0" w:color="auto"/>
              <w:bottom w:val="single" w:sz="12" w:space="0" w:color="auto"/>
            </w:tcBorders>
            <w:shd w:val="clear" w:color="auto" w:fill="auto"/>
          </w:tcPr>
          <w:p w14:paraId="1071165A"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5B" w14:textId="77777777" w:rsidR="00A422E4" w:rsidRPr="00DD759E" w:rsidRDefault="00A422E4" w:rsidP="00F311CE">
            <w:pPr>
              <w:pStyle w:val="TableHeading"/>
            </w:pPr>
            <w:r w:rsidRPr="00DD759E">
              <w:t>Description</w:t>
            </w:r>
          </w:p>
        </w:tc>
      </w:tr>
      <w:tr w:rsidR="00A422E4" w:rsidRPr="00DD759E" w14:paraId="1071165F" w14:textId="77777777" w:rsidTr="00F311CE">
        <w:tc>
          <w:tcPr>
            <w:tcW w:w="714" w:type="dxa"/>
            <w:tcBorders>
              <w:top w:val="single" w:sz="12" w:space="0" w:color="auto"/>
            </w:tcBorders>
            <w:shd w:val="clear" w:color="auto" w:fill="auto"/>
          </w:tcPr>
          <w:p w14:paraId="1071165D"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5E" w14:textId="77777777" w:rsidR="00A422E4" w:rsidRPr="00DD759E" w:rsidRDefault="00A422E4" w:rsidP="00F311CE">
            <w:pPr>
              <w:pStyle w:val="Tabletext0"/>
            </w:pPr>
            <w:r w:rsidRPr="00DD759E">
              <w:t>The point 20°19.066′S 148°59.562′E</w:t>
            </w:r>
          </w:p>
        </w:tc>
      </w:tr>
      <w:tr w:rsidR="00A422E4" w:rsidRPr="00DD759E" w14:paraId="10711662" w14:textId="77777777" w:rsidTr="00F311CE">
        <w:tc>
          <w:tcPr>
            <w:tcW w:w="714" w:type="dxa"/>
            <w:shd w:val="clear" w:color="auto" w:fill="auto"/>
          </w:tcPr>
          <w:p w14:paraId="10711660" w14:textId="77777777" w:rsidR="00A422E4" w:rsidRPr="00DD759E" w:rsidRDefault="00A422E4" w:rsidP="00F311CE">
            <w:pPr>
              <w:pStyle w:val="Tabletext0"/>
            </w:pPr>
            <w:r w:rsidRPr="00DD759E">
              <w:t>2</w:t>
            </w:r>
          </w:p>
        </w:tc>
        <w:tc>
          <w:tcPr>
            <w:tcW w:w="7599" w:type="dxa"/>
            <w:shd w:val="clear" w:color="auto" w:fill="auto"/>
          </w:tcPr>
          <w:p w14:paraId="10711661" w14:textId="77777777" w:rsidR="00A422E4" w:rsidRPr="00DD759E" w:rsidRDefault="00A422E4" w:rsidP="00F311CE">
            <w:pPr>
              <w:pStyle w:val="Tabletext0"/>
            </w:pPr>
            <w:r w:rsidRPr="00DD759E">
              <w:t>South along the meridian 148°59.562′E to latitude 20°19.656′S</w:t>
            </w:r>
          </w:p>
        </w:tc>
      </w:tr>
      <w:tr w:rsidR="00A422E4" w:rsidRPr="00DD759E" w14:paraId="10711665" w14:textId="77777777" w:rsidTr="00F311CE">
        <w:tc>
          <w:tcPr>
            <w:tcW w:w="714" w:type="dxa"/>
            <w:shd w:val="clear" w:color="auto" w:fill="auto"/>
          </w:tcPr>
          <w:p w14:paraId="10711663" w14:textId="77777777" w:rsidR="00A422E4" w:rsidRPr="00DD759E" w:rsidRDefault="00A422E4" w:rsidP="00F311CE">
            <w:pPr>
              <w:pStyle w:val="Tabletext0"/>
            </w:pPr>
            <w:r w:rsidRPr="00DD759E">
              <w:t>3</w:t>
            </w:r>
          </w:p>
        </w:tc>
        <w:tc>
          <w:tcPr>
            <w:tcW w:w="7599" w:type="dxa"/>
            <w:shd w:val="clear" w:color="auto" w:fill="auto"/>
          </w:tcPr>
          <w:p w14:paraId="10711664" w14:textId="77777777" w:rsidR="00A422E4" w:rsidRPr="00DD759E" w:rsidRDefault="00A422E4" w:rsidP="00F311CE">
            <w:pPr>
              <w:pStyle w:val="Tabletext0"/>
            </w:pPr>
            <w:r w:rsidRPr="00DD759E">
              <w:t>West along the parallel 20°19.656′S to longitude 148°59.169′E</w:t>
            </w:r>
          </w:p>
        </w:tc>
      </w:tr>
      <w:tr w:rsidR="00A422E4" w:rsidRPr="00DD759E" w14:paraId="10711668" w14:textId="77777777" w:rsidTr="00F311CE">
        <w:tc>
          <w:tcPr>
            <w:tcW w:w="714" w:type="dxa"/>
            <w:shd w:val="clear" w:color="auto" w:fill="auto"/>
          </w:tcPr>
          <w:p w14:paraId="10711666" w14:textId="77777777" w:rsidR="00A422E4" w:rsidRPr="00DD759E" w:rsidRDefault="00A422E4" w:rsidP="00F311CE">
            <w:pPr>
              <w:pStyle w:val="Tabletext0"/>
            </w:pPr>
            <w:r w:rsidRPr="00DD759E">
              <w:t>4</w:t>
            </w:r>
          </w:p>
        </w:tc>
        <w:tc>
          <w:tcPr>
            <w:tcW w:w="7599" w:type="dxa"/>
            <w:shd w:val="clear" w:color="auto" w:fill="auto"/>
          </w:tcPr>
          <w:p w14:paraId="10711667" w14:textId="77777777" w:rsidR="00A422E4" w:rsidRPr="00DD759E" w:rsidRDefault="00A422E4" w:rsidP="00F311CE">
            <w:pPr>
              <w:pStyle w:val="Tabletext0"/>
            </w:pPr>
            <w:r w:rsidRPr="00DD759E">
              <w:t>North along the meridian 148°59.169′E to the intersection of the Whitsunday Island (20</w:t>
            </w:r>
            <w:r>
              <w:noBreakHyphen/>
            </w:r>
            <w:r w:rsidRPr="00DD759E">
              <w:t>041a) coastline at mean low water and the meridian 148°59.169′E (at the point closest to 20°19.387′S 148°59.169′E)</w:t>
            </w:r>
          </w:p>
        </w:tc>
      </w:tr>
      <w:tr w:rsidR="00A422E4" w:rsidRPr="00DD759E" w14:paraId="1071166B" w14:textId="77777777" w:rsidTr="00F311CE">
        <w:tc>
          <w:tcPr>
            <w:tcW w:w="714" w:type="dxa"/>
            <w:shd w:val="clear" w:color="auto" w:fill="auto"/>
          </w:tcPr>
          <w:p w14:paraId="10711669" w14:textId="77777777" w:rsidR="00A422E4" w:rsidRPr="00DD759E" w:rsidRDefault="00A422E4" w:rsidP="00F311CE">
            <w:pPr>
              <w:pStyle w:val="Tabletext0"/>
            </w:pPr>
            <w:r w:rsidRPr="00DD759E">
              <w:t>5</w:t>
            </w:r>
          </w:p>
        </w:tc>
        <w:tc>
          <w:tcPr>
            <w:tcW w:w="7599" w:type="dxa"/>
            <w:shd w:val="clear" w:color="auto" w:fill="auto"/>
          </w:tcPr>
          <w:p w14:paraId="1071166A" w14:textId="77777777" w:rsidR="00A422E4" w:rsidRPr="00DD759E" w:rsidRDefault="00A422E4" w:rsidP="00F311CE">
            <w:pPr>
              <w:pStyle w:val="Tabletext0"/>
            </w:pPr>
            <w:r w:rsidRPr="00DD759E">
              <w:t>Generally northerly then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149°01.372′E (at the point closest to 20°19.346′S 149°01.372′E)</w:t>
            </w:r>
          </w:p>
        </w:tc>
      </w:tr>
      <w:tr w:rsidR="00A422E4" w:rsidRPr="00DD759E" w14:paraId="1071166E" w14:textId="77777777" w:rsidTr="00F311CE">
        <w:tc>
          <w:tcPr>
            <w:tcW w:w="714" w:type="dxa"/>
            <w:shd w:val="clear" w:color="auto" w:fill="auto"/>
          </w:tcPr>
          <w:p w14:paraId="1071166C" w14:textId="77777777" w:rsidR="00A422E4" w:rsidRPr="00DD759E" w:rsidRDefault="00A422E4" w:rsidP="00F311CE">
            <w:pPr>
              <w:pStyle w:val="Tabletext0"/>
            </w:pPr>
            <w:r w:rsidRPr="00DD759E">
              <w:t>6</w:t>
            </w:r>
          </w:p>
        </w:tc>
        <w:tc>
          <w:tcPr>
            <w:tcW w:w="7599" w:type="dxa"/>
            <w:shd w:val="clear" w:color="auto" w:fill="auto"/>
          </w:tcPr>
          <w:p w14:paraId="1071166D" w14:textId="77777777" w:rsidR="00A422E4" w:rsidRPr="00DD759E" w:rsidRDefault="00A422E4" w:rsidP="00F311CE">
            <w:pPr>
              <w:pStyle w:val="Tabletext0"/>
            </w:pPr>
            <w:r w:rsidRPr="00DD759E">
              <w:t>South along the meridian 149°01.372′E to latitude 20°19.616′S</w:t>
            </w:r>
          </w:p>
        </w:tc>
      </w:tr>
      <w:tr w:rsidR="00A422E4" w:rsidRPr="00DD759E" w14:paraId="10711671" w14:textId="77777777" w:rsidTr="00F311CE">
        <w:tc>
          <w:tcPr>
            <w:tcW w:w="714" w:type="dxa"/>
            <w:shd w:val="clear" w:color="auto" w:fill="auto"/>
          </w:tcPr>
          <w:p w14:paraId="1071166F" w14:textId="77777777" w:rsidR="00A422E4" w:rsidRPr="00DD759E" w:rsidRDefault="00A422E4" w:rsidP="00F311CE">
            <w:pPr>
              <w:pStyle w:val="Tabletext0"/>
            </w:pPr>
            <w:r w:rsidRPr="00DD759E">
              <w:t>7</w:t>
            </w:r>
          </w:p>
        </w:tc>
        <w:tc>
          <w:tcPr>
            <w:tcW w:w="7599" w:type="dxa"/>
            <w:shd w:val="clear" w:color="auto" w:fill="auto"/>
          </w:tcPr>
          <w:p w14:paraId="10711670" w14:textId="77777777" w:rsidR="00A422E4" w:rsidRPr="00DD759E" w:rsidRDefault="00A422E4" w:rsidP="00F311CE">
            <w:pPr>
              <w:pStyle w:val="Tabletext0"/>
            </w:pPr>
            <w:r w:rsidRPr="00DD759E">
              <w:t>West along the parallel 20°19.616′S to longitude 149°01.119′E</w:t>
            </w:r>
          </w:p>
        </w:tc>
      </w:tr>
      <w:tr w:rsidR="00A422E4" w:rsidRPr="00DD759E" w14:paraId="10711674" w14:textId="77777777" w:rsidTr="00F311CE">
        <w:tc>
          <w:tcPr>
            <w:tcW w:w="714" w:type="dxa"/>
            <w:tcBorders>
              <w:bottom w:val="single" w:sz="2" w:space="0" w:color="auto"/>
            </w:tcBorders>
            <w:shd w:val="clear" w:color="auto" w:fill="auto"/>
          </w:tcPr>
          <w:p w14:paraId="10711672"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1673" w14:textId="77777777" w:rsidR="00A422E4" w:rsidRPr="00DD759E" w:rsidRDefault="00A422E4" w:rsidP="00F311CE">
            <w:pPr>
              <w:pStyle w:val="Tabletext0"/>
            </w:pPr>
            <w:r w:rsidRPr="00DD759E">
              <w:t>North</w:t>
            </w:r>
            <w:r>
              <w:noBreakHyphen/>
            </w:r>
            <w:r w:rsidRPr="00DD759E">
              <w:t>westerly along the geodesic to 20°19.066′S 149°00.438′E</w:t>
            </w:r>
          </w:p>
        </w:tc>
      </w:tr>
      <w:tr w:rsidR="00A422E4" w:rsidRPr="00DD759E" w14:paraId="10711677" w14:textId="77777777" w:rsidTr="00F311CE">
        <w:tc>
          <w:tcPr>
            <w:tcW w:w="714" w:type="dxa"/>
            <w:tcBorders>
              <w:top w:val="single" w:sz="2" w:space="0" w:color="auto"/>
              <w:bottom w:val="single" w:sz="12" w:space="0" w:color="auto"/>
            </w:tcBorders>
            <w:shd w:val="clear" w:color="auto" w:fill="auto"/>
          </w:tcPr>
          <w:p w14:paraId="10711675"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1676" w14:textId="77777777" w:rsidR="00A422E4" w:rsidRPr="00DD759E" w:rsidRDefault="00A422E4" w:rsidP="00F311CE">
            <w:pPr>
              <w:pStyle w:val="Tabletext0"/>
            </w:pPr>
            <w:r w:rsidRPr="00DD759E">
              <w:t>West along the parallel 20°19.066′S to the starting point</w:t>
            </w:r>
          </w:p>
        </w:tc>
      </w:tr>
    </w:tbl>
    <w:p w14:paraId="1071167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79" w14:textId="77777777" w:rsidR="00A422E4" w:rsidRPr="00DD759E" w:rsidRDefault="00A422E4" w:rsidP="00A422E4">
      <w:pPr>
        <w:pStyle w:val="ActHead5"/>
      </w:pPr>
      <w:bookmarkStart w:id="351" w:name="_Toc501380028"/>
      <w:r w:rsidRPr="00DD759E">
        <w:rPr>
          <w:rStyle w:val="CharSectno"/>
        </w:rPr>
        <w:t>164</w:t>
      </w:r>
      <w:r w:rsidRPr="00DD759E">
        <w:t xml:space="preserve">  Unnamed Island (20</w:t>
      </w:r>
      <w:r>
        <w:noBreakHyphen/>
      </w:r>
      <w:r w:rsidRPr="00DD759E">
        <w:t>059) Location</w:t>
      </w:r>
      <w:bookmarkEnd w:id="351"/>
    </w:p>
    <w:p w14:paraId="1071167A" w14:textId="77777777" w:rsidR="00A422E4" w:rsidRPr="00DD759E" w:rsidRDefault="00A422E4" w:rsidP="00A422E4">
      <w:pPr>
        <w:pStyle w:val="Subsection"/>
        <w:rPr>
          <w:rFonts w:eastAsia="Calibri"/>
          <w:szCs w:val="22"/>
        </w:rPr>
      </w:pPr>
      <w:r w:rsidRPr="00DD759E">
        <w:tab/>
      </w:r>
      <w:r w:rsidRPr="00DD759E">
        <w:tab/>
        <w:t>The Unnamed Island (20</w:t>
      </w:r>
      <w:r>
        <w:noBreakHyphen/>
      </w:r>
      <w:r w:rsidRPr="00DD759E">
        <w:t xml:space="preserve">059) Location is the area </w:t>
      </w:r>
      <w:r w:rsidRPr="00DD759E">
        <w:rPr>
          <w:rFonts w:eastAsia="Calibri"/>
          <w:szCs w:val="22"/>
        </w:rPr>
        <w:t>bounded by the line starting at the point described in item 1 of the following table and running progressively as described in the table.</w:t>
      </w:r>
    </w:p>
    <w:p w14:paraId="1071167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7D" w14:textId="77777777" w:rsidTr="00F311CE">
        <w:trPr>
          <w:tblHeader/>
        </w:trPr>
        <w:tc>
          <w:tcPr>
            <w:tcW w:w="8313" w:type="dxa"/>
            <w:gridSpan w:val="2"/>
            <w:tcBorders>
              <w:top w:val="single" w:sz="12" w:space="0" w:color="auto"/>
              <w:bottom w:val="single" w:sz="6" w:space="0" w:color="auto"/>
            </w:tcBorders>
            <w:shd w:val="clear" w:color="auto" w:fill="auto"/>
          </w:tcPr>
          <w:p w14:paraId="1071167C" w14:textId="77777777" w:rsidR="00A422E4" w:rsidRPr="00DD759E" w:rsidRDefault="00A422E4" w:rsidP="00F311CE">
            <w:pPr>
              <w:pStyle w:val="TableHeading"/>
            </w:pPr>
            <w:r w:rsidRPr="00DD759E">
              <w:t>Unnamed Island (20</w:t>
            </w:r>
            <w:r>
              <w:noBreakHyphen/>
            </w:r>
            <w:r w:rsidRPr="00DD759E">
              <w:t>059) Location</w:t>
            </w:r>
          </w:p>
        </w:tc>
      </w:tr>
      <w:tr w:rsidR="00A422E4" w:rsidRPr="00DD759E" w14:paraId="10711680" w14:textId="77777777" w:rsidTr="00F311CE">
        <w:trPr>
          <w:tblHeader/>
        </w:trPr>
        <w:tc>
          <w:tcPr>
            <w:tcW w:w="714" w:type="dxa"/>
            <w:tcBorders>
              <w:top w:val="single" w:sz="6" w:space="0" w:color="auto"/>
              <w:bottom w:val="single" w:sz="12" w:space="0" w:color="auto"/>
            </w:tcBorders>
            <w:shd w:val="clear" w:color="auto" w:fill="auto"/>
          </w:tcPr>
          <w:p w14:paraId="1071167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7F" w14:textId="77777777" w:rsidR="00A422E4" w:rsidRPr="00DD759E" w:rsidRDefault="00A422E4" w:rsidP="00F311CE">
            <w:pPr>
              <w:pStyle w:val="TableHeading"/>
            </w:pPr>
            <w:r w:rsidRPr="00DD759E">
              <w:t>Description</w:t>
            </w:r>
          </w:p>
        </w:tc>
      </w:tr>
      <w:tr w:rsidR="00A422E4" w:rsidRPr="00DD759E" w14:paraId="10711683" w14:textId="77777777" w:rsidTr="00F311CE">
        <w:tc>
          <w:tcPr>
            <w:tcW w:w="714" w:type="dxa"/>
            <w:tcBorders>
              <w:top w:val="single" w:sz="12" w:space="0" w:color="auto"/>
            </w:tcBorders>
            <w:shd w:val="clear" w:color="auto" w:fill="auto"/>
          </w:tcPr>
          <w:p w14:paraId="1071168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82" w14:textId="77777777" w:rsidR="00A422E4" w:rsidRPr="00DD759E" w:rsidRDefault="00A422E4" w:rsidP="00F311CE">
            <w:pPr>
              <w:pStyle w:val="Tabletext0"/>
            </w:pPr>
            <w:r w:rsidRPr="00DD759E">
              <w:t>The point 20°22.216′S 148°57.530′E</w:t>
            </w:r>
          </w:p>
        </w:tc>
      </w:tr>
      <w:tr w:rsidR="00A422E4" w:rsidRPr="00DD759E" w14:paraId="10711686" w14:textId="77777777" w:rsidTr="00F311CE">
        <w:tc>
          <w:tcPr>
            <w:tcW w:w="714" w:type="dxa"/>
            <w:shd w:val="clear" w:color="auto" w:fill="auto"/>
          </w:tcPr>
          <w:p w14:paraId="10711684" w14:textId="77777777" w:rsidR="00A422E4" w:rsidRPr="00DD759E" w:rsidRDefault="00A422E4" w:rsidP="00F311CE">
            <w:pPr>
              <w:pStyle w:val="Tabletext0"/>
            </w:pPr>
            <w:r w:rsidRPr="00DD759E">
              <w:t>2</w:t>
            </w:r>
          </w:p>
        </w:tc>
        <w:tc>
          <w:tcPr>
            <w:tcW w:w="7599" w:type="dxa"/>
            <w:shd w:val="clear" w:color="auto" w:fill="auto"/>
          </w:tcPr>
          <w:p w14:paraId="10711685" w14:textId="77777777" w:rsidR="00A422E4" w:rsidRPr="00DD759E" w:rsidRDefault="00A422E4" w:rsidP="00F311CE">
            <w:pPr>
              <w:pStyle w:val="Tabletext0"/>
            </w:pPr>
            <w:r w:rsidRPr="00DD759E">
              <w:t>East along the parallel 20°22.216′S to longitude 148°58.140′E</w:t>
            </w:r>
          </w:p>
        </w:tc>
      </w:tr>
      <w:tr w:rsidR="00A422E4" w:rsidRPr="00DD759E" w14:paraId="10711689" w14:textId="77777777" w:rsidTr="00F311CE">
        <w:tc>
          <w:tcPr>
            <w:tcW w:w="714" w:type="dxa"/>
            <w:shd w:val="clear" w:color="auto" w:fill="auto"/>
          </w:tcPr>
          <w:p w14:paraId="10711687" w14:textId="77777777" w:rsidR="00A422E4" w:rsidRPr="00DD759E" w:rsidRDefault="00A422E4" w:rsidP="00F311CE">
            <w:pPr>
              <w:pStyle w:val="Tabletext0"/>
            </w:pPr>
            <w:r w:rsidRPr="00DD759E">
              <w:t>3</w:t>
            </w:r>
          </w:p>
        </w:tc>
        <w:tc>
          <w:tcPr>
            <w:tcW w:w="7599" w:type="dxa"/>
            <w:shd w:val="clear" w:color="auto" w:fill="auto"/>
          </w:tcPr>
          <w:p w14:paraId="10711688" w14:textId="77777777" w:rsidR="00A422E4" w:rsidRPr="00DD759E" w:rsidRDefault="00A422E4" w:rsidP="00F311CE">
            <w:pPr>
              <w:pStyle w:val="Tabletext0"/>
            </w:pPr>
            <w:r w:rsidRPr="00DD759E">
              <w:t>South along the meridian 148°58.140′E to latitude 20°22.690′S</w:t>
            </w:r>
          </w:p>
        </w:tc>
      </w:tr>
      <w:tr w:rsidR="00A422E4" w:rsidRPr="00DD759E" w14:paraId="1071168C" w14:textId="77777777" w:rsidTr="00F311CE">
        <w:tc>
          <w:tcPr>
            <w:tcW w:w="714" w:type="dxa"/>
            <w:tcBorders>
              <w:bottom w:val="single" w:sz="2" w:space="0" w:color="auto"/>
            </w:tcBorders>
            <w:shd w:val="clear" w:color="auto" w:fill="auto"/>
          </w:tcPr>
          <w:p w14:paraId="1071168A"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68B" w14:textId="77777777" w:rsidR="00A422E4" w:rsidRPr="00DD759E" w:rsidRDefault="00A422E4" w:rsidP="00F311CE">
            <w:pPr>
              <w:pStyle w:val="Tabletext0"/>
            </w:pPr>
            <w:r w:rsidRPr="00DD759E">
              <w:t>West along the parallel 20°22.690′S to longitude 148°57.530′E</w:t>
            </w:r>
          </w:p>
        </w:tc>
      </w:tr>
      <w:tr w:rsidR="00A422E4" w:rsidRPr="00DD759E" w14:paraId="1071168F" w14:textId="77777777" w:rsidTr="00F311CE">
        <w:tc>
          <w:tcPr>
            <w:tcW w:w="714" w:type="dxa"/>
            <w:tcBorders>
              <w:top w:val="single" w:sz="2" w:space="0" w:color="auto"/>
              <w:bottom w:val="single" w:sz="12" w:space="0" w:color="auto"/>
            </w:tcBorders>
            <w:shd w:val="clear" w:color="auto" w:fill="auto"/>
          </w:tcPr>
          <w:p w14:paraId="1071168D"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68E" w14:textId="77777777" w:rsidR="00A422E4" w:rsidRPr="00DD759E" w:rsidRDefault="00A422E4" w:rsidP="00F311CE">
            <w:pPr>
              <w:pStyle w:val="Tabletext0"/>
            </w:pPr>
            <w:r w:rsidRPr="00DD759E">
              <w:t>North along the meridian 148°57.530′E to the starting point</w:t>
            </w:r>
          </w:p>
        </w:tc>
      </w:tr>
    </w:tbl>
    <w:p w14:paraId="10711690"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91" w14:textId="77777777" w:rsidR="00A422E4" w:rsidRPr="00DD759E" w:rsidRDefault="00A422E4" w:rsidP="00A422E4">
      <w:pPr>
        <w:pStyle w:val="ActHead5"/>
      </w:pPr>
      <w:bookmarkStart w:id="352" w:name="_Toc501380029"/>
      <w:r w:rsidRPr="00DD759E">
        <w:rPr>
          <w:rStyle w:val="CharSectno"/>
        </w:rPr>
        <w:t>165</w:t>
      </w:r>
      <w:r w:rsidRPr="00DD759E">
        <w:t xml:space="preserve">  Unnamed Island (20</w:t>
      </w:r>
      <w:r>
        <w:noBreakHyphen/>
      </w:r>
      <w:r w:rsidRPr="00DD759E">
        <w:t>023), Armit Islets (No 1) Location</w:t>
      </w:r>
      <w:bookmarkEnd w:id="352"/>
    </w:p>
    <w:p w14:paraId="10711692" w14:textId="77777777" w:rsidR="00A422E4" w:rsidRPr="00DD759E" w:rsidRDefault="00A422E4" w:rsidP="00A422E4">
      <w:pPr>
        <w:pStyle w:val="Subsection"/>
        <w:rPr>
          <w:rFonts w:eastAsia="Calibri"/>
          <w:szCs w:val="22"/>
        </w:rPr>
      </w:pPr>
      <w:r w:rsidRPr="00DD759E">
        <w:tab/>
      </w:r>
      <w:r w:rsidRPr="00DD759E">
        <w:tab/>
        <w:t>The Unnamed Island (20</w:t>
      </w:r>
      <w:r>
        <w:noBreakHyphen/>
      </w:r>
      <w:r w:rsidRPr="00DD759E">
        <w:t xml:space="preserve">023), Armit Islets (No 1) Location is the area </w:t>
      </w:r>
      <w:r w:rsidRPr="00DD759E">
        <w:rPr>
          <w:rFonts w:eastAsia="Calibri"/>
          <w:szCs w:val="22"/>
        </w:rPr>
        <w:t>bounded by the line starting at the point described in item 1 of the following table and running progressively as described in the table.</w:t>
      </w:r>
    </w:p>
    <w:p w14:paraId="10711693"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95" w14:textId="77777777" w:rsidTr="00F311CE">
        <w:trPr>
          <w:tblHeader/>
        </w:trPr>
        <w:tc>
          <w:tcPr>
            <w:tcW w:w="8313" w:type="dxa"/>
            <w:gridSpan w:val="2"/>
            <w:tcBorders>
              <w:top w:val="single" w:sz="12" w:space="0" w:color="auto"/>
              <w:bottom w:val="single" w:sz="6" w:space="0" w:color="auto"/>
            </w:tcBorders>
            <w:shd w:val="clear" w:color="auto" w:fill="auto"/>
          </w:tcPr>
          <w:p w14:paraId="10711694" w14:textId="77777777" w:rsidR="00A422E4" w:rsidRPr="00DD759E" w:rsidRDefault="00A422E4" w:rsidP="00F311CE">
            <w:pPr>
              <w:pStyle w:val="TableHeading"/>
            </w:pPr>
            <w:r w:rsidRPr="00DD759E">
              <w:t>Unnamed Island (20</w:t>
            </w:r>
            <w:r>
              <w:noBreakHyphen/>
            </w:r>
            <w:r w:rsidRPr="00DD759E">
              <w:t>023), Armit Islets (No 1) Location</w:t>
            </w:r>
          </w:p>
        </w:tc>
      </w:tr>
      <w:tr w:rsidR="00A422E4" w:rsidRPr="00DD759E" w14:paraId="10711698" w14:textId="77777777" w:rsidTr="00F311CE">
        <w:trPr>
          <w:tblHeader/>
        </w:trPr>
        <w:tc>
          <w:tcPr>
            <w:tcW w:w="714" w:type="dxa"/>
            <w:tcBorders>
              <w:top w:val="single" w:sz="6" w:space="0" w:color="auto"/>
              <w:bottom w:val="single" w:sz="12" w:space="0" w:color="auto"/>
            </w:tcBorders>
            <w:shd w:val="clear" w:color="auto" w:fill="auto"/>
          </w:tcPr>
          <w:p w14:paraId="10711696"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97" w14:textId="77777777" w:rsidR="00A422E4" w:rsidRPr="00DD759E" w:rsidRDefault="00A422E4" w:rsidP="00F311CE">
            <w:pPr>
              <w:pStyle w:val="TableHeading"/>
            </w:pPr>
            <w:r w:rsidRPr="00DD759E">
              <w:t>Description</w:t>
            </w:r>
          </w:p>
        </w:tc>
      </w:tr>
      <w:tr w:rsidR="00A422E4" w:rsidRPr="00DD759E" w14:paraId="1071169B" w14:textId="77777777" w:rsidTr="00F311CE">
        <w:tc>
          <w:tcPr>
            <w:tcW w:w="714" w:type="dxa"/>
            <w:tcBorders>
              <w:top w:val="single" w:sz="12" w:space="0" w:color="auto"/>
            </w:tcBorders>
            <w:shd w:val="clear" w:color="auto" w:fill="auto"/>
          </w:tcPr>
          <w:p w14:paraId="10711699"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9A" w14:textId="77777777" w:rsidR="00A422E4" w:rsidRPr="00DD759E" w:rsidRDefault="00A422E4" w:rsidP="00F311CE">
            <w:pPr>
              <w:pStyle w:val="Tabletext0"/>
            </w:pPr>
            <w:r w:rsidRPr="00DD759E">
              <w:t>The point 20°06.210′S 148°39.706′E</w:t>
            </w:r>
          </w:p>
        </w:tc>
      </w:tr>
      <w:tr w:rsidR="00A422E4" w:rsidRPr="00DD759E" w14:paraId="1071169E" w14:textId="77777777" w:rsidTr="00F311CE">
        <w:tc>
          <w:tcPr>
            <w:tcW w:w="714" w:type="dxa"/>
            <w:shd w:val="clear" w:color="auto" w:fill="auto"/>
          </w:tcPr>
          <w:p w14:paraId="1071169C" w14:textId="77777777" w:rsidR="00A422E4" w:rsidRPr="00DD759E" w:rsidRDefault="00A422E4" w:rsidP="00F311CE">
            <w:pPr>
              <w:pStyle w:val="Tabletext0"/>
            </w:pPr>
            <w:r w:rsidRPr="00DD759E">
              <w:t>2</w:t>
            </w:r>
          </w:p>
        </w:tc>
        <w:tc>
          <w:tcPr>
            <w:tcW w:w="7599" w:type="dxa"/>
            <w:shd w:val="clear" w:color="auto" w:fill="auto"/>
          </w:tcPr>
          <w:p w14:paraId="1071169D" w14:textId="77777777" w:rsidR="00A422E4" w:rsidRPr="00DD759E" w:rsidRDefault="00A422E4" w:rsidP="00F311CE">
            <w:pPr>
              <w:pStyle w:val="Tabletext0"/>
            </w:pPr>
            <w:r w:rsidRPr="00DD759E">
              <w:t>East along the parallel 20°06.210′S to longitude 148°40.190′E</w:t>
            </w:r>
          </w:p>
        </w:tc>
      </w:tr>
      <w:tr w:rsidR="00A422E4" w:rsidRPr="00DD759E" w14:paraId="107116A1" w14:textId="77777777" w:rsidTr="00F311CE">
        <w:tc>
          <w:tcPr>
            <w:tcW w:w="714" w:type="dxa"/>
            <w:shd w:val="clear" w:color="auto" w:fill="auto"/>
          </w:tcPr>
          <w:p w14:paraId="1071169F" w14:textId="77777777" w:rsidR="00A422E4" w:rsidRPr="00DD759E" w:rsidRDefault="00A422E4" w:rsidP="00F311CE">
            <w:pPr>
              <w:pStyle w:val="Tabletext0"/>
            </w:pPr>
            <w:r w:rsidRPr="00DD759E">
              <w:t>3</w:t>
            </w:r>
          </w:p>
        </w:tc>
        <w:tc>
          <w:tcPr>
            <w:tcW w:w="7599" w:type="dxa"/>
            <w:shd w:val="clear" w:color="auto" w:fill="auto"/>
          </w:tcPr>
          <w:p w14:paraId="107116A0" w14:textId="77777777" w:rsidR="00A422E4" w:rsidRPr="00DD759E" w:rsidRDefault="00A422E4" w:rsidP="00F311CE">
            <w:pPr>
              <w:pStyle w:val="Tabletext0"/>
            </w:pPr>
            <w:r w:rsidRPr="00DD759E">
              <w:t>South along the meridian 148°40.190′E to latitude 20°07.079′S</w:t>
            </w:r>
          </w:p>
        </w:tc>
      </w:tr>
      <w:tr w:rsidR="00A422E4" w:rsidRPr="00DD759E" w14:paraId="107116A4" w14:textId="77777777" w:rsidTr="00F311CE">
        <w:tc>
          <w:tcPr>
            <w:tcW w:w="714" w:type="dxa"/>
            <w:tcBorders>
              <w:bottom w:val="single" w:sz="2" w:space="0" w:color="auto"/>
            </w:tcBorders>
            <w:shd w:val="clear" w:color="auto" w:fill="auto"/>
          </w:tcPr>
          <w:p w14:paraId="107116A2"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6A3" w14:textId="77777777" w:rsidR="00A422E4" w:rsidRPr="00DD759E" w:rsidRDefault="00A422E4" w:rsidP="00F311CE">
            <w:pPr>
              <w:pStyle w:val="Tabletext0"/>
            </w:pPr>
            <w:r w:rsidRPr="00DD759E">
              <w:t>West along the parallel 20°07.079′S to longitude 148°39.706′E</w:t>
            </w:r>
          </w:p>
        </w:tc>
      </w:tr>
      <w:tr w:rsidR="00A422E4" w:rsidRPr="00DD759E" w14:paraId="107116A7" w14:textId="77777777" w:rsidTr="00F311CE">
        <w:tc>
          <w:tcPr>
            <w:tcW w:w="714" w:type="dxa"/>
            <w:tcBorders>
              <w:top w:val="single" w:sz="2" w:space="0" w:color="auto"/>
              <w:bottom w:val="single" w:sz="12" w:space="0" w:color="auto"/>
            </w:tcBorders>
            <w:shd w:val="clear" w:color="auto" w:fill="auto"/>
          </w:tcPr>
          <w:p w14:paraId="107116A5"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6A6" w14:textId="77777777" w:rsidR="00A422E4" w:rsidRPr="00DD759E" w:rsidRDefault="00A422E4" w:rsidP="00F311CE">
            <w:pPr>
              <w:pStyle w:val="Tabletext0"/>
            </w:pPr>
            <w:r w:rsidRPr="00DD759E">
              <w:t>North along the meridian 148°39.706′E to the starting point</w:t>
            </w:r>
          </w:p>
        </w:tc>
      </w:tr>
    </w:tbl>
    <w:p w14:paraId="107116A8"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A9" w14:textId="77777777" w:rsidR="00A422E4" w:rsidRPr="00DD759E" w:rsidRDefault="00A422E4" w:rsidP="00A422E4">
      <w:pPr>
        <w:pStyle w:val="ActHead5"/>
      </w:pPr>
      <w:bookmarkStart w:id="353" w:name="_Toc501380030"/>
      <w:r w:rsidRPr="00DD759E">
        <w:rPr>
          <w:rStyle w:val="CharSectno"/>
        </w:rPr>
        <w:t>166</w:t>
      </w:r>
      <w:r w:rsidRPr="00DD759E">
        <w:t xml:space="preserve">  Unnamed Reef (20</w:t>
      </w:r>
      <w:r>
        <w:noBreakHyphen/>
      </w:r>
      <w:r w:rsidRPr="00DD759E">
        <w:t>025a/b, 20</w:t>
      </w:r>
      <w:r>
        <w:noBreakHyphen/>
      </w:r>
      <w:r w:rsidRPr="00DD759E">
        <w:t>622) Location</w:t>
      </w:r>
      <w:bookmarkEnd w:id="353"/>
    </w:p>
    <w:p w14:paraId="107116AA" w14:textId="77777777" w:rsidR="00A422E4" w:rsidRPr="00DD759E" w:rsidRDefault="00A422E4" w:rsidP="00A422E4">
      <w:pPr>
        <w:pStyle w:val="Subsection"/>
        <w:rPr>
          <w:rFonts w:eastAsia="Calibri"/>
          <w:szCs w:val="22"/>
        </w:rPr>
      </w:pPr>
      <w:r w:rsidRPr="00DD759E">
        <w:tab/>
      </w:r>
      <w:r w:rsidRPr="00DD759E">
        <w:tab/>
        <w:t>The Unnamed Reef (20</w:t>
      </w:r>
      <w:r>
        <w:noBreakHyphen/>
      </w:r>
      <w:r w:rsidRPr="00DD759E">
        <w:t>025a/b, 20</w:t>
      </w:r>
      <w:r>
        <w:noBreakHyphen/>
      </w:r>
      <w:r w:rsidRPr="00DD759E">
        <w:t xml:space="preserve">622) Location is the area </w:t>
      </w:r>
      <w:r w:rsidRPr="00DD759E">
        <w:rPr>
          <w:rFonts w:eastAsia="Calibri"/>
          <w:szCs w:val="22"/>
        </w:rPr>
        <w:t>bounded by the line starting at the point described in item 1 of the following table and running progressively as described in the table.</w:t>
      </w:r>
    </w:p>
    <w:p w14:paraId="107116A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AD" w14:textId="77777777" w:rsidTr="00F311CE">
        <w:trPr>
          <w:tblHeader/>
        </w:trPr>
        <w:tc>
          <w:tcPr>
            <w:tcW w:w="8313" w:type="dxa"/>
            <w:gridSpan w:val="2"/>
            <w:tcBorders>
              <w:top w:val="single" w:sz="12" w:space="0" w:color="auto"/>
              <w:bottom w:val="single" w:sz="6" w:space="0" w:color="auto"/>
            </w:tcBorders>
            <w:shd w:val="clear" w:color="auto" w:fill="auto"/>
          </w:tcPr>
          <w:p w14:paraId="107116AC" w14:textId="77777777" w:rsidR="00A422E4" w:rsidRPr="00DD759E" w:rsidRDefault="00A422E4" w:rsidP="00F311CE">
            <w:pPr>
              <w:pStyle w:val="TableHeading"/>
            </w:pPr>
            <w:r w:rsidRPr="00DD759E">
              <w:t>Unnamed Reef (20</w:t>
            </w:r>
            <w:r>
              <w:noBreakHyphen/>
            </w:r>
            <w:r w:rsidRPr="00DD759E">
              <w:t>025a/b, 20</w:t>
            </w:r>
            <w:r>
              <w:noBreakHyphen/>
            </w:r>
            <w:r w:rsidRPr="00DD759E">
              <w:t>622) Location</w:t>
            </w:r>
          </w:p>
        </w:tc>
      </w:tr>
      <w:tr w:rsidR="00A422E4" w:rsidRPr="00DD759E" w14:paraId="107116B0" w14:textId="77777777" w:rsidTr="00F311CE">
        <w:trPr>
          <w:tblHeader/>
        </w:trPr>
        <w:tc>
          <w:tcPr>
            <w:tcW w:w="714" w:type="dxa"/>
            <w:tcBorders>
              <w:top w:val="single" w:sz="6" w:space="0" w:color="auto"/>
              <w:bottom w:val="single" w:sz="12" w:space="0" w:color="auto"/>
            </w:tcBorders>
            <w:shd w:val="clear" w:color="auto" w:fill="auto"/>
          </w:tcPr>
          <w:p w14:paraId="107116A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AF" w14:textId="77777777" w:rsidR="00A422E4" w:rsidRPr="00DD759E" w:rsidRDefault="00A422E4" w:rsidP="00F311CE">
            <w:pPr>
              <w:pStyle w:val="TableHeading"/>
            </w:pPr>
            <w:r w:rsidRPr="00DD759E">
              <w:t>Description</w:t>
            </w:r>
          </w:p>
        </w:tc>
      </w:tr>
      <w:tr w:rsidR="00A422E4" w:rsidRPr="00DD759E" w14:paraId="107116B3" w14:textId="77777777" w:rsidTr="00F311CE">
        <w:tc>
          <w:tcPr>
            <w:tcW w:w="714" w:type="dxa"/>
            <w:tcBorders>
              <w:top w:val="single" w:sz="12" w:space="0" w:color="auto"/>
            </w:tcBorders>
            <w:shd w:val="clear" w:color="auto" w:fill="auto"/>
          </w:tcPr>
          <w:p w14:paraId="107116B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B2" w14:textId="77777777" w:rsidR="00A422E4" w:rsidRPr="00DD759E" w:rsidRDefault="00A422E4" w:rsidP="00F311CE">
            <w:pPr>
              <w:pStyle w:val="Tabletext0"/>
            </w:pPr>
            <w:r w:rsidRPr="00DD759E">
              <w:t>The intersection of the mainland coastline at mean low water and the parallel 20°04.047′S (at the point closest to 20°04.047′S 148°33.828′E)</w:t>
            </w:r>
          </w:p>
        </w:tc>
      </w:tr>
      <w:tr w:rsidR="00A422E4" w:rsidRPr="00DD759E" w14:paraId="107116B6" w14:textId="77777777" w:rsidTr="00F311CE">
        <w:tc>
          <w:tcPr>
            <w:tcW w:w="714" w:type="dxa"/>
            <w:shd w:val="clear" w:color="auto" w:fill="auto"/>
          </w:tcPr>
          <w:p w14:paraId="107116B4" w14:textId="77777777" w:rsidR="00A422E4" w:rsidRPr="00DD759E" w:rsidRDefault="00A422E4" w:rsidP="00F311CE">
            <w:pPr>
              <w:pStyle w:val="Tabletext0"/>
            </w:pPr>
            <w:r w:rsidRPr="00DD759E">
              <w:t>2</w:t>
            </w:r>
          </w:p>
        </w:tc>
        <w:tc>
          <w:tcPr>
            <w:tcW w:w="7599" w:type="dxa"/>
            <w:shd w:val="clear" w:color="auto" w:fill="auto"/>
          </w:tcPr>
          <w:p w14:paraId="107116B5" w14:textId="77777777" w:rsidR="00A422E4" w:rsidRPr="00DD759E" w:rsidRDefault="00A422E4" w:rsidP="00F311CE">
            <w:pPr>
              <w:pStyle w:val="Tabletext0"/>
            </w:pPr>
            <w:r w:rsidRPr="00DD759E">
              <w:t>East along the parallel 20°04.047′S to longitude 148°34.111′E</w:t>
            </w:r>
          </w:p>
        </w:tc>
      </w:tr>
      <w:tr w:rsidR="00A422E4" w:rsidRPr="00DD759E" w14:paraId="107116B9" w14:textId="77777777" w:rsidTr="00F311CE">
        <w:tc>
          <w:tcPr>
            <w:tcW w:w="714" w:type="dxa"/>
            <w:shd w:val="clear" w:color="auto" w:fill="auto"/>
          </w:tcPr>
          <w:p w14:paraId="107116B7" w14:textId="77777777" w:rsidR="00A422E4" w:rsidRPr="00DD759E" w:rsidRDefault="00A422E4" w:rsidP="00F311CE">
            <w:pPr>
              <w:pStyle w:val="Tabletext0"/>
            </w:pPr>
            <w:r w:rsidRPr="00DD759E">
              <w:t>3</w:t>
            </w:r>
          </w:p>
        </w:tc>
        <w:tc>
          <w:tcPr>
            <w:tcW w:w="7599" w:type="dxa"/>
            <w:shd w:val="clear" w:color="auto" w:fill="auto"/>
          </w:tcPr>
          <w:p w14:paraId="107116B8" w14:textId="77777777" w:rsidR="00A422E4" w:rsidRPr="00DD759E" w:rsidRDefault="00A422E4" w:rsidP="00F311CE">
            <w:pPr>
              <w:pStyle w:val="Tabletext0"/>
            </w:pPr>
            <w:r w:rsidRPr="00DD759E">
              <w:t>Southerly along the geodesic to 20°05.447′S 148°34.444′E</w:t>
            </w:r>
          </w:p>
        </w:tc>
      </w:tr>
      <w:tr w:rsidR="00A422E4" w:rsidRPr="00DD759E" w14:paraId="107116BC" w14:textId="77777777" w:rsidTr="00F311CE">
        <w:tc>
          <w:tcPr>
            <w:tcW w:w="714" w:type="dxa"/>
            <w:shd w:val="clear" w:color="auto" w:fill="auto"/>
          </w:tcPr>
          <w:p w14:paraId="107116BA" w14:textId="77777777" w:rsidR="00A422E4" w:rsidRPr="00DD759E" w:rsidRDefault="00A422E4" w:rsidP="00F311CE">
            <w:pPr>
              <w:pStyle w:val="Tabletext0"/>
            </w:pPr>
            <w:r w:rsidRPr="00DD759E">
              <w:t>4</w:t>
            </w:r>
          </w:p>
        </w:tc>
        <w:tc>
          <w:tcPr>
            <w:tcW w:w="7599" w:type="dxa"/>
            <w:shd w:val="clear" w:color="auto" w:fill="auto"/>
          </w:tcPr>
          <w:p w14:paraId="107116BB" w14:textId="77777777" w:rsidR="00A422E4" w:rsidRPr="00DD759E" w:rsidRDefault="00A422E4" w:rsidP="00F311CE">
            <w:pPr>
              <w:pStyle w:val="Tabletext0"/>
            </w:pPr>
            <w:r w:rsidRPr="00DD759E">
              <w:t>West along the parallel 20°05.447′S to longitude 148°33.789′E</w:t>
            </w:r>
          </w:p>
        </w:tc>
      </w:tr>
      <w:tr w:rsidR="00A422E4" w:rsidRPr="00DD759E" w14:paraId="107116BF" w14:textId="77777777" w:rsidTr="00F311CE">
        <w:tc>
          <w:tcPr>
            <w:tcW w:w="714" w:type="dxa"/>
            <w:shd w:val="clear" w:color="auto" w:fill="auto"/>
          </w:tcPr>
          <w:p w14:paraId="107116BD" w14:textId="77777777" w:rsidR="00A422E4" w:rsidRPr="00DD759E" w:rsidRDefault="00A422E4" w:rsidP="00F311CE">
            <w:pPr>
              <w:pStyle w:val="Tabletext0"/>
            </w:pPr>
            <w:r w:rsidRPr="00DD759E">
              <w:t>5</w:t>
            </w:r>
          </w:p>
        </w:tc>
        <w:tc>
          <w:tcPr>
            <w:tcW w:w="7599" w:type="dxa"/>
            <w:shd w:val="clear" w:color="auto" w:fill="auto"/>
          </w:tcPr>
          <w:p w14:paraId="107116BE" w14:textId="77777777" w:rsidR="00A422E4" w:rsidRPr="00DD759E" w:rsidRDefault="00A422E4" w:rsidP="00F311CE">
            <w:pPr>
              <w:pStyle w:val="Tabletext0"/>
            </w:pPr>
            <w:r w:rsidRPr="00DD759E">
              <w:t>South along the meridian 148°33.789′E to latitude 20°06.775′S</w:t>
            </w:r>
          </w:p>
        </w:tc>
      </w:tr>
      <w:tr w:rsidR="00A422E4" w:rsidRPr="00DD759E" w14:paraId="107116C2" w14:textId="77777777" w:rsidTr="00F311CE">
        <w:tc>
          <w:tcPr>
            <w:tcW w:w="714" w:type="dxa"/>
            <w:shd w:val="clear" w:color="auto" w:fill="auto"/>
          </w:tcPr>
          <w:p w14:paraId="107116C0" w14:textId="77777777" w:rsidR="00A422E4" w:rsidRPr="00DD759E" w:rsidRDefault="00A422E4" w:rsidP="00F311CE">
            <w:pPr>
              <w:pStyle w:val="Tabletext0"/>
            </w:pPr>
            <w:r w:rsidRPr="00DD759E">
              <w:t>6</w:t>
            </w:r>
          </w:p>
        </w:tc>
        <w:tc>
          <w:tcPr>
            <w:tcW w:w="7599" w:type="dxa"/>
            <w:shd w:val="clear" w:color="auto" w:fill="auto"/>
          </w:tcPr>
          <w:p w14:paraId="107116C1" w14:textId="77777777" w:rsidR="00A422E4" w:rsidRPr="00DD759E" w:rsidRDefault="00A422E4" w:rsidP="00F311CE">
            <w:pPr>
              <w:pStyle w:val="Tabletext0"/>
            </w:pPr>
            <w:r w:rsidRPr="00DD759E">
              <w:t>East along the parallel 20°06.775′S to longitude 148°34.761′E</w:t>
            </w:r>
          </w:p>
        </w:tc>
      </w:tr>
      <w:tr w:rsidR="00A422E4" w:rsidRPr="00DD759E" w14:paraId="107116C5" w14:textId="77777777" w:rsidTr="00F311CE">
        <w:tc>
          <w:tcPr>
            <w:tcW w:w="714" w:type="dxa"/>
            <w:shd w:val="clear" w:color="auto" w:fill="auto"/>
          </w:tcPr>
          <w:p w14:paraId="107116C3" w14:textId="77777777" w:rsidR="00A422E4" w:rsidRPr="00DD759E" w:rsidRDefault="00A422E4" w:rsidP="00F311CE">
            <w:pPr>
              <w:pStyle w:val="Tabletext0"/>
            </w:pPr>
            <w:r w:rsidRPr="00DD759E">
              <w:t>7</w:t>
            </w:r>
          </w:p>
        </w:tc>
        <w:tc>
          <w:tcPr>
            <w:tcW w:w="7599" w:type="dxa"/>
            <w:shd w:val="clear" w:color="auto" w:fill="auto"/>
          </w:tcPr>
          <w:p w14:paraId="107116C4" w14:textId="77777777" w:rsidR="00A422E4" w:rsidRPr="00DD759E" w:rsidRDefault="00A422E4" w:rsidP="00F311CE">
            <w:pPr>
              <w:pStyle w:val="Tabletext0"/>
            </w:pPr>
            <w:r w:rsidRPr="00DD759E">
              <w:t>Southerly along the geodesic to 20°07.612′S 148°34.958′E</w:t>
            </w:r>
          </w:p>
        </w:tc>
      </w:tr>
      <w:tr w:rsidR="00A422E4" w:rsidRPr="00DD759E" w14:paraId="107116C8" w14:textId="77777777" w:rsidTr="00F311CE">
        <w:tc>
          <w:tcPr>
            <w:tcW w:w="714" w:type="dxa"/>
            <w:tcBorders>
              <w:bottom w:val="single" w:sz="2" w:space="0" w:color="auto"/>
            </w:tcBorders>
            <w:shd w:val="clear" w:color="auto" w:fill="auto"/>
          </w:tcPr>
          <w:p w14:paraId="107116C6"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16C7" w14:textId="77777777" w:rsidR="00A422E4" w:rsidRPr="00DD759E" w:rsidRDefault="00A422E4" w:rsidP="00F311CE">
            <w:pPr>
              <w:pStyle w:val="Tabletext0"/>
            </w:pPr>
            <w:r w:rsidRPr="00DD759E">
              <w:t>West along the parallel 20°07.612′S to the intersection of the mainland coastline at mean low water and the meridian 148°34.682′E</w:t>
            </w:r>
            <w:r w:rsidRPr="00DD759E" w:rsidDel="003B027F">
              <w:t xml:space="preserve"> </w:t>
            </w:r>
            <w:r w:rsidRPr="00DD759E">
              <w:t>(at the point closest to 20°07.612′S 148°34.682′E)</w:t>
            </w:r>
          </w:p>
        </w:tc>
      </w:tr>
      <w:tr w:rsidR="00A422E4" w:rsidRPr="00DD759E" w14:paraId="107116CB" w14:textId="77777777" w:rsidTr="00F311CE">
        <w:tc>
          <w:tcPr>
            <w:tcW w:w="714" w:type="dxa"/>
            <w:tcBorders>
              <w:top w:val="single" w:sz="2" w:space="0" w:color="auto"/>
              <w:bottom w:val="single" w:sz="12" w:space="0" w:color="auto"/>
            </w:tcBorders>
            <w:shd w:val="clear" w:color="auto" w:fill="auto"/>
          </w:tcPr>
          <w:p w14:paraId="107116C9"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16CA" w14:textId="77777777" w:rsidR="00A422E4" w:rsidRPr="00DD759E" w:rsidRDefault="00A422E4" w:rsidP="00F311CE">
            <w:pPr>
              <w:pStyle w:val="Tabletext0"/>
            </w:pPr>
            <w:r w:rsidRPr="00DD759E">
              <w:t>Generally northerly along the mainland coastline at mean low water to the starting point</w:t>
            </w:r>
          </w:p>
        </w:tc>
      </w:tr>
    </w:tbl>
    <w:p w14:paraId="107116CC"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CD" w14:textId="77777777" w:rsidR="00A422E4" w:rsidRPr="00DD759E" w:rsidRDefault="00A422E4" w:rsidP="00A422E4">
      <w:pPr>
        <w:pStyle w:val="ActHead5"/>
      </w:pPr>
      <w:bookmarkStart w:id="354" w:name="_Toc501380031"/>
      <w:r w:rsidRPr="00DD759E">
        <w:rPr>
          <w:rStyle w:val="CharSectno"/>
        </w:rPr>
        <w:t>167</w:t>
      </w:r>
      <w:r w:rsidRPr="00DD759E">
        <w:t xml:space="preserve">  Unnamed Reef (20</w:t>
      </w:r>
      <w:r>
        <w:noBreakHyphen/>
      </w:r>
      <w:r w:rsidRPr="00DD759E">
        <w:t>628) Location</w:t>
      </w:r>
      <w:bookmarkEnd w:id="354"/>
    </w:p>
    <w:p w14:paraId="107116CE" w14:textId="77777777" w:rsidR="00A422E4" w:rsidRPr="00DD759E" w:rsidRDefault="00A422E4" w:rsidP="00A422E4">
      <w:pPr>
        <w:pStyle w:val="Subsection"/>
        <w:rPr>
          <w:rFonts w:eastAsia="Calibri"/>
          <w:szCs w:val="22"/>
        </w:rPr>
      </w:pPr>
      <w:r w:rsidRPr="00DD759E">
        <w:tab/>
      </w:r>
      <w:r w:rsidRPr="00DD759E">
        <w:tab/>
        <w:t>The Unnamed Reef (20</w:t>
      </w:r>
      <w:r>
        <w:noBreakHyphen/>
      </w:r>
      <w:r w:rsidRPr="00DD759E">
        <w:t xml:space="preserve">628) Location is the area </w:t>
      </w:r>
      <w:r w:rsidRPr="00DD759E">
        <w:rPr>
          <w:rFonts w:eastAsia="Calibri"/>
          <w:szCs w:val="22"/>
        </w:rPr>
        <w:t>bounded by the line starting at the point described in item 1 of the following table and running progressively as described in the table.</w:t>
      </w:r>
    </w:p>
    <w:p w14:paraId="107116CF"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D1" w14:textId="77777777" w:rsidTr="00F311CE">
        <w:trPr>
          <w:tblHeader/>
        </w:trPr>
        <w:tc>
          <w:tcPr>
            <w:tcW w:w="8313" w:type="dxa"/>
            <w:gridSpan w:val="2"/>
            <w:tcBorders>
              <w:top w:val="single" w:sz="12" w:space="0" w:color="auto"/>
              <w:bottom w:val="single" w:sz="6" w:space="0" w:color="auto"/>
            </w:tcBorders>
            <w:shd w:val="clear" w:color="auto" w:fill="auto"/>
          </w:tcPr>
          <w:p w14:paraId="107116D0" w14:textId="77777777" w:rsidR="00A422E4" w:rsidRPr="00DD759E" w:rsidRDefault="00A422E4" w:rsidP="00F311CE">
            <w:pPr>
              <w:pStyle w:val="TableHeading"/>
            </w:pPr>
            <w:r w:rsidRPr="00DD759E">
              <w:t>Unnamed Reef (20</w:t>
            </w:r>
            <w:r>
              <w:noBreakHyphen/>
            </w:r>
            <w:r w:rsidRPr="00DD759E">
              <w:t>628) Location</w:t>
            </w:r>
          </w:p>
        </w:tc>
      </w:tr>
      <w:tr w:rsidR="00A422E4" w:rsidRPr="00DD759E" w14:paraId="107116D4" w14:textId="77777777" w:rsidTr="00F311CE">
        <w:trPr>
          <w:tblHeader/>
        </w:trPr>
        <w:tc>
          <w:tcPr>
            <w:tcW w:w="714" w:type="dxa"/>
            <w:tcBorders>
              <w:top w:val="single" w:sz="6" w:space="0" w:color="auto"/>
              <w:bottom w:val="single" w:sz="12" w:space="0" w:color="auto"/>
            </w:tcBorders>
            <w:shd w:val="clear" w:color="auto" w:fill="auto"/>
          </w:tcPr>
          <w:p w14:paraId="107116D2"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D3" w14:textId="77777777" w:rsidR="00A422E4" w:rsidRPr="00DD759E" w:rsidRDefault="00A422E4" w:rsidP="00F311CE">
            <w:pPr>
              <w:pStyle w:val="TableHeading"/>
            </w:pPr>
            <w:r w:rsidRPr="00DD759E">
              <w:t>Description</w:t>
            </w:r>
          </w:p>
        </w:tc>
      </w:tr>
      <w:tr w:rsidR="00A422E4" w:rsidRPr="00DD759E" w14:paraId="107116D7" w14:textId="77777777" w:rsidTr="00F311CE">
        <w:tc>
          <w:tcPr>
            <w:tcW w:w="714" w:type="dxa"/>
            <w:tcBorders>
              <w:top w:val="single" w:sz="12" w:space="0" w:color="auto"/>
            </w:tcBorders>
            <w:shd w:val="clear" w:color="auto" w:fill="auto"/>
          </w:tcPr>
          <w:p w14:paraId="107116D5"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D6" w14:textId="77777777" w:rsidR="00A422E4" w:rsidRPr="00DD759E" w:rsidRDefault="00A422E4" w:rsidP="00F311CE">
            <w:pPr>
              <w:pStyle w:val="Tabletext0"/>
            </w:pPr>
            <w:r w:rsidRPr="00DD759E">
              <w:t>The point 20°14.156′S 148°46.524′E</w:t>
            </w:r>
          </w:p>
        </w:tc>
      </w:tr>
      <w:tr w:rsidR="00A422E4" w:rsidRPr="00DD759E" w14:paraId="107116DA" w14:textId="77777777" w:rsidTr="00F311CE">
        <w:tc>
          <w:tcPr>
            <w:tcW w:w="714" w:type="dxa"/>
            <w:shd w:val="clear" w:color="auto" w:fill="auto"/>
          </w:tcPr>
          <w:p w14:paraId="107116D8" w14:textId="77777777" w:rsidR="00A422E4" w:rsidRPr="00DD759E" w:rsidRDefault="00A422E4" w:rsidP="00F311CE">
            <w:pPr>
              <w:pStyle w:val="Tabletext0"/>
            </w:pPr>
            <w:r w:rsidRPr="00DD759E">
              <w:t>2</w:t>
            </w:r>
          </w:p>
        </w:tc>
        <w:tc>
          <w:tcPr>
            <w:tcW w:w="7599" w:type="dxa"/>
            <w:shd w:val="clear" w:color="auto" w:fill="auto"/>
          </w:tcPr>
          <w:p w14:paraId="107116D9" w14:textId="77777777" w:rsidR="00A422E4" w:rsidRPr="00DD759E" w:rsidRDefault="00A422E4" w:rsidP="00F311CE">
            <w:pPr>
              <w:pStyle w:val="Tabletext0"/>
            </w:pPr>
            <w:r w:rsidRPr="00DD759E">
              <w:t>Southerly along the geodesic to 20°15.312′S 148°46.913′E</w:t>
            </w:r>
          </w:p>
        </w:tc>
      </w:tr>
      <w:tr w:rsidR="00A422E4" w:rsidRPr="00DD759E" w14:paraId="107116DD" w14:textId="77777777" w:rsidTr="00F311CE">
        <w:tc>
          <w:tcPr>
            <w:tcW w:w="714" w:type="dxa"/>
            <w:shd w:val="clear" w:color="auto" w:fill="auto"/>
          </w:tcPr>
          <w:p w14:paraId="107116DB" w14:textId="77777777" w:rsidR="00A422E4" w:rsidRPr="00DD759E" w:rsidRDefault="00A422E4" w:rsidP="00F311CE">
            <w:pPr>
              <w:pStyle w:val="Tabletext0"/>
            </w:pPr>
            <w:r w:rsidRPr="00DD759E">
              <w:t>3</w:t>
            </w:r>
          </w:p>
        </w:tc>
        <w:tc>
          <w:tcPr>
            <w:tcW w:w="7599" w:type="dxa"/>
            <w:shd w:val="clear" w:color="auto" w:fill="auto"/>
          </w:tcPr>
          <w:p w14:paraId="107116DC" w14:textId="77777777" w:rsidR="00A422E4" w:rsidRPr="00DD759E" w:rsidRDefault="00A422E4" w:rsidP="00F311CE">
            <w:pPr>
              <w:pStyle w:val="Tabletext0"/>
            </w:pPr>
            <w:r w:rsidRPr="00DD759E">
              <w:t>West along the parallel 20°15.312′S to the intersection of the mainland coastline at mean low water and the parallel 20°15.312′S (at the point closest to 20°15.312′S 148°46.608′E)</w:t>
            </w:r>
          </w:p>
        </w:tc>
      </w:tr>
      <w:tr w:rsidR="00A422E4" w:rsidRPr="00DD759E" w14:paraId="107116E0" w14:textId="77777777" w:rsidTr="00F311CE">
        <w:tc>
          <w:tcPr>
            <w:tcW w:w="714" w:type="dxa"/>
            <w:shd w:val="clear" w:color="auto" w:fill="auto"/>
          </w:tcPr>
          <w:p w14:paraId="107116DE" w14:textId="77777777" w:rsidR="00A422E4" w:rsidRPr="00DD759E" w:rsidRDefault="00A422E4" w:rsidP="00F311CE">
            <w:pPr>
              <w:pStyle w:val="Tabletext0"/>
            </w:pPr>
            <w:r w:rsidRPr="00DD759E">
              <w:t>4</w:t>
            </w:r>
          </w:p>
        </w:tc>
        <w:tc>
          <w:tcPr>
            <w:tcW w:w="7599" w:type="dxa"/>
            <w:shd w:val="clear" w:color="auto" w:fill="auto"/>
          </w:tcPr>
          <w:p w14:paraId="107116DF" w14:textId="77777777" w:rsidR="00A422E4" w:rsidRPr="00DD759E" w:rsidRDefault="00A422E4" w:rsidP="00F311CE">
            <w:pPr>
              <w:pStyle w:val="Tabletext0"/>
            </w:pPr>
            <w:r w:rsidRPr="00DD759E">
              <w:t>Northerly along the mainland coastline at mean low water to the intersection of the mainland coastline at mean low water and the parallel 20°14.398′S (at the point closest to 20°14.398′S 148°46.254′E)</w:t>
            </w:r>
          </w:p>
        </w:tc>
      </w:tr>
      <w:tr w:rsidR="00A422E4" w:rsidRPr="00DD759E" w14:paraId="107116E3" w14:textId="77777777" w:rsidTr="00F311CE">
        <w:tc>
          <w:tcPr>
            <w:tcW w:w="714" w:type="dxa"/>
            <w:tcBorders>
              <w:bottom w:val="single" w:sz="2" w:space="0" w:color="auto"/>
            </w:tcBorders>
            <w:shd w:val="clear" w:color="auto" w:fill="auto"/>
          </w:tcPr>
          <w:p w14:paraId="107116E1"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6E2" w14:textId="77777777" w:rsidR="00A422E4" w:rsidRPr="00DD759E" w:rsidRDefault="00A422E4" w:rsidP="00F311CE">
            <w:pPr>
              <w:pStyle w:val="Tabletext0"/>
            </w:pPr>
            <w:r w:rsidRPr="00DD759E">
              <w:t>East along the parallel 20°14.398′S to longitude 148°46.524′E</w:t>
            </w:r>
          </w:p>
        </w:tc>
      </w:tr>
      <w:tr w:rsidR="00A422E4" w:rsidRPr="00DD759E" w14:paraId="107116E6" w14:textId="77777777" w:rsidTr="00F311CE">
        <w:tc>
          <w:tcPr>
            <w:tcW w:w="714" w:type="dxa"/>
            <w:tcBorders>
              <w:top w:val="single" w:sz="2" w:space="0" w:color="auto"/>
              <w:bottom w:val="single" w:sz="12" w:space="0" w:color="auto"/>
            </w:tcBorders>
            <w:shd w:val="clear" w:color="auto" w:fill="auto"/>
          </w:tcPr>
          <w:p w14:paraId="107116E4"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6E5" w14:textId="77777777" w:rsidR="00A422E4" w:rsidRPr="00DD759E" w:rsidRDefault="00A422E4" w:rsidP="00F311CE">
            <w:pPr>
              <w:pStyle w:val="Tabletext0"/>
            </w:pPr>
            <w:r w:rsidRPr="00DD759E">
              <w:t>North along the meridian 148°46.524′E to the starting point</w:t>
            </w:r>
          </w:p>
        </w:tc>
      </w:tr>
    </w:tbl>
    <w:p w14:paraId="107116E7"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6E8" w14:textId="77777777" w:rsidR="00A422E4" w:rsidRPr="00DD759E" w:rsidRDefault="00A422E4" w:rsidP="00A422E4">
      <w:pPr>
        <w:pStyle w:val="ActHead5"/>
      </w:pPr>
      <w:bookmarkStart w:id="355" w:name="_Toc501380032"/>
      <w:r w:rsidRPr="00DD759E">
        <w:rPr>
          <w:rStyle w:val="CharSectno"/>
        </w:rPr>
        <w:t>168</w:t>
      </w:r>
      <w:r w:rsidRPr="00DD759E">
        <w:t xml:space="preserve">  Volskow Island Location</w:t>
      </w:r>
      <w:bookmarkEnd w:id="355"/>
    </w:p>
    <w:p w14:paraId="107116E9" w14:textId="77777777" w:rsidR="00A422E4" w:rsidRPr="00DD759E" w:rsidRDefault="00A422E4" w:rsidP="00A422E4">
      <w:pPr>
        <w:pStyle w:val="Subsection"/>
        <w:rPr>
          <w:rFonts w:eastAsia="Calibri"/>
          <w:szCs w:val="22"/>
        </w:rPr>
      </w:pPr>
      <w:r w:rsidRPr="00DD759E">
        <w:tab/>
      </w:r>
      <w:r w:rsidRPr="00DD759E">
        <w:tab/>
        <w:t xml:space="preserve">The Volskow Island Location is the area </w:t>
      </w:r>
      <w:r w:rsidRPr="00DD759E">
        <w:rPr>
          <w:rFonts w:eastAsia="Calibri"/>
          <w:szCs w:val="22"/>
        </w:rPr>
        <w:t>bounded by the line starting at the point described in item 1 of the following table and running progressively as described in the table.</w:t>
      </w:r>
    </w:p>
    <w:p w14:paraId="107116EA"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6EC" w14:textId="77777777" w:rsidTr="00F311CE">
        <w:trPr>
          <w:tblHeader/>
        </w:trPr>
        <w:tc>
          <w:tcPr>
            <w:tcW w:w="8313" w:type="dxa"/>
            <w:gridSpan w:val="2"/>
            <w:tcBorders>
              <w:top w:val="single" w:sz="12" w:space="0" w:color="auto"/>
              <w:bottom w:val="single" w:sz="6" w:space="0" w:color="auto"/>
            </w:tcBorders>
            <w:shd w:val="clear" w:color="auto" w:fill="auto"/>
          </w:tcPr>
          <w:p w14:paraId="107116EB" w14:textId="77777777" w:rsidR="00A422E4" w:rsidRPr="00DD759E" w:rsidRDefault="00A422E4" w:rsidP="00F311CE">
            <w:pPr>
              <w:pStyle w:val="TableHeading"/>
            </w:pPr>
            <w:r w:rsidRPr="00DD759E">
              <w:t>Volskow Island Location</w:t>
            </w:r>
          </w:p>
        </w:tc>
      </w:tr>
      <w:tr w:rsidR="00A422E4" w:rsidRPr="00DD759E" w14:paraId="107116EF" w14:textId="77777777" w:rsidTr="00F311CE">
        <w:trPr>
          <w:tblHeader/>
        </w:trPr>
        <w:tc>
          <w:tcPr>
            <w:tcW w:w="714" w:type="dxa"/>
            <w:tcBorders>
              <w:top w:val="single" w:sz="6" w:space="0" w:color="auto"/>
              <w:bottom w:val="single" w:sz="12" w:space="0" w:color="auto"/>
            </w:tcBorders>
            <w:shd w:val="clear" w:color="auto" w:fill="auto"/>
          </w:tcPr>
          <w:p w14:paraId="107116ED"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6EE" w14:textId="77777777" w:rsidR="00A422E4" w:rsidRPr="00DD759E" w:rsidRDefault="00A422E4" w:rsidP="00F311CE">
            <w:pPr>
              <w:pStyle w:val="TableHeading"/>
            </w:pPr>
            <w:r w:rsidRPr="00DD759E">
              <w:t>Description</w:t>
            </w:r>
          </w:p>
        </w:tc>
      </w:tr>
      <w:tr w:rsidR="00A422E4" w:rsidRPr="00DD759E" w14:paraId="107116F2" w14:textId="77777777" w:rsidTr="00F311CE">
        <w:tc>
          <w:tcPr>
            <w:tcW w:w="714" w:type="dxa"/>
            <w:tcBorders>
              <w:top w:val="single" w:sz="12" w:space="0" w:color="auto"/>
            </w:tcBorders>
            <w:shd w:val="clear" w:color="auto" w:fill="auto"/>
          </w:tcPr>
          <w:p w14:paraId="107116F0"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6F1" w14:textId="77777777" w:rsidR="00A422E4" w:rsidRPr="00DD759E" w:rsidRDefault="00A422E4" w:rsidP="00F311CE">
            <w:pPr>
              <w:pStyle w:val="Tabletext0"/>
            </w:pPr>
            <w:r w:rsidRPr="00DD759E">
              <w:t>The point 20°29.976′S 149°05.056′E</w:t>
            </w:r>
          </w:p>
        </w:tc>
      </w:tr>
      <w:tr w:rsidR="00A422E4" w:rsidRPr="00DD759E" w14:paraId="107116F5" w14:textId="77777777" w:rsidTr="00F311CE">
        <w:tc>
          <w:tcPr>
            <w:tcW w:w="714" w:type="dxa"/>
            <w:shd w:val="clear" w:color="auto" w:fill="auto"/>
          </w:tcPr>
          <w:p w14:paraId="107116F3" w14:textId="77777777" w:rsidR="00A422E4" w:rsidRPr="00DD759E" w:rsidRDefault="00A422E4" w:rsidP="00F311CE">
            <w:pPr>
              <w:pStyle w:val="Tabletext0"/>
            </w:pPr>
            <w:r w:rsidRPr="00DD759E">
              <w:t>2</w:t>
            </w:r>
          </w:p>
        </w:tc>
        <w:tc>
          <w:tcPr>
            <w:tcW w:w="7599" w:type="dxa"/>
            <w:shd w:val="clear" w:color="auto" w:fill="auto"/>
          </w:tcPr>
          <w:p w14:paraId="107116F4" w14:textId="77777777" w:rsidR="00A422E4" w:rsidRPr="00DD759E" w:rsidRDefault="00A422E4" w:rsidP="00F311CE">
            <w:pPr>
              <w:pStyle w:val="Tabletext0"/>
            </w:pPr>
            <w:r w:rsidRPr="00DD759E">
              <w:t>East along the parallel 20°29.976′S</w:t>
            </w:r>
            <w:r w:rsidRPr="00DD759E" w:rsidDel="0058316A">
              <w:t xml:space="preserve"> </w:t>
            </w:r>
            <w:r w:rsidRPr="00DD759E">
              <w:t>to longitude 149°05.784′E</w:t>
            </w:r>
          </w:p>
        </w:tc>
      </w:tr>
      <w:tr w:rsidR="00A422E4" w:rsidRPr="00DD759E" w14:paraId="107116F8" w14:textId="77777777" w:rsidTr="00F311CE">
        <w:tc>
          <w:tcPr>
            <w:tcW w:w="714" w:type="dxa"/>
            <w:shd w:val="clear" w:color="auto" w:fill="auto"/>
          </w:tcPr>
          <w:p w14:paraId="107116F6" w14:textId="77777777" w:rsidR="00A422E4" w:rsidRPr="00DD759E" w:rsidRDefault="00A422E4" w:rsidP="00F311CE">
            <w:pPr>
              <w:pStyle w:val="Tabletext0"/>
            </w:pPr>
            <w:r w:rsidRPr="00DD759E">
              <w:t>3</w:t>
            </w:r>
          </w:p>
        </w:tc>
        <w:tc>
          <w:tcPr>
            <w:tcW w:w="7599" w:type="dxa"/>
            <w:shd w:val="clear" w:color="auto" w:fill="auto"/>
          </w:tcPr>
          <w:p w14:paraId="107116F7" w14:textId="77777777" w:rsidR="00A422E4" w:rsidRPr="00DD759E" w:rsidRDefault="00A422E4" w:rsidP="00F311CE">
            <w:pPr>
              <w:pStyle w:val="Tabletext0"/>
            </w:pPr>
            <w:r w:rsidRPr="00DD759E">
              <w:t>South along the meridian 149°05.784′E to latitude 20°30.692′S</w:t>
            </w:r>
          </w:p>
        </w:tc>
      </w:tr>
      <w:tr w:rsidR="00A422E4" w:rsidRPr="00DD759E" w14:paraId="107116FB" w14:textId="77777777" w:rsidTr="00F311CE">
        <w:tc>
          <w:tcPr>
            <w:tcW w:w="714" w:type="dxa"/>
            <w:tcBorders>
              <w:bottom w:val="single" w:sz="2" w:space="0" w:color="auto"/>
            </w:tcBorders>
            <w:shd w:val="clear" w:color="auto" w:fill="auto"/>
          </w:tcPr>
          <w:p w14:paraId="107116F9"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6FA" w14:textId="77777777" w:rsidR="00A422E4" w:rsidRPr="00DD759E" w:rsidRDefault="00A422E4" w:rsidP="00F311CE">
            <w:pPr>
              <w:pStyle w:val="Tabletext0"/>
            </w:pPr>
            <w:r w:rsidRPr="00DD759E">
              <w:t>West along the parallel 20°30.692′S to longitude 149°05.056′E</w:t>
            </w:r>
          </w:p>
        </w:tc>
      </w:tr>
      <w:tr w:rsidR="00A422E4" w:rsidRPr="00DD759E" w14:paraId="107116FE" w14:textId="77777777" w:rsidTr="00F311CE">
        <w:tc>
          <w:tcPr>
            <w:tcW w:w="714" w:type="dxa"/>
            <w:tcBorders>
              <w:top w:val="single" w:sz="2" w:space="0" w:color="auto"/>
              <w:bottom w:val="single" w:sz="12" w:space="0" w:color="auto"/>
            </w:tcBorders>
            <w:shd w:val="clear" w:color="auto" w:fill="auto"/>
          </w:tcPr>
          <w:p w14:paraId="107116FC"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6FD" w14:textId="77777777" w:rsidR="00A422E4" w:rsidRPr="00DD759E" w:rsidDel="006707F3" w:rsidRDefault="00A422E4" w:rsidP="00F311CE">
            <w:pPr>
              <w:pStyle w:val="Tabletext0"/>
            </w:pPr>
            <w:r w:rsidRPr="00DD759E">
              <w:t>North along the meridian 149°05.056′E to the starting point</w:t>
            </w:r>
          </w:p>
        </w:tc>
      </w:tr>
    </w:tbl>
    <w:p w14:paraId="107116F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00" w14:textId="77777777" w:rsidR="00A422E4" w:rsidRPr="00DD759E" w:rsidRDefault="00A422E4" w:rsidP="00A422E4">
      <w:pPr>
        <w:pStyle w:val="ActHead5"/>
      </w:pPr>
      <w:bookmarkStart w:id="356" w:name="_Toc501380033"/>
      <w:r w:rsidRPr="00DD759E">
        <w:rPr>
          <w:rStyle w:val="CharSectno"/>
        </w:rPr>
        <w:t>169</w:t>
      </w:r>
      <w:r w:rsidRPr="00DD759E">
        <w:t xml:space="preserve">  White Bay, Haslewood and Lupton Islands Location</w:t>
      </w:r>
      <w:bookmarkEnd w:id="356"/>
    </w:p>
    <w:p w14:paraId="10711701" w14:textId="77777777" w:rsidR="00A422E4" w:rsidRPr="00DD759E" w:rsidRDefault="00A422E4" w:rsidP="00A422E4">
      <w:pPr>
        <w:pStyle w:val="Subsection"/>
        <w:rPr>
          <w:rFonts w:eastAsia="Calibri"/>
          <w:szCs w:val="22"/>
        </w:rPr>
      </w:pPr>
      <w:r w:rsidRPr="00DD759E">
        <w:tab/>
      </w:r>
      <w:r w:rsidRPr="00DD759E">
        <w:tab/>
        <w:t xml:space="preserve">The White Bay, Haslewood and Lupton Islands Location is the area </w:t>
      </w:r>
      <w:r w:rsidRPr="00DD759E">
        <w:rPr>
          <w:rFonts w:eastAsia="Calibri"/>
          <w:szCs w:val="22"/>
        </w:rPr>
        <w:t>bounded by the line starting at the point described in item 1 of the following table and running progressively as described in the table.</w:t>
      </w:r>
    </w:p>
    <w:p w14:paraId="1071170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04" w14:textId="77777777" w:rsidTr="00F311CE">
        <w:trPr>
          <w:tblHeader/>
        </w:trPr>
        <w:tc>
          <w:tcPr>
            <w:tcW w:w="8313" w:type="dxa"/>
            <w:gridSpan w:val="2"/>
            <w:tcBorders>
              <w:top w:val="single" w:sz="12" w:space="0" w:color="auto"/>
              <w:bottom w:val="single" w:sz="6" w:space="0" w:color="auto"/>
            </w:tcBorders>
            <w:shd w:val="clear" w:color="auto" w:fill="auto"/>
          </w:tcPr>
          <w:p w14:paraId="10711703" w14:textId="77777777" w:rsidR="00A422E4" w:rsidRPr="00DD759E" w:rsidRDefault="00A422E4" w:rsidP="00F311CE">
            <w:pPr>
              <w:pStyle w:val="TableHeading"/>
            </w:pPr>
            <w:r w:rsidRPr="00DD759E">
              <w:t>White Bay, Haslewood and Lupton Islands Location</w:t>
            </w:r>
          </w:p>
        </w:tc>
      </w:tr>
      <w:tr w:rsidR="00A422E4" w:rsidRPr="00DD759E" w14:paraId="10711707" w14:textId="77777777" w:rsidTr="00F311CE">
        <w:trPr>
          <w:tblHeader/>
        </w:trPr>
        <w:tc>
          <w:tcPr>
            <w:tcW w:w="714" w:type="dxa"/>
            <w:tcBorders>
              <w:top w:val="single" w:sz="6" w:space="0" w:color="auto"/>
              <w:bottom w:val="single" w:sz="12" w:space="0" w:color="auto"/>
            </w:tcBorders>
            <w:shd w:val="clear" w:color="auto" w:fill="auto"/>
          </w:tcPr>
          <w:p w14:paraId="1071170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06" w14:textId="77777777" w:rsidR="00A422E4" w:rsidRPr="00DD759E" w:rsidRDefault="00A422E4" w:rsidP="00F311CE">
            <w:pPr>
              <w:pStyle w:val="TableHeading"/>
            </w:pPr>
            <w:r w:rsidRPr="00DD759E">
              <w:t>Description</w:t>
            </w:r>
          </w:p>
        </w:tc>
      </w:tr>
      <w:tr w:rsidR="00A422E4" w:rsidRPr="00DD759E" w14:paraId="1071170A" w14:textId="77777777" w:rsidTr="00F311CE">
        <w:tc>
          <w:tcPr>
            <w:tcW w:w="714" w:type="dxa"/>
            <w:tcBorders>
              <w:top w:val="single" w:sz="12" w:space="0" w:color="auto"/>
            </w:tcBorders>
            <w:shd w:val="clear" w:color="auto" w:fill="auto"/>
          </w:tcPr>
          <w:p w14:paraId="1071170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09" w14:textId="77777777" w:rsidR="00A422E4" w:rsidRPr="00DD759E" w:rsidRDefault="00A422E4" w:rsidP="00F311CE">
            <w:pPr>
              <w:pStyle w:val="Tabletext0"/>
            </w:pPr>
            <w:r w:rsidRPr="00DD759E">
              <w:t>The intersection of the Haslewood Island (20</w:t>
            </w:r>
            <w:r>
              <w:noBreakHyphen/>
            </w:r>
            <w:r w:rsidRPr="00DD759E">
              <w:t>078a) coastline at mean low water and the parallel 20°16.081′S (at the point closest to 20°16.081′S 149°06.057′E)</w:t>
            </w:r>
          </w:p>
        </w:tc>
      </w:tr>
      <w:tr w:rsidR="00A422E4" w:rsidRPr="00DD759E" w14:paraId="1071170D" w14:textId="77777777" w:rsidTr="00F311CE">
        <w:tc>
          <w:tcPr>
            <w:tcW w:w="714" w:type="dxa"/>
            <w:shd w:val="clear" w:color="auto" w:fill="auto"/>
          </w:tcPr>
          <w:p w14:paraId="1071170B" w14:textId="77777777" w:rsidR="00A422E4" w:rsidRPr="00DD759E" w:rsidRDefault="00A422E4" w:rsidP="00F311CE">
            <w:pPr>
              <w:pStyle w:val="Tabletext0"/>
            </w:pPr>
            <w:r w:rsidRPr="00DD759E">
              <w:t>2</w:t>
            </w:r>
          </w:p>
        </w:tc>
        <w:tc>
          <w:tcPr>
            <w:tcW w:w="7599" w:type="dxa"/>
            <w:shd w:val="clear" w:color="auto" w:fill="auto"/>
          </w:tcPr>
          <w:p w14:paraId="1071170C" w14:textId="77777777" w:rsidR="00A422E4" w:rsidRPr="00DD759E" w:rsidRDefault="00A422E4" w:rsidP="00F311CE">
            <w:pPr>
              <w:pStyle w:val="Tabletext0"/>
            </w:pPr>
            <w:r w:rsidRPr="00DD759E">
              <w:t>South</w:t>
            </w:r>
            <w:r>
              <w:noBreakHyphen/>
            </w:r>
            <w:r w:rsidRPr="00DD759E">
              <w:t>easterly along the geodesic to the intersection of the Lupton Island (20</w:t>
            </w:r>
            <w:r>
              <w:noBreakHyphen/>
            </w:r>
            <w:r w:rsidRPr="00DD759E">
              <w:t>078b) coastline at mean low water and the parallel 20°16.153′S (at the point closest to 20°16.153′S 149°06.168′E)</w:t>
            </w:r>
          </w:p>
        </w:tc>
      </w:tr>
      <w:tr w:rsidR="00A422E4" w:rsidRPr="00DD759E" w14:paraId="10711710" w14:textId="77777777" w:rsidTr="00F311CE">
        <w:tc>
          <w:tcPr>
            <w:tcW w:w="714" w:type="dxa"/>
            <w:shd w:val="clear" w:color="auto" w:fill="auto"/>
          </w:tcPr>
          <w:p w14:paraId="1071170E" w14:textId="77777777" w:rsidR="00A422E4" w:rsidRPr="00DD759E" w:rsidRDefault="00A422E4" w:rsidP="00F311CE">
            <w:pPr>
              <w:pStyle w:val="Tabletext0"/>
            </w:pPr>
            <w:r w:rsidRPr="00DD759E">
              <w:t>3</w:t>
            </w:r>
          </w:p>
        </w:tc>
        <w:tc>
          <w:tcPr>
            <w:tcW w:w="7599" w:type="dxa"/>
            <w:shd w:val="clear" w:color="auto" w:fill="auto"/>
          </w:tcPr>
          <w:p w14:paraId="1071170F" w14:textId="77777777" w:rsidR="00A422E4" w:rsidRPr="00DD759E" w:rsidRDefault="00A422E4" w:rsidP="00F311CE">
            <w:pPr>
              <w:pStyle w:val="Tabletext0"/>
            </w:pPr>
            <w:r w:rsidRPr="00DD759E">
              <w:t>Southerly then easterly then southerly along the Lupton Island (20</w:t>
            </w:r>
            <w:r>
              <w:noBreakHyphen/>
            </w:r>
            <w:r w:rsidRPr="00DD759E">
              <w:t>078b) coastline at mean low water to the intersection of the Lupton Island (20</w:t>
            </w:r>
            <w:r>
              <w:noBreakHyphen/>
            </w:r>
            <w:r w:rsidRPr="00DD759E">
              <w:t>078b) coastline at mean low water and the meridian 149°06.650′E (at the point closest to 20°17.362′S 149°06.650′E)</w:t>
            </w:r>
          </w:p>
        </w:tc>
      </w:tr>
      <w:tr w:rsidR="00A422E4" w:rsidRPr="00DD759E" w14:paraId="10711713" w14:textId="77777777" w:rsidTr="00F311CE">
        <w:tc>
          <w:tcPr>
            <w:tcW w:w="714" w:type="dxa"/>
            <w:shd w:val="clear" w:color="auto" w:fill="auto"/>
          </w:tcPr>
          <w:p w14:paraId="10711711" w14:textId="77777777" w:rsidR="00A422E4" w:rsidRPr="00DD759E" w:rsidRDefault="00A422E4" w:rsidP="00F311CE">
            <w:pPr>
              <w:pStyle w:val="Tabletext0"/>
            </w:pPr>
            <w:r w:rsidRPr="00DD759E">
              <w:t>4</w:t>
            </w:r>
          </w:p>
        </w:tc>
        <w:tc>
          <w:tcPr>
            <w:tcW w:w="7599" w:type="dxa"/>
            <w:shd w:val="clear" w:color="auto" w:fill="auto"/>
          </w:tcPr>
          <w:p w14:paraId="10711712" w14:textId="77777777" w:rsidR="00A422E4" w:rsidRPr="00DD759E" w:rsidRDefault="00A422E4" w:rsidP="00F311CE">
            <w:pPr>
              <w:pStyle w:val="Tabletext0"/>
            </w:pPr>
            <w:r w:rsidRPr="00DD759E">
              <w:t>South along the meridian 149°06.650′E to latitude 20°17.632′S</w:t>
            </w:r>
          </w:p>
        </w:tc>
      </w:tr>
      <w:tr w:rsidR="00A422E4" w:rsidRPr="00DD759E" w14:paraId="10711716" w14:textId="77777777" w:rsidTr="00F311CE">
        <w:tc>
          <w:tcPr>
            <w:tcW w:w="714" w:type="dxa"/>
            <w:shd w:val="clear" w:color="auto" w:fill="auto"/>
          </w:tcPr>
          <w:p w14:paraId="10711714" w14:textId="77777777" w:rsidR="00A422E4" w:rsidRPr="00DD759E" w:rsidRDefault="00A422E4" w:rsidP="00F311CE">
            <w:pPr>
              <w:pStyle w:val="Tabletext0"/>
            </w:pPr>
            <w:r w:rsidRPr="00DD759E">
              <w:t>5</w:t>
            </w:r>
          </w:p>
        </w:tc>
        <w:tc>
          <w:tcPr>
            <w:tcW w:w="7599" w:type="dxa"/>
            <w:shd w:val="clear" w:color="auto" w:fill="auto"/>
          </w:tcPr>
          <w:p w14:paraId="10711715" w14:textId="77777777" w:rsidR="00A422E4" w:rsidRPr="00DD759E" w:rsidRDefault="00A422E4" w:rsidP="00F311CE">
            <w:pPr>
              <w:pStyle w:val="Tabletext0"/>
            </w:pPr>
            <w:r w:rsidRPr="00DD759E">
              <w:t>South</w:t>
            </w:r>
            <w:r>
              <w:noBreakHyphen/>
            </w:r>
            <w:r w:rsidRPr="00DD759E">
              <w:t>westerly along the geodesic to 20°17.864′S 149°06.148′E</w:t>
            </w:r>
          </w:p>
        </w:tc>
      </w:tr>
      <w:tr w:rsidR="00A422E4" w:rsidRPr="00DD759E" w14:paraId="10711719" w14:textId="77777777" w:rsidTr="00F311CE">
        <w:tc>
          <w:tcPr>
            <w:tcW w:w="714" w:type="dxa"/>
            <w:tcBorders>
              <w:bottom w:val="single" w:sz="2" w:space="0" w:color="auto"/>
            </w:tcBorders>
            <w:shd w:val="clear" w:color="auto" w:fill="auto"/>
          </w:tcPr>
          <w:p w14:paraId="10711717"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718" w14:textId="77777777" w:rsidR="00A422E4" w:rsidRPr="00DD759E" w:rsidRDefault="00A422E4" w:rsidP="00F311CE">
            <w:pPr>
              <w:pStyle w:val="Tabletext0"/>
            </w:pPr>
            <w:r w:rsidRPr="00DD759E">
              <w:t>West along the parallel 20°17.864′S to the intersection of the Haslewood Island (20</w:t>
            </w:r>
            <w:r>
              <w:noBreakHyphen/>
            </w:r>
            <w:r w:rsidRPr="00DD759E">
              <w:t>078a) coastline at mean low water and the parallel 20°17.864′S (at the point closest to 20°17.864′S 149°05.582′E)</w:t>
            </w:r>
          </w:p>
        </w:tc>
      </w:tr>
      <w:tr w:rsidR="00A422E4" w:rsidRPr="00DD759E" w14:paraId="1071171C" w14:textId="77777777" w:rsidTr="00F311CE">
        <w:tc>
          <w:tcPr>
            <w:tcW w:w="714" w:type="dxa"/>
            <w:tcBorders>
              <w:top w:val="single" w:sz="2" w:space="0" w:color="auto"/>
              <w:bottom w:val="single" w:sz="12" w:space="0" w:color="auto"/>
            </w:tcBorders>
            <w:shd w:val="clear" w:color="auto" w:fill="auto"/>
          </w:tcPr>
          <w:p w14:paraId="1071171A"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71B" w14:textId="77777777" w:rsidR="00A422E4" w:rsidRPr="00DD759E" w:rsidRDefault="00A422E4" w:rsidP="00F311CE">
            <w:pPr>
              <w:pStyle w:val="Tabletext0"/>
            </w:pPr>
            <w:r w:rsidRPr="00DD759E">
              <w:t>Generally northerly then north</w:t>
            </w:r>
            <w:r>
              <w:noBreakHyphen/>
            </w:r>
            <w:r w:rsidRPr="00DD759E">
              <w:t>easterly along the Haslewood Island (20</w:t>
            </w:r>
            <w:r>
              <w:noBreakHyphen/>
            </w:r>
            <w:r w:rsidRPr="00DD759E">
              <w:t>078a) coastline at mean low water to the starting point</w:t>
            </w:r>
          </w:p>
        </w:tc>
      </w:tr>
    </w:tbl>
    <w:p w14:paraId="1071171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1E" w14:textId="77777777" w:rsidR="00A422E4" w:rsidRPr="00DD759E" w:rsidRDefault="00A422E4" w:rsidP="00A422E4">
      <w:pPr>
        <w:pStyle w:val="ActHead5"/>
      </w:pPr>
      <w:bookmarkStart w:id="357" w:name="_Toc501380034"/>
      <w:r w:rsidRPr="00DD759E">
        <w:rPr>
          <w:rStyle w:val="CharSectno"/>
        </w:rPr>
        <w:t>170</w:t>
      </w:r>
      <w:r w:rsidRPr="00DD759E">
        <w:t xml:space="preserve">  White Rock Location</w:t>
      </w:r>
      <w:bookmarkEnd w:id="357"/>
    </w:p>
    <w:p w14:paraId="1071171F" w14:textId="77777777" w:rsidR="00A422E4" w:rsidRPr="00DD759E" w:rsidRDefault="00A422E4" w:rsidP="00A422E4">
      <w:pPr>
        <w:pStyle w:val="Subsection"/>
        <w:rPr>
          <w:rFonts w:eastAsia="Calibri"/>
          <w:szCs w:val="22"/>
        </w:rPr>
      </w:pPr>
      <w:r w:rsidRPr="00DD759E">
        <w:tab/>
      </w:r>
      <w:r w:rsidRPr="00DD759E">
        <w:tab/>
        <w:t xml:space="preserve">The White Rock Location is the area </w:t>
      </w:r>
      <w:r w:rsidRPr="00DD759E">
        <w:rPr>
          <w:rFonts w:eastAsia="Calibri"/>
          <w:szCs w:val="22"/>
        </w:rPr>
        <w:t>bounded by the line starting at the point described in item 1 of the following table and running progressively as described in the table.</w:t>
      </w:r>
    </w:p>
    <w:p w14:paraId="1071172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22" w14:textId="77777777" w:rsidTr="00F311CE">
        <w:trPr>
          <w:tblHeader/>
        </w:trPr>
        <w:tc>
          <w:tcPr>
            <w:tcW w:w="8313" w:type="dxa"/>
            <w:gridSpan w:val="2"/>
            <w:tcBorders>
              <w:top w:val="single" w:sz="12" w:space="0" w:color="auto"/>
              <w:bottom w:val="single" w:sz="6" w:space="0" w:color="auto"/>
            </w:tcBorders>
            <w:shd w:val="clear" w:color="auto" w:fill="auto"/>
          </w:tcPr>
          <w:p w14:paraId="10711721" w14:textId="77777777" w:rsidR="00A422E4" w:rsidRPr="00DD759E" w:rsidRDefault="00A422E4" w:rsidP="00F311CE">
            <w:pPr>
              <w:pStyle w:val="TableHeading"/>
            </w:pPr>
            <w:r w:rsidRPr="00DD759E">
              <w:t>White Rock Location</w:t>
            </w:r>
          </w:p>
        </w:tc>
      </w:tr>
      <w:tr w:rsidR="00A422E4" w:rsidRPr="00DD759E" w14:paraId="10711725" w14:textId="77777777" w:rsidTr="00F311CE">
        <w:trPr>
          <w:tblHeader/>
        </w:trPr>
        <w:tc>
          <w:tcPr>
            <w:tcW w:w="714" w:type="dxa"/>
            <w:tcBorders>
              <w:top w:val="single" w:sz="6" w:space="0" w:color="auto"/>
              <w:bottom w:val="single" w:sz="12" w:space="0" w:color="auto"/>
            </w:tcBorders>
            <w:shd w:val="clear" w:color="auto" w:fill="auto"/>
          </w:tcPr>
          <w:p w14:paraId="1071172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24" w14:textId="77777777" w:rsidR="00A422E4" w:rsidRPr="00DD759E" w:rsidRDefault="00A422E4" w:rsidP="00F311CE">
            <w:pPr>
              <w:pStyle w:val="TableHeading"/>
            </w:pPr>
            <w:r w:rsidRPr="00DD759E">
              <w:t>Description</w:t>
            </w:r>
          </w:p>
        </w:tc>
      </w:tr>
      <w:tr w:rsidR="00A422E4" w:rsidRPr="00DD759E" w14:paraId="10711728" w14:textId="77777777" w:rsidTr="00F311CE">
        <w:tc>
          <w:tcPr>
            <w:tcW w:w="714" w:type="dxa"/>
            <w:tcBorders>
              <w:top w:val="single" w:sz="12" w:space="0" w:color="auto"/>
            </w:tcBorders>
            <w:shd w:val="clear" w:color="auto" w:fill="auto"/>
          </w:tcPr>
          <w:p w14:paraId="1071172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27" w14:textId="77777777" w:rsidR="00A422E4" w:rsidRPr="00DD759E" w:rsidRDefault="00A422E4" w:rsidP="00F311CE">
            <w:pPr>
              <w:pStyle w:val="Tabletext0"/>
            </w:pPr>
            <w:r w:rsidRPr="00DD759E">
              <w:t>The point 20°17.834′S 148°48.390′E</w:t>
            </w:r>
          </w:p>
        </w:tc>
      </w:tr>
      <w:tr w:rsidR="00A422E4" w:rsidRPr="00DD759E" w14:paraId="1071172B" w14:textId="77777777" w:rsidTr="00F311CE">
        <w:tc>
          <w:tcPr>
            <w:tcW w:w="714" w:type="dxa"/>
            <w:shd w:val="clear" w:color="auto" w:fill="auto"/>
          </w:tcPr>
          <w:p w14:paraId="10711729" w14:textId="77777777" w:rsidR="00A422E4" w:rsidRPr="00DD759E" w:rsidRDefault="00A422E4" w:rsidP="00F311CE">
            <w:pPr>
              <w:pStyle w:val="Tabletext0"/>
            </w:pPr>
            <w:r w:rsidRPr="00DD759E">
              <w:t>2</w:t>
            </w:r>
          </w:p>
        </w:tc>
        <w:tc>
          <w:tcPr>
            <w:tcW w:w="7599" w:type="dxa"/>
            <w:shd w:val="clear" w:color="auto" w:fill="auto"/>
          </w:tcPr>
          <w:p w14:paraId="1071172A" w14:textId="77777777" w:rsidR="00A422E4" w:rsidRPr="00DD759E" w:rsidRDefault="00A422E4" w:rsidP="00F311CE">
            <w:pPr>
              <w:pStyle w:val="Tabletext0"/>
            </w:pPr>
            <w:r w:rsidRPr="00DD759E">
              <w:t>East along the parallel 20°17.834′S to longitude 148°48.926′E</w:t>
            </w:r>
          </w:p>
        </w:tc>
      </w:tr>
      <w:tr w:rsidR="00A422E4" w:rsidRPr="00DD759E" w14:paraId="1071172E" w14:textId="77777777" w:rsidTr="00F311CE">
        <w:tc>
          <w:tcPr>
            <w:tcW w:w="714" w:type="dxa"/>
            <w:shd w:val="clear" w:color="auto" w:fill="auto"/>
          </w:tcPr>
          <w:p w14:paraId="1071172C" w14:textId="77777777" w:rsidR="00A422E4" w:rsidRPr="00DD759E" w:rsidRDefault="00A422E4" w:rsidP="00F311CE">
            <w:pPr>
              <w:pStyle w:val="Tabletext0"/>
            </w:pPr>
            <w:r w:rsidRPr="00DD759E">
              <w:t>3</w:t>
            </w:r>
          </w:p>
        </w:tc>
        <w:tc>
          <w:tcPr>
            <w:tcW w:w="7599" w:type="dxa"/>
            <w:shd w:val="clear" w:color="auto" w:fill="auto"/>
          </w:tcPr>
          <w:p w14:paraId="1071172D" w14:textId="77777777" w:rsidR="00A422E4" w:rsidRPr="00DD759E" w:rsidRDefault="00A422E4" w:rsidP="00F311CE">
            <w:pPr>
              <w:pStyle w:val="Tabletext0"/>
            </w:pPr>
            <w:r w:rsidRPr="00DD759E">
              <w:t>South along the meridian 148°48.926′E to latitude 20°18.490′S</w:t>
            </w:r>
          </w:p>
        </w:tc>
      </w:tr>
      <w:tr w:rsidR="00A422E4" w:rsidRPr="00DD759E" w14:paraId="10711731" w14:textId="77777777" w:rsidTr="00F311CE">
        <w:tc>
          <w:tcPr>
            <w:tcW w:w="714" w:type="dxa"/>
            <w:tcBorders>
              <w:bottom w:val="single" w:sz="2" w:space="0" w:color="auto"/>
            </w:tcBorders>
            <w:shd w:val="clear" w:color="auto" w:fill="auto"/>
          </w:tcPr>
          <w:p w14:paraId="1071172F"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730" w14:textId="77777777" w:rsidR="00A422E4" w:rsidRPr="00DD759E" w:rsidRDefault="00A422E4" w:rsidP="00F311CE">
            <w:pPr>
              <w:pStyle w:val="Tabletext0"/>
            </w:pPr>
            <w:r w:rsidRPr="00DD759E">
              <w:t>West along the parallel 20°18.490′S to longitude 148°48.390′E</w:t>
            </w:r>
          </w:p>
        </w:tc>
      </w:tr>
      <w:tr w:rsidR="00A422E4" w:rsidRPr="00DD759E" w14:paraId="10711734" w14:textId="77777777" w:rsidTr="00F311CE">
        <w:tc>
          <w:tcPr>
            <w:tcW w:w="714" w:type="dxa"/>
            <w:tcBorders>
              <w:top w:val="single" w:sz="2" w:space="0" w:color="auto"/>
              <w:bottom w:val="single" w:sz="12" w:space="0" w:color="auto"/>
            </w:tcBorders>
            <w:shd w:val="clear" w:color="auto" w:fill="auto"/>
          </w:tcPr>
          <w:p w14:paraId="10711732"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733" w14:textId="77777777" w:rsidR="00A422E4" w:rsidRPr="00DD759E" w:rsidRDefault="00A422E4" w:rsidP="00F311CE">
            <w:pPr>
              <w:pStyle w:val="Tabletext0"/>
            </w:pPr>
            <w:r w:rsidRPr="00DD759E">
              <w:t>North along the meridian 148°48.390′E to the starting point</w:t>
            </w:r>
          </w:p>
        </w:tc>
      </w:tr>
    </w:tbl>
    <w:p w14:paraId="1071173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36" w14:textId="77777777" w:rsidR="00A422E4" w:rsidRPr="00DD759E" w:rsidRDefault="00A422E4" w:rsidP="00A422E4">
      <w:pPr>
        <w:pStyle w:val="ActHead5"/>
      </w:pPr>
      <w:bookmarkStart w:id="358" w:name="_Toc501380035"/>
      <w:r w:rsidRPr="00DD759E">
        <w:rPr>
          <w:rStyle w:val="CharSectno"/>
        </w:rPr>
        <w:t>171</w:t>
      </w:r>
      <w:r w:rsidRPr="00DD759E">
        <w:t xml:space="preserve">  Whitehaven Beach, Whitsunday Island Location</w:t>
      </w:r>
      <w:bookmarkEnd w:id="358"/>
    </w:p>
    <w:p w14:paraId="10711737" w14:textId="77777777" w:rsidR="00A422E4" w:rsidRPr="00DD759E" w:rsidRDefault="00A422E4" w:rsidP="00A422E4">
      <w:pPr>
        <w:pStyle w:val="Subsection"/>
        <w:rPr>
          <w:rFonts w:eastAsia="Calibri"/>
          <w:szCs w:val="22"/>
        </w:rPr>
      </w:pPr>
      <w:r w:rsidRPr="00DD759E">
        <w:tab/>
      </w:r>
      <w:r w:rsidRPr="00DD759E">
        <w:tab/>
        <w:t xml:space="preserve">The Whitehaven Beach, Whitsunday Island Location is the area </w:t>
      </w:r>
      <w:r w:rsidRPr="00DD759E">
        <w:rPr>
          <w:rFonts w:eastAsia="Calibri"/>
          <w:szCs w:val="22"/>
        </w:rPr>
        <w:t>bounded by the line starting at the point described in item 1 of the following table and running progressively as described in the table.</w:t>
      </w:r>
    </w:p>
    <w:p w14:paraId="1071173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3A" w14:textId="77777777" w:rsidTr="00F311CE">
        <w:trPr>
          <w:tblHeader/>
        </w:trPr>
        <w:tc>
          <w:tcPr>
            <w:tcW w:w="8313" w:type="dxa"/>
            <w:gridSpan w:val="2"/>
            <w:tcBorders>
              <w:top w:val="single" w:sz="12" w:space="0" w:color="auto"/>
              <w:bottom w:val="single" w:sz="6" w:space="0" w:color="auto"/>
            </w:tcBorders>
            <w:shd w:val="clear" w:color="auto" w:fill="auto"/>
          </w:tcPr>
          <w:p w14:paraId="10711739" w14:textId="77777777" w:rsidR="00A422E4" w:rsidRPr="00DD759E" w:rsidRDefault="00A422E4" w:rsidP="00F311CE">
            <w:pPr>
              <w:pStyle w:val="TableHeading"/>
            </w:pPr>
            <w:r w:rsidRPr="00DD759E">
              <w:t>Whitehaven Beach, Whitsunday Island Location</w:t>
            </w:r>
          </w:p>
        </w:tc>
      </w:tr>
      <w:tr w:rsidR="00A422E4" w:rsidRPr="00DD759E" w14:paraId="1071173D" w14:textId="77777777" w:rsidTr="00F311CE">
        <w:trPr>
          <w:tblHeader/>
        </w:trPr>
        <w:tc>
          <w:tcPr>
            <w:tcW w:w="714" w:type="dxa"/>
            <w:tcBorders>
              <w:top w:val="single" w:sz="6" w:space="0" w:color="auto"/>
              <w:bottom w:val="single" w:sz="12" w:space="0" w:color="auto"/>
            </w:tcBorders>
            <w:shd w:val="clear" w:color="auto" w:fill="auto"/>
          </w:tcPr>
          <w:p w14:paraId="1071173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3C" w14:textId="77777777" w:rsidR="00A422E4" w:rsidRPr="00DD759E" w:rsidRDefault="00A422E4" w:rsidP="00F311CE">
            <w:pPr>
              <w:pStyle w:val="TableHeading"/>
            </w:pPr>
            <w:r w:rsidRPr="00DD759E">
              <w:t>Description</w:t>
            </w:r>
          </w:p>
        </w:tc>
      </w:tr>
      <w:tr w:rsidR="00A422E4" w:rsidRPr="00DD759E" w14:paraId="10711740" w14:textId="77777777" w:rsidTr="00F311CE">
        <w:tc>
          <w:tcPr>
            <w:tcW w:w="714" w:type="dxa"/>
            <w:tcBorders>
              <w:top w:val="single" w:sz="12" w:space="0" w:color="auto"/>
            </w:tcBorders>
            <w:shd w:val="clear" w:color="auto" w:fill="auto"/>
          </w:tcPr>
          <w:p w14:paraId="1071173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3F"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149°01.519′E (at the point closest to 20°15.400′S 149°01.519′E)</w:t>
            </w:r>
          </w:p>
        </w:tc>
      </w:tr>
      <w:tr w:rsidR="00A422E4" w:rsidRPr="00DD759E" w14:paraId="10711743" w14:textId="77777777" w:rsidTr="00F311CE">
        <w:tc>
          <w:tcPr>
            <w:tcW w:w="714" w:type="dxa"/>
            <w:shd w:val="clear" w:color="auto" w:fill="auto"/>
          </w:tcPr>
          <w:p w14:paraId="10711741" w14:textId="77777777" w:rsidR="00A422E4" w:rsidRPr="00DD759E" w:rsidRDefault="00A422E4" w:rsidP="00F311CE">
            <w:pPr>
              <w:pStyle w:val="Tabletext0"/>
            </w:pPr>
            <w:r w:rsidRPr="00DD759E">
              <w:t>2</w:t>
            </w:r>
          </w:p>
        </w:tc>
        <w:tc>
          <w:tcPr>
            <w:tcW w:w="7599" w:type="dxa"/>
            <w:shd w:val="clear" w:color="auto" w:fill="auto"/>
          </w:tcPr>
          <w:p w14:paraId="10711742" w14:textId="77777777" w:rsidR="00A422E4" w:rsidRPr="00DD759E" w:rsidRDefault="00A422E4" w:rsidP="00F311CE">
            <w:pPr>
              <w:pStyle w:val="Tabletext0"/>
            </w:pPr>
            <w:r w:rsidRPr="00DD759E">
              <w:t>East along the parallel 20°15.400′S to longitude 149°01.866′E</w:t>
            </w:r>
          </w:p>
        </w:tc>
      </w:tr>
      <w:tr w:rsidR="00A422E4" w:rsidRPr="00DD759E" w14:paraId="10711746" w14:textId="77777777" w:rsidTr="00F311CE">
        <w:tc>
          <w:tcPr>
            <w:tcW w:w="714" w:type="dxa"/>
            <w:shd w:val="clear" w:color="auto" w:fill="auto"/>
          </w:tcPr>
          <w:p w14:paraId="10711744" w14:textId="77777777" w:rsidR="00A422E4" w:rsidRPr="00DD759E" w:rsidRDefault="00A422E4" w:rsidP="00F311CE">
            <w:pPr>
              <w:pStyle w:val="Tabletext0"/>
            </w:pPr>
            <w:r w:rsidRPr="00DD759E">
              <w:t>3</w:t>
            </w:r>
          </w:p>
        </w:tc>
        <w:tc>
          <w:tcPr>
            <w:tcW w:w="7599" w:type="dxa"/>
            <w:shd w:val="clear" w:color="auto" w:fill="auto"/>
          </w:tcPr>
          <w:p w14:paraId="10711745" w14:textId="77777777" w:rsidR="00A422E4" w:rsidRPr="00DD759E" w:rsidRDefault="00A422E4" w:rsidP="00F311CE">
            <w:pPr>
              <w:pStyle w:val="Tabletext0"/>
            </w:pPr>
            <w:r w:rsidRPr="00DD759E">
              <w:t>South</w:t>
            </w:r>
            <w:r>
              <w:noBreakHyphen/>
            </w:r>
            <w:r w:rsidRPr="00DD759E">
              <w:t>easterly along the geodesic to 20°16.347′S 149°02.295′E</w:t>
            </w:r>
          </w:p>
        </w:tc>
      </w:tr>
      <w:tr w:rsidR="00A422E4" w:rsidRPr="00DD759E" w14:paraId="10711749" w14:textId="77777777" w:rsidTr="00F311CE">
        <w:tc>
          <w:tcPr>
            <w:tcW w:w="714" w:type="dxa"/>
            <w:shd w:val="clear" w:color="auto" w:fill="auto"/>
          </w:tcPr>
          <w:p w14:paraId="10711747" w14:textId="77777777" w:rsidR="00A422E4" w:rsidRPr="00DD759E" w:rsidRDefault="00A422E4" w:rsidP="00F311CE">
            <w:pPr>
              <w:pStyle w:val="Tabletext0"/>
            </w:pPr>
            <w:r w:rsidRPr="00DD759E">
              <w:t>4</w:t>
            </w:r>
          </w:p>
        </w:tc>
        <w:tc>
          <w:tcPr>
            <w:tcW w:w="7599" w:type="dxa"/>
            <w:shd w:val="clear" w:color="auto" w:fill="auto"/>
          </w:tcPr>
          <w:p w14:paraId="10711748" w14:textId="77777777" w:rsidR="00A422E4" w:rsidRPr="00DD759E" w:rsidRDefault="00A422E4" w:rsidP="00F311CE">
            <w:pPr>
              <w:pStyle w:val="Tabletext0"/>
            </w:pPr>
            <w:r w:rsidRPr="00DD759E">
              <w:t>South</w:t>
            </w:r>
            <w:r>
              <w:noBreakHyphen/>
            </w:r>
            <w:r w:rsidRPr="00DD759E">
              <w:t>easterly along the geodesic to 20°17.279′S 149°03.075′E</w:t>
            </w:r>
          </w:p>
        </w:tc>
      </w:tr>
      <w:tr w:rsidR="00A422E4" w:rsidRPr="00DD759E" w14:paraId="1071174C" w14:textId="77777777" w:rsidTr="00F311CE">
        <w:tc>
          <w:tcPr>
            <w:tcW w:w="714" w:type="dxa"/>
            <w:shd w:val="clear" w:color="auto" w:fill="auto"/>
          </w:tcPr>
          <w:p w14:paraId="1071174A" w14:textId="77777777" w:rsidR="00A422E4" w:rsidRPr="00DD759E" w:rsidRDefault="00A422E4" w:rsidP="00F311CE">
            <w:pPr>
              <w:pStyle w:val="Tabletext0"/>
            </w:pPr>
            <w:r w:rsidRPr="00DD759E">
              <w:t>5</w:t>
            </w:r>
          </w:p>
        </w:tc>
        <w:tc>
          <w:tcPr>
            <w:tcW w:w="7599" w:type="dxa"/>
            <w:shd w:val="clear" w:color="auto" w:fill="auto"/>
          </w:tcPr>
          <w:p w14:paraId="1071174B" w14:textId="77777777" w:rsidR="00A422E4" w:rsidRPr="00DD759E" w:rsidRDefault="00A422E4" w:rsidP="00F311CE">
            <w:pPr>
              <w:pStyle w:val="Tabletext0"/>
            </w:pPr>
            <w:r w:rsidRPr="00DD759E">
              <w:t>East along the parallel 20°17.279′S to longitude 149°03.782′E</w:t>
            </w:r>
          </w:p>
        </w:tc>
      </w:tr>
      <w:tr w:rsidR="00A422E4" w:rsidRPr="00DD759E" w14:paraId="1071174F" w14:textId="77777777" w:rsidTr="00F311CE">
        <w:tc>
          <w:tcPr>
            <w:tcW w:w="714" w:type="dxa"/>
            <w:tcBorders>
              <w:bottom w:val="single" w:sz="2" w:space="0" w:color="auto"/>
            </w:tcBorders>
            <w:shd w:val="clear" w:color="auto" w:fill="auto"/>
          </w:tcPr>
          <w:p w14:paraId="1071174D"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74E" w14:textId="77777777" w:rsidR="00A422E4" w:rsidRPr="00DD759E" w:rsidRDefault="00A422E4" w:rsidP="00F311CE">
            <w:pPr>
              <w:pStyle w:val="Tabletext0"/>
            </w:pPr>
            <w:r w:rsidRPr="00DD759E">
              <w:t>South along the meridian 149°03.782′E to the intersection of the Whitsunday Island (20</w:t>
            </w:r>
            <w:r>
              <w:noBreakHyphen/>
            </w:r>
            <w:r w:rsidRPr="00DD759E">
              <w:t>041a) coastline at mean low water and the meridian 149°03.782′E (at the point closest to 20°17.679′S 149°03.782′E)</w:t>
            </w:r>
          </w:p>
        </w:tc>
      </w:tr>
      <w:tr w:rsidR="00A422E4" w:rsidRPr="00DD759E" w14:paraId="10711752" w14:textId="77777777" w:rsidTr="00F311CE">
        <w:tc>
          <w:tcPr>
            <w:tcW w:w="714" w:type="dxa"/>
            <w:tcBorders>
              <w:top w:val="single" w:sz="2" w:space="0" w:color="auto"/>
              <w:bottom w:val="single" w:sz="12" w:space="0" w:color="auto"/>
            </w:tcBorders>
            <w:shd w:val="clear" w:color="auto" w:fill="auto"/>
          </w:tcPr>
          <w:p w14:paraId="10711750"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751"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starting point</w:t>
            </w:r>
          </w:p>
        </w:tc>
      </w:tr>
    </w:tbl>
    <w:p w14:paraId="10711753"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54" w14:textId="77777777" w:rsidR="00A422E4" w:rsidRPr="00DD759E" w:rsidRDefault="00A422E4" w:rsidP="00A422E4">
      <w:pPr>
        <w:pStyle w:val="ActHead5"/>
      </w:pPr>
      <w:bookmarkStart w:id="359" w:name="_Toc501380036"/>
      <w:r w:rsidRPr="00DD759E">
        <w:rPr>
          <w:rStyle w:val="CharSectno"/>
        </w:rPr>
        <w:t>172</w:t>
      </w:r>
      <w:r w:rsidRPr="00DD759E">
        <w:t xml:space="preserve">  Whitsunday Island Reef (No 1/No 18), Whitsunday Island Location</w:t>
      </w:r>
      <w:bookmarkEnd w:id="359"/>
    </w:p>
    <w:p w14:paraId="10711755" w14:textId="77777777" w:rsidR="00A422E4" w:rsidRPr="00DD759E" w:rsidRDefault="00A422E4" w:rsidP="00A422E4">
      <w:pPr>
        <w:pStyle w:val="Subsection"/>
        <w:rPr>
          <w:rFonts w:eastAsia="Calibri"/>
          <w:szCs w:val="22"/>
        </w:rPr>
      </w:pPr>
      <w:r w:rsidRPr="00DD759E">
        <w:tab/>
      </w:r>
      <w:r w:rsidRPr="00DD759E">
        <w:tab/>
        <w:t xml:space="preserve">The Whitsunday Island Reef (No 1/No 18), Whitsunday Island Location is the area </w:t>
      </w:r>
      <w:r w:rsidRPr="00DD759E">
        <w:rPr>
          <w:rFonts w:eastAsia="Calibri"/>
          <w:szCs w:val="22"/>
        </w:rPr>
        <w:t>bounded by the line starting at the point described in item 1 of the following table and running progressively as described in the table.</w:t>
      </w:r>
    </w:p>
    <w:p w14:paraId="1071175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58" w14:textId="77777777" w:rsidTr="00F311CE">
        <w:trPr>
          <w:tblHeader/>
        </w:trPr>
        <w:tc>
          <w:tcPr>
            <w:tcW w:w="8313" w:type="dxa"/>
            <w:gridSpan w:val="2"/>
            <w:tcBorders>
              <w:top w:val="single" w:sz="12" w:space="0" w:color="auto"/>
              <w:bottom w:val="single" w:sz="6" w:space="0" w:color="auto"/>
            </w:tcBorders>
            <w:shd w:val="clear" w:color="auto" w:fill="auto"/>
          </w:tcPr>
          <w:p w14:paraId="10711757" w14:textId="77777777" w:rsidR="00A422E4" w:rsidRPr="00DD759E" w:rsidRDefault="00A422E4" w:rsidP="00F311CE">
            <w:pPr>
              <w:pStyle w:val="TableHeading"/>
            </w:pPr>
            <w:r w:rsidRPr="00DD759E">
              <w:t>Whitsunday Island Reef (No 1/No 18), Whitsunday Island Location</w:t>
            </w:r>
          </w:p>
        </w:tc>
      </w:tr>
      <w:tr w:rsidR="00A422E4" w:rsidRPr="00DD759E" w14:paraId="1071175B" w14:textId="77777777" w:rsidTr="00F311CE">
        <w:trPr>
          <w:tblHeader/>
        </w:trPr>
        <w:tc>
          <w:tcPr>
            <w:tcW w:w="714" w:type="dxa"/>
            <w:tcBorders>
              <w:top w:val="single" w:sz="6" w:space="0" w:color="auto"/>
              <w:bottom w:val="single" w:sz="12" w:space="0" w:color="auto"/>
            </w:tcBorders>
            <w:shd w:val="clear" w:color="auto" w:fill="auto"/>
          </w:tcPr>
          <w:p w14:paraId="1071175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5A" w14:textId="77777777" w:rsidR="00A422E4" w:rsidRPr="00DD759E" w:rsidRDefault="00A422E4" w:rsidP="00F311CE">
            <w:pPr>
              <w:pStyle w:val="TableHeading"/>
            </w:pPr>
            <w:r w:rsidRPr="00DD759E">
              <w:t>Description</w:t>
            </w:r>
          </w:p>
        </w:tc>
      </w:tr>
      <w:tr w:rsidR="00A422E4" w:rsidRPr="00DD759E" w14:paraId="1071175E" w14:textId="77777777" w:rsidTr="00F311CE">
        <w:tc>
          <w:tcPr>
            <w:tcW w:w="714" w:type="dxa"/>
            <w:tcBorders>
              <w:top w:val="single" w:sz="12" w:space="0" w:color="auto"/>
            </w:tcBorders>
            <w:shd w:val="clear" w:color="auto" w:fill="auto"/>
          </w:tcPr>
          <w:p w14:paraId="1071175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5D" w14:textId="77777777" w:rsidR="00A422E4" w:rsidRPr="00DD759E" w:rsidRDefault="00A422E4" w:rsidP="00F311CE">
            <w:pPr>
              <w:pStyle w:val="Tabletext0"/>
            </w:pPr>
            <w:r w:rsidRPr="00DD759E">
              <w:t>The point 20°09.040′S 148°57.372′E</w:t>
            </w:r>
          </w:p>
        </w:tc>
      </w:tr>
      <w:tr w:rsidR="00A422E4" w:rsidRPr="00DD759E" w14:paraId="10711761" w14:textId="77777777" w:rsidTr="00F311CE">
        <w:tc>
          <w:tcPr>
            <w:tcW w:w="714" w:type="dxa"/>
            <w:shd w:val="clear" w:color="auto" w:fill="auto"/>
          </w:tcPr>
          <w:p w14:paraId="1071175F" w14:textId="77777777" w:rsidR="00A422E4" w:rsidRPr="00DD759E" w:rsidRDefault="00A422E4" w:rsidP="00F311CE">
            <w:pPr>
              <w:pStyle w:val="Tabletext0"/>
            </w:pPr>
            <w:r w:rsidRPr="00DD759E">
              <w:t>2</w:t>
            </w:r>
          </w:p>
        </w:tc>
        <w:tc>
          <w:tcPr>
            <w:tcW w:w="7599" w:type="dxa"/>
            <w:shd w:val="clear" w:color="auto" w:fill="auto"/>
          </w:tcPr>
          <w:p w14:paraId="10711760" w14:textId="77777777" w:rsidR="00A422E4" w:rsidRPr="00DD759E" w:rsidRDefault="00A422E4" w:rsidP="00F311CE">
            <w:pPr>
              <w:pStyle w:val="Tabletext0"/>
            </w:pPr>
            <w:r w:rsidRPr="00DD759E">
              <w:t>East along the parallel 20°09.040′S to longitude 148°59.028′E</w:t>
            </w:r>
          </w:p>
        </w:tc>
      </w:tr>
      <w:tr w:rsidR="00A422E4" w:rsidRPr="00DD759E" w14:paraId="10711764" w14:textId="77777777" w:rsidTr="00F311CE">
        <w:tc>
          <w:tcPr>
            <w:tcW w:w="714" w:type="dxa"/>
            <w:shd w:val="clear" w:color="auto" w:fill="auto"/>
          </w:tcPr>
          <w:p w14:paraId="10711762" w14:textId="77777777" w:rsidR="00A422E4" w:rsidRPr="00DD759E" w:rsidRDefault="00A422E4" w:rsidP="00F311CE">
            <w:pPr>
              <w:pStyle w:val="Tabletext0"/>
            </w:pPr>
            <w:r w:rsidRPr="00DD759E">
              <w:t>3</w:t>
            </w:r>
          </w:p>
        </w:tc>
        <w:tc>
          <w:tcPr>
            <w:tcW w:w="7599" w:type="dxa"/>
            <w:shd w:val="clear" w:color="auto" w:fill="auto"/>
          </w:tcPr>
          <w:p w14:paraId="10711763" w14:textId="77777777" w:rsidR="00A422E4" w:rsidRPr="00DD759E" w:rsidRDefault="00A422E4" w:rsidP="00F311CE">
            <w:pPr>
              <w:pStyle w:val="Tabletext0"/>
            </w:pPr>
            <w:r w:rsidRPr="00DD759E">
              <w:t>South along the meridian 148°59.028′E to latitude 20°10.707′S</w:t>
            </w:r>
          </w:p>
        </w:tc>
      </w:tr>
      <w:tr w:rsidR="00A422E4" w:rsidRPr="00DD759E" w14:paraId="10711767" w14:textId="77777777" w:rsidTr="00F311CE">
        <w:tc>
          <w:tcPr>
            <w:tcW w:w="714" w:type="dxa"/>
            <w:shd w:val="clear" w:color="auto" w:fill="auto"/>
          </w:tcPr>
          <w:p w14:paraId="10711765" w14:textId="77777777" w:rsidR="00A422E4" w:rsidRPr="00DD759E" w:rsidRDefault="00A422E4" w:rsidP="00F311CE">
            <w:pPr>
              <w:pStyle w:val="Tabletext0"/>
            </w:pPr>
            <w:r w:rsidRPr="00DD759E">
              <w:t>4</w:t>
            </w:r>
          </w:p>
        </w:tc>
        <w:tc>
          <w:tcPr>
            <w:tcW w:w="7599" w:type="dxa"/>
            <w:shd w:val="clear" w:color="auto" w:fill="auto"/>
          </w:tcPr>
          <w:p w14:paraId="10711766" w14:textId="77777777" w:rsidR="00A422E4" w:rsidRPr="00DD759E" w:rsidRDefault="00A422E4" w:rsidP="00F311CE">
            <w:pPr>
              <w:pStyle w:val="Tabletext0"/>
            </w:pPr>
            <w:r w:rsidRPr="00DD759E">
              <w:t>East along the parallel 20°10.707′S to longitude 148°59.380′E</w:t>
            </w:r>
          </w:p>
        </w:tc>
      </w:tr>
      <w:tr w:rsidR="00A422E4" w:rsidRPr="00DD759E" w14:paraId="1071176A" w14:textId="77777777" w:rsidTr="00F311CE">
        <w:tc>
          <w:tcPr>
            <w:tcW w:w="714" w:type="dxa"/>
            <w:shd w:val="clear" w:color="auto" w:fill="auto"/>
          </w:tcPr>
          <w:p w14:paraId="10711768" w14:textId="77777777" w:rsidR="00A422E4" w:rsidRPr="00DD759E" w:rsidRDefault="00A422E4" w:rsidP="00F311CE">
            <w:pPr>
              <w:pStyle w:val="Tabletext0"/>
            </w:pPr>
            <w:r w:rsidRPr="00DD759E">
              <w:t>5</w:t>
            </w:r>
          </w:p>
        </w:tc>
        <w:tc>
          <w:tcPr>
            <w:tcW w:w="7599" w:type="dxa"/>
            <w:shd w:val="clear" w:color="auto" w:fill="auto"/>
          </w:tcPr>
          <w:p w14:paraId="10711769" w14:textId="77777777" w:rsidR="00A422E4" w:rsidRPr="00DD759E" w:rsidRDefault="00A422E4" w:rsidP="00F311CE">
            <w:pPr>
              <w:pStyle w:val="Tabletext0"/>
            </w:pPr>
            <w:r w:rsidRPr="00DD759E">
              <w:t>South along the meridian 148°59.380′E to latitude 20°11.127′S</w:t>
            </w:r>
          </w:p>
        </w:tc>
      </w:tr>
      <w:tr w:rsidR="00A422E4" w:rsidRPr="00DD759E" w14:paraId="1071176D" w14:textId="77777777" w:rsidTr="00F311CE">
        <w:tc>
          <w:tcPr>
            <w:tcW w:w="714" w:type="dxa"/>
            <w:shd w:val="clear" w:color="auto" w:fill="auto"/>
          </w:tcPr>
          <w:p w14:paraId="1071176B" w14:textId="77777777" w:rsidR="00A422E4" w:rsidRPr="00DD759E" w:rsidRDefault="00A422E4" w:rsidP="00F311CE">
            <w:pPr>
              <w:pStyle w:val="Tabletext0"/>
            </w:pPr>
            <w:r w:rsidRPr="00DD759E">
              <w:t>6</w:t>
            </w:r>
          </w:p>
        </w:tc>
        <w:tc>
          <w:tcPr>
            <w:tcW w:w="7599" w:type="dxa"/>
            <w:shd w:val="clear" w:color="auto" w:fill="auto"/>
          </w:tcPr>
          <w:p w14:paraId="1071176C" w14:textId="77777777" w:rsidR="00A422E4" w:rsidRPr="00DD759E" w:rsidRDefault="00A422E4" w:rsidP="00F311CE">
            <w:pPr>
              <w:pStyle w:val="Tabletext0"/>
            </w:pPr>
            <w:r w:rsidRPr="00DD759E">
              <w:t>South</w:t>
            </w:r>
            <w:r>
              <w:noBreakHyphen/>
            </w:r>
            <w:r w:rsidRPr="00DD759E">
              <w:t>easterly along the geodesic to 20°12.258′S 149°00.223′E</w:t>
            </w:r>
          </w:p>
        </w:tc>
      </w:tr>
      <w:tr w:rsidR="00A422E4" w:rsidRPr="00DD759E" w14:paraId="10711770" w14:textId="77777777" w:rsidTr="00F311CE">
        <w:tc>
          <w:tcPr>
            <w:tcW w:w="714" w:type="dxa"/>
            <w:shd w:val="clear" w:color="auto" w:fill="auto"/>
          </w:tcPr>
          <w:p w14:paraId="1071176E" w14:textId="77777777" w:rsidR="00A422E4" w:rsidRPr="00DD759E" w:rsidRDefault="00A422E4" w:rsidP="00F311CE">
            <w:pPr>
              <w:pStyle w:val="Tabletext0"/>
            </w:pPr>
            <w:r w:rsidRPr="00DD759E">
              <w:t>7</w:t>
            </w:r>
          </w:p>
        </w:tc>
        <w:tc>
          <w:tcPr>
            <w:tcW w:w="7599" w:type="dxa"/>
            <w:shd w:val="clear" w:color="auto" w:fill="auto"/>
          </w:tcPr>
          <w:p w14:paraId="1071176F" w14:textId="77777777" w:rsidR="00A422E4" w:rsidRPr="00DD759E" w:rsidRDefault="00A422E4" w:rsidP="00F311CE">
            <w:pPr>
              <w:pStyle w:val="Tabletext0"/>
            </w:pPr>
            <w:r w:rsidRPr="00DD759E">
              <w:t>West along the parallel 20°12.258′S to the intersection of the Whitsunday Island (20</w:t>
            </w:r>
            <w:r>
              <w:noBreakHyphen/>
            </w:r>
            <w:r w:rsidRPr="00DD759E">
              <w:t>041a) coastline at mean low water and the parallel 20°12.258′S (at the point closest to 20°12.258′S 148°59.840′E)</w:t>
            </w:r>
          </w:p>
        </w:tc>
      </w:tr>
      <w:tr w:rsidR="00A422E4" w:rsidRPr="00DD759E" w14:paraId="10711773" w14:textId="77777777" w:rsidTr="00F311CE">
        <w:tc>
          <w:tcPr>
            <w:tcW w:w="714" w:type="dxa"/>
            <w:shd w:val="clear" w:color="auto" w:fill="auto"/>
          </w:tcPr>
          <w:p w14:paraId="10711771" w14:textId="77777777" w:rsidR="00A422E4" w:rsidRPr="00DD759E" w:rsidRDefault="00A422E4" w:rsidP="00F311CE">
            <w:pPr>
              <w:pStyle w:val="Tabletext0"/>
            </w:pPr>
            <w:r w:rsidRPr="00DD759E">
              <w:t>8</w:t>
            </w:r>
          </w:p>
        </w:tc>
        <w:tc>
          <w:tcPr>
            <w:tcW w:w="7599" w:type="dxa"/>
            <w:shd w:val="clear" w:color="auto" w:fill="auto"/>
          </w:tcPr>
          <w:p w14:paraId="10711772"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041a) coastline at mean low water and the meridian 148°59.598′E (at the point closest to 20°12.141′S 148°59.598′E)</w:t>
            </w:r>
          </w:p>
        </w:tc>
      </w:tr>
      <w:tr w:rsidR="00A422E4" w:rsidRPr="00DD759E" w14:paraId="10711776" w14:textId="77777777" w:rsidTr="00F311CE">
        <w:tc>
          <w:tcPr>
            <w:tcW w:w="714" w:type="dxa"/>
            <w:shd w:val="clear" w:color="auto" w:fill="auto"/>
          </w:tcPr>
          <w:p w14:paraId="10711774" w14:textId="77777777" w:rsidR="00A422E4" w:rsidRPr="00DD759E" w:rsidRDefault="00A422E4" w:rsidP="00F311CE">
            <w:pPr>
              <w:pStyle w:val="Tabletext0"/>
            </w:pPr>
            <w:r w:rsidRPr="00DD759E">
              <w:t>9</w:t>
            </w:r>
          </w:p>
        </w:tc>
        <w:tc>
          <w:tcPr>
            <w:tcW w:w="7599" w:type="dxa"/>
            <w:shd w:val="clear" w:color="auto" w:fill="auto"/>
          </w:tcPr>
          <w:p w14:paraId="10711775" w14:textId="77777777" w:rsidR="00A422E4" w:rsidRPr="00DD759E" w:rsidRDefault="00A422E4" w:rsidP="00F311CE">
            <w:pPr>
              <w:pStyle w:val="Tabletext0"/>
            </w:pPr>
            <w:r w:rsidRPr="00DD759E">
              <w:t>North</w:t>
            </w:r>
            <w:r>
              <w:noBreakHyphen/>
            </w:r>
            <w:r w:rsidRPr="00DD759E">
              <w:t>westerly along the geodesic to the intersection of the Whitsunday Island (20</w:t>
            </w:r>
            <w:r>
              <w:noBreakHyphen/>
            </w:r>
            <w:r w:rsidRPr="00DD759E">
              <w:t>041a) coastline at mean low water and the parallel 20°11.138′S (at the point closest to 20°11.138′S 148°59.075′E)</w:t>
            </w:r>
          </w:p>
        </w:tc>
      </w:tr>
      <w:tr w:rsidR="00A422E4" w:rsidRPr="00DD759E" w14:paraId="10711779" w14:textId="77777777" w:rsidTr="00F311CE">
        <w:tc>
          <w:tcPr>
            <w:tcW w:w="714" w:type="dxa"/>
            <w:tcBorders>
              <w:bottom w:val="single" w:sz="2" w:space="0" w:color="auto"/>
            </w:tcBorders>
            <w:shd w:val="clear" w:color="auto" w:fill="auto"/>
          </w:tcPr>
          <w:p w14:paraId="10711777"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10711778" w14:textId="77777777" w:rsidR="00A422E4" w:rsidRPr="00DD759E" w:rsidRDefault="00A422E4" w:rsidP="00F311CE">
            <w:pPr>
              <w:pStyle w:val="Tabletext0"/>
            </w:pPr>
            <w:r w:rsidRPr="00DD759E">
              <w:t>Generally north</w:t>
            </w:r>
            <w:r>
              <w:noBreakHyphen/>
            </w:r>
            <w:r w:rsidRPr="00DD759E">
              <w:t>westerly then northerly then westerly along the Whitsunday Island (20</w:t>
            </w:r>
            <w:r>
              <w:noBreakHyphen/>
            </w:r>
            <w:r w:rsidRPr="00DD759E">
              <w:t>041a) coastline at mean low water to the intersection of the Whitsunday Island (20</w:t>
            </w:r>
            <w:r>
              <w:noBreakHyphen/>
            </w:r>
            <w:r w:rsidRPr="00DD759E">
              <w:t>041a) coastline at mean low water and the meridian 148°57.372′E (at the point closest to 20°09.445′S 148°57.372′E)</w:t>
            </w:r>
          </w:p>
        </w:tc>
      </w:tr>
      <w:tr w:rsidR="00A422E4" w:rsidRPr="00DD759E" w14:paraId="1071177C" w14:textId="77777777" w:rsidTr="00F311CE">
        <w:tc>
          <w:tcPr>
            <w:tcW w:w="714" w:type="dxa"/>
            <w:tcBorders>
              <w:top w:val="single" w:sz="2" w:space="0" w:color="auto"/>
              <w:bottom w:val="single" w:sz="12" w:space="0" w:color="auto"/>
            </w:tcBorders>
            <w:shd w:val="clear" w:color="auto" w:fill="auto"/>
          </w:tcPr>
          <w:p w14:paraId="1071177A"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1071177B" w14:textId="77777777" w:rsidR="00A422E4" w:rsidRPr="00DD759E" w:rsidRDefault="00A422E4" w:rsidP="00F311CE">
            <w:pPr>
              <w:pStyle w:val="Tabletext0"/>
            </w:pPr>
            <w:r w:rsidRPr="00DD759E">
              <w:t>North along the meridian 148°57.372′E to the starting point</w:t>
            </w:r>
          </w:p>
        </w:tc>
      </w:tr>
    </w:tbl>
    <w:p w14:paraId="1071177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7E" w14:textId="77777777" w:rsidR="00A422E4" w:rsidRPr="00DD759E" w:rsidRDefault="00A422E4" w:rsidP="00A422E4">
      <w:pPr>
        <w:pStyle w:val="ActHead5"/>
      </w:pPr>
      <w:bookmarkStart w:id="360" w:name="_Toc501380037"/>
      <w:r w:rsidRPr="00DD759E">
        <w:rPr>
          <w:rStyle w:val="CharSectno"/>
        </w:rPr>
        <w:t>173</w:t>
      </w:r>
      <w:r w:rsidRPr="00DD759E">
        <w:t xml:space="preserve">  Whitsunday Island Reef (No 5), Whitsunday Island Location</w:t>
      </w:r>
      <w:bookmarkEnd w:id="360"/>
    </w:p>
    <w:p w14:paraId="1071177F" w14:textId="77777777" w:rsidR="00A422E4" w:rsidRPr="00DD759E" w:rsidRDefault="00A422E4" w:rsidP="00A422E4">
      <w:pPr>
        <w:pStyle w:val="Subsection"/>
        <w:rPr>
          <w:rFonts w:eastAsia="Calibri"/>
          <w:szCs w:val="22"/>
        </w:rPr>
      </w:pPr>
      <w:r w:rsidRPr="00DD759E">
        <w:tab/>
      </w:r>
      <w:r w:rsidRPr="00DD759E">
        <w:tab/>
        <w:t>The Whitsunday Island Reef (No 5), Whitsunday Island</w:t>
      </w:r>
      <w:r w:rsidRPr="00DD759E" w:rsidDel="00802260">
        <w:t xml:space="preserve"> </w:t>
      </w:r>
      <w:r w:rsidRPr="00DD759E">
        <w:t xml:space="preserve">Location is the area </w:t>
      </w:r>
      <w:r w:rsidRPr="00DD759E">
        <w:rPr>
          <w:rFonts w:eastAsia="Calibri"/>
          <w:szCs w:val="22"/>
        </w:rPr>
        <w:t>bounded by the line starting at the point described in item 1 of the following table and running progressively as described in the table.</w:t>
      </w:r>
    </w:p>
    <w:p w14:paraId="1071178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82" w14:textId="77777777" w:rsidTr="00F311CE">
        <w:trPr>
          <w:tblHeader/>
        </w:trPr>
        <w:tc>
          <w:tcPr>
            <w:tcW w:w="8313" w:type="dxa"/>
            <w:gridSpan w:val="2"/>
            <w:tcBorders>
              <w:top w:val="single" w:sz="12" w:space="0" w:color="auto"/>
              <w:bottom w:val="single" w:sz="6" w:space="0" w:color="auto"/>
            </w:tcBorders>
            <w:shd w:val="clear" w:color="auto" w:fill="auto"/>
          </w:tcPr>
          <w:p w14:paraId="10711781" w14:textId="77777777" w:rsidR="00A422E4" w:rsidRPr="00DD759E" w:rsidRDefault="00A422E4" w:rsidP="00F311CE">
            <w:pPr>
              <w:pStyle w:val="TableHeading"/>
            </w:pPr>
            <w:r w:rsidRPr="00DD759E">
              <w:t>Whitsunday Island Reef (No 5), Whitsunday Island Location</w:t>
            </w:r>
          </w:p>
        </w:tc>
      </w:tr>
      <w:tr w:rsidR="00A422E4" w:rsidRPr="00DD759E" w14:paraId="10711785" w14:textId="77777777" w:rsidTr="00F311CE">
        <w:trPr>
          <w:tblHeader/>
        </w:trPr>
        <w:tc>
          <w:tcPr>
            <w:tcW w:w="714" w:type="dxa"/>
            <w:tcBorders>
              <w:top w:val="single" w:sz="6" w:space="0" w:color="auto"/>
              <w:bottom w:val="single" w:sz="12" w:space="0" w:color="auto"/>
            </w:tcBorders>
            <w:shd w:val="clear" w:color="auto" w:fill="auto"/>
          </w:tcPr>
          <w:p w14:paraId="1071178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84" w14:textId="77777777" w:rsidR="00A422E4" w:rsidRPr="00DD759E" w:rsidRDefault="00A422E4" w:rsidP="00F311CE">
            <w:pPr>
              <w:pStyle w:val="TableHeading"/>
            </w:pPr>
            <w:r w:rsidRPr="00DD759E">
              <w:t>Description</w:t>
            </w:r>
          </w:p>
        </w:tc>
      </w:tr>
      <w:tr w:rsidR="00A422E4" w:rsidRPr="00DD759E" w14:paraId="10711788" w14:textId="77777777" w:rsidTr="00F311CE">
        <w:tc>
          <w:tcPr>
            <w:tcW w:w="714" w:type="dxa"/>
            <w:tcBorders>
              <w:top w:val="single" w:sz="12" w:space="0" w:color="auto"/>
            </w:tcBorders>
            <w:shd w:val="clear" w:color="auto" w:fill="auto"/>
          </w:tcPr>
          <w:p w14:paraId="1071178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87" w14:textId="77777777" w:rsidR="00A422E4" w:rsidRPr="00DD759E" w:rsidRDefault="00A422E4" w:rsidP="00F311CE">
            <w:pPr>
              <w:pStyle w:val="Tabletext0"/>
            </w:pPr>
            <w:r w:rsidRPr="00DD759E">
              <w:t>The intersection of the Whitsunday Island (20</w:t>
            </w:r>
            <w:r>
              <w:noBreakHyphen/>
            </w:r>
            <w:r w:rsidRPr="00DD759E">
              <w:t>041a) coastline at mean low water and the parallel 20°17.679′S (at the point closest to 20°17.679′S 149°03.782′E)</w:t>
            </w:r>
          </w:p>
        </w:tc>
      </w:tr>
      <w:tr w:rsidR="00A422E4" w:rsidRPr="00DD759E" w14:paraId="1071178B" w14:textId="77777777" w:rsidTr="00F311CE">
        <w:tc>
          <w:tcPr>
            <w:tcW w:w="714" w:type="dxa"/>
            <w:shd w:val="clear" w:color="auto" w:fill="auto"/>
          </w:tcPr>
          <w:p w14:paraId="10711789" w14:textId="77777777" w:rsidR="00A422E4" w:rsidRPr="00DD759E" w:rsidRDefault="00A422E4" w:rsidP="00F311CE">
            <w:pPr>
              <w:pStyle w:val="Tabletext0"/>
            </w:pPr>
            <w:r w:rsidRPr="00DD759E">
              <w:t>2</w:t>
            </w:r>
          </w:p>
        </w:tc>
        <w:tc>
          <w:tcPr>
            <w:tcW w:w="7599" w:type="dxa"/>
            <w:shd w:val="clear" w:color="auto" w:fill="auto"/>
          </w:tcPr>
          <w:p w14:paraId="1071178A" w14:textId="77777777" w:rsidR="00A422E4" w:rsidRPr="00DD759E" w:rsidRDefault="00A422E4" w:rsidP="00F311CE">
            <w:pPr>
              <w:pStyle w:val="Tabletext0"/>
            </w:pPr>
            <w:r w:rsidRPr="00DD759E">
              <w:t>East along the parallel 20°17.679′S to longitude 149°04.003′E</w:t>
            </w:r>
          </w:p>
        </w:tc>
      </w:tr>
      <w:tr w:rsidR="00A422E4" w:rsidRPr="00DD759E" w14:paraId="1071178E" w14:textId="77777777" w:rsidTr="00F311CE">
        <w:tc>
          <w:tcPr>
            <w:tcW w:w="714" w:type="dxa"/>
            <w:shd w:val="clear" w:color="auto" w:fill="auto"/>
          </w:tcPr>
          <w:p w14:paraId="1071178C" w14:textId="77777777" w:rsidR="00A422E4" w:rsidRPr="00DD759E" w:rsidRDefault="00A422E4" w:rsidP="00F311CE">
            <w:pPr>
              <w:pStyle w:val="Tabletext0"/>
            </w:pPr>
            <w:r w:rsidRPr="00DD759E">
              <w:t>3</w:t>
            </w:r>
          </w:p>
        </w:tc>
        <w:tc>
          <w:tcPr>
            <w:tcW w:w="7599" w:type="dxa"/>
            <w:shd w:val="clear" w:color="auto" w:fill="auto"/>
          </w:tcPr>
          <w:p w14:paraId="1071178D" w14:textId="77777777" w:rsidR="00A422E4" w:rsidRPr="00DD759E" w:rsidRDefault="00A422E4" w:rsidP="00F311CE">
            <w:pPr>
              <w:pStyle w:val="Tabletext0"/>
            </w:pPr>
            <w:r w:rsidRPr="00DD759E">
              <w:t>South</w:t>
            </w:r>
            <w:r>
              <w:noBreakHyphen/>
            </w:r>
            <w:r w:rsidRPr="00DD759E">
              <w:t>westerly along the geodesic to 20°18.135′S 149°03.754′E</w:t>
            </w:r>
          </w:p>
        </w:tc>
      </w:tr>
      <w:tr w:rsidR="00A422E4" w:rsidRPr="00DD759E" w14:paraId="10711791" w14:textId="77777777" w:rsidTr="00F311CE">
        <w:tc>
          <w:tcPr>
            <w:tcW w:w="714" w:type="dxa"/>
            <w:shd w:val="clear" w:color="auto" w:fill="auto"/>
          </w:tcPr>
          <w:p w14:paraId="1071178F" w14:textId="77777777" w:rsidR="00A422E4" w:rsidRPr="00DD759E" w:rsidRDefault="00A422E4" w:rsidP="00F311CE">
            <w:pPr>
              <w:pStyle w:val="Tabletext0"/>
            </w:pPr>
            <w:r w:rsidRPr="00DD759E">
              <w:t>4</w:t>
            </w:r>
          </w:p>
        </w:tc>
        <w:tc>
          <w:tcPr>
            <w:tcW w:w="7599" w:type="dxa"/>
            <w:shd w:val="clear" w:color="auto" w:fill="auto"/>
          </w:tcPr>
          <w:p w14:paraId="10711790" w14:textId="77777777" w:rsidR="00A422E4" w:rsidRPr="00DD759E" w:rsidRDefault="00A422E4" w:rsidP="00F311CE">
            <w:pPr>
              <w:pStyle w:val="Tabletext0"/>
            </w:pPr>
            <w:r w:rsidRPr="00DD759E">
              <w:t>South along the meridian 149°03.754′E to latitude 20°18.898′S</w:t>
            </w:r>
          </w:p>
        </w:tc>
      </w:tr>
      <w:tr w:rsidR="00A422E4" w:rsidRPr="00DD759E" w14:paraId="10711794" w14:textId="77777777" w:rsidTr="00F311CE">
        <w:tc>
          <w:tcPr>
            <w:tcW w:w="714" w:type="dxa"/>
            <w:shd w:val="clear" w:color="auto" w:fill="auto"/>
          </w:tcPr>
          <w:p w14:paraId="10711792" w14:textId="77777777" w:rsidR="00A422E4" w:rsidRPr="00DD759E" w:rsidRDefault="00A422E4" w:rsidP="00F311CE">
            <w:pPr>
              <w:pStyle w:val="Tabletext0"/>
            </w:pPr>
            <w:r w:rsidRPr="00DD759E">
              <w:t>5</w:t>
            </w:r>
          </w:p>
        </w:tc>
        <w:tc>
          <w:tcPr>
            <w:tcW w:w="7599" w:type="dxa"/>
            <w:shd w:val="clear" w:color="auto" w:fill="auto"/>
          </w:tcPr>
          <w:p w14:paraId="10711793" w14:textId="77777777" w:rsidR="00A422E4" w:rsidRPr="00DD759E" w:rsidRDefault="00A422E4" w:rsidP="00F311CE">
            <w:pPr>
              <w:pStyle w:val="Tabletext0"/>
            </w:pPr>
            <w:r w:rsidRPr="00DD759E">
              <w:t>West along the parallel 20°18.898′S to longitude 149°03.130′E</w:t>
            </w:r>
          </w:p>
        </w:tc>
      </w:tr>
      <w:tr w:rsidR="00A422E4" w:rsidRPr="00DD759E" w14:paraId="10711797" w14:textId="77777777" w:rsidTr="00F311CE">
        <w:tc>
          <w:tcPr>
            <w:tcW w:w="714" w:type="dxa"/>
            <w:shd w:val="clear" w:color="auto" w:fill="auto"/>
          </w:tcPr>
          <w:p w14:paraId="10711795" w14:textId="77777777" w:rsidR="00A422E4" w:rsidRPr="00DD759E" w:rsidRDefault="00A422E4" w:rsidP="00F311CE">
            <w:pPr>
              <w:pStyle w:val="Tabletext0"/>
            </w:pPr>
            <w:r w:rsidRPr="00DD759E">
              <w:t>6</w:t>
            </w:r>
          </w:p>
        </w:tc>
        <w:tc>
          <w:tcPr>
            <w:tcW w:w="7599" w:type="dxa"/>
            <w:shd w:val="clear" w:color="auto" w:fill="auto"/>
          </w:tcPr>
          <w:p w14:paraId="10711796" w14:textId="77777777" w:rsidR="00A422E4" w:rsidRPr="00DD759E" w:rsidRDefault="00A422E4" w:rsidP="00F311CE">
            <w:pPr>
              <w:pStyle w:val="Tabletext0"/>
            </w:pPr>
            <w:r w:rsidRPr="00DD759E">
              <w:t>North along the meridian 149°03.130′E to latitude 20°18.610′S</w:t>
            </w:r>
          </w:p>
        </w:tc>
      </w:tr>
      <w:tr w:rsidR="00A422E4" w:rsidRPr="00DD759E" w14:paraId="1071179A" w14:textId="77777777" w:rsidTr="00F311CE">
        <w:tc>
          <w:tcPr>
            <w:tcW w:w="714" w:type="dxa"/>
            <w:tcBorders>
              <w:bottom w:val="single" w:sz="2" w:space="0" w:color="auto"/>
            </w:tcBorders>
            <w:shd w:val="clear" w:color="auto" w:fill="auto"/>
          </w:tcPr>
          <w:p w14:paraId="10711798"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1799" w14:textId="77777777" w:rsidR="00A422E4" w:rsidRPr="00DD759E" w:rsidRDefault="00A422E4" w:rsidP="00F311CE">
            <w:pPr>
              <w:pStyle w:val="Tabletext0"/>
            </w:pPr>
            <w:r w:rsidRPr="00DD759E">
              <w:t>West along the parallel 20°18.610′S to the intersection of the Whitsunday Island (20</w:t>
            </w:r>
            <w:r>
              <w:noBreakHyphen/>
            </w:r>
            <w:r w:rsidRPr="00DD759E">
              <w:t>041a) coastline at mean low water and the parallel 20°18.610′S (at the point closest to 20°18.610′S 149°02.851′E)</w:t>
            </w:r>
          </w:p>
        </w:tc>
      </w:tr>
      <w:tr w:rsidR="00A422E4" w:rsidRPr="00DD759E" w14:paraId="1071179D" w14:textId="77777777" w:rsidTr="00F311CE">
        <w:tc>
          <w:tcPr>
            <w:tcW w:w="714" w:type="dxa"/>
            <w:tcBorders>
              <w:top w:val="single" w:sz="2" w:space="0" w:color="auto"/>
              <w:bottom w:val="single" w:sz="12" w:space="0" w:color="auto"/>
            </w:tcBorders>
            <w:shd w:val="clear" w:color="auto" w:fill="auto"/>
          </w:tcPr>
          <w:p w14:paraId="1071179B"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179C" w14:textId="77777777" w:rsidR="00A422E4" w:rsidRPr="00DD759E" w:rsidRDefault="00A422E4" w:rsidP="00F311CE">
            <w:pPr>
              <w:pStyle w:val="Tabletext0"/>
            </w:pPr>
            <w:r w:rsidRPr="00DD759E">
              <w:t>Generally north</w:t>
            </w:r>
            <w:r>
              <w:noBreakHyphen/>
            </w:r>
            <w:r w:rsidRPr="00DD759E">
              <w:t>easterly along the Whitsunday Island (20</w:t>
            </w:r>
            <w:r>
              <w:noBreakHyphen/>
            </w:r>
            <w:r w:rsidRPr="00DD759E">
              <w:t>041a) coastline at mean low water to the starting point</w:t>
            </w:r>
          </w:p>
        </w:tc>
      </w:tr>
    </w:tbl>
    <w:p w14:paraId="1071179E"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9F" w14:textId="77777777" w:rsidR="00A422E4" w:rsidRPr="00DD759E" w:rsidRDefault="00A422E4" w:rsidP="00A422E4">
      <w:pPr>
        <w:pStyle w:val="ActHead5"/>
      </w:pPr>
      <w:bookmarkStart w:id="361" w:name="_Toc501380038"/>
      <w:r w:rsidRPr="00DD759E">
        <w:rPr>
          <w:rStyle w:val="CharSectno"/>
        </w:rPr>
        <w:t>174</w:t>
      </w:r>
      <w:r w:rsidRPr="00DD759E">
        <w:t xml:space="preserve">  Whitsunday Island Reef (No 16/No 17), Whitsunday Island Location</w:t>
      </w:r>
      <w:bookmarkEnd w:id="361"/>
    </w:p>
    <w:p w14:paraId="107117A0" w14:textId="77777777" w:rsidR="00A422E4" w:rsidRPr="00DD759E" w:rsidRDefault="00A422E4" w:rsidP="00A422E4">
      <w:pPr>
        <w:pStyle w:val="Subsection"/>
        <w:rPr>
          <w:rFonts w:eastAsia="Calibri"/>
          <w:szCs w:val="22"/>
        </w:rPr>
      </w:pPr>
      <w:r w:rsidRPr="00DD759E">
        <w:tab/>
      </w:r>
      <w:r w:rsidRPr="00DD759E">
        <w:tab/>
        <w:t xml:space="preserve">The Whitsunday Island Reef (No 16/No 17), Whitsunday Island Location is the area </w:t>
      </w:r>
      <w:r w:rsidRPr="00DD759E">
        <w:rPr>
          <w:rFonts w:eastAsia="Calibri"/>
          <w:szCs w:val="22"/>
        </w:rPr>
        <w:t>bounded by the line starting at the point described in item 1 of the following table and running progressively as described in the table.</w:t>
      </w:r>
    </w:p>
    <w:p w14:paraId="107117A1"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A3" w14:textId="77777777" w:rsidTr="00F311CE">
        <w:trPr>
          <w:tblHeader/>
        </w:trPr>
        <w:tc>
          <w:tcPr>
            <w:tcW w:w="8313" w:type="dxa"/>
            <w:gridSpan w:val="2"/>
            <w:tcBorders>
              <w:top w:val="single" w:sz="12" w:space="0" w:color="auto"/>
              <w:bottom w:val="single" w:sz="6" w:space="0" w:color="auto"/>
            </w:tcBorders>
            <w:shd w:val="clear" w:color="auto" w:fill="auto"/>
          </w:tcPr>
          <w:p w14:paraId="107117A2" w14:textId="77777777" w:rsidR="00A422E4" w:rsidRPr="00DD759E" w:rsidRDefault="00A422E4" w:rsidP="00F311CE">
            <w:pPr>
              <w:pStyle w:val="TableHeading"/>
            </w:pPr>
            <w:r w:rsidRPr="00DD759E">
              <w:t>Whitsunday Island Reef (No 16/No 17), Whitsunday Island Location</w:t>
            </w:r>
          </w:p>
        </w:tc>
      </w:tr>
      <w:tr w:rsidR="00A422E4" w:rsidRPr="00DD759E" w14:paraId="107117A6" w14:textId="77777777" w:rsidTr="00F311CE">
        <w:trPr>
          <w:tblHeader/>
        </w:trPr>
        <w:tc>
          <w:tcPr>
            <w:tcW w:w="714" w:type="dxa"/>
            <w:tcBorders>
              <w:top w:val="single" w:sz="6" w:space="0" w:color="auto"/>
              <w:bottom w:val="single" w:sz="12" w:space="0" w:color="auto"/>
            </w:tcBorders>
            <w:shd w:val="clear" w:color="auto" w:fill="auto"/>
          </w:tcPr>
          <w:p w14:paraId="107117A4"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A5" w14:textId="77777777" w:rsidR="00A422E4" w:rsidRPr="00DD759E" w:rsidRDefault="00A422E4" w:rsidP="00F311CE">
            <w:pPr>
              <w:pStyle w:val="TableHeading"/>
            </w:pPr>
            <w:r w:rsidRPr="00DD759E">
              <w:t>Description</w:t>
            </w:r>
          </w:p>
        </w:tc>
      </w:tr>
      <w:tr w:rsidR="00A422E4" w:rsidRPr="00DD759E" w14:paraId="107117A9" w14:textId="77777777" w:rsidTr="00F311CE">
        <w:tc>
          <w:tcPr>
            <w:tcW w:w="714" w:type="dxa"/>
            <w:tcBorders>
              <w:top w:val="single" w:sz="12" w:space="0" w:color="auto"/>
            </w:tcBorders>
            <w:shd w:val="clear" w:color="auto" w:fill="auto"/>
          </w:tcPr>
          <w:p w14:paraId="107117A7"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A8" w14:textId="77777777" w:rsidR="00A422E4" w:rsidRPr="00DD759E" w:rsidRDefault="00A422E4" w:rsidP="00F311CE">
            <w:pPr>
              <w:pStyle w:val="Tabletext0"/>
            </w:pPr>
            <w:r w:rsidRPr="00DD759E">
              <w:t>The point 20°09.421′S 148°57.268′E</w:t>
            </w:r>
          </w:p>
        </w:tc>
      </w:tr>
      <w:tr w:rsidR="00A422E4" w:rsidRPr="00DD759E" w14:paraId="107117AC" w14:textId="77777777" w:rsidTr="00F311CE">
        <w:tc>
          <w:tcPr>
            <w:tcW w:w="714" w:type="dxa"/>
            <w:shd w:val="clear" w:color="auto" w:fill="auto"/>
          </w:tcPr>
          <w:p w14:paraId="107117AA" w14:textId="77777777" w:rsidR="00A422E4" w:rsidRPr="00DD759E" w:rsidRDefault="00A422E4" w:rsidP="00F311CE">
            <w:pPr>
              <w:pStyle w:val="Tabletext0"/>
            </w:pPr>
            <w:r w:rsidRPr="00DD759E">
              <w:t>2</w:t>
            </w:r>
          </w:p>
        </w:tc>
        <w:tc>
          <w:tcPr>
            <w:tcW w:w="7599" w:type="dxa"/>
            <w:shd w:val="clear" w:color="auto" w:fill="auto"/>
          </w:tcPr>
          <w:p w14:paraId="107117AB" w14:textId="77777777" w:rsidR="00A422E4" w:rsidRPr="00DD759E" w:rsidRDefault="00A422E4" w:rsidP="00F311CE">
            <w:pPr>
              <w:pStyle w:val="Tabletext0"/>
            </w:pPr>
            <w:r w:rsidRPr="00DD759E">
              <w:t>Easterly along the geodesic to the intersection of the Whitsunday Island (20</w:t>
            </w:r>
            <w:r>
              <w:noBreakHyphen/>
            </w:r>
            <w:r w:rsidRPr="00DD759E">
              <w:t>041a) coastline at mean low water and the meridian 148°57.372′E (at the point closest to 20°09.445′S 148°57.372′E)</w:t>
            </w:r>
          </w:p>
        </w:tc>
      </w:tr>
      <w:tr w:rsidR="00A422E4" w:rsidRPr="00DD759E" w14:paraId="107117AF" w14:textId="77777777" w:rsidTr="00F311CE">
        <w:tc>
          <w:tcPr>
            <w:tcW w:w="714" w:type="dxa"/>
            <w:shd w:val="clear" w:color="auto" w:fill="auto"/>
          </w:tcPr>
          <w:p w14:paraId="107117AD" w14:textId="77777777" w:rsidR="00A422E4" w:rsidRPr="00DD759E" w:rsidRDefault="00A422E4" w:rsidP="00F311CE">
            <w:pPr>
              <w:pStyle w:val="Tabletext0"/>
            </w:pPr>
            <w:r w:rsidRPr="00DD759E">
              <w:t>3</w:t>
            </w:r>
          </w:p>
        </w:tc>
        <w:tc>
          <w:tcPr>
            <w:tcW w:w="7599" w:type="dxa"/>
            <w:shd w:val="clear" w:color="auto" w:fill="auto"/>
          </w:tcPr>
          <w:p w14:paraId="107117AE" w14:textId="77777777" w:rsidR="00A422E4" w:rsidRPr="00DD759E" w:rsidRDefault="00A422E4" w:rsidP="00F311CE">
            <w:pPr>
              <w:pStyle w:val="Tabletext0"/>
            </w:pPr>
            <w:r w:rsidRPr="00DD759E">
              <w:t>Generally southerly along the Whitsunday Island (20</w:t>
            </w:r>
            <w:r>
              <w:noBreakHyphen/>
            </w:r>
            <w:r w:rsidRPr="00DD759E">
              <w:t>041a) coastline at mean low water to the intersection of the Whitsunday Island (20</w:t>
            </w:r>
            <w:r>
              <w:noBreakHyphen/>
            </w:r>
            <w:r w:rsidRPr="00DD759E">
              <w:t>041a) coastline at mean low water and the parallel 20°13.114′S (at the point closest to 20°13.114′S 148°56.913′E)</w:t>
            </w:r>
          </w:p>
        </w:tc>
      </w:tr>
      <w:tr w:rsidR="00A422E4" w:rsidRPr="00DD759E" w14:paraId="107117B2" w14:textId="77777777" w:rsidTr="00F311CE">
        <w:tc>
          <w:tcPr>
            <w:tcW w:w="714" w:type="dxa"/>
            <w:shd w:val="clear" w:color="auto" w:fill="auto"/>
          </w:tcPr>
          <w:p w14:paraId="107117B0" w14:textId="77777777" w:rsidR="00A422E4" w:rsidRPr="00DD759E" w:rsidRDefault="00A422E4" w:rsidP="00F311CE">
            <w:pPr>
              <w:pStyle w:val="Tabletext0"/>
            </w:pPr>
            <w:r w:rsidRPr="00DD759E">
              <w:t>4</w:t>
            </w:r>
          </w:p>
        </w:tc>
        <w:tc>
          <w:tcPr>
            <w:tcW w:w="7599" w:type="dxa"/>
            <w:shd w:val="clear" w:color="auto" w:fill="auto"/>
          </w:tcPr>
          <w:p w14:paraId="107117B1" w14:textId="77777777" w:rsidR="00A422E4" w:rsidRPr="00DD759E" w:rsidRDefault="00A422E4" w:rsidP="00F311CE">
            <w:pPr>
              <w:pStyle w:val="Tabletext0"/>
            </w:pPr>
            <w:r w:rsidRPr="00DD759E">
              <w:t>West along the parallel 20°13.114′S to longitude 148°56.537′E</w:t>
            </w:r>
          </w:p>
        </w:tc>
      </w:tr>
      <w:tr w:rsidR="00A422E4" w:rsidRPr="00DD759E" w14:paraId="107117B5" w14:textId="77777777" w:rsidTr="00F311CE">
        <w:tc>
          <w:tcPr>
            <w:tcW w:w="714" w:type="dxa"/>
            <w:shd w:val="clear" w:color="auto" w:fill="auto"/>
          </w:tcPr>
          <w:p w14:paraId="107117B3" w14:textId="77777777" w:rsidR="00A422E4" w:rsidRPr="00DD759E" w:rsidRDefault="00A422E4" w:rsidP="00F311CE">
            <w:pPr>
              <w:pStyle w:val="Tabletext0"/>
            </w:pPr>
            <w:r w:rsidRPr="00DD759E">
              <w:t>5</w:t>
            </w:r>
          </w:p>
        </w:tc>
        <w:tc>
          <w:tcPr>
            <w:tcW w:w="7599" w:type="dxa"/>
            <w:shd w:val="clear" w:color="auto" w:fill="auto"/>
          </w:tcPr>
          <w:p w14:paraId="107117B4" w14:textId="77777777" w:rsidR="00A422E4" w:rsidRPr="00DD759E" w:rsidRDefault="00A422E4" w:rsidP="00F311CE">
            <w:pPr>
              <w:pStyle w:val="Tabletext0"/>
            </w:pPr>
            <w:r w:rsidRPr="00DD759E">
              <w:t>North</w:t>
            </w:r>
            <w:r>
              <w:noBreakHyphen/>
            </w:r>
            <w:r w:rsidRPr="00DD759E">
              <w:t>easterly along the geodesic to 20°12.889′S 148°56.755′E</w:t>
            </w:r>
          </w:p>
        </w:tc>
      </w:tr>
      <w:tr w:rsidR="00A422E4" w:rsidRPr="00DD759E" w14:paraId="107117B8" w14:textId="77777777" w:rsidTr="00F311CE">
        <w:tc>
          <w:tcPr>
            <w:tcW w:w="714" w:type="dxa"/>
            <w:shd w:val="clear" w:color="auto" w:fill="auto"/>
          </w:tcPr>
          <w:p w14:paraId="107117B6" w14:textId="77777777" w:rsidR="00A422E4" w:rsidRPr="00DD759E" w:rsidRDefault="00A422E4" w:rsidP="00F311CE">
            <w:pPr>
              <w:pStyle w:val="Tabletext0"/>
            </w:pPr>
            <w:r w:rsidRPr="00DD759E">
              <w:t>6</w:t>
            </w:r>
          </w:p>
        </w:tc>
        <w:tc>
          <w:tcPr>
            <w:tcW w:w="7599" w:type="dxa"/>
            <w:shd w:val="clear" w:color="auto" w:fill="auto"/>
          </w:tcPr>
          <w:p w14:paraId="107117B7" w14:textId="77777777" w:rsidR="00A422E4" w:rsidRPr="00DD759E" w:rsidRDefault="00A422E4" w:rsidP="00F311CE">
            <w:pPr>
              <w:pStyle w:val="Tabletext0"/>
            </w:pPr>
            <w:r w:rsidRPr="00DD759E">
              <w:t>Northerly along the geodesic to 20°11.549′S 148°57.107′E</w:t>
            </w:r>
          </w:p>
        </w:tc>
      </w:tr>
      <w:tr w:rsidR="00A422E4" w:rsidRPr="00DD759E" w14:paraId="107117BB" w14:textId="77777777" w:rsidTr="00F311CE">
        <w:tc>
          <w:tcPr>
            <w:tcW w:w="714" w:type="dxa"/>
            <w:tcBorders>
              <w:bottom w:val="single" w:sz="2" w:space="0" w:color="auto"/>
            </w:tcBorders>
            <w:shd w:val="clear" w:color="auto" w:fill="auto"/>
          </w:tcPr>
          <w:p w14:paraId="107117B9" w14:textId="77777777" w:rsidR="00A422E4" w:rsidRPr="00DD759E" w:rsidRDefault="00A422E4" w:rsidP="00F311CE">
            <w:pPr>
              <w:pStyle w:val="Tabletext0"/>
            </w:pPr>
            <w:r w:rsidRPr="00DD759E">
              <w:t>7</w:t>
            </w:r>
          </w:p>
        </w:tc>
        <w:tc>
          <w:tcPr>
            <w:tcW w:w="7599" w:type="dxa"/>
            <w:tcBorders>
              <w:bottom w:val="single" w:sz="2" w:space="0" w:color="auto"/>
            </w:tcBorders>
            <w:shd w:val="clear" w:color="auto" w:fill="auto"/>
          </w:tcPr>
          <w:p w14:paraId="107117BA" w14:textId="77777777" w:rsidR="00A422E4" w:rsidRPr="00DD759E" w:rsidRDefault="00A422E4" w:rsidP="00F311CE">
            <w:pPr>
              <w:pStyle w:val="Tabletext0"/>
            </w:pPr>
            <w:r w:rsidRPr="00DD759E">
              <w:t>North along the meridian 148°57.107′E to latitude 20°09.846′S</w:t>
            </w:r>
          </w:p>
        </w:tc>
      </w:tr>
      <w:tr w:rsidR="00A422E4" w:rsidRPr="00DD759E" w14:paraId="107117BE" w14:textId="77777777" w:rsidTr="00F311CE">
        <w:tc>
          <w:tcPr>
            <w:tcW w:w="714" w:type="dxa"/>
            <w:tcBorders>
              <w:top w:val="single" w:sz="2" w:space="0" w:color="auto"/>
              <w:bottom w:val="single" w:sz="12" w:space="0" w:color="auto"/>
            </w:tcBorders>
            <w:shd w:val="clear" w:color="auto" w:fill="auto"/>
          </w:tcPr>
          <w:p w14:paraId="107117BC" w14:textId="77777777" w:rsidR="00A422E4" w:rsidRPr="00DD759E" w:rsidRDefault="00A422E4" w:rsidP="00F311CE">
            <w:pPr>
              <w:pStyle w:val="Tabletext0"/>
            </w:pPr>
            <w:r w:rsidRPr="00DD759E">
              <w:t>8</w:t>
            </w:r>
          </w:p>
        </w:tc>
        <w:tc>
          <w:tcPr>
            <w:tcW w:w="7599" w:type="dxa"/>
            <w:tcBorders>
              <w:top w:val="single" w:sz="2" w:space="0" w:color="auto"/>
              <w:bottom w:val="single" w:sz="12" w:space="0" w:color="auto"/>
            </w:tcBorders>
            <w:shd w:val="clear" w:color="auto" w:fill="auto"/>
          </w:tcPr>
          <w:p w14:paraId="107117BD" w14:textId="77777777" w:rsidR="00A422E4" w:rsidRPr="00DD759E" w:rsidRDefault="00A422E4" w:rsidP="00F311CE">
            <w:pPr>
              <w:pStyle w:val="Tabletext0"/>
            </w:pPr>
            <w:r w:rsidRPr="00DD759E">
              <w:t>Northerly along the geodesic to the starting point</w:t>
            </w:r>
          </w:p>
        </w:tc>
      </w:tr>
    </w:tbl>
    <w:p w14:paraId="107117BF"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C0" w14:textId="77777777" w:rsidR="00A422E4" w:rsidRPr="00DD759E" w:rsidRDefault="00A422E4" w:rsidP="00A422E4">
      <w:pPr>
        <w:pStyle w:val="ActHead5"/>
      </w:pPr>
      <w:bookmarkStart w:id="362" w:name="_Toc501380039"/>
      <w:r w:rsidRPr="00DD759E">
        <w:rPr>
          <w:rStyle w:val="CharSectno"/>
        </w:rPr>
        <w:t>175</w:t>
      </w:r>
      <w:r w:rsidRPr="00DD759E">
        <w:t xml:space="preserve">  Whitsunday Island Reef (No 19/No 20), Whitsunday Island Location</w:t>
      </w:r>
      <w:bookmarkEnd w:id="362"/>
    </w:p>
    <w:p w14:paraId="107117C1" w14:textId="77777777" w:rsidR="00A422E4" w:rsidRPr="00DD759E" w:rsidRDefault="00A422E4" w:rsidP="00A422E4">
      <w:pPr>
        <w:pStyle w:val="Subsection"/>
        <w:rPr>
          <w:rFonts w:eastAsia="Calibri"/>
          <w:szCs w:val="22"/>
        </w:rPr>
      </w:pPr>
      <w:r w:rsidRPr="00DD759E">
        <w:tab/>
      </w:r>
      <w:r w:rsidRPr="00DD759E">
        <w:tab/>
        <w:t>The Whitsunday Island Reef (No 19/No 20), Whitsunday Island</w:t>
      </w:r>
      <w:r w:rsidRPr="00DD759E" w:rsidDel="00802260">
        <w:t xml:space="preserve"> </w:t>
      </w:r>
      <w:r w:rsidRPr="00DD759E">
        <w:t xml:space="preserve">Location is the area </w:t>
      </w:r>
      <w:r w:rsidRPr="00DD759E">
        <w:rPr>
          <w:rFonts w:eastAsia="Calibri"/>
          <w:szCs w:val="22"/>
        </w:rPr>
        <w:t>bounded by the line starting at the point described in item 1 of the following table and running progressively as described in the table.</w:t>
      </w:r>
    </w:p>
    <w:p w14:paraId="107117C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C4" w14:textId="77777777" w:rsidTr="00F311CE">
        <w:trPr>
          <w:tblHeader/>
        </w:trPr>
        <w:tc>
          <w:tcPr>
            <w:tcW w:w="8313" w:type="dxa"/>
            <w:gridSpan w:val="2"/>
            <w:tcBorders>
              <w:top w:val="single" w:sz="12" w:space="0" w:color="auto"/>
              <w:bottom w:val="single" w:sz="6" w:space="0" w:color="auto"/>
            </w:tcBorders>
            <w:shd w:val="clear" w:color="auto" w:fill="auto"/>
          </w:tcPr>
          <w:p w14:paraId="107117C3" w14:textId="77777777" w:rsidR="00A422E4" w:rsidRPr="00DD759E" w:rsidRDefault="00A422E4" w:rsidP="00F311CE">
            <w:pPr>
              <w:pStyle w:val="TableHeading"/>
            </w:pPr>
            <w:r w:rsidRPr="00DD759E">
              <w:t>Whitsunday Island Reef (No 19/No 20), Whitsunday Island Location</w:t>
            </w:r>
          </w:p>
        </w:tc>
      </w:tr>
      <w:tr w:rsidR="00A422E4" w:rsidRPr="00DD759E" w14:paraId="107117C7" w14:textId="77777777" w:rsidTr="00F311CE">
        <w:trPr>
          <w:tblHeader/>
        </w:trPr>
        <w:tc>
          <w:tcPr>
            <w:tcW w:w="714" w:type="dxa"/>
            <w:tcBorders>
              <w:top w:val="single" w:sz="6" w:space="0" w:color="auto"/>
              <w:bottom w:val="single" w:sz="12" w:space="0" w:color="auto"/>
            </w:tcBorders>
            <w:shd w:val="clear" w:color="auto" w:fill="auto"/>
          </w:tcPr>
          <w:p w14:paraId="107117C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C6" w14:textId="77777777" w:rsidR="00A422E4" w:rsidRPr="00DD759E" w:rsidRDefault="00A422E4" w:rsidP="00F311CE">
            <w:pPr>
              <w:pStyle w:val="TableHeading"/>
            </w:pPr>
            <w:r w:rsidRPr="00DD759E">
              <w:t>Description</w:t>
            </w:r>
          </w:p>
        </w:tc>
      </w:tr>
      <w:tr w:rsidR="00A422E4" w:rsidRPr="00DD759E" w14:paraId="107117CA" w14:textId="77777777" w:rsidTr="00F311CE">
        <w:tc>
          <w:tcPr>
            <w:tcW w:w="714" w:type="dxa"/>
            <w:tcBorders>
              <w:top w:val="single" w:sz="12" w:space="0" w:color="auto"/>
            </w:tcBorders>
            <w:shd w:val="clear" w:color="auto" w:fill="auto"/>
          </w:tcPr>
          <w:p w14:paraId="107117C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C9"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148°59.169′E (at the point closest to 20°19.387′S 148°59.169′E)</w:t>
            </w:r>
          </w:p>
        </w:tc>
      </w:tr>
      <w:tr w:rsidR="00A422E4" w:rsidRPr="00DD759E" w14:paraId="107117CD" w14:textId="77777777" w:rsidTr="00F311CE">
        <w:tc>
          <w:tcPr>
            <w:tcW w:w="714" w:type="dxa"/>
            <w:shd w:val="clear" w:color="auto" w:fill="auto"/>
          </w:tcPr>
          <w:p w14:paraId="107117CB" w14:textId="77777777" w:rsidR="00A422E4" w:rsidRPr="00DD759E" w:rsidRDefault="00A422E4" w:rsidP="00F311CE">
            <w:pPr>
              <w:pStyle w:val="Tabletext0"/>
            </w:pPr>
            <w:r w:rsidRPr="00DD759E">
              <w:t>2</w:t>
            </w:r>
          </w:p>
        </w:tc>
        <w:tc>
          <w:tcPr>
            <w:tcW w:w="7599" w:type="dxa"/>
            <w:shd w:val="clear" w:color="auto" w:fill="auto"/>
          </w:tcPr>
          <w:p w14:paraId="107117CC" w14:textId="77777777" w:rsidR="00A422E4" w:rsidRPr="00DD759E" w:rsidRDefault="00A422E4" w:rsidP="00F311CE">
            <w:pPr>
              <w:pStyle w:val="Tabletext0"/>
            </w:pPr>
            <w:r w:rsidRPr="00DD759E">
              <w:t>South along the meridian 148°59.169′E to latitude 20°19.656′S</w:t>
            </w:r>
          </w:p>
        </w:tc>
      </w:tr>
      <w:tr w:rsidR="00A422E4" w:rsidRPr="00DD759E" w14:paraId="107117D0" w14:textId="77777777" w:rsidTr="00F311CE">
        <w:tc>
          <w:tcPr>
            <w:tcW w:w="714" w:type="dxa"/>
            <w:shd w:val="clear" w:color="auto" w:fill="auto"/>
          </w:tcPr>
          <w:p w14:paraId="107117CE" w14:textId="77777777" w:rsidR="00A422E4" w:rsidRPr="00DD759E" w:rsidRDefault="00A422E4" w:rsidP="00F311CE">
            <w:pPr>
              <w:pStyle w:val="Tabletext0"/>
            </w:pPr>
            <w:r w:rsidRPr="00DD759E">
              <w:t>3</w:t>
            </w:r>
          </w:p>
        </w:tc>
        <w:tc>
          <w:tcPr>
            <w:tcW w:w="7599" w:type="dxa"/>
            <w:shd w:val="clear" w:color="auto" w:fill="auto"/>
          </w:tcPr>
          <w:p w14:paraId="107117CF" w14:textId="77777777" w:rsidR="00A422E4" w:rsidRPr="00DD759E" w:rsidRDefault="00A422E4" w:rsidP="00F311CE">
            <w:pPr>
              <w:pStyle w:val="Tabletext0"/>
            </w:pPr>
            <w:r w:rsidRPr="00DD759E">
              <w:t>South</w:t>
            </w:r>
            <w:r>
              <w:noBreakHyphen/>
            </w:r>
            <w:r w:rsidRPr="00DD759E">
              <w:t>westerly along the geodesic to 20°20.002′S 148°58.276′E</w:t>
            </w:r>
          </w:p>
        </w:tc>
      </w:tr>
      <w:tr w:rsidR="00A422E4" w:rsidRPr="00DD759E" w14:paraId="107117D3" w14:textId="77777777" w:rsidTr="00F311CE">
        <w:tc>
          <w:tcPr>
            <w:tcW w:w="714" w:type="dxa"/>
            <w:shd w:val="clear" w:color="auto" w:fill="auto"/>
          </w:tcPr>
          <w:p w14:paraId="107117D1" w14:textId="77777777" w:rsidR="00A422E4" w:rsidRPr="00DD759E" w:rsidRDefault="00A422E4" w:rsidP="00F311CE">
            <w:pPr>
              <w:pStyle w:val="Tabletext0"/>
            </w:pPr>
            <w:r w:rsidRPr="00DD759E">
              <w:t>4</w:t>
            </w:r>
          </w:p>
        </w:tc>
        <w:tc>
          <w:tcPr>
            <w:tcW w:w="7599" w:type="dxa"/>
            <w:shd w:val="clear" w:color="auto" w:fill="auto"/>
          </w:tcPr>
          <w:p w14:paraId="107117D2" w14:textId="77777777" w:rsidR="00A422E4" w:rsidRPr="00DD759E" w:rsidRDefault="00A422E4" w:rsidP="00F311CE">
            <w:pPr>
              <w:pStyle w:val="Tabletext0"/>
            </w:pPr>
            <w:r w:rsidRPr="00DD759E">
              <w:t>West along the parallel 20°20.002′S to longitude 148°57.806′E</w:t>
            </w:r>
          </w:p>
        </w:tc>
      </w:tr>
      <w:tr w:rsidR="00A422E4" w:rsidRPr="00DD759E" w14:paraId="107117D6" w14:textId="77777777" w:rsidTr="00F311CE">
        <w:tc>
          <w:tcPr>
            <w:tcW w:w="714" w:type="dxa"/>
            <w:tcBorders>
              <w:bottom w:val="single" w:sz="2" w:space="0" w:color="auto"/>
            </w:tcBorders>
            <w:shd w:val="clear" w:color="auto" w:fill="auto"/>
          </w:tcPr>
          <w:p w14:paraId="107117D4"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7D5" w14:textId="77777777" w:rsidR="00A422E4" w:rsidRPr="00DD759E" w:rsidRDefault="00A422E4" w:rsidP="00F311CE">
            <w:pPr>
              <w:pStyle w:val="Tabletext0"/>
            </w:pPr>
            <w:r w:rsidRPr="00DD759E">
              <w:t>North along the meridian 148°57.806′E to the intersection of the Whitsunday Island (20</w:t>
            </w:r>
            <w:r>
              <w:noBreakHyphen/>
            </w:r>
            <w:r w:rsidRPr="00DD759E">
              <w:t>041a) coastline at mean low water and the meridian 148°57.806′E (at the point closest to 20°19.728′S 148°57.806′E)</w:t>
            </w:r>
          </w:p>
        </w:tc>
      </w:tr>
      <w:tr w:rsidR="00A422E4" w:rsidRPr="00DD759E" w14:paraId="107117D9" w14:textId="77777777" w:rsidTr="00F311CE">
        <w:tc>
          <w:tcPr>
            <w:tcW w:w="714" w:type="dxa"/>
            <w:tcBorders>
              <w:top w:val="single" w:sz="2" w:space="0" w:color="auto"/>
              <w:bottom w:val="single" w:sz="12" w:space="0" w:color="auto"/>
            </w:tcBorders>
            <w:shd w:val="clear" w:color="auto" w:fill="auto"/>
          </w:tcPr>
          <w:p w14:paraId="107117D7"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7D8" w14:textId="77777777" w:rsidR="00A422E4" w:rsidRPr="00DD759E" w:rsidRDefault="00A422E4" w:rsidP="00F311CE">
            <w:pPr>
              <w:pStyle w:val="Tabletext0"/>
            </w:pPr>
            <w:r w:rsidRPr="00DD759E">
              <w:t>Generally easterly along the Whitsunday Island (20</w:t>
            </w:r>
            <w:r>
              <w:noBreakHyphen/>
            </w:r>
            <w:r w:rsidRPr="00DD759E">
              <w:t>041a) coastline at mean low water to the starting point</w:t>
            </w:r>
          </w:p>
        </w:tc>
      </w:tr>
    </w:tbl>
    <w:p w14:paraId="107117DA"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DB" w14:textId="77777777" w:rsidR="00A422E4" w:rsidRPr="00DD759E" w:rsidRDefault="00A422E4" w:rsidP="00A422E4">
      <w:pPr>
        <w:pStyle w:val="ActHead5"/>
      </w:pPr>
      <w:bookmarkStart w:id="363" w:name="_Toc501380040"/>
      <w:r w:rsidRPr="00DD759E">
        <w:rPr>
          <w:rStyle w:val="CharSectno"/>
        </w:rPr>
        <w:t>176</w:t>
      </w:r>
      <w:r w:rsidRPr="00DD759E">
        <w:t xml:space="preserve">  Windy Bay, Haslewood Island Location</w:t>
      </w:r>
      <w:bookmarkEnd w:id="363"/>
    </w:p>
    <w:p w14:paraId="107117DC" w14:textId="77777777" w:rsidR="00A422E4" w:rsidRPr="00DD759E" w:rsidRDefault="00A422E4" w:rsidP="00A422E4">
      <w:pPr>
        <w:pStyle w:val="Subsection"/>
        <w:rPr>
          <w:rFonts w:eastAsia="Calibri"/>
          <w:szCs w:val="22"/>
        </w:rPr>
      </w:pPr>
      <w:r w:rsidRPr="00DD759E">
        <w:tab/>
      </w:r>
      <w:r w:rsidRPr="00DD759E">
        <w:tab/>
        <w:t xml:space="preserve">The Windy Bay, Haslewood Island Location is the area </w:t>
      </w:r>
      <w:r w:rsidRPr="00DD759E">
        <w:rPr>
          <w:rFonts w:eastAsia="Calibri"/>
          <w:szCs w:val="22"/>
        </w:rPr>
        <w:t>bounded by the line starting at the point described in item 1 of the following table and running progressively as described in the table.</w:t>
      </w:r>
    </w:p>
    <w:p w14:paraId="107117D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DF" w14:textId="77777777" w:rsidTr="00F311CE">
        <w:trPr>
          <w:tblHeader/>
        </w:trPr>
        <w:tc>
          <w:tcPr>
            <w:tcW w:w="8313" w:type="dxa"/>
            <w:gridSpan w:val="2"/>
            <w:tcBorders>
              <w:top w:val="single" w:sz="12" w:space="0" w:color="auto"/>
              <w:bottom w:val="single" w:sz="6" w:space="0" w:color="auto"/>
            </w:tcBorders>
            <w:shd w:val="clear" w:color="auto" w:fill="auto"/>
          </w:tcPr>
          <w:p w14:paraId="107117DE" w14:textId="77777777" w:rsidR="00A422E4" w:rsidRPr="00DD759E" w:rsidRDefault="00A422E4" w:rsidP="00F311CE">
            <w:pPr>
              <w:pStyle w:val="TableHeading"/>
            </w:pPr>
            <w:r w:rsidRPr="00DD759E">
              <w:t>Windy Bay, Haslewood Island Location</w:t>
            </w:r>
          </w:p>
        </w:tc>
      </w:tr>
      <w:tr w:rsidR="00A422E4" w:rsidRPr="00DD759E" w14:paraId="107117E2" w14:textId="77777777" w:rsidTr="00F311CE">
        <w:trPr>
          <w:tblHeader/>
        </w:trPr>
        <w:tc>
          <w:tcPr>
            <w:tcW w:w="714" w:type="dxa"/>
            <w:tcBorders>
              <w:top w:val="single" w:sz="6" w:space="0" w:color="auto"/>
              <w:bottom w:val="single" w:sz="12" w:space="0" w:color="auto"/>
            </w:tcBorders>
            <w:shd w:val="clear" w:color="auto" w:fill="auto"/>
          </w:tcPr>
          <w:p w14:paraId="107117E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E1" w14:textId="77777777" w:rsidR="00A422E4" w:rsidRPr="00DD759E" w:rsidRDefault="00A422E4" w:rsidP="00F311CE">
            <w:pPr>
              <w:pStyle w:val="TableHeading"/>
            </w:pPr>
            <w:r w:rsidRPr="00DD759E">
              <w:t>Description</w:t>
            </w:r>
          </w:p>
        </w:tc>
      </w:tr>
      <w:tr w:rsidR="00A422E4" w:rsidRPr="00DD759E" w14:paraId="107117E5" w14:textId="77777777" w:rsidTr="00F311CE">
        <w:tc>
          <w:tcPr>
            <w:tcW w:w="714" w:type="dxa"/>
            <w:tcBorders>
              <w:top w:val="single" w:sz="12" w:space="0" w:color="auto"/>
            </w:tcBorders>
            <w:shd w:val="clear" w:color="auto" w:fill="auto"/>
          </w:tcPr>
          <w:p w14:paraId="107117E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E4" w14:textId="77777777" w:rsidR="00A422E4" w:rsidRPr="00DD759E" w:rsidRDefault="00A422E4" w:rsidP="00F311CE">
            <w:pPr>
              <w:pStyle w:val="Tabletext0"/>
            </w:pPr>
            <w:r w:rsidRPr="00DD759E">
              <w:t>The point 20°14.787′S 149°05.953′E</w:t>
            </w:r>
          </w:p>
        </w:tc>
      </w:tr>
      <w:tr w:rsidR="00A422E4" w:rsidRPr="00DD759E" w14:paraId="107117E8" w14:textId="77777777" w:rsidTr="00F311CE">
        <w:tc>
          <w:tcPr>
            <w:tcW w:w="714" w:type="dxa"/>
            <w:shd w:val="clear" w:color="auto" w:fill="auto"/>
          </w:tcPr>
          <w:p w14:paraId="107117E6" w14:textId="77777777" w:rsidR="00A422E4" w:rsidRPr="00DD759E" w:rsidRDefault="00A422E4" w:rsidP="00F311CE">
            <w:pPr>
              <w:pStyle w:val="Tabletext0"/>
            </w:pPr>
            <w:r w:rsidRPr="00DD759E">
              <w:t>2</w:t>
            </w:r>
          </w:p>
        </w:tc>
        <w:tc>
          <w:tcPr>
            <w:tcW w:w="7599" w:type="dxa"/>
            <w:shd w:val="clear" w:color="auto" w:fill="auto"/>
          </w:tcPr>
          <w:p w14:paraId="107117E7" w14:textId="77777777" w:rsidR="00A422E4" w:rsidRPr="00DD759E" w:rsidRDefault="00A422E4" w:rsidP="00F311CE">
            <w:pPr>
              <w:pStyle w:val="Tabletext0"/>
            </w:pPr>
            <w:r w:rsidRPr="00DD759E">
              <w:t>East along the parallel 20°14.787′S to longitude 149°06.177′E</w:t>
            </w:r>
          </w:p>
        </w:tc>
      </w:tr>
      <w:tr w:rsidR="00A422E4" w:rsidRPr="00DD759E" w14:paraId="107117EB" w14:textId="77777777" w:rsidTr="00F311CE">
        <w:tc>
          <w:tcPr>
            <w:tcW w:w="714" w:type="dxa"/>
            <w:shd w:val="clear" w:color="auto" w:fill="auto"/>
          </w:tcPr>
          <w:p w14:paraId="107117E9" w14:textId="77777777" w:rsidR="00A422E4" w:rsidRPr="00DD759E" w:rsidRDefault="00A422E4" w:rsidP="00F311CE">
            <w:pPr>
              <w:pStyle w:val="Tabletext0"/>
            </w:pPr>
            <w:r w:rsidRPr="00DD759E">
              <w:t>3</w:t>
            </w:r>
          </w:p>
        </w:tc>
        <w:tc>
          <w:tcPr>
            <w:tcW w:w="7599" w:type="dxa"/>
            <w:shd w:val="clear" w:color="auto" w:fill="auto"/>
          </w:tcPr>
          <w:p w14:paraId="107117EA" w14:textId="77777777" w:rsidR="00A422E4" w:rsidRPr="00DD759E" w:rsidRDefault="00A422E4" w:rsidP="00F311CE">
            <w:pPr>
              <w:pStyle w:val="Tabletext0"/>
            </w:pPr>
            <w:r w:rsidRPr="00DD759E">
              <w:t>South along the meridian 149°06.177′E to the intersection of the Haslewood Island (20</w:t>
            </w:r>
            <w:r>
              <w:noBreakHyphen/>
            </w:r>
            <w:r w:rsidRPr="00DD759E">
              <w:t>078a) coastline at mean low water and the meridian 149°06.177′E (at the point closest to 20°15.057′S 149°06.177′E)</w:t>
            </w:r>
          </w:p>
        </w:tc>
      </w:tr>
      <w:tr w:rsidR="00A422E4" w:rsidRPr="00DD759E" w14:paraId="107117EE" w14:textId="77777777" w:rsidTr="00F311CE">
        <w:tc>
          <w:tcPr>
            <w:tcW w:w="714" w:type="dxa"/>
            <w:shd w:val="clear" w:color="auto" w:fill="auto"/>
          </w:tcPr>
          <w:p w14:paraId="107117EC" w14:textId="77777777" w:rsidR="00A422E4" w:rsidRPr="00DD759E" w:rsidRDefault="00A422E4" w:rsidP="00F311CE">
            <w:pPr>
              <w:pStyle w:val="Tabletext0"/>
            </w:pPr>
            <w:r w:rsidRPr="00DD759E">
              <w:t>4</w:t>
            </w:r>
          </w:p>
        </w:tc>
        <w:tc>
          <w:tcPr>
            <w:tcW w:w="7599" w:type="dxa"/>
            <w:shd w:val="clear" w:color="auto" w:fill="auto"/>
          </w:tcPr>
          <w:p w14:paraId="107117ED" w14:textId="77777777" w:rsidR="00A422E4" w:rsidRPr="00DD759E" w:rsidRDefault="00A422E4" w:rsidP="00F311CE">
            <w:pPr>
              <w:pStyle w:val="Tabletext0"/>
            </w:pPr>
            <w:r w:rsidRPr="00DD759E">
              <w:t>Generally southerly then westerly along the Haslewood Island (20</w:t>
            </w:r>
            <w:r>
              <w:noBreakHyphen/>
            </w:r>
            <w:r w:rsidRPr="00DD759E">
              <w:t>078a) coastline at mean low water to the intersection of the Haslewood Island (20</w:t>
            </w:r>
            <w:r>
              <w:noBreakHyphen/>
            </w:r>
            <w:r w:rsidRPr="00DD759E">
              <w:t>078a) coastline at mean low water and the meridian 149°04.698′E (at the point closest to 20°15.989′S 149°04.698′E)</w:t>
            </w:r>
          </w:p>
        </w:tc>
      </w:tr>
      <w:tr w:rsidR="00A422E4" w:rsidRPr="00DD759E" w14:paraId="107117F1" w14:textId="77777777" w:rsidTr="00F311CE">
        <w:tc>
          <w:tcPr>
            <w:tcW w:w="714" w:type="dxa"/>
            <w:tcBorders>
              <w:bottom w:val="single" w:sz="2" w:space="0" w:color="auto"/>
            </w:tcBorders>
            <w:shd w:val="clear" w:color="auto" w:fill="auto"/>
          </w:tcPr>
          <w:p w14:paraId="107117EF"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7F0" w14:textId="77777777" w:rsidR="00A422E4" w:rsidRPr="00DD759E" w:rsidRDefault="00A422E4" w:rsidP="00F311CE">
            <w:pPr>
              <w:pStyle w:val="Tabletext0"/>
            </w:pPr>
            <w:r w:rsidRPr="00DD759E">
              <w:t>North along the meridian 149°04.698′E to latitude 20°15.334′S</w:t>
            </w:r>
          </w:p>
        </w:tc>
      </w:tr>
      <w:tr w:rsidR="00A422E4" w:rsidRPr="00DD759E" w14:paraId="107117F4" w14:textId="77777777" w:rsidTr="00F311CE">
        <w:tc>
          <w:tcPr>
            <w:tcW w:w="714" w:type="dxa"/>
            <w:tcBorders>
              <w:top w:val="single" w:sz="2" w:space="0" w:color="auto"/>
              <w:bottom w:val="single" w:sz="12" w:space="0" w:color="auto"/>
            </w:tcBorders>
            <w:shd w:val="clear" w:color="auto" w:fill="auto"/>
          </w:tcPr>
          <w:p w14:paraId="107117F2"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7F3"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17F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7F6" w14:textId="77777777" w:rsidR="00A422E4" w:rsidRPr="00DD759E" w:rsidRDefault="00A422E4" w:rsidP="00A422E4">
      <w:pPr>
        <w:pStyle w:val="ActHead5"/>
      </w:pPr>
      <w:bookmarkStart w:id="364" w:name="_Toc501380041"/>
      <w:r w:rsidRPr="00DD759E">
        <w:rPr>
          <w:rStyle w:val="CharSectno"/>
        </w:rPr>
        <w:t>177</w:t>
      </w:r>
      <w:r w:rsidRPr="00DD759E">
        <w:t xml:space="preserve">  Wirrainbeia Island Location</w:t>
      </w:r>
      <w:bookmarkEnd w:id="364"/>
    </w:p>
    <w:p w14:paraId="107117F7" w14:textId="77777777" w:rsidR="00A422E4" w:rsidRPr="00DD759E" w:rsidRDefault="00A422E4" w:rsidP="00A422E4">
      <w:pPr>
        <w:pStyle w:val="Subsection"/>
        <w:rPr>
          <w:rFonts w:eastAsia="Calibri"/>
          <w:szCs w:val="22"/>
        </w:rPr>
      </w:pPr>
      <w:r w:rsidRPr="00DD759E">
        <w:tab/>
      </w:r>
      <w:r w:rsidRPr="00DD759E">
        <w:tab/>
        <w:t xml:space="preserve">The Wirrainbeia Island Location is the area </w:t>
      </w:r>
      <w:r w:rsidRPr="00DD759E">
        <w:rPr>
          <w:rFonts w:eastAsia="Calibri"/>
          <w:szCs w:val="22"/>
        </w:rPr>
        <w:t>bounded by the line starting at the point described in item 1 of the following table and running progressively as described in the table.</w:t>
      </w:r>
    </w:p>
    <w:p w14:paraId="107117F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7FA" w14:textId="77777777" w:rsidTr="00F311CE">
        <w:trPr>
          <w:tblHeader/>
        </w:trPr>
        <w:tc>
          <w:tcPr>
            <w:tcW w:w="8313" w:type="dxa"/>
            <w:gridSpan w:val="2"/>
            <w:tcBorders>
              <w:top w:val="single" w:sz="12" w:space="0" w:color="auto"/>
              <w:bottom w:val="single" w:sz="6" w:space="0" w:color="auto"/>
            </w:tcBorders>
            <w:shd w:val="clear" w:color="auto" w:fill="auto"/>
          </w:tcPr>
          <w:p w14:paraId="107117F9" w14:textId="77777777" w:rsidR="00A422E4" w:rsidRPr="00DD759E" w:rsidRDefault="00A422E4" w:rsidP="00F311CE">
            <w:pPr>
              <w:pStyle w:val="TableHeading"/>
            </w:pPr>
            <w:r w:rsidRPr="00DD759E">
              <w:t>Wirrainbeia Island Location</w:t>
            </w:r>
          </w:p>
        </w:tc>
      </w:tr>
      <w:tr w:rsidR="00A422E4" w:rsidRPr="00DD759E" w14:paraId="107117FD" w14:textId="77777777" w:rsidTr="00F311CE">
        <w:trPr>
          <w:tblHeader/>
        </w:trPr>
        <w:tc>
          <w:tcPr>
            <w:tcW w:w="714" w:type="dxa"/>
            <w:tcBorders>
              <w:top w:val="single" w:sz="6" w:space="0" w:color="auto"/>
              <w:bottom w:val="single" w:sz="12" w:space="0" w:color="auto"/>
            </w:tcBorders>
            <w:shd w:val="clear" w:color="auto" w:fill="auto"/>
          </w:tcPr>
          <w:p w14:paraId="107117F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7FC" w14:textId="77777777" w:rsidR="00A422E4" w:rsidRPr="00DD759E" w:rsidRDefault="00A422E4" w:rsidP="00F311CE">
            <w:pPr>
              <w:pStyle w:val="TableHeading"/>
            </w:pPr>
            <w:r w:rsidRPr="00DD759E">
              <w:t>Description</w:t>
            </w:r>
          </w:p>
        </w:tc>
      </w:tr>
      <w:tr w:rsidR="00A422E4" w:rsidRPr="00DD759E" w14:paraId="10711800" w14:textId="77777777" w:rsidTr="00F311CE">
        <w:tc>
          <w:tcPr>
            <w:tcW w:w="714" w:type="dxa"/>
            <w:tcBorders>
              <w:top w:val="single" w:sz="12" w:space="0" w:color="auto"/>
            </w:tcBorders>
            <w:shd w:val="clear" w:color="auto" w:fill="auto"/>
          </w:tcPr>
          <w:p w14:paraId="107117F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7FF" w14:textId="77777777" w:rsidR="00A422E4" w:rsidRPr="00DD759E" w:rsidRDefault="00A422E4" w:rsidP="00F311CE">
            <w:pPr>
              <w:pStyle w:val="Tabletext0"/>
            </w:pPr>
            <w:r w:rsidRPr="00DD759E">
              <w:t>The point 20°13.826′S 149°08.157′E</w:t>
            </w:r>
          </w:p>
        </w:tc>
      </w:tr>
      <w:tr w:rsidR="00A422E4" w:rsidRPr="00DD759E" w14:paraId="10711803" w14:textId="77777777" w:rsidTr="00F311CE">
        <w:tc>
          <w:tcPr>
            <w:tcW w:w="714" w:type="dxa"/>
            <w:shd w:val="clear" w:color="auto" w:fill="auto"/>
          </w:tcPr>
          <w:p w14:paraId="10711801" w14:textId="77777777" w:rsidR="00A422E4" w:rsidRPr="00DD759E" w:rsidRDefault="00A422E4" w:rsidP="00F311CE">
            <w:pPr>
              <w:pStyle w:val="Tabletext0"/>
            </w:pPr>
            <w:r w:rsidRPr="00DD759E">
              <w:t>2</w:t>
            </w:r>
          </w:p>
        </w:tc>
        <w:tc>
          <w:tcPr>
            <w:tcW w:w="7599" w:type="dxa"/>
            <w:shd w:val="clear" w:color="auto" w:fill="auto"/>
          </w:tcPr>
          <w:p w14:paraId="10711802" w14:textId="77777777" w:rsidR="00A422E4" w:rsidRPr="00DD759E" w:rsidRDefault="00A422E4" w:rsidP="00F311CE">
            <w:pPr>
              <w:pStyle w:val="Tabletext0"/>
            </w:pPr>
            <w:r w:rsidRPr="00DD759E">
              <w:t>East along the parallel 20°13.826′S to longitude 149°08.779′E</w:t>
            </w:r>
          </w:p>
        </w:tc>
      </w:tr>
      <w:tr w:rsidR="00A422E4" w:rsidRPr="00DD759E" w14:paraId="10711806" w14:textId="77777777" w:rsidTr="00F311CE">
        <w:tc>
          <w:tcPr>
            <w:tcW w:w="714" w:type="dxa"/>
            <w:shd w:val="clear" w:color="auto" w:fill="auto"/>
          </w:tcPr>
          <w:p w14:paraId="10711804" w14:textId="77777777" w:rsidR="00A422E4" w:rsidRPr="00DD759E" w:rsidRDefault="00A422E4" w:rsidP="00F311CE">
            <w:pPr>
              <w:pStyle w:val="Tabletext0"/>
            </w:pPr>
            <w:r w:rsidRPr="00DD759E">
              <w:t>3</w:t>
            </w:r>
          </w:p>
        </w:tc>
        <w:tc>
          <w:tcPr>
            <w:tcW w:w="7599" w:type="dxa"/>
            <w:shd w:val="clear" w:color="auto" w:fill="auto"/>
          </w:tcPr>
          <w:p w14:paraId="10711805" w14:textId="77777777" w:rsidR="00A422E4" w:rsidRPr="00DD759E" w:rsidRDefault="00A422E4" w:rsidP="00F311CE">
            <w:pPr>
              <w:pStyle w:val="Tabletext0"/>
            </w:pPr>
            <w:r w:rsidRPr="00DD759E">
              <w:t>South along the meridian 149°08.779′E to latitude 20°14.392′S</w:t>
            </w:r>
          </w:p>
        </w:tc>
      </w:tr>
      <w:tr w:rsidR="00A422E4" w:rsidRPr="00DD759E" w14:paraId="10711809" w14:textId="77777777" w:rsidTr="00F311CE">
        <w:tc>
          <w:tcPr>
            <w:tcW w:w="714" w:type="dxa"/>
            <w:tcBorders>
              <w:bottom w:val="single" w:sz="2" w:space="0" w:color="auto"/>
            </w:tcBorders>
            <w:shd w:val="clear" w:color="auto" w:fill="auto"/>
          </w:tcPr>
          <w:p w14:paraId="1071180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808" w14:textId="77777777" w:rsidR="00A422E4" w:rsidRPr="00DD759E" w:rsidRDefault="00A422E4" w:rsidP="00F311CE">
            <w:pPr>
              <w:pStyle w:val="Tabletext0"/>
            </w:pPr>
            <w:r w:rsidRPr="00DD759E">
              <w:t>West along the parallel 20°14.392′S to longitude 149°08.157′E</w:t>
            </w:r>
          </w:p>
        </w:tc>
      </w:tr>
      <w:tr w:rsidR="00A422E4" w:rsidRPr="00DD759E" w14:paraId="1071180C" w14:textId="77777777" w:rsidTr="00F311CE">
        <w:tc>
          <w:tcPr>
            <w:tcW w:w="714" w:type="dxa"/>
            <w:tcBorders>
              <w:top w:val="single" w:sz="2" w:space="0" w:color="auto"/>
              <w:bottom w:val="single" w:sz="12" w:space="0" w:color="auto"/>
            </w:tcBorders>
            <w:shd w:val="clear" w:color="auto" w:fill="auto"/>
          </w:tcPr>
          <w:p w14:paraId="1071180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80B" w14:textId="77777777" w:rsidR="00A422E4" w:rsidRPr="00DD759E" w:rsidRDefault="00A422E4" w:rsidP="00F311CE">
            <w:pPr>
              <w:pStyle w:val="Tabletext0"/>
            </w:pPr>
            <w:r w:rsidRPr="00DD759E">
              <w:t>North along the meridian 149°08.157′E to the starting point</w:t>
            </w:r>
          </w:p>
        </w:tc>
      </w:tr>
    </w:tbl>
    <w:p w14:paraId="1071180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80E" w14:textId="77777777" w:rsidR="00A422E4" w:rsidRPr="00DD759E" w:rsidRDefault="00A422E4" w:rsidP="00A422E4">
      <w:pPr>
        <w:pStyle w:val="ActHead5"/>
      </w:pPr>
      <w:bookmarkStart w:id="365" w:name="_Toc501380042"/>
      <w:r w:rsidRPr="00DD759E">
        <w:rPr>
          <w:rStyle w:val="CharSectno"/>
        </w:rPr>
        <w:t>178</w:t>
      </w:r>
      <w:r w:rsidRPr="00DD759E">
        <w:t xml:space="preserve">  Woodwark Bay North Location</w:t>
      </w:r>
      <w:bookmarkEnd w:id="365"/>
    </w:p>
    <w:p w14:paraId="1071180F" w14:textId="77777777" w:rsidR="00A422E4" w:rsidRPr="00DD759E" w:rsidRDefault="00A422E4" w:rsidP="00A422E4">
      <w:pPr>
        <w:pStyle w:val="Subsection"/>
        <w:rPr>
          <w:rFonts w:eastAsia="Calibri"/>
          <w:szCs w:val="22"/>
        </w:rPr>
      </w:pPr>
      <w:r w:rsidRPr="00DD759E">
        <w:tab/>
      </w:r>
      <w:r w:rsidRPr="00DD759E">
        <w:tab/>
        <w:t xml:space="preserve">The Woodwark Bay North Location is the area </w:t>
      </w:r>
      <w:r w:rsidRPr="00DD759E">
        <w:rPr>
          <w:rFonts w:eastAsia="Calibri"/>
          <w:szCs w:val="22"/>
        </w:rPr>
        <w:t>bounded by the line starting at the point described in item 1 of the following table and running progressively as described in the table.</w:t>
      </w:r>
    </w:p>
    <w:p w14:paraId="1071181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12" w14:textId="77777777" w:rsidTr="00F311CE">
        <w:trPr>
          <w:tblHeader/>
        </w:trPr>
        <w:tc>
          <w:tcPr>
            <w:tcW w:w="8313" w:type="dxa"/>
            <w:gridSpan w:val="2"/>
            <w:tcBorders>
              <w:top w:val="single" w:sz="12" w:space="0" w:color="auto"/>
              <w:bottom w:val="single" w:sz="6" w:space="0" w:color="auto"/>
            </w:tcBorders>
            <w:shd w:val="clear" w:color="auto" w:fill="auto"/>
          </w:tcPr>
          <w:p w14:paraId="10711811" w14:textId="77777777" w:rsidR="00A422E4" w:rsidRPr="00DD759E" w:rsidRDefault="00A422E4" w:rsidP="00F311CE">
            <w:pPr>
              <w:pStyle w:val="TableHeading"/>
            </w:pPr>
            <w:r w:rsidRPr="00DD759E">
              <w:t>Woodwark Bay North Location</w:t>
            </w:r>
          </w:p>
        </w:tc>
      </w:tr>
      <w:tr w:rsidR="00A422E4" w:rsidRPr="00DD759E" w14:paraId="10711815" w14:textId="77777777" w:rsidTr="00F311CE">
        <w:trPr>
          <w:tblHeader/>
        </w:trPr>
        <w:tc>
          <w:tcPr>
            <w:tcW w:w="714" w:type="dxa"/>
            <w:tcBorders>
              <w:top w:val="single" w:sz="6" w:space="0" w:color="auto"/>
              <w:bottom w:val="single" w:sz="12" w:space="0" w:color="auto"/>
            </w:tcBorders>
            <w:shd w:val="clear" w:color="auto" w:fill="auto"/>
          </w:tcPr>
          <w:p w14:paraId="1071181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14" w14:textId="77777777" w:rsidR="00A422E4" w:rsidRPr="00DD759E" w:rsidRDefault="00A422E4" w:rsidP="00F311CE">
            <w:pPr>
              <w:pStyle w:val="TableHeading"/>
            </w:pPr>
            <w:r w:rsidRPr="00DD759E">
              <w:t>Description</w:t>
            </w:r>
          </w:p>
        </w:tc>
      </w:tr>
      <w:tr w:rsidR="00A422E4" w:rsidRPr="00DD759E" w14:paraId="10711818" w14:textId="77777777" w:rsidTr="00F311CE">
        <w:tc>
          <w:tcPr>
            <w:tcW w:w="714" w:type="dxa"/>
            <w:tcBorders>
              <w:top w:val="single" w:sz="12" w:space="0" w:color="auto"/>
            </w:tcBorders>
            <w:shd w:val="clear" w:color="auto" w:fill="auto"/>
          </w:tcPr>
          <w:p w14:paraId="1071181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17" w14:textId="77777777" w:rsidR="00A422E4" w:rsidRPr="00DD759E" w:rsidRDefault="00A422E4" w:rsidP="00F311CE">
            <w:pPr>
              <w:pStyle w:val="Tabletext0"/>
            </w:pPr>
            <w:r w:rsidRPr="00DD759E">
              <w:t>The point 20°09.939′S 148°38.318′E</w:t>
            </w:r>
          </w:p>
        </w:tc>
      </w:tr>
      <w:tr w:rsidR="00A422E4" w:rsidRPr="00DD759E" w14:paraId="1071181B" w14:textId="77777777" w:rsidTr="00F311CE">
        <w:tc>
          <w:tcPr>
            <w:tcW w:w="714" w:type="dxa"/>
            <w:shd w:val="clear" w:color="auto" w:fill="auto"/>
          </w:tcPr>
          <w:p w14:paraId="10711819" w14:textId="77777777" w:rsidR="00A422E4" w:rsidRPr="00DD759E" w:rsidRDefault="00A422E4" w:rsidP="00F311CE">
            <w:pPr>
              <w:pStyle w:val="Tabletext0"/>
            </w:pPr>
            <w:r w:rsidRPr="00DD759E">
              <w:t>2</w:t>
            </w:r>
          </w:p>
        </w:tc>
        <w:tc>
          <w:tcPr>
            <w:tcW w:w="7599" w:type="dxa"/>
            <w:shd w:val="clear" w:color="auto" w:fill="auto"/>
          </w:tcPr>
          <w:p w14:paraId="1071181A" w14:textId="77777777" w:rsidR="00A422E4" w:rsidRPr="00DD759E" w:rsidRDefault="00A422E4" w:rsidP="00F311CE">
            <w:pPr>
              <w:pStyle w:val="Tabletext0"/>
            </w:pPr>
            <w:r w:rsidRPr="00DD759E">
              <w:t>Easterly along the geodesic to 20°10.293′S 148°40.609′E</w:t>
            </w:r>
          </w:p>
        </w:tc>
      </w:tr>
      <w:tr w:rsidR="00A422E4" w:rsidRPr="00DD759E" w14:paraId="1071181E" w14:textId="77777777" w:rsidTr="00F311CE">
        <w:tc>
          <w:tcPr>
            <w:tcW w:w="714" w:type="dxa"/>
            <w:shd w:val="clear" w:color="auto" w:fill="auto"/>
          </w:tcPr>
          <w:p w14:paraId="1071181C" w14:textId="77777777" w:rsidR="00A422E4" w:rsidRPr="00DD759E" w:rsidRDefault="00A422E4" w:rsidP="00F311CE">
            <w:pPr>
              <w:pStyle w:val="Tabletext0"/>
            </w:pPr>
            <w:r w:rsidRPr="00DD759E">
              <w:t>3</w:t>
            </w:r>
          </w:p>
        </w:tc>
        <w:tc>
          <w:tcPr>
            <w:tcW w:w="7599" w:type="dxa"/>
            <w:shd w:val="clear" w:color="auto" w:fill="auto"/>
          </w:tcPr>
          <w:p w14:paraId="1071181D" w14:textId="77777777" w:rsidR="00A422E4" w:rsidRPr="00DD759E" w:rsidRDefault="00A422E4" w:rsidP="00F311CE">
            <w:pPr>
              <w:pStyle w:val="Tabletext0"/>
            </w:pPr>
            <w:r w:rsidRPr="00DD759E">
              <w:t>South along the meridian 148°40.609′E to the intersection of the mainland coastline at mean low water and the meridian 148°40.609′E (at the point closest to 20°10.544′S 148°40.609′E)</w:t>
            </w:r>
          </w:p>
        </w:tc>
      </w:tr>
      <w:tr w:rsidR="00A422E4" w:rsidRPr="00DD759E" w14:paraId="10711821" w14:textId="77777777" w:rsidTr="00F311CE">
        <w:tc>
          <w:tcPr>
            <w:tcW w:w="714" w:type="dxa"/>
            <w:shd w:val="clear" w:color="auto" w:fill="auto"/>
          </w:tcPr>
          <w:p w14:paraId="1071181F" w14:textId="77777777" w:rsidR="00A422E4" w:rsidRPr="00DD759E" w:rsidRDefault="00A422E4" w:rsidP="00F311CE">
            <w:pPr>
              <w:pStyle w:val="Tabletext0"/>
            </w:pPr>
            <w:r w:rsidRPr="00DD759E">
              <w:t>4</w:t>
            </w:r>
          </w:p>
        </w:tc>
        <w:tc>
          <w:tcPr>
            <w:tcW w:w="7599" w:type="dxa"/>
            <w:shd w:val="clear" w:color="auto" w:fill="auto"/>
          </w:tcPr>
          <w:p w14:paraId="10711820" w14:textId="77777777" w:rsidR="00A422E4" w:rsidRPr="00DD759E" w:rsidRDefault="00A422E4" w:rsidP="00F311CE">
            <w:pPr>
              <w:pStyle w:val="Tabletext0"/>
            </w:pPr>
            <w:r w:rsidRPr="00DD759E">
              <w:t>Generally south</w:t>
            </w:r>
            <w:r>
              <w:noBreakHyphen/>
            </w:r>
            <w:r w:rsidRPr="00DD759E">
              <w:t>westerly along the mainland coastline at mean low water to the intersection of the mainland coastline at mean low water and the parallel 20°12.166′S (at the point closest to 20°12.166′S 148°39.597′E)</w:t>
            </w:r>
          </w:p>
        </w:tc>
      </w:tr>
      <w:tr w:rsidR="00A422E4" w:rsidRPr="00DD759E" w14:paraId="10711824" w14:textId="77777777" w:rsidTr="00F311CE">
        <w:tc>
          <w:tcPr>
            <w:tcW w:w="714" w:type="dxa"/>
            <w:shd w:val="clear" w:color="auto" w:fill="auto"/>
          </w:tcPr>
          <w:p w14:paraId="10711822" w14:textId="77777777" w:rsidR="00A422E4" w:rsidRPr="00DD759E" w:rsidRDefault="00A422E4" w:rsidP="00F311CE">
            <w:pPr>
              <w:pStyle w:val="Tabletext0"/>
            </w:pPr>
            <w:r w:rsidRPr="00DD759E">
              <w:t>5</w:t>
            </w:r>
          </w:p>
        </w:tc>
        <w:tc>
          <w:tcPr>
            <w:tcW w:w="7599" w:type="dxa"/>
            <w:shd w:val="clear" w:color="auto" w:fill="auto"/>
          </w:tcPr>
          <w:p w14:paraId="10711823" w14:textId="77777777" w:rsidR="00A422E4" w:rsidRPr="00DD759E" w:rsidRDefault="00A422E4" w:rsidP="00F311CE">
            <w:pPr>
              <w:pStyle w:val="Tabletext0"/>
            </w:pPr>
            <w:r w:rsidRPr="00DD759E">
              <w:t>Westerly along the geodesic to the intersection of the mainland coastline at mean low water and the parallel 20°12.124′S (at the point closest to 20°12.124′S 148°38.874′E)</w:t>
            </w:r>
          </w:p>
        </w:tc>
      </w:tr>
      <w:tr w:rsidR="00A422E4" w:rsidRPr="00DD759E" w14:paraId="10711827" w14:textId="77777777" w:rsidTr="00F311CE">
        <w:tc>
          <w:tcPr>
            <w:tcW w:w="714" w:type="dxa"/>
            <w:tcBorders>
              <w:bottom w:val="single" w:sz="2" w:space="0" w:color="auto"/>
            </w:tcBorders>
            <w:shd w:val="clear" w:color="auto" w:fill="auto"/>
          </w:tcPr>
          <w:p w14:paraId="10711825"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826" w14:textId="77777777" w:rsidR="00A422E4" w:rsidRPr="00DD759E" w:rsidRDefault="00A422E4" w:rsidP="00F311CE">
            <w:pPr>
              <w:pStyle w:val="Tabletext0"/>
            </w:pPr>
            <w:r w:rsidRPr="00DD759E">
              <w:t>Generally northerly along the mainland coastline at mean low water to the intersection of the mainland coastline at mean low water and the parallel 20°10.207′S (at the point closest to 20°10.207′S 148°38.318′E)</w:t>
            </w:r>
          </w:p>
        </w:tc>
      </w:tr>
      <w:tr w:rsidR="00A422E4" w:rsidRPr="00DD759E" w14:paraId="1071182A" w14:textId="77777777" w:rsidTr="00F311CE">
        <w:tc>
          <w:tcPr>
            <w:tcW w:w="714" w:type="dxa"/>
            <w:tcBorders>
              <w:top w:val="single" w:sz="2" w:space="0" w:color="auto"/>
              <w:bottom w:val="single" w:sz="12" w:space="0" w:color="auto"/>
            </w:tcBorders>
            <w:shd w:val="clear" w:color="auto" w:fill="auto"/>
          </w:tcPr>
          <w:p w14:paraId="10711828"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829" w14:textId="77777777" w:rsidR="00A422E4" w:rsidRPr="00DD759E" w:rsidRDefault="00A422E4" w:rsidP="00F311CE">
            <w:pPr>
              <w:pStyle w:val="Tabletext0"/>
            </w:pPr>
            <w:r w:rsidRPr="00DD759E">
              <w:t>North along the meridian 148°38.318′E to the starting point</w:t>
            </w:r>
          </w:p>
        </w:tc>
      </w:tr>
    </w:tbl>
    <w:p w14:paraId="1071182B"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82C" w14:textId="77777777" w:rsidR="00A422E4" w:rsidRPr="00DD759E" w:rsidRDefault="00A422E4" w:rsidP="00A422E4">
      <w:pPr>
        <w:pStyle w:val="ActHead5"/>
      </w:pPr>
      <w:bookmarkStart w:id="366" w:name="_Toc501380043"/>
      <w:r w:rsidRPr="00DD759E">
        <w:rPr>
          <w:rStyle w:val="CharSectno"/>
        </w:rPr>
        <w:t>179</w:t>
      </w:r>
      <w:r w:rsidRPr="00DD759E">
        <w:t xml:space="preserve">  Woodwark Bay South Location</w:t>
      </w:r>
      <w:bookmarkEnd w:id="366"/>
    </w:p>
    <w:p w14:paraId="1071182D" w14:textId="77777777" w:rsidR="00A422E4" w:rsidRPr="00DD759E" w:rsidRDefault="00A422E4" w:rsidP="00A422E4">
      <w:pPr>
        <w:pStyle w:val="Subsection"/>
        <w:rPr>
          <w:rFonts w:eastAsia="Calibri"/>
          <w:szCs w:val="22"/>
        </w:rPr>
      </w:pPr>
      <w:r w:rsidRPr="00DD759E">
        <w:tab/>
      </w:r>
      <w:r w:rsidRPr="00DD759E">
        <w:tab/>
        <w:t xml:space="preserve">The Woodwark Bay South Location is the area </w:t>
      </w:r>
      <w:r w:rsidRPr="00DD759E">
        <w:rPr>
          <w:rFonts w:eastAsia="Calibri"/>
          <w:szCs w:val="22"/>
        </w:rPr>
        <w:t>bounded by the line starting at the point described in item 1 of the following table and running progressively as described in the table.</w:t>
      </w:r>
    </w:p>
    <w:p w14:paraId="1071182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30" w14:textId="77777777" w:rsidTr="00F311CE">
        <w:trPr>
          <w:tblHeader/>
        </w:trPr>
        <w:tc>
          <w:tcPr>
            <w:tcW w:w="8313" w:type="dxa"/>
            <w:gridSpan w:val="2"/>
            <w:tcBorders>
              <w:top w:val="single" w:sz="12" w:space="0" w:color="auto"/>
              <w:bottom w:val="single" w:sz="6" w:space="0" w:color="auto"/>
            </w:tcBorders>
            <w:shd w:val="clear" w:color="auto" w:fill="auto"/>
          </w:tcPr>
          <w:p w14:paraId="1071182F" w14:textId="77777777" w:rsidR="00A422E4" w:rsidRPr="00DD759E" w:rsidRDefault="00A422E4" w:rsidP="00F311CE">
            <w:pPr>
              <w:pStyle w:val="TableHeading"/>
            </w:pPr>
            <w:r w:rsidRPr="00DD759E">
              <w:t>Woodwark Bay South Location</w:t>
            </w:r>
          </w:p>
        </w:tc>
      </w:tr>
      <w:tr w:rsidR="00A422E4" w:rsidRPr="00DD759E" w14:paraId="10711833" w14:textId="77777777" w:rsidTr="00F311CE">
        <w:trPr>
          <w:tblHeader/>
        </w:trPr>
        <w:tc>
          <w:tcPr>
            <w:tcW w:w="714" w:type="dxa"/>
            <w:tcBorders>
              <w:top w:val="single" w:sz="6" w:space="0" w:color="auto"/>
              <w:bottom w:val="single" w:sz="12" w:space="0" w:color="auto"/>
            </w:tcBorders>
            <w:shd w:val="clear" w:color="auto" w:fill="auto"/>
          </w:tcPr>
          <w:p w14:paraId="1071183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32" w14:textId="77777777" w:rsidR="00A422E4" w:rsidRPr="00DD759E" w:rsidRDefault="00A422E4" w:rsidP="00F311CE">
            <w:pPr>
              <w:pStyle w:val="TableHeading"/>
            </w:pPr>
            <w:r w:rsidRPr="00DD759E">
              <w:t>Description</w:t>
            </w:r>
          </w:p>
        </w:tc>
      </w:tr>
      <w:tr w:rsidR="00A422E4" w:rsidRPr="00DD759E" w14:paraId="10711836" w14:textId="77777777" w:rsidTr="00F311CE">
        <w:tc>
          <w:tcPr>
            <w:tcW w:w="714" w:type="dxa"/>
            <w:tcBorders>
              <w:top w:val="single" w:sz="12" w:space="0" w:color="auto"/>
            </w:tcBorders>
            <w:shd w:val="clear" w:color="auto" w:fill="auto"/>
          </w:tcPr>
          <w:p w14:paraId="1071183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35" w14:textId="77777777" w:rsidR="00A422E4" w:rsidRPr="00DD759E" w:rsidRDefault="00A422E4" w:rsidP="00F311CE">
            <w:pPr>
              <w:pStyle w:val="Tabletext0"/>
            </w:pPr>
            <w:r w:rsidRPr="00DD759E">
              <w:t>The intersection of the mainland coastline at mean low water and the parallel 20°12.124′S (at the point closest to 20°12.124′S 148°38.874′E)</w:t>
            </w:r>
          </w:p>
        </w:tc>
      </w:tr>
      <w:tr w:rsidR="00A422E4" w:rsidRPr="00DD759E" w14:paraId="10711839" w14:textId="77777777" w:rsidTr="00F311CE">
        <w:tc>
          <w:tcPr>
            <w:tcW w:w="714" w:type="dxa"/>
            <w:tcBorders>
              <w:bottom w:val="single" w:sz="2" w:space="0" w:color="auto"/>
            </w:tcBorders>
            <w:shd w:val="clear" w:color="auto" w:fill="auto"/>
          </w:tcPr>
          <w:p w14:paraId="10711837" w14:textId="77777777" w:rsidR="00A422E4" w:rsidRPr="00DD759E" w:rsidRDefault="00A422E4" w:rsidP="00F311CE">
            <w:pPr>
              <w:pStyle w:val="Tabletext0"/>
            </w:pPr>
            <w:r w:rsidRPr="00DD759E">
              <w:t>2</w:t>
            </w:r>
          </w:p>
        </w:tc>
        <w:tc>
          <w:tcPr>
            <w:tcW w:w="7599" w:type="dxa"/>
            <w:tcBorders>
              <w:bottom w:val="single" w:sz="2" w:space="0" w:color="auto"/>
            </w:tcBorders>
            <w:shd w:val="clear" w:color="auto" w:fill="auto"/>
          </w:tcPr>
          <w:p w14:paraId="10711838" w14:textId="77777777" w:rsidR="00A422E4" w:rsidRPr="00DD759E" w:rsidRDefault="00A422E4" w:rsidP="00F311CE">
            <w:pPr>
              <w:pStyle w:val="Tabletext0"/>
            </w:pPr>
            <w:r w:rsidRPr="00DD759E">
              <w:t>Easterly along the geodesic to the intersection of the mainland coastline at mean low water and the parallel 20°12.166′S (at the point closest to 20°12.166′S 148°39.597′E)</w:t>
            </w:r>
          </w:p>
        </w:tc>
      </w:tr>
      <w:tr w:rsidR="00A422E4" w:rsidRPr="00DD759E" w14:paraId="1071183C" w14:textId="77777777" w:rsidTr="00F311CE">
        <w:tc>
          <w:tcPr>
            <w:tcW w:w="714" w:type="dxa"/>
            <w:tcBorders>
              <w:top w:val="single" w:sz="2" w:space="0" w:color="auto"/>
              <w:bottom w:val="single" w:sz="12" w:space="0" w:color="auto"/>
            </w:tcBorders>
            <w:shd w:val="clear" w:color="auto" w:fill="auto"/>
          </w:tcPr>
          <w:p w14:paraId="1071183A" w14:textId="77777777" w:rsidR="00A422E4" w:rsidRPr="00DD759E" w:rsidRDefault="00A422E4" w:rsidP="00F311CE">
            <w:pPr>
              <w:pStyle w:val="Tabletext0"/>
            </w:pPr>
            <w:r w:rsidRPr="00DD759E">
              <w:t>3</w:t>
            </w:r>
          </w:p>
        </w:tc>
        <w:tc>
          <w:tcPr>
            <w:tcW w:w="7599" w:type="dxa"/>
            <w:tcBorders>
              <w:top w:val="single" w:sz="2" w:space="0" w:color="auto"/>
              <w:bottom w:val="single" w:sz="12" w:space="0" w:color="auto"/>
            </w:tcBorders>
            <w:shd w:val="clear" w:color="auto" w:fill="auto"/>
          </w:tcPr>
          <w:p w14:paraId="1071183B" w14:textId="77777777" w:rsidR="00A422E4" w:rsidRPr="00DD759E" w:rsidRDefault="00A422E4" w:rsidP="00F311CE">
            <w:pPr>
              <w:pStyle w:val="Tabletext0"/>
            </w:pPr>
            <w:r w:rsidRPr="00DD759E">
              <w:t>Generally south</w:t>
            </w:r>
            <w:r>
              <w:noBreakHyphen/>
            </w:r>
            <w:r w:rsidRPr="00DD759E">
              <w:t>westerly then northerly along the mainland coastline at mean low water to the starting point</w:t>
            </w:r>
          </w:p>
        </w:tc>
      </w:tr>
    </w:tbl>
    <w:p w14:paraId="1071183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83E" w14:textId="77777777" w:rsidR="00A422E4" w:rsidRPr="00DD759E" w:rsidRDefault="00A422E4" w:rsidP="00A422E4">
      <w:pPr>
        <w:pStyle w:val="ActHead5"/>
      </w:pPr>
      <w:bookmarkStart w:id="367" w:name="_Toc501380044"/>
      <w:r w:rsidRPr="00DD759E">
        <w:rPr>
          <w:rStyle w:val="CharSectno"/>
        </w:rPr>
        <w:t>180</w:t>
      </w:r>
      <w:r w:rsidRPr="00DD759E">
        <w:t xml:space="preserve">  Workington Island Location</w:t>
      </w:r>
      <w:bookmarkEnd w:id="367"/>
    </w:p>
    <w:p w14:paraId="1071183F" w14:textId="77777777" w:rsidR="00A422E4" w:rsidRPr="00DD759E" w:rsidRDefault="00A422E4" w:rsidP="00A422E4">
      <w:pPr>
        <w:pStyle w:val="Subsection"/>
        <w:rPr>
          <w:rFonts w:eastAsia="Calibri"/>
          <w:szCs w:val="22"/>
        </w:rPr>
      </w:pPr>
      <w:r w:rsidRPr="00DD759E">
        <w:tab/>
      </w:r>
      <w:r w:rsidRPr="00DD759E">
        <w:tab/>
        <w:t xml:space="preserve">The Workington Island Location is the area </w:t>
      </w:r>
      <w:r w:rsidRPr="00DD759E">
        <w:rPr>
          <w:rFonts w:eastAsia="Calibri"/>
          <w:szCs w:val="22"/>
        </w:rPr>
        <w:t>bounded by the line starting at the point described in item 1 of the following table and running progressively as described in the table.</w:t>
      </w:r>
    </w:p>
    <w:p w14:paraId="1071184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42" w14:textId="77777777" w:rsidTr="00F311CE">
        <w:trPr>
          <w:tblHeader/>
        </w:trPr>
        <w:tc>
          <w:tcPr>
            <w:tcW w:w="8313" w:type="dxa"/>
            <w:gridSpan w:val="2"/>
            <w:tcBorders>
              <w:top w:val="single" w:sz="12" w:space="0" w:color="auto"/>
              <w:bottom w:val="single" w:sz="6" w:space="0" w:color="auto"/>
            </w:tcBorders>
            <w:shd w:val="clear" w:color="auto" w:fill="auto"/>
          </w:tcPr>
          <w:p w14:paraId="10711841" w14:textId="77777777" w:rsidR="00A422E4" w:rsidRPr="00DD759E" w:rsidRDefault="00A422E4" w:rsidP="00F311CE">
            <w:pPr>
              <w:pStyle w:val="TableHeading"/>
            </w:pPr>
            <w:r w:rsidRPr="00DD759E">
              <w:t>Workington Island Location</w:t>
            </w:r>
          </w:p>
        </w:tc>
      </w:tr>
      <w:tr w:rsidR="00A422E4" w:rsidRPr="00DD759E" w14:paraId="10711845" w14:textId="77777777" w:rsidTr="00F311CE">
        <w:trPr>
          <w:tblHeader/>
        </w:trPr>
        <w:tc>
          <w:tcPr>
            <w:tcW w:w="714" w:type="dxa"/>
            <w:tcBorders>
              <w:top w:val="single" w:sz="6" w:space="0" w:color="auto"/>
              <w:bottom w:val="single" w:sz="12" w:space="0" w:color="auto"/>
            </w:tcBorders>
            <w:shd w:val="clear" w:color="auto" w:fill="auto"/>
          </w:tcPr>
          <w:p w14:paraId="1071184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44" w14:textId="77777777" w:rsidR="00A422E4" w:rsidRPr="00DD759E" w:rsidRDefault="00A422E4" w:rsidP="00F311CE">
            <w:pPr>
              <w:pStyle w:val="TableHeading"/>
            </w:pPr>
            <w:r w:rsidRPr="00DD759E">
              <w:t>Description</w:t>
            </w:r>
          </w:p>
        </w:tc>
      </w:tr>
      <w:tr w:rsidR="00A422E4" w:rsidRPr="00DD759E" w14:paraId="10711848" w14:textId="77777777" w:rsidTr="00F311CE">
        <w:tc>
          <w:tcPr>
            <w:tcW w:w="714" w:type="dxa"/>
            <w:tcBorders>
              <w:top w:val="single" w:sz="12" w:space="0" w:color="auto"/>
            </w:tcBorders>
            <w:shd w:val="clear" w:color="auto" w:fill="auto"/>
          </w:tcPr>
          <w:p w14:paraId="1071184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47" w14:textId="77777777" w:rsidR="00A422E4" w:rsidRPr="00DD759E" w:rsidRDefault="00A422E4" w:rsidP="00F311CE">
            <w:pPr>
              <w:pStyle w:val="Tabletext0"/>
            </w:pPr>
            <w:r w:rsidRPr="00DD759E">
              <w:t>The point 20°15.669′S 149°07.036′E</w:t>
            </w:r>
          </w:p>
        </w:tc>
      </w:tr>
      <w:tr w:rsidR="00A422E4" w:rsidRPr="00DD759E" w14:paraId="1071184B" w14:textId="77777777" w:rsidTr="00F311CE">
        <w:tc>
          <w:tcPr>
            <w:tcW w:w="714" w:type="dxa"/>
            <w:shd w:val="clear" w:color="auto" w:fill="auto"/>
          </w:tcPr>
          <w:p w14:paraId="10711849" w14:textId="77777777" w:rsidR="00A422E4" w:rsidRPr="00DD759E" w:rsidRDefault="00A422E4" w:rsidP="00F311CE">
            <w:pPr>
              <w:pStyle w:val="Tabletext0"/>
            </w:pPr>
            <w:r w:rsidRPr="00DD759E">
              <w:t>2</w:t>
            </w:r>
          </w:p>
        </w:tc>
        <w:tc>
          <w:tcPr>
            <w:tcW w:w="7599" w:type="dxa"/>
            <w:shd w:val="clear" w:color="auto" w:fill="auto"/>
          </w:tcPr>
          <w:p w14:paraId="1071184A" w14:textId="77777777" w:rsidR="00A422E4" w:rsidRPr="00DD759E" w:rsidRDefault="00A422E4" w:rsidP="00F311CE">
            <w:pPr>
              <w:pStyle w:val="Tabletext0"/>
            </w:pPr>
            <w:r w:rsidRPr="00DD759E">
              <w:t>East along the parallel 20°15.669′S to longitude 149°07.815′E</w:t>
            </w:r>
          </w:p>
        </w:tc>
      </w:tr>
      <w:tr w:rsidR="00A422E4" w:rsidRPr="00DD759E" w14:paraId="1071184E" w14:textId="77777777" w:rsidTr="00F311CE">
        <w:tc>
          <w:tcPr>
            <w:tcW w:w="714" w:type="dxa"/>
            <w:shd w:val="clear" w:color="auto" w:fill="auto"/>
          </w:tcPr>
          <w:p w14:paraId="1071184C" w14:textId="77777777" w:rsidR="00A422E4" w:rsidRPr="00DD759E" w:rsidRDefault="00A422E4" w:rsidP="00F311CE">
            <w:pPr>
              <w:pStyle w:val="Tabletext0"/>
            </w:pPr>
            <w:r w:rsidRPr="00DD759E">
              <w:t>3</w:t>
            </w:r>
          </w:p>
        </w:tc>
        <w:tc>
          <w:tcPr>
            <w:tcW w:w="7599" w:type="dxa"/>
            <w:shd w:val="clear" w:color="auto" w:fill="auto"/>
          </w:tcPr>
          <w:p w14:paraId="1071184D" w14:textId="77777777" w:rsidR="00A422E4" w:rsidRPr="00DD759E" w:rsidRDefault="00A422E4" w:rsidP="00F311CE">
            <w:pPr>
              <w:pStyle w:val="Tabletext0"/>
            </w:pPr>
            <w:r w:rsidRPr="00DD759E">
              <w:t>South along the meridian 149°07.815′E to latitude 20°16.714′S</w:t>
            </w:r>
          </w:p>
        </w:tc>
      </w:tr>
      <w:tr w:rsidR="00A422E4" w:rsidRPr="00DD759E" w14:paraId="10711851" w14:textId="77777777" w:rsidTr="00F311CE">
        <w:tc>
          <w:tcPr>
            <w:tcW w:w="714" w:type="dxa"/>
            <w:tcBorders>
              <w:bottom w:val="single" w:sz="2" w:space="0" w:color="auto"/>
            </w:tcBorders>
            <w:shd w:val="clear" w:color="auto" w:fill="auto"/>
          </w:tcPr>
          <w:p w14:paraId="1071184F"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850" w14:textId="77777777" w:rsidR="00A422E4" w:rsidRPr="00DD759E" w:rsidRDefault="00A422E4" w:rsidP="00F311CE">
            <w:pPr>
              <w:pStyle w:val="Tabletext0"/>
            </w:pPr>
            <w:r w:rsidRPr="00DD759E">
              <w:t>West along the parallel 20°16.714′S to longitude 149°07.036′E</w:t>
            </w:r>
          </w:p>
        </w:tc>
      </w:tr>
      <w:tr w:rsidR="00A422E4" w:rsidRPr="00DD759E" w14:paraId="10711854" w14:textId="77777777" w:rsidTr="00F311CE">
        <w:tc>
          <w:tcPr>
            <w:tcW w:w="714" w:type="dxa"/>
            <w:tcBorders>
              <w:top w:val="single" w:sz="2" w:space="0" w:color="auto"/>
              <w:bottom w:val="single" w:sz="12" w:space="0" w:color="auto"/>
            </w:tcBorders>
            <w:shd w:val="clear" w:color="auto" w:fill="auto"/>
          </w:tcPr>
          <w:p w14:paraId="10711852"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853" w14:textId="77777777" w:rsidR="00A422E4" w:rsidRPr="00DD759E" w:rsidRDefault="00A422E4" w:rsidP="00F311CE">
            <w:pPr>
              <w:pStyle w:val="Tabletext0"/>
            </w:pPr>
            <w:r w:rsidRPr="00DD759E">
              <w:t>North along the meridian 149°07.036′E to the starting point</w:t>
            </w:r>
          </w:p>
        </w:tc>
      </w:tr>
    </w:tbl>
    <w:p w14:paraId="10711855"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856" w14:textId="77777777" w:rsidR="00A422E4" w:rsidRPr="00DD759E" w:rsidRDefault="00A422E4" w:rsidP="00A422E4">
      <w:pPr>
        <w:pStyle w:val="ActHead5"/>
      </w:pPr>
      <w:bookmarkStart w:id="368" w:name="_Toc501380045"/>
      <w:r w:rsidRPr="00DD759E">
        <w:rPr>
          <w:rStyle w:val="CharSectno"/>
        </w:rPr>
        <w:t>181</w:t>
      </w:r>
      <w:r w:rsidRPr="00DD759E">
        <w:t xml:space="preserve">  Yellow Rock Location</w:t>
      </w:r>
      <w:bookmarkEnd w:id="368"/>
    </w:p>
    <w:p w14:paraId="10711857" w14:textId="77777777" w:rsidR="00A422E4" w:rsidRPr="00DD759E" w:rsidRDefault="00A422E4" w:rsidP="00A422E4">
      <w:pPr>
        <w:pStyle w:val="Subsection"/>
        <w:rPr>
          <w:rFonts w:eastAsia="Calibri"/>
          <w:szCs w:val="22"/>
        </w:rPr>
      </w:pPr>
      <w:r w:rsidRPr="00DD759E">
        <w:tab/>
      </w:r>
      <w:r w:rsidRPr="00DD759E">
        <w:tab/>
        <w:t xml:space="preserve">The Yellow Rock Location is the area </w:t>
      </w:r>
      <w:r w:rsidRPr="00DD759E">
        <w:rPr>
          <w:rFonts w:eastAsia="Calibri"/>
          <w:szCs w:val="22"/>
        </w:rPr>
        <w:t>bounded by the line starting at the point described in item 1 of the following table and running progressively as described in the table.</w:t>
      </w:r>
    </w:p>
    <w:p w14:paraId="10711858"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5A" w14:textId="77777777" w:rsidTr="00F311CE">
        <w:trPr>
          <w:tblHeader/>
        </w:trPr>
        <w:tc>
          <w:tcPr>
            <w:tcW w:w="8313" w:type="dxa"/>
            <w:gridSpan w:val="2"/>
            <w:tcBorders>
              <w:top w:val="single" w:sz="12" w:space="0" w:color="auto"/>
              <w:bottom w:val="single" w:sz="6" w:space="0" w:color="auto"/>
            </w:tcBorders>
            <w:shd w:val="clear" w:color="auto" w:fill="auto"/>
          </w:tcPr>
          <w:p w14:paraId="10711859" w14:textId="77777777" w:rsidR="00A422E4" w:rsidRPr="00DD759E" w:rsidRDefault="00A422E4" w:rsidP="00F311CE">
            <w:pPr>
              <w:pStyle w:val="TableHeading"/>
            </w:pPr>
            <w:r w:rsidRPr="00DD759E">
              <w:t>Yellow Rock Location</w:t>
            </w:r>
          </w:p>
        </w:tc>
      </w:tr>
      <w:tr w:rsidR="00A422E4" w:rsidRPr="00DD759E" w14:paraId="1071185D" w14:textId="77777777" w:rsidTr="00F311CE">
        <w:trPr>
          <w:tblHeader/>
        </w:trPr>
        <w:tc>
          <w:tcPr>
            <w:tcW w:w="714" w:type="dxa"/>
            <w:tcBorders>
              <w:top w:val="single" w:sz="6" w:space="0" w:color="auto"/>
              <w:bottom w:val="single" w:sz="12" w:space="0" w:color="auto"/>
            </w:tcBorders>
            <w:shd w:val="clear" w:color="auto" w:fill="auto"/>
          </w:tcPr>
          <w:p w14:paraId="1071185B"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5C" w14:textId="77777777" w:rsidR="00A422E4" w:rsidRPr="00DD759E" w:rsidRDefault="00A422E4" w:rsidP="00F311CE">
            <w:pPr>
              <w:pStyle w:val="TableHeading"/>
            </w:pPr>
            <w:r w:rsidRPr="00DD759E">
              <w:t>Description</w:t>
            </w:r>
          </w:p>
        </w:tc>
      </w:tr>
      <w:tr w:rsidR="00A422E4" w:rsidRPr="00DD759E" w14:paraId="10711860" w14:textId="77777777" w:rsidTr="00F311CE">
        <w:tc>
          <w:tcPr>
            <w:tcW w:w="714" w:type="dxa"/>
            <w:tcBorders>
              <w:top w:val="single" w:sz="12" w:space="0" w:color="auto"/>
            </w:tcBorders>
            <w:shd w:val="clear" w:color="auto" w:fill="auto"/>
          </w:tcPr>
          <w:p w14:paraId="1071185E"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5F" w14:textId="77777777" w:rsidR="00A422E4" w:rsidRPr="00DD759E" w:rsidRDefault="00A422E4" w:rsidP="00F311CE">
            <w:pPr>
              <w:pStyle w:val="Tabletext0"/>
            </w:pPr>
            <w:r w:rsidRPr="00DD759E">
              <w:t>The point 20°28.318′S 149°03.249′E</w:t>
            </w:r>
          </w:p>
        </w:tc>
      </w:tr>
      <w:tr w:rsidR="00A422E4" w:rsidRPr="00DD759E" w14:paraId="10711863" w14:textId="77777777" w:rsidTr="00F311CE">
        <w:tc>
          <w:tcPr>
            <w:tcW w:w="714" w:type="dxa"/>
            <w:shd w:val="clear" w:color="auto" w:fill="auto"/>
          </w:tcPr>
          <w:p w14:paraId="10711861" w14:textId="77777777" w:rsidR="00A422E4" w:rsidRPr="00DD759E" w:rsidRDefault="00A422E4" w:rsidP="00F311CE">
            <w:pPr>
              <w:pStyle w:val="Tabletext0"/>
            </w:pPr>
            <w:r w:rsidRPr="00DD759E">
              <w:t>2</w:t>
            </w:r>
          </w:p>
        </w:tc>
        <w:tc>
          <w:tcPr>
            <w:tcW w:w="7599" w:type="dxa"/>
            <w:shd w:val="clear" w:color="auto" w:fill="auto"/>
          </w:tcPr>
          <w:p w14:paraId="10711862" w14:textId="77777777" w:rsidR="00A422E4" w:rsidRPr="00DD759E" w:rsidRDefault="00A422E4" w:rsidP="00F311CE">
            <w:pPr>
              <w:pStyle w:val="Tabletext0"/>
            </w:pPr>
            <w:r w:rsidRPr="00DD759E">
              <w:t>East along the parallel 20°28.318′S to longitude 149°03.806′E</w:t>
            </w:r>
          </w:p>
        </w:tc>
      </w:tr>
      <w:tr w:rsidR="00A422E4" w:rsidRPr="00DD759E" w14:paraId="10711866" w14:textId="77777777" w:rsidTr="00F311CE">
        <w:tc>
          <w:tcPr>
            <w:tcW w:w="714" w:type="dxa"/>
            <w:shd w:val="clear" w:color="auto" w:fill="auto"/>
          </w:tcPr>
          <w:p w14:paraId="10711864" w14:textId="77777777" w:rsidR="00A422E4" w:rsidRPr="00DD759E" w:rsidRDefault="00A422E4" w:rsidP="00F311CE">
            <w:pPr>
              <w:pStyle w:val="Tabletext0"/>
            </w:pPr>
            <w:r w:rsidRPr="00DD759E">
              <w:t>3</w:t>
            </w:r>
          </w:p>
        </w:tc>
        <w:tc>
          <w:tcPr>
            <w:tcW w:w="7599" w:type="dxa"/>
            <w:shd w:val="clear" w:color="auto" w:fill="auto"/>
          </w:tcPr>
          <w:p w14:paraId="10711865" w14:textId="77777777" w:rsidR="00A422E4" w:rsidRPr="00DD759E" w:rsidRDefault="00A422E4" w:rsidP="00F311CE">
            <w:pPr>
              <w:pStyle w:val="Tabletext0"/>
            </w:pPr>
            <w:r w:rsidRPr="00DD759E">
              <w:t>South along the meridian 149°03.806′E to latitude 20°28.807′S</w:t>
            </w:r>
          </w:p>
        </w:tc>
      </w:tr>
      <w:tr w:rsidR="00A422E4" w:rsidRPr="00DD759E" w14:paraId="10711869" w14:textId="77777777" w:rsidTr="00F311CE">
        <w:tc>
          <w:tcPr>
            <w:tcW w:w="714" w:type="dxa"/>
            <w:tcBorders>
              <w:bottom w:val="single" w:sz="2" w:space="0" w:color="auto"/>
            </w:tcBorders>
            <w:shd w:val="clear" w:color="auto" w:fill="auto"/>
          </w:tcPr>
          <w:p w14:paraId="10711867"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868" w14:textId="77777777" w:rsidR="00A422E4" w:rsidRPr="00DD759E" w:rsidRDefault="00A422E4" w:rsidP="00F311CE">
            <w:pPr>
              <w:pStyle w:val="Tabletext0"/>
            </w:pPr>
            <w:r w:rsidRPr="00DD759E">
              <w:t>West along the parallel 20°28.807′S to longitude 149°03.249′E</w:t>
            </w:r>
          </w:p>
        </w:tc>
      </w:tr>
      <w:tr w:rsidR="00A422E4" w:rsidRPr="00DD759E" w14:paraId="1071186C" w14:textId="77777777" w:rsidTr="00F311CE">
        <w:tc>
          <w:tcPr>
            <w:tcW w:w="714" w:type="dxa"/>
            <w:tcBorders>
              <w:top w:val="single" w:sz="2" w:space="0" w:color="auto"/>
              <w:bottom w:val="single" w:sz="12" w:space="0" w:color="auto"/>
            </w:tcBorders>
            <w:shd w:val="clear" w:color="auto" w:fill="auto"/>
          </w:tcPr>
          <w:p w14:paraId="1071186A"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86B" w14:textId="77777777" w:rsidR="00A422E4" w:rsidRPr="00DD759E" w:rsidDel="00603D3E" w:rsidRDefault="00A422E4" w:rsidP="00F311CE">
            <w:pPr>
              <w:pStyle w:val="Tabletext0"/>
            </w:pPr>
            <w:r w:rsidRPr="00DD759E">
              <w:t>North along the meridian 149°03.249′E to the starting point</w:t>
            </w:r>
          </w:p>
        </w:tc>
      </w:tr>
    </w:tbl>
    <w:p w14:paraId="1071186D"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86E" w14:textId="77777777" w:rsidR="00A422E4" w:rsidRPr="00DD759E" w:rsidRDefault="00A422E4" w:rsidP="00A422E4">
      <w:pPr>
        <w:pStyle w:val="ActHead5"/>
      </w:pPr>
      <w:bookmarkStart w:id="369" w:name="_Toc501380046"/>
      <w:r w:rsidRPr="00DD759E">
        <w:rPr>
          <w:rStyle w:val="CharSectno"/>
        </w:rPr>
        <w:t>182</w:t>
      </w:r>
      <w:r w:rsidRPr="00DD759E">
        <w:t xml:space="preserve">  Yvonne’s Coves, Whitsunday Island Location</w:t>
      </w:r>
      <w:bookmarkEnd w:id="369"/>
    </w:p>
    <w:p w14:paraId="1071186F" w14:textId="77777777" w:rsidR="00A422E4" w:rsidRPr="00DD759E" w:rsidRDefault="00A422E4" w:rsidP="00A422E4">
      <w:pPr>
        <w:pStyle w:val="Subsection"/>
        <w:rPr>
          <w:rFonts w:eastAsia="Calibri"/>
          <w:szCs w:val="22"/>
        </w:rPr>
      </w:pPr>
      <w:r w:rsidRPr="00DD759E">
        <w:tab/>
      </w:r>
      <w:r w:rsidRPr="00DD759E">
        <w:tab/>
        <w:t xml:space="preserve">The Yvonne’s Coves, Whitsunday Island Location is the area </w:t>
      </w:r>
      <w:r w:rsidRPr="00DD759E">
        <w:rPr>
          <w:rFonts w:eastAsia="Calibri"/>
          <w:szCs w:val="22"/>
        </w:rPr>
        <w:t>bounded by the line starting at the point described in item 1 of the following table and running progressively as described in the table.</w:t>
      </w:r>
    </w:p>
    <w:p w14:paraId="10711870"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72" w14:textId="77777777" w:rsidTr="00F311CE">
        <w:trPr>
          <w:tblHeader/>
        </w:trPr>
        <w:tc>
          <w:tcPr>
            <w:tcW w:w="8313" w:type="dxa"/>
            <w:gridSpan w:val="2"/>
            <w:tcBorders>
              <w:top w:val="single" w:sz="12" w:space="0" w:color="auto"/>
              <w:bottom w:val="single" w:sz="6" w:space="0" w:color="auto"/>
            </w:tcBorders>
            <w:shd w:val="clear" w:color="auto" w:fill="auto"/>
          </w:tcPr>
          <w:p w14:paraId="10711871" w14:textId="77777777" w:rsidR="00A422E4" w:rsidRPr="00DD759E" w:rsidRDefault="00A422E4" w:rsidP="00F311CE">
            <w:pPr>
              <w:pStyle w:val="TableHeading"/>
            </w:pPr>
            <w:r w:rsidRPr="00DD759E">
              <w:t>Yvonne’s Coves, Whitsunday Island Location</w:t>
            </w:r>
          </w:p>
        </w:tc>
      </w:tr>
      <w:tr w:rsidR="00A422E4" w:rsidRPr="00DD759E" w14:paraId="10711875" w14:textId="77777777" w:rsidTr="00F311CE">
        <w:trPr>
          <w:tblHeader/>
        </w:trPr>
        <w:tc>
          <w:tcPr>
            <w:tcW w:w="714" w:type="dxa"/>
            <w:tcBorders>
              <w:top w:val="single" w:sz="6" w:space="0" w:color="auto"/>
              <w:bottom w:val="single" w:sz="12" w:space="0" w:color="auto"/>
            </w:tcBorders>
            <w:shd w:val="clear" w:color="auto" w:fill="auto"/>
          </w:tcPr>
          <w:p w14:paraId="10711873"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74" w14:textId="77777777" w:rsidR="00A422E4" w:rsidRPr="00DD759E" w:rsidRDefault="00A422E4" w:rsidP="00F311CE">
            <w:pPr>
              <w:pStyle w:val="TableHeading"/>
            </w:pPr>
            <w:r w:rsidRPr="00DD759E">
              <w:t>Description</w:t>
            </w:r>
          </w:p>
        </w:tc>
      </w:tr>
      <w:tr w:rsidR="00A422E4" w:rsidRPr="00DD759E" w14:paraId="10711878" w14:textId="77777777" w:rsidTr="00F311CE">
        <w:tc>
          <w:tcPr>
            <w:tcW w:w="714" w:type="dxa"/>
            <w:tcBorders>
              <w:top w:val="single" w:sz="12" w:space="0" w:color="auto"/>
            </w:tcBorders>
            <w:shd w:val="clear" w:color="auto" w:fill="auto"/>
          </w:tcPr>
          <w:p w14:paraId="10711876"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77" w14:textId="77777777" w:rsidR="00A422E4" w:rsidRPr="00DD759E" w:rsidRDefault="00A422E4" w:rsidP="00F311CE">
            <w:pPr>
              <w:pStyle w:val="Tabletext0"/>
            </w:pPr>
            <w:r w:rsidRPr="00DD759E">
              <w:t>The point 20°16.927′S 148°54.364′E</w:t>
            </w:r>
          </w:p>
        </w:tc>
      </w:tr>
      <w:tr w:rsidR="00A422E4" w:rsidRPr="00DD759E" w14:paraId="1071187B" w14:textId="77777777" w:rsidTr="00F311CE">
        <w:tc>
          <w:tcPr>
            <w:tcW w:w="714" w:type="dxa"/>
            <w:shd w:val="clear" w:color="auto" w:fill="auto"/>
          </w:tcPr>
          <w:p w14:paraId="10711879" w14:textId="77777777" w:rsidR="00A422E4" w:rsidRPr="00DD759E" w:rsidRDefault="00A422E4" w:rsidP="00F311CE">
            <w:pPr>
              <w:pStyle w:val="Tabletext0"/>
            </w:pPr>
            <w:r w:rsidRPr="00DD759E">
              <w:t>2</w:t>
            </w:r>
          </w:p>
        </w:tc>
        <w:tc>
          <w:tcPr>
            <w:tcW w:w="7599" w:type="dxa"/>
            <w:shd w:val="clear" w:color="auto" w:fill="auto"/>
          </w:tcPr>
          <w:p w14:paraId="1071187A" w14:textId="77777777" w:rsidR="00A422E4" w:rsidRPr="00DD759E" w:rsidRDefault="00A422E4" w:rsidP="00F311CE">
            <w:pPr>
              <w:pStyle w:val="Tabletext0"/>
            </w:pPr>
            <w:r w:rsidRPr="00DD759E">
              <w:t>East along the parallel 20°16.927′S to the intersection of the Whitsunday Island (20</w:t>
            </w:r>
            <w:r>
              <w:noBreakHyphen/>
            </w:r>
            <w:r w:rsidRPr="00DD759E">
              <w:t>041a) coastline at mean low water and the parallel 20°16.927′S (at the point closest to 20°16.927′S 148°54.750′E)</w:t>
            </w:r>
          </w:p>
        </w:tc>
      </w:tr>
      <w:tr w:rsidR="00A422E4" w:rsidRPr="00DD759E" w14:paraId="1071187E" w14:textId="77777777" w:rsidTr="00F311CE">
        <w:tc>
          <w:tcPr>
            <w:tcW w:w="714" w:type="dxa"/>
            <w:shd w:val="clear" w:color="auto" w:fill="auto"/>
          </w:tcPr>
          <w:p w14:paraId="1071187C" w14:textId="77777777" w:rsidR="00A422E4" w:rsidRPr="00DD759E" w:rsidRDefault="00A422E4" w:rsidP="00F311CE">
            <w:pPr>
              <w:pStyle w:val="Tabletext0"/>
            </w:pPr>
            <w:r w:rsidRPr="00DD759E">
              <w:t>3</w:t>
            </w:r>
          </w:p>
        </w:tc>
        <w:tc>
          <w:tcPr>
            <w:tcW w:w="7599" w:type="dxa"/>
            <w:shd w:val="clear" w:color="auto" w:fill="auto"/>
          </w:tcPr>
          <w:p w14:paraId="1071187D" w14:textId="77777777" w:rsidR="00A422E4" w:rsidRPr="00DD759E" w:rsidRDefault="00A422E4" w:rsidP="00F311CE">
            <w:pPr>
              <w:pStyle w:val="Tabletext0"/>
            </w:pPr>
            <w:r w:rsidRPr="00DD759E">
              <w:t>Generally southerly then easterly along the Whitsunday Island (20</w:t>
            </w:r>
            <w:r>
              <w:noBreakHyphen/>
            </w:r>
            <w:r w:rsidRPr="00DD759E">
              <w:t>041a) coastline at mean low water to the intersection of the Whitsunday Island (20</w:t>
            </w:r>
            <w:r>
              <w:noBreakHyphen/>
            </w:r>
            <w:r w:rsidRPr="00DD759E">
              <w:t>041a) coastline at mean low water and the meridian 148°56.240′E (at the point closest to 20°18.438′S 148°56.240′E)</w:t>
            </w:r>
          </w:p>
        </w:tc>
      </w:tr>
      <w:tr w:rsidR="00A422E4" w:rsidRPr="00DD759E" w14:paraId="10711881" w14:textId="77777777" w:rsidTr="00F311CE">
        <w:tc>
          <w:tcPr>
            <w:tcW w:w="714" w:type="dxa"/>
            <w:shd w:val="clear" w:color="auto" w:fill="auto"/>
          </w:tcPr>
          <w:p w14:paraId="1071187F" w14:textId="77777777" w:rsidR="00A422E4" w:rsidRPr="00DD759E" w:rsidRDefault="00A422E4" w:rsidP="00F311CE">
            <w:pPr>
              <w:pStyle w:val="Tabletext0"/>
            </w:pPr>
            <w:r w:rsidRPr="00DD759E">
              <w:t>4</w:t>
            </w:r>
          </w:p>
        </w:tc>
        <w:tc>
          <w:tcPr>
            <w:tcW w:w="7599" w:type="dxa"/>
            <w:shd w:val="clear" w:color="auto" w:fill="auto"/>
          </w:tcPr>
          <w:p w14:paraId="10711880" w14:textId="77777777" w:rsidR="00A422E4" w:rsidRPr="00DD759E" w:rsidRDefault="00A422E4" w:rsidP="00F311CE">
            <w:pPr>
              <w:pStyle w:val="Tabletext0"/>
            </w:pPr>
            <w:r w:rsidRPr="00DD759E">
              <w:t>South along the meridian 148°56.240′E to latitude 20°18.734′S</w:t>
            </w:r>
          </w:p>
        </w:tc>
      </w:tr>
      <w:tr w:rsidR="00A422E4" w:rsidRPr="00DD759E" w14:paraId="10711884" w14:textId="77777777" w:rsidTr="00F311CE">
        <w:tc>
          <w:tcPr>
            <w:tcW w:w="714" w:type="dxa"/>
            <w:shd w:val="clear" w:color="auto" w:fill="auto"/>
          </w:tcPr>
          <w:p w14:paraId="10711882" w14:textId="77777777" w:rsidR="00A422E4" w:rsidRPr="00DD759E" w:rsidRDefault="00A422E4" w:rsidP="00F311CE">
            <w:pPr>
              <w:pStyle w:val="Tabletext0"/>
            </w:pPr>
            <w:r w:rsidRPr="00DD759E">
              <w:t>5</w:t>
            </w:r>
          </w:p>
        </w:tc>
        <w:tc>
          <w:tcPr>
            <w:tcW w:w="7599" w:type="dxa"/>
            <w:shd w:val="clear" w:color="auto" w:fill="auto"/>
          </w:tcPr>
          <w:p w14:paraId="10711883" w14:textId="77777777" w:rsidR="00A422E4" w:rsidRPr="00DD759E" w:rsidRDefault="00A422E4" w:rsidP="00F311CE">
            <w:pPr>
              <w:pStyle w:val="Tabletext0"/>
            </w:pPr>
            <w:r w:rsidRPr="00DD759E">
              <w:t>West along the parallel 20°18.734′S to longitude 148°55.950′E</w:t>
            </w:r>
          </w:p>
        </w:tc>
      </w:tr>
      <w:tr w:rsidR="00A422E4" w:rsidRPr="00DD759E" w14:paraId="10711887" w14:textId="77777777" w:rsidTr="00F311CE">
        <w:tc>
          <w:tcPr>
            <w:tcW w:w="714" w:type="dxa"/>
            <w:shd w:val="clear" w:color="auto" w:fill="auto"/>
          </w:tcPr>
          <w:p w14:paraId="10711885" w14:textId="77777777" w:rsidR="00A422E4" w:rsidRPr="00DD759E" w:rsidRDefault="00A422E4" w:rsidP="00F311CE">
            <w:pPr>
              <w:pStyle w:val="Tabletext0"/>
            </w:pPr>
            <w:r w:rsidRPr="00DD759E">
              <w:t>6</w:t>
            </w:r>
          </w:p>
        </w:tc>
        <w:tc>
          <w:tcPr>
            <w:tcW w:w="7599" w:type="dxa"/>
            <w:shd w:val="clear" w:color="auto" w:fill="auto"/>
          </w:tcPr>
          <w:p w14:paraId="10711886" w14:textId="77777777" w:rsidR="00A422E4" w:rsidRPr="00DD759E" w:rsidRDefault="00A422E4" w:rsidP="00F311CE">
            <w:pPr>
              <w:pStyle w:val="Tabletext0"/>
            </w:pPr>
            <w:r w:rsidRPr="00DD759E">
              <w:t>North</w:t>
            </w:r>
            <w:r>
              <w:noBreakHyphen/>
            </w:r>
            <w:r w:rsidRPr="00DD759E">
              <w:t>westerly along the geodesic to 20°18.352′S 148°55.667′E</w:t>
            </w:r>
          </w:p>
        </w:tc>
      </w:tr>
      <w:tr w:rsidR="00A422E4" w:rsidRPr="00DD759E" w14:paraId="1071188A" w14:textId="77777777" w:rsidTr="00F311CE">
        <w:tc>
          <w:tcPr>
            <w:tcW w:w="714" w:type="dxa"/>
            <w:shd w:val="clear" w:color="auto" w:fill="auto"/>
          </w:tcPr>
          <w:p w14:paraId="10711888" w14:textId="77777777" w:rsidR="00A422E4" w:rsidRPr="00DD759E" w:rsidRDefault="00A422E4" w:rsidP="00F311CE">
            <w:pPr>
              <w:pStyle w:val="Tabletext0"/>
            </w:pPr>
            <w:r w:rsidRPr="00DD759E">
              <w:t>7</w:t>
            </w:r>
          </w:p>
        </w:tc>
        <w:tc>
          <w:tcPr>
            <w:tcW w:w="7599" w:type="dxa"/>
            <w:shd w:val="clear" w:color="auto" w:fill="auto"/>
          </w:tcPr>
          <w:p w14:paraId="10711889" w14:textId="77777777" w:rsidR="00A422E4" w:rsidRPr="00DD759E" w:rsidRDefault="00A422E4" w:rsidP="00F311CE">
            <w:pPr>
              <w:pStyle w:val="Tabletext0"/>
            </w:pPr>
            <w:r w:rsidRPr="00DD759E">
              <w:t>West along the parallel 20°18.352′S to longitude 148°54.847′E</w:t>
            </w:r>
          </w:p>
        </w:tc>
      </w:tr>
      <w:tr w:rsidR="00A422E4" w:rsidRPr="00DD759E" w14:paraId="1071188D" w14:textId="77777777" w:rsidTr="00F311CE">
        <w:tc>
          <w:tcPr>
            <w:tcW w:w="714" w:type="dxa"/>
            <w:shd w:val="clear" w:color="auto" w:fill="auto"/>
          </w:tcPr>
          <w:p w14:paraId="1071188B" w14:textId="77777777" w:rsidR="00A422E4" w:rsidRPr="00DD759E" w:rsidRDefault="00A422E4" w:rsidP="00F311CE">
            <w:pPr>
              <w:pStyle w:val="Tabletext0"/>
            </w:pPr>
            <w:r w:rsidRPr="00DD759E">
              <w:t>8</w:t>
            </w:r>
          </w:p>
        </w:tc>
        <w:tc>
          <w:tcPr>
            <w:tcW w:w="7599" w:type="dxa"/>
            <w:shd w:val="clear" w:color="auto" w:fill="auto"/>
          </w:tcPr>
          <w:p w14:paraId="1071188C" w14:textId="77777777" w:rsidR="00A422E4" w:rsidRPr="00DD759E" w:rsidRDefault="00A422E4" w:rsidP="00F311CE">
            <w:pPr>
              <w:pStyle w:val="Tabletext0"/>
            </w:pPr>
            <w:r w:rsidRPr="00DD759E">
              <w:t>North along the meridian 148°54.847′E to latitude 20°17.784′S</w:t>
            </w:r>
          </w:p>
        </w:tc>
      </w:tr>
      <w:tr w:rsidR="00A422E4" w:rsidRPr="00DD759E" w14:paraId="10711890" w14:textId="77777777" w:rsidTr="00F311CE">
        <w:tc>
          <w:tcPr>
            <w:tcW w:w="714" w:type="dxa"/>
            <w:tcBorders>
              <w:bottom w:val="single" w:sz="2" w:space="0" w:color="auto"/>
            </w:tcBorders>
            <w:shd w:val="clear" w:color="auto" w:fill="auto"/>
          </w:tcPr>
          <w:p w14:paraId="1071188E"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1188F" w14:textId="77777777" w:rsidR="00A422E4" w:rsidRPr="00DD759E" w:rsidRDefault="00A422E4" w:rsidP="00F311CE">
            <w:pPr>
              <w:pStyle w:val="Tabletext0"/>
            </w:pPr>
            <w:r w:rsidRPr="00DD759E">
              <w:t>West along the parallel 20°17.784′S to longitude 148°54.364′E</w:t>
            </w:r>
          </w:p>
        </w:tc>
      </w:tr>
      <w:tr w:rsidR="00A422E4" w:rsidRPr="00DD759E" w14:paraId="10711893" w14:textId="77777777" w:rsidTr="00F311CE">
        <w:tc>
          <w:tcPr>
            <w:tcW w:w="714" w:type="dxa"/>
            <w:tcBorders>
              <w:top w:val="single" w:sz="2" w:space="0" w:color="auto"/>
              <w:bottom w:val="single" w:sz="12" w:space="0" w:color="auto"/>
            </w:tcBorders>
            <w:shd w:val="clear" w:color="auto" w:fill="auto"/>
          </w:tcPr>
          <w:p w14:paraId="10711891"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11892" w14:textId="77777777" w:rsidR="00A422E4" w:rsidRPr="00DD759E" w:rsidRDefault="00A422E4" w:rsidP="00F311CE">
            <w:pPr>
              <w:pStyle w:val="Tabletext0"/>
            </w:pPr>
            <w:r w:rsidRPr="00DD759E">
              <w:t>North along the meridian 148°54.364′E to the starting point</w:t>
            </w:r>
          </w:p>
        </w:tc>
      </w:tr>
    </w:tbl>
    <w:p w14:paraId="10711894" w14:textId="77777777" w:rsidR="00A422E4" w:rsidRPr="00DD759E" w:rsidRDefault="00A422E4" w:rsidP="00A422E4">
      <w:pPr>
        <w:pStyle w:val="notetext"/>
      </w:pPr>
      <w:r w:rsidRPr="00DD759E">
        <w:t>Note:</w:t>
      </w:r>
      <w:r w:rsidRPr="00DD759E">
        <w:tab/>
        <w:t>The airspace up to 500 feet vertically above each point on the ground or water surface in the area is also part of the Location.</w:t>
      </w:r>
    </w:p>
    <w:p w14:paraId="10711895" w14:textId="77777777" w:rsidR="00A422E4" w:rsidRPr="00DD759E" w:rsidRDefault="00A422E4" w:rsidP="009C4A4B">
      <w:pPr>
        <w:pStyle w:val="ActHead1"/>
        <w:pageBreakBefore/>
      </w:pPr>
      <w:bookmarkStart w:id="370" w:name="_Toc501380047"/>
      <w:r w:rsidRPr="00DD759E">
        <w:rPr>
          <w:rStyle w:val="CharChapNo"/>
        </w:rPr>
        <w:t>Schedule 4</w:t>
      </w:r>
      <w:r w:rsidRPr="00DD759E">
        <w:t>—</w:t>
      </w:r>
      <w:r w:rsidRPr="00DD759E">
        <w:rPr>
          <w:rStyle w:val="CharChapText"/>
        </w:rPr>
        <w:t>Designated motorised water sports areas</w:t>
      </w:r>
      <w:bookmarkEnd w:id="370"/>
    </w:p>
    <w:p w14:paraId="10711896" w14:textId="77777777" w:rsidR="00A422E4" w:rsidRPr="00DD759E" w:rsidRDefault="00A422E4" w:rsidP="00A422E4">
      <w:pPr>
        <w:pStyle w:val="notemargin"/>
      </w:pPr>
      <w:r w:rsidRPr="00DD759E">
        <w:t>Note:</w:t>
      </w:r>
      <w:r w:rsidRPr="00DD759E">
        <w:tab/>
        <w:t xml:space="preserve">See the definition of </w:t>
      </w:r>
      <w:r w:rsidRPr="00DD759E">
        <w:rPr>
          <w:b/>
          <w:i/>
        </w:rPr>
        <w:t>designated motorised water sports area</w:t>
      </w:r>
      <w:r w:rsidRPr="00DD759E">
        <w:t xml:space="preserve"> in Schedule 9.</w:t>
      </w:r>
    </w:p>
    <w:p w14:paraId="10711897" w14:textId="77777777" w:rsidR="00A422E4" w:rsidRPr="00DD759E" w:rsidRDefault="00A422E4" w:rsidP="00A422E4">
      <w:pPr>
        <w:pStyle w:val="Header"/>
      </w:pPr>
      <w:r w:rsidRPr="00DD759E">
        <w:rPr>
          <w:rStyle w:val="CharPartNo"/>
        </w:rPr>
        <w:t xml:space="preserve"> </w:t>
      </w:r>
      <w:r w:rsidRPr="00DD759E">
        <w:rPr>
          <w:rStyle w:val="CharPartText"/>
        </w:rPr>
        <w:t xml:space="preserve"> </w:t>
      </w:r>
    </w:p>
    <w:p w14:paraId="10711898"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11899" w14:textId="77777777" w:rsidR="00A422E4" w:rsidRPr="00DD759E" w:rsidRDefault="00A422E4" w:rsidP="00A422E4">
      <w:pPr>
        <w:pStyle w:val="ActHead5"/>
      </w:pPr>
      <w:bookmarkStart w:id="371" w:name="_Toc501380048"/>
      <w:r w:rsidRPr="00DD759E">
        <w:rPr>
          <w:rStyle w:val="CharSectno"/>
        </w:rPr>
        <w:t>1</w:t>
      </w:r>
      <w:r w:rsidRPr="00DD759E">
        <w:t xml:space="preserve">  Hayman Island and Arkhurst Island Complex designated motorised water sports area</w:t>
      </w:r>
      <w:bookmarkEnd w:id="371"/>
    </w:p>
    <w:p w14:paraId="1071189A" w14:textId="77777777" w:rsidR="00A422E4" w:rsidRPr="00DD759E" w:rsidRDefault="00A422E4" w:rsidP="00A422E4">
      <w:pPr>
        <w:pStyle w:val="Subsection"/>
        <w:rPr>
          <w:rFonts w:eastAsia="Calibri"/>
          <w:szCs w:val="22"/>
        </w:rPr>
      </w:pPr>
      <w:r w:rsidRPr="00DD759E">
        <w:tab/>
      </w:r>
      <w:r w:rsidRPr="00DD759E">
        <w:tab/>
        <w:t xml:space="preserve">The Hayman Island and Arkhurst Island Complex designated motorised water sports area is the area </w:t>
      </w:r>
      <w:r w:rsidRPr="00DD759E">
        <w:rPr>
          <w:rFonts w:eastAsia="Calibri"/>
          <w:szCs w:val="22"/>
        </w:rPr>
        <w:t>bounded by the line starting at the point described in item 1 of the following table and running progressively as described in the table.</w:t>
      </w:r>
    </w:p>
    <w:p w14:paraId="1071189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9D" w14:textId="77777777" w:rsidTr="00F311CE">
        <w:trPr>
          <w:tblHeader/>
        </w:trPr>
        <w:tc>
          <w:tcPr>
            <w:tcW w:w="8313" w:type="dxa"/>
            <w:gridSpan w:val="2"/>
            <w:tcBorders>
              <w:top w:val="single" w:sz="12" w:space="0" w:color="auto"/>
              <w:bottom w:val="single" w:sz="6" w:space="0" w:color="auto"/>
            </w:tcBorders>
            <w:shd w:val="clear" w:color="auto" w:fill="auto"/>
          </w:tcPr>
          <w:p w14:paraId="1071189C" w14:textId="77777777" w:rsidR="00A422E4" w:rsidRPr="00DD759E" w:rsidRDefault="00A422E4" w:rsidP="00F311CE">
            <w:pPr>
              <w:pStyle w:val="TableHeading"/>
            </w:pPr>
            <w:r w:rsidRPr="00DD759E">
              <w:t>Hayman Island and Arkhurst Island Complex designated motorised water sports area</w:t>
            </w:r>
          </w:p>
        </w:tc>
      </w:tr>
      <w:tr w:rsidR="00A422E4" w:rsidRPr="00DD759E" w14:paraId="107118A0" w14:textId="77777777" w:rsidTr="00F311CE">
        <w:trPr>
          <w:tblHeader/>
        </w:trPr>
        <w:tc>
          <w:tcPr>
            <w:tcW w:w="714" w:type="dxa"/>
            <w:tcBorders>
              <w:top w:val="single" w:sz="6" w:space="0" w:color="auto"/>
              <w:bottom w:val="single" w:sz="12" w:space="0" w:color="auto"/>
            </w:tcBorders>
            <w:shd w:val="clear" w:color="auto" w:fill="auto"/>
          </w:tcPr>
          <w:p w14:paraId="1071189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9F" w14:textId="77777777" w:rsidR="00A422E4" w:rsidRPr="00DD759E" w:rsidRDefault="00A422E4" w:rsidP="00F311CE">
            <w:pPr>
              <w:pStyle w:val="TableHeading"/>
            </w:pPr>
            <w:r w:rsidRPr="00DD759E">
              <w:t>Description</w:t>
            </w:r>
          </w:p>
        </w:tc>
      </w:tr>
      <w:tr w:rsidR="00A422E4" w:rsidRPr="00DD759E" w14:paraId="107118A3" w14:textId="77777777" w:rsidTr="00F311CE">
        <w:tc>
          <w:tcPr>
            <w:tcW w:w="714" w:type="dxa"/>
            <w:tcBorders>
              <w:top w:val="single" w:sz="12" w:space="0" w:color="auto"/>
            </w:tcBorders>
            <w:shd w:val="clear" w:color="auto" w:fill="auto"/>
          </w:tcPr>
          <w:p w14:paraId="107118A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A2" w14:textId="77777777" w:rsidR="00A422E4" w:rsidRPr="00DD759E" w:rsidRDefault="00A422E4" w:rsidP="00F311CE">
            <w:pPr>
              <w:pStyle w:val="Tabletext0"/>
            </w:pPr>
            <w:r w:rsidRPr="00DD759E">
              <w:t>The point 20°03.283′S 148°51.318′E</w:t>
            </w:r>
          </w:p>
        </w:tc>
      </w:tr>
      <w:tr w:rsidR="00A422E4" w:rsidRPr="00DD759E" w14:paraId="107118A6" w14:textId="77777777" w:rsidTr="00F311CE">
        <w:tc>
          <w:tcPr>
            <w:tcW w:w="714" w:type="dxa"/>
            <w:shd w:val="clear" w:color="auto" w:fill="auto"/>
          </w:tcPr>
          <w:p w14:paraId="107118A4" w14:textId="77777777" w:rsidR="00A422E4" w:rsidRPr="00DD759E" w:rsidRDefault="00A422E4" w:rsidP="00F311CE">
            <w:pPr>
              <w:pStyle w:val="Tabletext0"/>
            </w:pPr>
            <w:r w:rsidRPr="00DD759E">
              <w:t>2</w:t>
            </w:r>
          </w:p>
        </w:tc>
        <w:tc>
          <w:tcPr>
            <w:tcW w:w="7599" w:type="dxa"/>
            <w:shd w:val="clear" w:color="auto" w:fill="auto"/>
          </w:tcPr>
          <w:p w14:paraId="107118A5" w14:textId="77777777" w:rsidR="00A422E4" w:rsidRPr="00DD759E" w:rsidRDefault="00A422E4" w:rsidP="00F311CE">
            <w:pPr>
              <w:pStyle w:val="Tabletext0"/>
            </w:pPr>
            <w:r w:rsidRPr="00DD759E">
              <w:t>East along the parallel 20°03.283′S to the intersection of the Hayman Island (20</w:t>
            </w:r>
            <w:r>
              <w:noBreakHyphen/>
            </w:r>
            <w:r w:rsidRPr="00DD759E">
              <w:t>014) coastline at mean low water and the parallel 20°03.283′S (at the point closest to 20°03.283′S 148°52.722′E)</w:t>
            </w:r>
          </w:p>
        </w:tc>
      </w:tr>
      <w:tr w:rsidR="00A422E4" w:rsidRPr="00DD759E" w14:paraId="107118A9" w14:textId="77777777" w:rsidTr="00F311CE">
        <w:tc>
          <w:tcPr>
            <w:tcW w:w="714" w:type="dxa"/>
            <w:shd w:val="clear" w:color="auto" w:fill="auto"/>
          </w:tcPr>
          <w:p w14:paraId="107118A7" w14:textId="77777777" w:rsidR="00A422E4" w:rsidRPr="00DD759E" w:rsidRDefault="00A422E4" w:rsidP="00F311CE">
            <w:pPr>
              <w:pStyle w:val="Tabletext0"/>
            </w:pPr>
            <w:r w:rsidRPr="00DD759E">
              <w:t>3</w:t>
            </w:r>
          </w:p>
        </w:tc>
        <w:tc>
          <w:tcPr>
            <w:tcW w:w="7599" w:type="dxa"/>
            <w:shd w:val="clear" w:color="auto" w:fill="auto"/>
          </w:tcPr>
          <w:p w14:paraId="107118A8" w14:textId="77777777" w:rsidR="00A422E4" w:rsidRPr="00DD759E" w:rsidRDefault="00A422E4" w:rsidP="00F311CE">
            <w:pPr>
              <w:pStyle w:val="Tabletext0"/>
            </w:pPr>
            <w:r w:rsidRPr="00DD759E">
              <w:t>Southerly along the Hayman Island (20</w:t>
            </w:r>
            <w:r>
              <w:noBreakHyphen/>
            </w:r>
            <w:r w:rsidRPr="00DD759E">
              <w:t>014) coastline at mean low water to the intersection of the Hayman Island (20</w:t>
            </w:r>
            <w:r>
              <w:noBreakHyphen/>
            </w:r>
            <w:r w:rsidRPr="00DD759E">
              <w:t>014) coastline at mean low water and the parallel 20°03.516′S (at the point closest to 20°03.516′S 148°52.701′E)</w:t>
            </w:r>
          </w:p>
        </w:tc>
      </w:tr>
      <w:tr w:rsidR="00A422E4" w:rsidRPr="00DD759E" w14:paraId="107118AC" w14:textId="77777777" w:rsidTr="00F311CE">
        <w:tc>
          <w:tcPr>
            <w:tcW w:w="714" w:type="dxa"/>
            <w:shd w:val="clear" w:color="auto" w:fill="auto"/>
          </w:tcPr>
          <w:p w14:paraId="107118AA" w14:textId="77777777" w:rsidR="00A422E4" w:rsidRPr="00DD759E" w:rsidRDefault="00A422E4" w:rsidP="00F311CE">
            <w:pPr>
              <w:pStyle w:val="Tabletext0"/>
            </w:pPr>
            <w:r w:rsidRPr="00DD759E">
              <w:t>4</w:t>
            </w:r>
          </w:p>
        </w:tc>
        <w:tc>
          <w:tcPr>
            <w:tcW w:w="7599" w:type="dxa"/>
            <w:shd w:val="clear" w:color="auto" w:fill="auto"/>
          </w:tcPr>
          <w:p w14:paraId="107118AB" w14:textId="77777777" w:rsidR="00A422E4" w:rsidRPr="00DD759E" w:rsidRDefault="00A422E4" w:rsidP="00F311CE">
            <w:pPr>
              <w:pStyle w:val="Tabletext0"/>
            </w:pPr>
            <w:r w:rsidRPr="00DD759E">
              <w:t>Southerly along the geodesic to intersect with the Langford</w:t>
            </w:r>
            <w:r>
              <w:noBreakHyphen/>
            </w:r>
            <w:r w:rsidRPr="00DD759E">
              <w:t>Bird Reef (20</w:t>
            </w:r>
            <w:r>
              <w:noBreakHyphen/>
            </w:r>
            <w:r w:rsidRPr="00DD759E">
              <w:t>019) reef edge and the meridian 148°52.375′E (at the point closest to 20°04.639′S 148°52.375′E)</w:t>
            </w:r>
          </w:p>
        </w:tc>
      </w:tr>
      <w:tr w:rsidR="00A422E4" w:rsidRPr="00DD759E" w14:paraId="107118AF" w14:textId="77777777" w:rsidTr="00F311CE">
        <w:tc>
          <w:tcPr>
            <w:tcW w:w="714" w:type="dxa"/>
            <w:tcBorders>
              <w:bottom w:val="single" w:sz="2" w:space="0" w:color="auto"/>
            </w:tcBorders>
            <w:shd w:val="clear" w:color="auto" w:fill="auto"/>
          </w:tcPr>
          <w:p w14:paraId="107118AD" w14:textId="77777777" w:rsidR="00A422E4" w:rsidRPr="00DD759E" w:rsidRDefault="00A422E4" w:rsidP="00F311CE">
            <w:pPr>
              <w:pStyle w:val="Tabletext0"/>
            </w:pPr>
            <w:r w:rsidRPr="00DD759E">
              <w:t>5</w:t>
            </w:r>
          </w:p>
        </w:tc>
        <w:tc>
          <w:tcPr>
            <w:tcW w:w="7599" w:type="dxa"/>
            <w:tcBorders>
              <w:bottom w:val="single" w:sz="2" w:space="0" w:color="auto"/>
            </w:tcBorders>
            <w:shd w:val="clear" w:color="auto" w:fill="auto"/>
          </w:tcPr>
          <w:p w14:paraId="107118AE" w14:textId="77777777" w:rsidR="00A422E4" w:rsidRPr="00DD759E" w:rsidRDefault="00A422E4" w:rsidP="00F311CE">
            <w:pPr>
              <w:pStyle w:val="Tabletext0"/>
            </w:pPr>
            <w:r w:rsidRPr="00DD759E">
              <w:t>West along the parallel 20°04.639′S to longitude 148°51.318′E</w:t>
            </w:r>
          </w:p>
        </w:tc>
      </w:tr>
      <w:tr w:rsidR="00A422E4" w:rsidRPr="00DD759E" w14:paraId="107118B2" w14:textId="77777777" w:rsidTr="00F311CE">
        <w:tc>
          <w:tcPr>
            <w:tcW w:w="714" w:type="dxa"/>
            <w:tcBorders>
              <w:top w:val="single" w:sz="2" w:space="0" w:color="auto"/>
              <w:bottom w:val="single" w:sz="12" w:space="0" w:color="auto"/>
            </w:tcBorders>
            <w:shd w:val="clear" w:color="auto" w:fill="auto"/>
          </w:tcPr>
          <w:p w14:paraId="107118B0" w14:textId="77777777" w:rsidR="00A422E4" w:rsidRPr="00DD759E" w:rsidRDefault="00A422E4" w:rsidP="00F311CE">
            <w:pPr>
              <w:pStyle w:val="Tabletext0"/>
            </w:pPr>
            <w:r w:rsidRPr="00DD759E">
              <w:t>6</w:t>
            </w:r>
          </w:p>
        </w:tc>
        <w:tc>
          <w:tcPr>
            <w:tcW w:w="7599" w:type="dxa"/>
            <w:tcBorders>
              <w:top w:val="single" w:sz="2" w:space="0" w:color="auto"/>
              <w:bottom w:val="single" w:sz="12" w:space="0" w:color="auto"/>
            </w:tcBorders>
            <w:shd w:val="clear" w:color="auto" w:fill="auto"/>
          </w:tcPr>
          <w:p w14:paraId="107118B1" w14:textId="77777777" w:rsidR="00A422E4" w:rsidRPr="00DD759E" w:rsidRDefault="00A422E4" w:rsidP="00F311CE">
            <w:pPr>
              <w:pStyle w:val="Tabletext0"/>
            </w:pPr>
            <w:r w:rsidRPr="00DD759E">
              <w:t>North along the meridian 148°51.318′E to the starting point</w:t>
            </w:r>
          </w:p>
        </w:tc>
      </w:tr>
    </w:tbl>
    <w:p w14:paraId="107118B3" w14:textId="77777777" w:rsidR="00A422E4" w:rsidRPr="00DD759E" w:rsidRDefault="00A422E4" w:rsidP="00A422E4">
      <w:pPr>
        <w:pStyle w:val="ActHead5"/>
      </w:pPr>
      <w:bookmarkStart w:id="372" w:name="_Toc501380049"/>
      <w:r w:rsidRPr="00DD759E">
        <w:rPr>
          <w:rStyle w:val="CharSectno"/>
        </w:rPr>
        <w:t>2</w:t>
      </w:r>
      <w:r w:rsidRPr="00DD759E">
        <w:t xml:space="preserve">  North Molle Island and Daydream Island Complex designated motorised water sports area</w:t>
      </w:r>
      <w:bookmarkEnd w:id="372"/>
    </w:p>
    <w:p w14:paraId="107118B4" w14:textId="77777777" w:rsidR="00A422E4" w:rsidRPr="00DD759E" w:rsidRDefault="00A422E4" w:rsidP="00A422E4">
      <w:pPr>
        <w:pStyle w:val="Subsection"/>
        <w:rPr>
          <w:rFonts w:eastAsia="Calibri"/>
          <w:szCs w:val="22"/>
        </w:rPr>
      </w:pPr>
      <w:r w:rsidRPr="00DD759E">
        <w:tab/>
      </w:r>
      <w:r w:rsidRPr="00DD759E">
        <w:tab/>
        <w:t xml:space="preserve">The North Molle Island and Daydream Island Complex designated motorised water sports area is the area </w:t>
      </w:r>
      <w:r w:rsidRPr="00DD759E">
        <w:rPr>
          <w:rFonts w:eastAsia="Calibri"/>
          <w:szCs w:val="22"/>
        </w:rPr>
        <w:t>bounded by the line starting at the point described in item 1 of the following table and running progressively as described in the table.</w:t>
      </w:r>
    </w:p>
    <w:p w14:paraId="107118B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B7" w14:textId="77777777" w:rsidTr="00F311CE">
        <w:trPr>
          <w:tblHeader/>
        </w:trPr>
        <w:tc>
          <w:tcPr>
            <w:tcW w:w="8313" w:type="dxa"/>
            <w:gridSpan w:val="2"/>
            <w:tcBorders>
              <w:top w:val="single" w:sz="12" w:space="0" w:color="auto"/>
              <w:bottom w:val="single" w:sz="6" w:space="0" w:color="auto"/>
            </w:tcBorders>
            <w:shd w:val="clear" w:color="auto" w:fill="auto"/>
          </w:tcPr>
          <w:p w14:paraId="107118B6" w14:textId="77777777" w:rsidR="00A422E4" w:rsidRPr="00DD759E" w:rsidRDefault="00A422E4" w:rsidP="00F311CE">
            <w:pPr>
              <w:pStyle w:val="TableHeading"/>
            </w:pPr>
            <w:r w:rsidRPr="00DD759E">
              <w:t>North Molle Island and Daydream Island Complex designated motorised water sports area</w:t>
            </w:r>
          </w:p>
        </w:tc>
      </w:tr>
      <w:tr w:rsidR="00A422E4" w:rsidRPr="00DD759E" w14:paraId="107118BA" w14:textId="77777777" w:rsidTr="00F311CE">
        <w:trPr>
          <w:tblHeader/>
        </w:trPr>
        <w:tc>
          <w:tcPr>
            <w:tcW w:w="714" w:type="dxa"/>
            <w:tcBorders>
              <w:top w:val="single" w:sz="6" w:space="0" w:color="auto"/>
              <w:bottom w:val="single" w:sz="12" w:space="0" w:color="auto"/>
            </w:tcBorders>
            <w:shd w:val="clear" w:color="auto" w:fill="auto"/>
          </w:tcPr>
          <w:p w14:paraId="107118B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B9" w14:textId="77777777" w:rsidR="00A422E4" w:rsidRPr="00DD759E" w:rsidRDefault="00A422E4" w:rsidP="00F311CE">
            <w:pPr>
              <w:pStyle w:val="TableHeading"/>
            </w:pPr>
            <w:r w:rsidRPr="00DD759E">
              <w:t>Description</w:t>
            </w:r>
          </w:p>
        </w:tc>
      </w:tr>
      <w:tr w:rsidR="00A422E4" w:rsidRPr="00DD759E" w14:paraId="107118BD" w14:textId="77777777" w:rsidTr="00F311CE">
        <w:tc>
          <w:tcPr>
            <w:tcW w:w="714" w:type="dxa"/>
            <w:tcBorders>
              <w:top w:val="single" w:sz="12" w:space="0" w:color="auto"/>
            </w:tcBorders>
            <w:shd w:val="clear" w:color="auto" w:fill="auto"/>
          </w:tcPr>
          <w:p w14:paraId="107118B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BC" w14:textId="77777777" w:rsidR="00A422E4" w:rsidRPr="00DD759E" w:rsidRDefault="00A422E4" w:rsidP="00F311CE">
            <w:pPr>
              <w:pStyle w:val="Tabletext0"/>
            </w:pPr>
            <w:r w:rsidRPr="00DD759E">
              <w:t>The point 20°12.811′S 148°47.668′E</w:t>
            </w:r>
          </w:p>
        </w:tc>
      </w:tr>
      <w:tr w:rsidR="00A422E4" w:rsidRPr="00DD759E" w14:paraId="107118C0" w14:textId="77777777" w:rsidTr="00F311CE">
        <w:tc>
          <w:tcPr>
            <w:tcW w:w="714" w:type="dxa"/>
            <w:shd w:val="clear" w:color="auto" w:fill="auto"/>
          </w:tcPr>
          <w:p w14:paraId="107118BE" w14:textId="77777777" w:rsidR="00A422E4" w:rsidRPr="00DD759E" w:rsidRDefault="00A422E4" w:rsidP="00F311CE">
            <w:pPr>
              <w:pStyle w:val="Tabletext0"/>
            </w:pPr>
            <w:r w:rsidRPr="00DD759E">
              <w:t>2</w:t>
            </w:r>
          </w:p>
        </w:tc>
        <w:tc>
          <w:tcPr>
            <w:tcW w:w="7599" w:type="dxa"/>
            <w:shd w:val="clear" w:color="auto" w:fill="auto"/>
          </w:tcPr>
          <w:p w14:paraId="107118BF" w14:textId="77777777" w:rsidR="00A422E4" w:rsidRPr="00DD759E" w:rsidRDefault="00A422E4" w:rsidP="00F311CE">
            <w:pPr>
              <w:pStyle w:val="Tabletext0"/>
            </w:pPr>
            <w:r w:rsidRPr="00DD759E">
              <w:t>East along the parallel 20°12.811′S to the intersection of the North Molle Island (20</w:t>
            </w:r>
            <w:r>
              <w:noBreakHyphen/>
            </w:r>
            <w:r w:rsidRPr="00DD759E">
              <w:t>033) coastline at mean low water and the parallel 20°12.811′S (at the point closest to 20°12.811′S 148°48.572′E)</w:t>
            </w:r>
          </w:p>
        </w:tc>
      </w:tr>
      <w:tr w:rsidR="00A422E4" w:rsidRPr="00DD759E" w14:paraId="107118C3" w14:textId="77777777" w:rsidTr="00F311CE">
        <w:tc>
          <w:tcPr>
            <w:tcW w:w="714" w:type="dxa"/>
            <w:shd w:val="clear" w:color="auto" w:fill="auto"/>
          </w:tcPr>
          <w:p w14:paraId="107118C1" w14:textId="77777777" w:rsidR="00A422E4" w:rsidRPr="00DD759E" w:rsidRDefault="00A422E4" w:rsidP="00F311CE">
            <w:pPr>
              <w:pStyle w:val="Tabletext0"/>
            </w:pPr>
            <w:r w:rsidRPr="00DD759E">
              <w:t>3</w:t>
            </w:r>
          </w:p>
        </w:tc>
        <w:tc>
          <w:tcPr>
            <w:tcW w:w="7599" w:type="dxa"/>
            <w:shd w:val="clear" w:color="auto" w:fill="auto"/>
          </w:tcPr>
          <w:p w14:paraId="107118C2" w14:textId="77777777" w:rsidR="00A422E4" w:rsidRPr="00DD759E" w:rsidRDefault="00A422E4" w:rsidP="00F311CE">
            <w:pPr>
              <w:pStyle w:val="Tabletext0"/>
            </w:pPr>
            <w:r w:rsidRPr="00DD759E">
              <w:t>Generally south</w:t>
            </w:r>
            <w:r>
              <w:noBreakHyphen/>
            </w:r>
            <w:r w:rsidRPr="00DD759E">
              <w:t>easterly along the North Molle Island (20</w:t>
            </w:r>
            <w:r>
              <w:noBreakHyphen/>
            </w:r>
            <w:r w:rsidRPr="00DD759E">
              <w:t>033) coastline at mean low water to the intersection of the North Molle Island (20</w:t>
            </w:r>
            <w:r>
              <w:noBreakHyphen/>
            </w:r>
            <w:r w:rsidRPr="00DD759E">
              <w:t>033) coastline at mean low water and the meridian 148°49.522′E (at the point closest to 20°14.529′S 148°49.522′E)</w:t>
            </w:r>
          </w:p>
        </w:tc>
      </w:tr>
      <w:tr w:rsidR="00A422E4" w:rsidRPr="00DD759E" w14:paraId="107118C6" w14:textId="77777777" w:rsidTr="00F311CE">
        <w:tc>
          <w:tcPr>
            <w:tcW w:w="714" w:type="dxa"/>
            <w:shd w:val="clear" w:color="auto" w:fill="auto"/>
          </w:tcPr>
          <w:p w14:paraId="107118C4" w14:textId="77777777" w:rsidR="00A422E4" w:rsidRPr="00DD759E" w:rsidRDefault="00A422E4" w:rsidP="00F311CE">
            <w:pPr>
              <w:pStyle w:val="Tabletext0"/>
            </w:pPr>
            <w:r w:rsidRPr="00DD759E">
              <w:t>4</w:t>
            </w:r>
          </w:p>
        </w:tc>
        <w:tc>
          <w:tcPr>
            <w:tcW w:w="7599" w:type="dxa"/>
            <w:shd w:val="clear" w:color="auto" w:fill="auto"/>
          </w:tcPr>
          <w:p w14:paraId="107118C5" w14:textId="77777777" w:rsidR="00A422E4" w:rsidRPr="00DD759E" w:rsidRDefault="00A422E4" w:rsidP="00F311CE">
            <w:pPr>
              <w:pStyle w:val="Tabletext0"/>
            </w:pPr>
            <w:r w:rsidRPr="00DD759E">
              <w:t>South along the meridian 148°49.522′E to latitude 20°14.756′S</w:t>
            </w:r>
          </w:p>
        </w:tc>
      </w:tr>
      <w:tr w:rsidR="00A422E4" w:rsidRPr="00DD759E" w14:paraId="107118C9" w14:textId="77777777" w:rsidTr="00F311CE">
        <w:tc>
          <w:tcPr>
            <w:tcW w:w="714" w:type="dxa"/>
            <w:shd w:val="clear" w:color="auto" w:fill="auto"/>
          </w:tcPr>
          <w:p w14:paraId="107118C7" w14:textId="77777777" w:rsidR="00A422E4" w:rsidRPr="00DD759E" w:rsidRDefault="00A422E4" w:rsidP="00F311CE">
            <w:pPr>
              <w:pStyle w:val="Tabletext0"/>
            </w:pPr>
            <w:r w:rsidRPr="00DD759E">
              <w:t>5</w:t>
            </w:r>
          </w:p>
        </w:tc>
        <w:tc>
          <w:tcPr>
            <w:tcW w:w="7599" w:type="dxa"/>
            <w:shd w:val="clear" w:color="auto" w:fill="auto"/>
          </w:tcPr>
          <w:p w14:paraId="107118C8" w14:textId="77777777" w:rsidR="00A422E4" w:rsidRPr="00DD759E" w:rsidRDefault="00A422E4" w:rsidP="00F311CE">
            <w:pPr>
              <w:pStyle w:val="Tabletext0"/>
            </w:pPr>
            <w:r w:rsidRPr="00DD759E">
              <w:t>West along the parallel 20°14.756′S to longitude 148°48.874′E</w:t>
            </w:r>
          </w:p>
        </w:tc>
      </w:tr>
      <w:tr w:rsidR="00A422E4" w:rsidRPr="00DD759E" w14:paraId="107118CC" w14:textId="77777777" w:rsidTr="00F311CE">
        <w:tc>
          <w:tcPr>
            <w:tcW w:w="714" w:type="dxa"/>
            <w:shd w:val="clear" w:color="auto" w:fill="auto"/>
          </w:tcPr>
          <w:p w14:paraId="107118CA" w14:textId="77777777" w:rsidR="00A422E4" w:rsidRPr="00DD759E" w:rsidRDefault="00A422E4" w:rsidP="00F311CE">
            <w:pPr>
              <w:pStyle w:val="Tabletext0"/>
            </w:pPr>
            <w:r w:rsidRPr="00DD759E">
              <w:t>6</w:t>
            </w:r>
          </w:p>
        </w:tc>
        <w:tc>
          <w:tcPr>
            <w:tcW w:w="7599" w:type="dxa"/>
            <w:shd w:val="clear" w:color="auto" w:fill="auto"/>
          </w:tcPr>
          <w:p w14:paraId="107118CB" w14:textId="77777777" w:rsidR="00A422E4" w:rsidRPr="00DD759E" w:rsidRDefault="00A422E4" w:rsidP="00F311CE">
            <w:pPr>
              <w:pStyle w:val="Tabletext0"/>
            </w:pPr>
            <w:r w:rsidRPr="00DD759E">
              <w:t>South along the meridian 148°48.874′E to the intersection of the Daydream Island (20</w:t>
            </w:r>
            <w:r>
              <w:noBreakHyphen/>
            </w:r>
            <w:r w:rsidRPr="00DD759E">
              <w:t>035) coastline at mean low water and the meridian 148°48.874′E (at the point closest to 20°15.025′S 148°48.874′E)</w:t>
            </w:r>
          </w:p>
        </w:tc>
      </w:tr>
      <w:tr w:rsidR="00A422E4" w:rsidRPr="00DD759E" w14:paraId="107118CF" w14:textId="77777777" w:rsidTr="00F311CE">
        <w:tc>
          <w:tcPr>
            <w:tcW w:w="714" w:type="dxa"/>
            <w:shd w:val="clear" w:color="auto" w:fill="auto"/>
          </w:tcPr>
          <w:p w14:paraId="107118CD" w14:textId="77777777" w:rsidR="00A422E4" w:rsidRPr="00DD759E" w:rsidRDefault="00A422E4" w:rsidP="00F311CE">
            <w:pPr>
              <w:pStyle w:val="Tabletext0"/>
            </w:pPr>
            <w:r w:rsidRPr="00DD759E">
              <w:t>7</w:t>
            </w:r>
          </w:p>
        </w:tc>
        <w:tc>
          <w:tcPr>
            <w:tcW w:w="7599" w:type="dxa"/>
            <w:shd w:val="clear" w:color="auto" w:fill="auto"/>
          </w:tcPr>
          <w:p w14:paraId="107118CE" w14:textId="77777777" w:rsidR="00A422E4" w:rsidRPr="00DD759E" w:rsidRDefault="00A422E4" w:rsidP="00F311CE">
            <w:pPr>
              <w:pStyle w:val="Tabletext0"/>
            </w:pPr>
            <w:r w:rsidRPr="00DD759E">
              <w:t>Generally southerly along the Daydream Island (20</w:t>
            </w:r>
            <w:r>
              <w:noBreakHyphen/>
            </w:r>
            <w:r w:rsidRPr="00DD759E">
              <w:t>035) coastline at mean low water to the intersection of the Daydream Island (20</w:t>
            </w:r>
            <w:r>
              <w:noBreakHyphen/>
            </w:r>
            <w:r w:rsidRPr="00DD759E">
              <w:t>035) coastline at mean low water and the parallel 20°15.201′S (at the point closest to 20°15.201′S 148°48.756′E)</w:t>
            </w:r>
          </w:p>
        </w:tc>
      </w:tr>
      <w:tr w:rsidR="00A422E4" w:rsidRPr="00DD759E" w14:paraId="107118D2" w14:textId="77777777" w:rsidTr="00F311CE">
        <w:tc>
          <w:tcPr>
            <w:tcW w:w="714" w:type="dxa"/>
            <w:shd w:val="clear" w:color="auto" w:fill="auto"/>
          </w:tcPr>
          <w:p w14:paraId="107118D0" w14:textId="77777777" w:rsidR="00A422E4" w:rsidRPr="00DD759E" w:rsidRDefault="00A422E4" w:rsidP="00F311CE">
            <w:pPr>
              <w:pStyle w:val="Tabletext0"/>
            </w:pPr>
            <w:r w:rsidRPr="00DD759E">
              <w:t>8</w:t>
            </w:r>
          </w:p>
        </w:tc>
        <w:tc>
          <w:tcPr>
            <w:tcW w:w="7599" w:type="dxa"/>
            <w:shd w:val="clear" w:color="auto" w:fill="auto"/>
          </w:tcPr>
          <w:p w14:paraId="107118D1" w14:textId="77777777" w:rsidR="00A422E4" w:rsidRPr="00DD759E" w:rsidRDefault="00A422E4" w:rsidP="00F311CE">
            <w:pPr>
              <w:pStyle w:val="Tabletext0"/>
            </w:pPr>
            <w:r w:rsidRPr="00DD759E">
              <w:t>West along the parallel 20°15.201′S to longitude 148°48.465′E</w:t>
            </w:r>
          </w:p>
        </w:tc>
      </w:tr>
      <w:tr w:rsidR="00A422E4" w:rsidRPr="00DD759E" w14:paraId="107118D5" w14:textId="77777777" w:rsidTr="00F311CE">
        <w:tc>
          <w:tcPr>
            <w:tcW w:w="714" w:type="dxa"/>
            <w:shd w:val="clear" w:color="auto" w:fill="auto"/>
          </w:tcPr>
          <w:p w14:paraId="107118D3" w14:textId="77777777" w:rsidR="00A422E4" w:rsidRPr="00DD759E" w:rsidRDefault="00A422E4" w:rsidP="00F311CE">
            <w:pPr>
              <w:pStyle w:val="Tabletext0"/>
            </w:pPr>
            <w:r w:rsidRPr="00DD759E">
              <w:t>9</w:t>
            </w:r>
          </w:p>
        </w:tc>
        <w:tc>
          <w:tcPr>
            <w:tcW w:w="7599" w:type="dxa"/>
            <w:shd w:val="clear" w:color="auto" w:fill="auto"/>
          </w:tcPr>
          <w:p w14:paraId="107118D4" w14:textId="77777777" w:rsidR="00A422E4" w:rsidRPr="00DD759E" w:rsidRDefault="00A422E4" w:rsidP="00F311CE">
            <w:pPr>
              <w:pStyle w:val="Tabletext0"/>
            </w:pPr>
            <w:r w:rsidRPr="00DD759E">
              <w:t>South along the meridian 148°48.465′E to latitude 20°15.628′S</w:t>
            </w:r>
          </w:p>
        </w:tc>
      </w:tr>
      <w:tr w:rsidR="00A422E4" w:rsidRPr="00DD759E" w14:paraId="107118D8" w14:textId="77777777" w:rsidTr="00F311CE">
        <w:tc>
          <w:tcPr>
            <w:tcW w:w="714" w:type="dxa"/>
            <w:tcBorders>
              <w:bottom w:val="single" w:sz="2" w:space="0" w:color="auto"/>
            </w:tcBorders>
            <w:shd w:val="clear" w:color="auto" w:fill="auto"/>
          </w:tcPr>
          <w:p w14:paraId="107118D6" w14:textId="77777777" w:rsidR="00A422E4" w:rsidRPr="00DD759E" w:rsidRDefault="00A422E4" w:rsidP="00F311CE">
            <w:pPr>
              <w:pStyle w:val="Tabletext0"/>
            </w:pPr>
            <w:r w:rsidRPr="00DD759E">
              <w:t>10</w:t>
            </w:r>
          </w:p>
        </w:tc>
        <w:tc>
          <w:tcPr>
            <w:tcW w:w="7599" w:type="dxa"/>
            <w:tcBorders>
              <w:bottom w:val="single" w:sz="2" w:space="0" w:color="auto"/>
            </w:tcBorders>
            <w:shd w:val="clear" w:color="auto" w:fill="auto"/>
          </w:tcPr>
          <w:p w14:paraId="107118D7" w14:textId="77777777" w:rsidR="00A422E4" w:rsidRPr="00DD759E" w:rsidRDefault="00A422E4" w:rsidP="00F311CE">
            <w:pPr>
              <w:pStyle w:val="Tabletext0"/>
            </w:pPr>
            <w:r w:rsidRPr="00DD759E">
              <w:t>West along the parallel 20°15.628′S to longitude 148°47.668′E</w:t>
            </w:r>
          </w:p>
        </w:tc>
      </w:tr>
      <w:tr w:rsidR="00A422E4" w:rsidRPr="00DD759E" w14:paraId="107118DB" w14:textId="77777777" w:rsidTr="00F311CE">
        <w:tc>
          <w:tcPr>
            <w:tcW w:w="714" w:type="dxa"/>
            <w:tcBorders>
              <w:top w:val="single" w:sz="2" w:space="0" w:color="auto"/>
              <w:bottom w:val="single" w:sz="12" w:space="0" w:color="auto"/>
            </w:tcBorders>
            <w:shd w:val="clear" w:color="auto" w:fill="auto"/>
          </w:tcPr>
          <w:p w14:paraId="107118D9" w14:textId="77777777" w:rsidR="00A422E4" w:rsidRPr="00DD759E" w:rsidRDefault="00A422E4" w:rsidP="00F311CE">
            <w:pPr>
              <w:pStyle w:val="Tabletext0"/>
            </w:pPr>
            <w:r w:rsidRPr="00DD759E">
              <w:t>11</w:t>
            </w:r>
          </w:p>
        </w:tc>
        <w:tc>
          <w:tcPr>
            <w:tcW w:w="7599" w:type="dxa"/>
            <w:tcBorders>
              <w:top w:val="single" w:sz="2" w:space="0" w:color="auto"/>
              <w:bottom w:val="single" w:sz="12" w:space="0" w:color="auto"/>
            </w:tcBorders>
            <w:shd w:val="clear" w:color="auto" w:fill="auto"/>
          </w:tcPr>
          <w:p w14:paraId="107118DA" w14:textId="77777777" w:rsidR="00A422E4" w:rsidRPr="00DD759E" w:rsidRDefault="00A422E4" w:rsidP="00F311CE">
            <w:pPr>
              <w:pStyle w:val="Tabletext0"/>
            </w:pPr>
            <w:r w:rsidRPr="00DD759E">
              <w:t>North along the meridian 148°47.668′E to the starting point</w:t>
            </w:r>
          </w:p>
        </w:tc>
      </w:tr>
    </w:tbl>
    <w:p w14:paraId="107118DC" w14:textId="77777777" w:rsidR="00A422E4" w:rsidRPr="00DD759E" w:rsidRDefault="00A422E4" w:rsidP="00A422E4">
      <w:pPr>
        <w:pStyle w:val="ActHead5"/>
      </w:pPr>
      <w:bookmarkStart w:id="373" w:name="_Toc501380050"/>
      <w:r w:rsidRPr="00DD759E">
        <w:rPr>
          <w:rStyle w:val="CharSectno"/>
        </w:rPr>
        <w:t>3</w:t>
      </w:r>
      <w:r w:rsidRPr="00DD759E">
        <w:t xml:space="preserve">  Fitzalan Passage designated motorised water sports area</w:t>
      </w:r>
      <w:bookmarkEnd w:id="373"/>
    </w:p>
    <w:p w14:paraId="107118DD" w14:textId="77777777" w:rsidR="00A422E4" w:rsidRPr="00DD759E" w:rsidRDefault="00A422E4" w:rsidP="00A422E4">
      <w:pPr>
        <w:pStyle w:val="Subsection"/>
        <w:rPr>
          <w:rFonts w:eastAsia="Calibri"/>
          <w:szCs w:val="22"/>
        </w:rPr>
      </w:pPr>
      <w:r w:rsidRPr="00DD759E">
        <w:tab/>
      </w:r>
      <w:r w:rsidRPr="00DD759E">
        <w:tab/>
        <w:t xml:space="preserve">The Fitzalan Passage designated motorised water sports area is the area </w:t>
      </w:r>
      <w:r w:rsidRPr="00DD759E">
        <w:rPr>
          <w:rFonts w:eastAsia="Calibri"/>
          <w:szCs w:val="22"/>
        </w:rPr>
        <w:t>bounded by the line starting at the point described in item 1 of the following table and running progressively as described in the table.</w:t>
      </w:r>
    </w:p>
    <w:p w14:paraId="107118D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8E0" w14:textId="77777777" w:rsidTr="00F311CE">
        <w:trPr>
          <w:tblHeader/>
        </w:trPr>
        <w:tc>
          <w:tcPr>
            <w:tcW w:w="8313" w:type="dxa"/>
            <w:gridSpan w:val="2"/>
            <w:tcBorders>
              <w:top w:val="single" w:sz="12" w:space="0" w:color="auto"/>
              <w:bottom w:val="single" w:sz="6" w:space="0" w:color="auto"/>
            </w:tcBorders>
            <w:shd w:val="clear" w:color="auto" w:fill="auto"/>
          </w:tcPr>
          <w:p w14:paraId="107118DF" w14:textId="77777777" w:rsidR="00A422E4" w:rsidRPr="00DD759E" w:rsidRDefault="00A422E4" w:rsidP="00F311CE">
            <w:pPr>
              <w:pStyle w:val="TableHeading"/>
            </w:pPr>
            <w:r w:rsidRPr="00DD759E">
              <w:t>Fitzalan Passage designated motorised water sports area</w:t>
            </w:r>
          </w:p>
        </w:tc>
      </w:tr>
      <w:tr w:rsidR="00A422E4" w:rsidRPr="00DD759E" w14:paraId="107118E3" w14:textId="77777777" w:rsidTr="00F311CE">
        <w:trPr>
          <w:tblHeader/>
        </w:trPr>
        <w:tc>
          <w:tcPr>
            <w:tcW w:w="714" w:type="dxa"/>
            <w:tcBorders>
              <w:top w:val="single" w:sz="6" w:space="0" w:color="auto"/>
              <w:bottom w:val="single" w:sz="12" w:space="0" w:color="auto"/>
            </w:tcBorders>
            <w:shd w:val="clear" w:color="auto" w:fill="auto"/>
          </w:tcPr>
          <w:p w14:paraId="107118E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8E2" w14:textId="77777777" w:rsidR="00A422E4" w:rsidRPr="00DD759E" w:rsidRDefault="00A422E4" w:rsidP="00F311CE">
            <w:pPr>
              <w:pStyle w:val="TableHeading"/>
            </w:pPr>
            <w:r w:rsidRPr="00DD759E">
              <w:t>Description</w:t>
            </w:r>
          </w:p>
        </w:tc>
      </w:tr>
      <w:tr w:rsidR="00A422E4" w:rsidRPr="00DD759E" w14:paraId="107118E6" w14:textId="77777777" w:rsidTr="00F311CE">
        <w:tc>
          <w:tcPr>
            <w:tcW w:w="714" w:type="dxa"/>
            <w:tcBorders>
              <w:top w:val="single" w:sz="12" w:space="0" w:color="auto"/>
            </w:tcBorders>
            <w:shd w:val="clear" w:color="auto" w:fill="auto"/>
          </w:tcPr>
          <w:p w14:paraId="107118E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8E5" w14:textId="77777777" w:rsidR="00A422E4" w:rsidRPr="00DD759E" w:rsidRDefault="00A422E4" w:rsidP="00F311CE">
            <w:pPr>
              <w:pStyle w:val="Tabletext0"/>
            </w:pPr>
            <w:r w:rsidRPr="00DD759E">
              <w:t>The point 20°19.158′S 148°56.346′E</w:t>
            </w:r>
          </w:p>
        </w:tc>
      </w:tr>
      <w:tr w:rsidR="00A422E4" w:rsidRPr="00DD759E" w14:paraId="107118E9" w14:textId="77777777" w:rsidTr="00F311CE">
        <w:tc>
          <w:tcPr>
            <w:tcW w:w="714" w:type="dxa"/>
            <w:shd w:val="clear" w:color="auto" w:fill="auto"/>
          </w:tcPr>
          <w:p w14:paraId="107118E7" w14:textId="77777777" w:rsidR="00A422E4" w:rsidRPr="00DD759E" w:rsidRDefault="00A422E4" w:rsidP="00F311CE">
            <w:pPr>
              <w:pStyle w:val="Tabletext0"/>
            </w:pPr>
            <w:r w:rsidRPr="00DD759E">
              <w:t>2</w:t>
            </w:r>
          </w:p>
        </w:tc>
        <w:tc>
          <w:tcPr>
            <w:tcW w:w="7599" w:type="dxa"/>
            <w:shd w:val="clear" w:color="auto" w:fill="auto"/>
          </w:tcPr>
          <w:p w14:paraId="107118E8" w14:textId="77777777" w:rsidR="00A422E4" w:rsidRPr="00DD759E" w:rsidRDefault="00A422E4" w:rsidP="00F311CE">
            <w:pPr>
              <w:pStyle w:val="Tabletext0"/>
            </w:pPr>
            <w:r w:rsidRPr="00DD759E">
              <w:t>East along the parallel 20°19.158′S to the intersection of the Whitsunday Island Reef (No 9) (20</w:t>
            </w:r>
            <w:r>
              <w:noBreakHyphen/>
            </w:r>
            <w:r w:rsidRPr="00DD759E">
              <w:t>041j) reef edge and the parallel 20°19.158′S (at the point closest to 20°19.158′S 148°56.919′E)</w:t>
            </w:r>
          </w:p>
        </w:tc>
      </w:tr>
      <w:tr w:rsidR="00A422E4" w:rsidRPr="00DD759E" w14:paraId="107118EC" w14:textId="77777777" w:rsidTr="00F311CE">
        <w:tc>
          <w:tcPr>
            <w:tcW w:w="714" w:type="dxa"/>
            <w:shd w:val="clear" w:color="auto" w:fill="auto"/>
          </w:tcPr>
          <w:p w14:paraId="107118EA" w14:textId="77777777" w:rsidR="00A422E4" w:rsidRPr="00DD759E" w:rsidRDefault="00A422E4" w:rsidP="00F311CE">
            <w:pPr>
              <w:pStyle w:val="Tabletext0"/>
            </w:pPr>
            <w:r w:rsidRPr="00DD759E">
              <w:t>3</w:t>
            </w:r>
          </w:p>
        </w:tc>
        <w:tc>
          <w:tcPr>
            <w:tcW w:w="7599" w:type="dxa"/>
            <w:shd w:val="clear" w:color="auto" w:fill="auto"/>
          </w:tcPr>
          <w:p w14:paraId="107118EB" w14:textId="77777777" w:rsidR="00A422E4" w:rsidRPr="00DD759E" w:rsidRDefault="00A422E4" w:rsidP="00F311CE">
            <w:pPr>
              <w:pStyle w:val="Tabletext0"/>
            </w:pPr>
            <w:r w:rsidRPr="00DD759E">
              <w:t>Generally south</w:t>
            </w:r>
            <w:r>
              <w:noBreakHyphen/>
            </w:r>
            <w:r w:rsidRPr="00DD759E">
              <w:t>easterly along the Whitsunday Island Reef (No 9) (20</w:t>
            </w:r>
            <w:r>
              <w:noBreakHyphen/>
            </w:r>
            <w:r w:rsidRPr="00DD759E">
              <w:t>041j) reef edge to the intersection of the Whitsunday Island Reef (No 9) (20</w:t>
            </w:r>
            <w:r>
              <w:noBreakHyphen/>
            </w:r>
            <w:r w:rsidRPr="00DD759E">
              <w:t>041j) reef edge and the parallel 20°19.544′S (at the point closest to 20°19.544′S 148°57.592′E)</w:t>
            </w:r>
          </w:p>
        </w:tc>
      </w:tr>
      <w:tr w:rsidR="00A422E4" w:rsidRPr="00DD759E" w14:paraId="107118EF" w14:textId="77777777" w:rsidTr="00F311CE">
        <w:tc>
          <w:tcPr>
            <w:tcW w:w="714" w:type="dxa"/>
            <w:shd w:val="clear" w:color="auto" w:fill="auto"/>
          </w:tcPr>
          <w:p w14:paraId="107118ED" w14:textId="77777777" w:rsidR="00A422E4" w:rsidRPr="00DD759E" w:rsidRDefault="00A422E4" w:rsidP="00F311CE">
            <w:pPr>
              <w:pStyle w:val="Tabletext0"/>
            </w:pPr>
            <w:r w:rsidRPr="00DD759E">
              <w:t>4</w:t>
            </w:r>
          </w:p>
        </w:tc>
        <w:tc>
          <w:tcPr>
            <w:tcW w:w="7599" w:type="dxa"/>
            <w:shd w:val="clear" w:color="auto" w:fill="auto"/>
          </w:tcPr>
          <w:p w14:paraId="107118EE" w14:textId="77777777" w:rsidR="00A422E4" w:rsidRPr="00DD759E" w:rsidRDefault="00A422E4" w:rsidP="00F311CE">
            <w:pPr>
              <w:pStyle w:val="Tabletext0"/>
            </w:pPr>
            <w:r w:rsidRPr="00DD759E">
              <w:t>South along the meridian 148°57.592′E to the intersection of the Fitzalan Island Reef (20</w:t>
            </w:r>
            <w:r>
              <w:noBreakHyphen/>
            </w:r>
            <w:r w:rsidRPr="00DD759E">
              <w:t>041) reef edge and the meridian 148°57.592′E (at the point closest to 20°19.753′S 148°57.592′E)</w:t>
            </w:r>
          </w:p>
        </w:tc>
      </w:tr>
      <w:tr w:rsidR="00A422E4" w:rsidRPr="00DD759E" w14:paraId="107118F2" w14:textId="77777777" w:rsidTr="00F311CE">
        <w:tc>
          <w:tcPr>
            <w:tcW w:w="714" w:type="dxa"/>
            <w:shd w:val="clear" w:color="auto" w:fill="auto"/>
          </w:tcPr>
          <w:p w14:paraId="107118F0" w14:textId="77777777" w:rsidR="00A422E4" w:rsidRPr="00DD759E" w:rsidRDefault="00A422E4" w:rsidP="00F311CE">
            <w:pPr>
              <w:pStyle w:val="Tabletext0"/>
            </w:pPr>
            <w:r w:rsidRPr="00DD759E">
              <w:t>5</w:t>
            </w:r>
          </w:p>
        </w:tc>
        <w:tc>
          <w:tcPr>
            <w:tcW w:w="7599" w:type="dxa"/>
            <w:shd w:val="clear" w:color="auto" w:fill="auto"/>
          </w:tcPr>
          <w:p w14:paraId="107118F1" w14:textId="77777777" w:rsidR="00A422E4" w:rsidRPr="00DD759E" w:rsidRDefault="00A422E4" w:rsidP="00F311CE">
            <w:pPr>
              <w:pStyle w:val="Tabletext0"/>
            </w:pPr>
            <w:r w:rsidRPr="00DD759E">
              <w:t>Generally south</w:t>
            </w:r>
            <w:r>
              <w:noBreakHyphen/>
            </w:r>
            <w:r w:rsidRPr="00DD759E">
              <w:t>westerly along the Fitzalan Island Reef (20</w:t>
            </w:r>
            <w:r>
              <w:noBreakHyphen/>
            </w:r>
            <w:r w:rsidRPr="00DD759E">
              <w:t>041) reef edge to the intersection of the Fitzalan Island Reef (20</w:t>
            </w:r>
            <w:r>
              <w:noBreakHyphen/>
            </w:r>
            <w:r w:rsidRPr="00DD759E">
              <w:t>041) reef edge and the parallel 20°19.925′S (at the point closest to 20°19.925′S 148°57.468′E)</w:t>
            </w:r>
          </w:p>
        </w:tc>
      </w:tr>
      <w:tr w:rsidR="00A422E4" w:rsidRPr="00DD759E" w14:paraId="107118F5" w14:textId="77777777" w:rsidTr="00F311CE">
        <w:tc>
          <w:tcPr>
            <w:tcW w:w="714" w:type="dxa"/>
            <w:shd w:val="clear" w:color="auto" w:fill="auto"/>
          </w:tcPr>
          <w:p w14:paraId="107118F3" w14:textId="77777777" w:rsidR="00A422E4" w:rsidRPr="00DD759E" w:rsidRDefault="00A422E4" w:rsidP="00F311CE">
            <w:pPr>
              <w:pStyle w:val="Tabletext0"/>
            </w:pPr>
            <w:r w:rsidRPr="00DD759E">
              <w:t>6</w:t>
            </w:r>
          </w:p>
        </w:tc>
        <w:tc>
          <w:tcPr>
            <w:tcW w:w="7599" w:type="dxa"/>
            <w:shd w:val="clear" w:color="auto" w:fill="auto"/>
          </w:tcPr>
          <w:p w14:paraId="107118F4" w14:textId="77777777" w:rsidR="00A422E4" w:rsidRPr="00DD759E" w:rsidRDefault="00A422E4" w:rsidP="00F311CE">
            <w:pPr>
              <w:pStyle w:val="Tabletext0"/>
            </w:pPr>
            <w:r w:rsidRPr="00DD759E">
              <w:t>West along the parallel 20°19.925′S to longitude 148°57.348′E</w:t>
            </w:r>
          </w:p>
        </w:tc>
      </w:tr>
      <w:tr w:rsidR="00A422E4" w:rsidRPr="00DD759E" w14:paraId="107118F8" w14:textId="77777777" w:rsidTr="00F311CE">
        <w:tc>
          <w:tcPr>
            <w:tcW w:w="714" w:type="dxa"/>
            <w:shd w:val="clear" w:color="auto" w:fill="auto"/>
          </w:tcPr>
          <w:p w14:paraId="107118F6" w14:textId="77777777" w:rsidR="00A422E4" w:rsidRPr="00DD759E" w:rsidRDefault="00A422E4" w:rsidP="00F311CE">
            <w:pPr>
              <w:pStyle w:val="Tabletext0"/>
            </w:pPr>
            <w:r w:rsidRPr="00DD759E">
              <w:t>7</w:t>
            </w:r>
          </w:p>
        </w:tc>
        <w:tc>
          <w:tcPr>
            <w:tcW w:w="7599" w:type="dxa"/>
            <w:shd w:val="clear" w:color="auto" w:fill="auto"/>
          </w:tcPr>
          <w:p w14:paraId="107118F7" w14:textId="77777777" w:rsidR="00A422E4" w:rsidRPr="00DD759E" w:rsidRDefault="00A422E4" w:rsidP="00F311CE">
            <w:pPr>
              <w:pStyle w:val="Tabletext0"/>
            </w:pPr>
            <w:r w:rsidRPr="00DD759E">
              <w:t>North along the meridian 148°57.348′E to latitude 20°19.588′S</w:t>
            </w:r>
          </w:p>
        </w:tc>
      </w:tr>
      <w:tr w:rsidR="00A422E4" w:rsidRPr="00DD759E" w14:paraId="107118FB" w14:textId="77777777" w:rsidTr="00F311CE">
        <w:tc>
          <w:tcPr>
            <w:tcW w:w="714" w:type="dxa"/>
            <w:shd w:val="clear" w:color="auto" w:fill="auto"/>
          </w:tcPr>
          <w:p w14:paraId="107118F9" w14:textId="77777777" w:rsidR="00A422E4" w:rsidRPr="00DD759E" w:rsidRDefault="00A422E4" w:rsidP="00F311CE">
            <w:pPr>
              <w:pStyle w:val="Tabletext0"/>
            </w:pPr>
            <w:r w:rsidRPr="00DD759E">
              <w:t>8</w:t>
            </w:r>
          </w:p>
        </w:tc>
        <w:tc>
          <w:tcPr>
            <w:tcW w:w="7599" w:type="dxa"/>
            <w:shd w:val="clear" w:color="auto" w:fill="auto"/>
          </w:tcPr>
          <w:p w14:paraId="107118FA" w14:textId="77777777" w:rsidR="00A422E4" w:rsidRPr="00DD759E" w:rsidRDefault="00A422E4" w:rsidP="00F311CE">
            <w:pPr>
              <w:pStyle w:val="Tabletext0"/>
            </w:pPr>
            <w:r w:rsidRPr="00DD759E">
              <w:t>West along the parallel 20°19.588′S to longitude 148°56.875′E</w:t>
            </w:r>
          </w:p>
        </w:tc>
      </w:tr>
      <w:tr w:rsidR="00A422E4" w:rsidRPr="00DD759E" w14:paraId="107118FE" w14:textId="77777777" w:rsidTr="00F311CE">
        <w:tc>
          <w:tcPr>
            <w:tcW w:w="714" w:type="dxa"/>
            <w:tcBorders>
              <w:bottom w:val="single" w:sz="2" w:space="0" w:color="auto"/>
            </w:tcBorders>
            <w:shd w:val="clear" w:color="auto" w:fill="auto"/>
          </w:tcPr>
          <w:p w14:paraId="107118FC" w14:textId="77777777" w:rsidR="00A422E4" w:rsidRPr="00DD759E" w:rsidRDefault="00A422E4" w:rsidP="00F311CE">
            <w:pPr>
              <w:pStyle w:val="Tabletext0"/>
            </w:pPr>
            <w:r w:rsidRPr="00DD759E">
              <w:t>9</w:t>
            </w:r>
          </w:p>
        </w:tc>
        <w:tc>
          <w:tcPr>
            <w:tcW w:w="7599" w:type="dxa"/>
            <w:tcBorders>
              <w:bottom w:val="single" w:sz="2" w:space="0" w:color="auto"/>
            </w:tcBorders>
            <w:shd w:val="clear" w:color="auto" w:fill="auto"/>
          </w:tcPr>
          <w:p w14:paraId="107118FD" w14:textId="77777777" w:rsidR="00A422E4" w:rsidRPr="00DD759E" w:rsidRDefault="00A422E4" w:rsidP="00F311CE">
            <w:pPr>
              <w:pStyle w:val="Tabletext0"/>
            </w:pPr>
            <w:r w:rsidRPr="00DD759E">
              <w:t>South</w:t>
            </w:r>
            <w:r>
              <w:noBreakHyphen/>
            </w:r>
            <w:r w:rsidRPr="00DD759E">
              <w:t>westerly along the geodesic to 20°19.868′S 148°56.346′E</w:t>
            </w:r>
          </w:p>
        </w:tc>
      </w:tr>
      <w:tr w:rsidR="00A422E4" w:rsidRPr="00DD759E" w14:paraId="10711901" w14:textId="77777777" w:rsidTr="00F311CE">
        <w:tc>
          <w:tcPr>
            <w:tcW w:w="714" w:type="dxa"/>
            <w:tcBorders>
              <w:top w:val="single" w:sz="2" w:space="0" w:color="auto"/>
              <w:bottom w:val="single" w:sz="12" w:space="0" w:color="auto"/>
            </w:tcBorders>
            <w:shd w:val="clear" w:color="auto" w:fill="auto"/>
          </w:tcPr>
          <w:p w14:paraId="107118FF" w14:textId="77777777" w:rsidR="00A422E4" w:rsidRPr="00DD759E" w:rsidRDefault="00A422E4" w:rsidP="00F311CE">
            <w:pPr>
              <w:pStyle w:val="Tabletext0"/>
            </w:pPr>
            <w:r w:rsidRPr="00DD759E">
              <w:t>10</w:t>
            </w:r>
          </w:p>
        </w:tc>
        <w:tc>
          <w:tcPr>
            <w:tcW w:w="7599" w:type="dxa"/>
            <w:tcBorders>
              <w:top w:val="single" w:sz="2" w:space="0" w:color="auto"/>
              <w:bottom w:val="single" w:sz="12" w:space="0" w:color="auto"/>
            </w:tcBorders>
            <w:shd w:val="clear" w:color="auto" w:fill="auto"/>
          </w:tcPr>
          <w:p w14:paraId="10711900" w14:textId="77777777" w:rsidR="00A422E4" w:rsidRPr="00DD759E" w:rsidRDefault="00A422E4" w:rsidP="00F311CE">
            <w:pPr>
              <w:pStyle w:val="Tabletext0"/>
            </w:pPr>
            <w:r w:rsidRPr="00DD759E">
              <w:t>North along the meridian 148°56.346′E to the starting point</w:t>
            </w:r>
          </w:p>
        </w:tc>
      </w:tr>
    </w:tbl>
    <w:p w14:paraId="10711902" w14:textId="77777777" w:rsidR="00AA790C" w:rsidRPr="00DD759E" w:rsidRDefault="00AA790C" w:rsidP="00A42761">
      <w:pPr>
        <w:pStyle w:val="ActHead1"/>
        <w:pageBreakBefore/>
      </w:pPr>
      <w:bookmarkStart w:id="374" w:name="_Toc501380051"/>
      <w:r w:rsidRPr="00DD759E">
        <w:rPr>
          <w:rStyle w:val="CharChapNo"/>
        </w:rPr>
        <w:t>Schedule 6</w:t>
      </w:r>
      <w:r w:rsidRPr="00DD759E">
        <w:t>—</w:t>
      </w:r>
      <w:r w:rsidRPr="00DD759E">
        <w:rPr>
          <w:rStyle w:val="CharChapText"/>
        </w:rPr>
        <w:t>Significant bird sites</w:t>
      </w:r>
      <w:bookmarkEnd w:id="374"/>
    </w:p>
    <w:p w14:paraId="10711903" w14:textId="77777777" w:rsidR="00AA790C" w:rsidRPr="00DD759E" w:rsidRDefault="00AA790C" w:rsidP="00AA790C">
      <w:pPr>
        <w:pStyle w:val="notemargin"/>
      </w:pPr>
      <w:r w:rsidRPr="00DD759E">
        <w:t>Note:</w:t>
      </w:r>
      <w:r w:rsidRPr="00DD759E">
        <w:tab/>
        <w:t xml:space="preserve">See the definition of </w:t>
      </w:r>
      <w:r w:rsidRPr="00DD759E">
        <w:rPr>
          <w:b/>
          <w:i/>
        </w:rPr>
        <w:t>significant bird site</w:t>
      </w:r>
      <w:r w:rsidRPr="00DD759E">
        <w:t xml:space="preserve"> in Schedule 9.</w:t>
      </w:r>
    </w:p>
    <w:p w14:paraId="10711904" w14:textId="77777777" w:rsidR="00AA790C" w:rsidRPr="00DD759E" w:rsidRDefault="00AA790C" w:rsidP="00AA790C">
      <w:pPr>
        <w:pStyle w:val="Header"/>
      </w:pPr>
      <w:bookmarkStart w:id="375" w:name="f_Check_Lines_below"/>
      <w:bookmarkEnd w:id="375"/>
      <w:r w:rsidRPr="00DD759E">
        <w:rPr>
          <w:rStyle w:val="CharPartNo"/>
        </w:rPr>
        <w:t xml:space="preserve"> </w:t>
      </w:r>
      <w:r w:rsidRPr="00DD759E">
        <w:rPr>
          <w:rStyle w:val="CharPartText"/>
        </w:rPr>
        <w:t xml:space="preserve"> </w:t>
      </w:r>
    </w:p>
    <w:p w14:paraId="10711905" w14:textId="77777777" w:rsidR="00AA790C" w:rsidRPr="00DD759E" w:rsidRDefault="00AA790C" w:rsidP="00AA790C">
      <w:pPr>
        <w:pStyle w:val="Header"/>
      </w:pPr>
      <w:r w:rsidRPr="00DD759E">
        <w:rPr>
          <w:rStyle w:val="CharDivNo"/>
        </w:rPr>
        <w:t xml:space="preserve"> </w:t>
      </w:r>
      <w:r w:rsidRPr="00DD759E">
        <w:rPr>
          <w:rStyle w:val="CharDivText"/>
        </w:rPr>
        <w:t xml:space="preserve"> </w:t>
      </w:r>
    </w:p>
    <w:p w14:paraId="10711906" w14:textId="77777777" w:rsidR="00AA790C" w:rsidRPr="00DD759E" w:rsidRDefault="00AA790C" w:rsidP="00AA790C">
      <w:pPr>
        <w:pStyle w:val="ActHead5"/>
        <w:ind w:left="0" w:firstLine="0"/>
      </w:pPr>
      <w:bookmarkStart w:id="376" w:name="_Toc501380052"/>
      <w:r w:rsidRPr="00DD759E">
        <w:rPr>
          <w:rStyle w:val="CharSectno"/>
        </w:rPr>
        <w:t>1</w:t>
      </w:r>
      <w:r w:rsidRPr="00DD759E">
        <w:t xml:space="preserve">  Bird Island significant bird site</w:t>
      </w:r>
      <w:bookmarkEnd w:id="376"/>
    </w:p>
    <w:p w14:paraId="10711907" w14:textId="77777777" w:rsidR="00AA790C" w:rsidRPr="00DD759E" w:rsidRDefault="00AA790C" w:rsidP="00AA790C">
      <w:pPr>
        <w:pStyle w:val="Subsection"/>
        <w:rPr>
          <w:rFonts w:eastAsia="Calibri"/>
          <w:szCs w:val="22"/>
        </w:rPr>
      </w:pPr>
      <w:r w:rsidRPr="00DD759E">
        <w:tab/>
      </w:r>
      <w:r w:rsidRPr="00DD759E">
        <w:tab/>
        <w:t xml:space="preserve">The Bird Island significant bird site is the area </w:t>
      </w:r>
      <w:r w:rsidRPr="00DD759E">
        <w:rPr>
          <w:rFonts w:eastAsia="Calibri"/>
          <w:szCs w:val="22"/>
        </w:rPr>
        <w:t>bounded by the line starting at the point described in item 1 of the following table and running progressively as described in the table.</w:t>
      </w:r>
    </w:p>
    <w:p w14:paraId="10711908"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0A" w14:textId="77777777" w:rsidTr="00A54904">
        <w:trPr>
          <w:tblHeader/>
        </w:trPr>
        <w:tc>
          <w:tcPr>
            <w:tcW w:w="8313" w:type="dxa"/>
            <w:gridSpan w:val="2"/>
            <w:tcBorders>
              <w:top w:val="single" w:sz="12" w:space="0" w:color="auto"/>
              <w:bottom w:val="single" w:sz="6" w:space="0" w:color="auto"/>
            </w:tcBorders>
            <w:shd w:val="clear" w:color="auto" w:fill="auto"/>
          </w:tcPr>
          <w:p w14:paraId="10711909" w14:textId="77777777" w:rsidR="00AA790C" w:rsidRPr="00DD759E" w:rsidRDefault="00AA790C" w:rsidP="00A54904">
            <w:pPr>
              <w:pStyle w:val="TableHeading"/>
            </w:pPr>
            <w:r w:rsidRPr="00DD759E">
              <w:t>Bird Island significant bird site</w:t>
            </w:r>
          </w:p>
        </w:tc>
      </w:tr>
      <w:tr w:rsidR="00AA790C" w:rsidRPr="00DD759E" w14:paraId="1071190D" w14:textId="77777777" w:rsidTr="00A54904">
        <w:trPr>
          <w:tblHeader/>
        </w:trPr>
        <w:tc>
          <w:tcPr>
            <w:tcW w:w="714" w:type="dxa"/>
            <w:tcBorders>
              <w:top w:val="single" w:sz="6" w:space="0" w:color="auto"/>
              <w:bottom w:val="single" w:sz="12" w:space="0" w:color="auto"/>
            </w:tcBorders>
            <w:shd w:val="clear" w:color="auto" w:fill="auto"/>
          </w:tcPr>
          <w:p w14:paraId="1071190B"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0C" w14:textId="77777777" w:rsidR="00AA790C" w:rsidRPr="00DD759E" w:rsidRDefault="00AA790C" w:rsidP="00A54904">
            <w:pPr>
              <w:pStyle w:val="TableHeading"/>
            </w:pPr>
            <w:r w:rsidRPr="00DD759E">
              <w:t>Description</w:t>
            </w:r>
          </w:p>
        </w:tc>
      </w:tr>
      <w:tr w:rsidR="00AA790C" w:rsidRPr="00DD759E" w14:paraId="10711910" w14:textId="77777777" w:rsidTr="00A54904">
        <w:tc>
          <w:tcPr>
            <w:tcW w:w="714" w:type="dxa"/>
            <w:tcBorders>
              <w:top w:val="single" w:sz="12" w:space="0" w:color="auto"/>
            </w:tcBorders>
            <w:shd w:val="clear" w:color="auto" w:fill="auto"/>
          </w:tcPr>
          <w:p w14:paraId="1071190E"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0F" w14:textId="77777777" w:rsidR="00AA790C" w:rsidRPr="00DD759E" w:rsidRDefault="00AA790C" w:rsidP="00A54904">
            <w:pPr>
              <w:pStyle w:val="Tabletext0"/>
            </w:pPr>
            <w:r w:rsidRPr="00DD759E">
              <w:t>The point 20°05.191′S 148°52.102′E</w:t>
            </w:r>
          </w:p>
        </w:tc>
      </w:tr>
      <w:tr w:rsidR="00AA790C" w:rsidRPr="00DD759E" w14:paraId="10711913" w14:textId="77777777" w:rsidTr="00A54904">
        <w:tc>
          <w:tcPr>
            <w:tcW w:w="714" w:type="dxa"/>
            <w:shd w:val="clear" w:color="auto" w:fill="auto"/>
          </w:tcPr>
          <w:p w14:paraId="10711911" w14:textId="77777777" w:rsidR="00AA790C" w:rsidRPr="00DD759E" w:rsidRDefault="00AA790C" w:rsidP="00A54904">
            <w:pPr>
              <w:pStyle w:val="Tabletext0"/>
            </w:pPr>
            <w:r w:rsidRPr="00DD759E">
              <w:t>2</w:t>
            </w:r>
          </w:p>
        </w:tc>
        <w:tc>
          <w:tcPr>
            <w:tcW w:w="7599" w:type="dxa"/>
            <w:shd w:val="clear" w:color="auto" w:fill="auto"/>
          </w:tcPr>
          <w:p w14:paraId="10711912" w14:textId="77777777" w:rsidR="00AA790C" w:rsidRPr="00DD759E" w:rsidRDefault="00AA790C" w:rsidP="00A54904">
            <w:pPr>
              <w:pStyle w:val="Tabletext0"/>
            </w:pPr>
            <w:r w:rsidRPr="00DD759E">
              <w:t>East along the parallel 20°05.191′S to longitude 148°52.440′E</w:t>
            </w:r>
          </w:p>
        </w:tc>
      </w:tr>
      <w:tr w:rsidR="00AA790C" w:rsidRPr="00DD759E" w14:paraId="10711916" w14:textId="77777777" w:rsidTr="00A54904">
        <w:tc>
          <w:tcPr>
            <w:tcW w:w="714" w:type="dxa"/>
            <w:tcBorders>
              <w:bottom w:val="single" w:sz="2" w:space="0" w:color="auto"/>
            </w:tcBorders>
            <w:shd w:val="clear" w:color="auto" w:fill="auto"/>
          </w:tcPr>
          <w:p w14:paraId="10711914"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15" w14:textId="77777777" w:rsidR="00AA790C" w:rsidRPr="00DD759E" w:rsidRDefault="00AA790C" w:rsidP="00A54904">
            <w:pPr>
              <w:pStyle w:val="Tabletext0"/>
            </w:pPr>
            <w:r w:rsidRPr="00DD759E">
              <w:t>South along the meridian 148°52.440′E to latitude 20°05.612′S</w:t>
            </w:r>
          </w:p>
        </w:tc>
      </w:tr>
      <w:tr w:rsidR="00AA790C" w:rsidRPr="00DD759E" w14:paraId="10711919" w14:textId="77777777" w:rsidTr="00A54904">
        <w:tc>
          <w:tcPr>
            <w:tcW w:w="714" w:type="dxa"/>
            <w:tcBorders>
              <w:top w:val="single" w:sz="2" w:space="0" w:color="auto"/>
              <w:bottom w:val="single" w:sz="2" w:space="0" w:color="auto"/>
            </w:tcBorders>
            <w:shd w:val="clear" w:color="auto" w:fill="auto"/>
          </w:tcPr>
          <w:p w14:paraId="10711917"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18" w14:textId="77777777" w:rsidR="00AA790C" w:rsidRPr="00DD759E" w:rsidRDefault="00AA790C" w:rsidP="00A54904">
            <w:pPr>
              <w:pStyle w:val="Tabletext0"/>
            </w:pPr>
            <w:r w:rsidRPr="00DD759E">
              <w:t>West along the parallel 20°05.612′S to longitude 148°52.102′E</w:t>
            </w:r>
          </w:p>
        </w:tc>
      </w:tr>
      <w:tr w:rsidR="00AA790C" w:rsidRPr="00DD759E" w14:paraId="1071191C" w14:textId="77777777" w:rsidTr="00A54904">
        <w:tc>
          <w:tcPr>
            <w:tcW w:w="714" w:type="dxa"/>
            <w:tcBorders>
              <w:top w:val="single" w:sz="2" w:space="0" w:color="auto"/>
              <w:bottom w:val="single" w:sz="12" w:space="0" w:color="auto"/>
            </w:tcBorders>
            <w:shd w:val="clear" w:color="auto" w:fill="auto"/>
          </w:tcPr>
          <w:p w14:paraId="1071191A"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91B" w14:textId="77777777" w:rsidR="00AA790C" w:rsidRPr="00DD759E" w:rsidRDefault="00AA790C" w:rsidP="00A54904">
            <w:pPr>
              <w:pStyle w:val="Tabletext0"/>
            </w:pPr>
            <w:r w:rsidRPr="00DD759E">
              <w:t>North along the meridian 148°52.102′E to the starting point</w:t>
            </w:r>
          </w:p>
        </w:tc>
      </w:tr>
    </w:tbl>
    <w:p w14:paraId="1071191D" w14:textId="77777777" w:rsidR="00AA790C" w:rsidRPr="00DD759E" w:rsidRDefault="00AA790C" w:rsidP="00AA790C">
      <w:pPr>
        <w:pStyle w:val="ActHead5"/>
      </w:pPr>
      <w:bookmarkStart w:id="377" w:name="_Toc501380053"/>
      <w:r w:rsidRPr="00DD759E">
        <w:rPr>
          <w:rStyle w:val="CharSectno"/>
        </w:rPr>
        <w:t>2</w:t>
      </w:r>
      <w:r w:rsidRPr="00DD759E">
        <w:t xml:space="preserve">  East Rock significant bird site</w:t>
      </w:r>
      <w:bookmarkEnd w:id="377"/>
    </w:p>
    <w:p w14:paraId="1071191E" w14:textId="77777777" w:rsidR="00AA790C" w:rsidRPr="00DD759E" w:rsidRDefault="00AA790C" w:rsidP="00AA790C">
      <w:pPr>
        <w:pStyle w:val="Subsection"/>
        <w:rPr>
          <w:rFonts w:eastAsia="Calibri"/>
          <w:szCs w:val="22"/>
        </w:rPr>
      </w:pPr>
      <w:r w:rsidRPr="00DD759E">
        <w:tab/>
      </w:r>
      <w:r w:rsidRPr="00DD759E">
        <w:tab/>
        <w:t xml:space="preserve">The East Rock significant bird site is the area </w:t>
      </w:r>
      <w:r w:rsidRPr="00DD759E">
        <w:rPr>
          <w:rFonts w:eastAsia="Calibri"/>
          <w:szCs w:val="22"/>
        </w:rPr>
        <w:t>bounded by the line starting at the point described in item 1 of the following table and running progressively as described in the table.</w:t>
      </w:r>
    </w:p>
    <w:p w14:paraId="1071191F"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21" w14:textId="77777777" w:rsidTr="00A54904">
        <w:trPr>
          <w:tblHeader/>
        </w:trPr>
        <w:tc>
          <w:tcPr>
            <w:tcW w:w="8313" w:type="dxa"/>
            <w:gridSpan w:val="2"/>
            <w:tcBorders>
              <w:top w:val="single" w:sz="12" w:space="0" w:color="auto"/>
              <w:bottom w:val="single" w:sz="6" w:space="0" w:color="auto"/>
            </w:tcBorders>
            <w:shd w:val="clear" w:color="auto" w:fill="auto"/>
          </w:tcPr>
          <w:p w14:paraId="10711920" w14:textId="77777777" w:rsidR="00AA790C" w:rsidRPr="00DD759E" w:rsidRDefault="00AA790C" w:rsidP="00A54904">
            <w:pPr>
              <w:pStyle w:val="TableHeading"/>
            </w:pPr>
            <w:r w:rsidRPr="00DD759E">
              <w:t>East Rock significant bird site</w:t>
            </w:r>
          </w:p>
        </w:tc>
      </w:tr>
      <w:tr w:rsidR="00AA790C" w:rsidRPr="00DD759E" w14:paraId="10711924" w14:textId="77777777" w:rsidTr="00A54904">
        <w:trPr>
          <w:tblHeader/>
        </w:trPr>
        <w:tc>
          <w:tcPr>
            <w:tcW w:w="714" w:type="dxa"/>
            <w:tcBorders>
              <w:top w:val="single" w:sz="6" w:space="0" w:color="auto"/>
              <w:bottom w:val="single" w:sz="12" w:space="0" w:color="auto"/>
            </w:tcBorders>
            <w:shd w:val="clear" w:color="auto" w:fill="auto"/>
          </w:tcPr>
          <w:p w14:paraId="10711922"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23" w14:textId="77777777" w:rsidR="00AA790C" w:rsidRPr="00DD759E" w:rsidRDefault="00AA790C" w:rsidP="00A54904">
            <w:pPr>
              <w:pStyle w:val="TableHeading"/>
            </w:pPr>
            <w:r w:rsidRPr="00DD759E">
              <w:t>Description</w:t>
            </w:r>
          </w:p>
        </w:tc>
      </w:tr>
      <w:tr w:rsidR="00AA790C" w:rsidRPr="00DD759E" w14:paraId="10711927" w14:textId="77777777" w:rsidTr="00A54904">
        <w:tc>
          <w:tcPr>
            <w:tcW w:w="714" w:type="dxa"/>
            <w:tcBorders>
              <w:top w:val="single" w:sz="12" w:space="0" w:color="auto"/>
            </w:tcBorders>
            <w:shd w:val="clear" w:color="auto" w:fill="auto"/>
          </w:tcPr>
          <w:p w14:paraId="10711925"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26" w14:textId="77777777" w:rsidR="00AA790C" w:rsidRPr="00DD759E" w:rsidRDefault="00AA790C" w:rsidP="00A54904">
            <w:pPr>
              <w:pStyle w:val="Tabletext0"/>
            </w:pPr>
            <w:r w:rsidRPr="00DD759E">
              <w:t>The point 20°19.996′S 148°51.488′E</w:t>
            </w:r>
          </w:p>
        </w:tc>
      </w:tr>
      <w:tr w:rsidR="00AA790C" w:rsidRPr="00DD759E" w14:paraId="1071192A" w14:textId="77777777" w:rsidTr="00A54904">
        <w:tc>
          <w:tcPr>
            <w:tcW w:w="714" w:type="dxa"/>
            <w:shd w:val="clear" w:color="auto" w:fill="auto"/>
          </w:tcPr>
          <w:p w14:paraId="10711928" w14:textId="77777777" w:rsidR="00AA790C" w:rsidRPr="00DD759E" w:rsidRDefault="00AA790C" w:rsidP="00A54904">
            <w:pPr>
              <w:pStyle w:val="Tabletext0"/>
            </w:pPr>
            <w:r w:rsidRPr="00DD759E">
              <w:t>2</w:t>
            </w:r>
          </w:p>
        </w:tc>
        <w:tc>
          <w:tcPr>
            <w:tcW w:w="7599" w:type="dxa"/>
            <w:shd w:val="clear" w:color="auto" w:fill="auto"/>
          </w:tcPr>
          <w:p w14:paraId="10711929" w14:textId="77777777" w:rsidR="00AA790C" w:rsidRPr="00DD759E" w:rsidRDefault="00AA790C" w:rsidP="00A54904">
            <w:pPr>
              <w:pStyle w:val="Tabletext0"/>
            </w:pPr>
            <w:r w:rsidRPr="00DD759E">
              <w:t>East along the parallel 20°19.996′S to longitude 148°51.789′E</w:t>
            </w:r>
          </w:p>
        </w:tc>
      </w:tr>
      <w:tr w:rsidR="00AA790C" w:rsidRPr="00DD759E" w14:paraId="1071192D" w14:textId="77777777" w:rsidTr="00A54904">
        <w:tc>
          <w:tcPr>
            <w:tcW w:w="714" w:type="dxa"/>
            <w:tcBorders>
              <w:bottom w:val="single" w:sz="2" w:space="0" w:color="auto"/>
            </w:tcBorders>
            <w:shd w:val="clear" w:color="auto" w:fill="auto"/>
          </w:tcPr>
          <w:p w14:paraId="1071192B"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2C" w14:textId="77777777" w:rsidR="00AA790C" w:rsidRPr="00DD759E" w:rsidRDefault="00AA790C" w:rsidP="00A54904">
            <w:pPr>
              <w:pStyle w:val="Tabletext0"/>
            </w:pPr>
            <w:r w:rsidRPr="00DD759E">
              <w:t>South along the meridian 148°51.789′E to latitude 20°20.294′S</w:t>
            </w:r>
          </w:p>
        </w:tc>
      </w:tr>
      <w:tr w:rsidR="00AA790C" w:rsidRPr="00DD759E" w14:paraId="10711930" w14:textId="77777777" w:rsidTr="00A54904">
        <w:tc>
          <w:tcPr>
            <w:tcW w:w="714" w:type="dxa"/>
            <w:tcBorders>
              <w:top w:val="single" w:sz="2" w:space="0" w:color="auto"/>
              <w:bottom w:val="single" w:sz="2" w:space="0" w:color="auto"/>
            </w:tcBorders>
            <w:shd w:val="clear" w:color="auto" w:fill="auto"/>
          </w:tcPr>
          <w:p w14:paraId="1071192E"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2F" w14:textId="77777777" w:rsidR="00AA790C" w:rsidRPr="00DD759E" w:rsidRDefault="00AA790C" w:rsidP="00A54904">
            <w:pPr>
              <w:pStyle w:val="Tabletext0"/>
            </w:pPr>
            <w:r w:rsidRPr="00DD759E">
              <w:t>West along the parallel 20°20.294′S to longitude 148°51.488′E</w:t>
            </w:r>
          </w:p>
        </w:tc>
      </w:tr>
      <w:tr w:rsidR="00AA790C" w:rsidRPr="00DD759E" w14:paraId="10711933" w14:textId="77777777" w:rsidTr="00A54904">
        <w:tc>
          <w:tcPr>
            <w:tcW w:w="714" w:type="dxa"/>
            <w:tcBorders>
              <w:top w:val="single" w:sz="2" w:space="0" w:color="auto"/>
              <w:bottom w:val="single" w:sz="12" w:space="0" w:color="auto"/>
            </w:tcBorders>
            <w:shd w:val="clear" w:color="auto" w:fill="auto"/>
          </w:tcPr>
          <w:p w14:paraId="10711931"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932" w14:textId="77777777" w:rsidR="00AA790C" w:rsidRPr="00DD759E" w:rsidRDefault="00AA790C" w:rsidP="00A54904">
            <w:pPr>
              <w:pStyle w:val="Tabletext0"/>
            </w:pPr>
            <w:r w:rsidRPr="00DD759E">
              <w:t>North along the meridian 148°51.488′E to the starting point</w:t>
            </w:r>
          </w:p>
        </w:tc>
      </w:tr>
    </w:tbl>
    <w:p w14:paraId="10711934" w14:textId="77777777" w:rsidR="00AA790C" w:rsidRPr="00DD759E" w:rsidRDefault="00AA790C" w:rsidP="00AA790C">
      <w:pPr>
        <w:pStyle w:val="ActHead5"/>
      </w:pPr>
      <w:bookmarkStart w:id="378" w:name="_Toc501380054"/>
      <w:r w:rsidRPr="00DD759E">
        <w:rPr>
          <w:rStyle w:val="CharSectno"/>
        </w:rPr>
        <w:t>3</w:t>
      </w:r>
      <w:r w:rsidRPr="00DD759E">
        <w:t xml:space="preserve">  Edwin Rock significant bird site</w:t>
      </w:r>
      <w:bookmarkEnd w:id="378"/>
    </w:p>
    <w:p w14:paraId="10711935" w14:textId="77777777" w:rsidR="00AA790C" w:rsidRPr="00DD759E" w:rsidRDefault="00AA790C" w:rsidP="00AA790C">
      <w:pPr>
        <w:pStyle w:val="Subsection"/>
        <w:rPr>
          <w:rFonts w:eastAsia="Calibri"/>
          <w:szCs w:val="22"/>
        </w:rPr>
      </w:pPr>
      <w:r w:rsidRPr="00DD759E">
        <w:tab/>
      </w:r>
      <w:r w:rsidRPr="00DD759E">
        <w:tab/>
        <w:t xml:space="preserve">The Edwin Rock significant bird site is the area </w:t>
      </w:r>
      <w:r w:rsidRPr="00DD759E">
        <w:rPr>
          <w:rFonts w:eastAsia="Calibri"/>
          <w:szCs w:val="22"/>
        </w:rPr>
        <w:t>bounded by the line starting at the point described in item 1 of the following table and running progressively as described in the table.</w:t>
      </w:r>
    </w:p>
    <w:p w14:paraId="10711936"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38" w14:textId="77777777" w:rsidTr="00A54904">
        <w:trPr>
          <w:tblHeader/>
        </w:trPr>
        <w:tc>
          <w:tcPr>
            <w:tcW w:w="8313" w:type="dxa"/>
            <w:gridSpan w:val="2"/>
            <w:tcBorders>
              <w:top w:val="single" w:sz="12" w:space="0" w:color="auto"/>
              <w:bottom w:val="single" w:sz="6" w:space="0" w:color="auto"/>
            </w:tcBorders>
            <w:shd w:val="clear" w:color="auto" w:fill="auto"/>
          </w:tcPr>
          <w:p w14:paraId="10711937" w14:textId="77777777" w:rsidR="00AA790C" w:rsidRPr="00DD759E" w:rsidRDefault="00AA790C" w:rsidP="00A54904">
            <w:pPr>
              <w:pStyle w:val="TableHeading"/>
            </w:pPr>
            <w:r w:rsidRPr="00DD759E">
              <w:t>Edwin Rock significant bird site</w:t>
            </w:r>
          </w:p>
        </w:tc>
      </w:tr>
      <w:tr w:rsidR="00AA790C" w:rsidRPr="00DD759E" w14:paraId="1071193B" w14:textId="77777777" w:rsidTr="00A54904">
        <w:trPr>
          <w:tblHeader/>
        </w:trPr>
        <w:tc>
          <w:tcPr>
            <w:tcW w:w="714" w:type="dxa"/>
            <w:tcBorders>
              <w:top w:val="single" w:sz="6" w:space="0" w:color="auto"/>
              <w:bottom w:val="single" w:sz="12" w:space="0" w:color="auto"/>
            </w:tcBorders>
            <w:shd w:val="clear" w:color="auto" w:fill="auto"/>
          </w:tcPr>
          <w:p w14:paraId="10711939"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3A" w14:textId="77777777" w:rsidR="00AA790C" w:rsidRPr="00DD759E" w:rsidRDefault="00AA790C" w:rsidP="00A54904">
            <w:pPr>
              <w:pStyle w:val="TableHeading"/>
            </w:pPr>
            <w:r w:rsidRPr="00DD759E">
              <w:t>Description</w:t>
            </w:r>
          </w:p>
        </w:tc>
      </w:tr>
      <w:tr w:rsidR="00AA790C" w:rsidRPr="00DD759E" w14:paraId="1071193E" w14:textId="77777777" w:rsidTr="00A54904">
        <w:tc>
          <w:tcPr>
            <w:tcW w:w="714" w:type="dxa"/>
            <w:tcBorders>
              <w:top w:val="single" w:sz="12" w:space="0" w:color="auto"/>
            </w:tcBorders>
            <w:shd w:val="clear" w:color="auto" w:fill="auto"/>
          </w:tcPr>
          <w:p w14:paraId="1071193C"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3D" w14:textId="77777777" w:rsidR="00AA790C" w:rsidRPr="00DD759E" w:rsidRDefault="00AA790C" w:rsidP="00A54904">
            <w:pPr>
              <w:pStyle w:val="Tabletext0"/>
            </w:pPr>
            <w:r w:rsidRPr="00DD759E">
              <w:t>The point 20°07.411′S 148°36.615′E</w:t>
            </w:r>
          </w:p>
        </w:tc>
      </w:tr>
      <w:tr w:rsidR="00AA790C" w:rsidRPr="00DD759E" w14:paraId="10711941" w14:textId="77777777" w:rsidTr="00A54904">
        <w:tc>
          <w:tcPr>
            <w:tcW w:w="714" w:type="dxa"/>
            <w:shd w:val="clear" w:color="auto" w:fill="auto"/>
          </w:tcPr>
          <w:p w14:paraId="1071193F" w14:textId="77777777" w:rsidR="00AA790C" w:rsidRPr="00DD759E" w:rsidRDefault="00AA790C" w:rsidP="00A54904">
            <w:pPr>
              <w:pStyle w:val="Tabletext0"/>
            </w:pPr>
            <w:r w:rsidRPr="00DD759E">
              <w:t>2</w:t>
            </w:r>
          </w:p>
        </w:tc>
        <w:tc>
          <w:tcPr>
            <w:tcW w:w="7599" w:type="dxa"/>
            <w:shd w:val="clear" w:color="auto" w:fill="auto"/>
          </w:tcPr>
          <w:p w14:paraId="10711940" w14:textId="77777777" w:rsidR="00AA790C" w:rsidRPr="00DD759E" w:rsidRDefault="00AA790C" w:rsidP="00A54904">
            <w:pPr>
              <w:pStyle w:val="Tabletext0"/>
            </w:pPr>
            <w:r w:rsidRPr="00DD759E">
              <w:t>East along the parallel 20°07.411′S to longitude 148°36.897′E</w:t>
            </w:r>
          </w:p>
        </w:tc>
      </w:tr>
      <w:tr w:rsidR="00AA790C" w:rsidRPr="00DD759E" w14:paraId="10711944" w14:textId="77777777" w:rsidTr="00A54904">
        <w:tc>
          <w:tcPr>
            <w:tcW w:w="714" w:type="dxa"/>
            <w:tcBorders>
              <w:bottom w:val="single" w:sz="2" w:space="0" w:color="auto"/>
            </w:tcBorders>
            <w:shd w:val="clear" w:color="auto" w:fill="auto"/>
          </w:tcPr>
          <w:p w14:paraId="10711942"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43" w14:textId="77777777" w:rsidR="00AA790C" w:rsidRPr="00DD759E" w:rsidRDefault="00AA790C" w:rsidP="00A54904">
            <w:pPr>
              <w:pStyle w:val="Tabletext0"/>
            </w:pPr>
            <w:r w:rsidRPr="00DD759E">
              <w:t>South along the meridian 148°36.897′E to latitude 20°07.692′S</w:t>
            </w:r>
          </w:p>
        </w:tc>
      </w:tr>
      <w:tr w:rsidR="00AA790C" w:rsidRPr="00DD759E" w14:paraId="10711947" w14:textId="77777777" w:rsidTr="00A54904">
        <w:tc>
          <w:tcPr>
            <w:tcW w:w="714" w:type="dxa"/>
            <w:tcBorders>
              <w:top w:val="single" w:sz="2" w:space="0" w:color="auto"/>
              <w:bottom w:val="single" w:sz="2" w:space="0" w:color="auto"/>
            </w:tcBorders>
            <w:shd w:val="clear" w:color="auto" w:fill="auto"/>
          </w:tcPr>
          <w:p w14:paraId="10711945"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46" w14:textId="77777777" w:rsidR="00AA790C" w:rsidRPr="00DD759E" w:rsidRDefault="00AA790C" w:rsidP="00A54904">
            <w:pPr>
              <w:pStyle w:val="Tabletext0"/>
            </w:pPr>
            <w:r w:rsidRPr="00DD759E">
              <w:t>West along the parallel 20°07.692′S to longitude 148°36.615′E</w:t>
            </w:r>
          </w:p>
        </w:tc>
      </w:tr>
      <w:tr w:rsidR="00AA790C" w:rsidRPr="00DD759E" w14:paraId="1071194A" w14:textId="77777777" w:rsidTr="00A54904">
        <w:tc>
          <w:tcPr>
            <w:tcW w:w="714" w:type="dxa"/>
            <w:tcBorders>
              <w:top w:val="single" w:sz="2" w:space="0" w:color="auto"/>
              <w:bottom w:val="single" w:sz="12" w:space="0" w:color="auto"/>
            </w:tcBorders>
            <w:shd w:val="clear" w:color="auto" w:fill="auto"/>
          </w:tcPr>
          <w:p w14:paraId="10711948"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949" w14:textId="77777777" w:rsidR="00AA790C" w:rsidRPr="00DD759E" w:rsidRDefault="00AA790C" w:rsidP="00A54904">
            <w:pPr>
              <w:pStyle w:val="Tabletext0"/>
            </w:pPr>
            <w:r w:rsidRPr="00DD759E">
              <w:t>North along the meridian 148°36.615′E to the starting point</w:t>
            </w:r>
          </w:p>
        </w:tc>
      </w:tr>
    </w:tbl>
    <w:p w14:paraId="1071194B" w14:textId="77777777" w:rsidR="00AA790C" w:rsidRPr="00DD759E" w:rsidRDefault="00AA790C" w:rsidP="00AA790C">
      <w:pPr>
        <w:pStyle w:val="ActHead5"/>
      </w:pPr>
      <w:bookmarkStart w:id="379" w:name="_Toc501380055"/>
      <w:r w:rsidRPr="00DD759E">
        <w:rPr>
          <w:rStyle w:val="CharSectno"/>
        </w:rPr>
        <w:t>4</w:t>
      </w:r>
      <w:r w:rsidRPr="00DD759E">
        <w:t xml:space="preserve">  Eshelby Islands significant bird site</w:t>
      </w:r>
      <w:bookmarkEnd w:id="379"/>
    </w:p>
    <w:p w14:paraId="1071194C" w14:textId="77777777" w:rsidR="00AA790C" w:rsidRPr="00DD759E" w:rsidRDefault="00AA790C" w:rsidP="00AA790C">
      <w:pPr>
        <w:pStyle w:val="Subsection"/>
        <w:rPr>
          <w:rFonts w:eastAsia="Calibri"/>
          <w:szCs w:val="22"/>
        </w:rPr>
      </w:pPr>
      <w:r w:rsidRPr="00DD759E">
        <w:tab/>
      </w:r>
      <w:r w:rsidRPr="00DD759E">
        <w:tab/>
        <w:t xml:space="preserve">The Eshelby Islands significant bird site is the area </w:t>
      </w:r>
      <w:r w:rsidRPr="00DD759E">
        <w:rPr>
          <w:rFonts w:eastAsia="Calibri"/>
          <w:szCs w:val="22"/>
        </w:rPr>
        <w:t>bounded by the line starting at the point described in item 1 of the following table and running progressively as described in the table.</w:t>
      </w:r>
    </w:p>
    <w:p w14:paraId="1071194D"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4F" w14:textId="77777777" w:rsidTr="00A54904">
        <w:trPr>
          <w:tblHeader/>
        </w:trPr>
        <w:tc>
          <w:tcPr>
            <w:tcW w:w="8313" w:type="dxa"/>
            <w:gridSpan w:val="2"/>
            <w:tcBorders>
              <w:top w:val="single" w:sz="12" w:space="0" w:color="auto"/>
              <w:bottom w:val="single" w:sz="6" w:space="0" w:color="auto"/>
            </w:tcBorders>
            <w:shd w:val="clear" w:color="auto" w:fill="auto"/>
          </w:tcPr>
          <w:p w14:paraId="1071194E" w14:textId="77777777" w:rsidR="00AA790C" w:rsidRPr="00DD759E" w:rsidRDefault="00AA790C" w:rsidP="00A54904">
            <w:pPr>
              <w:pStyle w:val="TableHeading"/>
            </w:pPr>
            <w:r w:rsidRPr="00DD759E">
              <w:t>Eshelby Islands significant bird site</w:t>
            </w:r>
          </w:p>
        </w:tc>
      </w:tr>
      <w:tr w:rsidR="00AA790C" w:rsidRPr="00DD759E" w14:paraId="10711952" w14:textId="77777777" w:rsidTr="00A54904">
        <w:trPr>
          <w:tblHeader/>
        </w:trPr>
        <w:tc>
          <w:tcPr>
            <w:tcW w:w="714" w:type="dxa"/>
            <w:tcBorders>
              <w:top w:val="single" w:sz="6" w:space="0" w:color="auto"/>
              <w:bottom w:val="single" w:sz="12" w:space="0" w:color="auto"/>
            </w:tcBorders>
            <w:shd w:val="clear" w:color="auto" w:fill="auto"/>
          </w:tcPr>
          <w:p w14:paraId="10711950"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51" w14:textId="77777777" w:rsidR="00AA790C" w:rsidRPr="00DD759E" w:rsidRDefault="00AA790C" w:rsidP="00A54904">
            <w:pPr>
              <w:pStyle w:val="TableHeading"/>
            </w:pPr>
            <w:r w:rsidRPr="00DD759E">
              <w:t>Description</w:t>
            </w:r>
          </w:p>
        </w:tc>
      </w:tr>
      <w:tr w:rsidR="00AA790C" w:rsidRPr="00DD759E" w14:paraId="10711955" w14:textId="77777777" w:rsidTr="00A54904">
        <w:tc>
          <w:tcPr>
            <w:tcW w:w="714" w:type="dxa"/>
            <w:tcBorders>
              <w:top w:val="single" w:sz="12" w:space="0" w:color="auto"/>
            </w:tcBorders>
            <w:shd w:val="clear" w:color="auto" w:fill="auto"/>
          </w:tcPr>
          <w:p w14:paraId="10711953"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54" w14:textId="77777777" w:rsidR="00AA790C" w:rsidRPr="00DD759E" w:rsidRDefault="00AA790C" w:rsidP="00A54904">
            <w:pPr>
              <w:pStyle w:val="Tabletext0"/>
            </w:pPr>
            <w:r w:rsidRPr="00DD759E">
              <w:t>The point 20°00.480′S</w:t>
            </w:r>
            <w:r w:rsidRPr="00DD759E" w:rsidDel="009D166E">
              <w:t xml:space="preserve"> </w:t>
            </w:r>
            <w:r w:rsidRPr="00DD759E">
              <w:t>148°36.962′E</w:t>
            </w:r>
          </w:p>
        </w:tc>
      </w:tr>
      <w:tr w:rsidR="00AA790C" w:rsidRPr="00DD759E" w14:paraId="10711958" w14:textId="77777777" w:rsidTr="00A54904">
        <w:tc>
          <w:tcPr>
            <w:tcW w:w="714" w:type="dxa"/>
            <w:shd w:val="clear" w:color="auto" w:fill="auto"/>
          </w:tcPr>
          <w:p w14:paraId="10711956" w14:textId="77777777" w:rsidR="00AA790C" w:rsidRPr="00DD759E" w:rsidRDefault="00AA790C" w:rsidP="00A54904">
            <w:pPr>
              <w:pStyle w:val="Tabletext0"/>
            </w:pPr>
            <w:r w:rsidRPr="00DD759E">
              <w:t>2</w:t>
            </w:r>
          </w:p>
        </w:tc>
        <w:tc>
          <w:tcPr>
            <w:tcW w:w="7599" w:type="dxa"/>
            <w:shd w:val="clear" w:color="auto" w:fill="auto"/>
          </w:tcPr>
          <w:p w14:paraId="10711957" w14:textId="77777777" w:rsidR="00AA790C" w:rsidRPr="00DD759E" w:rsidRDefault="00AA790C" w:rsidP="00A54904">
            <w:pPr>
              <w:pStyle w:val="Tabletext0"/>
            </w:pPr>
            <w:r w:rsidRPr="00DD759E">
              <w:t>East along the parallel 20°00.480′S</w:t>
            </w:r>
            <w:r w:rsidRPr="00DD759E" w:rsidDel="009D166E">
              <w:t xml:space="preserve"> </w:t>
            </w:r>
            <w:r w:rsidRPr="00DD759E">
              <w:t>to longitude 148°38.400′E</w:t>
            </w:r>
          </w:p>
        </w:tc>
      </w:tr>
      <w:tr w:rsidR="00AA790C" w:rsidRPr="00DD759E" w14:paraId="1071195B" w14:textId="77777777" w:rsidTr="00A54904">
        <w:tc>
          <w:tcPr>
            <w:tcW w:w="714" w:type="dxa"/>
            <w:tcBorders>
              <w:bottom w:val="single" w:sz="2" w:space="0" w:color="auto"/>
            </w:tcBorders>
            <w:shd w:val="clear" w:color="auto" w:fill="auto"/>
          </w:tcPr>
          <w:p w14:paraId="10711959"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5A" w14:textId="77777777" w:rsidR="00AA790C" w:rsidRPr="00DD759E" w:rsidRDefault="00AA790C" w:rsidP="00A54904">
            <w:pPr>
              <w:pStyle w:val="Tabletext0"/>
            </w:pPr>
            <w:r w:rsidRPr="00DD759E">
              <w:t>South along the meridian 148°38.400′E</w:t>
            </w:r>
            <w:r w:rsidRPr="00DD759E" w:rsidDel="009D166E">
              <w:t xml:space="preserve"> </w:t>
            </w:r>
            <w:r w:rsidRPr="00DD759E">
              <w:t>to latitude 20°01.920′S</w:t>
            </w:r>
          </w:p>
        </w:tc>
      </w:tr>
      <w:tr w:rsidR="00AA790C" w:rsidRPr="00DD759E" w14:paraId="1071195E" w14:textId="77777777" w:rsidTr="00A54904">
        <w:tc>
          <w:tcPr>
            <w:tcW w:w="714" w:type="dxa"/>
            <w:tcBorders>
              <w:top w:val="single" w:sz="2" w:space="0" w:color="auto"/>
              <w:bottom w:val="single" w:sz="2" w:space="0" w:color="auto"/>
            </w:tcBorders>
            <w:shd w:val="clear" w:color="auto" w:fill="auto"/>
          </w:tcPr>
          <w:p w14:paraId="1071195C"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5D" w14:textId="77777777" w:rsidR="00AA790C" w:rsidRPr="00DD759E" w:rsidRDefault="00AA790C" w:rsidP="00A54904">
            <w:pPr>
              <w:pStyle w:val="Tabletext0"/>
            </w:pPr>
            <w:r w:rsidRPr="00DD759E">
              <w:t>West along the parallel 20°01.920′S to longitude 148°36.962′E</w:t>
            </w:r>
          </w:p>
        </w:tc>
      </w:tr>
      <w:tr w:rsidR="00AA790C" w:rsidRPr="00DD759E" w14:paraId="10711961" w14:textId="77777777" w:rsidTr="00A54904">
        <w:tc>
          <w:tcPr>
            <w:tcW w:w="714" w:type="dxa"/>
            <w:tcBorders>
              <w:top w:val="single" w:sz="2" w:space="0" w:color="auto"/>
              <w:bottom w:val="single" w:sz="12" w:space="0" w:color="auto"/>
            </w:tcBorders>
            <w:shd w:val="clear" w:color="auto" w:fill="auto"/>
          </w:tcPr>
          <w:p w14:paraId="1071195F"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960" w14:textId="77777777" w:rsidR="00AA790C" w:rsidRPr="00DD759E" w:rsidRDefault="00AA790C" w:rsidP="00A54904">
            <w:pPr>
              <w:pStyle w:val="Tabletext0"/>
            </w:pPr>
            <w:r w:rsidRPr="00DD759E">
              <w:t>North along the meridian 148°36.962′E to the starting point</w:t>
            </w:r>
          </w:p>
        </w:tc>
      </w:tr>
    </w:tbl>
    <w:p w14:paraId="10711962" w14:textId="77777777" w:rsidR="00AA790C" w:rsidRPr="00DD759E" w:rsidRDefault="00AA790C" w:rsidP="00AA790C">
      <w:pPr>
        <w:pStyle w:val="ActHead5"/>
      </w:pPr>
      <w:bookmarkStart w:id="380" w:name="_Toc501380056"/>
      <w:r w:rsidRPr="00DD759E">
        <w:rPr>
          <w:rStyle w:val="CharSectno"/>
        </w:rPr>
        <w:t>5</w:t>
      </w:r>
      <w:r w:rsidRPr="00DD759E">
        <w:t xml:space="preserve">  Armit Island (southern beach only) significant bird site</w:t>
      </w:r>
      <w:bookmarkEnd w:id="380"/>
    </w:p>
    <w:p w14:paraId="10711963" w14:textId="77777777" w:rsidR="00AA790C" w:rsidRPr="00DD759E" w:rsidRDefault="00AA790C" w:rsidP="00AA790C">
      <w:pPr>
        <w:pStyle w:val="Subsection"/>
        <w:rPr>
          <w:rFonts w:eastAsia="Calibri"/>
          <w:szCs w:val="22"/>
        </w:rPr>
      </w:pPr>
      <w:r w:rsidRPr="00DD759E">
        <w:tab/>
      </w:r>
      <w:r w:rsidRPr="00DD759E">
        <w:tab/>
        <w:t xml:space="preserve">The Armit Island (southern beach only) significant bird site is the area </w:t>
      </w:r>
      <w:r w:rsidRPr="00DD759E">
        <w:rPr>
          <w:rFonts w:eastAsia="Calibri"/>
          <w:szCs w:val="22"/>
        </w:rPr>
        <w:t>bounded by the line starting at the point described in item 1 of the following table and running progressively as described in the table.</w:t>
      </w:r>
    </w:p>
    <w:p w14:paraId="10711964"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66" w14:textId="77777777" w:rsidTr="00A54904">
        <w:trPr>
          <w:tblHeader/>
        </w:trPr>
        <w:tc>
          <w:tcPr>
            <w:tcW w:w="8313" w:type="dxa"/>
            <w:gridSpan w:val="2"/>
            <w:tcBorders>
              <w:top w:val="single" w:sz="12" w:space="0" w:color="auto"/>
              <w:bottom w:val="single" w:sz="6" w:space="0" w:color="auto"/>
            </w:tcBorders>
            <w:shd w:val="clear" w:color="auto" w:fill="auto"/>
          </w:tcPr>
          <w:p w14:paraId="10711965" w14:textId="77777777" w:rsidR="00AA790C" w:rsidRPr="00DD759E" w:rsidRDefault="00AA790C" w:rsidP="00A54904">
            <w:pPr>
              <w:pStyle w:val="TableHeading"/>
            </w:pPr>
            <w:r w:rsidRPr="00DD759E">
              <w:t>Armit Island (southern beach only) significant bird site</w:t>
            </w:r>
          </w:p>
        </w:tc>
      </w:tr>
      <w:tr w:rsidR="00AA790C" w:rsidRPr="00DD759E" w14:paraId="10711969" w14:textId="77777777" w:rsidTr="00A54904">
        <w:trPr>
          <w:tblHeader/>
        </w:trPr>
        <w:tc>
          <w:tcPr>
            <w:tcW w:w="714" w:type="dxa"/>
            <w:tcBorders>
              <w:top w:val="single" w:sz="6" w:space="0" w:color="auto"/>
              <w:bottom w:val="single" w:sz="12" w:space="0" w:color="auto"/>
            </w:tcBorders>
            <w:shd w:val="clear" w:color="auto" w:fill="auto"/>
          </w:tcPr>
          <w:p w14:paraId="10711967"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68" w14:textId="77777777" w:rsidR="00AA790C" w:rsidRPr="00DD759E" w:rsidRDefault="00AA790C" w:rsidP="00A54904">
            <w:pPr>
              <w:pStyle w:val="TableHeading"/>
            </w:pPr>
            <w:r w:rsidRPr="00DD759E">
              <w:t>Description</w:t>
            </w:r>
          </w:p>
        </w:tc>
      </w:tr>
      <w:tr w:rsidR="00AA790C" w:rsidRPr="00DD759E" w14:paraId="1071196C" w14:textId="77777777" w:rsidTr="00A54904">
        <w:tc>
          <w:tcPr>
            <w:tcW w:w="714" w:type="dxa"/>
            <w:tcBorders>
              <w:top w:val="single" w:sz="12" w:space="0" w:color="auto"/>
            </w:tcBorders>
            <w:shd w:val="clear" w:color="auto" w:fill="auto"/>
          </w:tcPr>
          <w:p w14:paraId="1071196A"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6B" w14:textId="77777777" w:rsidR="00AA790C" w:rsidRPr="00DD759E" w:rsidRDefault="00AA790C" w:rsidP="00A54904">
            <w:pPr>
              <w:pStyle w:val="Tabletext0"/>
            </w:pPr>
            <w:r w:rsidRPr="00DD759E">
              <w:t>The point 20°06.347′S 148°38.670′E</w:t>
            </w:r>
          </w:p>
        </w:tc>
      </w:tr>
      <w:tr w:rsidR="00AA790C" w:rsidRPr="00DD759E" w14:paraId="1071196F" w14:textId="77777777" w:rsidTr="00A54904">
        <w:tc>
          <w:tcPr>
            <w:tcW w:w="714" w:type="dxa"/>
            <w:shd w:val="clear" w:color="auto" w:fill="auto"/>
          </w:tcPr>
          <w:p w14:paraId="1071196D" w14:textId="77777777" w:rsidR="00AA790C" w:rsidRPr="00DD759E" w:rsidRDefault="00AA790C" w:rsidP="00A54904">
            <w:pPr>
              <w:pStyle w:val="Tabletext0"/>
            </w:pPr>
            <w:r w:rsidRPr="00DD759E">
              <w:t>2</w:t>
            </w:r>
          </w:p>
        </w:tc>
        <w:tc>
          <w:tcPr>
            <w:tcW w:w="7599" w:type="dxa"/>
            <w:shd w:val="clear" w:color="auto" w:fill="auto"/>
          </w:tcPr>
          <w:p w14:paraId="1071196E" w14:textId="77777777" w:rsidR="00AA790C" w:rsidRPr="00DD759E" w:rsidRDefault="00AA790C" w:rsidP="00A54904">
            <w:pPr>
              <w:pStyle w:val="Tabletext0"/>
            </w:pPr>
            <w:r w:rsidRPr="00DD759E">
              <w:t>East along the parallel 20°06.347′S to the intersection of the Armit Island (20</w:t>
            </w:r>
            <w:r>
              <w:noBreakHyphen/>
            </w:r>
            <w:r w:rsidRPr="00DD759E">
              <w:t>022c) coastline at mean low water and the parallel 20°06.347′S (at the point closest to 20°06.347′S 148°38.795′E)</w:t>
            </w:r>
          </w:p>
        </w:tc>
      </w:tr>
      <w:tr w:rsidR="00AA790C" w:rsidRPr="00DD759E" w14:paraId="10711972" w14:textId="77777777" w:rsidTr="00A54904">
        <w:tc>
          <w:tcPr>
            <w:tcW w:w="714" w:type="dxa"/>
            <w:tcBorders>
              <w:bottom w:val="single" w:sz="2" w:space="0" w:color="auto"/>
            </w:tcBorders>
            <w:shd w:val="clear" w:color="auto" w:fill="auto"/>
          </w:tcPr>
          <w:p w14:paraId="10711970"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71" w14:textId="77777777" w:rsidR="00AA790C" w:rsidRPr="00DD759E" w:rsidRDefault="00AA790C" w:rsidP="00A54904">
            <w:pPr>
              <w:pStyle w:val="Tabletext0"/>
            </w:pPr>
            <w:r w:rsidRPr="00DD759E">
              <w:t>Generally easterly along the Armit Island (20</w:t>
            </w:r>
            <w:r>
              <w:noBreakHyphen/>
            </w:r>
            <w:r w:rsidRPr="00DD759E">
              <w:t>022c) coastline at mean low water to the intersection of the Armit Island (20</w:t>
            </w:r>
            <w:r>
              <w:noBreakHyphen/>
            </w:r>
            <w:r w:rsidRPr="00DD759E">
              <w:t>022c) coastline at mean low water and the meridian 148°39.130′E (at the point closest to 20°06.449′S 148°39.130′E)</w:t>
            </w:r>
          </w:p>
        </w:tc>
      </w:tr>
      <w:tr w:rsidR="00AA790C" w:rsidRPr="00DD759E" w14:paraId="10711975" w14:textId="77777777" w:rsidTr="00A54904">
        <w:tc>
          <w:tcPr>
            <w:tcW w:w="714" w:type="dxa"/>
            <w:tcBorders>
              <w:top w:val="single" w:sz="2" w:space="0" w:color="auto"/>
              <w:bottom w:val="single" w:sz="2" w:space="0" w:color="auto"/>
            </w:tcBorders>
            <w:shd w:val="clear" w:color="auto" w:fill="auto"/>
          </w:tcPr>
          <w:p w14:paraId="10711973"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74" w14:textId="77777777" w:rsidR="00AA790C" w:rsidRPr="00DD759E" w:rsidRDefault="00AA790C" w:rsidP="00A54904">
            <w:pPr>
              <w:pStyle w:val="Tabletext0"/>
            </w:pPr>
            <w:r w:rsidRPr="00DD759E">
              <w:t>East along the parallel 20°06.449′S to longitude 148°39.211′E</w:t>
            </w:r>
          </w:p>
        </w:tc>
      </w:tr>
      <w:tr w:rsidR="00AA790C" w:rsidRPr="00DD759E" w14:paraId="10711978" w14:textId="77777777" w:rsidTr="00A54904">
        <w:tc>
          <w:tcPr>
            <w:tcW w:w="714" w:type="dxa"/>
            <w:tcBorders>
              <w:top w:val="single" w:sz="2" w:space="0" w:color="auto"/>
              <w:bottom w:val="single" w:sz="2" w:space="0" w:color="auto"/>
            </w:tcBorders>
            <w:shd w:val="clear" w:color="auto" w:fill="auto"/>
          </w:tcPr>
          <w:p w14:paraId="10711976" w14:textId="77777777" w:rsidR="00AA790C" w:rsidRPr="00DD759E" w:rsidRDefault="00AA790C" w:rsidP="00A54904">
            <w:pPr>
              <w:pStyle w:val="Tabletext0"/>
            </w:pPr>
            <w:r w:rsidRPr="00DD759E">
              <w:t>5</w:t>
            </w:r>
          </w:p>
        </w:tc>
        <w:tc>
          <w:tcPr>
            <w:tcW w:w="7599" w:type="dxa"/>
            <w:tcBorders>
              <w:top w:val="single" w:sz="2" w:space="0" w:color="auto"/>
              <w:bottom w:val="single" w:sz="2" w:space="0" w:color="auto"/>
            </w:tcBorders>
            <w:shd w:val="clear" w:color="auto" w:fill="auto"/>
          </w:tcPr>
          <w:p w14:paraId="10711977" w14:textId="77777777" w:rsidR="00AA790C" w:rsidRPr="00DD759E" w:rsidRDefault="00AA790C" w:rsidP="00A54904">
            <w:pPr>
              <w:pStyle w:val="Tabletext0"/>
            </w:pPr>
            <w:r w:rsidRPr="00DD759E">
              <w:t>South along the meridian 148°39.211′E to latitude 20°06.533′S</w:t>
            </w:r>
          </w:p>
        </w:tc>
      </w:tr>
      <w:tr w:rsidR="00AA790C" w:rsidRPr="00DD759E" w14:paraId="1071197B" w14:textId="77777777" w:rsidTr="00A54904">
        <w:tc>
          <w:tcPr>
            <w:tcW w:w="714" w:type="dxa"/>
            <w:tcBorders>
              <w:top w:val="single" w:sz="2" w:space="0" w:color="auto"/>
              <w:bottom w:val="single" w:sz="2" w:space="0" w:color="auto"/>
            </w:tcBorders>
            <w:shd w:val="clear" w:color="auto" w:fill="auto"/>
          </w:tcPr>
          <w:p w14:paraId="10711979" w14:textId="77777777" w:rsidR="00AA790C" w:rsidRPr="00DD759E" w:rsidRDefault="00AA790C" w:rsidP="00A54904">
            <w:pPr>
              <w:pStyle w:val="Tabletext0"/>
            </w:pPr>
            <w:r w:rsidRPr="00DD759E">
              <w:t>6</w:t>
            </w:r>
          </w:p>
        </w:tc>
        <w:tc>
          <w:tcPr>
            <w:tcW w:w="7599" w:type="dxa"/>
            <w:tcBorders>
              <w:top w:val="single" w:sz="2" w:space="0" w:color="auto"/>
              <w:bottom w:val="single" w:sz="2" w:space="0" w:color="auto"/>
            </w:tcBorders>
            <w:shd w:val="clear" w:color="auto" w:fill="auto"/>
          </w:tcPr>
          <w:p w14:paraId="1071197A" w14:textId="77777777" w:rsidR="00AA790C" w:rsidRPr="00DD759E" w:rsidRDefault="00AA790C" w:rsidP="00A54904">
            <w:pPr>
              <w:pStyle w:val="Tabletext0"/>
            </w:pPr>
            <w:r w:rsidRPr="00DD759E">
              <w:t>West along the parallel 20°06.533′S to longitude 148°38.670′E</w:t>
            </w:r>
          </w:p>
        </w:tc>
      </w:tr>
      <w:tr w:rsidR="00AA790C" w:rsidRPr="00DD759E" w14:paraId="1071197E" w14:textId="77777777" w:rsidTr="00A54904">
        <w:tc>
          <w:tcPr>
            <w:tcW w:w="714" w:type="dxa"/>
            <w:tcBorders>
              <w:top w:val="single" w:sz="2" w:space="0" w:color="auto"/>
              <w:bottom w:val="single" w:sz="12" w:space="0" w:color="auto"/>
            </w:tcBorders>
            <w:shd w:val="clear" w:color="auto" w:fill="auto"/>
          </w:tcPr>
          <w:p w14:paraId="1071197C" w14:textId="77777777" w:rsidR="00AA790C" w:rsidRPr="00DD759E" w:rsidRDefault="00AA790C" w:rsidP="00A54904">
            <w:pPr>
              <w:pStyle w:val="Tabletext0"/>
            </w:pPr>
            <w:r w:rsidRPr="00DD759E">
              <w:t>7</w:t>
            </w:r>
          </w:p>
        </w:tc>
        <w:tc>
          <w:tcPr>
            <w:tcW w:w="7599" w:type="dxa"/>
            <w:tcBorders>
              <w:top w:val="single" w:sz="2" w:space="0" w:color="auto"/>
              <w:bottom w:val="single" w:sz="12" w:space="0" w:color="auto"/>
            </w:tcBorders>
            <w:shd w:val="clear" w:color="auto" w:fill="auto"/>
          </w:tcPr>
          <w:p w14:paraId="1071197D" w14:textId="77777777" w:rsidR="00AA790C" w:rsidRPr="00DD759E" w:rsidRDefault="00AA790C" w:rsidP="00A54904">
            <w:pPr>
              <w:pStyle w:val="Tabletext0"/>
            </w:pPr>
            <w:r w:rsidRPr="00DD759E">
              <w:t>North along the meridian 148°38.670′E to the starting point</w:t>
            </w:r>
          </w:p>
        </w:tc>
      </w:tr>
    </w:tbl>
    <w:p w14:paraId="1071197F" w14:textId="77777777" w:rsidR="00AA790C" w:rsidRPr="00DD759E" w:rsidRDefault="00AA790C" w:rsidP="00AA790C">
      <w:pPr>
        <w:pStyle w:val="ActHead5"/>
      </w:pPr>
      <w:bookmarkStart w:id="381" w:name="_Toc501380057"/>
      <w:r w:rsidRPr="00DD759E">
        <w:rPr>
          <w:rStyle w:val="CharSectno"/>
        </w:rPr>
        <w:t>6</w:t>
      </w:r>
      <w:r w:rsidRPr="00DD759E">
        <w:t xml:space="preserve">  Double Cone Island (western island only) significant bird site</w:t>
      </w:r>
      <w:bookmarkEnd w:id="381"/>
    </w:p>
    <w:p w14:paraId="10711980" w14:textId="77777777" w:rsidR="00AA790C" w:rsidRPr="00DD759E" w:rsidRDefault="00AA790C" w:rsidP="00AA790C">
      <w:pPr>
        <w:pStyle w:val="Subsection"/>
        <w:rPr>
          <w:rFonts w:eastAsia="Calibri"/>
          <w:szCs w:val="22"/>
        </w:rPr>
      </w:pPr>
      <w:r w:rsidRPr="00DD759E">
        <w:tab/>
      </w:r>
      <w:r w:rsidRPr="00DD759E">
        <w:tab/>
        <w:t xml:space="preserve">The Double Cone Island (western island only) significant bird site is the area </w:t>
      </w:r>
      <w:r w:rsidRPr="00DD759E">
        <w:rPr>
          <w:rFonts w:eastAsia="Calibri"/>
          <w:szCs w:val="22"/>
        </w:rPr>
        <w:t>bounded by the line starting at the point described in item 1 of the following table and running progressively as described in the table.</w:t>
      </w:r>
    </w:p>
    <w:p w14:paraId="10711981"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83" w14:textId="77777777" w:rsidTr="00A54904">
        <w:trPr>
          <w:tblHeader/>
        </w:trPr>
        <w:tc>
          <w:tcPr>
            <w:tcW w:w="8313" w:type="dxa"/>
            <w:gridSpan w:val="2"/>
            <w:tcBorders>
              <w:top w:val="single" w:sz="12" w:space="0" w:color="auto"/>
              <w:bottom w:val="single" w:sz="6" w:space="0" w:color="auto"/>
            </w:tcBorders>
            <w:shd w:val="clear" w:color="auto" w:fill="auto"/>
          </w:tcPr>
          <w:p w14:paraId="10711982" w14:textId="77777777" w:rsidR="00AA790C" w:rsidRPr="00DD759E" w:rsidRDefault="00AA790C" w:rsidP="00A54904">
            <w:pPr>
              <w:pStyle w:val="TableHeading"/>
            </w:pPr>
            <w:r w:rsidRPr="00DD759E">
              <w:t>Double Cone Island (western island only) significant bird site</w:t>
            </w:r>
          </w:p>
        </w:tc>
      </w:tr>
      <w:tr w:rsidR="00AA790C" w:rsidRPr="00DD759E" w14:paraId="10711986" w14:textId="77777777" w:rsidTr="00A54904">
        <w:trPr>
          <w:tblHeader/>
        </w:trPr>
        <w:tc>
          <w:tcPr>
            <w:tcW w:w="714" w:type="dxa"/>
            <w:tcBorders>
              <w:top w:val="single" w:sz="6" w:space="0" w:color="auto"/>
              <w:bottom w:val="single" w:sz="12" w:space="0" w:color="auto"/>
            </w:tcBorders>
            <w:shd w:val="clear" w:color="auto" w:fill="auto"/>
          </w:tcPr>
          <w:p w14:paraId="10711984"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85" w14:textId="77777777" w:rsidR="00AA790C" w:rsidRPr="00DD759E" w:rsidRDefault="00AA790C" w:rsidP="00A54904">
            <w:pPr>
              <w:pStyle w:val="TableHeading"/>
            </w:pPr>
            <w:r w:rsidRPr="00DD759E">
              <w:t>Description</w:t>
            </w:r>
          </w:p>
        </w:tc>
      </w:tr>
      <w:tr w:rsidR="00AA790C" w:rsidRPr="00DD759E" w14:paraId="10711989" w14:textId="77777777" w:rsidTr="00A54904">
        <w:tc>
          <w:tcPr>
            <w:tcW w:w="714" w:type="dxa"/>
            <w:tcBorders>
              <w:top w:val="single" w:sz="12" w:space="0" w:color="auto"/>
            </w:tcBorders>
            <w:shd w:val="clear" w:color="auto" w:fill="auto"/>
          </w:tcPr>
          <w:p w14:paraId="10711987"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88" w14:textId="77777777" w:rsidR="00AA790C" w:rsidRPr="00DD759E" w:rsidRDefault="00AA790C" w:rsidP="00A54904">
            <w:pPr>
              <w:pStyle w:val="Tabletext0"/>
            </w:pPr>
            <w:r w:rsidRPr="00DD759E">
              <w:t>The point 20°06.201′S 148°42.375′E</w:t>
            </w:r>
          </w:p>
        </w:tc>
      </w:tr>
      <w:tr w:rsidR="00AA790C" w:rsidRPr="00DD759E" w14:paraId="1071198C" w14:textId="77777777" w:rsidTr="00A54904">
        <w:tc>
          <w:tcPr>
            <w:tcW w:w="714" w:type="dxa"/>
            <w:shd w:val="clear" w:color="auto" w:fill="auto"/>
          </w:tcPr>
          <w:p w14:paraId="1071198A" w14:textId="77777777" w:rsidR="00AA790C" w:rsidRPr="00DD759E" w:rsidRDefault="00AA790C" w:rsidP="00A54904">
            <w:pPr>
              <w:pStyle w:val="Tabletext0"/>
            </w:pPr>
            <w:r w:rsidRPr="00DD759E">
              <w:t>2</w:t>
            </w:r>
          </w:p>
        </w:tc>
        <w:tc>
          <w:tcPr>
            <w:tcW w:w="7599" w:type="dxa"/>
            <w:shd w:val="clear" w:color="auto" w:fill="auto"/>
          </w:tcPr>
          <w:p w14:paraId="1071198B" w14:textId="77777777" w:rsidR="00AA790C" w:rsidRPr="00DD759E" w:rsidRDefault="00AA790C" w:rsidP="00A54904">
            <w:pPr>
              <w:pStyle w:val="Tabletext0"/>
            </w:pPr>
            <w:r w:rsidRPr="00DD759E">
              <w:t>East along the parallel 20°06.201′S to longitude 148°42.773′E</w:t>
            </w:r>
          </w:p>
        </w:tc>
      </w:tr>
      <w:tr w:rsidR="00AA790C" w:rsidRPr="00DD759E" w14:paraId="1071198F" w14:textId="77777777" w:rsidTr="00A54904">
        <w:tc>
          <w:tcPr>
            <w:tcW w:w="714" w:type="dxa"/>
            <w:tcBorders>
              <w:bottom w:val="single" w:sz="2" w:space="0" w:color="auto"/>
            </w:tcBorders>
            <w:shd w:val="clear" w:color="auto" w:fill="auto"/>
          </w:tcPr>
          <w:p w14:paraId="1071198D"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8E" w14:textId="77777777" w:rsidR="00AA790C" w:rsidRPr="00DD759E" w:rsidRDefault="00AA790C" w:rsidP="00A54904">
            <w:pPr>
              <w:pStyle w:val="Tabletext0"/>
            </w:pPr>
            <w:r w:rsidRPr="00DD759E">
              <w:t>South along the meridian 148°42.773′E to latitude 20°06.902′S</w:t>
            </w:r>
          </w:p>
        </w:tc>
      </w:tr>
      <w:tr w:rsidR="00AA790C" w:rsidRPr="00DD759E" w14:paraId="10711992" w14:textId="77777777" w:rsidTr="00A54904">
        <w:tc>
          <w:tcPr>
            <w:tcW w:w="714" w:type="dxa"/>
            <w:tcBorders>
              <w:top w:val="single" w:sz="2" w:space="0" w:color="auto"/>
              <w:bottom w:val="single" w:sz="2" w:space="0" w:color="auto"/>
            </w:tcBorders>
            <w:shd w:val="clear" w:color="auto" w:fill="auto"/>
          </w:tcPr>
          <w:p w14:paraId="10711990"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91" w14:textId="77777777" w:rsidR="00AA790C" w:rsidRPr="00DD759E" w:rsidRDefault="00AA790C" w:rsidP="00A54904">
            <w:pPr>
              <w:pStyle w:val="Tabletext0"/>
            </w:pPr>
            <w:r w:rsidRPr="00DD759E">
              <w:t>West along the parallel 20°06.902′S to longitude 148°42.375′E</w:t>
            </w:r>
          </w:p>
        </w:tc>
      </w:tr>
      <w:tr w:rsidR="00AA790C" w:rsidRPr="00DD759E" w14:paraId="10711995" w14:textId="77777777" w:rsidTr="00A54904">
        <w:tc>
          <w:tcPr>
            <w:tcW w:w="714" w:type="dxa"/>
            <w:tcBorders>
              <w:top w:val="single" w:sz="2" w:space="0" w:color="auto"/>
              <w:bottom w:val="single" w:sz="12" w:space="0" w:color="auto"/>
            </w:tcBorders>
            <w:shd w:val="clear" w:color="auto" w:fill="auto"/>
          </w:tcPr>
          <w:p w14:paraId="10711993"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994" w14:textId="77777777" w:rsidR="00AA790C" w:rsidRPr="00DD759E" w:rsidRDefault="00AA790C" w:rsidP="00A54904">
            <w:pPr>
              <w:pStyle w:val="Tabletext0"/>
            </w:pPr>
            <w:r w:rsidRPr="00DD759E">
              <w:t>North along the meridian 148°42.375′E to the starting point</w:t>
            </w:r>
          </w:p>
        </w:tc>
      </w:tr>
    </w:tbl>
    <w:p w14:paraId="10711996" w14:textId="77777777" w:rsidR="00AA790C" w:rsidRPr="00DD759E" w:rsidRDefault="00AA790C" w:rsidP="00AA790C">
      <w:pPr>
        <w:pStyle w:val="ActHead5"/>
      </w:pPr>
      <w:bookmarkStart w:id="382" w:name="_Toc501380058"/>
      <w:r w:rsidRPr="00DD759E">
        <w:rPr>
          <w:rStyle w:val="CharSectno"/>
        </w:rPr>
        <w:t>7</w:t>
      </w:r>
      <w:r w:rsidRPr="00DD759E">
        <w:t xml:space="preserve">  Grassy Island (southern beach only) significant bird site</w:t>
      </w:r>
      <w:bookmarkEnd w:id="382"/>
    </w:p>
    <w:p w14:paraId="10711997" w14:textId="77777777" w:rsidR="00AA790C" w:rsidRPr="00DD759E" w:rsidRDefault="00AA790C" w:rsidP="00AA790C">
      <w:pPr>
        <w:pStyle w:val="Subsection"/>
        <w:rPr>
          <w:rFonts w:eastAsia="Calibri"/>
          <w:szCs w:val="22"/>
        </w:rPr>
      </w:pPr>
      <w:r w:rsidRPr="00DD759E">
        <w:tab/>
      </w:r>
      <w:r w:rsidRPr="00DD759E">
        <w:tab/>
        <w:t xml:space="preserve">The Grassy Island (southern beach only) significant bird site is the area </w:t>
      </w:r>
      <w:r w:rsidRPr="00DD759E">
        <w:rPr>
          <w:rFonts w:eastAsia="Calibri"/>
          <w:szCs w:val="22"/>
        </w:rPr>
        <w:t>bounded by the line starting at the point described in item 1 of the following table and running progressively as described in the table.</w:t>
      </w:r>
    </w:p>
    <w:p w14:paraId="10711998"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9A" w14:textId="77777777" w:rsidTr="00A54904">
        <w:trPr>
          <w:tblHeader/>
        </w:trPr>
        <w:tc>
          <w:tcPr>
            <w:tcW w:w="8313" w:type="dxa"/>
            <w:gridSpan w:val="2"/>
            <w:tcBorders>
              <w:top w:val="single" w:sz="12" w:space="0" w:color="auto"/>
              <w:bottom w:val="single" w:sz="6" w:space="0" w:color="auto"/>
            </w:tcBorders>
            <w:shd w:val="clear" w:color="auto" w:fill="auto"/>
          </w:tcPr>
          <w:p w14:paraId="10711999" w14:textId="77777777" w:rsidR="00AA790C" w:rsidRPr="00DD759E" w:rsidRDefault="00AA790C" w:rsidP="00A54904">
            <w:pPr>
              <w:pStyle w:val="TableHeading"/>
            </w:pPr>
            <w:r w:rsidRPr="00DD759E">
              <w:t>Grassy Island (southern beach only) significant bird site</w:t>
            </w:r>
          </w:p>
        </w:tc>
      </w:tr>
      <w:tr w:rsidR="00AA790C" w:rsidRPr="00DD759E" w14:paraId="1071199D" w14:textId="77777777" w:rsidTr="00A54904">
        <w:trPr>
          <w:tblHeader/>
        </w:trPr>
        <w:tc>
          <w:tcPr>
            <w:tcW w:w="714" w:type="dxa"/>
            <w:tcBorders>
              <w:top w:val="single" w:sz="6" w:space="0" w:color="auto"/>
              <w:bottom w:val="single" w:sz="12" w:space="0" w:color="auto"/>
            </w:tcBorders>
            <w:shd w:val="clear" w:color="auto" w:fill="auto"/>
          </w:tcPr>
          <w:p w14:paraId="1071199B"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9C" w14:textId="77777777" w:rsidR="00AA790C" w:rsidRPr="00DD759E" w:rsidRDefault="00AA790C" w:rsidP="00A54904">
            <w:pPr>
              <w:pStyle w:val="TableHeading"/>
            </w:pPr>
            <w:r w:rsidRPr="00DD759E">
              <w:t>Description</w:t>
            </w:r>
          </w:p>
        </w:tc>
      </w:tr>
      <w:tr w:rsidR="00AA790C" w:rsidRPr="00DD759E" w14:paraId="107119A0" w14:textId="77777777" w:rsidTr="00A54904">
        <w:tc>
          <w:tcPr>
            <w:tcW w:w="714" w:type="dxa"/>
            <w:tcBorders>
              <w:top w:val="single" w:sz="12" w:space="0" w:color="auto"/>
            </w:tcBorders>
            <w:shd w:val="clear" w:color="auto" w:fill="auto"/>
          </w:tcPr>
          <w:p w14:paraId="1071199E"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9F" w14:textId="77777777" w:rsidR="00AA790C" w:rsidRPr="00DD759E" w:rsidRDefault="00AA790C" w:rsidP="00A54904">
            <w:pPr>
              <w:pStyle w:val="Tabletext0"/>
            </w:pPr>
            <w:r w:rsidRPr="00DD759E">
              <w:t>The intersection of the Grassy Island (20</w:t>
            </w:r>
            <w:r>
              <w:noBreakHyphen/>
            </w:r>
            <w:r w:rsidRPr="00DD759E">
              <w:t>030) coastline at mean low water and the meridian 148°36.437′E (at the point closest to 20°08.922′S 148°36.437′E)</w:t>
            </w:r>
          </w:p>
        </w:tc>
      </w:tr>
      <w:tr w:rsidR="00AA790C" w:rsidRPr="00DD759E" w14:paraId="107119A3" w14:textId="77777777" w:rsidTr="00A54904">
        <w:tc>
          <w:tcPr>
            <w:tcW w:w="714" w:type="dxa"/>
            <w:shd w:val="clear" w:color="auto" w:fill="auto"/>
          </w:tcPr>
          <w:p w14:paraId="107119A1" w14:textId="77777777" w:rsidR="00AA790C" w:rsidRPr="00DD759E" w:rsidRDefault="00AA790C" w:rsidP="00A54904">
            <w:pPr>
              <w:pStyle w:val="Tabletext0"/>
            </w:pPr>
            <w:r w:rsidRPr="00DD759E">
              <w:t>2</w:t>
            </w:r>
          </w:p>
        </w:tc>
        <w:tc>
          <w:tcPr>
            <w:tcW w:w="7599" w:type="dxa"/>
            <w:shd w:val="clear" w:color="auto" w:fill="auto"/>
          </w:tcPr>
          <w:p w14:paraId="107119A2" w14:textId="77777777" w:rsidR="00AA790C" w:rsidRPr="00DD759E" w:rsidRDefault="00AA790C" w:rsidP="00A54904">
            <w:pPr>
              <w:pStyle w:val="Tabletext0"/>
            </w:pPr>
            <w:r w:rsidRPr="00DD759E">
              <w:t>South along the meridian 148°36.437′E to latitude 20°09.250′S</w:t>
            </w:r>
          </w:p>
        </w:tc>
      </w:tr>
      <w:tr w:rsidR="00AA790C" w:rsidRPr="00DD759E" w14:paraId="107119A6" w14:textId="77777777" w:rsidTr="00A54904">
        <w:tc>
          <w:tcPr>
            <w:tcW w:w="714" w:type="dxa"/>
            <w:tcBorders>
              <w:bottom w:val="single" w:sz="2" w:space="0" w:color="auto"/>
            </w:tcBorders>
            <w:shd w:val="clear" w:color="auto" w:fill="auto"/>
          </w:tcPr>
          <w:p w14:paraId="107119A4"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A5" w14:textId="77777777" w:rsidR="00AA790C" w:rsidRPr="00DD759E" w:rsidRDefault="00AA790C" w:rsidP="00A54904">
            <w:pPr>
              <w:pStyle w:val="Tabletext0"/>
            </w:pPr>
            <w:r w:rsidRPr="00DD759E">
              <w:t>West along the parallel 20°09.250′S to the intersection of the Grassy Island (20</w:t>
            </w:r>
            <w:r>
              <w:noBreakHyphen/>
            </w:r>
            <w:r w:rsidRPr="00DD759E">
              <w:t>030) coastline at mean low water and the parallel 20°09.250′S (at the point closest to 20°09.250′S 148°36.077′E)</w:t>
            </w:r>
          </w:p>
        </w:tc>
      </w:tr>
      <w:tr w:rsidR="00AA790C" w:rsidRPr="00DD759E" w14:paraId="107119A9" w14:textId="77777777" w:rsidTr="00A54904">
        <w:tc>
          <w:tcPr>
            <w:tcW w:w="714" w:type="dxa"/>
            <w:tcBorders>
              <w:top w:val="single" w:sz="2" w:space="0" w:color="auto"/>
              <w:bottom w:val="single" w:sz="12" w:space="0" w:color="auto"/>
            </w:tcBorders>
            <w:shd w:val="clear" w:color="auto" w:fill="auto"/>
          </w:tcPr>
          <w:p w14:paraId="107119A7" w14:textId="77777777" w:rsidR="00AA790C" w:rsidRPr="00DD759E" w:rsidRDefault="00AA790C" w:rsidP="00A54904">
            <w:pPr>
              <w:pStyle w:val="Tabletext0"/>
            </w:pPr>
            <w:r w:rsidRPr="00DD759E">
              <w:t>4</w:t>
            </w:r>
          </w:p>
        </w:tc>
        <w:tc>
          <w:tcPr>
            <w:tcW w:w="7599" w:type="dxa"/>
            <w:tcBorders>
              <w:top w:val="single" w:sz="2" w:space="0" w:color="auto"/>
              <w:bottom w:val="single" w:sz="12" w:space="0" w:color="auto"/>
            </w:tcBorders>
            <w:shd w:val="clear" w:color="auto" w:fill="auto"/>
          </w:tcPr>
          <w:p w14:paraId="107119A8" w14:textId="77777777" w:rsidR="00AA790C" w:rsidRPr="00DD759E" w:rsidRDefault="00AA790C" w:rsidP="00A54904">
            <w:pPr>
              <w:pStyle w:val="Tabletext0"/>
            </w:pPr>
            <w:r w:rsidRPr="00DD759E">
              <w:t>Generally north</w:t>
            </w:r>
            <w:r>
              <w:noBreakHyphen/>
            </w:r>
            <w:r w:rsidRPr="00DD759E">
              <w:t>easterly along the Grassy Island (20</w:t>
            </w:r>
            <w:r>
              <w:noBreakHyphen/>
            </w:r>
            <w:r w:rsidRPr="00DD759E">
              <w:t>030) coastline at mean low water to the starting point</w:t>
            </w:r>
          </w:p>
        </w:tc>
      </w:tr>
    </w:tbl>
    <w:p w14:paraId="107119AA" w14:textId="77777777" w:rsidR="00AA790C" w:rsidRPr="00DD759E" w:rsidRDefault="00AA790C" w:rsidP="00AA790C">
      <w:pPr>
        <w:pStyle w:val="ActHead5"/>
      </w:pPr>
      <w:bookmarkStart w:id="383" w:name="_Toc501380059"/>
      <w:r w:rsidRPr="00DD759E">
        <w:rPr>
          <w:rStyle w:val="CharSectno"/>
        </w:rPr>
        <w:t>8</w:t>
      </w:r>
      <w:r w:rsidRPr="00DD759E">
        <w:t xml:space="preserve">  Armit Islets (No 1) significant bird site</w:t>
      </w:r>
      <w:bookmarkEnd w:id="383"/>
    </w:p>
    <w:p w14:paraId="107119AB" w14:textId="77777777" w:rsidR="00AA790C" w:rsidRPr="00DD759E" w:rsidRDefault="00AA790C" w:rsidP="00AA790C">
      <w:pPr>
        <w:pStyle w:val="Subsection"/>
        <w:rPr>
          <w:rFonts w:eastAsia="Calibri"/>
          <w:szCs w:val="22"/>
        </w:rPr>
      </w:pPr>
      <w:r w:rsidRPr="00DD759E">
        <w:tab/>
      </w:r>
      <w:r w:rsidRPr="00DD759E">
        <w:tab/>
        <w:t xml:space="preserve">The Armit Islets (No 1) significant bird site is the area </w:t>
      </w:r>
      <w:r w:rsidRPr="00DD759E">
        <w:rPr>
          <w:rFonts w:eastAsia="Calibri"/>
          <w:szCs w:val="22"/>
        </w:rPr>
        <w:t>bounded by the line starting at the point described in item 1 of the following table and running progressively as described in the table.</w:t>
      </w:r>
    </w:p>
    <w:p w14:paraId="107119AC"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AE" w14:textId="77777777" w:rsidTr="00A54904">
        <w:trPr>
          <w:tblHeader/>
        </w:trPr>
        <w:tc>
          <w:tcPr>
            <w:tcW w:w="8313" w:type="dxa"/>
            <w:gridSpan w:val="2"/>
            <w:tcBorders>
              <w:top w:val="single" w:sz="12" w:space="0" w:color="auto"/>
              <w:bottom w:val="single" w:sz="6" w:space="0" w:color="auto"/>
            </w:tcBorders>
            <w:shd w:val="clear" w:color="auto" w:fill="auto"/>
          </w:tcPr>
          <w:p w14:paraId="107119AD" w14:textId="77777777" w:rsidR="00AA790C" w:rsidRPr="00DD759E" w:rsidRDefault="00AA790C" w:rsidP="00A54904">
            <w:pPr>
              <w:pStyle w:val="TableHeading"/>
            </w:pPr>
            <w:r w:rsidRPr="00DD759E">
              <w:t>Armit Islets (No 1) significant bird site</w:t>
            </w:r>
          </w:p>
        </w:tc>
      </w:tr>
      <w:tr w:rsidR="00AA790C" w:rsidRPr="00DD759E" w14:paraId="107119B1" w14:textId="77777777" w:rsidTr="00A54904">
        <w:trPr>
          <w:tblHeader/>
        </w:trPr>
        <w:tc>
          <w:tcPr>
            <w:tcW w:w="714" w:type="dxa"/>
            <w:tcBorders>
              <w:top w:val="single" w:sz="6" w:space="0" w:color="auto"/>
              <w:bottom w:val="single" w:sz="12" w:space="0" w:color="auto"/>
            </w:tcBorders>
            <w:shd w:val="clear" w:color="auto" w:fill="auto"/>
          </w:tcPr>
          <w:p w14:paraId="107119AF"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B0" w14:textId="77777777" w:rsidR="00AA790C" w:rsidRPr="00DD759E" w:rsidRDefault="00AA790C" w:rsidP="00A54904">
            <w:pPr>
              <w:pStyle w:val="TableHeading"/>
            </w:pPr>
            <w:r w:rsidRPr="00DD759E">
              <w:t>Description</w:t>
            </w:r>
          </w:p>
        </w:tc>
      </w:tr>
      <w:tr w:rsidR="00AA790C" w:rsidRPr="00DD759E" w14:paraId="107119B4" w14:textId="77777777" w:rsidTr="00A54904">
        <w:tc>
          <w:tcPr>
            <w:tcW w:w="714" w:type="dxa"/>
            <w:tcBorders>
              <w:top w:val="single" w:sz="12" w:space="0" w:color="auto"/>
            </w:tcBorders>
            <w:shd w:val="clear" w:color="auto" w:fill="auto"/>
          </w:tcPr>
          <w:p w14:paraId="107119B2"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B3" w14:textId="77777777" w:rsidR="00AA790C" w:rsidRPr="00DD759E" w:rsidRDefault="00AA790C" w:rsidP="00A54904">
            <w:pPr>
              <w:pStyle w:val="Tabletext0"/>
            </w:pPr>
            <w:r w:rsidRPr="00DD759E">
              <w:t>The point 20°06.410′S 148°39.211′E</w:t>
            </w:r>
          </w:p>
        </w:tc>
      </w:tr>
      <w:tr w:rsidR="00AA790C" w:rsidRPr="00DD759E" w14:paraId="107119B7" w14:textId="77777777" w:rsidTr="00A54904">
        <w:tc>
          <w:tcPr>
            <w:tcW w:w="714" w:type="dxa"/>
            <w:shd w:val="clear" w:color="auto" w:fill="auto"/>
          </w:tcPr>
          <w:p w14:paraId="107119B5" w14:textId="77777777" w:rsidR="00AA790C" w:rsidRPr="00DD759E" w:rsidRDefault="00AA790C" w:rsidP="00A54904">
            <w:pPr>
              <w:pStyle w:val="Tabletext0"/>
            </w:pPr>
            <w:r w:rsidRPr="00DD759E">
              <w:t>2</w:t>
            </w:r>
          </w:p>
        </w:tc>
        <w:tc>
          <w:tcPr>
            <w:tcW w:w="7599" w:type="dxa"/>
            <w:shd w:val="clear" w:color="auto" w:fill="auto"/>
          </w:tcPr>
          <w:p w14:paraId="107119B6" w14:textId="77777777" w:rsidR="00AA790C" w:rsidRPr="00DD759E" w:rsidRDefault="00AA790C" w:rsidP="00A54904">
            <w:pPr>
              <w:pStyle w:val="Tabletext0"/>
            </w:pPr>
            <w:r w:rsidRPr="00DD759E">
              <w:t>East along the parallel 20°06.410′S to longitude 148°39.717′E</w:t>
            </w:r>
          </w:p>
        </w:tc>
      </w:tr>
      <w:tr w:rsidR="00AA790C" w:rsidRPr="00DD759E" w14:paraId="107119BA" w14:textId="77777777" w:rsidTr="00A54904">
        <w:tc>
          <w:tcPr>
            <w:tcW w:w="714" w:type="dxa"/>
            <w:tcBorders>
              <w:bottom w:val="single" w:sz="2" w:space="0" w:color="auto"/>
            </w:tcBorders>
            <w:shd w:val="clear" w:color="auto" w:fill="auto"/>
          </w:tcPr>
          <w:p w14:paraId="107119B8"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B9" w14:textId="77777777" w:rsidR="00AA790C" w:rsidRPr="00DD759E" w:rsidRDefault="00AA790C" w:rsidP="00A54904">
            <w:pPr>
              <w:pStyle w:val="Tabletext0"/>
            </w:pPr>
            <w:r w:rsidRPr="00DD759E">
              <w:t>South along the meridian 148°39.717′E to latitude 20°06.905′S</w:t>
            </w:r>
          </w:p>
        </w:tc>
      </w:tr>
      <w:tr w:rsidR="00AA790C" w:rsidRPr="00DD759E" w14:paraId="107119BD" w14:textId="77777777" w:rsidTr="00A54904">
        <w:tc>
          <w:tcPr>
            <w:tcW w:w="714" w:type="dxa"/>
            <w:tcBorders>
              <w:top w:val="single" w:sz="2" w:space="0" w:color="auto"/>
              <w:bottom w:val="single" w:sz="2" w:space="0" w:color="auto"/>
            </w:tcBorders>
            <w:shd w:val="clear" w:color="auto" w:fill="auto"/>
          </w:tcPr>
          <w:p w14:paraId="107119BB"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BC" w14:textId="77777777" w:rsidR="00AA790C" w:rsidRPr="00DD759E" w:rsidRDefault="00AA790C" w:rsidP="00A54904">
            <w:pPr>
              <w:pStyle w:val="Tabletext0"/>
            </w:pPr>
            <w:r w:rsidRPr="00DD759E">
              <w:t>West along the parallel 20°06.905′S to longitude 148°39.211′E</w:t>
            </w:r>
          </w:p>
        </w:tc>
      </w:tr>
      <w:tr w:rsidR="00AA790C" w:rsidRPr="00DD759E" w14:paraId="107119C0" w14:textId="77777777" w:rsidTr="00A54904">
        <w:tc>
          <w:tcPr>
            <w:tcW w:w="714" w:type="dxa"/>
            <w:tcBorders>
              <w:top w:val="single" w:sz="2" w:space="0" w:color="auto"/>
              <w:bottom w:val="single" w:sz="12" w:space="0" w:color="auto"/>
            </w:tcBorders>
            <w:shd w:val="clear" w:color="auto" w:fill="auto"/>
          </w:tcPr>
          <w:p w14:paraId="107119BE"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9BF" w14:textId="77777777" w:rsidR="00AA790C" w:rsidRPr="00DD759E" w:rsidRDefault="00AA790C" w:rsidP="00A54904">
            <w:pPr>
              <w:pStyle w:val="Tabletext0"/>
            </w:pPr>
            <w:r w:rsidRPr="00DD759E">
              <w:t>North along the meridian 148°39.211′E to the starting point</w:t>
            </w:r>
          </w:p>
        </w:tc>
      </w:tr>
    </w:tbl>
    <w:p w14:paraId="107119C1" w14:textId="77777777" w:rsidR="00AA790C" w:rsidRPr="00DD759E" w:rsidRDefault="00AA790C" w:rsidP="00AA790C">
      <w:pPr>
        <w:pStyle w:val="ActHead5"/>
      </w:pPr>
      <w:bookmarkStart w:id="384" w:name="_Toc501380060"/>
      <w:r w:rsidRPr="00DD759E">
        <w:rPr>
          <w:rStyle w:val="CharSectno"/>
        </w:rPr>
        <w:t>9</w:t>
      </w:r>
      <w:r w:rsidRPr="00DD759E">
        <w:t xml:space="preserve">  Olden Rock (south of Olden Island) significant bird site</w:t>
      </w:r>
      <w:bookmarkEnd w:id="384"/>
    </w:p>
    <w:p w14:paraId="107119C2" w14:textId="77777777" w:rsidR="00AA790C" w:rsidRPr="00DD759E" w:rsidRDefault="00AA790C" w:rsidP="00AA790C">
      <w:pPr>
        <w:pStyle w:val="Subsection"/>
        <w:rPr>
          <w:rFonts w:eastAsia="Calibri"/>
          <w:szCs w:val="22"/>
        </w:rPr>
      </w:pPr>
      <w:r w:rsidRPr="00DD759E">
        <w:tab/>
      </w:r>
      <w:r w:rsidRPr="00DD759E">
        <w:tab/>
        <w:t xml:space="preserve">The Olden Rock (south of Olden Island) significant bird site is the area </w:t>
      </w:r>
      <w:r w:rsidRPr="00DD759E">
        <w:rPr>
          <w:rFonts w:eastAsia="Calibri"/>
          <w:szCs w:val="22"/>
        </w:rPr>
        <w:t>bounded by the line starting at the point described in item 1 of the following table and running progressively as described in the table.</w:t>
      </w:r>
    </w:p>
    <w:p w14:paraId="107119C3"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C5" w14:textId="77777777" w:rsidTr="00A54904">
        <w:trPr>
          <w:tblHeader/>
        </w:trPr>
        <w:tc>
          <w:tcPr>
            <w:tcW w:w="8313" w:type="dxa"/>
            <w:gridSpan w:val="2"/>
            <w:tcBorders>
              <w:top w:val="single" w:sz="12" w:space="0" w:color="auto"/>
              <w:bottom w:val="single" w:sz="6" w:space="0" w:color="auto"/>
            </w:tcBorders>
            <w:shd w:val="clear" w:color="auto" w:fill="auto"/>
          </w:tcPr>
          <w:p w14:paraId="107119C4" w14:textId="77777777" w:rsidR="00AA790C" w:rsidRPr="00DD759E" w:rsidRDefault="00AA790C" w:rsidP="00A54904">
            <w:pPr>
              <w:pStyle w:val="TableHeading"/>
            </w:pPr>
            <w:r w:rsidRPr="00DD759E">
              <w:t>Olden Rock (south of Olden Island) significant bird site</w:t>
            </w:r>
          </w:p>
        </w:tc>
      </w:tr>
      <w:tr w:rsidR="00AA790C" w:rsidRPr="00DD759E" w14:paraId="107119C8" w14:textId="77777777" w:rsidTr="00A54904">
        <w:trPr>
          <w:tblHeader/>
        </w:trPr>
        <w:tc>
          <w:tcPr>
            <w:tcW w:w="714" w:type="dxa"/>
            <w:tcBorders>
              <w:top w:val="single" w:sz="6" w:space="0" w:color="auto"/>
              <w:bottom w:val="single" w:sz="12" w:space="0" w:color="auto"/>
            </w:tcBorders>
            <w:shd w:val="clear" w:color="auto" w:fill="auto"/>
          </w:tcPr>
          <w:p w14:paraId="107119C6"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C7" w14:textId="77777777" w:rsidR="00AA790C" w:rsidRPr="00DD759E" w:rsidRDefault="00AA790C" w:rsidP="00A54904">
            <w:pPr>
              <w:pStyle w:val="TableHeading"/>
            </w:pPr>
            <w:r w:rsidRPr="00DD759E">
              <w:t>Description</w:t>
            </w:r>
          </w:p>
        </w:tc>
      </w:tr>
      <w:tr w:rsidR="00AA790C" w:rsidRPr="00DD759E" w14:paraId="107119CB" w14:textId="77777777" w:rsidTr="00A54904">
        <w:tc>
          <w:tcPr>
            <w:tcW w:w="714" w:type="dxa"/>
            <w:tcBorders>
              <w:top w:val="single" w:sz="12" w:space="0" w:color="auto"/>
            </w:tcBorders>
            <w:shd w:val="clear" w:color="auto" w:fill="auto"/>
          </w:tcPr>
          <w:p w14:paraId="107119C9"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CA" w14:textId="77777777" w:rsidR="00AA790C" w:rsidRPr="00DD759E" w:rsidRDefault="00AA790C" w:rsidP="00A54904">
            <w:pPr>
              <w:pStyle w:val="Tabletext0"/>
            </w:pPr>
            <w:r w:rsidRPr="00DD759E">
              <w:t>The point 20°06.291′S 148°34.396′E</w:t>
            </w:r>
          </w:p>
        </w:tc>
      </w:tr>
      <w:tr w:rsidR="00AA790C" w:rsidRPr="00DD759E" w14:paraId="107119CE" w14:textId="77777777" w:rsidTr="00A54904">
        <w:tc>
          <w:tcPr>
            <w:tcW w:w="714" w:type="dxa"/>
            <w:shd w:val="clear" w:color="auto" w:fill="auto"/>
          </w:tcPr>
          <w:p w14:paraId="107119CC" w14:textId="77777777" w:rsidR="00AA790C" w:rsidRPr="00DD759E" w:rsidRDefault="00AA790C" w:rsidP="00A54904">
            <w:pPr>
              <w:pStyle w:val="Tabletext0"/>
            </w:pPr>
            <w:r w:rsidRPr="00DD759E">
              <w:t>2</w:t>
            </w:r>
          </w:p>
        </w:tc>
        <w:tc>
          <w:tcPr>
            <w:tcW w:w="7599" w:type="dxa"/>
            <w:shd w:val="clear" w:color="auto" w:fill="auto"/>
          </w:tcPr>
          <w:p w14:paraId="107119CD" w14:textId="77777777" w:rsidR="00AA790C" w:rsidRPr="00DD759E" w:rsidRDefault="00AA790C" w:rsidP="00A54904">
            <w:pPr>
              <w:pStyle w:val="Tabletext0"/>
            </w:pPr>
            <w:r w:rsidRPr="00DD759E">
              <w:t>East along the parallel 20°06.291′S to longitude 148°34.775′E</w:t>
            </w:r>
          </w:p>
        </w:tc>
      </w:tr>
      <w:tr w:rsidR="00AA790C" w:rsidRPr="00DD759E" w14:paraId="107119D1" w14:textId="77777777" w:rsidTr="00A54904">
        <w:tc>
          <w:tcPr>
            <w:tcW w:w="714" w:type="dxa"/>
            <w:tcBorders>
              <w:bottom w:val="single" w:sz="2" w:space="0" w:color="auto"/>
            </w:tcBorders>
            <w:shd w:val="clear" w:color="auto" w:fill="auto"/>
          </w:tcPr>
          <w:p w14:paraId="107119CF"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D0" w14:textId="77777777" w:rsidR="00AA790C" w:rsidRPr="00DD759E" w:rsidRDefault="00AA790C" w:rsidP="00A54904">
            <w:pPr>
              <w:pStyle w:val="Tabletext0"/>
            </w:pPr>
            <w:r w:rsidRPr="00DD759E">
              <w:t>South along the meridian 148°34.775′E to latitude 20°06.576′S</w:t>
            </w:r>
          </w:p>
        </w:tc>
      </w:tr>
      <w:tr w:rsidR="00AA790C" w:rsidRPr="00DD759E" w14:paraId="107119D4" w14:textId="77777777" w:rsidTr="00A54904">
        <w:tc>
          <w:tcPr>
            <w:tcW w:w="714" w:type="dxa"/>
            <w:tcBorders>
              <w:top w:val="single" w:sz="2" w:space="0" w:color="auto"/>
              <w:bottom w:val="single" w:sz="2" w:space="0" w:color="auto"/>
            </w:tcBorders>
            <w:shd w:val="clear" w:color="auto" w:fill="auto"/>
          </w:tcPr>
          <w:p w14:paraId="107119D2" w14:textId="77777777" w:rsidR="00AA790C" w:rsidRPr="00DD759E" w:rsidRDefault="00AA790C" w:rsidP="00A54904">
            <w:pPr>
              <w:pStyle w:val="Tabletext0"/>
            </w:pPr>
            <w:r w:rsidRPr="00DD759E">
              <w:t>4</w:t>
            </w:r>
          </w:p>
        </w:tc>
        <w:tc>
          <w:tcPr>
            <w:tcW w:w="7599" w:type="dxa"/>
            <w:tcBorders>
              <w:top w:val="single" w:sz="2" w:space="0" w:color="auto"/>
              <w:bottom w:val="single" w:sz="2" w:space="0" w:color="auto"/>
            </w:tcBorders>
            <w:shd w:val="clear" w:color="auto" w:fill="auto"/>
          </w:tcPr>
          <w:p w14:paraId="107119D3" w14:textId="77777777" w:rsidR="00AA790C" w:rsidRPr="00DD759E" w:rsidRDefault="00AA790C" w:rsidP="00A54904">
            <w:pPr>
              <w:pStyle w:val="Tabletext0"/>
            </w:pPr>
            <w:r w:rsidRPr="00DD759E">
              <w:t>West along the parallel 20°06.576′S to longitude 148°34.396′E</w:t>
            </w:r>
          </w:p>
        </w:tc>
      </w:tr>
      <w:tr w:rsidR="00AA790C" w:rsidRPr="00DD759E" w14:paraId="107119D7" w14:textId="77777777" w:rsidTr="00A54904">
        <w:tc>
          <w:tcPr>
            <w:tcW w:w="714" w:type="dxa"/>
            <w:tcBorders>
              <w:top w:val="single" w:sz="2" w:space="0" w:color="auto"/>
              <w:bottom w:val="single" w:sz="12" w:space="0" w:color="auto"/>
            </w:tcBorders>
            <w:shd w:val="clear" w:color="auto" w:fill="auto"/>
          </w:tcPr>
          <w:p w14:paraId="107119D5"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9D6" w14:textId="77777777" w:rsidR="00AA790C" w:rsidRPr="00DD759E" w:rsidRDefault="00AA790C" w:rsidP="00A54904">
            <w:pPr>
              <w:pStyle w:val="Tabletext0"/>
            </w:pPr>
            <w:r w:rsidRPr="00DD759E">
              <w:t>North along the meridian 148°34.396′E to the starting point</w:t>
            </w:r>
          </w:p>
        </w:tc>
      </w:tr>
    </w:tbl>
    <w:p w14:paraId="107119D8" w14:textId="77777777" w:rsidR="00AA790C" w:rsidRPr="00DD759E" w:rsidRDefault="00AA790C" w:rsidP="00AA790C">
      <w:pPr>
        <w:pStyle w:val="ActHead5"/>
      </w:pPr>
      <w:bookmarkStart w:id="385" w:name="_Toc501380061"/>
      <w:r w:rsidRPr="00DD759E">
        <w:rPr>
          <w:rStyle w:val="CharSectno"/>
        </w:rPr>
        <w:t>10</w:t>
      </w:r>
      <w:r w:rsidRPr="00DD759E">
        <w:t xml:space="preserve">  Shaw Island (beach east of Burning Point) significant bird site</w:t>
      </w:r>
      <w:bookmarkEnd w:id="385"/>
    </w:p>
    <w:p w14:paraId="107119D9" w14:textId="77777777" w:rsidR="00AA790C" w:rsidRPr="00DD759E" w:rsidRDefault="00AA790C" w:rsidP="00AA790C">
      <w:pPr>
        <w:pStyle w:val="Subsection"/>
        <w:rPr>
          <w:rFonts w:eastAsia="Calibri"/>
          <w:szCs w:val="22"/>
        </w:rPr>
      </w:pPr>
      <w:r w:rsidRPr="00DD759E">
        <w:tab/>
      </w:r>
      <w:r w:rsidRPr="00DD759E">
        <w:tab/>
        <w:t xml:space="preserve">The Shaw Island (beach east of Burning Point) significant bird site is the area </w:t>
      </w:r>
      <w:r w:rsidRPr="00DD759E">
        <w:rPr>
          <w:rFonts w:eastAsia="Calibri"/>
          <w:szCs w:val="22"/>
        </w:rPr>
        <w:t>bounded by the line starting at the point described in item 1 of the following table and running progressively as described in the table.</w:t>
      </w:r>
    </w:p>
    <w:p w14:paraId="107119DA"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DC" w14:textId="77777777" w:rsidTr="00A54904">
        <w:trPr>
          <w:tblHeader/>
        </w:trPr>
        <w:tc>
          <w:tcPr>
            <w:tcW w:w="8313" w:type="dxa"/>
            <w:gridSpan w:val="2"/>
            <w:tcBorders>
              <w:top w:val="single" w:sz="12" w:space="0" w:color="auto"/>
              <w:bottom w:val="single" w:sz="6" w:space="0" w:color="auto"/>
            </w:tcBorders>
            <w:shd w:val="clear" w:color="auto" w:fill="auto"/>
          </w:tcPr>
          <w:p w14:paraId="107119DB" w14:textId="77777777" w:rsidR="00AA790C" w:rsidRPr="00DD759E" w:rsidRDefault="00AA790C" w:rsidP="00A54904">
            <w:pPr>
              <w:pStyle w:val="TableHeading"/>
            </w:pPr>
            <w:r w:rsidRPr="00DD759E">
              <w:t>Shaw Island (beach east of Burning Point) significant bird site</w:t>
            </w:r>
          </w:p>
        </w:tc>
      </w:tr>
      <w:tr w:rsidR="00AA790C" w:rsidRPr="00DD759E" w14:paraId="107119DF" w14:textId="77777777" w:rsidTr="00A54904">
        <w:trPr>
          <w:tblHeader/>
        </w:trPr>
        <w:tc>
          <w:tcPr>
            <w:tcW w:w="714" w:type="dxa"/>
            <w:tcBorders>
              <w:top w:val="single" w:sz="6" w:space="0" w:color="auto"/>
              <w:bottom w:val="single" w:sz="12" w:space="0" w:color="auto"/>
            </w:tcBorders>
            <w:shd w:val="clear" w:color="auto" w:fill="auto"/>
          </w:tcPr>
          <w:p w14:paraId="107119DD"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DE" w14:textId="77777777" w:rsidR="00AA790C" w:rsidRPr="00DD759E" w:rsidRDefault="00AA790C" w:rsidP="00A54904">
            <w:pPr>
              <w:pStyle w:val="TableHeading"/>
            </w:pPr>
            <w:r w:rsidRPr="00DD759E">
              <w:t>Description</w:t>
            </w:r>
          </w:p>
        </w:tc>
      </w:tr>
      <w:tr w:rsidR="00AA790C" w:rsidRPr="00DD759E" w14:paraId="107119E2" w14:textId="77777777" w:rsidTr="00A54904">
        <w:tc>
          <w:tcPr>
            <w:tcW w:w="714" w:type="dxa"/>
            <w:tcBorders>
              <w:top w:val="single" w:sz="12" w:space="0" w:color="auto"/>
            </w:tcBorders>
            <w:shd w:val="clear" w:color="auto" w:fill="auto"/>
          </w:tcPr>
          <w:p w14:paraId="107119E0"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E1" w14:textId="77777777" w:rsidR="00AA790C" w:rsidRPr="00DD759E" w:rsidRDefault="00AA790C" w:rsidP="00A54904">
            <w:pPr>
              <w:pStyle w:val="Tabletext0"/>
            </w:pPr>
            <w:r w:rsidRPr="00DD759E">
              <w:t>The point 20°30.452′S 149°02.875′E</w:t>
            </w:r>
          </w:p>
        </w:tc>
      </w:tr>
      <w:tr w:rsidR="00AA790C" w:rsidRPr="00DD759E" w14:paraId="107119E5" w14:textId="77777777" w:rsidTr="00A54904">
        <w:tc>
          <w:tcPr>
            <w:tcW w:w="714" w:type="dxa"/>
            <w:shd w:val="clear" w:color="auto" w:fill="auto"/>
          </w:tcPr>
          <w:p w14:paraId="107119E3" w14:textId="77777777" w:rsidR="00AA790C" w:rsidRPr="00DD759E" w:rsidRDefault="00AA790C" w:rsidP="00A54904">
            <w:pPr>
              <w:pStyle w:val="Tabletext0"/>
            </w:pPr>
            <w:r w:rsidRPr="00DD759E">
              <w:t>2</w:t>
            </w:r>
          </w:p>
        </w:tc>
        <w:tc>
          <w:tcPr>
            <w:tcW w:w="7599" w:type="dxa"/>
            <w:shd w:val="clear" w:color="auto" w:fill="auto"/>
          </w:tcPr>
          <w:p w14:paraId="107119E4" w14:textId="77777777" w:rsidR="00AA790C" w:rsidRPr="00DD759E" w:rsidRDefault="00AA790C" w:rsidP="00A54904">
            <w:pPr>
              <w:pStyle w:val="Tabletext0"/>
            </w:pPr>
            <w:r w:rsidRPr="00DD759E">
              <w:t>East along the parallel 20°30.452′S to the intersection of the Shaw Island (20</w:t>
            </w:r>
            <w:r>
              <w:noBreakHyphen/>
            </w:r>
            <w:r w:rsidRPr="00DD759E">
              <w:t>102a) coastline at mean low water and the parallel 20°30.452′S (at the point closest to 20°30.452′S 149°03.108′E)</w:t>
            </w:r>
          </w:p>
        </w:tc>
      </w:tr>
      <w:tr w:rsidR="00AA790C" w:rsidRPr="00DD759E" w14:paraId="107119E8" w14:textId="77777777" w:rsidTr="00A54904">
        <w:tc>
          <w:tcPr>
            <w:tcW w:w="714" w:type="dxa"/>
            <w:tcBorders>
              <w:bottom w:val="single" w:sz="2" w:space="0" w:color="auto"/>
            </w:tcBorders>
            <w:shd w:val="clear" w:color="auto" w:fill="auto"/>
          </w:tcPr>
          <w:p w14:paraId="107119E6" w14:textId="77777777" w:rsidR="00AA790C" w:rsidRPr="00DD759E" w:rsidRDefault="00AA790C" w:rsidP="00A54904">
            <w:pPr>
              <w:pStyle w:val="Tabletext0"/>
            </w:pPr>
            <w:r w:rsidRPr="00DD759E">
              <w:t>3</w:t>
            </w:r>
          </w:p>
        </w:tc>
        <w:tc>
          <w:tcPr>
            <w:tcW w:w="7599" w:type="dxa"/>
            <w:tcBorders>
              <w:bottom w:val="single" w:sz="2" w:space="0" w:color="auto"/>
            </w:tcBorders>
            <w:shd w:val="clear" w:color="auto" w:fill="auto"/>
          </w:tcPr>
          <w:p w14:paraId="107119E7" w14:textId="77777777" w:rsidR="00AA790C" w:rsidRPr="00DD759E" w:rsidRDefault="00AA790C" w:rsidP="00A54904">
            <w:pPr>
              <w:pStyle w:val="Tabletext0"/>
            </w:pPr>
            <w:r w:rsidRPr="00DD759E">
              <w:t>Generally south</w:t>
            </w:r>
            <w:r>
              <w:noBreakHyphen/>
            </w:r>
            <w:r w:rsidRPr="00DD759E">
              <w:t>westerly along the Shaw Island (20</w:t>
            </w:r>
            <w:r>
              <w:noBreakHyphen/>
            </w:r>
            <w:r w:rsidRPr="00DD759E">
              <w:t>102a) coastline at mean low water to the intersection of the Shaw Island (20</w:t>
            </w:r>
            <w:r>
              <w:noBreakHyphen/>
            </w:r>
            <w:r w:rsidRPr="00DD759E">
              <w:t>102a) coastline at mean low water and the meridian 149°02.875′E (at the point closest to 20°30.609′S 149°02.875′E)</w:t>
            </w:r>
          </w:p>
        </w:tc>
      </w:tr>
      <w:tr w:rsidR="00AA790C" w:rsidRPr="00DD759E" w14:paraId="107119EB" w14:textId="77777777" w:rsidTr="00A54904">
        <w:tc>
          <w:tcPr>
            <w:tcW w:w="714" w:type="dxa"/>
            <w:tcBorders>
              <w:top w:val="single" w:sz="2" w:space="0" w:color="auto"/>
              <w:bottom w:val="single" w:sz="12" w:space="0" w:color="auto"/>
            </w:tcBorders>
            <w:shd w:val="clear" w:color="auto" w:fill="auto"/>
          </w:tcPr>
          <w:p w14:paraId="107119E9" w14:textId="77777777" w:rsidR="00AA790C" w:rsidRPr="00DD759E" w:rsidRDefault="00AA790C" w:rsidP="00A54904">
            <w:pPr>
              <w:pStyle w:val="Tabletext0"/>
            </w:pPr>
            <w:r w:rsidRPr="00DD759E">
              <w:t>4</w:t>
            </w:r>
          </w:p>
        </w:tc>
        <w:tc>
          <w:tcPr>
            <w:tcW w:w="7599" w:type="dxa"/>
            <w:tcBorders>
              <w:top w:val="single" w:sz="2" w:space="0" w:color="auto"/>
              <w:bottom w:val="single" w:sz="12" w:space="0" w:color="auto"/>
            </w:tcBorders>
            <w:shd w:val="clear" w:color="auto" w:fill="auto"/>
          </w:tcPr>
          <w:p w14:paraId="107119EA" w14:textId="77777777" w:rsidR="00AA790C" w:rsidRPr="00DD759E" w:rsidRDefault="00AA790C" w:rsidP="00A54904">
            <w:pPr>
              <w:pStyle w:val="Tabletext0"/>
            </w:pPr>
            <w:r w:rsidRPr="00DD759E">
              <w:t>North along the meridian 149°02.875′E to the starting point</w:t>
            </w:r>
          </w:p>
        </w:tc>
      </w:tr>
    </w:tbl>
    <w:p w14:paraId="107119EC" w14:textId="77777777" w:rsidR="00AA790C" w:rsidRPr="00DD759E" w:rsidRDefault="00AA790C" w:rsidP="00AA790C">
      <w:pPr>
        <w:pStyle w:val="ActHead5"/>
      </w:pPr>
      <w:bookmarkStart w:id="386" w:name="_Toc501380062"/>
      <w:r w:rsidRPr="00DD759E">
        <w:rPr>
          <w:rStyle w:val="CharSectno"/>
        </w:rPr>
        <w:t>11</w:t>
      </w:r>
      <w:r w:rsidRPr="00DD759E">
        <w:t xml:space="preserve">  South Repulse Island (western beach only) significant bird site</w:t>
      </w:r>
      <w:bookmarkEnd w:id="386"/>
    </w:p>
    <w:p w14:paraId="107119ED" w14:textId="77777777" w:rsidR="00AA790C" w:rsidRPr="00DD759E" w:rsidRDefault="00AA790C" w:rsidP="00AA790C">
      <w:pPr>
        <w:pStyle w:val="Subsection"/>
        <w:rPr>
          <w:rFonts w:eastAsia="Calibri"/>
          <w:szCs w:val="22"/>
        </w:rPr>
      </w:pPr>
      <w:r w:rsidRPr="00DD759E">
        <w:tab/>
      </w:r>
      <w:r w:rsidRPr="00DD759E">
        <w:tab/>
        <w:t xml:space="preserve">The South Repulse Island (western beach only) significant bird site is the area </w:t>
      </w:r>
      <w:r w:rsidRPr="00DD759E">
        <w:rPr>
          <w:rFonts w:eastAsia="Calibri"/>
          <w:szCs w:val="22"/>
        </w:rPr>
        <w:t>bounded by the line starting at the point described in item 1 of the following table and running progressively as described in the table.</w:t>
      </w:r>
    </w:p>
    <w:p w14:paraId="107119EE" w14:textId="77777777" w:rsidR="00AA790C" w:rsidRPr="00DD759E" w:rsidRDefault="00AA790C" w:rsidP="00AA790C">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A790C" w:rsidRPr="00DD759E" w14:paraId="107119F0" w14:textId="77777777" w:rsidTr="00A54904">
        <w:trPr>
          <w:tblHeader/>
        </w:trPr>
        <w:tc>
          <w:tcPr>
            <w:tcW w:w="8313" w:type="dxa"/>
            <w:gridSpan w:val="2"/>
            <w:tcBorders>
              <w:top w:val="single" w:sz="12" w:space="0" w:color="auto"/>
              <w:bottom w:val="single" w:sz="6" w:space="0" w:color="auto"/>
            </w:tcBorders>
            <w:shd w:val="clear" w:color="auto" w:fill="auto"/>
          </w:tcPr>
          <w:p w14:paraId="107119EF" w14:textId="77777777" w:rsidR="00AA790C" w:rsidRPr="00DD759E" w:rsidRDefault="00AA790C" w:rsidP="00A54904">
            <w:pPr>
              <w:pStyle w:val="TableHeading"/>
            </w:pPr>
            <w:r w:rsidRPr="00DD759E">
              <w:t>South Repulse Island (western beach only) significant bird site</w:t>
            </w:r>
          </w:p>
        </w:tc>
      </w:tr>
      <w:tr w:rsidR="00AA790C" w:rsidRPr="00DD759E" w14:paraId="107119F3" w14:textId="77777777" w:rsidTr="00A54904">
        <w:trPr>
          <w:tblHeader/>
        </w:trPr>
        <w:tc>
          <w:tcPr>
            <w:tcW w:w="714" w:type="dxa"/>
            <w:tcBorders>
              <w:top w:val="single" w:sz="6" w:space="0" w:color="auto"/>
              <w:bottom w:val="single" w:sz="12" w:space="0" w:color="auto"/>
            </w:tcBorders>
            <w:shd w:val="clear" w:color="auto" w:fill="auto"/>
          </w:tcPr>
          <w:p w14:paraId="107119F1" w14:textId="77777777" w:rsidR="00AA790C" w:rsidRPr="00DD759E" w:rsidRDefault="00AA790C" w:rsidP="00A54904">
            <w:pPr>
              <w:pStyle w:val="TableHeading"/>
            </w:pPr>
            <w:r w:rsidRPr="00DD759E">
              <w:t>Item</w:t>
            </w:r>
          </w:p>
        </w:tc>
        <w:tc>
          <w:tcPr>
            <w:tcW w:w="7599" w:type="dxa"/>
            <w:tcBorders>
              <w:top w:val="single" w:sz="6" w:space="0" w:color="auto"/>
              <w:bottom w:val="single" w:sz="12" w:space="0" w:color="auto"/>
            </w:tcBorders>
            <w:shd w:val="clear" w:color="auto" w:fill="auto"/>
          </w:tcPr>
          <w:p w14:paraId="107119F2" w14:textId="77777777" w:rsidR="00AA790C" w:rsidRPr="00DD759E" w:rsidRDefault="00AA790C" w:rsidP="00A54904">
            <w:pPr>
              <w:pStyle w:val="TableHeading"/>
            </w:pPr>
            <w:r w:rsidRPr="00DD759E">
              <w:t>Description</w:t>
            </w:r>
          </w:p>
        </w:tc>
      </w:tr>
      <w:tr w:rsidR="00AA790C" w:rsidRPr="00DD759E" w14:paraId="107119F6" w14:textId="77777777" w:rsidTr="00A54904">
        <w:tc>
          <w:tcPr>
            <w:tcW w:w="714" w:type="dxa"/>
            <w:tcBorders>
              <w:top w:val="single" w:sz="12" w:space="0" w:color="auto"/>
            </w:tcBorders>
            <w:shd w:val="clear" w:color="auto" w:fill="auto"/>
          </w:tcPr>
          <w:p w14:paraId="107119F4" w14:textId="77777777" w:rsidR="00AA790C" w:rsidRPr="00DD759E" w:rsidRDefault="00AA790C" w:rsidP="00A54904">
            <w:pPr>
              <w:pStyle w:val="Tabletext0"/>
            </w:pPr>
            <w:r w:rsidRPr="00DD759E">
              <w:t>1</w:t>
            </w:r>
          </w:p>
        </w:tc>
        <w:tc>
          <w:tcPr>
            <w:tcW w:w="7599" w:type="dxa"/>
            <w:tcBorders>
              <w:top w:val="single" w:sz="12" w:space="0" w:color="auto"/>
            </w:tcBorders>
            <w:shd w:val="clear" w:color="auto" w:fill="auto"/>
          </w:tcPr>
          <w:p w14:paraId="107119F5" w14:textId="77777777" w:rsidR="00AA790C" w:rsidRPr="00DD759E" w:rsidRDefault="00AA790C" w:rsidP="00A54904">
            <w:pPr>
              <w:pStyle w:val="Tabletext0"/>
            </w:pPr>
            <w:r w:rsidRPr="00DD759E">
              <w:t>The point 20°36.774′S 148°51.922′E</w:t>
            </w:r>
          </w:p>
        </w:tc>
      </w:tr>
      <w:tr w:rsidR="00AA790C" w:rsidRPr="00DD759E" w14:paraId="107119F9" w14:textId="77777777" w:rsidTr="00A54904">
        <w:tc>
          <w:tcPr>
            <w:tcW w:w="714" w:type="dxa"/>
            <w:shd w:val="clear" w:color="auto" w:fill="auto"/>
          </w:tcPr>
          <w:p w14:paraId="107119F7" w14:textId="77777777" w:rsidR="00AA790C" w:rsidRPr="00DD759E" w:rsidRDefault="00AA790C" w:rsidP="00A54904">
            <w:pPr>
              <w:pStyle w:val="Tabletext0"/>
            </w:pPr>
            <w:r w:rsidRPr="00DD759E">
              <w:t>2</w:t>
            </w:r>
          </w:p>
        </w:tc>
        <w:tc>
          <w:tcPr>
            <w:tcW w:w="7599" w:type="dxa"/>
            <w:shd w:val="clear" w:color="auto" w:fill="auto"/>
          </w:tcPr>
          <w:p w14:paraId="107119F8" w14:textId="77777777" w:rsidR="00AA790C" w:rsidRPr="00DD759E" w:rsidRDefault="00AA790C" w:rsidP="00A54904">
            <w:pPr>
              <w:pStyle w:val="Tabletext0"/>
            </w:pPr>
            <w:r w:rsidRPr="00DD759E">
              <w:t>East along the parallel 20°36.774′S to longitude 148°52.146′E</w:t>
            </w:r>
          </w:p>
        </w:tc>
      </w:tr>
      <w:tr w:rsidR="00AA790C" w:rsidRPr="00DD759E" w14:paraId="107119FC" w14:textId="77777777" w:rsidTr="00A54904">
        <w:tc>
          <w:tcPr>
            <w:tcW w:w="714" w:type="dxa"/>
            <w:shd w:val="clear" w:color="auto" w:fill="auto"/>
          </w:tcPr>
          <w:p w14:paraId="107119FA" w14:textId="77777777" w:rsidR="00AA790C" w:rsidRPr="00DD759E" w:rsidRDefault="00AA790C" w:rsidP="00A54904">
            <w:pPr>
              <w:pStyle w:val="Tabletext0"/>
            </w:pPr>
            <w:r w:rsidRPr="00DD759E">
              <w:t>3</w:t>
            </w:r>
          </w:p>
        </w:tc>
        <w:tc>
          <w:tcPr>
            <w:tcW w:w="7599" w:type="dxa"/>
            <w:shd w:val="clear" w:color="auto" w:fill="auto"/>
          </w:tcPr>
          <w:p w14:paraId="107119FB" w14:textId="77777777" w:rsidR="00AA790C" w:rsidRPr="00DD759E" w:rsidRDefault="00AA790C" w:rsidP="00A54904">
            <w:pPr>
              <w:pStyle w:val="Tabletext0"/>
            </w:pPr>
            <w:r w:rsidRPr="00DD759E">
              <w:t>South along the meridian 148°52.146′E to the intersection of the South Repulse Island (20</w:t>
            </w:r>
            <w:r>
              <w:noBreakHyphen/>
            </w:r>
            <w:r w:rsidRPr="00DD759E">
              <w:t>210) coastline at mean low water and the meridian 148°52.146′E (at the point closest to 20°36.822′S 148°52.146′E)</w:t>
            </w:r>
          </w:p>
        </w:tc>
      </w:tr>
      <w:tr w:rsidR="00AA790C" w:rsidRPr="00DD759E" w14:paraId="107119FF" w14:textId="77777777" w:rsidTr="00A54904">
        <w:tc>
          <w:tcPr>
            <w:tcW w:w="714" w:type="dxa"/>
            <w:tcBorders>
              <w:bottom w:val="single" w:sz="2" w:space="0" w:color="auto"/>
            </w:tcBorders>
            <w:shd w:val="clear" w:color="auto" w:fill="auto"/>
          </w:tcPr>
          <w:p w14:paraId="107119FD" w14:textId="77777777" w:rsidR="00AA790C" w:rsidRPr="00DD759E" w:rsidRDefault="00AA790C" w:rsidP="00A54904">
            <w:pPr>
              <w:pStyle w:val="Tabletext0"/>
            </w:pPr>
            <w:r w:rsidRPr="00DD759E">
              <w:t>4</w:t>
            </w:r>
          </w:p>
        </w:tc>
        <w:tc>
          <w:tcPr>
            <w:tcW w:w="7599" w:type="dxa"/>
            <w:tcBorders>
              <w:bottom w:val="single" w:sz="2" w:space="0" w:color="auto"/>
            </w:tcBorders>
            <w:shd w:val="clear" w:color="auto" w:fill="auto"/>
          </w:tcPr>
          <w:p w14:paraId="107119FE" w14:textId="77777777" w:rsidR="00AA790C" w:rsidRPr="00DD759E" w:rsidRDefault="00AA790C" w:rsidP="00A54904">
            <w:pPr>
              <w:pStyle w:val="Tabletext0"/>
            </w:pPr>
            <w:r w:rsidRPr="00DD759E">
              <w:t>Generally south</w:t>
            </w:r>
            <w:r>
              <w:noBreakHyphen/>
            </w:r>
            <w:r w:rsidRPr="00DD759E">
              <w:t>westerly along the South Repulse Island (20</w:t>
            </w:r>
            <w:r>
              <w:noBreakHyphen/>
            </w:r>
            <w:r w:rsidRPr="00DD759E">
              <w:t>210) coastline at mean low water to the intersection of the South Repulse Island (20</w:t>
            </w:r>
            <w:r>
              <w:noBreakHyphen/>
            </w:r>
            <w:r w:rsidRPr="00DD759E">
              <w:t>210) coastline at mean low water and the meridian 148°51.922′E (at the point closest to 20°36.942′S 148°51.922′E)</w:t>
            </w:r>
          </w:p>
        </w:tc>
      </w:tr>
      <w:tr w:rsidR="00AA790C" w:rsidRPr="00DD759E" w14:paraId="10711A02" w14:textId="77777777" w:rsidTr="00A54904">
        <w:tc>
          <w:tcPr>
            <w:tcW w:w="714" w:type="dxa"/>
            <w:tcBorders>
              <w:top w:val="single" w:sz="2" w:space="0" w:color="auto"/>
              <w:bottom w:val="single" w:sz="12" w:space="0" w:color="auto"/>
            </w:tcBorders>
            <w:shd w:val="clear" w:color="auto" w:fill="auto"/>
          </w:tcPr>
          <w:p w14:paraId="10711A00" w14:textId="77777777" w:rsidR="00AA790C" w:rsidRPr="00DD759E" w:rsidRDefault="00AA790C" w:rsidP="00A54904">
            <w:pPr>
              <w:pStyle w:val="Tabletext0"/>
            </w:pPr>
            <w:r w:rsidRPr="00DD759E">
              <w:t>5</w:t>
            </w:r>
          </w:p>
        </w:tc>
        <w:tc>
          <w:tcPr>
            <w:tcW w:w="7599" w:type="dxa"/>
            <w:tcBorders>
              <w:top w:val="single" w:sz="2" w:space="0" w:color="auto"/>
              <w:bottom w:val="single" w:sz="12" w:space="0" w:color="auto"/>
            </w:tcBorders>
            <w:shd w:val="clear" w:color="auto" w:fill="auto"/>
          </w:tcPr>
          <w:p w14:paraId="10711A01" w14:textId="77777777" w:rsidR="00AA790C" w:rsidRPr="00DD759E" w:rsidRDefault="00AA790C" w:rsidP="00A54904">
            <w:pPr>
              <w:pStyle w:val="Tabletext0"/>
            </w:pPr>
            <w:r w:rsidRPr="00DD759E">
              <w:t>North along the meridian 148°51.922′E to the starting point</w:t>
            </w:r>
          </w:p>
        </w:tc>
      </w:tr>
    </w:tbl>
    <w:p w14:paraId="10711A03" w14:textId="77777777" w:rsidR="00A422E4" w:rsidRPr="00DD759E" w:rsidRDefault="00A422E4" w:rsidP="009C4A4B">
      <w:pPr>
        <w:pStyle w:val="ActHead1"/>
        <w:pageBreakBefore/>
      </w:pPr>
      <w:bookmarkStart w:id="387" w:name="_Toc501380063"/>
      <w:r w:rsidRPr="00DD759E">
        <w:rPr>
          <w:rStyle w:val="CharChapNo"/>
        </w:rPr>
        <w:t>Schedule 7</w:t>
      </w:r>
      <w:r w:rsidRPr="00DD759E">
        <w:t>—</w:t>
      </w:r>
      <w:r w:rsidRPr="00DD759E">
        <w:rPr>
          <w:rStyle w:val="CharChapText"/>
        </w:rPr>
        <w:t>Regular aircraft landing areas</w:t>
      </w:r>
      <w:bookmarkEnd w:id="387"/>
    </w:p>
    <w:p w14:paraId="10711A04" w14:textId="77777777" w:rsidR="00A422E4" w:rsidRPr="00DD759E" w:rsidRDefault="00A422E4" w:rsidP="00A422E4">
      <w:pPr>
        <w:pStyle w:val="notemargin"/>
      </w:pPr>
      <w:r w:rsidRPr="00DD759E">
        <w:t>Note:</w:t>
      </w:r>
      <w:r w:rsidRPr="00DD759E">
        <w:tab/>
        <w:t xml:space="preserve">See the definition of </w:t>
      </w:r>
      <w:r w:rsidRPr="00DD759E">
        <w:rPr>
          <w:b/>
          <w:i/>
        </w:rPr>
        <w:t>regular aircraft landing area</w:t>
      </w:r>
      <w:r w:rsidRPr="00DD759E">
        <w:t xml:space="preserve"> in Schedule 9.</w:t>
      </w:r>
    </w:p>
    <w:p w14:paraId="10711A05" w14:textId="77777777" w:rsidR="00A422E4" w:rsidRPr="00DD759E" w:rsidRDefault="00A422E4" w:rsidP="00A422E4">
      <w:pPr>
        <w:pStyle w:val="Header"/>
      </w:pPr>
      <w:r w:rsidRPr="00DD759E">
        <w:rPr>
          <w:rStyle w:val="CharPartNo"/>
        </w:rPr>
        <w:t xml:space="preserve"> </w:t>
      </w:r>
      <w:r w:rsidRPr="00DD759E">
        <w:rPr>
          <w:rStyle w:val="CharPartText"/>
        </w:rPr>
        <w:t xml:space="preserve"> </w:t>
      </w:r>
    </w:p>
    <w:p w14:paraId="10711A06" w14:textId="77777777" w:rsidR="00A422E4" w:rsidRPr="00DD759E" w:rsidRDefault="00A422E4" w:rsidP="00A422E4">
      <w:pPr>
        <w:pStyle w:val="Header"/>
      </w:pPr>
      <w:r w:rsidRPr="00DD759E">
        <w:rPr>
          <w:rStyle w:val="CharDivNo"/>
        </w:rPr>
        <w:t xml:space="preserve"> </w:t>
      </w:r>
      <w:r w:rsidRPr="00DD759E">
        <w:rPr>
          <w:rStyle w:val="CharDivText"/>
        </w:rPr>
        <w:t xml:space="preserve"> </w:t>
      </w:r>
    </w:p>
    <w:p w14:paraId="10711A07" w14:textId="77777777" w:rsidR="00A422E4" w:rsidRPr="00DD759E" w:rsidRDefault="00A422E4" w:rsidP="00A422E4">
      <w:pPr>
        <w:pStyle w:val="ActHead5"/>
      </w:pPr>
      <w:bookmarkStart w:id="388" w:name="_Toc501380064"/>
      <w:r w:rsidRPr="00DD759E">
        <w:rPr>
          <w:rStyle w:val="CharSectno"/>
        </w:rPr>
        <w:t>1</w:t>
      </w:r>
      <w:r w:rsidRPr="00DD759E">
        <w:t xml:space="preserve">  Hardy Reef regular aircraft landing area</w:t>
      </w:r>
      <w:bookmarkEnd w:id="388"/>
    </w:p>
    <w:p w14:paraId="10711A08" w14:textId="77777777" w:rsidR="00A422E4" w:rsidRPr="00DD759E" w:rsidRDefault="00A422E4" w:rsidP="00A422E4">
      <w:pPr>
        <w:pStyle w:val="Subsection"/>
        <w:rPr>
          <w:rFonts w:eastAsia="Calibri"/>
          <w:szCs w:val="22"/>
        </w:rPr>
      </w:pPr>
      <w:r w:rsidRPr="00DD759E">
        <w:tab/>
      </w:r>
      <w:r w:rsidRPr="00DD759E">
        <w:tab/>
        <w:t xml:space="preserve">The Hardy Reef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0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0B" w14:textId="77777777" w:rsidTr="00F311CE">
        <w:trPr>
          <w:tblHeader/>
        </w:trPr>
        <w:tc>
          <w:tcPr>
            <w:tcW w:w="8313" w:type="dxa"/>
            <w:gridSpan w:val="2"/>
            <w:tcBorders>
              <w:top w:val="single" w:sz="12" w:space="0" w:color="auto"/>
              <w:bottom w:val="single" w:sz="6" w:space="0" w:color="auto"/>
            </w:tcBorders>
            <w:shd w:val="clear" w:color="auto" w:fill="auto"/>
          </w:tcPr>
          <w:p w14:paraId="10711A0A" w14:textId="77777777" w:rsidR="00A422E4" w:rsidRPr="00DD759E" w:rsidRDefault="00A422E4" w:rsidP="00F311CE">
            <w:pPr>
              <w:pStyle w:val="TableHeading"/>
            </w:pPr>
            <w:r w:rsidRPr="00DD759E">
              <w:t>Hardy Reef regular aircraft landing area</w:t>
            </w:r>
          </w:p>
        </w:tc>
      </w:tr>
      <w:tr w:rsidR="00A422E4" w:rsidRPr="00DD759E" w14:paraId="10711A0E" w14:textId="77777777" w:rsidTr="00F311CE">
        <w:trPr>
          <w:tblHeader/>
        </w:trPr>
        <w:tc>
          <w:tcPr>
            <w:tcW w:w="714" w:type="dxa"/>
            <w:tcBorders>
              <w:top w:val="single" w:sz="6" w:space="0" w:color="auto"/>
              <w:bottom w:val="single" w:sz="12" w:space="0" w:color="auto"/>
            </w:tcBorders>
            <w:shd w:val="clear" w:color="auto" w:fill="auto"/>
          </w:tcPr>
          <w:p w14:paraId="10711A0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0D" w14:textId="77777777" w:rsidR="00A422E4" w:rsidRPr="00DD759E" w:rsidRDefault="00A422E4" w:rsidP="00F311CE">
            <w:pPr>
              <w:pStyle w:val="TableHeading"/>
            </w:pPr>
            <w:r w:rsidRPr="00DD759E">
              <w:t>Description</w:t>
            </w:r>
          </w:p>
        </w:tc>
      </w:tr>
      <w:tr w:rsidR="00A422E4" w:rsidRPr="00DD759E" w14:paraId="10711A11" w14:textId="77777777" w:rsidTr="00F311CE">
        <w:tc>
          <w:tcPr>
            <w:tcW w:w="714" w:type="dxa"/>
            <w:tcBorders>
              <w:top w:val="single" w:sz="12" w:space="0" w:color="auto"/>
            </w:tcBorders>
            <w:shd w:val="clear" w:color="auto" w:fill="auto"/>
          </w:tcPr>
          <w:p w14:paraId="10711A0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10" w14:textId="77777777" w:rsidR="00A422E4" w:rsidRPr="00DD759E" w:rsidRDefault="00A422E4" w:rsidP="00F311CE">
            <w:pPr>
              <w:pStyle w:val="Tabletext0"/>
            </w:pPr>
            <w:r w:rsidRPr="00DD759E">
              <w:t>The point 19°42.997′S 149°10.643′E</w:t>
            </w:r>
          </w:p>
        </w:tc>
      </w:tr>
      <w:tr w:rsidR="00A422E4" w:rsidRPr="00DD759E" w14:paraId="10711A14" w14:textId="77777777" w:rsidTr="00F311CE">
        <w:tc>
          <w:tcPr>
            <w:tcW w:w="714" w:type="dxa"/>
            <w:shd w:val="clear" w:color="auto" w:fill="auto"/>
          </w:tcPr>
          <w:p w14:paraId="10711A12" w14:textId="77777777" w:rsidR="00A422E4" w:rsidRPr="00DD759E" w:rsidRDefault="00A422E4" w:rsidP="00F311CE">
            <w:pPr>
              <w:pStyle w:val="Tabletext0"/>
            </w:pPr>
            <w:r w:rsidRPr="00DD759E">
              <w:t>2</w:t>
            </w:r>
          </w:p>
        </w:tc>
        <w:tc>
          <w:tcPr>
            <w:tcW w:w="7599" w:type="dxa"/>
            <w:shd w:val="clear" w:color="auto" w:fill="auto"/>
          </w:tcPr>
          <w:p w14:paraId="10711A13" w14:textId="77777777" w:rsidR="00A422E4" w:rsidRPr="00DD759E" w:rsidRDefault="00A422E4" w:rsidP="00F311CE">
            <w:pPr>
              <w:pStyle w:val="Tabletext0"/>
            </w:pPr>
            <w:r w:rsidRPr="00DD759E">
              <w:t>East along the parallel 19°42.997′S to longitude 149°12.860′E</w:t>
            </w:r>
          </w:p>
        </w:tc>
      </w:tr>
      <w:tr w:rsidR="00A422E4" w:rsidRPr="00DD759E" w14:paraId="10711A17" w14:textId="77777777" w:rsidTr="00F311CE">
        <w:tc>
          <w:tcPr>
            <w:tcW w:w="714" w:type="dxa"/>
            <w:shd w:val="clear" w:color="auto" w:fill="auto"/>
          </w:tcPr>
          <w:p w14:paraId="10711A15" w14:textId="77777777" w:rsidR="00A422E4" w:rsidRPr="00DD759E" w:rsidRDefault="00A422E4" w:rsidP="00F311CE">
            <w:pPr>
              <w:pStyle w:val="Tabletext0"/>
            </w:pPr>
            <w:r w:rsidRPr="00DD759E">
              <w:t>3</w:t>
            </w:r>
          </w:p>
        </w:tc>
        <w:tc>
          <w:tcPr>
            <w:tcW w:w="7599" w:type="dxa"/>
            <w:shd w:val="clear" w:color="auto" w:fill="auto"/>
          </w:tcPr>
          <w:p w14:paraId="10711A16" w14:textId="77777777" w:rsidR="00A422E4" w:rsidRPr="00DD759E" w:rsidRDefault="00A422E4" w:rsidP="00F311CE">
            <w:pPr>
              <w:pStyle w:val="Tabletext0"/>
            </w:pPr>
            <w:r w:rsidRPr="00DD759E">
              <w:t>South</w:t>
            </w:r>
            <w:r>
              <w:noBreakHyphen/>
            </w:r>
            <w:r w:rsidRPr="00DD759E">
              <w:t>easterly along the geodesic to 19°45.802′S 149°17.079′E</w:t>
            </w:r>
          </w:p>
        </w:tc>
      </w:tr>
      <w:tr w:rsidR="00A422E4" w:rsidRPr="00DD759E" w14:paraId="10711A1A" w14:textId="77777777" w:rsidTr="00F311CE">
        <w:tc>
          <w:tcPr>
            <w:tcW w:w="714" w:type="dxa"/>
            <w:shd w:val="clear" w:color="auto" w:fill="auto"/>
          </w:tcPr>
          <w:p w14:paraId="10711A18" w14:textId="77777777" w:rsidR="00A422E4" w:rsidRPr="00DD759E" w:rsidRDefault="00A422E4" w:rsidP="00F311CE">
            <w:pPr>
              <w:pStyle w:val="Tabletext0"/>
            </w:pPr>
            <w:r w:rsidRPr="00DD759E">
              <w:t>4</w:t>
            </w:r>
          </w:p>
        </w:tc>
        <w:tc>
          <w:tcPr>
            <w:tcW w:w="7599" w:type="dxa"/>
            <w:shd w:val="clear" w:color="auto" w:fill="auto"/>
          </w:tcPr>
          <w:p w14:paraId="10711A19" w14:textId="77777777" w:rsidR="00A422E4" w:rsidRPr="00DD759E" w:rsidRDefault="00A422E4" w:rsidP="00F311CE">
            <w:pPr>
              <w:pStyle w:val="Tabletext0"/>
            </w:pPr>
            <w:r w:rsidRPr="00DD759E">
              <w:t>South along the meridian 149°17.079′E</w:t>
            </w:r>
            <w:r w:rsidRPr="00DD759E" w:rsidDel="0096310D">
              <w:t xml:space="preserve"> </w:t>
            </w:r>
            <w:r w:rsidRPr="00DD759E">
              <w:t xml:space="preserve">to latitude 19°48.716′S </w:t>
            </w:r>
          </w:p>
        </w:tc>
      </w:tr>
      <w:tr w:rsidR="00A422E4" w:rsidRPr="00DD759E" w14:paraId="10711A1D" w14:textId="77777777" w:rsidTr="00F311CE">
        <w:tc>
          <w:tcPr>
            <w:tcW w:w="714" w:type="dxa"/>
            <w:shd w:val="clear" w:color="auto" w:fill="auto"/>
          </w:tcPr>
          <w:p w14:paraId="10711A1B" w14:textId="77777777" w:rsidR="00A422E4" w:rsidRPr="00DD759E" w:rsidRDefault="00A422E4" w:rsidP="00F311CE">
            <w:pPr>
              <w:pStyle w:val="Tabletext0"/>
            </w:pPr>
            <w:r w:rsidRPr="00DD759E">
              <w:t>5</w:t>
            </w:r>
          </w:p>
        </w:tc>
        <w:tc>
          <w:tcPr>
            <w:tcW w:w="7599" w:type="dxa"/>
            <w:shd w:val="clear" w:color="auto" w:fill="auto"/>
          </w:tcPr>
          <w:p w14:paraId="10711A1C" w14:textId="77777777" w:rsidR="00A422E4" w:rsidRPr="00DD759E" w:rsidRDefault="00A422E4" w:rsidP="00F311CE">
            <w:pPr>
              <w:pStyle w:val="Tabletext0"/>
            </w:pPr>
            <w:r w:rsidRPr="00DD759E">
              <w:t>West along the parallel 19°48.716′S to the intersection of the Hook Reef (19</w:t>
            </w:r>
            <w:r>
              <w:noBreakHyphen/>
            </w:r>
            <w:r w:rsidRPr="00DD759E">
              <w:t>136a) reef edge and the parallel 19°48.716′S (at the point closest to 19°48.716′S 149°15.204′E)</w:t>
            </w:r>
          </w:p>
        </w:tc>
      </w:tr>
      <w:tr w:rsidR="00A422E4" w:rsidRPr="00DD759E" w14:paraId="10711A20" w14:textId="77777777" w:rsidTr="00F311CE">
        <w:tc>
          <w:tcPr>
            <w:tcW w:w="714" w:type="dxa"/>
            <w:tcBorders>
              <w:bottom w:val="single" w:sz="2" w:space="0" w:color="auto"/>
            </w:tcBorders>
            <w:shd w:val="clear" w:color="auto" w:fill="auto"/>
          </w:tcPr>
          <w:p w14:paraId="10711A1E"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A1F" w14:textId="77777777" w:rsidR="00A422E4" w:rsidRPr="00DD759E" w:rsidRDefault="00A422E4" w:rsidP="00F311CE">
            <w:pPr>
              <w:pStyle w:val="Tabletext0"/>
            </w:pPr>
            <w:r w:rsidRPr="00DD759E">
              <w:t>North</w:t>
            </w:r>
            <w:r>
              <w:noBreakHyphen/>
            </w:r>
            <w:r w:rsidRPr="00DD759E">
              <w:t>westerly along the Hook Reef (19</w:t>
            </w:r>
            <w:r>
              <w:noBreakHyphen/>
            </w:r>
            <w:r w:rsidRPr="00DD759E">
              <w:t>136a) reef edge to the intersection of the Hook Reef (19</w:t>
            </w:r>
            <w:r>
              <w:noBreakHyphen/>
            </w:r>
            <w:r w:rsidRPr="00DD759E">
              <w:t>136a) reef edge and the meridian 149°10.643′E (at the point closest to 19°44.266′S 149°10.643′E)</w:t>
            </w:r>
          </w:p>
        </w:tc>
      </w:tr>
      <w:tr w:rsidR="00A422E4" w:rsidRPr="00DD759E" w14:paraId="10711A23" w14:textId="77777777" w:rsidTr="00F311CE">
        <w:tc>
          <w:tcPr>
            <w:tcW w:w="714" w:type="dxa"/>
            <w:tcBorders>
              <w:top w:val="single" w:sz="2" w:space="0" w:color="auto"/>
              <w:bottom w:val="single" w:sz="12" w:space="0" w:color="auto"/>
            </w:tcBorders>
            <w:shd w:val="clear" w:color="auto" w:fill="auto"/>
          </w:tcPr>
          <w:p w14:paraId="10711A21"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A22" w14:textId="77777777" w:rsidR="00A422E4" w:rsidRPr="00DD759E" w:rsidRDefault="00A422E4" w:rsidP="00F311CE">
            <w:pPr>
              <w:pStyle w:val="Tabletext0"/>
            </w:pPr>
            <w:r w:rsidRPr="00DD759E">
              <w:t>North along the meridian 149°10.643′E to the starting point</w:t>
            </w:r>
          </w:p>
        </w:tc>
      </w:tr>
    </w:tbl>
    <w:p w14:paraId="10711A24" w14:textId="77777777" w:rsidR="00A422E4" w:rsidRPr="00DD759E" w:rsidRDefault="00A422E4" w:rsidP="00A422E4">
      <w:pPr>
        <w:pStyle w:val="ActHead5"/>
      </w:pPr>
      <w:bookmarkStart w:id="389" w:name="_Toc501380065"/>
      <w:r w:rsidRPr="00DD759E">
        <w:rPr>
          <w:rStyle w:val="CharSectno"/>
        </w:rPr>
        <w:t>2</w:t>
      </w:r>
      <w:r w:rsidRPr="00DD759E">
        <w:t xml:space="preserve">  Bait Reef regular aircraft landing area</w:t>
      </w:r>
      <w:bookmarkEnd w:id="389"/>
    </w:p>
    <w:p w14:paraId="10711A25" w14:textId="77777777" w:rsidR="00A422E4" w:rsidRPr="00DD759E" w:rsidRDefault="00A422E4" w:rsidP="00A422E4">
      <w:pPr>
        <w:pStyle w:val="Subsection"/>
        <w:rPr>
          <w:rFonts w:eastAsia="Calibri"/>
          <w:szCs w:val="22"/>
        </w:rPr>
      </w:pPr>
      <w:r w:rsidRPr="00DD759E">
        <w:tab/>
      </w:r>
      <w:r w:rsidRPr="00DD759E">
        <w:tab/>
        <w:t xml:space="preserve">The Bait Reef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2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28" w14:textId="77777777" w:rsidTr="00F311CE">
        <w:trPr>
          <w:tblHeader/>
        </w:trPr>
        <w:tc>
          <w:tcPr>
            <w:tcW w:w="8313" w:type="dxa"/>
            <w:gridSpan w:val="2"/>
            <w:tcBorders>
              <w:top w:val="single" w:sz="12" w:space="0" w:color="auto"/>
              <w:bottom w:val="single" w:sz="6" w:space="0" w:color="auto"/>
            </w:tcBorders>
            <w:shd w:val="clear" w:color="auto" w:fill="auto"/>
          </w:tcPr>
          <w:p w14:paraId="10711A27" w14:textId="77777777" w:rsidR="00A422E4" w:rsidRPr="00DD759E" w:rsidRDefault="00A422E4" w:rsidP="00F311CE">
            <w:pPr>
              <w:pStyle w:val="TableHeading"/>
            </w:pPr>
            <w:r w:rsidRPr="00DD759E">
              <w:t>Bait Reef regular aircraft landing area</w:t>
            </w:r>
          </w:p>
        </w:tc>
      </w:tr>
      <w:tr w:rsidR="00A422E4" w:rsidRPr="00DD759E" w14:paraId="10711A2B" w14:textId="77777777" w:rsidTr="00F311CE">
        <w:trPr>
          <w:tblHeader/>
        </w:trPr>
        <w:tc>
          <w:tcPr>
            <w:tcW w:w="714" w:type="dxa"/>
            <w:tcBorders>
              <w:top w:val="single" w:sz="6" w:space="0" w:color="auto"/>
              <w:bottom w:val="single" w:sz="12" w:space="0" w:color="auto"/>
            </w:tcBorders>
            <w:shd w:val="clear" w:color="auto" w:fill="auto"/>
          </w:tcPr>
          <w:p w14:paraId="10711A2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2A" w14:textId="77777777" w:rsidR="00A422E4" w:rsidRPr="00DD759E" w:rsidRDefault="00A422E4" w:rsidP="00F311CE">
            <w:pPr>
              <w:pStyle w:val="TableHeading"/>
            </w:pPr>
            <w:r w:rsidRPr="00DD759E">
              <w:t>Description</w:t>
            </w:r>
          </w:p>
        </w:tc>
      </w:tr>
      <w:tr w:rsidR="00A422E4" w:rsidRPr="00DD759E" w14:paraId="10711A2E" w14:textId="77777777" w:rsidTr="00F311CE">
        <w:tc>
          <w:tcPr>
            <w:tcW w:w="714" w:type="dxa"/>
            <w:tcBorders>
              <w:top w:val="single" w:sz="12" w:space="0" w:color="auto"/>
            </w:tcBorders>
            <w:shd w:val="clear" w:color="auto" w:fill="auto"/>
          </w:tcPr>
          <w:p w14:paraId="10711A2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2D" w14:textId="77777777" w:rsidR="00A422E4" w:rsidRPr="00DD759E" w:rsidRDefault="00A422E4" w:rsidP="00F311CE">
            <w:pPr>
              <w:pStyle w:val="Tabletext0"/>
            </w:pPr>
            <w:r w:rsidRPr="00DD759E">
              <w:t>The point 19°47.264′S 149°03.462′E</w:t>
            </w:r>
          </w:p>
        </w:tc>
      </w:tr>
      <w:tr w:rsidR="00A422E4" w:rsidRPr="00DD759E" w14:paraId="10711A31" w14:textId="77777777" w:rsidTr="00F311CE">
        <w:tc>
          <w:tcPr>
            <w:tcW w:w="714" w:type="dxa"/>
            <w:shd w:val="clear" w:color="auto" w:fill="auto"/>
          </w:tcPr>
          <w:p w14:paraId="10711A2F" w14:textId="77777777" w:rsidR="00A422E4" w:rsidRPr="00DD759E" w:rsidRDefault="00A422E4" w:rsidP="00F311CE">
            <w:pPr>
              <w:pStyle w:val="Tabletext0"/>
            </w:pPr>
            <w:r w:rsidRPr="00DD759E">
              <w:t>2</w:t>
            </w:r>
          </w:p>
        </w:tc>
        <w:tc>
          <w:tcPr>
            <w:tcW w:w="7599" w:type="dxa"/>
            <w:shd w:val="clear" w:color="auto" w:fill="auto"/>
          </w:tcPr>
          <w:p w14:paraId="10711A30" w14:textId="77777777" w:rsidR="00A422E4" w:rsidRPr="00DD759E" w:rsidRDefault="00A422E4" w:rsidP="00F311CE">
            <w:pPr>
              <w:pStyle w:val="Tabletext0"/>
            </w:pPr>
            <w:r w:rsidRPr="00DD759E">
              <w:t>East along the parallel 19°47.264′S</w:t>
            </w:r>
            <w:r w:rsidRPr="00DD759E" w:rsidDel="00902161">
              <w:t xml:space="preserve"> </w:t>
            </w:r>
            <w:r w:rsidRPr="00DD759E">
              <w:t>to longitude 149°05.359′E</w:t>
            </w:r>
          </w:p>
        </w:tc>
      </w:tr>
      <w:tr w:rsidR="00A422E4" w:rsidRPr="00DD759E" w14:paraId="10711A34" w14:textId="77777777" w:rsidTr="00F311CE">
        <w:tc>
          <w:tcPr>
            <w:tcW w:w="714" w:type="dxa"/>
            <w:shd w:val="clear" w:color="auto" w:fill="auto"/>
          </w:tcPr>
          <w:p w14:paraId="10711A32" w14:textId="77777777" w:rsidR="00A422E4" w:rsidRPr="00DD759E" w:rsidRDefault="00A422E4" w:rsidP="00F311CE">
            <w:pPr>
              <w:pStyle w:val="Tabletext0"/>
            </w:pPr>
            <w:r w:rsidRPr="00DD759E">
              <w:t>3</w:t>
            </w:r>
          </w:p>
        </w:tc>
        <w:tc>
          <w:tcPr>
            <w:tcW w:w="7599" w:type="dxa"/>
            <w:shd w:val="clear" w:color="auto" w:fill="auto"/>
          </w:tcPr>
          <w:p w14:paraId="10711A33" w14:textId="77777777" w:rsidR="00A422E4" w:rsidRPr="00DD759E" w:rsidRDefault="00A422E4" w:rsidP="00F311CE">
            <w:pPr>
              <w:pStyle w:val="Tabletext0"/>
            </w:pPr>
            <w:r w:rsidRPr="00DD759E">
              <w:t>South along the meridian 149°05.359′E</w:t>
            </w:r>
            <w:r w:rsidRPr="00DD759E" w:rsidDel="00902161">
              <w:t xml:space="preserve"> </w:t>
            </w:r>
            <w:r w:rsidRPr="00DD759E">
              <w:t>to latitude 19°49.575′S</w:t>
            </w:r>
          </w:p>
        </w:tc>
      </w:tr>
      <w:tr w:rsidR="00A422E4" w:rsidRPr="00DD759E" w14:paraId="10711A37" w14:textId="77777777" w:rsidTr="00F311CE">
        <w:tc>
          <w:tcPr>
            <w:tcW w:w="714" w:type="dxa"/>
            <w:tcBorders>
              <w:bottom w:val="single" w:sz="2" w:space="0" w:color="auto"/>
            </w:tcBorders>
            <w:shd w:val="clear" w:color="auto" w:fill="auto"/>
          </w:tcPr>
          <w:p w14:paraId="10711A3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A36" w14:textId="77777777" w:rsidR="00A422E4" w:rsidRPr="00DD759E" w:rsidRDefault="00A422E4" w:rsidP="00F311CE">
            <w:pPr>
              <w:pStyle w:val="Tabletext0"/>
            </w:pPr>
            <w:r w:rsidRPr="00DD759E">
              <w:t>West along the parallel 19°49.575′S</w:t>
            </w:r>
            <w:r w:rsidRPr="00DD759E" w:rsidDel="00902161">
              <w:t xml:space="preserve"> </w:t>
            </w:r>
            <w:r w:rsidRPr="00DD759E">
              <w:t>to longitude 149°03.462′E</w:t>
            </w:r>
          </w:p>
        </w:tc>
      </w:tr>
      <w:tr w:rsidR="00A422E4" w:rsidRPr="00DD759E" w14:paraId="10711A3A" w14:textId="77777777" w:rsidTr="00F311CE">
        <w:tc>
          <w:tcPr>
            <w:tcW w:w="714" w:type="dxa"/>
            <w:tcBorders>
              <w:top w:val="single" w:sz="2" w:space="0" w:color="auto"/>
              <w:bottom w:val="single" w:sz="12" w:space="0" w:color="auto"/>
            </w:tcBorders>
            <w:shd w:val="clear" w:color="auto" w:fill="auto"/>
          </w:tcPr>
          <w:p w14:paraId="10711A3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A39" w14:textId="77777777" w:rsidR="00A422E4" w:rsidRPr="00DD759E" w:rsidRDefault="00A422E4" w:rsidP="00F311CE">
            <w:pPr>
              <w:pStyle w:val="Tabletext0"/>
            </w:pPr>
            <w:r w:rsidRPr="00DD759E">
              <w:t>North along the meridian 149°03.462′E to the starting point</w:t>
            </w:r>
          </w:p>
        </w:tc>
      </w:tr>
    </w:tbl>
    <w:p w14:paraId="10711A3B" w14:textId="77777777" w:rsidR="00A422E4" w:rsidRPr="00DD759E" w:rsidRDefault="00A422E4" w:rsidP="00A422E4">
      <w:pPr>
        <w:pStyle w:val="ActHead5"/>
      </w:pPr>
      <w:bookmarkStart w:id="390" w:name="_Toc501380066"/>
      <w:r w:rsidRPr="00DD759E">
        <w:rPr>
          <w:rStyle w:val="CharSectno"/>
        </w:rPr>
        <w:t>3</w:t>
      </w:r>
      <w:r w:rsidRPr="00DD759E">
        <w:t xml:space="preserve">  Daydream Island regular aircraft landing area</w:t>
      </w:r>
      <w:bookmarkEnd w:id="390"/>
    </w:p>
    <w:p w14:paraId="10711A3C" w14:textId="77777777" w:rsidR="00A422E4" w:rsidRPr="00DD759E" w:rsidRDefault="00A422E4" w:rsidP="00A422E4">
      <w:pPr>
        <w:pStyle w:val="Subsection"/>
        <w:rPr>
          <w:rFonts w:eastAsia="Calibri"/>
          <w:szCs w:val="22"/>
        </w:rPr>
      </w:pPr>
      <w:r w:rsidRPr="00DD759E">
        <w:tab/>
      </w:r>
      <w:r w:rsidRPr="00DD759E">
        <w:tab/>
        <w:t xml:space="preserve">The Daydream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3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3F" w14:textId="77777777" w:rsidTr="00F311CE">
        <w:trPr>
          <w:tblHeader/>
        </w:trPr>
        <w:tc>
          <w:tcPr>
            <w:tcW w:w="8313" w:type="dxa"/>
            <w:gridSpan w:val="2"/>
            <w:tcBorders>
              <w:top w:val="single" w:sz="12" w:space="0" w:color="auto"/>
              <w:bottom w:val="single" w:sz="6" w:space="0" w:color="auto"/>
            </w:tcBorders>
            <w:shd w:val="clear" w:color="auto" w:fill="auto"/>
          </w:tcPr>
          <w:p w14:paraId="10711A3E" w14:textId="77777777" w:rsidR="00A422E4" w:rsidRPr="00DD759E" w:rsidRDefault="00A422E4" w:rsidP="00F311CE">
            <w:pPr>
              <w:pStyle w:val="TableHeading"/>
            </w:pPr>
            <w:r w:rsidRPr="00DD759E">
              <w:t>Daydream Island regular aircraft landing area</w:t>
            </w:r>
          </w:p>
        </w:tc>
      </w:tr>
      <w:tr w:rsidR="00A422E4" w:rsidRPr="00DD759E" w14:paraId="10711A42" w14:textId="77777777" w:rsidTr="00F311CE">
        <w:trPr>
          <w:tblHeader/>
        </w:trPr>
        <w:tc>
          <w:tcPr>
            <w:tcW w:w="714" w:type="dxa"/>
            <w:tcBorders>
              <w:top w:val="single" w:sz="6" w:space="0" w:color="auto"/>
              <w:bottom w:val="single" w:sz="12" w:space="0" w:color="auto"/>
            </w:tcBorders>
            <w:shd w:val="clear" w:color="auto" w:fill="auto"/>
          </w:tcPr>
          <w:p w14:paraId="10711A4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41" w14:textId="77777777" w:rsidR="00A422E4" w:rsidRPr="00DD759E" w:rsidRDefault="00A422E4" w:rsidP="00F311CE">
            <w:pPr>
              <w:pStyle w:val="TableHeading"/>
            </w:pPr>
            <w:r w:rsidRPr="00DD759E">
              <w:t>Description</w:t>
            </w:r>
          </w:p>
        </w:tc>
      </w:tr>
      <w:tr w:rsidR="00A422E4" w:rsidRPr="00DD759E" w14:paraId="10711A45" w14:textId="77777777" w:rsidTr="00F311CE">
        <w:tc>
          <w:tcPr>
            <w:tcW w:w="714" w:type="dxa"/>
            <w:tcBorders>
              <w:top w:val="single" w:sz="12" w:space="0" w:color="auto"/>
            </w:tcBorders>
            <w:shd w:val="clear" w:color="auto" w:fill="auto"/>
          </w:tcPr>
          <w:p w14:paraId="10711A4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44" w14:textId="77777777" w:rsidR="00A422E4" w:rsidRPr="00DD759E" w:rsidRDefault="00A422E4" w:rsidP="00F311CE">
            <w:pPr>
              <w:pStyle w:val="Tabletext0"/>
            </w:pPr>
            <w:r w:rsidRPr="00DD759E">
              <w:t>The point 20°14.712′S</w:t>
            </w:r>
            <w:r w:rsidRPr="00DD759E" w:rsidDel="007E43AF">
              <w:t xml:space="preserve"> </w:t>
            </w:r>
            <w:r w:rsidRPr="00DD759E">
              <w:t>148°48.465′E</w:t>
            </w:r>
          </w:p>
        </w:tc>
      </w:tr>
      <w:tr w:rsidR="00A422E4" w:rsidRPr="00DD759E" w14:paraId="10711A48" w14:textId="77777777" w:rsidTr="00F311CE">
        <w:tc>
          <w:tcPr>
            <w:tcW w:w="714" w:type="dxa"/>
            <w:shd w:val="clear" w:color="auto" w:fill="auto"/>
          </w:tcPr>
          <w:p w14:paraId="10711A46" w14:textId="77777777" w:rsidR="00A422E4" w:rsidRPr="00DD759E" w:rsidRDefault="00A422E4" w:rsidP="00F311CE">
            <w:pPr>
              <w:pStyle w:val="Tabletext0"/>
            </w:pPr>
            <w:r w:rsidRPr="00DD759E">
              <w:t>2</w:t>
            </w:r>
          </w:p>
        </w:tc>
        <w:tc>
          <w:tcPr>
            <w:tcW w:w="7599" w:type="dxa"/>
            <w:shd w:val="clear" w:color="auto" w:fill="auto"/>
          </w:tcPr>
          <w:p w14:paraId="10711A47" w14:textId="77777777" w:rsidR="00A422E4" w:rsidRPr="00DD759E" w:rsidRDefault="00A422E4" w:rsidP="00F311CE">
            <w:pPr>
              <w:pStyle w:val="Tabletext0"/>
            </w:pPr>
            <w:r w:rsidRPr="00DD759E">
              <w:t>East along the parallel 20°14.712′S</w:t>
            </w:r>
            <w:r w:rsidRPr="00DD759E" w:rsidDel="00ED345D">
              <w:t xml:space="preserve"> </w:t>
            </w:r>
            <w:r w:rsidRPr="00DD759E">
              <w:t>to longitude 148°49.279′E</w:t>
            </w:r>
          </w:p>
        </w:tc>
      </w:tr>
      <w:tr w:rsidR="00A422E4" w:rsidRPr="00DD759E" w14:paraId="10711A4B" w14:textId="77777777" w:rsidTr="00F311CE">
        <w:tc>
          <w:tcPr>
            <w:tcW w:w="714" w:type="dxa"/>
            <w:shd w:val="clear" w:color="auto" w:fill="auto"/>
          </w:tcPr>
          <w:p w14:paraId="10711A49" w14:textId="77777777" w:rsidR="00A422E4" w:rsidRPr="00DD759E" w:rsidRDefault="00A422E4" w:rsidP="00F311CE">
            <w:pPr>
              <w:pStyle w:val="Tabletext0"/>
            </w:pPr>
            <w:r w:rsidRPr="00DD759E">
              <w:t>3</w:t>
            </w:r>
          </w:p>
        </w:tc>
        <w:tc>
          <w:tcPr>
            <w:tcW w:w="7599" w:type="dxa"/>
            <w:shd w:val="clear" w:color="auto" w:fill="auto"/>
          </w:tcPr>
          <w:p w14:paraId="10711A4A" w14:textId="77777777" w:rsidR="00A422E4" w:rsidRPr="00DD759E" w:rsidRDefault="00A422E4" w:rsidP="00F311CE">
            <w:pPr>
              <w:pStyle w:val="Tabletext0"/>
            </w:pPr>
            <w:r w:rsidRPr="00DD759E">
              <w:t>South along the meridian 148°49.279′E</w:t>
            </w:r>
            <w:r w:rsidRPr="00DD759E" w:rsidDel="00ED345D">
              <w:t xml:space="preserve"> </w:t>
            </w:r>
            <w:r w:rsidRPr="00DD759E">
              <w:t>to latitude 20°16.037′S</w:t>
            </w:r>
          </w:p>
        </w:tc>
      </w:tr>
      <w:tr w:rsidR="00A422E4" w:rsidRPr="00DD759E" w14:paraId="10711A4E" w14:textId="77777777" w:rsidTr="00F311CE">
        <w:tc>
          <w:tcPr>
            <w:tcW w:w="714" w:type="dxa"/>
            <w:tcBorders>
              <w:bottom w:val="single" w:sz="2" w:space="0" w:color="auto"/>
            </w:tcBorders>
            <w:shd w:val="clear" w:color="auto" w:fill="auto"/>
          </w:tcPr>
          <w:p w14:paraId="10711A4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A4D" w14:textId="77777777" w:rsidR="00A422E4" w:rsidRPr="00DD759E" w:rsidRDefault="00A422E4" w:rsidP="00F311CE">
            <w:pPr>
              <w:pStyle w:val="Tabletext0"/>
            </w:pPr>
            <w:r w:rsidRPr="00DD759E">
              <w:t>West along the parallel 20°16.037′S</w:t>
            </w:r>
            <w:r w:rsidRPr="00DD759E" w:rsidDel="00ED345D">
              <w:t xml:space="preserve"> </w:t>
            </w:r>
            <w:r w:rsidRPr="00DD759E">
              <w:t>to longitude 148°48.465′E</w:t>
            </w:r>
          </w:p>
        </w:tc>
      </w:tr>
      <w:tr w:rsidR="00A422E4" w:rsidRPr="00DD759E" w14:paraId="10711A51" w14:textId="77777777" w:rsidTr="00F311CE">
        <w:tc>
          <w:tcPr>
            <w:tcW w:w="714" w:type="dxa"/>
            <w:tcBorders>
              <w:top w:val="single" w:sz="2" w:space="0" w:color="auto"/>
              <w:bottom w:val="single" w:sz="12" w:space="0" w:color="auto"/>
            </w:tcBorders>
            <w:shd w:val="clear" w:color="auto" w:fill="auto"/>
          </w:tcPr>
          <w:p w14:paraId="10711A4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A50" w14:textId="77777777" w:rsidR="00A422E4" w:rsidRPr="00DD759E" w:rsidRDefault="00A422E4" w:rsidP="00F311CE">
            <w:pPr>
              <w:pStyle w:val="Tabletext0"/>
            </w:pPr>
            <w:r w:rsidRPr="00DD759E">
              <w:t>North along the meridian 148°48.465′E to the starting point</w:t>
            </w:r>
          </w:p>
        </w:tc>
      </w:tr>
    </w:tbl>
    <w:p w14:paraId="10711A52" w14:textId="77777777" w:rsidR="00A422E4" w:rsidRPr="00DD759E" w:rsidRDefault="00A422E4" w:rsidP="00A422E4">
      <w:pPr>
        <w:pStyle w:val="ActHead5"/>
      </w:pPr>
      <w:bookmarkStart w:id="391" w:name="_Toc501380067"/>
      <w:r w:rsidRPr="00DD759E">
        <w:rPr>
          <w:rStyle w:val="CharSectno"/>
        </w:rPr>
        <w:t>4</w:t>
      </w:r>
      <w:r w:rsidRPr="00DD759E">
        <w:t xml:space="preserve">  Bauer Bay and Mid Molle Island regular aircraft landing area</w:t>
      </w:r>
      <w:bookmarkEnd w:id="391"/>
    </w:p>
    <w:p w14:paraId="10711A53" w14:textId="77777777" w:rsidR="00A422E4" w:rsidRPr="00DD759E" w:rsidRDefault="00A422E4" w:rsidP="00A422E4">
      <w:pPr>
        <w:pStyle w:val="Subsection"/>
        <w:rPr>
          <w:rFonts w:eastAsia="Calibri"/>
          <w:szCs w:val="22"/>
        </w:rPr>
      </w:pPr>
      <w:r w:rsidRPr="00DD759E">
        <w:tab/>
      </w:r>
      <w:r w:rsidRPr="00DD759E">
        <w:tab/>
        <w:t xml:space="preserve">The Bauer Bay and Mid Molle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54"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56" w14:textId="77777777" w:rsidTr="00F311CE">
        <w:trPr>
          <w:tblHeader/>
        </w:trPr>
        <w:tc>
          <w:tcPr>
            <w:tcW w:w="8313" w:type="dxa"/>
            <w:gridSpan w:val="2"/>
            <w:tcBorders>
              <w:top w:val="single" w:sz="12" w:space="0" w:color="auto"/>
              <w:bottom w:val="single" w:sz="6" w:space="0" w:color="auto"/>
            </w:tcBorders>
            <w:shd w:val="clear" w:color="auto" w:fill="auto"/>
          </w:tcPr>
          <w:p w14:paraId="10711A55" w14:textId="77777777" w:rsidR="00A422E4" w:rsidRPr="00DD759E" w:rsidRDefault="00A422E4" w:rsidP="00F311CE">
            <w:pPr>
              <w:pStyle w:val="TableHeading"/>
            </w:pPr>
            <w:r w:rsidRPr="00DD759E">
              <w:t>Bauer Bay and Mid Molle Island regular aircraft landing area</w:t>
            </w:r>
          </w:p>
        </w:tc>
      </w:tr>
      <w:tr w:rsidR="00A422E4" w:rsidRPr="00DD759E" w14:paraId="10711A59" w14:textId="77777777" w:rsidTr="00F311CE">
        <w:trPr>
          <w:tblHeader/>
        </w:trPr>
        <w:tc>
          <w:tcPr>
            <w:tcW w:w="714" w:type="dxa"/>
            <w:tcBorders>
              <w:top w:val="single" w:sz="6" w:space="0" w:color="auto"/>
              <w:bottom w:val="single" w:sz="12" w:space="0" w:color="auto"/>
            </w:tcBorders>
            <w:shd w:val="clear" w:color="auto" w:fill="auto"/>
          </w:tcPr>
          <w:p w14:paraId="10711A57"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58" w14:textId="77777777" w:rsidR="00A422E4" w:rsidRPr="00DD759E" w:rsidRDefault="00A422E4" w:rsidP="00F311CE">
            <w:pPr>
              <w:pStyle w:val="TableHeading"/>
            </w:pPr>
            <w:r w:rsidRPr="00DD759E">
              <w:t>Description</w:t>
            </w:r>
          </w:p>
        </w:tc>
      </w:tr>
      <w:tr w:rsidR="00A422E4" w:rsidRPr="00DD759E" w14:paraId="10711A5C" w14:textId="77777777" w:rsidTr="00F311CE">
        <w:tc>
          <w:tcPr>
            <w:tcW w:w="714" w:type="dxa"/>
            <w:tcBorders>
              <w:top w:val="single" w:sz="12" w:space="0" w:color="auto"/>
            </w:tcBorders>
            <w:shd w:val="clear" w:color="auto" w:fill="auto"/>
          </w:tcPr>
          <w:p w14:paraId="10711A5A"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5B" w14:textId="77777777" w:rsidR="00A422E4" w:rsidRPr="00DD759E" w:rsidRDefault="00A422E4" w:rsidP="00F311CE">
            <w:pPr>
              <w:pStyle w:val="Tabletext0"/>
            </w:pPr>
            <w:r w:rsidRPr="00DD759E">
              <w:t>The point 20°15.153′S</w:t>
            </w:r>
            <w:r w:rsidRPr="00DD759E" w:rsidDel="00E2775E">
              <w:t xml:space="preserve"> </w:t>
            </w:r>
            <w:r w:rsidRPr="00DD759E">
              <w:t>148°49.891′E</w:t>
            </w:r>
          </w:p>
        </w:tc>
      </w:tr>
      <w:tr w:rsidR="00A422E4" w:rsidRPr="00DD759E" w14:paraId="10711A5F" w14:textId="77777777" w:rsidTr="00F311CE">
        <w:tc>
          <w:tcPr>
            <w:tcW w:w="714" w:type="dxa"/>
            <w:shd w:val="clear" w:color="auto" w:fill="auto"/>
          </w:tcPr>
          <w:p w14:paraId="10711A5D" w14:textId="77777777" w:rsidR="00A422E4" w:rsidRPr="00DD759E" w:rsidRDefault="00A422E4" w:rsidP="00F311CE">
            <w:pPr>
              <w:pStyle w:val="Tabletext0"/>
            </w:pPr>
            <w:r w:rsidRPr="00DD759E">
              <w:t>2</w:t>
            </w:r>
          </w:p>
        </w:tc>
        <w:tc>
          <w:tcPr>
            <w:tcW w:w="7599" w:type="dxa"/>
            <w:shd w:val="clear" w:color="auto" w:fill="auto"/>
          </w:tcPr>
          <w:p w14:paraId="10711A5E" w14:textId="77777777" w:rsidR="00A422E4" w:rsidRPr="00DD759E" w:rsidRDefault="00A422E4" w:rsidP="00F311CE">
            <w:pPr>
              <w:pStyle w:val="Tabletext0"/>
            </w:pPr>
            <w:r w:rsidRPr="00DD759E">
              <w:t>East along the parallel 20°15.153′S</w:t>
            </w:r>
            <w:r w:rsidRPr="00DD759E" w:rsidDel="00E2775E">
              <w:t xml:space="preserve"> </w:t>
            </w:r>
            <w:r w:rsidRPr="00DD759E">
              <w:t>to longitude 148°50.956′E</w:t>
            </w:r>
          </w:p>
        </w:tc>
      </w:tr>
      <w:tr w:rsidR="00A422E4" w:rsidRPr="00DD759E" w14:paraId="10711A62" w14:textId="77777777" w:rsidTr="00F311CE">
        <w:tc>
          <w:tcPr>
            <w:tcW w:w="714" w:type="dxa"/>
            <w:shd w:val="clear" w:color="auto" w:fill="auto"/>
          </w:tcPr>
          <w:p w14:paraId="10711A60" w14:textId="77777777" w:rsidR="00A422E4" w:rsidRPr="00DD759E" w:rsidRDefault="00A422E4" w:rsidP="00F311CE">
            <w:pPr>
              <w:pStyle w:val="Tabletext0"/>
            </w:pPr>
            <w:r w:rsidRPr="00DD759E">
              <w:t>3</w:t>
            </w:r>
          </w:p>
        </w:tc>
        <w:tc>
          <w:tcPr>
            <w:tcW w:w="7599" w:type="dxa"/>
            <w:shd w:val="clear" w:color="auto" w:fill="auto"/>
          </w:tcPr>
          <w:p w14:paraId="10711A61" w14:textId="77777777" w:rsidR="00A422E4" w:rsidRPr="00DD759E" w:rsidRDefault="00A422E4" w:rsidP="00F311CE">
            <w:pPr>
              <w:pStyle w:val="Tabletext0"/>
            </w:pPr>
            <w:r w:rsidRPr="00DD759E">
              <w:t>South along the meridian 148°50.956′E</w:t>
            </w:r>
            <w:r w:rsidRPr="00DD759E" w:rsidDel="00E2775E">
              <w:t xml:space="preserve"> </w:t>
            </w:r>
            <w:r w:rsidRPr="00DD759E">
              <w:t>to the intersection of the South Molle Island (20</w:t>
            </w:r>
            <w:r>
              <w:noBreakHyphen/>
            </w:r>
            <w:r w:rsidRPr="00DD759E">
              <w:t>042a) coastline at mean low water and the meridian 148°50.956′E (at the point closest to 20°15.402′S 148°50.956′E)</w:t>
            </w:r>
          </w:p>
        </w:tc>
      </w:tr>
      <w:tr w:rsidR="00A422E4" w:rsidRPr="00DD759E" w14:paraId="10711A65" w14:textId="77777777" w:rsidTr="00F311CE">
        <w:tc>
          <w:tcPr>
            <w:tcW w:w="714" w:type="dxa"/>
            <w:tcBorders>
              <w:bottom w:val="single" w:sz="2" w:space="0" w:color="auto"/>
            </w:tcBorders>
            <w:shd w:val="clear" w:color="auto" w:fill="auto"/>
          </w:tcPr>
          <w:p w14:paraId="10711A63"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A64" w14:textId="77777777" w:rsidR="00A422E4" w:rsidRPr="00DD759E" w:rsidRDefault="00A422E4" w:rsidP="00F311CE">
            <w:pPr>
              <w:pStyle w:val="Tabletext0"/>
            </w:pPr>
            <w:r w:rsidRPr="00DD759E">
              <w:t>Generally westerly along the South Molle Island (20</w:t>
            </w:r>
            <w:r>
              <w:noBreakHyphen/>
            </w:r>
            <w:r w:rsidRPr="00DD759E">
              <w:t>042a) coastline at mean low water to the intersection of the South Molle Island (20</w:t>
            </w:r>
            <w:r>
              <w:noBreakHyphen/>
            </w:r>
            <w:r w:rsidRPr="00DD759E">
              <w:t>042a) coastline at mean low water and the meridian 148°49.891′E (at the point closest to 20°15.279′S 148°49.891′E)</w:t>
            </w:r>
          </w:p>
        </w:tc>
      </w:tr>
      <w:tr w:rsidR="00A422E4" w:rsidRPr="00DD759E" w14:paraId="10711A68" w14:textId="77777777" w:rsidTr="00F311CE">
        <w:tc>
          <w:tcPr>
            <w:tcW w:w="714" w:type="dxa"/>
            <w:tcBorders>
              <w:top w:val="single" w:sz="2" w:space="0" w:color="auto"/>
              <w:bottom w:val="single" w:sz="12" w:space="0" w:color="auto"/>
            </w:tcBorders>
            <w:shd w:val="clear" w:color="auto" w:fill="auto"/>
          </w:tcPr>
          <w:p w14:paraId="10711A66"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A67" w14:textId="77777777" w:rsidR="00A422E4" w:rsidRPr="00DD759E" w:rsidRDefault="00A422E4" w:rsidP="00F311CE">
            <w:pPr>
              <w:pStyle w:val="Tabletext0"/>
            </w:pPr>
            <w:r w:rsidRPr="00DD759E">
              <w:t>North along the meridian to the starting point</w:t>
            </w:r>
          </w:p>
        </w:tc>
      </w:tr>
    </w:tbl>
    <w:p w14:paraId="10711A69" w14:textId="77777777" w:rsidR="00A422E4" w:rsidRPr="00DD759E" w:rsidRDefault="00A422E4" w:rsidP="00A422E4">
      <w:pPr>
        <w:pStyle w:val="ActHead5"/>
      </w:pPr>
      <w:bookmarkStart w:id="392" w:name="_Toc501380068"/>
      <w:r w:rsidRPr="00DD759E">
        <w:rPr>
          <w:rStyle w:val="CharSectno"/>
        </w:rPr>
        <w:t>5</w:t>
      </w:r>
      <w:r w:rsidRPr="00DD759E">
        <w:t xml:space="preserve">  Cid Harbour, Sawmill Bay, Hunt Channel and Dugong Inlet regular aircraft landing area</w:t>
      </w:r>
      <w:bookmarkEnd w:id="392"/>
    </w:p>
    <w:p w14:paraId="10711A6A" w14:textId="77777777" w:rsidR="00A422E4" w:rsidRPr="00DD759E" w:rsidRDefault="00A422E4" w:rsidP="00A422E4">
      <w:pPr>
        <w:pStyle w:val="Subsection"/>
        <w:rPr>
          <w:rFonts w:eastAsia="Calibri"/>
          <w:szCs w:val="22"/>
        </w:rPr>
      </w:pPr>
      <w:r w:rsidRPr="00DD759E">
        <w:tab/>
      </w:r>
      <w:r w:rsidRPr="00DD759E">
        <w:tab/>
        <w:t xml:space="preserve">The Cid Harbour, Sawmill Bay, Hunt Channel and Dugong Inlet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6B"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6D" w14:textId="77777777" w:rsidTr="00F311CE">
        <w:trPr>
          <w:tblHeader/>
        </w:trPr>
        <w:tc>
          <w:tcPr>
            <w:tcW w:w="8313" w:type="dxa"/>
            <w:gridSpan w:val="2"/>
            <w:tcBorders>
              <w:top w:val="single" w:sz="12" w:space="0" w:color="auto"/>
              <w:bottom w:val="single" w:sz="6" w:space="0" w:color="auto"/>
            </w:tcBorders>
            <w:shd w:val="clear" w:color="auto" w:fill="auto"/>
          </w:tcPr>
          <w:p w14:paraId="10711A6C" w14:textId="77777777" w:rsidR="00A422E4" w:rsidRPr="00DD759E" w:rsidRDefault="00A422E4" w:rsidP="00F311CE">
            <w:pPr>
              <w:pStyle w:val="TableHeading"/>
            </w:pPr>
            <w:r w:rsidRPr="00DD759E">
              <w:t>Cid Harbour, Sawmill Bay, Hunt Channel and Dugong Inlet regular aircraft landing area</w:t>
            </w:r>
          </w:p>
        </w:tc>
      </w:tr>
      <w:tr w:rsidR="00A422E4" w:rsidRPr="00DD759E" w14:paraId="10711A70" w14:textId="77777777" w:rsidTr="00F311CE">
        <w:trPr>
          <w:tblHeader/>
        </w:trPr>
        <w:tc>
          <w:tcPr>
            <w:tcW w:w="714" w:type="dxa"/>
            <w:tcBorders>
              <w:top w:val="single" w:sz="6" w:space="0" w:color="auto"/>
              <w:bottom w:val="single" w:sz="12" w:space="0" w:color="auto"/>
            </w:tcBorders>
            <w:shd w:val="clear" w:color="auto" w:fill="auto"/>
          </w:tcPr>
          <w:p w14:paraId="10711A6E"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6F" w14:textId="77777777" w:rsidR="00A422E4" w:rsidRPr="00DD759E" w:rsidRDefault="00A422E4" w:rsidP="00F311CE">
            <w:pPr>
              <w:pStyle w:val="TableHeading"/>
            </w:pPr>
            <w:r w:rsidRPr="00DD759E">
              <w:t>Description</w:t>
            </w:r>
          </w:p>
        </w:tc>
      </w:tr>
      <w:tr w:rsidR="00A422E4" w:rsidRPr="00DD759E" w14:paraId="10711A73" w14:textId="77777777" w:rsidTr="00F311CE">
        <w:tc>
          <w:tcPr>
            <w:tcW w:w="714" w:type="dxa"/>
            <w:tcBorders>
              <w:top w:val="single" w:sz="12" w:space="0" w:color="auto"/>
            </w:tcBorders>
            <w:shd w:val="clear" w:color="auto" w:fill="auto"/>
          </w:tcPr>
          <w:p w14:paraId="10711A71"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72" w14:textId="77777777" w:rsidR="00A422E4" w:rsidRPr="00DD759E" w:rsidRDefault="00A422E4" w:rsidP="00F311CE">
            <w:pPr>
              <w:pStyle w:val="Tabletext0"/>
            </w:pPr>
            <w:r w:rsidRPr="00DD759E">
              <w:t>The point 20°14.249′S</w:t>
            </w:r>
            <w:r w:rsidRPr="00DD759E" w:rsidDel="00D55170">
              <w:t xml:space="preserve"> </w:t>
            </w:r>
            <w:r w:rsidRPr="00DD759E">
              <w:t>148°55.920′E</w:t>
            </w:r>
          </w:p>
        </w:tc>
      </w:tr>
      <w:tr w:rsidR="00A422E4" w:rsidRPr="00DD759E" w14:paraId="10711A76" w14:textId="77777777" w:rsidTr="00F311CE">
        <w:tc>
          <w:tcPr>
            <w:tcW w:w="714" w:type="dxa"/>
            <w:shd w:val="clear" w:color="auto" w:fill="auto"/>
          </w:tcPr>
          <w:p w14:paraId="10711A74" w14:textId="77777777" w:rsidR="00A422E4" w:rsidRPr="00DD759E" w:rsidRDefault="00A422E4" w:rsidP="00F311CE">
            <w:pPr>
              <w:pStyle w:val="Tabletext0"/>
            </w:pPr>
            <w:r w:rsidRPr="00DD759E">
              <w:t>2</w:t>
            </w:r>
          </w:p>
        </w:tc>
        <w:tc>
          <w:tcPr>
            <w:tcW w:w="7599" w:type="dxa"/>
            <w:shd w:val="clear" w:color="auto" w:fill="auto"/>
          </w:tcPr>
          <w:p w14:paraId="10711A75" w14:textId="77777777" w:rsidR="00A422E4" w:rsidRPr="00DD759E" w:rsidRDefault="00A422E4" w:rsidP="00F311CE">
            <w:pPr>
              <w:pStyle w:val="Tabletext0"/>
            </w:pPr>
            <w:r w:rsidRPr="00DD759E">
              <w:t>East along the parallel 20°14.249′S to the intersection of the Whitsunday Island (20</w:t>
            </w:r>
            <w:r>
              <w:noBreakHyphen/>
            </w:r>
            <w:r w:rsidRPr="00DD759E">
              <w:t>041a) coastline at mean low water and the parallel 20°14.249′S (at the point closest to 20°14.249′S 148°56.271′E)</w:t>
            </w:r>
          </w:p>
        </w:tc>
      </w:tr>
      <w:tr w:rsidR="00A422E4" w:rsidRPr="00DD759E" w14:paraId="10711A79" w14:textId="77777777" w:rsidTr="00F311CE">
        <w:tc>
          <w:tcPr>
            <w:tcW w:w="714" w:type="dxa"/>
            <w:shd w:val="clear" w:color="auto" w:fill="auto"/>
          </w:tcPr>
          <w:p w14:paraId="10711A77" w14:textId="77777777" w:rsidR="00A422E4" w:rsidRPr="00DD759E" w:rsidRDefault="00A422E4" w:rsidP="00F311CE">
            <w:pPr>
              <w:pStyle w:val="Tabletext0"/>
            </w:pPr>
            <w:r w:rsidRPr="00DD759E">
              <w:t>3</w:t>
            </w:r>
          </w:p>
        </w:tc>
        <w:tc>
          <w:tcPr>
            <w:tcW w:w="7599" w:type="dxa"/>
            <w:shd w:val="clear" w:color="auto" w:fill="auto"/>
          </w:tcPr>
          <w:p w14:paraId="10711A78" w14:textId="77777777" w:rsidR="00A422E4" w:rsidRPr="00DD759E" w:rsidRDefault="00A422E4" w:rsidP="00F311CE">
            <w:pPr>
              <w:pStyle w:val="Tabletext0"/>
            </w:pPr>
            <w:r w:rsidRPr="00DD759E">
              <w:t>Generally south</w:t>
            </w:r>
            <w:r>
              <w:noBreakHyphen/>
            </w:r>
            <w:r w:rsidRPr="00DD759E">
              <w:t>easterly along the Whitsunday Island (20</w:t>
            </w:r>
            <w:r>
              <w:noBreakHyphen/>
            </w:r>
            <w:r w:rsidRPr="00DD759E">
              <w:t>041a) coastline at mean low water to the intersection of the Whitsunday Island (20</w:t>
            </w:r>
            <w:r>
              <w:noBreakHyphen/>
            </w:r>
            <w:r w:rsidRPr="00DD759E">
              <w:t>041a) coastline at mean low water and the meridian 148°56.530′E (at the point closest to 20°14.637′S 148°56.530′E)</w:t>
            </w:r>
          </w:p>
        </w:tc>
      </w:tr>
      <w:tr w:rsidR="00A422E4" w:rsidRPr="00DD759E" w14:paraId="10711A7C" w14:textId="77777777" w:rsidTr="00F311CE">
        <w:tc>
          <w:tcPr>
            <w:tcW w:w="714" w:type="dxa"/>
            <w:shd w:val="clear" w:color="auto" w:fill="auto"/>
          </w:tcPr>
          <w:p w14:paraId="10711A7A" w14:textId="77777777" w:rsidR="00A422E4" w:rsidRPr="00DD759E" w:rsidRDefault="00A422E4" w:rsidP="00F311CE">
            <w:pPr>
              <w:pStyle w:val="Tabletext0"/>
            </w:pPr>
            <w:r w:rsidRPr="00DD759E">
              <w:t>4</w:t>
            </w:r>
          </w:p>
        </w:tc>
        <w:tc>
          <w:tcPr>
            <w:tcW w:w="7599" w:type="dxa"/>
            <w:shd w:val="clear" w:color="auto" w:fill="auto"/>
          </w:tcPr>
          <w:p w14:paraId="10711A7B" w14:textId="77777777" w:rsidR="00A422E4" w:rsidRPr="00DD759E" w:rsidRDefault="00A422E4" w:rsidP="00F311CE">
            <w:pPr>
              <w:pStyle w:val="Tabletext0"/>
            </w:pPr>
            <w:r w:rsidRPr="00DD759E">
              <w:t>South</w:t>
            </w:r>
            <w:r>
              <w:noBreakHyphen/>
            </w:r>
            <w:r w:rsidRPr="00DD759E">
              <w:t>easterly along the geodesic to the intersection of the Whitsunday Island (20</w:t>
            </w:r>
            <w:r>
              <w:noBreakHyphen/>
            </w:r>
            <w:r w:rsidRPr="00DD759E">
              <w:t>041a) coastline at mean low water and the meridian 148°57.200′E (at the point closest to 20°14.974′S 148°57.200′E)</w:t>
            </w:r>
          </w:p>
        </w:tc>
      </w:tr>
      <w:tr w:rsidR="00A422E4" w:rsidRPr="00DD759E" w14:paraId="10711A7F" w14:textId="77777777" w:rsidTr="00F311CE">
        <w:tc>
          <w:tcPr>
            <w:tcW w:w="714" w:type="dxa"/>
            <w:shd w:val="clear" w:color="auto" w:fill="auto"/>
          </w:tcPr>
          <w:p w14:paraId="10711A7D" w14:textId="77777777" w:rsidR="00A422E4" w:rsidRPr="00DD759E" w:rsidRDefault="00A422E4" w:rsidP="00F311CE">
            <w:pPr>
              <w:pStyle w:val="Tabletext0"/>
            </w:pPr>
            <w:r w:rsidRPr="00DD759E">
              <w:t>5</w:t>
            </w:r>
          </w:p>
        </w:tc>
        <w:tc>
          <w:tcPr>
            <w:tcW w:w="7599" w:type="dxa"/>
            <w:shd w:val="clear" w:color="auto" w:fill="auto"/>
          </w:tcPr>
          <w:p w14:paraId="10711A7E" w14:textId="77777777" w:rsidR="00A422E4" w:rsidRPr="00DD759E" w:rsidRDefault="00A422E4" w:rsidP="00F311CE">
            <w:pPr>
              <w:pStyle w:val="Tabletext0"/>
            </w:pPr>
            <w:r w:rsidRPr="00DD759E">
              <w:t>Generally south</w:t>
            </w:r>
            <w:r>
              <w:noBreakHyphen/>
            </w:r>
            <w:r w:rsidRPr="00DD759E">
              <w:t>westerly along the Whitsunday Island (20</w:t>
            </w:r>
            <w:r>
              <w:noBreakHyphen/>
            </w:r>
            <w:r w:rsidRPr="00DD759E">
              <w:t>041a)</w:t>
            </w:r>
            <w:r w:rsidRPr="00DD759E" w:rsidDel="001A0B53">
              <w:t xml:space="preserve"> </w:t>
            </w:r>
            <w:r w:rsidRPr="00DD759E">
              <w:t>coastline at mean low water to the intersection of the Whitsunday Island (20</w:t>
            </w:r>
            <w:r>
              <w:noBreakHyphen/>
            </w:r>
            <w:r w:rsidRPr="00DD759E">
              <w:t>041a)</w:t>
            </w:r>
            <w:r w:rsidRPr="00DD759E" w:rsidDel="001A0B53">
              <w:t xml:space="preserve"> </w:t>
            </w:r>
            <w:r w:rsidRPr="00DD759E">
              <w:t>coastline at mean low water and the meridian 148°56.267′E (at the point closest to 20°15.755′S 148°56.267′E)</w:t>
            </w:r>
          </w:p>
        </w:tc>
      </w:tr>
      <w:tr w:rsidR="00A422E4" w:rsidRPr="00DD759E" w14:paraId="10711A82" w14:textId="77777777" w:rsidTr="00F311CE">
        <w:tc>
          <w:tcPr>
            <w:tcW w:w="714" w:type="dxa"/>
            <w:shd w:val="clear" w:color="auto" w:fill="auto"/>
          </w:tcPr>
          <w:p w14:paraId="10711A80" w14:textId="77777777" w:rsidR="00A422E4" w:rsidRPr="00DD759E" w:rsidRDefault="00A422E4" w:rsidP="00F311CE">
            <w:pPr>
              <w:pStyle w:val="Tabletext0"/>
            </w:pPr>
            <w:r w:rsidRPr="00DD759E">
              <w:t>6</w:t>
            </w:r>
          </w:p>
        </w:tc>
        <w:tc>
          <w:tcPr>
            <w:tcW w:w="7599" w:type="dxa"/>
            <w:shd w:val="clear" w:color="auto" w:fill="auto"/>
          </w:tcPr>
          <w:p w14:paraId="10711A81" w14:textId="77777777" w:rsidR="00A422E4" w:rsidRPr="00DD759E" w:rsidRDefault="00A422E4" w:rsidP="00F311CE">
            <w:pPr>
              <w:pStyle w:val="Tabletext0"/>
            </w:pPr>
            <w:r w:rsidRPr="00DD759E">
              <w:t>Westerly along the geodesic to the intersection of the Cid Island (20</w:t>
            </w:r>
            <w:r>
              <w:noBreakHyphen/>
            </w:r>
            <w:r w:rsidRPr="00DD759E">
              <w:t>040a) coastline at mean low water and the parallel 20°15.926′S (at the point closest to 20°15.926′S 148°55.336′E)</w:t>
            </w:r>
          </w:p>
        </w:tc>
      </w:tr>
      <w:tr w:rsidR="00A422E4" w:rsidRPr="00DD759E" w14:paraId="10711A85" w14:textId="77777777" w:rsidTr="00F311CE">
        <w:tc>
          <w:tcPr>
            <w:tcW w:w="714" w:type="dxa"/>
            <w:shd w:val="clear" w:color="auto" w:fill="auto"/>
          </w:tcPr>
          <w:p w14:paraId="10711A83" w14:textId="77777777" w:rsidR="00A422E4" w:rsidRPr="00DD759E" w:rsidRDefault="00A422E4" w:rsidP="00F311CE">
            <w:pPr>
              <w:pStyle w:val="Tabletext0"/>
            </w:pPr>
            <w:r w:rsidRPr="00DD759E">
              <w:t>7</w:t>
            </w:r>
          </w:p>
        </w:tc>
        <w:tc>
          <w:tcPr>
            <w:tcW w:w="7599" w:type="dxa"/>
            <w:shd w:val="clear" w:color="auto" w:fill="auto"/>
          </w:tcPr>
          <w:p w14:paraId="10711A84" w14:textId="77777777" w:rsidR="00A422E4" w:rsidRPr="00DD759E" w:rsidRDefault="00A422E4" w:rsidP="00F311CE">
            <w:pPr>
              <w:pStyle w:val="Tabletext0"/>
            </w:pPr>
            <w:r w:rsidRPr="00DD759E">
              <w:t>Generally northerly along the Cid Island (20</w:t>
            </w:r>
            <w:r>
              <w:noBreakHyphen/>
            </w:r>
            <w:r w:rsidRPr="00DD759E">
              <w:t>040a) coastline at mean low water to the intersection of the Cid Island (20</w:t>
            </w:r>
            <w:r>
              <w:noBreakHyphen/>
            </w:r>
            <w:r w:rsidRPr="00DD759E">
              <w:t>040a) coastline at mean low water and the meridian 148°55.171′E (at the point closest to 20°15.178′S 148°55.171′E)</w:t>
            </w:r>
          </w:p>
        </w:tc>
      </w:tr>
      <w:tr w:rsidR="00A422E4" w:rsidRPr="00DD759E" w14:paraId="10711A88" w14:textId="77777777" w:rsidTr="00F311CE">
        <w:tc>
          <w:tcPr>
            <w:tcW w:w="714" w:type="dxa"/>
            <w:tcBorders>
              <w:bottom w:val="single" w:sz="2" w:space="0" w:color="auto"/>
            </w:tcBorders>
            <w:shd w:val="clear" w:color="auto" w:fill="auto"/>
          </w:tcPr>
          <w:p w14:paraId="10711A86" w14:textId="77777777" w:rsidR="00A422E4" w:rsidRPr="00DD759E" w:rsidRDefault="00A422E4" w:rsidP="00F311CE">
            <w:pPr>
              <w:pStyle w:val="Tabletext0"/>
            </w:pPr>
            <w:r w:rsidRPr="00DD759E">
              <w:t>8</w:t>
            </w:r>
          </w:p>
        </w:tc>
        <w:tc>
          <w:tcPr>
            <w:tcW w:w="7599" w:type="dxa"/>
            <w:tcBorders>
              <w:bottom w:val="single" w:sz="2" w:space="0" w:color="auto"/>
            </w:tcBorders>
            <w:shd w:val="clear" w:color="auto" w:fill="auto"/>
          </w:tcPr>
          <w:p w14:paraId="10711A87" w14:textId="77777777" w:rsidR="00A422E4" w:rsidRPr="00DD759E" w:rsidRDefault="00A422E4" w:rsidP="00F311CE">
            <w:pPr>
              <w:pStyle w:val="Tabletext0"/>
            </w:pPr>
            <w:r w:rsidRPr="00DD759E">
              <w:t>North along the meridian 148°55.171′E to latitude 20°14.842′S</w:t>
            </w:r>
          </w:p>
        </w:tc>
      </w:tr>
      <w:tr w:rsidR="00A422E4" w:rsidRPr="00DD759E" w14:paraId="10711A8B" w14:textId="77777777" w:rsidTr="00F311CE">
        <w:tc>
          <w:tcPr>
            <w:tcW w:w="714" w:type="dxa"/>
            <w:tcBorders>
              <w:top w:val="single" w:sz="2" w:space="0" w:color="auto"/>
              <w:bottom w:val="single" w:sz="12" w:space="0" w:color="auto"/>
            </w:tcBorders>
            <w:shd w:val="clear" w:color="auto" w:fill="auto"/>
          </w:tcPr>
          <w:p w14:paraId="10711A89" w14:textId="77777777" w:rsidR="00A422E4" w:rsidRPr="00DD759E" w:rsidRDefault="00A422E4" w:rsidP="00F311CE">
            <w:pPr>
              <w:pStyle w:val="Tabletext0"/>
            </w:pPr>
            <w:r w:rsidRPr="00DD759E">
              <w:t>9</w:t>
            </w:r>
          </w:p>
        </w:tc>
        <w:tc>
          <w:tcPr>
            <w:tcW w:w="7599" w:type="dxa"/>
            <w:tcBorders>
              <w:top w:val="single" w:sz="2" w:space="0" w:color="auto"/>
              <w:bottom w:val="single" w:sz="12" w:space="0" w:color="auto"/>
            </w:tcBorders>
            <w:shd w:val="clear" w:color="auto" w:fill="auto"/>
          </w:tcPr>
          <w:p w14:paraId="10711A8A" w14:textId="77777777" w:rsidR="00A422E4" w:rsidRPr="00DD759E" w:rsidRDefault="00A422E4" w:rsidP="00F311CE">
            <w:pPr>
              <w:pStyle w:val="Tabletext0"/>
            </w:pPr>
            <w:r w:rsidRPr="00DD759E">
              <w:t>North</w:t>
            </w:r>
            <w:r>
              <w:noBreakHyphen/>
            </w:r>
            <w:r w:rsidRPr="00DD759E">
              <w:t>easterly along the geodesic to the starting point</w:t>
            </w:r>
          </w:p>
        </w:tc>
      </w:tr>
    </w:tbl>
    <w:p w14:paraId="10711A8C" w14:textId="77777777" w:rsidR="00A422E4" w:rsidRPr="00DD759E" w:rsidRDefault="00A422E4" w:rsidP="00A422E4">
      <w:pPr>
        <w:pStyle w:val="ActHead5"/>
      </w:pPr>
      <w:bookmarkStart w:id="393" w:name="_Toc501380069"/>
      <w:r w:rsidRPr="00DD759E">
        <w:rPr>
          <w:rStyle w:val="CharSectno"/>
        </w:rPr>
        <w:t>6</w:t>
      </w:r>
      <w:r w:rsidRPr="00DD759E">
        <w:t xml:space="preserve">  Whitehaven Beach regular aircraft landing area</w:t>
      </w:r>
      <w:bookmarkEnd w:id="393"/>
    </w:p>
    <w:p w14:paraId="10711A8D" w14:textId="77777777" w:rsidR="00A422E4" w:rsidRPr="00DD759E" w:rsidRDefault="00A422E4" w:rsidP="00A422E4">
      <w:pPr>
        <w:pStyle w:val="Subsection"/>
        <w:rPr>
          <w:rFonts w:eastAsia="Calibri"/>
          <w:szCs w:val="22"/>
        </w:rPr>
      </w:pPr>
      <w:r w:rsidRPr="00DD759E">
        <w:tab/>
      </w:r>
      <w:r w:rsidRPr="00DD759E">
        <w:tab/>
        <w:t xml:space="preserve">The Whitehaven Beach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8E"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90" w14:textId="77777777" w:rsidTr="00F311CE">
        <w:trPr>
          <w:tblHeader/>
        </w:trPr>
        <w:tc>
          <w:tcPr>
            <w:tcW w:w="8313" w:type="dxa"/>
            <w:gridSpan w:val="2"/>
            <w:tcBorders>
              <w:top w:val="single" w:sz="12" w:space="0" w:color="auto"/>
              <w:bottom w:val="single" w:sz="6" w:space="0" w:color="auto"/>
            </w:tcBorders>
            <w:shd w:val="clear" w:color="auto" w:fill="auto"/>
          </w:tcPr>
          <w:p w14:paraId="10711A8F" w14:textId="77777777" w:rsidR="00A422E4" w:rsidRPr="00DD759E" w:rsidRDefault="00A422E4" w:rsidP="00F311CE">
            <w:pPr>
              <w:pStyle w:val="TableHeading"/>
            </w:pPr>
            <w:r w:rsidRPr="00DD759E">
              <w:t>Whitehaven Beach regular aircraft landing area</w:t>
            </w:r>
          </w:p>
        </w:tc>
      </w:tr>
      <w:tr w:rsidR="00A422E4" w:rsidRPr="00DD759E" w14:paraId="10711A93" w14:textId="77777777" w:rsidTr="00F311CE">
        <w:trPr>
          <w:tblHeader/>
        </w:trPr>
        <w:tc>
          <w:tcPr>
            <w:tcW w:w="714" w:type="dxa"/>
            <w:tcBorders>
              <w:top w:val="single" w:sz="6" w:space="0" w:color="auto"/>
              <w:bottom w:val="single" w:sz="12" w:space="0" w:color="auto"/>
            </w:tcBorders>
            <w:shd w:val="clear" w:color="auto" w:fill="auto"/>
          </w:tcPr>
          <w:p w14:paraId="10711A91"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92" w14:textId="77777777" w:rsidR="00A422E4" w:rsidRPr="00DD759E" w:rsidRDefault="00A422E4" w:rsidP="00F311CE">
            <w:pPr>
              <w:pStyle w:val="TableHeading"/>
            </w:pPr>
            <w:r w:rsidRPr="00DD759E">
              <w:t>Description</w:t>
            </w:r>
          </w:p>
        </w:tc>
      </w:tr>
      <w:tr w:rsidR="00A422E4" w:rsidRPr="00DD759E" w14:paraId="10711A96" w14:textId="77777777" w:rsidTr="00F311CE">
        <w:tc>
          <w:tcPr>
            <w:tcW w:w="714" w:type="dxa"/>
            <w:tcBorders>
              <w:top w:val="single" w:sz="12" w:space="0" w:color="auto"/>
            </w:tcBorders>
            <w:shd w:val="clear" w:color="auto" w:fill="auto"/>
          </w:tcPr>
          <w:p w14:paraId="10711A94"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95" w14:textId="77777777" w:rsidR="00A422E4" w:rsidRPr="00DD759E" w:rsidRDefault="00A422E4" w:rsidP="00F311CE">
            <w:pPr>
              <w:pStyle w:val="Tabletext0"/>
            </w:pPr>
            <w:r w:rsidRPr="00DD759E">
              <w:t>The point 20°16.145′S 149°02.778′E</w:t>
            </w:r>
          </w:p>
        </w:tc>
      </w:tr>
      <w:tr w:rsidR="00A422E4" w:rsidRPr="00DD759E" w14:paraId="10711A99" w14:textId="77777777" w:rsidTr="00F311CE">
        <w:tc>
          <w:tcPr>
            <w:tcW w:w="714" w:type="dxa"/>
            <w:shd w:val="clear" w:color="auto" w:fill="auto"/>
          </w:tcPr>
          <w:p w14:paraId="10711A97" w14:textId="77777777" w:rsidR="00A422E4" w:rsidRPr="00DD759E" w:rsidRDefault="00A422E4" w:rsidP="00F311CE">
            <w:pPr>
              <w:pStyle w:val="Tabletext0"/>
            </w:pPr>
            <w:r w:rsidRPr="00DD759E">
              <w:t>2</w:t>
            </w:r>
          </w:p>
        </w:tc>
        <w:tc>
          <w:tcPr>
            <w:tcW w:w="7599" w:type="dxa"/>
            <w:shd w:val="clear" w:color="auto" w:fill="auto"/>
          </w:tcPr>
          <w:p w14:paraId="10711A98" w14:textId="77777777" w:rsidR="00A422E4" w:rsidRPr="00DD759E" w:rsidRDefault="00A422E4" w:rsidP="00F311CE">
            <w:pPr>
              <w:pStyle w:val="Tabletext0"/>
            </w:pPr>
            <w:r w:rsidRPr="00DD759E">
              <w:t>South</w:t>
            </w:r>
            <w:r>
              <w:noBreakHyphen/>
            </w:r>
            <w:r w:rsidRPr="00DD759E">
              <w:t>easterly along the geodesic to 20°16.621′S 149°03.114′E</w:t>
            </w:r>
          </w:p>
        </w:tc>
      </w:tr>
      <w:tr w:rsidR="00A422E4" w:rsidRPr="00DD759E" w14:paraId="10711A9C" w14:textId="77777777" w:rsidTr="00F311CE">
        <w:tc>
          <w:tcPr>
            <w:tcW w:w="714" w:type="dxa"/>
            <w:shd w:val="clear" w:color="auto" w:fill="auto"/>
          </w:tcPr>
          <w:p w14:paraId="10711A9A" w14:textId="77777777" w:rsidR="00A422E4" w:rsidRPr="00DD759E" w:rsidRDefault="00A422E4" w:rsidP="00F311CE">
            <w:pPr>
              <w:pStyle w:val="Tabletext0"/>
            </w:pPr>
            <w:r w:rsidRPr="00DD759E">
              <w:t>3</w:t>
            </w:r>
          </w:p>
        </w:tc>
        <w:tc>
          <w:tcPr>
            <w:tcW w:w="7599" w:type="dxa"/>
            <w:shd w:val="clear" w:color="auto" w:fill="auto"/>
          </w:tcPr>
          <w:p w14:paraId="10711A9B" w14:textId="77777777" w:rsidR="00A422E4" w:rsidRPr="00DD759E" w:rsidRDefault="00A422E4" w:rsidP="00F311CE">
            <w:pPr>
              <w:pStyle w:val="Tabletext0"/>
            </w:pPr>
            <w:r w:rsidRPr="00DD759E">
              <w:t>South</w:t>
            </w:r>
            <w:r>
              <w:noBreakHyphen/>
            </w:r>
            <w:r w:rsidRPr="00DD759E">
              <w:t>westerly along the geodesic to the intersection of the Whitsunday Island (20</w:t>
            </w:r>
            <w:r>
              <w:noBreakHyphen/>
            </w:r>
            <w:r w:rsidRPr="00DD759E">
              <w:t>041a) coastline at mean low water and the parallel 20°17.181′S (at the point closest to 20°17.181′S 149°02.514′E)</w:t>
            </w:r>
          </w:p>
        </w:tc>
      </w:tr>
      <w:tr w:rsidR="00A422E4" w:rsidRPr="00DD759E" w14:paraId="10711A9F" w14:textId="77777777" w:rsidTr="00F311CE">
        <w:tc>
          <w:tcPr>
            <w:tcW w:w="714" w:type="dxa"/>
            <w:tcBorders>
              <w:bottom w:val="single" w:sz="2" w:space="0" w:color="auto"/>
            </w:tcBorders>
            <w:shd w:val="clear" w:color="auto" w:fill="auto"/>
          </w:tcPr>
          <w:p w14:paraId="10711A9D"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A9E" w14:textId="77777777" w:rsidR="00A422E4" w:rsidRPr="00DD759E" w:rsidRDefault="00A422E4" w:rsidP="00F311CE">
            <w:pPr>
              <w:pStyle w:val="Tabletext0"/>
            </w:pPr>
            <w:r w:rsidRPr="00DD759E">
              <w:t>Generally north</w:t>
            </w:r>
            <w:r>
              <w:noBreakHyphen/>
            </w:r>
            <w:r w:rsidRPr="00DD759E">
              <w:t>westerly along the Whitsunday Island (20</w:t>
            </w:r>
            <w:r>
              <w:noBreakHyphen/>
            </w:r>
            <w:r w:rsidRPr="00DD759E">
              <w:t>041a) coastline at mean low water to the intersection of the Whitsunday Island (20</w:t>
            </w:r>
            <w:r>
              <w:noBreakHyphen/>
            </w:r>
            <w:r w:rsidRPr="00DD759E">
              <w:t xml:space="preserve">041a) coastline at mean low water and the parallel 20°16.307′S (at the point closest to 20°16.307′S 149°01.937′E) </w:t>
            </w:r>
          </w:p>
        </w:tc>
      </w:tr>
      <w:tr w:rsidR="00A422E4" w:rsidRPr="00DD759E" w14:paraId="10711AA2" w14:textId="77777777" w:rsidTr="00F311CE">
        <w:tc>
          <w:tcPr>
            <w:tcW w:w="714" w:type="dxa"/>
            <w:tcBorders>
              <w:top w:val="single" w:sz="2" w:space="0" w:color="auto"/>
              <w:bottom w:val="single" w:sz="12" w:space="0" w:color="auto"/>
            </w:tcBorders>
            <w:shd w:val="clear" w:color="auto" w:fill="auto"/>
          </w:tcPr>
          <w:p w14:paraId="10711AA0"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AA1" w14:textId="77777777" w:rsidR="00A422E4" w:rsidRPr="00DD759E" w:rsidRDefault="00A422E4" w:rsidP="00F311CE">
            <w:pPr>
              <w:pStyle w:val="Tabletext0"/>
            </w:pPr>
            <w:r w:rsidRPr="00DD759E">
              <w:t>Easterly along the geodesic to the starting point</w:t>
            </w:r>
          </w:p>
        </w:tc>
      </w:tr>
    </w:tbl>
    <w:p w14:paraId="10711AA3" w14:textId="77777777" w:rsidR="00A422E4" w:rsidRPr="00DD759E" w:rsidRDefault="00A422E4" w:rsidP="00A422E4">
      <w:pPr>
        <w:pStyle w:val="ActHead5"/>
      </w:pPr>
      <w:bookmarkStart w:id="394" w:name="_Toc501380070"/>
      <w:r w:rsidRPr="00DD759E">
        <w:rPr>
          <w:rStyle w:val="CharSectno"/>
        </w:rPr>
        <w:t>7</w:t>
      </w:r>
      <w:r w:rsidRPr="00DD759E">
        <w:t xml:space="preserve">  Chance Bay and Moon Island regular aircraft landing area</w:t>
      </w:r>
      <w:bookmarkEnd w:id="394"/>
    </w:p>
    <w:p w14:paraId="10711AA4" w14:textId="77777777" w:rsidR="00A422E4" w:rsidRPr="00DD759E" w:rsidRDefault="00A422E4" w:rsidP="00A422E4">
      <w:pPr>
        <w:pStyle w:val="Subsection"/>
        <w:rPr>
          <w:rFonts w:eastAsia="Calibri"/>
          <w:szCs w:val="22"/>
        </w:rPr>
      </w:pPr>
      <w:r w:rsidRPr="00DD759E">
        <w:tab/>
      </w:r>
      <w:r w:rsidRPr="00DD759E">
        <w:tab/>
        <w:t xml:space="preserve">The Chance Bay and Moon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A5"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A7" w14:textId="77777777" w:rsidTr="00F311CE">
        <w:trPr>
          <w:tblHeader/>
        </w:trPr>
        <w:tc>
          <w:tcPr>
            <w:tcW w:w="8313" w:type="dxa"/>
            <w:gridSpan w:val="2"/>
            <w:tcBorders>
              <w:top w:val="single" w:sz="12" w:space="0" w:color="auto"/>
              <w:bottom w:val="single" w:sz="6" w:space="0" w:color="auto"/>
            </w:tcBorders>
            <w:shd w:val="clear" w:color="auto" w:fill="auto"/>
          </w:tcPr>
          <w:p w14:paraId="10711AA6" w14:textId="77777777" w:rsidR="00A422E4" w:rsidRPr="00DD759E" w:rsidRDefault="00A422E4" w:rsidP="00F311CE">
            <w:pPr>
              <w:pStyle w:val="TableHeading"/>
            </w:pPr>
            <w:r w:rsidRPr="00DD759E">
              <w:t>Chance Bay and Moon Island regular aircraft landing area</w:t>
            </w:r>
          </w:p>
        </w:tc>
      </w:tr>
      <w:tr w:rsidR="00A422E4" w:rsidRPr="00DD759E" w14:paraId="10711AAA" w14:textId="77777777" w:rsidTr="00F311CE">
        <w:trPr>
          <w:tblHeader/>
        </w:trPr>
        <w:tc>
          <w:tcPr>
            <w:tcW w:w="714" w:type="dxa"/>
            <w:tcBorders>
              <w:top w:val="single" w:sz="6" w:space="0" w:color="auto"/>
              <w:bottom w:val="single" w:sz="12" w:space="0" w:color="auto"/>
            </w:tcBorders>
            <w:shd w:val="clear" w:color="auto" w:fill="auto"/>
          </w:tcPr>
          <w:p w14:paraId="10711AA8"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A9" w14:textId="77777777" w:rsidR="00A422E4" w:rsidRPr="00DD759E" w:rsidRDefault="00A422E4" w:rsidP="00F311CE">
            <w:pPr>
              <w:pStyle w:val="TableHeading"/>
            </w:pPr>
            <w:r w:rsidRPr="00DD759E">
              <w:t>Description</w:t>
            </w:r>
          </w:p>
        </w:tc>
      </w:tr>
      <w:tr w:rsidR="00A422E4" w:rsidRPr="00DD759E" w14:paraId="10711AAD" w14:textId="77777777" w:rsidTr="00F311CE">
        <w:tc>
          <w:tcPr>
            <w:tcW w:w="714" w:type="dxa"/>
            <w:tcBorders>
              <w:top w:val="single" w:sz="12" w:space="0" w:color="auto"/>
            </w:tcBorders>
            <w:shd w:val="clear" w:color="auto" w:fill="auto"/>
          </w:tcPr>
          <w:p w14:paraId="10711AAB"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AC" w14:textId="77777777" w:rsidR="00A422E4" w:rsidRPr="00DD759E" w:rsidRDefault="00A422E4" w:rsidP="00F311CE">
            <w:pPr>
              <w:pStyle w:val="Tabletext0"/>
            </w:pPr>
            <w:r w:rsidRPr="00DD759E">
              <w:t>The intersection of the Whitsunday Island (20</w:t>
            </w:r>
            <w:r>
              <w:noBreakHyphen/>
            </w:r>
            <w:r w:rsidRPr="00DD759E">
              <w:t>041a) coastline at mean low water and the meridian 149°02.844′E (at the point closest to 20°18.610′S 149°02.844′E)</w:t>
            </w:r>
          </w:p>
        </w:tc>
      </w:tr>
      <w:tr w:rsidR="00A422E4" w:rsidRPr="00DD759E" w14:paraId="10711AB0" w14:textId="77777777" w:rsidTr="00F311CE">
        <w:tc>
          <w:tcPr>
            <w:tcW w:w="714" w:type="dxa"/>
            <w:shd w:val="clear" w:color="auto" w:fill="auto"/>
          </w:tcPr>
          <w:p w14:paraId="10711AAE" w14:textId="77777777" w:rsidR="00A422E4" w:rsidRPr="00DD759E" w:rsidRDefault="00A422E4" w:rsidP="00F311CE">
            <w:pPr>
              <w:pStyle w:val="Tabletext0"/>
            </w:pPr>
            <w:r w:rsidRPr="00DD759E">
              <w:t>2</w:t>
            </w:r>
          </w:p>
        </w:tc>
        <w:tc>
          <w:tcPr>
            <w:tcW w:w="7599" w:type="dxa"/>
            <w:shd w:val="clear" w:color="auto" w:fill="auto"/>
          </w:tcPr>
          <w:p w14:paraId="10711AAF" w14:textId="77777777" w:rsidR="00A422E4" w:rsidRPr="00DD759E" w:rsidRDefault="00A422E4" w:rsidP="00F311CE">
            <w:pPr>
              <w:pStyle w:val="Tabletext0"/>
            </w:pPr>
            <w:r w:rsidRPr="00DD759E">
              <w:t>Southerly along the geodesic to the intersection of the Unnamed Island (20</w:t>
            </w:r>
            <w:r>
              <w:noBreakHyphen/>
            </w:r>
            <w:r w:rsidRPr="00DD759E">
              <w:t>041d) coastline at mean low and the meridian 149°02.811′E (at the point closest to 20°18.693′S 149°02.811′E)</w:t>
            </w:r>
          </w:p>
        </w:tc>
      </w:tr>
      <w:tr w:rsidR="00A422E4" w:rsidRPr="00DD759E" w14:paraId="10711AB3" w14:textId="77777777" w:rsidTr="00F311CE">
        <w:tc>
          <w:tcPr>
            <w:tcW w:w="714" w:type="dxa"/>
            <w:shd w:val="clear" w:color="auto" w:fill="auto"/>
          </w:tcPr>
          <w:p w14:paraId="10711AB1" w14:textId="77777777" w:rsidR="00A422E4" w:rsidRPr="00DD759E" w:rsidRDefault="00A422E4" w:rsidP="00F311CE">
            <w:pPr>
              <w:pStyle w:val="Tabletext0"/>
            </w:pPr>
            <w:r w:rsidRPr="00DD759E">
              <w:t>3</w:t>
            </w:r>
          </w:p>
        </w:tc>
        <w:tc>
          <w:tcPr>
            <w:tcW w:w="7599" w:type="dxa"/>
            <w:shd w:val="clear" w:color="auto" w:fill="auto"/>
          </w:tcPr>
          <w:p w14:paraId="10711AB2" w14:textId="77777777" w:rsidR="00A422E4" w:rsidRPr="00DD759E" w:rsidRDefault="00A422E4" w:rsidP="00F311CE">
            <w:pPr>
              <w:pStyle w:val="Tabletext0"/>
            </w:pPr>
            <w:r w:rsidRPr="00DD759E">
              <w:t>Generally south</w:t>
            </w:r>
            <w:r>
              <w:noBreakHyphen/>
            </w:r>
            <w:r w:rsidRPr="00DD759E">
              <w:t>westerly along the Unnamed Island (20</w:t>
            </w:r>
            <w:r>
              <w:noBreakHyphen/>
            </w:r>
            <w:r w:rsidRPr="00DD759E">
              <w:t>041d) coastline at mean low water to the intersection of the Unnamed Island (20</w:t>
            </w:r>
            <w:r>
              <w:noBreakHyphen/>
            </w:r>
            <w:r w:rsidRPr="00DD759E">
              <w:t>041d) coastline at mean low water and the meridian 149°02.727′E (at the point closest to 20°18.922′S 149°02.727′E)</w:t>
            </w:r>
          </w:p>
        </w:tc>
      </w:tr>
      <w:tr w:rsidR="00A422E4" w:rsidRPr="00DD759E" w14:paraId="10711AB6" w14:textId="77777777" w:rsidTr="00F311CE">
        <w:tc>
          <w:tcPr>
            <w:tcW w:w="714" w:type="dxa"/>
            <w:shd w:val="clear" w:color="auto" w:fill="auto"/>
          </w:tcPr>
          <w:p w14:paraId="10711AB4" w14:textId="77777777" w:rsidR="00A422E4" w:rsidRPr="00DD759E" w:rsidRDefault="00A422E4" w:rsidP="00F311CE">
            <w:pPr>
              <w:pStyle w:val="Tabletext0"/>
            </w:pPr>
            <w:r w:rsidRPr="00DD759E">
              <w:t>4</w:t>
            </w:r>
          </w:p>
        </w:tc>
        <w:tc>
          <w:tcPr>
            <w:tcW w:w="7599" w:type="dxa"/>
            <w:shd w:val="clear" w:color="auto" w:fill="auto"/>
          </w:tcPr>
          <w:p w14:paraId="10711AB5" w14:textId="77777777" w:rsidR="00A422E4" w:rsidRPr="00DD759E" w:rsidRDefault="00A422E4" w:rsidP="00F311CE">
            <w:pPr>
              <w:pStyle w:val="Tabletext0"/>
            </w:pPr>
            <w:r w:rsidRPr="00DD759E">
              <w:t>Southerly along the geodesic to 20°19.183′S 149°02.803′E</w:t>
            </w:r>
          </w:p>
        </w:tc>
      </w:tr>
      <w:tr w:rsidR="00A422E4" w:rsidRPr="00DD759E" w14:paraId="10711AB9" w14:textId="77777777" w:rsidTr="00F311CE">
        <w:tc>
          <w:tcPr>
            <w:tcW w:w="714" w:type="dxa"/>
            <w:shd w:val="clear" w:color="auto" w:fill="auto"/>
          </w:tcPr>
          <w:p w14:paraId="10711AB7" w14:textId="77777777" w:rsidR="00A422E4" w:rsidRPr="00DD759E" w:rsidRDefault="00A422E4" w:rsidP="00F311CE">
            <w:pPr>
              <w:pStyle w:val="Tabletext0"/>
            </w:pPr>
            <w:r w:rsidRPr="00DD759E">
              <w:t>5</w:t>
            </w:r>
          </w:p>
        </w:tc>
        <w:tc>
          <w:tcPr>
            <w:tcW w:w="7599" w:type="dxa"/>
            <w:shd w:val="clear" w:color="auto" w:fill="auto"/>
          </w:tcPr>
          <w:p w14:paraId="10711AB8" w14:textId="77777777" w:rsidR="00A422E4" w:rsidRPr="00DD759E" w:rsidRDefault="00A422E4" w:rsidP="00F311CE">
            <w:pPr>
              <w:pStyle w:val="Tabletext0"/>
            </w:pPr>
            <w:r w:rsidRPr="00DD759E">
              <w:t>Westerly along the geodesic to 20°19.602′S 149°01.471′E</w:t>
            </w:r>
          </w:p>
        </w:tc>
      </w:tr>
      <w:tr w:rsidR="00A422E4" w:rsidRPr="00DD759E" w14:paraId="10711ABC" w14:textId="77777777" w:rsidTr="00F311CE">
        <w:tc>
          <w:tcPr>
            <w:tcW w:w="714" w:type="dxa"/>
            <w:tcBorders>
              <w:bottom w:val="single" w:sz="2" w:space="0" w:color="auto"/>
            </w:tcBorders>
            <w:shd w:val="clear" w:color="auto" w:fill="auto"/>
          </w:tcPr>
          <w:p w14:paraId="10711ABA"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ABB" w14:textId="77777777" w:rsidR="00A422E4" w:rsidRPr="00DD759E" w:rsidRDefault="00A422E4" w:rsidP="00F311CE">
            <w:pPr>
              <w:pStyle w:val="Tabletext0"/>
            </w:pPr>
            <w:r w:rsidRPr="00DD759E">
              <w:t>Northerly along the geodesic to the intersection of the Whitsunday Island (20</w:t>
            </w:r>
            <w:r>
              <w:noBreakHyphen/>
            </w:r>
            <w:r w:rsidRPr="00DD759E">
              <w:t>041a) coastline at mean low water and the meridian 149°01.372′E (at the point closest to 20°19.346′S 149°01.372′E)</w:t>
            </w:r>
          </w:p>
        </w:tc>
      </w:tr>
      <w:tr w:rsidR="00A422E4" w:rsidRPr="00DD759E" w14:paraId="10711ABF" w14:textId="77777777" w:rsidTr="00F311CE">
        <w:tc>
          <w:tcPr>
            <w:tcW w:w="714" w:type="dxa"/>
            <w:tcBorders>
              <w:top w:val="single" w:sz="2" w:space="0" w:color="auto"/>
              <w:bottom w:val="single" w:sz="12" w:space="0" w:color="auto"/>
            </w:tcBorders>
            <w:shd w:val="clear" w:color="auto" w:fill="auto"/>
          </w:tcPr>
          <w:p w14:paraId="10711ABD"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ABE" w14:textId="77777777" w:rsidR="00A422E4" w:rsidRPr="00DD759E" w:rsidRDefault="00A422E4" w:rsidP="00F311CE">
            <w:pPr>
              <w:pStyle w:val="Tabletext0"/>
            </w:pPr>
            <w:r w:rsidRPr="00DD759E">
              <w:t>Generally north</w:t>
            </w:r>
            <w:r>
              <w:noBreakHyphen/>
            </w:r>
            <w:r w:rsidRPr="00DD759E">
              <w:t>easterly along the Whitsunday Island (20</w:t>
            </w:r>
            <w:r>
              <w:noBreakHyphen/>
            </w:r>
            <w:r w:rsidRPr="00DD759E">
              <w:t>041a) coastline at mean low water to the starting point</w:t>
            </w:r>
          </w:p>
        </w:tc>
      </w:tr>
    </w:tbl>
    <w:p w14:paraId="10711AC0" w14:textId="77777777" w:rsidR="00A422E4" w:rsidRPr="00DD759E" w:rsidRDefault="00A422E4" w:rsidP="00A422E4">
      <w:pPr>
        <w:pStyle w:val="ActHead5"/>
      </w:pPr>
      <w:bookmarkStart w:id="395" w:name="_Toc501380071"/>
      <w:r w:rsidRPr="00DD759E">
        <w:rPr>
          <w:rStyle w:val="CharSectno"/>
        </w:rPr>
        <w:t>8</w:t>
      </w:r>
      <w:r w:rsidRPr="00DD759E">
        <w:t xml:space="preserve">  Happy Bay and Fish and Palm Bays regular aircraft landing area</w:t>
      </w:r>
      <w:bookmarkEnd w:id="395"/>
    </w:p>
    <w:p w14:paraId="10711AC1" w14:textId="77777777" w:rsidR="00A422E4" w:rsidRPr="00DD759E" w:rsidRDefault="00A422E4" w:rsidP="00A422E4">
      <w:pPr>
        <w:pStyle w:val="Subsection"/>
        <w:rPr>
          <w:rFonts w:eastAsia="Calibri"/>
          <w:szCs w:val="22"/>
        </w:rPr>
      </w:pPr>
      <w:r w:rsidRPr="00DD759E">
        <w:tab/>
      </w:r>
      <w:r w:rsidRPr="00DD759E">
        <w:tab/>
        <w:t xml:space="preserve">The Happy Bay and Fish and Palm Bays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C2"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C4" w14:textId="77777777" w:rsidTr="00F311CE">
        <w:trPr>
          <w:tblHeader/>
        </w:trPr>
        <w:tc>
          <w:tcPr>
            <w:tcW w:w="8313" w:type="dxa"/>
            <w:gridSpan w:val="2"/>
            <w:tcBorders>
              <w:top w:val="single" w:sz="12" w:space="0" w:color="auto"/>
              <w:bottom w:val="single" w:sz="6" w:space="0" w:color="auto"/>
            </w:tcBorders>
            <w:shd w:val="clear" w:color="auto" w:fill="auto"/>
          </w:tcPr>
          <w:p w14:paraId="10711AC3" w14:textId="77777777" w:rsidR="00A422E4" w:rsidRPr="00DD759E" w:rsidRDefault="00A422E4" w:rsidP="00F311CE">
            <w:pPr>
              <w:pStyle w:val="TableHeading"/>
            </w:pPr>
            <w:r w:rsidRPr="00DD759E">
              <w:t>Happy Bay and Fish and Palm Bays regular aircraft landing area</w:t>
            </w:r>
          </w:p>
        </w:tc>
      </w:tr>
      <w:tr w:rsidR="00A422E4" w:rsidRPr="00DD759E" w14:paraId="10711AC7" w14:textId="77777777" w:rsidTr="00F311CE">
        <w:trPr>
          <w:tblHeader/>
        </w:trPr>
        <w:tc>
          <w:tcPr>
            <w:tcW w:w="714" w:type="dxa"/>
            <w:tcBorders>
              <w:top w:val="single" w:sz="6" w:space="0" w:color="auto"/>
              <w:bottom w:val="single" w:sz="12" w:space="0" w:color="auto"/>
            </w:tcBorders>
            <w:shd w:val="clear" w:color="auto" w:fill="auto"/>
          </w:tcPr>
          <w:p w14:paraId="10711AC5"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C6" w14:textId="77777777" w:rsidR="00A422E4" w:rsidRPr="00DD759E" w:rsidRDefault="00A422E4" w:rsidP="00F311CE">
            <w:pPr>
              <w:pStyle w:val="TableHeading"/>
            </w:pPr>
            <w:r w:rsidRPr="00DD759E">
              <w:t>Description</w:t>
            </w:r>
          </w:p>
        </w:tc>
      </w:tr>
      <w:tr w:rsidR="00A422E4" w:rsidRPr="00DD759E" w14:paraId="10711ACA" w14:textId="77777777" w:rsidTr="00F311CE">
        <w:tc>
          <w:tcPr>
            <w:tcW w:w="714" w:type="dxa"/>
            <w:tcBorders>
              <w:top w:val="single" w:sz="12" w:space="0" w:color="auto"/>
            </w:tcBorders>
            <w:shd w:val="clear" w:color="auto" w:fill="auto"/>
          </w:tcPr>
          <w:p w14:paraId="10711AC8"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C9" w14:textId="77777777" w:rsidR="00A422E4" w:rsidRPr="00DD759E" w:rsidRDefault="00A422E4" w:rsidP="00F311CE">
            <w:pPr>
              <w:pStyle w:val="Tabletext0"/>
            </w:pPr>
            <w:r w:rsidRPr="00DD759E">
              <w:t>The point 20°19.102′S 148°50.250′E</w:t>
            </w:r>
          </w:p>
        </w:tc>
      </w:tr>
      <w:tr w:rsidR="00A422E4" w:rsidRPr="00DD759E" w14:paraId="10711ACD" w14:textId="77777777" w:rsidTr="00F311CE">
        <w:tc>
          <w:tcPr>
            <w:tcW w:w="714" w:type="dxa"/>
            <w:shd w:val="clear" w:color="auto" w:fill="auto"/>
          </w:tcPr>
          <w:p w14:paraId="10711ACB" w14:textId="77777777" w:rsidR="00A422E4" w:rsidRPr="00DD759E" w:rsidRDefault="00A422E4" w:rsidP="00F311CE">
            <w:pPr>
              <w:pStyle w:val="Tabletext0"/>
            </w:pPr>
            <w:r w:rsidRPr="00DD759E">
              <w:t>2</w:t>
            </w:r>
          </w:p>
        </w:tc>
        <w:tc>
          <w:tcPr>
            <w:tcW w:w="7599" w:type="dxa"/>
            <w:shd w:val="clear" w:color="auto" w:fill="auto"/>
          </w:tcPr>
          <w:p w14:paraId="10711ACC" w14:textId="77777777" w:rsidR="00A422E4" w:rsidRPr="00DD759E" w:rsidRDefault="00A422E4" w:rsidP="00F311CE">
            <w:pPr>
              <w:pStyle w:val="Tabletext0"/>
            </w:pPr>
            <w:r w:rsidRPr="00DD759E">
              <w:t>East along the parallel 20°19.102′S to the intersection of the Long Island (20</w:t>
            </w:r>
            <w:r>
              <w:noBreakHyphen/>
            </w:r>
            <w:r w:rsidRPr="00DD759E">
              <w:t>060) coastline at mean low water and the meridian 148°50.930′E (at the point closest to 20°19.102′S 148°50.930′E)</w:t>
            </w:r>
          </w:p>
        </w:tc>
      </w:tr>
      <w:tr w:rsidR="00A422E4" w:rsidRPr="00DD759E" w14:paraId="10711AD0" w14:textId="77777777" w:rsidTr="00F311CE">
        <w:tc>
          <w:tcPr>
            <w:tcW w:w="714" w:type="dxa"/>
            <w:shd w:val="clear" w:color="auto" w:fill="auto"/>
          </w:tcPr>
          <w:p w14:paraId="10711ACE" w14:textId="77777777" w:rsidR="00A422E4" w:rsidRPr="00DD759E" w:rsidRDefault="00A422E4" w:rsidP="00F311CE">
            <w:pPr>
              <w:pStyle w:val="Tabletext0"/>
            </w:pPr>
            <w:r w:rsidRPr="00DD759E">
              <w:t>3</w:t>
            </w:r>
          </w:p>
        </w:tc>
        <w:tc>
          <w:tcPr>
            <w:tcW w:w="7599" w:type="dxa"/>
            <w:shd w:val="clear" w:color="auto" w:fill="auto"/>
          </w:tcPr>
          <w:p w14:paraId="10711ACF" w14:textId="77777777" w:rsidR="00A422E4" w:rsidRPr="00DD759E" w:rsidRDefault="00A422E4" w:rsidP="00F311CE">
            <w:pPr>
              <w:pStyle w:val="Tabletext0"/>
            </w:pPr>
            <w:r w:rsidRPr="00DD759E">
              <w:t>Generally southerly along the Long Island (20</w:t>
            </w:r>
            <w:r>
              <w:noBreakHyphen/>
            </w:r>
            <w:r w:rsidRPr="00DD759E">
              <w:t>060) coastline at mean low water to the intersection of the Long Island (20</w:t>
            </w:r>
            <w:r>
              <w:noBreakHyphen/>
            </w:r>
            <w:r w:rsidRPr="00DD759E">
              <w:t>060) coastline at mean low water and the parallel 20°20.681′S (at the point closest to 20°20.681′S 148°50.839′E)</w:t>
            </w:r>
          </w:p>
        </w:tc>
      </w:tr>
      <w:tr w:rsidR="00A422E4" w:rsidRPr="00DD759E" w14:paraId="10711AD3" w14:textId="77777777" w:rsidTr="00F311CE">
        <w:tc>
          <w:tcPr>
            <w:tcW w:w="714" w:type="dxa"/>
            <w:tcBorders>
              <w:bottom w:val="single" w:sz="2" w:space="0" w:color="auto"/>
            </w:tcBorders>
            <w:shd w:val="clear" w:color="auto" w:fill="auto"/>
          </w:tcPr>
          <w:p w14:paraId="10711AD1"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AD2" w14:textId="77777777" w:rsidR="00A422E4" w:rsidRPr="00DD759E" w:rsidRDefault="00A422E4" w:rsidP="00F311CE">
            <w:pPr>
              <w:pStyle w:val="Tabletext0"/>
            </w:pPr>
            <w:r w:rsidRPr="00DD759E">
              <w:t>West along the parallel 20°20.681′S to longitude 148°50.250′E</w:t>
            </w:r>
          </w:p>
        </w:tc>
      </w:tr>
      <w:tr w:rsidR="00A422E4" w:rsidRPr="00DD759E" w14:paraId="10711AD6" w14:textId="77777777" w:rsidTr="00F311CE">
        <w:tc>
          <w:tcPr>
            <w:tcW w:w="714" w:type="dxa"/>
            <w:tcBorders>
              <w:top w:val="single" w:sz="2" w:space="0" w:color="auto"/>
              <w:bottom w:val="single" w:sz="12" w:space="0" w:color="auto"/>
            </w:tcBorders>
            <w:shd w:val="clear" w:color="auto" w:fill="auto"/>
          </w:tcPr>
          <w:p w14:paraId="10711AD4"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AD5" w14:textId="77777777" w:rsidR="00A422E4" w:rsidRPr="00DD759E" w:rsidRDefault="00A422E4" w:rsidP="00F311CE">
            <w:pPr>
              <w:pStyle w:val="Tabletext0"/>
            </w:pPr>
            <w:r w:rsidRPr="00DD759E">
              <w:t>North along the meridian 148°50.250′E to the starting point</w:t>
            </w:r>
          </w:p>
        </w:tc>
      </w:tr>
    </w:tbl>
    <w:p w14:paraId="10711AD7" w14:textId="77777777" w:rsidR="00A422E4" w:rsidRPr="00DD759E" w:rsidRDefault="00A422E4" w:rsidP="00A422E4">
      <w:pPr>
        <w:pStyle w:val="ActHead5"/>
      </w:pPr>
      <w:bookmarkStart w:id="396" w:name="_Toc501380072"/>
      <w:r w:rsidRPr="00DD759E">
        <w:rPr>
          <w:rStyle w:val="CharSectno"/>
        </w:rPr>
        <w:t>9</w:t>
      </w:r>
      <w:r w:rsidRPr="00DD759E">
        <w:t xml:space="preserve">  Dent Passage and Dent and Hamilton Islands regular aircraft landing area</w:t>
      </w:r>
      <w:bookmarkEnd w:id="396"/>
    </w:p>
    <w:p w14:paraId="10711AD8" w14:textId="77777777" w:rsidR="00A422E4" w:rsidRPr="00DD759E" w:rsidRDefault="00A422E4" w:rsidP="00A422E4">
      <w:pPr>
        <w:pStyle w:val="Subsection"/>
        <w:rPr>
          <w:rFonts w:eastAsia="Calibri"/>
          <w:szCs w:val="22"/>
        </w:rPr>
      </w:pPr>
      <w:r w:rsidRPr="00DD759E">
        <w:tab/>
      </w:r>
      <w:r w:rsidRPr="00DD759E">
        <w:tab/>
        <w:t xml:space="preserve">The Dent Passage and Dent and Hamilton Islands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D9"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DB" w14:textId="77777777" w:rsidTr="00F311CE">
        <w:trPr>
          <w:tblHeader/>
        </w:trPr>
        <w:tc>
          <w:tcPr>
            <w:tcW w:w="8313" w:type="dxa"/>
            <w:gridSpan w:val="2"/>
            <w:tcBorders>
              <w:top w:val="single" w:sz="12" w:space="0" w:color="auto"/>
              <w:bottom w:val="single" w:sz="6" w:space="0" w:color="auto"/>
            </w:tcBorders>
            <w:shd w:val="clear" w:color="auto" w:fill="auto"/>
          </w:tcPr>
          <w:p w14:paraId="10711ADA" w14:textId="77777777" w:rsidR="00A422E4" w:rsidRPr="00DD759E" w:rsidRDefault="00A422E4" w:rsidP="00F311CE">
            <w:pPr>
              <w:pStyle w:val="TableHeading"/>
            </w:pPr>
            <w:r w:rsidRPr="00DD759E">
              <w:t>Dent Passage and Dent and Hamilton Islands regular aircraft landing area</w:t>
            </w:r>
          </w:p>
        </w:tc>
      </w:tr>
      <w:tr w:rsidR="00A422E4" w:rsidRPr="00DD759E" w14:paraId="10711ADE" w14:textId="77777777" w:rsidTr="00F311CE">
        <w:trPr>
          <w:tblHeader/>
        </w:trPr>
        <w:tc>
          <w:tcPr>
            <w:tcW w:w="714" w:type="dxa"/>
            <w:tcBorders>
              <w:top w:val="single" w:sz="6" w:space="0" w:color="auto"/>
              <w:bottom w:val="single" w:sz="12" w:space="0" w:color="auto"/>
            </w:tcBorders>
            <w:shd w:val="clear" w:color="auto" w:fill="auto"/>
          </w:tcPr>
          <w:p w14:paraId="10711ADC"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DD" w14:textId="77777777" w:rsidR="00A422E4" w:rsidRPr="00DD759E" w:rsidRDefault="00A422E4" w:rsidP="00F311CE">
            <w:pPr>
              <w:pStyle w:val="TableHeading"/>
            </w:pPr>
            <w:r w:rsidRPr="00DD759E">
              <w:t>Description</w:t>
            </w:r>
          </w:p>
        </w:tc>
      </w:tr>
      <w:tr w:rsidR="00A422E4" w:rsidRPr="00DD759E" w14:paraId="10711AE1" w14:textId="77777777" w:rsidTr="00F311CE">
        <w:tc>
          <w:tcPr>
            <w:tcW w:w="714" w:type="dxa"/>
            <w:tcBorders>
              <w:top w:val="single" w:sz="12" w:space="0" w:color="auto"/>
            </w:tcBorders>
            <w:shd w:val="clear" w:color="auto" w:fill="auto"/>
          </w:tcPr>
          <w:p w14:paraId="10711ADF"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E0" w14:textId="77777777" w:rsidR="00A422E4" w:rsidRPr="00DD759E" w:rsidRDefault="00A422E4" w:rsidP="00F311CE">
            <w:pPr>
              <w:pStyle w:val="Tabletext0"/>
            </w:pPr>
            <w:r w:rsidRPr="00DD759E">
              <w:t>The intersection of the Hamilton Island (20</w:t>
            </w:r>
            <w:r>
              <w:noBreakHyphen/>
            </w:r>
            <w:r w:rsidRPr="00DD759E">
              <w:t>057) coastline at mean low water and the meridian 148°56.902′E (at the point closest to 20°19.886′S 148°56.902′E)</w:t>
            </w:r>
          </w:p>
        </w:tc>
      </w:tr>
      <w:tr w:rsidR="00A422E4" w:rsidRPr="00DD759E" w14:paraId="10711AE4" w14:textId="77777777" w:rsidTr="00F311CE">
        <w:tc>
          <w:tcPr>
            <w:tcW w:w="714" w:type="dxa"/>
            <w:shd w:val="clear" w:color="auto" w:fill="auto"/>
          </w:tcPr>
          <w:p w14:paraId="10711AE2" w14:textId="77777777" w:rsidR="00A422E4" w:rsidRPr="00DD759E" w:rsidRDefault="00A422E4" w:rsidP="00F311CE">
            <w:pPr>
              <w:pStyle w:val="Tabletext0"/>
            </w:pPr>
            <w:r w:rsidRPr="00DD759E">
              <w:t>2</w:t>
            </w:r>
          </w:p>
        </w:tc>
        <w:tc>
          <w:tcPr>
            <w:tcW w:w="7599" w:type="dxa"/>
            <w:shd w:val="clear" w:color="auto" w:fill="auto"/>
          </w:tcPr>
          <w:p w14:paraId="10711AE3" w14:textId="77777777" w:rsidR="00A422E4" w:rsidRPr="00DD759E" w:rsidRDefault="00A422E4" w:rsidP="00F311CE">
            <w:pPr>
              <w:pStyle w:val="Tabletext0"/>
            </w:pPr>
            <w:r w:rsidRPr="00DD759E">
              <w:t>Generally southerly along the Hamilton Island (20</w:t>
            </w:r>
            <w:r>
              <w:noBreakHyphen/>
            </w:r>
            <w:r w:rsidRPr="00DD759E">
              <w:t>057) coastline at mean low water to the intersection of the Hamilton Island (20</w:t>
            </w:r>
            <w:r>
              <w:noBreakHyphen/>
            </w:r>
            <w:r w:rsidRPr="00DD759E">
              <w:t>057) coastline at mean low water and the meridian 148°57.179′E (at the point closest to 20°22.666′S 148°57.179′E)</w:t>
            </w:r>
          </w:p>
        </w:tc>
      </w:tr>
      <w:tr w:rsidR="00A422E4" w:rsidRPr="00DD759E" w14:paraId="10711AE7" w14:textId="77777777" w:rsidTr="00F311CE">
        <w:tc>
          <w:tcPr>
            <w:tcW w:w="714" w:type="dxa"/>
            <w:shd w:val="clear" w:color="auto" w:fill="auto"/>
          </w:tcPr>
          <w:p w14:paraId="10711AE5" w14:textId="77777777" w:rsidR="00A422E4" w:rsidRPr="00DD759E" w:rsidRDefault="00A422E4" w:rsidP="00F311CE">
            <w:pPr>
              <w:pStyle w:val="Tabletext0"/>
            </w:pPr>
            <w:r w:rsidRPr="00DD759E">
              <w:t>3</w:t>
            </w:r>
          </w:p>
        </w:tc>
        <w:tc>
          <w:tcPr>
            <w:tcW w:w="7599" w:type="dxa"/>
            <w:shd w:val="clear" w:color="auto" w:fill="auto"/>
          </w:tcPr>
          <w:p w14:paraId="10711AE6" w14:textId="77777777" w:rsidR="00A422E4" w:rsidRPr="00DD759E" w:rsidRDefault="00A422E4" w:rsidP="00F311CE">
            <w:pPr>
              <w:pStyle w:val="Tabletext0"/>
            </w:pPr>
            <w:r w:rsidRPr="00DD759E">
              <w:t>Westerly along the geodesic to the intersection of the Dent Island (20</w:t>
            </w:r>
            <w:r>
              <w:noBreakHyphen/>
            </w:r>
            <w:r w:rsidRPr="00DD759E">
              <w:t>058c) coastline at mean low water and the parallel 20°22.865′S (at the point closest to 20°22.865′S 148°56.373′E)</w:t>
            </w:r>
          </w:p>
        </w:tc>
      </w:tr>
      <w:tr w:rsidR="00A422E4" w:rsidRPr="00DD759E" w14:paraId="10711AEA" w14:textId="77777777" w:rsidTr="00F311CE">
        <w:tc>
          <w:tcPr>
            <w:tcW w:w="714" w:type="dxa"/>
            <w:shd w:val="clear" w:color="auto" w:fill="auto"/>
          </w:tcPr>
          <w:p w14:paraId="10711AE8" w14:textId="77777777" w:rsidR="00A422E4" w:rsidRPr="00DD759E" w:rsidRDefault="00A422E4" w:rsidP="00F311CE">
            <w:pPr>
              <w:pStyle w:val="Tabletext0"/>
            </w:pPr>
            <w:r w:rsidRPr="00DD759E">
              <w:t>4</w:t>
            </w:r>
          </w:p>
        </w:tc>
        <w:tc>
          <w:tcPr>
            <w:tcW w:w="7599" w:type="dxa"/>
            <w:shd w:val="clear" w:color="auto" w:fill="auto"/>
          </w:tcPr>
          <w:p w14:paraId="10711AE9" w14:textId="77777777" w:rsidR="00A422E4" w:rsidRPr="00DD759E" w:rsidRDefault="00A422E4" w:rsidP="00F311CE">
            <w:pPr>
              <w:pStyle w:val="Tabletext0"/>
            </w:pPr>
            <w:r w:rsidRPr="00DD759E">
              <w:t>Generally northerly along the Dent Island (20</w:t>
            </w:r>
            <w:r>
              <w:noBreakHyphen/>
            </w:r>
            <w:r w:rsidRPr="00DD759E">
              <w:t>058c) coastline at mean low water to the intersection of the Dent Island (20</w:t>
            </w:r>
            <w:r>
              <w:noBreakHyphen/>
            </w:r>
            <w:r w:rsidRPr="00DD759E">
              <w:t>058c) coastline at mean low water and the meridian 148°55.686′E (at the point closest to 20°20.217′S 148°55.686′E)</w:t>
            </w:r>
          </w:p>
        </w:tc>
      </w:tr>
      <w:tr w:rsidR="00A422E4" w:rsidRPr="00DD759E" w14:paraId="10711AED" w14:textId="77777777" w:rsidTr="00F311CE">
        <w:tc>
          <w:tcPr>
            <w:tcW w:w="714" w:type="dxa"/>
            <w:shd w:val="clear" w:color="auto" w:fill="auto"/>
          </w:tcPr>
          <w:p w14:paraId="10711AEB" w14:textId="77777777" w:rsidR="00A422E4" w:rsidRPr="00DD759E" w:rsidRDefault="00A422E4" w:rsidP="00F311CE">
            <w:pPr>
              <w:pStyle w:val="Tabletext0"/>
            </w:pPr>
            <w:r w:rsidRPr="00DD759E">
              <w:t>5</w:t>
            </w:r>
          </w:p>
        </w:tc>
        <w:tc>
          <w:tcPr>
            <w:tcW w:w="7599" w:type="dxa"/>
            <w:shd w:val="clear" w:color="auto" w:fill="auto"/>
          </w:tcPr>
          <w:p w14:paraId="10711AEC" w14:textId="77777777" w:rsidR="00A422E4" w:rsidRPr="00DD759E" w:rsidRDefault="00A422E4" w:rsidP="00F311CE">
            <w:pPr>
              <w:pStyle w:val="Tabletext0"/>
            </w:pPr>
            <w:r w:rsidRPr="00DD759E">
              <w:t>North</w:t>
            </w:r>
            <w:r>
              <w:noBreakHyphen/>
            </w:r>
            <w:r w:rsidRPr="00DD759E">
              <w:t>easterly along the geodesic to the intersection of the Plum Pudding Island (20</w:t>
            </w:r>
            <w:r>
              <w:noBreakHyphen/>
            </w:r>
            <w:r w:rsidRPr="00DD759E">
              <w:t>409) coastline at mean low water and the parallel 20°20.054′S (at the point closest to 20°20.054′S 148°56.296′E)</w:t>
            </w:r>
          </w:p>
        </w:tc>
      </w:tr>
      <w:tr w:rsidR="00A422E4" w:rsidRPr="00DD759E" w14:paraId="10711AF0" w14:textId="77777777" w:rsidTr="00F311CE">
        <w:tc>
          <w:tcPr>
            <w:tcW w:w="714" w:type="dxa"/>
            <w:tcBorders>
              <w:bottom w:val="single" w:sz="2" w:space="0" w:color="auto"/>
            </w:tcBorders>
            <w:shd w:val="clear" w:color="auto" w:fill="auto"/>
          </w:tcPr>
          <w:p w14:paraId="10711AEE" w14:textId="77777777" w:rsidR="00A422E4" w:rsidRPr="00DD759E" w:rsidRDefault="00A422E4" w:rsidP="00F311CE">
            <w:pPr>
              <w:pStyle w:val="Tabletext0"/>
            </w:pPr>
            <w:r w:rsidRPr="00DD759E">
              <w:t>6</w:t>
            </w:r>
          </w:p>
        </w:tc>
        <w:tc>
          <w:tcPr>
            <w:tcW w:w="7599" w:type="dxa"/>
            <w:tcBorders>
              <w:bottom w:val="single" w:sz="2" w:space="0" w:color="auto"/>
            </w:tcBorders>
            <w:shd w:val="clear" w:color="auto" w:fill="auto"/>
          </w:tcPr>
          <w:p w14:paraId="10711AEF" w14:textId="77777777" w:rsidR="00A422E4" w:rsidRPr="00DD759E" w:rsidRDefault="00A422E4" w:rsidP="00F311CE">
            <w:pPr>
              <w:pStyle w:val="Tabletext0"/>
            </w:pPr>
            <w:r w:rsidRPr="00DD759E">
              <w:t>Generally easterly along the Plum Pudding Island (20</w:t>
            </w:r>
            <w:r>
              <w:noBreakHyphen/>
            </w:r>
            <w:r w:rsidRPr="00DD759E">
              <w:t>409) coastline at mean low water to the intersection of the Plum Pudding Island (20</w:t>
            </w:r>
            <w:r>
              <w:noBreakHyphen/>
            </w:r>
            <w:r w:rsidRPr="00DD759E">
              <w:t>409) coastline at mean low water and the meridian 148°56.362′E (at the point closest to 20°20.033′S 148°56.362′E)</w:t>
            </w:r>
          </w:p>
        </w:tc>
      </w:tr>
      <w:tr w:rsidR="00A422E4" w:rsidRPr="00DD759E" w14:paraId="10711AF3" w14:textId="77777777" w:rsidTr="00F311CE">
        <w:tc>
          <w:tcPr>
            <w:tcW w:w="714" w:type="dxa"/>
            <w:tcBorders>
              <w:top w:val="single" w:sz="2" w:space="0" w:color="auto"/>
              <w:bottom w:val="single" w:sz="12" w:space="0" w:color="auto"/>
            </w:tcBorders>
            <w:shd w:val="clear" w:color="auto" w:fill="auto"/>
          </w:tcPr>
          <w:p w14:paraId="10711AF1" w14:textId="77777777" w:rsidR="00A422E4" w:rsidRPr="00DD759E" w:rsidRDefault="00A422E4" w:rsidP="00F311CE">
            <w:pPr>
              <w:pStyle w:val="Tabletext0"/>
            </w:pPr>
            <w:r w:rsidRPr="00DD759E">
              <w:t>7</w:t>
            </w:r>
          </w:p>
        </w:tc>
        <w:tc>
          <w:tcPr>
            <w:tcW w:w="7599" w:type="dxa"/>
            <w:tcBorders>
              <w:top w:val="single" w:sz="2" w:space="0" w:color="auto"/>
              <w:bottom w:val="single" w:sz="12" w:space="0" w:color="auto"/>
            </w:tcBorders>
            <w:shd w:val="clear" w:color="auto" w:fill="auto"/>
          </w:tcPr>
          <w:p w14:paraId="10711AF2" w14:textId="77777777" w:rsidR="00A422E4" w:rsidRPr="00DD759E" w:rsidRDefault="00A422E4" w:rsidP="00F311CE">
            <w:pPr>
              <w:pStyle w:val="Tabletext0"/>
            </w:pPr>
            <w:r w:rsidRPr="00DD759E">
              <w:t>Easterly along the geodesic to the starting point</w:t>
            </w:r>
          </w:p>
        </w:tc>
      </w:tr>
    </w:tbl>
    <w:p w14:paraId="10711AF4" w14:textId="77777777" w:rsidR="00A422E4" w:rsidRPr="00DD759E" w:rsidRDefault="00A422E4" w:rsidP="00A422E4">
      <w:pPr>
        <w:pStyle w:val="ActHead5"/>
      </w:pPr>
      <w:bookmarkStart w:id="397" w:name="_Toc501380073"/>
      <w:r w:rsidRPr="00DD759E">
        <w:rPr>
          <w:rStyle w:val="CharSectno"/>
        </w:rPr>
        <w:t>10</w:t>
      </w:r>
      <w:r w:rsidRPr="00DD759E">
        <w:t xml:space="preserve">  Plantation Bay and Seaforth Island regular aircraft landing area</w:t>
      </w:r>
      <w:bookmarkEnd w:id="397"/>
    </w:p>
    <w:p w14:paraId="10711AF5" w14:textId="77777777" w:rsidR="00A422E4" w:rsidRPr="00DD759E" w:rsidRDefault="00A422E4" w:rsidP="00A422E4">
      <w:pPr>
        <w:pStyle w:val="Subsection"/>
        <w:rPr>
          <w:rFonts w:eastAsia="Calibri"/>
          <w:szCs w:val="22"/>
        </w:rPr>
      </w:pPr>
      <w:r w:rsidRPr="00DD759E">
        <w:tab/>
      </w:r>
      <w:r w:rsidRPr="00DD759E">
        <w:tab/>
        <w:t xml:space="preserve">The Plantation Bay and Seaforth Island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AF6"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AF8" w14:textId="77777777" w:rsidTr="00F311CE">
        <w:trPr>
          <w:tblHeader/>
        </w:trPr>
        <w:tc>
          <w:tcPr>
            <w:tcW w:w="8313" w:type="dxa"/>
            <w:gridSpan w:val="2"/>
            <w:tcBorders>
              <w:top w:val="single" w:sz="12" w:space="0" w:color="auto"/>
              <w:bottom w:val="single" w:sz="6" w:space="0" w:color="auto"/>
            </w:tcBorders>
            <w:shd w:val="clear" w:color="auto" w:fill="auto"/>
          </w:tcPr>
          <w:p w14:paraId="10711AF7" w14:textId="77777777" w:rsidR="00A422E4" w:rsidRPr="00DD759E" w:rsidRDefault="00A422E4" w:rsidP="00F311CE">
            <w:pPr>
              <w:pStyle w:val="TableHeading"/>
            </w:pPr>
            <w:r w:rsidRPr="00DD759E">
              <w:t>Plantation Bay and Seaforth Island regular aircraft landing area</w:t>
            </w:r>
          </w:p>
        </w:tc>
      </w:tr>
      <w:tr w:rsidR="00A422E4" w:rsidRPr="00DD759E" w14:paraId="10711AFB" w14:textId="77777777" w:rsidTr="00F311CE">
        <w:trPr>
          <w:tblHeader/>
        </w:trPr>
        <w:tc>
          <w:tcPr>
            <w:tcW w:w="714" w:type="dxa"/>
            <w:tcBorders>
              <w:top w:val="single" w:sz="6" w:space="0" w:color="auto"/>
              <w:bottom w:val="single" w:sz="12" w:space="0" w:color="auto"/>
            </w:tcBorders>
            <w:shd w:val="clear" w:color="auto" w:fill="auto"/>
          </w:tcPr>
          <w:p w14:paraId="10711AF9"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AFA" w14:textId="77777777" w:rsidR="00A422E4" w:rsidRPr="00DD759E" w:rsidRDefault="00A422E4" w:rsidP="00F311CE">
            <w:pPr>
              <w:pStyle w:val="TableHeading"/>
            </w:pPr>
            <w:r w:rsidRPr="00DD759E">
              <w:t>Description</w:t>
            </w:r>
          </w:p>
        </w:tc>
      </w:tr>
      <w:tr w:rsidR="00A422E4" w:rsidRPr="00DD759E" w14:paraId="10711AFE" w14:textId="77777777" w:rsidTr="00F311CE">
        <w:tc>
          <w:tcPr>
            <w:tcW w:w="714" w:type="dxa"/>
            <w:tcBorders>
              <w:top w:val="single" w:sz="12" w:space="0" w:color="auto"/>
            </w:tcBorders>
            <w:shd w:val="clear" w:color="auto" w:fill="auto"/>
          </w:tcPr>
          <w:p w14:paraId="10711AFC"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AFD" w14:textId="77777777" w:rsidR="00A422E4" w:rsidRPr="00DD759E" w:rsidRDefault="00A422E4" w:rsidP="00F311CE">
            <w:pPr>
              <w:pStyle w:val="Tabletext0"/>
            </w:pPr>
            <w:r w:rsidRPr="00DD759E">
              <w:t>The intersection of the Lindeman Island (20</w:t>
            </w:r>
            <w:r>
              <w:noBreakHyphen/>
            </w:r>
            <w:r w:rsidRPr="00DD759E">
              <w:t>090) coastline at mean low water and the meridian 149°01.817′E (at the point closest to 20°27.156′S 149°01.817′E)</w:t>
            </w:r>
          </w:p>
        </w:tc>
      </w:tr>
      <w:tr w:rsidR="00A422E4" w:rsidRPr="00DD759E" w14:paraId="10711B01" w14:textId="77777777" w:rsidTr="00F311CE">
        <w:tc>
          <w:tcPr>
            <w:tcW w:w="714" w:type="dxa"/>
            <w:shd w:val="clear" w:color="auto" w:fill="auto"/>
          </w:tcPr>
          <w:p w14:paraId="10711AFF" w14:textId="77777777" w:rsidR="00A422E4" w:rsidRPr="00DD759E" w:rsidRDefault="00A422E4" w:rsidP="00F311CE">
            <w:pPr>
              <w:pStyle w:val="Tabletext0"/>
            </w:pPr>
            <w:r w:rsidRPr="00DD759E">
              <w:t>2</w:t>
            </w:r>
          </w:p>
        </w:tc>
        <w:tc>
          <w:tcPr>
            <w:tcW w:w="7599" w:type="dxa"/>
            <w:shd w:val="clear" w:color="auto" w:fill="auto"/>
          </w:tcPr>
          <w:p w14:paraId="10711B00" w14:textId="77777777" w:rsidR="00A422E4" w:rsidRPr="00DD759E" w:rsidRDefault="00A422E4" w:rsidP="00F311CE">
            <w:pPr>
              <w:pStyle w:val="Tabletext0"/>
            </w:pPr>
            <w:r w:rsidRPr="00DD759E">
              <w:t>Generally south</w:t>
            </w:r>
            <w:r>
              <w:noBreakHyphen/>
            </w:r>
            <w:r w:rsidRPr="00DD759E">
              <w:t>easterly then easterly along the Lindeman Island (20</w:t>
            </w:r>
            <w:r>
              <w:noBreakHyphen/>
            </w:r>
            <w:r w:rsidRPr="00DD759E">
              <w:t>090) coastline at mean low water to the intersection of the Lindeman Island (20</w:t>
            </w:r>
            <w:r>
              <w:noBreakHyphen/>
            </w:r>
            <w:r w:rsidRPr="00DD759E">
              <w:t>090) coastline at mean low water and the meridian 149°03.034′E (at the point closest to 20°27.261′S 149°03.034′E)</w:t>
            </w:r>
          </w:p>
        </w:tc>
      </w:tr>
      <w:tr w:rsidR="00A422E4" w:rsidRPr="00DD759E" w14:paraId="10711B04" w14:textId="77777777" w:rsidTr="00F311CE">
        <w:tc>
          <w:tcPr>
            <w:tcW w:w="714" w:type="dxa"/>
            <w:shd w:val="clear" w:color="auto" w:fill="auto"/>
          </w:tcPr>
          <w:p w14:paraId="10711B02" w14:textId="77777777" w:rsidR="00A422E4" w:rsidRPr="00DD759E" w:rsidRDefault="00A422E4" w:rsidP="00F311CE">
            <w:pPr>
              <w:pStyle w:val="Tabletext0"/>
            </w:pPr>
            <w:r w:rsidRPr="00DD759E">
              <w:t>3</w:t>
            </w:r>
          </w:p>
        </w:tc>
        <w:tc>
          <w:tcPr>
            <w:tcW w:w="7599" w:type="dxa"/>
            <w:shd w:val="clear" w:color="auto" w:fill="auto"/>
          </w:tcPr>
          <w:p w14:paraId="10711B03" w14:textId="77777777" w:rsidR="00A422E4" w:rsidRPr="00DD759E" w:rsidRDefault="00A422E4" w:rsidP="00F311CE">
            <w:pPr>
              <w:pStyle w:val="Tabletext0"/>
            </w:pPr>
            <w:r w:rsidRPr="00DD759E">
              <w:t>South along the meridian 149°03.034′E to latitude 20°28.615′S</w:t>
            </w:r>
          </w:p>
        </w:tc>
      </w:tr>
      <w:tr w:rsidR="00A422E4" w:rsidRPr="00DD759E" w14:paraId="10711B07" w14:textId="77777777" w:rsidTr="00F311CE">
        <w:tc>
          <w:tcPr>
            <w:tcW w:w="714" w:type="dxa"/>
            <w:tcBorders>
              <w:bottom w:val="single" w:sz="2" w:space="0" w:color="auto"/>
            </w:tcBorders>
            <w:shd w:val="clear" w:color="auto" w:fill="auto"/>
          </w:tcPr>
          <w:p w14:paraId="10711B05"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B06" w14:textId="77777777" w:rsidR="00A422E4" w:rsidRPr="00DD759E" w:rsidRDefault="00A422E4" w:rsidP="00F311CE">
            <w:pPr>
              <w:pStyle w:val="Tabletext0"/>
            </w:pPr>
            <w:r w:rsidRPr="00DD759E">
              <w:t>West along the parallel 20°28.615′S to longitude 149°01.817′E</w:t>
            </w:r>
          </w:p>
        </w:tc>
      </w:tr>
      <w:tr w:rsidR="00A422E4" w:rsidRPr="00DD759E" w14:paraId="10711B0A" w14:textId="77777777" w:rsidTr="00F311CE">
        <w:tc>
          <w:tcPr>
            <w:tcW w:w="714" w:type="dxa"/>
            <w:tcBorders>
              <w:top w:val="single" w:sz="2" w:space="0" w:color="auto"/>
              <w:bottom w:val="single" w:sz="12" w:space="0" w:color="auto"/>
            </w:tcBorders>
            <w:shd w:val="clear" w:color="auto" w:fill="auto"/>
          </w:tcPr>
          <w:p w14:paraId="10711B08"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B09" w14:textId="77777777" w:rsidR="00A422E4" w:rsidRPr="00DD759E" w:rsidRDefault="00A422E4" w:rsidP="00F311CE">
            <w:pPr>
              <w:pStyle w:val="Tabletext0"/>
            </w:pPr>
            <w:r w:rsidRPr="00DD759E">
              <w:t>North along the meridian 149°01.817′E to the starting point</w:t>
            </w:r>
          </w:p>
        </w:tc>
      </w:tr>
    </w:tbl>
    <w:p w14:paraId="10711B0B" w14:textId="77777777" w:rsidR="00A422E4" w:rsidRPr="00DD759E" w:rsidRDefault="00A422E4" w:rsidP="00A422E4">
      <w:pPr>
        <w:pStyle w:val="ActHead5"/>
      </w:pPr>
      <w:bookmarkStart w:id="398" w:name="_Toc501380074"/>
      <w:r w:rsidRPr="00DD759E">
        <w:rPr>
          <w:rStyle w:val="CharSectno"/>
        </w:rPr>
        <w:t>11</w:t>
      </w:r>
      <w:r w:rsidRPr="00DD759E">
        <w:t xml:space="preserve">  Hayman, Langford and Black Islands regular aircraft landing area</w:t>
      </w:r>
      <w:bookmarkEnd w:id="398"/>
    </w:p>
    <w:p w14:paraId="10711B0C" w14:textId="77777777" w:rsidR="00A422E4" w:rsidRPr="00DD759E" w:rsidRDefault="00A422E4" w:rsidP="00A422E4">
      <w:pPr>
        <w:pStyle w:val="Subsection"/>
        <w:rPr>
          <w:rFonts w:eastAsia="Calibri"/>
          <w:szCs w:val="22"/>
        </w:rPr>
      </w:pPr>
      <w:r w:rsidRPr="00DD759E">
        <w:tab/>
      </w:r>
      <w:r w:rsidRPr="00DD759E">
        <w:tab/>
        <w:t xml:space="preserve">The Hayman, Langford and Black Islands regular aircraft landing area is the area </w:t>
      </w:r>
      <w:r w:rsidRPr="00DD759E">
        <w:rPr>
          <w:rFonts w:eastAsia="Calibri"/>
          <w:szCs w:val="22"/>
        </w:rPr>
        <w:t>bounded by the line starting at the point described in item 1 of the following table and running progressively as described in the table.</w:t>
      </w:r>
    </w:p>
    <w:p w14:paraId="10711B0D" w14:textId="77777777" w:rsidR="00A422E4" w:rsidRPr="00DD759E" w:rsidRDefault="00A422E4" w:rsidP="00A422E4">
      <w:pPr>
        <w:pStyle w:val="Tabletext0"/>
      </w:pPr>
    </w:p>
    <w:tbl>
      <w:tblPr>
        <w:tblW w:w="0" w:type="auto"/>
        <w:tblInd w:w="113" w:type="dxa"/>
        <w:tblBorders>
          <w:top w:val="single" w:sz="4" w:space="0" w:color="auto"/>
          <w:bottom w:val="single" w:sz="2" w:space="0" w:color="auto"/>
          <w:insideH w:val="single" w:sz="2" w:space="0" w:color="auto"/>
        </w:tblBorders>
        <w:tblLayout w:type="fixed"/>
        <w:tblLook w:val="0000" w:firstRow="0" w:lastRow="0" w:firstColumn="0" w:lastColumn="0" w:noHBand="0" w:noVBand="0"/>
      </w:tblPr>
      <w:tblGrid>
        <w:gridCol w:w="714"/>
        <w:gridCol w:w="7599"/>
      </w:tblGrid>
      <w:tr w:rsidR="00A422E4" w:rsidRPr="00DD759E" w14:paraId="10711B0F" w14:textId="77777777" w:rsidTr="00F311CE">
        <w:trPr>
          <w:tblHeader/>
        </w:trPr>
        <w:tc>
          <w:tcPr>
            <w:tcW w:w="8313" w:type="dxa"/>
            <w:gridSpan w:val="2"/>
            <w:tcBorders>
              <w:top w:val="single" w:sz="12" w:space="0" w:color="auto"/>
              <w:bottom w:val="single" w:sz="6" w:space="0" w:color="auto"/>
            </w:tcBorders>
            <w:shd w:val="clear" w:color="auto" w:fill="auto"/>
          </w:tcPr>
          <w:p w14:paraId="10711B0E" w14:textId="77777777" w:rsidR="00A422E4" w:rsidRPr="00DD759E" w:rsidRDefault="00A422E4" w:rsidP="00F311CE">
            <w:pPr>
              <w:pStyle w:val="TableHeading"/>
            </w:pPr>
            <w:r w:rsidRPr="00DD759E">
              <w:t>Hayman, Langford and Black Islands regular aircraft landing area</w:t>
            </w:r>
          </w:p>
        </w:tc>
      </w:tr>
      <w:tr w:rsidR="00A422E4" w:rsidRPr="00DD759E" w14:paraId="10711B12" w14:textId="77777777" w:rsidTr="00F311CE">
        <w:trPr>
          <w:tblHeader/>
        </w:trPr>
        <w:tc>
          <w:tcPr>
            <w:tcW w:w="714" w:type="dxa"/>
            <w:tcBorders>
              <w:top w:val="single" w:sz="6" w:space="0" w:color="auto"/>
              <w:bottom w:val="single" w:sz="12" w:space="0" w:color="auto"/>
            </w:tcBorders>
            <w:shd w:val="clear" w:color="auto" w:fill="auto"/>
          </w:tcPr>
          <w:p w14:paraId="10711B10" w14:textId="77777777" w:rsidR="00A422E4" w:rsidRPr="00DD759E" w:rsidRDefault="00A422E4" w:rsidP="00F311CE">
            <w:pPr>
              <w:pStyle w:val="TableHeading"/>
            </w:pPr>
            <w:r w:rsidRPr="00DD759E">
              <w:t>Item</w:t>
            </w:r>
          </w:p>
        </w:tc>
        <w:tc>
          <w:tcPr>
            <w:tcW w:w="7599" w:type="dxa"/>
            <w:tcBorders>
              <w:top w:val="single" w:sz="6" w:space="0" w:color="auto"/>
              <w:bottom w:val="single" w:sz="12" w:space="0" w:color="auto"/>
            </w:tcBorders>
            <w:shd w:val="clear" w:color="auto" w:fill="auto"/>
          </w:tcPr>
          <w:p w14:paraId="10711B11" w14:textId="77777777" w:rsidR="00A422E4" w:rsidRPr="00DD759E" w:rsidRDefault="00A422E4" w:rsidP="00F311CE">
            <w:pPr>
              <w:pStyle w:val="TableHeading"/>
            </w:pPr>
            <w:r w:rsidRPr="00DD759E">
              <w:t>Description</w:t>
            </w:r>
          </w:p>
        </w:tc>
      </w:tr>
      <w:tr w:rsidR="00A422E4" w:rsidRPr="00DD759E" w14:paraId="10711B15" w14:textId="77777777" w:rsidTr="00F311CE">
        <w:tc>
          <w:tcPr>
            <w:tcW w:w="714" w:type="dxa"/>
            <w:tcBorders>
              <w:top w:val="single" w:sz="12" w:space="0" w:color="auto"/>
            </w:tcBorders>
            <w:shd w:val="clear" w:color="auto" w:fill="auto"/>
          </w:tcPr>
          <w:p w14:paraId="10711B13" w14:textId="77777777" w:rsidR="00A422E4" w:rsidRPr="00DD759E" w:rsidRDefault="00A422E4" w:rsidP="00F311CE">
            <w:pPr>
              <w:pStyle w:val="Tabletext0"/>
            </w:pPr>
            <w:r w:rsidRPr="00DD759E">
              <w:t>1</w:t>
            </w:r>
          </w:p>
        </w:tc>
        <w:tc>
          <w:tcPr>
            <w:tcW w:w="7599" w:type="dxa"/>
            <w:tcBorders>
              <w:top w:val="single" w:sz="12" w:space="0" w:color="auto"/>
            </w:tcBorders>
            <w:shd w:val="clear" w:color="auto" w:fill="auto"/>
          </w:tcPr>
          <w:p w14:paraId="10711B14" w14:textId="77777777" w:rsidR="00A422E4" w:rsidRPr="00DD759E" w:rsidRDefault="00A422E4" w:rsidP="00F311CE">
            <w:pPr>
              <w:pStyle w:val="Tabletext0"/>
            </w:pPr>
            <w:r w:rsidRPr="00DD759E">
              <w:t>The intersection of the Hayman Island (20</w:t>
            </w:r>
            <w:r>
              <w:noBreakHyphen/>
            </w:r>
            <w:r w:rsidRPr="00DD759E">
              <w:t>014) coastline at mean low water and the parallel 20°03.516′S (at the point closest to 20°03.516′S 148°52.701′E)</w:t>
            </w:r>
          </w:p>
        </w:tc>
      </w:tr>
      <w:tr w:rsidR="00A422E4" w:rsidRPr="00DD759E" w14:paraId="10711B18" w14:textId="77777777" w:rsidTr="00F311CE">
        <w:tc>
          <w:tcPr>
            <w:tcW w:w="714" w:type="dxa"/>
            <w:shd w:val="clear" w:color="auto" w:fill="auto"/>
          </w:tcPr>
          <w:p w14:paraId="10711B16" w14:textId="77777777" w:rsidR="00A422E4" w:rsidRPr="00DD759E" w:rsidRDefault="00A422E4" w:rsidP="00F311CE">
            <w:pPr>
              <w:pStyle w:val="Tabletext0"/>
            </w:pPr>
            <w:r w:rsidRPr="00DD759E">
              <w:t>2</w:t>
            </w:r>
          </w:p>
        </w:tc>
        <w:tc>
          <w:tcPr>
            <w:tcW w:w="7599" w:type="dxa"/>
            <w:shd w:val="clear" w:color="auto" w:fill="auto"/>
          </w:tcPr>
          <w:p w14:paraId="10711B17" w14:textId="77777777" w:rsidR="00A422E4" w:rsidRPr="00DD759E" w:rsidRDefault="00A422E4" w:rsidP="00F311CE">
            <w:pPr>
              <w:pStyle w:val="Tabletext0"/>
            </w:pPr>
            <w:r w:rsidRPr="00DD759E">
              <w:t>Generally easterly along the Hayman Island (20</w:t>
            </w:r>
            <w:r>
              <w:noBreakHyphen/>
            </w:r>
            <w:r w:rsidRPr="00DD759E">
              <w:t>014) coastline at mean low water to the intersection of the Hayman Island (20</w:t>
            </w:r>
            <w:r>
              <w:noBreakHyphen/>
            </w:r>
            <w:r w:rsidRPr="00DD759E">
              <w:t>014) coastline at mean low water and the meridian 148°53.658′E (at the point closest to 20°03.798′S 148°53.658′E)</w:t>
            </w:r>
          </w:p>
        </w:tc>
      </w:tr>
      <w:tr w:rsidR="00A422E4" w:rsidRPr="00DD759E" w14:paraId="10711B1B" w14:textId="77777777" w:rsidTr="00F311CE">
        <w:tc>
          <w:tcPr>
            <w:tcW w:w="714" w:type="dxa"/>
            <w:shd w:val="clear" w:color="auto" w:fill="auto"/>
          </w:tcPr>
          <w:p w14:paraId="10711B19" w14:textId="77777777" w:rsidR="00A422E4" w:rsidRPr="00DD759E" w:rsidRDefault="00A422E4" w:rsidP="00F311CE">
            <w:pPr>
              <w:pStyle w:val="Tabletext0"/>
            </w:pPr>
            <w:r w:rsidRPr="00DD759E">
              <w:t>3</w:t>
            </w:r>
          </w:p>
        </w:tc>
        <w:tc>
          <w:tcPr>
            <w:tcW w:w="7599" w:type="dxa"/>
            <w:shd w:val="clear" w:color="auto" w:fill="auto"/>
          </w:tcPr>
          <w:p w14:paraId="10711B1A" w14:textId="77777777" w:rsidR="00A422E4" w:rsidRPr="00DD759E" w:rsidRDefault="00A422E4" w:rsidP="00F311CE">
            <w:pPr>
              <w:pStyle w:val="Tabletext0"/>
            </w:pPr>
            <w:r w:rsidRPr="00DD759E">
              <w:t>Southerly along the geodesic to the intersection of the Langford</w:t>
            </w:r>
            <w:r>
              <w:noBreakHyphen/>
            </w:r>
            <w:r w:rsidRPr="00DD759E">
              <w:t>Bird Reef (20</w:t>
            </w:r>
            <w:r>
              <w:noBreakHyphen/>
            </w:r>
            <w:r w:rsidRPr="00DD759E">
              <w:t>019) reef edge and the parallel 20°05.269′S (at the point closest to 20°05.269′S 148°53.123′E)</w:t>
            </w:r>
          </w:p>
        </w:tc>
      </w:tr>
      <w:tr w:rsidR="00A422E4" w:rsidRPr="00DD759E" w14:paraId="10711B1E" w14:textId="77777777" w:rsidTr="00F311CE">
        <w:tc>
          <w:tcPr>
            <w:tcW w:w="714" w:type="dxa"/>
            <w:tcBorders>
              <w:bottom w:val="single" w:sz="2" w:space="0" w:color="auto"/>
            </w:tcBorders>
            <w:shd w:val="clear" w:color="auto" w:fill="auto"/>
          </w:tcPr>
          <w:p w14:paraId="10711B1C" w14:textId="77777777" w:rsidR="00A422E4" w:rsidRPr="00DD759E" w:rsidRDefault="00A422E4" w:rsidP="00F311CE">
            <w:pPr>
              <w:pStyle w:val="Tabletext0"/>
            </w:pPr>
            <w:r w:rsidRPr="00DD759E">
              <w:t>4</w:t>
            </w:r>
          </w:p>
        </w:tc>
        <w:tc>
          <w:tcPr>
            <w:tcW w:w="7599" w:type="dxa"/>
            <w:tcBorders>
              <w:bottom w:val="single" w:sz="2" w:space="0" w:color="auto"/>
            </w:tcBorders>
            <w:shd w:val="clear" w:color="auto" w:fill="auto"/>
          </w:tcPr>
          <w:p w14:paraId="10711B1D" w14:textId="77777777" w:rsidR="00A422E4" w:rsidRPr="00DD759E" w:rsidRDefault="00A422E4" w:rsidP="00F311CE">
            <w:pPr>
              <w:pStyle w:val="Tabletext0"/>
            </w:pPr>
            <w:r w:rsidRPr="00DD759E">
              <w:t>Generally north</w:t>
            </w:r>
            <w:r>
              <w:noBreakHyphen/>
            </w:r>
            <w:r w:rsidRPr="00DD759E">
              <w:t>westerly along the Langford</w:t>
            </w:r>
            <w:r>
              <w:noBreakHyphen/>
            </w:r>
            <w:r w:rsidRPr="00DD759E">
              <w:t>Bird Reef (20</w:t>
            </w:r>
            <w:r>
              <w:noBreakHyphen/>
            </w:r>
            <w:r w:rsidRPr="00DD759E">
              <w:t>019) reef edge to the intersection of the Langford</w:t>
            </w:r>
            <w:r>
              <w:noBreakHyphen/>
            </w:r>
            <w:r w:rsidRPr="00DD759E">
              <w:t>Bird Reef (20</w:t>
            </w:r>
            <w:r>
              <w:noBreakHyphen/>
            </w:r>
            <w:r w:rsidRPr="00DD759E">
              <w:t>019) reef edge and the meridian of 148°52.375′E (at the point closest to 20°04.639′S 148°52.375′E)</w:t>
            </w:r>
          </w:p>
        </w:tc>
      </w:tr>
      <w:tr w:rsidR="00A422E4" w:rsidRPr="00DD759E" w14:paraId="10711B21" w14:textId="77777777" w:rsidTr="00F311CE">
        <w:tc>
          <w:tcPr>
            <w:tcW w:w="714" w:type="dxa"/>
            <w:tcBorders>
              <w:top w:val="single" w:sz="2" w:space="0" w:color="auto"/>
              <w:bottom w:val="single" w:sz="12" w:space="0" w:color="auto"/>
            </w:tcBorders>
            <w:shd w:val="clear" w:color="auto" w:fill="auto"/>
          </w:tcPr>
          <w:p w14:paraId="10711B1F" w14:textId="77777777" w:rsidR="00A422E4" w:rsidRPr="00DD759E" w:rsidRDefault="00A422E4" w:rsidP="00F311CE">
            <w:pPr>
              <w:pStyle w:val="Tabletext0"/>
            </w:pPr>
            <w:r w:rsidRPr="00DD759E">
              <w:t>5</w:t>
            </w:r>
          </w:p>
        </w:tc>
        <w:tc>
          <w:tcPr>
            <w:tcW w:w="7599" w:type="dxa"/>
            <w:tcBorders>
              <w:top w:val="single" w:sz="2" w:space="0" w:color="auto"/>
              <w:bottom w:val="single" w:sz="12" w:space="0" w:color="auto"/>
            </w:tcBorders>
            <w:shd w:val="clear" w:color="auto" w:fill="auto"/>
          </w:tcPr>
          <w:p w14:paraId="10711B20" w14:textId="77777777" w:rsidR="00A422E4" w:rsidRPr="00DD759E" w:rsidRDefault="00A422E4" w:rsidP="00F311CE">
            <w:pPr>
              <w:pStyle w:val="Tabletext0"/>
            </w:pPr>
            <w:r w:rsidRPr="00DD759E">
              <w:t>Northerly along the geodesic to the starting point</w:t>
            </w:r>
          </w:p>
        </w:tc>
      </w:tr>
    </w:tbl>
    <w:p w14:paraId="10711B22" w14:textId="77777777" w:rsidR="009871E8" w:rsidRPr="00684E63" w:rsidRDefault="009871E8" w:rsidP="00437624">
      <w:pPr>
        <w:pStyle w:val="ActHead1"/>
        <w:pageBreakBefore/>
      </w:pPr>
      <w:bookmarkStart w:id="399" w:name="_Toc501380075"/>
      <w:r w:rsidRPr="00075760">
        <w:rPr>
          <w:rStyle w:val="CharChapNo"/>
        </w:rPr>
        <w:t>Schedule 9</w:t>
      </w:r>
      <w:r w:rsidR="00C42506" w:rsidRPr="00C42506">
        <w:t>—</w:t>
      </w:r>
      <w:r w:rsidRPr="00075760">
        <w:rPr>
          <w:rStyle w:val="CharChapText"/>
        </w:rPr>
        <w:t>Definitions</w:t>
      </w:r>
      <w:bookmarkEnd w:id="399"/>
    </w:p>
    <w:p w14:paraId="10711B23" w14:textId="77777777" w:rsidR="009871E8" w:rsidRPr="00F92235" w:rsidRDefault="00C42506" w:rsidP="009871E8">
      <w:pPr>
        <w:pStyle w:val="Header"/>
      </w:pPr>
      <w:r>
        <w:t xml:space="preserve">  </w:t>
      </w:r>
    </w:p>
    <w:p w14:paraId="10711B24" w14:textId="77777777" w:rsidR="00E634B7" w:rsidRPr="00DD759E" w:rsidRDefault="00E634B7" w:rsidP="00E634B7">
      <w:pPr>
        <w:pStyle w:val="notemargin"/>
      </w:pPr>
      <w:r w:rsidRPr="00DD759E">
        <w:t>Note:</w:t>
      </w:r>
      <w:r w:rsidRPr="00DD759E">
        <w:tab/>
        <w:t>See subclause 1.4(1).</w:t>
      </w:r>
    </w:p>
    <w:p w14:paraId="10711B25" w14:textId="77777777" w:rsidR="009871E8" w:rsidRDefault="009871E8" w:rsidP="00C42506">
      <w:pPr>
        <w:pStyle w:val="Definition"/>
      </w:pPr>
      <w:r w:rsidRPr="00C42506">
        <w:rPr>
          <w:b/>
          <w:bCs/>
          <w:i/>
        </w:rPr>
        <w:t>Act</w:t>
      </w:r>
      <w:r w:rsidRPr="00C42506">
        <w:rPr>
          <w:b/>
          <w:i/>
        </w:rPr>
        <w:t xml:space="preserve"> </w:t>
      </w:r>
      <w:r w:rsidRPr="00C42506">
        <w:t xml:space="preserve">means the </w:t>
      </w:r>
      <w:r w:rsidRPr="00C42506">
        <w:rPr>
          <w:i/>
        </w:rPr>
        <w:t>Great Barrier Reef Marine Park Act 1975</w:t>
      </w:r>
      <w:r w:rsidRPr="00C42506">
        <w:t>.</w:t>
      </w:r>
    </w:p>
    <w:p w14:paraId="10711B26" w14:textId="77777777" w:rsidR="00B919D4" w:rsidRPr="00375ABA" w:rsidRDefault="00B919D4" w:rsidP="00C42506">
      <w:pPr>
        <w:pStyle w:val="Definition"/>
      </w:pPr>
      <w:r w:rsidRPr="00C42506">
        <w:rPr>
          <w:b/>
          <w:i/>
        </w:rPr>
        <w:t xml:space="preserve">aircraft </w:t>
      </w:r>
      <w:r w:rsidRPr="00C42506">
        <w:t>has the meaning given by subsection 3 (1) of the Act.</w:t>
      </w:r>
    </w:p>
    <w:p w14:paraId="10711B27" w14:textId="77777777" w:rsidR="009871E8" w:rsidRDefault="009871E8" w:rsidP="00C42506">
      <w:pPr>
        <w:pStyle w:val="Definition"/>
      </w:pPr>
      <w:r w:rsidRPr="00C42506">
        <w:rPr>
          <w:b/>
          <w:bCs/>
          <w:i/>
          <w:iCs/>
        </w:rPr>
        <w:t>aircraft operation</w:t>
      </w:r>
      <w:r w:rsidRPr="00C42506">
        <w:rPr>
          <w:b/>
          <w:i/>
          <w:iCs/>
        </w:rPr>
        <w:t xml:space="preserve"> </w:t>
      </w:r>
      <w:r w:rsidRPr="00C42506">
        <w:t>means a tourist program that uses an aircraft.</w:t>
      </w:r>
    </w:p>
    <w:p w14:paraId="10711B28" w14:textId="77777777" w:rsidR="003834F1" w:rsidRPr="00DD759E" w:rsidRDefault="003834F1" w:rsidP="003834F1">
      <w:pPr>
        <w:pStyle w:val="Definition"/>
      </w:pPr>
      <w:r w:rsidRPr="00DD759E">
        <w:rPr>
          <w:b/>
          <w:i/>
        </w:rPr>
        <w:t>anchor</w:t>
      </w:r>
      <w:r w:rsidRPr="00DD759E">
        <w:t xml:space="preserve">: a vessel is </w:t>
      </w:r>
      <w:r w:rsidRPr="00DD759E">
        <w:rPr>
          <w:b/>
          <w:i/>
        </w:rPr>
        <w:t>anchored</w:t>
      </w:r>
      <w:r w:rsidRPr="00DD759E">
        <w:t xml:space="preserve"> if:</w:t>
      </w:r>
    </w:p>
    <w:p w14:paraId="10711B29" w14:textId="77777777" w:rsidR="003834F1" w:rsidRPr="00DD759E" w:rsidRDefault="003834F1" w:rsidP="003834F1">
      <w:pPr>
        <w:pStyle w:val="Paragraph"/>
      </w:pPr>
      <w:r w:rsidRPr="00DD759E">
        <w:tab/>
        <w:t>(a)</w:t>
      </w:r>
      <w:r w:rsidRPr="00DD759E">
        <w:tab/>
        <w:t>an anchor for the vessel is dropped; or</w:t>
      </w:r>
    </w:p>
    <w:p w14:paraId="10711B2A" w14:textId="77777777" w:rsidR="003834F1" w:rsidRPr="00DD759E" w:rsidRDefault="003834F1" w:rsidP="003834F1">
      <w:pPr>
        <w:pStyle w:val="Paragraph"/>
      </w:pPr>
      <w:r w:rsidRPr="00DD759E">
        <w:tab/>
        <w:t>(b)</w:t>
      </w:r>
      <w:r w:rsidRPr="00DD759E">
        <w:tab/>
        <w:t>the vessel is at anchor; or</w:t>
      </w:r>
    </w:p>
    <w:p w14:paraId="10711B2B" w14:textId="77777777" w:rsidR="003834F1" w:rsidRPr="00DD759E" w:rsidRDefault="003834F1" w:rsidP="003834F1">
      <w:pPr>
        <w:pStyle w:val="Paragraph"/>
      </w:pPr>
      <w:r w:rsidRPr="00DD759E">
        <w:tab/>
        <w:t>(c)</w:t>
      </w:r>
      <w:r w:rsidRPr="00DD759E">
        <w:tab/>
        <w:t>the vessel becomes or remains stationary.</w:t>
      </w:r>
    </w:p>
    <w:p w14:paraId="10711B2C" w14:textId="77777777" w:rsidR="003834F1" w:rsidRPr="00DD759E" w:rsidRDefault="003834F1" w:rsidP="003834F1">
      <w:pPr>
        <w:pStyle w:val="notetext"/>
      </w:pPr>
      <w:r w:rsidRPr="00DD759E">
        <w:t>Note:</w:t>
      </w:r>
      <w:r w:rsidRPr="00DD759E">
        <w:tab/>
        <w:t>This definition affects provisions that refer to a vessel being anchored or a person anchoring a vessel or that prohibit a person from anchoring a vessel. The definition affects those provisions whether they refer to the vessel using the word “vessel” or in some other way, such as a large ship, a large vessel or a superyacht.</w:t>
      </w:r>
    </w:p>
    <w:p w14:paraId="10711B2D" w14:textId="77777777" w:rsidR="00647B74" w:rsidRDefault="00647B74" w:rsidP="00C42506">
      <w:pPr>
        <w:pStyle w:val="Definition"/>
      </w:pPr>
      <w:r w:rsidRPr="00C42506">
        <w:rPr>
          <w:b/>
          <w:i/>
        </w:rPr>
        <w:t xml:space="preserve">aquaculture operation </w:t>
      </w:r>
      <w:r w:rsidRPr="00C42506">
        <w:t>has the same meaning as in the Zoning Plan.</w:t>
      </w:r>
    </w:p>
    <w:p w14:paraId="10711B2E" w14:textId="77777777" w:rsidR="00B919D4" w:rsidRPr="00375ABA" w:rsidRDefault="00B919D4" w:rsidP="00C42506">
      <w:pPr>
        <w:pStyle w:val="Definition"/>
      </w:pPr>
      <w:r w:rsidRPr="00C42506">
        <w:rPr>
          <w:b/>
          <w:i/>
        </w:rPr>
        <w:t xml:space="preserve">Authority </w:t>
      </w:r>
      <w:r w:rsidRPr="00C42506">
        <w:t>has the meaning given by subsection 3 (1) of the Act.</w:t>
      </w:r>
    </w:p>
    <w:p w14:paraId="10711B2F" w14:textId="77777777" w:rsidR="00B919D4" w:rsidRPr="00375ABA" w:rsidRDefault="00B919D4" w:rsidP="00C42506">
      <w:pPr>
        <w:pStyle w:val="Definition"/>
      </w:pPr>
      <w:r w:rsidRPr="00C42506">
        <w:rPr>
          <w:b/>
          <w:i/>
        </w:rPr>
        <w:t xml:space="preserve">bareboat </w:t>
      </w:r>
      <w:r w:rsidRPr="00C42506">
        <w:t>has the same meaning as in the Regulations.</w:t>
      </w:r>
    </w:p>
    <w:p w14:paraId="10711B30" w14:textId="77777777" w:rsidR="00B919D4" w:rsidRPr="00375ABA" w:rsidRDefault="00B919D4" w:rsidP="00C42506">
      <w:pPr>
        <w:pStyle w:val="Definition"/>
      </w:pPr>
      <w:r w:rsidRPr="00C42506">
        <w:rPr>
          <w:b/>
          <w:i/>
        </w:rPr>
        <w:t xml:space="preserve">bareboat operation </w:t>
      </w:r>
      <w:r w:rsidRPr="00C42506">
        <w:t>has the same meaning as in the Regulations.</w:t>
      </w:r>
    </w:p>
    <w:p w14:paraId="10711B31" w14:textId="77777777" w:rsidR="00B919D4" w:rsidRPr="00375ABA" w:rsidRDefault="00B919D4" w:rsidP="00C42506">
      <w:pPr>
        <w:pStyle w:val="Definition"/>
      </w:pPr>
      <w:r w:rsidRPr="00C42506">
        <w:rPr>
          <w:b/>
          <w:i/>
        </w:rPr>
        <w:t xml:space="preserve">Bowen operation </w:t>
      </w:r>
      <w:r w:rsidRPr="00C42506">
        <w:t>means an operation that:</w:t>
      </w:r>
    </w:p>
    <w:p w14:paraId="10711B32" w14:textId="77777777" w:rsidR="00B919D4" w:rsidRPr="00C42506" w:rsidRDefault="00B919D4" w:rsidP="00C42506">
      <w:pPr>
        <w:pStyle w:val="Paragraph"/>
      </w:pPr>
      <w:r w:rsidRPr="00C42506">
        <w:tab/>
        <w:t>(a)</w:t>
      </w:r>
      <w:r w:rsidRPr="00C42506">
        <w:tab/>
        <w:t>is part of a tourist program that operates from Bowen; and</w:t>
      </w:r>
    </w:p>
    <w:p w14:paraId="10711B33" w14:textId="77777777" w:rsidR="00B919D4" w:rsidRPr="00C42506" w:rsidRDefault="00B919D4" w:rsidP="00C42506">
      <w:pPr>
        <w:pStyle w:val="Paragraph"/>
      </w:pPr>
      <w:r w:rsidRPr="00C42506">
        <w:tab/>
        <w:t>(b)</w:t>
      </w:r>
      <w:r w:rsidRPr="00C42506">
        <w:tab/>
        <w:t>comprises activities permitted under one relevant permission; and</w:t>
      </w:r>
    </w:p>
    <w:p w14:paraId="10711B34" w14:textId="77777777" w:rsidR="00B919D4" w:rsidRPr="00C42506" w:rsidRDefault="00B919D4" w:rsidP="00C42506">
      <w:pPr>
        <w:pStyle w:val="Paragraph"/>
      </w:pPr>
      <w:r w:rsidRPr="00C42506">
        <w:tab/>
        <w:t>(c)</w:t>
      </w:r>
      <w:r w:rsidRPr="00C42506">
        <w:tab/>
        <w:t>at any one time, uses only one primary vessel</w:t>
      </w:r>
      <w:r w:rsidR="003834F1">
        <w:t xml:space="preserve"> </w:t>
      </w:r>
      <w:r w:rsidR="003834F1" w:rsidRPr="00DD759E">
        <w:t>with an overall length less than 70 metres</w:t>
      </w:r>
      <w:r w:rsidRPr="00C42506">
        <w:t>.</w:t>
      </w:r>
    </w:p>
    <w:p w14:paraId="10711B35" w14:textId="77777777" w:rsidR="003834F1" w:rsidRPr="00DD759E" w:rsidRDefault="003834F1" w:rsidP="003834F1">
      <w:pPr>
        <w:pStyle w:val="Definition"/>
      </w:pPr>
      <w:r w:rsidRPr="00DD759E">
        <w:rPr>
          <w:b/>
          <w:i/>
        </w:rPr>
        <w:t>CAMBA</w:t>
      </w:r>
      <w:r w:rsidRPr="00DD759E">
        <w:t xml:space="preserve"> has the meaning given by clause 1.11A.</w:t>
      </w:r>
    </w:p>
    <w:p w14:paraId="10711B36" w14:textId="77777777" w:rsidR="003B4330" w:rsidRPr="00540F12" w:rsidRDefault="003B4330" w:rsidP="00C42506">
      <w:pPr>
        <w:pStyle w:val="Definition"/>
      </w:pPr>
      <w:r w:rsidRPr="00C42506">
        <w:rPr>
          <w:b/>
          <w:i/>
        </w:rPr>
        <w:t>conversion</w:t>
      </w:r>
      <w:r w:rsidRPr="00C42506">
        <w:t xml:space="preserve">, from a relevant permission (the </w:t>
      </w:r>
      <w:r w:rsidRPr="00C42506">
        <w:rPr>
          <w:b/>
          <w:i/>
        </w:rPr>
        <w:t>first permission</w:t>
      </w:r>
      <w:r w:rsidRPr="00C42506">
        <w:t xml:space="preserve">) authorising conduct of a tourist program to a relevant permission (the </w:t>
      </w:r>
      <w:r w:rsidRPr="00C42506">
        <w:rPr>
          <w:b/>
          <w:i/>
        </w:rPr>
        <w:t>second permission</w:t>
      </w:r>
      <w:r w:rsidRPr="00C42506">
        <w:t>) authorising conduct of another tourist program, means the process of the Authority granting the second permission:</w:t>
      </w:r>
    </w:p>
    <w:p w14:paraId="10711B37" w14:textId="77777777" w:rsidR="003B4330" w:rsidRPr="00C42506" w:rsidRDefault="003B4330" w:rsidP="00C42506">
      <w:pPr>
        <w:pStyle w:val="Paragraph"/>
      </w:pPr>
      <w:r w:rsidRPr="00C42506">
        <w:tab/>
        <w:t>(a)</w:t>
      </w:r>
      <w:r w:rsidRPr="00C42506">
        <w:tab/>
        <w:t>to take effect immediately after the first permission is surrendered or revoked; and</w:t>
      </w:r>
    </w:p>
    <w:p w14:paraId="10711B38" w14:textId="77777777" w:rsidR="003B4330" w:rsidRPr="00C42506" w:rsidRDefault="003B4330" w:rsidP="00C42506">
      <w:pPr>
        <w:pStyle w:val="Paragraph"/>
      </w:pPr>
      <w:r w:rsidRPr="00C42506">
        <w:tab/>
        <w:t>(b)</w:t>
      </w:r>
      <w:r w:rsidRPr="00C42506">
        <w:tab/>
        <w:t>to remain in force for the remainder of the period that the first permission would have had if it had not been surrendered or revoked.</w:t>
      </w:r>
    </w:p>
    <w:p w14:paraId="10711B39" w14:textId="77777777" w:rsidR="00B919D4" w:rsidRPr="00375ABA" w:rsidRDefault="00B919D4" w:rsidP="00C42506">
      <w:pPr>
        <w:pStyle w:val="Definition"/>
      </w:pPr>
      <w:r w:rsidRPr="00C42506">
        <w:rPr>
          <w:b/>
          <w:i/>
        </w:rPr>
        <w:t xml:space="preserve">craftless operation </w:t>
      </w:r>
      <w:r w:rsidRPr="00C42506">
        <w:t>means an operation that:</w:t>
      </w:r>
    </w:p>
    <w:p w14:paraId="10711B3A" w14:textId="77777777" w:rsidR="00B919D4" w:rsidRPr="00C42506" w:rsidRDefault="00B919D4" w:rsidP="00C42506">
      <w:pPr>
        <w:pStyle w:val="Paragraph"/>
      </w:pPr>
      <w:r w:rsidRPr="00C42506">
        <w:tab/>
        <w:t>(a)</w:t>
      </w:r>
      <w:r w:rsidRPr="00C42506">
        <w:tab/>
        <w:t>is part of a tourist program; and</w:t>
      </w:r>
    </w:p>
    <w:p w14:paraId="10711B3B" w14:textId="77777777" w:rsidR="00B919D4" w:rsidRPr="00C42506" w:rsidRDefault="00B919D4" w:rsidP="00C42506">
      <w:pPr>
        <w:pStyle w:val="Paragraph"/>
      </w:pPr>
      <w:r w:rsidRPr="00C42506">
        <w:tab/>
        <w:t>(b)</w:t>
      </w:r>
      <w:r w:rsidRPr="00C42506">
        <w:tab/>
        <w:t>comprises activities permitted under one relevant permission; and</w:t>
      </w:r>
    </w:p>
    <w:p w14:paraId="10711B3C" w14:textId="77777777" w:rsidR="00B919D4" w:rsidRPr="00C42506" w:rsidRDefault="00B919D4" w:rsidP="00C42506">
      <w:pPr>
        <w:pStyle w:val="Paragraph"/>
      </w:pPr>
      <w:r w:rsidRPr="00C42506">
        <w:tab/>
        <w:t>(c)</w:t>
      </w:r>
      <w:r w:rsidRPr="00C42506">
        <w:tab/>
        <w:t>does not use a vessel or aircraft; and</w:t>
      </w:r>
    </w:p>
    <w:p w14:paraId="10711B3D" w14:textId="77777777" w:rsidR="00B919D4" w:rsidRPr="00C42506" w:rsidRDefault="00B919D4" w:rsidP="00C42506">
      <w:pPr>
        <w:pStyle w:val="Paragraph"/>
      </w:pPr>
      <w:r w:rsidRPr="00C42506">
        <w:tab/>
        <w:t>(d)</w:t>
      </w:r>
      <w:r w:rsidRPr="00C42506">
        <w:tab/>
        <w:t>may use, as part of the conduct of the operation, vessels or aircraft of other operations.</w:t>
      </w:r>
    </w:p>
    <w:p w14:paraId="10711B3E" w14:textId="77777777" w:rsidR="00B919D4" w:rsidRPr="00375ABA" w:rsidRDefault="00C42506" w:rsidP="00C42506">
      <w:pPr>
        <w:pStyle w:val="notetext"/>
      </w:pPr>
      <w:r w:rsidRPr="00C42506">
        <w:t>Note:</w:t>
      </w:r>
      <w:r w:rsidRPr="00C42506">
        <w:tab/>
      </w:r>
      <w:r w:rsidR="00B919D4" w:rsidRPr="00C42506">
        <w:t>For example, a craftless operation may operate from a beach or by using another vessel in ‘piggy back’ fashion to go to the reef. A dive school is an example of this type of operation.</w:t>
      </w:r>
    </w:p>
    <w:p w14:paraId="10711B3F" w14:textId="77777777" w:rsidR="009871E8" w:rsidRDefault="009871E8" w:rsidP="00C42506">
      <w:pPr>
        <w:pStyle w:val="Definition"/>
      </w:pPr>
      <w:r w:rsidRPr="00C42506">
        <w:rPr>
          <w:b/>
          <w:bCs/>
          <w:i/>
          <w:iCs/>
        </w:rPr>
        <w:t>crewed vessel operation</w:t>
      </w:r>
      <w:r w:rsidRPr="00C42506">
        <w:rPr>
          <w:b/>
          <w:i/>
        </w:rPr>
        <w:t xml:space="preserve"> </w:t>
      </w:r>
      <w:r w:rsidRPr="00C42506">
        <w:t xml:space="preserve">means a tourist program that uses a crewed vessel, except a </w:t>
      </w:r>
      <w:r w:rsidR="003834F1" w:rsidRPr="00DD759E">
        <w:t>large ship</w:t>
      </w:r>
      <w:r w:rsidRPr="00C42506">
        <w:t>.</w:t>
      </w:r>
    </w:p>
    <w:p w14:paraId="10711B40" w14:textId="77777777" w:rsidR="003834F1" w:rsidRPr="00DD759E" w:rsidRDefault="003834F1" w:rsidP="003834F1">
      <w:pPr>
        <w:pStyle w:val="Definition"/>
      </w:pPr>
      <w:r w:rsidRPr="00DD759E">
        <w:rPr>
          <w:b/>
          <w:i/>
        </w:rPr>
        <w:t>cruise ship</w:t>
      </w:r>
      <w:r w:rsidRPr="00DD759E">
        <w:t xml:space="preserve"> means a large ship that is a cruise ship (within the ordinary meaning of the phrase).</w:t>
      </w:r>
    </w:p>
    <w:p w14:paraId="10711B41" w14:textId="77777777" w:rsidR="00B919D4" w:rsidRPr="00375ABA" w:rsidRDefault="00B919D4" w:rsidP="00C42506">
      <w:pPr>
        <w:pStyle w:val="Definition"/>
      </w:pPr>
      <w:r w:rsidRPr="00C42506">
        <w:rPr>
          <w:b/>
          <w:i/>
        </w:rPr>
        <w:t xml:space="preserve">daily access </w:t>
      </w:r>
      <w:r w:rsidRPr="00C42506">
        <w:t>means access for each day in a year.</w:t>
      </w:r>
    </w:p>
    <w:p w14:paraId="10711B42" w14:textId="77777777" w:rsidR="009871E8" w:rsidRDefault="009871E8" w:rsidP="00C42506">
      <w:pPr>
        <w:pStyle w:val="Definition"/>
      </w:pPr>
      <w:r w:rsidRPr="00C42506">
        <w:rPr>
          <w:b/>
          <w:bCs/>
          <w:i/>
          <w:iCs/>
        </w:rPr>
        <w:t>day</w:t>
      </w:r>
      <w:r w:rsidRPr="00C42506">
        <w:rPr>
          <w:b/>
          <w:i/>
        </w:rPr>
        <w:t xml:space="preserve"> </w:t>
      </w:r>
      <w:r w:rsidRPr="00C42506">
        <w:t>means a period of 24 hours commencing at midnight.</w:t>
      </w:r>
    </w:p>
    <w:p w14:paraId="10711B43" w14:textId="77777777" w:rsidR="003834F1" w:rsidRPr="00DD759E" w:rsidRDefault="003834F1" w:rsidP="003834F1">
      <w:pPr>
        <w:pStyle w:val="Definition"/>
      </w:pPr>
      <w:r w:rsidRPr="00DD759E">
        <w:rPr>
          <w:b/>
          <w:i/>
        </w:rPr>
        <w:t>designated anchorage</w:t>
      </w:r>
      <w:r w:rsidRPr="00DD759E">
        <w:t xml:space="preserve"> has the same meaning as in the Regulations.</w:t>
      </w:r>
    </w:p>
    <w:p w14:paraId="10711B44" w14:textId="77777777" w:rsidR="003834F1" w:rsidRPr="00DD759E" w:rsidRDefault="003834F1" w:rsidP="003834F1">
      <w:pPr>
        <w:pStyle w:val="Definition"/>
      </w:pPr>
      <w:r w:rsidRPr="00DD759E">
        <w:rPr>
          <w:b/>
          <w:i/>
        </w:rPr>
        <w:t>designated motorised water sports area</w:t>
      </w:r>
      <w:r w:rsidRPr="00DD759E">
        <w:t xml:space="preserve"> means an area described in Schedule 4.</w:t>
      </w:r>
    </w:p>
    <w:p w14:paraId="10711B45" w14:textId="77777777" w:rsidR="00F05F3C" w:rsidRPr="00DD759E" w:rsidRDefault="00F05F3C" w:rsidP="00F05F3C">
      <w:pPr>
        <w:pStyle w:val="Definition"/>
      </w:pPr>
      <w:r w:rsidRPr="00DD759E">
        <w:rPr>
          <w:b/>
          <w:i/>
        </w:rPr>
        <w:t>each year</w:t>
      </w:r>
      <w:r w:rsidRPr="00DD759E">
        <w:t xml:space="preserve"> means each calendar year.</w:t>
      </w:r>
    </w:p>
    <w:p w14:paraId="10711B46" w14:textId="77777777" w:rsidR="009871E8" w:rsidRDefault="009871E8" w:rsidP="00C42506">
      <w:pPr>
        <w:pStyle w:val="Definition"/>
      </w:pPr>
      <w:r w:rsidRPr="00C42506">
        <w:rPr>
          <w:b/>
          <w:bCs/>
          <w:i/>
          <w:iCs/>
        </w:rPr>
        <w:t>facility</w:t>
      </w:r>
      <w:r w:rsidRPr="00C42506">
        <w:rPr>
          <w:b/>
          <w:i/>
        </w:rPr>
        <w:t xml:space="preserve"> </w:t>
      </w:r>
      <w:r w:rsidRPr="00C42506">
        <w:t>means a facility for a tourist program (within the meaning given by subsection 3A (5) of the Act).</w:t>
      </w:r>
    </w:p>
    <w:p w14:paraId="10711B47" w14:textId="77777777" w:rsidR="00647B74" w:rsidRDefault="00647B74" w:rsidP="00C42506">
      <w:pPr>
        <w:pStyle w:val="Definition"/>
      </w:pPr>
      <w:r w:rsidRPr="00C42506">
        <w:rPr>
          <w:b/>
          <w:i/>
        </w:rPr>
        <w:t xml:space="preserve">fishing or collecting </w:t>
      </w:r>
      <w:r w:rsidRPr="00C42506">
        <w:t>has the same meaning as in the Zoning Plan.</w:t>
      </w:r>
    </w:p>
    <w:p w14:paraId="10711B48" w14:textId="77777777" w:rsidR="00647B74" w:rsidRDefault="00647B74" w:rsidP="00C42506">
      <w:pPr>
        <w:pStyle w:val="Definition"/>
      </w:pPr>
      <w:r w:rsidRPr="00C42506">
        <w:rPr>
          <w:b/>
          <w:i/>
        </w:rPr>
        <w:t xml:space="preserve">General Use Zone </w:t>
      </w:r>
      <w:r w:rsidRPr="00C42506">
        <w:t>has the meaning it has in Division 2.2 of the Zoning Plan.</w:t>
      </w:r>
    </w:p>
    <w:p w14:paraId="10711B49" w14:textId="77777777" w:rsidR="000D7616" w:rsidRPr="00540F12" w:rsidRDefault="000D7616" w:rsidP="00C42506">
      <w:pPr>
        <w:pStyle w:val="Definition"/>
      </w:pPr>
      <w:r w:rsidRPr="00C42506">
        <w:rPr>
          <w:b/>
          <w:i/>
        </w:rPr>
        <w:t>group size setting limits</w:t>
      </w:r>
      <w:r w:rsidRPr="00C42506">
        <w:t xml:space="preserve">, in relation to a vessel or aircraft in a setting area, means the maximum number of people that, under </w:t>
      </w:r>
      <w:r w:rsidR="00B919D4" w:rsidRPr="00C42506">
        <w:t>Table 1</w:t>
      </w:r>
      <w:r w:rsidRPr="00C42506">
        <w:t>, may be carried on the vessel or aircraft into the setting area.</w:t>
      </w:r>
    </w:p>
    <w:p w14:paraId="10711B4A" w14:textId="77777777" w:rsidR="00647B74" w:rsidRPr="00191840" w:rsidRDefault="00647B74" w:rsidP="00C42506">
      <w:pPr>
        <w:pStyle w:val="Definition"/>
      </w:pPr>
      <w:r w:rsidRPr="00C42506">
        <w:rPr>
          <w:b/>
          <w:i/>
        </w:rPr>
        <w:t xml:space="preserve">Habitat Protection Zone </w:t>
      </w:r>
      <w:r w:rsidRPr="00C42506">
        <w:t>has the meaning it has in Division 2.3 of the Zoning Plan.</w:t>
      </w:r>
    </w:p>
    <w:p w14:paraId="10711B4B" w14:textId="77777777" w:rsidR="00647B74" w:rsidRPr="00A524EA" w:rsidRDefault="00647B74" w:rsidP="00C42506">
      <w:pPr>
        <w:pStyle w:val="Definition"/>
      </w:pPr>
      <w:r w:rsidRPr="00C42506">
        <w:rPr>
          <w:b/>
          <w:i/>
        </w:rPr>
        <w:t xml:space="preserve">harvest fishery </w:t>
      </w:r>
      <w:r w:rsidRPr="00C42506">
        <w:t>has the same meaning as in the Zoning Plan.</w:t>
      </w:r>
    </w:p>
    <w:p w14:paraId="10711B4C" w14:textId="77777777" w:rsidR="009871E8" w:rsidRDefault="009871E8" w:rsidP="00C42506">
      <w:pPr>
        <w:pStyle w:val="Definition"/>
      </w:pPr>
      <w:r w:rsidRPr="00C42506">
        <w:rPr>
          <w:b/>
          <w:bCs/>
          <w:i/>
          <w:iCs/>
        </w:rPr>
        <w:t>high-speed vessel</w:t>
      </w:r>
      <w:r w:rsidRPr="00C42506">
        <w:rPr>
          <w:b/>
          <w:i/>
        </w:rPr>
        <w:t xml:space="preserve"> </w:t>
      </w:r>
      <w:r w:rsidRPr="00C42506">
        <w:t>means a personal watercraft, hovercraft or wing-in-ground-effect, or a vessel of any kind if operated faster than 35 knots.</w:t>
      </w:r>
    </w:p>
    <w:p w14:paraId="10711B4D" w14:textId="77777777" w:rsidR="00B919D4" w:rsidRPr="00375ABA" w:rsidRDefault="00B919D4" w:rsidP="00C42506">
      <w:pPr>
        <w:pStyle w:val="Definition"/>
      </w:pPr>
      <w:r w:rsidRPr="00C42506">
        <w:rPr>
          <w:b/>
          <w:bCs/>
          <w:i/>
          <w:iCs/>
        </w:rPr>
        <w:t>hire craft</w:t>
      </w:r>
      <w:r w:rsidRPr="00C42506">
        <w:rPr>
          <w:b/>
          <w:i/>
        </w:rPr>
        <w:t xml:space="preserve"> </w:t>
      </w:r>
      <w:r w:rsidRPr="00C42506">
        <w:t>means a motorised vessel:</w:t>
      </w:r>
    </w:p>
    <w:p w14:paraId="10711B4E" w14:textId="77777777" w:rsidR="00B919D4" w:rsidRPr="00375ABA" w:rsidRDefault="00B919D4" w:rsidP="00C42506">
      <w:pPr>
        <w:pStyle w:val="Paragraph"/>
      </w:pPr>
      <w:r w:rsidRPr="00375ABA">
        <w:tab/>
      </w:r>
      <w:r w:rsidRPr="00C42506">
        <w:t>(a)</w:t>
      </w:r>
      <w:r w:rsidRPr="00375ABA">
        <w:tab/>
      </w:r>
      <w:r w:rsidRPr="00C42506">
        <w:t>that has an overall length that is not more than 6 metres; and</w:t>
      </w:r>
    </w:p>
    <w:p w14:paraId="10711B4F" w14:textId="77777777" w:rsidR="00B919D4" w:rsidRPr="00375ABA" w:rsidRDefault="00B919D4" w:rsidP="00C42506">
      <w:pPr>
        <w:pStyle w:val="Paragraph"/>
      </w:pPr>
      <w:r w:rsidRPr="00375ABA">
        <w:tab/>
      </w:r>
      <w:r w:rsidRPr="00C42506">
        <w:t>(b)</w:t>
      </w:r>
      <w:r w:rsidRPr="00375ABA">
        <w:tab/>
      </w:r>
      <w:r w:rsidRPr="00C42506">
        <w:t>that is made available for timeshare, hire or charter without a master or crew.</w:t>
      </w:r>
    </w:p>
    <w:p w14:paraId="10711B50" w14:textId="77777777" w:rsidR="00B919D4" w:rsidRPr="00375ABA" w:rsidRDefault="00C42506" w:rsidP="00C42506">
      <w:pPr>
        <w:pStyle w:val="notetext"/>
      </w:pPr>
      <w:r w:rsidRPr="00C42506">
        <w:t>Note:</w:t>
      </w:r>
      <w:r w:rsidRPr="00C42506">
        <w:tab/>
      </w:r>
      <w:r w:rsidR="00B919D4" w:rsidRPr="00C42506">
        <w:t xml:space="preserve">Examples of vessels that might come within the definition of </w:t>
      </w:r>
      <w:r w:rsidR="00B919D4" w:rsidRPr="00C42506">
        <w:rPr>
          <w:b/>
          <w:i/>
        </w:rPr>
        <w:t xml:space="preserve">hire craft </w:t>
      </w:r>
      <w:r w:rsidR="00B919D4" w:rsidRPr="00C42506">
        <w:t>include dinghies, half</w:t>
      </w:r>
      <w:r w:rsidR="00B919D4" w:rsidRPr="00C42506">
        <w:noBreakHyphen/>
        <w:t>cabin boats or personal watercraft.</w:t>
      </w:r>
    </w:p>
    <w:p w14:paraId="10711B51" w14:textId="77777777" w:rsidR="009871E8" w:rsidRDefault="009871E8" w:rsidP="00C42506">
      <w:pPr>
        <w:pStyle w:val="Definition"/>
      </w:pPr>
      <w:r w:rsidRPr="00C42506">
        <w:rPr>
          <w:b/>
          <w:bCs/>
          <w:i/>
          <w:iCs/>
        </w:rPr>
        <w:t>hire equipment</w:t>
      </w:r>
      <w:r w:rsidRPr="00C42506">
        <w:rPr>
          <w:b/>
          <w:i/>
        </w:rPr>
        <w:t xml:space="preserve"> </w:t>
      </w:r>
      <w:r w:rsidRPr="00C42506">
        <w:t>means a non-motorised craft</w:t>
      </w:r>
      <w:r w:rsidR="00C42506">
        <w:t>—</w:t>
      </w:r>
      <w:r w:rsidRPr="00C42506">
        <w:t>for example, a kayak, a paddleboard, or a windsurfer</w:t>
      </w:r>
      <w:r w:rsidR="00C42506">
        <w:t>—</w:t>
      </w:r>
      <w:r w:rsidRPr="00C42506">
        <w:t>that is available for timeshare, hire or charter without a master or crew.</w:t>
      </w:r>
    </w:p>
    <w:p w14:paraId="10711B52" w14:textId="77777777" w:rsidR="00B919D4" w:rsidRPr="00375ABA" w:rsidRDefault="00B919D4" w:rsidP="00C42506">
      <w:pPr>
        <w:pStyle w:val="Definition"/>
      </w:pPr>
      <w:r w:rsidRPr="00C42506">
        <w:rPr>
          <w:b/>
          <w:i/>
        </w:rPr>
        <w:t xml:space="preserve">hire operation </w:t>
      </w:r>
      <w:r w:rsidRPr="00C42506">
        <w:t>means an operation that:</w:t>
      </w:r>
    </w:p>
    <w:p w14:paraId="10711B53" w14:textId="77777777" w:rsidR="00B919D4" w:rsidRPr="00C42506" w:rsidRDefault="00B919D4" w:rsidP="00C42506">
      <w:pPr>
        <w:pStyle w:val="Paragraph"/>
      </w:pPr>
      <w:r w:rsidRPr="00C42506">
        <w:tab/>
        <w:t>(a)</w:t>
      </w:r>
      <w:r w:rsidRPr="00C42506">
        <w:tab/>
        <w:t>is part of a tourist program; and</w:t>
      </w:r>
    </w:p>
    <w:p w14:paraId="10711B54" w14:textId="77777777" w:rsidR="00B919D4" w:rsidRPr="00C42506" w:rsidRDefault="00B919D4" w:rsidP="00C42506">
      <w:pPr>
        <w:pStyle w:val="Paragraph"/>
      </w:pPr>
      <w:r w:rsidRPr="00C42506">
        <w:tab/>
        <w:t>(b)</w:t>
      </w:r>
      <w:r w:rsidRPr="00C42506">
        <w:tab/>
        <w:t>comprises activities permitted under one relevant permission; and</w:t>
      </w:r>
    </w:p>
    <w:p w14:paraId="10711B55" w14:textId="77777777" w:rsidR="00B919D4" w:rsidRPr="00C42506" w:rsidRDefault="00B919D4" w:rsidP="00C42506">
      <w:pPr>
        <w:pStyle w:val="Paragraph"/>
      </w:pPr>
      <w:r w:rsidRPr="00C42506">
        <w:tab/>
        <w:t>(c)</w:t>
      </w:r>
      <w:r w:rsidRPr="00C42506">
        <w:tab/>
        <w:t>uses hire craft or hire equipment.</w:t>
      </w:r>
    </w:p>
    <w:p w14:paraId="10711B56" w14:textId="77777777" w:rsidR="003834F1" w:rsidRPr="00DD759E" w:rsidRDefault="003834F1" w:rsidP="003834F1">
      <w:pPr>
        <w:pStyle w:val="Definition"/>
      </w:pPr>
      <w:r w:rsidRPr="00DD759E">
        <w:rPr>
          <w:b/>
          <w:i/>
        </w:rPr>
        <w:t>JAMBA</w:t>
      </w:r>
      <w:r w:rsidRPr="00DD759E">
        <w:t xml:space="preserve"> has the meaning given by clause 1.11A.</w:t>
      </w:r>
    </w:p>
    <w:p w14:paraId="10711B57" w14:textId="77777777" w:rsidR="003834F1" w:rsidRPr="00DD759E" w:rsidRDefault="003834F1" w:rsidP="003834F1">
      <w:pPr>
        <w:pStyle w:val="Definition"/>
      </w:pPr>
      <w:r w:rsidRPr="00DD759E">
        <w:rPr>
          <w:b/>
          <w:i/>
        </w:rPr>
        <w:t>large ship</w:t>
      </w:r>
      <w:r w:rsidRPr="00DD759E">
        <w:t xml:space="preserve"> means a vessel that has an overall length of at least 70 metres.</w:t>
      </w:r>
    </w:p>
    <w:p w14:paraId="10711B58" w14:textId="77777777" w:rsidR="003834F1" w:rsidRPr="00DD759E" w:rsidRDefault="003834F1" w:rsidP="003834F1">
      <w:pPr>
        <w:pStyle w:val="Definition"/>
      </w:pPr>
      <w:r w:rsidRPr="00DD759E">
        <w:rPr>
          <w:b/>
          <w:i/>
        </w:rPr>
        <w:t>large ship operation</w:t>
      </w:r>
      <w:r w:rsidRPr="00DD759E">
        <w:t xml:space="preserve"> means an operation that:</w:t>
      </w:r>
    </w:p>
    <w:p w14:paraId="10711B59" w14:textId="77777777" w:rsidR="003834F1" w:rsidRPr="00DD759E" w:rsidRDefault="003834F1" w:rsidP="003834F1">
      <w:pPr>
        <w:pStyle w:val="Paragraph"/>
      </w:pPr>
      <w:r w:rsidRPr="00DD759E">
        <w:tab/>
        <w:t>(a)</w:t>
      </w:r>
      <w:r w:rsidRPr="00DD759E">
        <w:tab/>
        <w:t>is part of a tourist program; and</w:t>
      </w:r>
    </w:p>
    <w:p w14:paraId="10711B5A" w14:textId="77777777" w:rsidR="003834F1" w:rsidRPr="00DD759E" w:rsidRDefault="003834F1" w:rsidP="003834F1">
      <w:pPr>
        <w:pStyle w:val="Paragraph"/>
      </w:pPr>
      <w:r w:rsidRPr="00DD759E">
        <w:tab/>
        <w:t>(b)</w:t>
      </w:r>
      <w:r w:rsidRPr="00DD759E">
        <w:tab/>
        <w:t>comprises activities permitted under one relevant permission; and</w:t>
      </w:r>
    </w:p>
    <w:p w14:paraId="10711B5B" w14:textId="77777777" w:rsidR="003834F1" w:rsidRPr="00DD759E" w:rsidRDefault="003834F1" w:rsidP="003834F1">
      <w:pPr>
        <w:pStyle w:val="Paragraph"/>
      </w:pPr>
      <w:r w:rsidRPr="00DD759E">
        <w:tab/>
        <w:t>(c)</w:t>
      </w:r>
      <w:r w:rsidRPr="00DD759E">
        <w:tab/>
        <w:t>at any one time uses only one large ship.</w:t>
      </w:r>
    </w:p>
    <w:p w14:paraId="10711B5C" w14:textId="77777777" w:rsidR="00CC7B1C" w:rsidRPr="00375ABA" w:rsidRDefault="00CC7B1C" w:rsidP="00C42506">
      <w:pPr>
        <w:pStyle w:val="Definition"/>
      </w:pPr>
      <w:r w:rsidRPr="00C42506">
        <w:rPr>
          <w:b/>
          <w:i/>
        </w:rPr>
        <w:t xml:space="preserve">large vessel </w:t>
      </w:r>
      <w:r w:rsidRPr="00C42506">
        <w:t xml:space="preserve">means a vessel that has an overall length of more than 35 metres, but </w:t>
      </w:r>
      <w:r w:rsidR="00D9530B" w:rsidRPr="00DD759E">
        <w:t>less</w:t>
      </w:r>
      <w:r w:rsidRPr="00C42506">
        <w:t xml:space="preserve"> than 70 metres.</w:t>
      </w:r>
    </w:p>
    <w:p w14:paraId="10711B5D" w14:textId="77777777" w:rsidR="00D9530B" w:rsidRPr="00DD759E" w:rsidRDefault="00D9530B" w:rsidP="00D9530B">
      <w:pPr>
        <w:pStyle w:val="Definition"/>
        <w:rPr>
          <w:i/>
        </w:rPr>
      </w:pPr>
      <w:r w:rsidRPr="00DD759E">
        <w:rPr>
          <w:b/>
          <w:i/>
        </w:rPr>
        <w:t>Location</w:t>
      </w:r>
      <w:r w:rsidRPr="00DD759E">
        <w:t xml:space="preserve"> means an area described in Schedule 3 and the airspace up to 500 feet vertically above each point on the ground or water surface in that area.</w:t>
      </w:r>
    </w:p>
    <w:p w14:paraId="10711B5E" w14:textId="77777777" w:rsidR="007069D6" w:rsidRPr="00375ABA" w:rsidRDefault="007069D6" w:rsidP="00C42506">
      <w:pPr>
        <w:pStyle w:val="Definition"/>
      </w:pPr>
      <w:r w:rsidRPr="00C42506">
        <w:rPr>
          <w:b/>
          <w:i/>
        </w:rPr>
        <w:t xml:space="preserve">long range roving operation </w:t>
      </w:r>
      <w:r w:rsidRPr="00C42506">
        <w:t>means an operation that:</w:t>
      </w:r>
    </w:p>
    <w:p w14:paraId="10711B5F" w14:textId="77777777" w:rsidR="007069D6" w:rsidRPr="00C42506" w:rsidRDefault="007069D6" w:rsidP="00C42506">
      <w:pPr>
        <w:pStyle w:val="Paragraph"/>
      </w:pPr>
      <w:r w:rsidRPr="00C42506">
        <w:tab/>
        <w:t>(a)</w:t>
      </w:r>
      <w:r w:rsidRPr="00C42506">
        <w:tab/>
        <w:t>is part of a tourist program; and</w:t>
      </w:r>
    </w:p>
    <w:p w14:paraId="10711B60" w14:textId="77777777" w:rsidR="007069D6" w:rsidRPr="00C42506" w:rsidRDefault="007069D6" w:rsidP="00C42506">
      <w:pPr>
        <w:pStyle w:val="Paragraph"/>
      </w:pPr>
      <w:r w:rsidRPr="00C42506">
        <w:tab/>
        <w:t>(b)</w:t>
      </w:r>
      <w:r w:rsidRPr="00C42506">
        <w:tab/>
        <w:t>comprises activities permitted under one relevant permission; and</w:t>
      </w:r>
    </w:p>
    <w:p w14:paraId="10711B61" w14:textId="77777777" w:rsidR="007069D6" w:rsidRPr="00375ABA" w:rsidRDefault="007069D6" w:rsidP="00C42506">
      <w:pPr>
        <w:pStyle w:val="Paragraph"/>
      </w:pPr>
      <w:r w:rsidRPr="00375ABA">
        <w:tab/>
      </w:r>
      <w:r w:rsidRPr="00C42506">
        <w:t>(c)</w:t>
      </w:r>
      <w:r w:rsidRPr="00375ABA">
        <w:tab/>
      </w:r>
      <w:r w:rsidRPr="00C42506">
        <w:t>uses a vessel that:</w:t>
      </w:r>
    </w:p>
    <w:p w14:paraId="10711B62" w14:textId="77777777" w:rsidR="007069D6" w:rsidRPr="00C42506" w:rsidRDefault="007069D6" w:rsidP="00C42506">
      <w:pPr>
        <w:pStyle w:val="paragraphsub"/>
      </w:pPr>
      <w:r w:rsidRPr="00C42506">
        <w:tab/>
        <w:t>(i)</w:t>
      </w:r>
      <w:r w:rsidRPr="00C42506">
        <w:tab/>
        <w:t>has an overall length of not more than 35 metres; and</w:t>
      </w:r>
    </w:p>
    <w:p w14:paraId="10711B63" w14:textId="77777777" w:rsidR="007069D6" w:rsidRPr="00C42506" w:rsidRDefault="007069D6" w:rsidP="00C42506">
      <w:pPr>
        <w:pStyle w:val="paragraphsub"/>
        <w:rPr>
          <w:lang w:val="en-US"/>
        </w:rPr>
      </w:pPr>
      <w:r w:rsidRPr="00C42506">
        <w:rPr>
          <w:lang w:val="en-US"/>
        </w:rPr>
        <w:tab/>
        <w:t>(ii)</w:t>
      </w:r>
      <w:r w:rsidRPr="00C42506">
        <w:rPr>
          <w:lang w:val="en-US"/>
        </w:rPr>
        <w:tab/>
        <w:t xml:space="preserve">has been surveyed for overnight use with provision for 8 or more sleeping berths; and </w:t>
      </w:r>
    </w:p>
    <w:p w14:paraId="10711B64" w14:textId="77777777" w:rsidR="007069D6" w:rsidRPr="00C42506" w:rsidRDefault="007069D6" w:rsidP="00C42506">
      <w:pPr>
        <w:pStyle w:val="paragraphsub"/>
        <w:rPr>
          <w:lang w:val="en-US"/>
        </w:rPr>
      </w:pPr>
      <w:r w:rsidRPr="00C42506">
        <w:rPr>
          <w:lang w:val="en-US"/>
        </w:rPr>
        <w:tab/>
        <w:t>(iii)</w:t>
      </w:r>
      <w:r w:rsidRPr="00C42506">
        <w:rPr>
          <w:lang w:val="en-US"/>
        </w:rPr>
        <w:tab/>
        <w:t>has a master and crew; and</w:t>
      </w:r>
    </w:p>
    <w:p w14:paraId="10711B65" w14:textId="77777777" w:rsidR="007069D6" w:rsidRPr="00C42506" w:rsidRDefault="007069D6" w:rsidP="00C42506">
      <w:pPr>
        <w:pStyle w:val="Paragraph"/>
        <w:rPr>
          <w:lang w:val="en-US"/>
        </w:rPr>
      </w:pPr>
      <w:r w:rsidRPr="00C42506">
        <w:tab/>
        <w:t>(d)</w:t>
      </w:r>
      <w:r w:rsidRPr="00C42506">
        <w:tab/>
      </w:r>
      <w:r w:rsidRPr="00C42506">
        <w:rPr>
          <w:lang w:val="en-US"/>
        </w:rPr>
        <w:t>is limited to providing a whole of vessel charter to a single client, without taking bookings from individual passengers or agents; and</w:t>
      </w:r>
    </w:p>
    <w:p w14:paraId="10711B66" w14:textId="77777777" w:rsidR="007069D6" w:rsidRPr="00C42506" w:rsidRDefault="007069D6" w:rsidP="00C42506">
      <w:pPr>
        <w:pStyle w:val="Paragraph"/>
      </w:pPr>
      <w:r w:rsidRPr="00C42506">
        <w:rPr>
          <w:lang w:val="en-US"/>
        </w:rPr>
        <w:tab/>
        <w:t>(e)</w:t>
      </w:r>
      <w:r w:rsidRPr="00C42506">
        <w:rPr>
          <w:lang w:val="en-US"/>
        </w:rPr>
        <w:tab/>
        <w:t xml:space="preserve">is </w:t>
      </w:r>
      <w:r w:rsidRPr="00C42506">
        <w:t>not advertised or promoted as having regular destinations, routes or timetables; and</w:t>
      </w:r>
    </w:p>
    <w:p w14:paraId="10711B67" w14:textId="77777777" w:rsidR="007069D6" w:rsidRPr="00C42506" w:rsidRDefault="007069D6" w:rsidP="00C42506">
      <w:pPr>
        <w:pStyle w:val="Paragraph"/>
        <w:rPr>
          <w:lang w:val="en-US"/>
        </w:rPr>
      </w:pPr>
      <w:r w:rsidRPr="00C42506">
        <w:tab/>
        <w:t>(f)</w:t>
      </w:r>
      <w:r w:rsidRPr="00C42506">
        <w:tab/>
        <w:t>at any one time, uses only one primary vessel.</w:t>
      </w:r>
    </w:p>
    <w:p w14:paraId="10711B68" w14:textId="77777777" w:rsidR="00D9530B" w:rsidRPr="00DD759E" w:rsidRDefault="00D9530B" w:rsidP="00D9530B">
      <w:pPr>
        <w:pStyle w:val="Definition"/>
      </w:pPr>
      <w:r w:rsidRPr="00DD759E">
        <w:rPr>
          <w:b/>
          <w:i/>
        </w:rPr>
        <w:t>Marine Park</w:t>
      </w:r>
      <w:r w:rsidRPr="00DD759E">
        <w:t xml:space="preserve"> has the meaning given by clause 1.2.</w:t>
      </w:r>
    </w:p>
    <w:p w14:paraId="10711B69" w14:textId="77777777" w:rsidR="007069D6" w:rsidRPr="00375ABA" w:rsidRDefault="007069D6" w:rsidP="00C42506">
      <w:pPr>
        <w:pStyle w:val="Definition"/>
      </w:pPr>
      <w:r w:rsidRPr="00C42506">
        <w:rPr>
          <w:b/>
          <w:i/>
        </w:rPr>
        <w:t xml:space="preserve">mooring </w:t>
      </w:r>
      <w:r w:rsidRPr="00C42506">
        <w:t>means a permanently located facility that is designed solely for mooring a vessel or aircraft, and includes the mooring buoy, tackle and point of attachment to the seabed.</w:t>
      </w:r>
    </w:p>
    <w:p w14:paraId="10711B6A" w14:textId="77777777" w:rsidR="007069D6" w:rsidRPr="00375ABA" w:rsidRDefault="007069D6" w:rsidP="00C42506">
      <w:pPr>
        <w:pStyle w:val="Definition"/>
      </w:pPr>
      <w:r w:rsidRPr="00C42506">
        <w:rPr>
          <w:b/>
          <w:i/>
        </w:rPr>
        <w:t xml:space="preserve">motorised water sport </w:t>
      </w:r>
      <w:r w:rsidRPr="00C42506">
        <w:t>has the same meaning as in the Regulations.</w:t>
      </w:r>
    </w:p>
    <w:p w14:paraId="10711B6B" w14:textId="77777777" w:rsidR="007069D6" w:rsidRPr="00375ABA" w:rsidRDefault="007069D6" w:rsidP="00C42506">
      <w:pPr>
        <w:pStyle w:val="Definition"/>
      </w:pPr>
      <w:r w:rsidRPr="00C42506">
        <w:rPr>
          <w:b/>
          <w:i/>
        </w:rPr>
        <w:t xml:space="preserve">new permission </w:t>
      </w:r>
      <w:r w:rsidRPr="00C42506">
        <w:t xml:space="preserve">means a relevant permission that does not arise out of a permission that was in existence before </w:t>
      </w:r>
      <w:r w:rsidR="00D9530B" w:rsidRPr="00DD759E">
        <w:t xml:space="preserve">18 December 2008 (which was when Schedule 1 to the </w:t>
      </w:r>
      <w:r w:rsidR="00D9530B" w:rsidRPr="00DD759E">
        <w:rPr>
          <w:i/>
        </w:rPr>
        <w:t>Whitsundays Plan of Management Amendment 2008 (No. 1)</w:t>
      </w:r>
      <w:r w:rsidR="00D9530B" w:rsidRPr="00DD759E">
        <w:t xml:space="preserve"> commenced)</w:t>
      </w:r>
      <w:r w:rsidRPr="00C42506">
        <w:t>.</w:t>
      </w:r>
    </w:p>
    <w:p w14:paraId="10711B6C" w14:textId="77777777" w:rsidR="00D9530B" w:rsidRPr="00DD759E" w:rsidRDefault="00D9530B" w:rsidP="00D9530B">
      <w:pPr>
        <w:pStyle w:val="Definition"/>
      </w:pPr>
      <w:r w:rsidRPr="00DD759E">
        <w:rPr>
          <w:b/>
          <w:i/>
        </w:rPr>
        <w:t>no</w:t>
      </w:r>
      <w:r>
        <w:rPr>
          <w:b/>
          <w:i/>
        </w:rPr>
        <w:noBreakHyphen/>
      </w:r>
      <w:r w:rsidRPr="00DD759E">
        <w:rPr>
          <w:b/>
          <w:i/>
        </w:rPr>
        <w:t>anchoring area</w:t>
      </w:r>
      <w:r w:rsidRPr="00DD759E">
        <w:t xml:space="preserve"> has the meaning given by the Regulations.</w:t>
      </w:r>
    </w:p>
    <w:p w14:paraId="10711B6D" w14:textId="77777777" w:rsidR="007069D6" w:rsidRPr="00375ABA" w:rsidRDefault="007069D6" w:rsidP="00C42506">
      <w:pPr>
        <w:pStyle w:val="Definition"/>
      </w:pPr>
      <w:r w:rsidRPr="00C42506">
        <w:rPr>
          <w:b/>
          <w:i/>
        </w:rPr>
        <w:t>non</w:t>
      </w:r>
      <w:r w:rsidRPr="00C42506">
        <w:rPr>
          <w:b/>
          <w:i/>
        </w:rPr>
        <w:noBreakHyphen/>
        <w:t xml:space="preserve">motorised operation </w:t>
      </w:r>
      <w:r w:rsidRPr="00C42506">
        <w:t>means an operation that:</w:t>
      </w:r>
    </w:p>
    <w:p w14:paraId="10711B6E" w14:textId="77777777" w:rsidR="007069D6" w:rsidRPr="00C42506" w:rsidRDefault="007069D6" w:rsidP="00C42506">
      <w:pPr>
        <w:pStyle w:val="Paragraph"/>
      </w:pPr>
      <w:r w:rsidRPr="00C42506">
        <w:tab/>
        <w:t>(a)</w:t>
      </w:r>
      <w:r w:rsidRPr="00C42506">
        <w:tab/>
        <w:t>is part of a tourist program; and</w:t>
      </w:r>
    </w:p>
    <w:p w14:paraId="10711B6F" w14:textId="77777777" w:rsidR="007069D6" w:rsidRPr="00C42506" w:rsidRDefault="007069D6" w:rsidP="00C42506">
      <w:pPr>
        <w:pStyle w:val="Paragraph"/>
      </w:pPr>
      <w:r w:rsidRPr="00C42506">
        <w:tab/>
        <w:t>(b)</w:t>
      </w:r>
      <w:r w:rsidRPr="00C42506">
        <w:tab/>
        <w:t>comprises activities permitted under one relevant permission; and</w:t>
      </w:r>
    </w:p>
    <w:p w14:paraId="10711B70" w14:textId="77777777" w:rsidR="007069D6" w:rsidRPr="00C42506" w:rsidRDefault="007069D6" w:rsidP="00C42506">
      <w:pPr>
        <w:pStyle w:val="Paragraph"/>
      </w:pPr>
      <w:r w:rsidRPr="00C42506">
        <w:tab/>
        <w:t>(c)</w:t>
      </w:r>
      <w:r w:rsidRPr="00C42506">
        <w:tab/>
        <w:t>uses a non</w:t>
      </w:r>
      <w:r w:rsidRPr="00C42506">
        <w:noBreakHyphen/>
        <w:t>motorised craft</w:t>
      </w:r>
      <w:r w:rsidR="00D9530B">
        <w:t xml:space="preserve"> </w:t>
      </w:r>
      <w:r w:rsidR="00D9530B" w:rsidRPr="00DD759E">
        <w:t>(even if it also uses a motorised tender less than 6 metres in overall length to provide rescue services or emergency assistance to users of the non</w:t>
      </w:r>
      <w:r w:rsidR="00D9530B">
        <w:noBreakHyphen/>
      </w:r>
      <w:r w:rsidR="00D9530B" w:rsidRPr="00DD759E">
        <w:t>motorised craft)</w:t>
      </w:r>
      <w:r w:rsidRPr="00C42506">
        <w:t>; and</w:t>
      </w:r>
    </w:p>
    <w:p w14:paraId="10711B71" w14:textId="77777777" w:rsidR="007069D6" w:rsidRPr="00C42506" w:rsidRDefault="007069D6" w:rsidP="00C42506">
      <w:pPr>
        <w:pStyle w:val="Paragraph"/>
      </w:pPr>
      <w:r w:rsidRPr="00C42506">
        <w:tab/>
        <w:t>(d)</w:t>
      </w:r>
      <w:r w:rsidRPr="00C42506">
        <w:tab/>
        <w:t>uses a guide as part of the operation.</w:t>
      </w:r>
    </w:p>
    <w:p w14:paraId="10711B72" w14:textId="77777777" w:rsidR="007069D6" w:rsidRPr="00375ABA" w:rsidRDefault="007069D6" w:rsidP="00C42506">
      <w:pPr>
        <w:pStyle w:val="Definition"/>
      </w:pPr>
      <w:r w:rsidRPr="00C42506">
        <w:rPr>
          <w:b/>
          <w:i/>
        </w:rPr>
        <w:t xml:space="preserve">overall length </w:t>
      </w:r>
      <w:r w:rsidRPr="00C42506">
        <w:t>has the meaning given by subsections 3 (7) and (8) of the Act.</w:t>
      </w:r>
    </w:p>
    <w:p w14:paraId="10711B73" w14:textId="77777777" w:rsidR="007069D6" w:rsidRPr="00375ABA" w:rsidRDefault="007069D6" w:rsidP="00C42506">
      <w:pPr>
        <w:pStyle w:val="Definition"/>
      </w:pPr>
      <w:r w:rsidRPr="00C42506">
        <w:rPr>
          <w:b/>
          <w:i/>
        </w:rPr>
        <w:t xml:space="preserve">passenger transport operation </w:t>
      </w:r>
      <w:r w:rsidRPr="00C42506">
        <w:t>means an operation that:</w:t>
      </w:r>
    </w:p>
    <w:p w14:paraId="10711B74" w14:textId="77777777" w:rsidR="007069D6" w:rsidRPr="00C42506" w:rsidRDefault="007069D6" w:rsidP="00C42506">
      <w:pPr>
        <w:pStyle w:val="Paragraph"/>
      </w:pPr>
      <w:r w:rsidRPr="00C42506">
        <w:tab/>
        <w:t>(a)</w:t>
      </w:r>
      <w:r w:rsidRPr="00C42506">
        <w:tab/>
        <w:t>is part of a tourist program; and</w:t>
      </w:r>
    </w:p>
    <w:p w14:paraId="10711B75" w14:textId="77777777" w:rsidR="007069D6" w:rsidRPr="00C42506" w:rsidRDefault="007069D6" w:rsidP="00C42506">
      <w:pPr>
        <w:pStyle w:val="Paragraph"/>
      </w:pPr>
      <w:r w:rsidRPr="00C42506">
        <w:tab/>
        <w:t>(b)</w:t>
      </w:r>
      <w:r w:rsidRPr="00C42506">
        <w:tab/>
        <w:t>comprises activities permitted under one relevant permission; and</w:t>
      </w:r>
    </w:p>
    <w:p w14:paraId="10711B76" w14:textId="77777777" w:rsidR="007069D6" w:rsidRPr="00C42506" w:rsidRDefault="007069D6" w:rsidP="00C42506">
      <w:pPr>
        <w:pStyle w:val="Paragraph"/>
        <w:rPr>
          <w:lang w:val="en-US"/>
        </w:rPr>
      </w:pPr>
      <w:r w:rsidRPr="00C42506">
        <w:tab/>
        <w:t>(c)</w:t>
      </w:r>
      <w:r w:rsidRPr="00C42506">
        <w:tab/>
      </w:r>
      <w:r w:rsidRPr="00C42506">
        <w:rPr>
          <w:lang w:val="en-US"/>
        </w:rPr>
        <w:t>transports passengers between a Location and a place outside the Planning Area using the most direct reasonable route;</w:t>
      </w:r>
      <w:r w:rsidRPr="00C42506">
        <w:t xml:space="preserve"> and</w:t>
      </w:r>
    </w:p>
    <w:p w14:paraId="10711B77" w14:textId="77777777" w:rsidR="007069D6" w:rsidRPr="00375ABA" w:rsidRDefault="007069D6" w:rsidP="00C42506">
      <w:pPr>
        <w:pStyle w:val="Paragraph"/>
        <w:rPr>
          <w:lang w:val="en-US"/>
        </w:rPr>
      </w:pPr>
      <w:r w:rsidRPr="00375ABA">
        <w:rPr>
          <w:lang w:val="en-US"/>
        </w:rPr>
        <w:tab/>
      </w:r>
      <w:r w:rsidRPr="00C42506">
        <w:rPr>
          <w:lang w:val="en-US"/>
        </w:rPr>
        <w:t>(d)</w:t>
      </w:r>
      <w:r w:rsidRPr="00375ABA">
        <w:rPr>
          <w:lang w:val="en-US"/>
        </w:rPr>
        <w:tab/>
      </w:r>
      <w:r w:rsidRPr="00C42506">
        <w:rPr>
          <w:lang w:val="en-US"/>
        </w:rPr>
        <w:t>does not stop except:</w:t>
      </w:r>
    </w:p>
    <w:p w14:paraId="10711B78" w14:textId="77777777" w:rsidR="007069D6" w:rsidRPr="00C42506" w:rsidRDefault="007069D6" w:rsidP="00C42506">
      <w:pPr>
        <w:pStyle w:val="paragraphsub"/>
      </w:pPr>
      <w:r w:rsidRPr="00C42506">
        <w:tab/>
        <w:t>(i)</w:t>
      </w:r>
      <w:r w:rsidRPr="00C42506">
        <w:tab/>
        <w:t>to pick up passengers; or</w:t>
      </w:r>
    </w:p>
    <w:p w14:paraId="10711B79" w14:textId="77777777" w:rsidR="007069D6" w:rsidRPr="00C42506" w:rsidRDefault="007069D6" w:rsidP="00C42506">
      <w:pPr>
        <w:pStyle w:val="paragraphsub"/>
      </w:pPr>
      <w:r w:rsidRPr="00C42506">
        <w:tab/>
        <w:t>(ii)</w:t>
      </w:r>
      <w:r w:rsidRPr="00C42506">
        <w:tab/>
        <w:t>for passengers to disembark at their destination; or</w:t>
      </w:r>
    </w:p>
    <w:p w14:paraId="10711B7A" w14:textId="77777777" w:rsidR="007069D6" w:rsidRPr="00C42506" w:rsidRDefault="007069D6" w:rsidP="00C42506">
      <w:pPr>
        <w:pStyle w:val="paragraphsub"/>
      </w:pPr>
      <w:r w:rsidRPr="00C42506">
        <w:tab/>
        <w:t>(iii)</w:t>
      </w:r>
      <w:r w:rsidRPr="00C42506">
        <w:tab/>
        <w:t>in the case of an emergency; and</w:t>
      </w:r>
    </w:p>
    <w:p w14:paraId="10711B7B" w14:textId="77777777" w:rsidR="007069D6" w:rsidRPr="00C42506" w:rsidRDefault="007069D6" w:rsidP="00C42506">
      <w:pPr>
        <w:pStyle w:val="Paragraph"/>
      </w:pPr>
      <w:r w:rsidRPr="00C42506">
        <w:rPr>
          <w:lang w:val="en-US"/>
        </w:rPr>
        <w:tab/>
        <w:t>(e)</w:t>
      </w:r>
      <w:r w:rsidRPr="00C42506">
        <w:rPr>
          <w:lang w:val="en-US"/>
        </w:rPr>
        <w:tab/>
        <w:t xml:space="preserve">at any one time, uses only one </w:t>
      </w:r>
      <w:r w:rsidRPr="00C42506">
        <w:t>primary vessel or aircraft.</w:t>
      </w:r>
    </w:p>
    <w:p w14:paraId="10711B7C" w14:textId="77777777" w:rsidR="007069D6" w:rsidRPr="00375ABA" w:rsidRDefault="007069D6" w:rsidP="00C42506">
      <w:pPr>
        <w:pStyle w:val="Definition"/>
      </w:pPr>
      <w:r w:rsidRPr="00C42506">
        <w:rPr>
          <w:b/>
          <w:i/>
        </w:rPr>
        <w:t xml:space="preserve">personal watercraft </w:t>
      </w:r>
      <w:r w:rsidRPr="00C42506">
        <w:t>has the same meaning as in the Regulations.</w:t>
      </w:r>
    </w:p>
    <w:p w14:paraId="10711B7D" w14:textId="77777777" w:rsidR="00D9530B" w:rsidRPr="00DD759E" w:rsidRDefault="00D9530B" w:rsidP="00D9530B">
      <w:pPr>
        <w:pStyle w:val="Definition"/>
      </w:pPr>
      <w:r w:rsidRPr="00DD759E">
        <w:rPr>
          <w:b/>
          <w:i/>
        </w:rPr>
        <w:t>Planning Area</w:t>
      </w:r>
      <w:r w:rsidRPr="00DD759E">
        <w:t xml:space="preserve"> has the meaning given by clause 1.2.</w:t>
      </w:r>
    </w:p>
    <w:p w14:paraId="10711B7E" w14:textId="77777777" w:rsidR="00D9530B" w:rsidRPr="00DD759E" w:rsidRDefault="00D9530B" w:rsidP="00D9530B">
      <w:pPr>
        <w:pStyle w:val="Definition"/>
      </w:pPr>
      <w:r w:rsidRPr="00DD759E">
        <w:rPr>
          <w:b/>
          <w:i/>
        </w:rPr>
        <w:t>private mooring</w:t>
      </w:r>
      <w:r w:rsidRPr="00DD759E">
        <w:t xml:space="preserve"> has the same meaning as in the Regulations.</w:t>
      </w:r>
    </w:p>
    <w:p w14:paraId="10711B7F" w14:textId="77777777" w:rsidR="00D9530B" w:rsidRPr="00DD759E" w:rsidRDefault="00D9530B" w:rsidP="00D9530B">
      <w:pPr>
        <w:pStyle w:val="Definition"/>
      </w:pPr>
      <w:r w:rsidRPr="00DD759E">
        <w:rPr>
          <w:b/>
          <w:i/>
        </w:rPr>
        <w:t>public mooring</w:t>
      </w:r>
      <w:r w:rsidRPr="00DD759E">
        <w:t xml:space="preserve"> has the same meaning as in the Regulations.</w:t>
      </w:r>
    </w:p>
    <w:p w14:paraId="10711B80" w14:textId="77777777" w:rsidR="009871E8" w:rsidRDefault="009871E8" w:rsidP="00C42506">
      <w:pPr>
        <w:pStyle w:val="Definition"/>
      </w:pPr>
      <w:r w:rsidRPr="00C42506">
        <w:rPr>
          <w:b/>
          <w:bCs/>
          <w:i/>
          <w:iCs/>
        </w:rPr>
        <w:t>reef</w:t>
      </w:r>
      <w:r w:rsidRPr="00C42506">
        <w:rPr>
          <w:b/>
          <w:i/>
        </w:rPr>
        <w:t xml:space="preserve"> </w:t>
      </w:r>
      <w:r w:rsidRPr="00C42506">
        <w:t>has the same meaning as in the Zoning Plan.</w:t>
      </w:r>
    </w:p>
    <w:p w14:paraId="10711B81" w14:textId="77777777" w:rsidR="006B11BC" w:rsidRPr="00DD759E" w:rsidRDefault="006B11BC" w:rsidP="006B11BC">
      <w:pPr>
        <w:pStyle w:val="Definition"/>
      </w:pPr>
      <w:r w:rsidRPr="00DD759E">
        <w:rPr>
          <w:b/>
          <w:i/>
        </w:rPr>
        <w:t>Reef 2050 Plan</w:t>
      </w:r>
      <w:r w:rsidRPr="00DD759E">
        <w:t xml:space="preserve"> has the meaning given by subclause 1.5(4).</w:t>
      </w:r>
    </w:p>
    <w:p w14:paraId="10711B82" w14:textId="77777777" w:rsidR="009871E8" w:rsidRDefault="009871E8" w:rsidP="00C42506">
      <w:pPr>
        <w:pStyle w:val="Definition"/>
      </w:pPr>
      <w:r w:rsidRPr="00C42506">
        <w:rPr>
          <w:b/>
          <w:bCs/>
          <w:i/>
          <w:iCs/>
        </w:rPr>
        <w:t>reef edge</w:t>
      </w:r>
      <w:r w:rsidRPr="00C42506">
        <w:rPr>
          <w:b/>
          <w:i/>
        </w:rPr>
        <w:t xml:space="preserve"> </w:t>
      </w:r>
      <w:r w:rsidRPr="00C42506">
        <w:t>has the same meaning as in the Zoning Plan.</w:t>
      </w:r>
    </w:p>
    <w:p w14:paraId="10711B83" w14:textId="77777777" w:rsidR="007069D6" w:rsidRPr="00375ABA" w:rsidRDefault="007069D6" w:rsidP="00C42506">
      <w:pPr>
        <w:pStyle w:val="Definition"/>
      </w:pPr>
      <w:r w:rsidRPr="00C42506">
        <w:rPr>
          <w:b/>
          <w:i/>
        </w:rPr>
        <w:t xml:space="preserve">regional tour operation </w:t>
      </w:r>
      <w:r w:rsidRPr="00C42506">
        <w:t>means an operation that:</w:t>
      </w:r>
    </w:p>
    <w:p w14:paraId="10711B84" w14:textId="77777777" w:rsidR="007069D6" w:rsidRPr="00C42506" w:rsidRDefault="007069D6" w:rsidP="00C42506">
      <w:pPr>
        <w:pStyle w:val="Paragraph"/>
      </w:pPr>
      <w:r w:rsidRPr="00C42506">
        <w:tab/>
        <w:t>(a)</w:t>
      </w:r>
      <w:r w:rsidRPr="00C42506">
        <w:tab/>
        <w:t>is part of a tourist program; and</w:t>
      </w:r>
    </w:p>
    <w:p w14:paraId="10711B85" w14:textId="77777777" w:rsidR="007069D6" w:rsidRPr="00C42506" w:rsidRDefault="007069D6" w:rsidP="00C42506">
      <w:pPr>
        <w:pStyle w:val="Paragraph"/>
      </w:pPr>
      <w:r w:rsidRPr="00C42506">
        <w:tab/>
        <w:t>(b)</w:t>
      </w:r>
      <w:r w:rsidRPr="00C42506">
        <w:tab/>
        <w:t>comprises activities permitted under one relevant permission; and</w:t>
      </w:r>
    </w:p>
    <w:p w14:paraId="10711B86" w14:textId="77777777" w:rsidR="007069D6" w:rsidRPr="00C42506" w:rsidRDefault="007069D6" w:rsidP="00C42506">
      <w:pPr>
        <w:pStyle w:val="Paragraph"/>
      </w:pPr>
      <w:r w:rsidRPr="00C42506">
        <w:tab/>
      </w:r>
      <w:r w:rsidRPr="00C42506">
        <w:rPr>
          <w:lang w:val="en-US"/>
        </w:rPr>
        <w:t>(c)</w:t>
      </w:r>
      <w:r w:rsidRPr="00C42506">
        <w:rPr>
          <w:lang w:val="en-US"/>
        </w:rPr>
        <w:tab/>
        <w:t xml:space="preserve">at any one time, uses only one </w:t>
      </w:r>
      <w:r w:rsidRPr="00C42506">
        <w:t>primary vessel or aircraft; and</w:t>
      </w:r>
    </w:p>
    <w:p w14:paraId="10711B87" w14:textId="77777777" w:rsidR="007069D6" w:rsidRPr="00C42506" w:rsidRDefault="007069D6" w:rsidP="00C42506">
      <w:pPr>
        <w:pStyle w:val="Paragraph"/>
      </w:pPr>
      <w:r w:rsidRPr="00C42506">
        <w:tab/>
        <w:t>(d)</w:t>
      </w:r>
      <w:r w:rsidRPr="00C42506">
        <w:tab/>
        <w:t>if using a vessel</w:t>
      </w:r>
      <w:r w:rsidR="00C42506">
        <w:t>—</w:t>
      </w:r>
      <w:r w:rsidRPr="00C42506">
        <w:t xml:space="preserve">uses a vessel that has an overall length of </w:t>
      </w:r>
      <w:r w:rsidR="006B11BC" w:rsidRPr="00DD759E">
        <w:t>less</w:t>
      </w:r>
      <w:r w:rsidRPr="00C42506">
        <w:t xml:space="preserve"> than 70 metres</w:t>
      </w:r>
      <w:r w:rsidR="006B11BC" w:rsidRPr="00DD759E">
        <w:t>; and</w:t>
      </w:r>
    </w:p>
    <w:p w14:paraId="10711B88" w14:textId="77777777" w:rsidR="006B11BC" w:rsidRPr="00DD759E" w:rsidRDefault="006B11BC" w:rsidP="006B11BC">
      <w:pPr>
        <w:pStyle w:val="Paragraph"/>
      </w:pPr>
      <w:r w:rsidRPr="00DD759E">
        <w:tab/>
        <w:t>(e)</w:t>
      </w:r>
      <w:r w:rsidRPr="00DD759E">
        <w:tab/>
        <w:t>if using a vessel—may anchor the vessel in the Planning Area daily without a booking; and</w:t>
      </w:r>
    </w:p>
    <w:p w14:paraId="10711B89" w14:textId="77777777" w:rsidR="006B11BC" w:rsidRPr="00DD759E" w:rsidRDefault="006B11BC" w:rsidP="006B11BC">
      <w:pPr>
        <w:pStyle w:val="Paragraph"/>
      </w:pPr>
      <w:r w:rsidRPr="00DD759E">
        <w:tab/>
        <w:t>(f)</w:t>
      </w:r>
      <w:r w:rsidRPr="00DD759E">
        <w:tab/>
        <w:t>if using an aircraft—may use the aircraft in the Planning Area daily without a booking.</w:t>
      </w:r>
    </w:p>
    <w:p w14:paraId="10711B8A" w14:textId="77777777" w:rsidR="009871E8" w:rsidRDefault="009871E8" w:rsidP="00C42506">
      <w:pPr>
        <w:pStyle w:val="Definition"/>
      </w:pPr>
      <w:r w:rsidRPr="00C42506">
        <w:rPr>
          <w:b/>
          <w:bCs/>
          <w:i/>
          <w:iCs/>
        </w:rPr>
        <w:t>regular aircraft landing area</w:t>
      </w:r>
      <w:r w:rsidRPr="00C42506">
        <w:rPr>
          <w:b/>
          <w:i/>
        </w:rPr>
        <w:t xml:space="preserve"> </w:t>
      </w:r>
      <w:r w:rsidRPr="00C42506">
        <w:t>means an area described in Schedule 7.</w:t>
      </w:r>
    </w:p>
    <w:p w14:paraId="10711B8B" w14:textId="77777777" w:rsidR="006B11BC" w:rsidRPr="00DD759E" w:rsidRDefault="006B11BC" w:rsidP="006B11BC">
      <w:pPr>
        <w:pStyle w:val="Definition"/>
      </w:pPr>
      <w:r w:rsidRPr="00DD759E">
        <w:rPr>
          <w:b/>
          <w:i/>
        </w:rPr>
        <w:t>Regulations</w:t>
      </w:r>
      <w:r w:rsidRPr="00DD759E">
        <w:t xml:space="preserve"> means regulations made under the Act.</w:t>
      </w:r>
    </w:p>
    <w:p w14:paraId="10711B8C" w14:textId="77777777" w:rsidR="009871E8" w:rsidRDefault="009871E8" w:rsidP="00C42506">
      <w:pPr>
        <w:pStyle w:val="Definition"/>
      </w:pPr>
      <w:r w:rsidRPr="00C42506">
        <w:rPr>
          <w:b/>
          <w:bCs/>
          <w:i/>
          <w:iCs/>
        </w:rPr>
        <w:t>relevant permission</w:t>
      </w:r>
      <w:r w:rsidRPr="00C42506">
        <w:rPr>
          <w:b/>
          <w:i/>
        </w:rPr>
        <w:t xml:space="preserve"> </w:t>
      </w:r>
      <w:r w:rsidRPr="00C42506">
        <w:t>has the same meaning as in the Regulations.</w:t>
      </w:r>
    </w:p>
    <w:p w14:paraId="10711B8D" w14:textId="77777777" w:rsidR="00F65B0B" w:rsidRPr="00DD759E" w:rsidRDefault="00F65B0B" w:rsidP="00F65B0B">
      <w:pPr>
        <w:pStyle w:val="Definition"/>
      </w:pPr>
      <w:r w:rsidRPr="00DD759E">
        <w:rPr>
          <w:b/>
          <w:i/>
        </w:rPr>
        <w:t>ROKAMBA</w:t>
      </w:r>
      <w:r w:rsidRPr="00DD759E">
        <w:t xml:space="preserve"> has the meaning given by clause 1.11A.</w:t>
      </w:r>
    </w:p>
    <w:p w14:paraId="10711B8E" w14:textId="77777777" w:rsidR="009D6726" w:rsidRPr="00DD759E" w:rsidRDefault="009D6726" w:rsidP="009D6726">
      <w:pPr>
        <w:pStyle w:val="Definition"/>
      </w:pPr>
      <w:r w:rsidRPr="00DD759E">
        <w:rPr>
          <w:b/>
          <w:i/>
        </w:rPr>
        <w:t>setting area</w:t>
      </w:r>
      <w:r w:rsidRPr="00DD759E">
        <w:t xml:space="preserve"> means an area described in Schedule 2 and the airspace up to 3,000 feet vertically above each point on the ground or water surface in that area.</w:t>
      </w:r>
    </w:p>
    <w:p w14:paraId="10711B8F" w14:textId="77777777" w:rsidR="009D6726" w:rsidRPr="00DD759E" w:rsidRDefault="009D6726" w:rsidP="009D6726">
      <w:pPr>
        <w:pStyle w:val="Definition"/>
      </w:pPr>
      <w:r w:rsidRPr="00DD759E">
        <w:rPr>
          <w:b/>
          <w:i/>
        </w:rPr>
        <w:t>setting 1 (intensive) area</w:t>
      </w:r>
      <w:r w:rsidRPr="00DD759E">
        <w:t xml:space="preserve"> means an area described in Part 1 of Schedule 2 and the airspace up to 3,000 feet vertically above each point on the ground or water surface in that area.</w:t>
      </w:r>
    </w:p>
    <w:p w14:paraId="10711B90" w14:textId="77777777" w:rsidR="009D6726" w:rsidRPr="00DD759E" w:rsidRDefault="009D6726" w:rsidP="009D6726">
      <w:pPr>
        <w:pStyle w:val="Definition"/>
      </w:pPr>
      <w:r w:rsidRPr="00DD759E">
        <w:rPr>
          <w:b/>
          <w:i/>
        </w:rPr>
        <w:t>setting 2 (high use) area</w:t>
      </w:r>
      <w:r w:rsidRPr="00DD759E">
        <w:t xml:space="preserve"> means an area described in Part 2 of Schedule 2 and the airspace up to 3,000 feet vertically above each point on the ground or water surface in that area.</w:t>
      </w:r>
    </w:p>
    <w:p w14:paraId="10711B91" w14:textId="77777777" w:rsidR="009D6726" w:rsidRPr="00DD759E" w:rsidRDefault="009D6726" w:rsidP="009D6726">
      <w:pPr>
        <w:pStyle w:val="Definition"/>
      </w:pPr>
      <w:r w:rsidRPr="00DD759E">
        <w:rPr>
          <w:b/>
          <w:i/>
        </w:rPr>
        <w:t>setting 3 (moderate use) area</w:t>
      </w:r>
      <w:r w:rsidRPr="00DD759E">
        <w:t xml:space="preserve"> means an area described in Part 3 of Schedule 2 and the airspace up to 3,000 feet vertically above each point on the ground or water surface in that area.</w:t>
      </w:r>
    </w:p>
    <w:p w14:paraId="10711B92" w14:textId="77777777" w:rsidR="009D6726" w:rsidRPr="00DD759E" w:rsidRDefault="009D6726" w:rsidP="009D6726">
      <w:pPr>
        <w:pStyle w:val="Definition"/>
      </w:pPr>
      <w:r w:rsidRPr="00DD759E">
        <w:rPr>
          <w:b/>
          <w:i/>
        </w:rPr>
        <w:t>setting 4 (low use) area</w:t>
      </w:r>
      <w:r w:rsidRPr="00DD759E">
        <w:t xml:space="preserve"> means an area described in Part 4 of Schedule 2 and the airspace up to 3,000 feet vertically above each point on the ground or water surface in that area.</w:t>
      </w:r>
    </w:p>
    <w:p w14:paraId="10711B93" w14:textId="77777777" w:rsidR="009D6726" w:rsidRPr="00DD759E" w:rsidRDefault="009D6726" w:rsidP="009D6726">
      <w:pPr>
        <w:pStyle w:val="Definition"/>
      </w:pPr>
      <w:r w:rsidRPr="00DD759E">
        <w:rPr>
          <w:b/>
          <w:i/>
        </w:rPr>
        <w:t>setting 5 (protected) area</w:t>
      </w:r>
      <w:r w:rsidRPr="00DD759E">
        <w:t xml:space="preserve"> means an area described in Part 5 of Schedule 2 and the airspace up to 3,000 feet vertically above each point on the ground or water surface in that area.</w:t>
      </w:r>
    </w:p>
    <w:p w14:paraId="10711B94" w14:textId="77777777" w:rsidR="009D6726" w:rsidRPr="00DD759E" w:rsidRDefault="009D6726" w:rsidP="009D6726">
      <w:pPr>
        <w:pStyle w:val="Definition"/>
      </w:pPr>
      <w:r w:rsidRPr="00DD759E">
        <w:rPr>
          <w:b/>
          <w:i/>
        </w:rPr>
        <w:t>ship</w:t>
      </w:r>
      <w:r w:rsidRPr="00DD759E">
        <w:t xml:space="preserve"> has the same meaning as in the Zoning Plan.</w:t>
      </w:r>
    </w:p>
    <w:p w14:paraId="10711B95" w14:textId="77777777" w:rsidR="009D6726" w:rsidRPr="00DD759E" w:rsidRDefault="009D6726" w:rsidP="009D6726">
      <w:pPr>
        <w:pStyle w:val="notetext"/>
      </w:pPr>
      <w:r w:rsidRPr="00DD759E">
        <w:t>Note:</w:t>
      </w:r>
      <w:r w:rsidRPr="00DD759E">
        <w:tab/>
        <w:t xml:space="preserve">The Regulations define </w:t>
      </w:r>
      <w:r w:rsidRPr="00DD759E">
        <w:rPr>
          <w:b/>
          <w:i/>
        </w:rPr>
        <w:t>ship</w:t>
      </w:r>
      <w:r w:rsidRPr="00DD759E">
        <w:t xml:space="preserve"> for the purposes of the Zoning Plan.</w:t>
      </w:r>
    </w:p>
    <w:p w14:paraId="10711B96" w14:textId="77777777" w:rsidR="009871E8" w:rsidRDefault="009871E8" w:rsidP="00C42506">
      <w:pPr>
        <w:pStyle w:val="Definition"/>
      </w:pPr>
      <w:r w:rsidRPr="00C42506">
        <w:rPr>
          <w:b/>
          <w:bCs/>
          <w:i/>
          <w:iCs/>
        </w:rPr>
        <w:t>Shipping Area</w:t>
      </w:r>
      <w:r w:rsidRPr="00C42506">
        <w:rPr>
          <w:b/>
          <w:i/>
        </w:rPr>
        <w:t xml:space="preserve"> </w:t>
      </w:r>
      <w:r w:rsidRPr="00C42506">
        <w:t>has the same meaning as in the Zoning Plan.</w:t>
      </w:r>
    </w:p>
    <w:p w14:paraId="10711B97" w14:textId="77777777" w:rsidR="00AA790C" w:rsidRPr="00DD759E" w:rsidRDefault="00AA790C" w:rsidP="00AA790C">
      <w:pPr>
        <w:pStyle w:val="Definition"/>
      </w:pPr>
      <w:r w:rsidRPr="00DD759E">
        <w:rPr>
          <w:b/>
          <w:i/>
        </w:rPr>
        <w:t>significant bird site</w:t>
      </w:r>
      <w:r w:rsidRPr="00DD759E">
        <w:t xml:space="preserve"> means an area described in Schedule 6.</w:t>
      </w:r>
    </w:p>
    <w:p w14:paraId="10711B98" w14:textId="77777777" w:rsidR="007069D6" w:rsidRPr="00375ABA" w:rsidRDefault="007069D6" w:rsidP="00C42506">
      <w:pPr>
        <w:pStyle w:val="Definition"/>
      </w:pPr>
      <w:r w:rsidRPr="00C42506">
        <w:rPr>
          <w:b/>
          <w:i/>
        </w:rPr>
        <w:t xml:space="preserve">standard tour operation </w:t>
      </w:r>
      <w:r w:rsidRPr="00C42506">
        <w:t>means an operation that:</w:t>
      </w:r>
    </w:p>
    <w:p w14:paraId="10711B99" w14:textId="77777777" w:rsidR="007069D6" w:rsidRPr="00C42506" w:rsidRDefault="007069D6" w:rsidP="00C42506">
      <w:pPr>
        <w:pStyle w:val="Paragraph"/>
      </w:pPr>
      <w:r w:rsidRPr="00C42506">
        <w:tab/>
        <w:t>(a)</w:t>
      </w:r>
      <w:r w:rsidRPr="00C42506">
        <w:tab/>
        <w:t>is part of a tourist program; and</w:t>
      </w:r>
    </w:p>
    <w:p w14:paraId="10711B9A" w14:textId="77777777" w:rsidR="007069D6" w:rsidRPr="00C42506" w:rsidRDefault="007069D6" w:rsidP="00C42506">
      <w:pPr>
        <w:pStyle w:val="Paragraph"/>
      </w:pPr>
      <w:r w:rsidRPr="00C42506">
        <w:tab/>
        <w:t>(b)</w:t>
      </w:r>
      <w:r w:rsidRPr="00C42506">
        <w:tab/>
        <w:t>comprises activities permitted under one relevant permission; and</w:t>
      </w:r>
    </w:p>
    <w:p w14:paraId="10711B9B" w14:textId="77777777" w:rsidR="007069D6" w:rsidRPr="00C42506" w:rsidRDefault="007069D6" w:rsidP="00C42506">
      <w:pPr>
        <w:pStyle w:val="Paragraph"/>
      </w:pPr>
      <w:r w:rsidRPr="00C42506">
        <w:tab/>
      </w:r>
      <w:r w:rsidRPr="00C42506">
        <w:rPr>
          <w:lang w:val="en-US"/>
        </w:rPr>
        <w:t>(c)</w:t>
      </w:r>
      <w:r w:rsidRPr="00C42506">
        <w:rPr>
          <w:lang w:val="en-US"/>
        </w:rPr>
        <w:tab/>
        <w:t>at any one time, uses only</w:t>
      </w:r>
      <w:r w:rsidRPr="00C42506">
        <w:t xml:space="preserve"> one primary vessel or aircraft; and</w:t>
      </w:r>
    </w:p>
    <w:p w14:paraId="10711B9C" w14:textId="77777777" w:rsidR="007069D6" w:rsidRPr="00C42506" w:rsidRDefault="007069D6" w:rsidP="00C42506">
      <w:pPr>
        <w:pStyle w:val="Paragraph"/>
      </w:pPr>
      <w:r w:rsidRPr="00C42506">
        <w:tab/>
        <w:t>(d)</w:t>
      </w:r>
      <w:r w:rsidRPr="00C42506">
        <w:tab/>
        <w:t>if using a vessel</w:t>
      </w:r>
      <w:r w:rsidR="00C42506">
        <w:t>—</w:t>
      </w:r>
      <w:r w:rsidRPr="00C42506">
        <w:t xml:space="preserve">uses a vessel that has an overall length of </w:t>
      </w:r>
      <w:r w:rsidR="009D6726" w:rsidRPr="00DD759E">
        <w:t>less</w:t>
      </w:r>
      <w:r w:rsidRPr="00C42506">
        <w:t xml:space="preserve"> than 70 metres</w:t>
      </w:r>
      <w:r w:rsidR="009D6726" w:rsidRPr="00DD759E">
        <w:t>; and</w:t>
      </w:r>
    </w:p>
    <w:p w14:paraId="10711B9D" w14:textId="77777777" w:rsidR="009D6726" w:rsidRPr="00DD759E" w:rsidRDefault="009D6726" w:rsidP="009D6726">
      <w:pPr>
        <w:pStyle w:val="Paragraph"/>
      </w:pPr>
      <w:r w:rsidRPr="00DD759E">
        <w:tab/>
        <w:t>(e)</w:t>
      </w:r>
      <w:r w:rsidRPr="00DD759E">
        <w:tab/>
        <w:t>if using a vessel—may use the vessel in the Planning Area for up to 50 days with a booking each year; and</w:t>
      </w:r>
    </w:p>
    <w:p w14:paraId="10711B9E" w14:textId="77777777" w:rsidR="009D6726" w:rsidRPr="00DD759E" w:rsidRDefault="009D6726" w:rsidP="009D6726">
      <w:pPr>
        <w:pStyle w:val="Paragraph"/>
      </w:pPr>
      <w:r w:rsidRPr="00DD759E">
        <w:tab/>
        <w:t>(f)</w:t>
      </w:r>
      <w:r w:rsidRPr="00DD759E">
        <w:tab/>
        <w:t>if using an aircraft—may use the aircraft in the Planning Area for up to 50 days with a booking each year.</w:t>
      </w:r>
    </w:p>
    <w:p w14:paraId="10711B9F" w14:textId="77777777" w:rsidR="009D6726" w:rsidRPr="00DD759E" w:rsidRDefault="009D6726" w:rsidP="009D6726">
      <w:pPr>
        <w:pStyle w:val="Definition"/>
      </w:pPr>
      <w:r w:rsidRPr="00DD759E">
        <w:rPr>
          <w:b/>
          <w:i/>
        </w:rPr>
        <w:t>superyacht</w:t>
      </w:r>
      <w:r w:rsidRPr="00DD759E">
        <w:t xml:space="preserve"> has the same meaning as in the Regulations.</w:t>
      </w:r>
    </w:p>
    <w:p w14:paraId="10711BA0" w14:textId="77777777" w:rsidR="009D6726" w:rsidRPr="00DD759E" w:rsidRDefault="009D6726" w:rsidP="009D6726">
      <w:pPr>
        <w:pStyle w:val="Definition"/>
      </w:pPr>
      <w:r w:rsidRPr="00DD759E">
        <w:rPr>
          <w:b/>
          <w:i/>
        </w:rPr>
        <w:t>superyacht anchorage</w:t>
      </w:r>
      <w:r w:rsidRPr="00DD759E">
        <w:t xml:space="preserve"> has the same meaning as in the Regulations.</w:t>
      </w:r>
    </w:p>
    <w:p w14:paraId="10711BA1" w14:textId="77777777" w:rsidR="007069D6" w:rsidRPr="00375ABA" w:rsidRDefault="007069D6" w:rsidP="00C42506">
      <w:pPr>
        <w:pStyle w:val="Definition"/>
      </w:pPr>
      <w:r w:rsidRPr="00C42506">
        <w:rPr>
          <w:b/>
          <w:i/>
        </w:rPr>
        <w:t xml:space="preserve">support service operation </w:t>
      </w:r>
      <w:r w:rsidRPr="00C42506">
        <w:t>means an operation that:</w:t>
      </w:r>
    </w:p>
    <w:p w14:paraId="10711BA2" w14:textId="77777777" w:rsidR="007069D6" w:rsidRPr="00C42506" w:rsidRDefault="007069D6" w:rsidP="00C42506">
      <w:pPr>
        <w:pStyle w:val="Paragraph"/>
      </w:pPr>
      <w:r w:rsidRPr="00C42506">
        <w:tab/>
        <w:t>(a)</w:t>
      </w:r>
      <w:r w:rsidRPr="00C42506">
        <w:tab/>
        <w:t>is part of a tourist program; and</w:t>
      </w:r>
    </w:p>
    <w:p w14:paraId="10711BA3" w14:textId="77777777" w:rsidR="007069D6" w:rsidRPr="00C42506" w:rsidRDefault="007069D6" w:rsidP="00C42506">
      <w:pPr>
        <w:pStyle w:val="Paragraph"/>
      </w:pPr>
      <w:r w:rsidRPr="00C42506">
        <w:tab/>
        <w:t>(b)</w:t>
      </w:r>
      <w:r w:rsidRPr="00C42506">
        <w:tab/>
        <w:t>comprises activities permitted under one relevant permission; and</w:t>
      </w:r>
    </w:p>
    <w:p w14:paraId="10711BA4" w14:textId="77777777" w:rsidR="007069D6" w:rsidRPr="00C42506" w:rsidRDefault="007069D6" w:rsidP="00C42506">
      <w:pPr>
        <w:pStyle w:val="Paragraph"/>
      </w:pPr>
      <w:r w:rsidRPr="00C42506">
        <w:tab/>
        <w:t>(c)</w:t>
      </w:r>
      <w:r w:rsidRPr="00C42506">
        <w:tab/>
        <w:t xml:space="preserve">uses a vessel or aircraft to service another vessel or aircraft (the </w:t>
      </w:r>
      <w:r w:rsidRPr="00C42506">
        <w:rPr>
          <w:b/>
          <w:i/>
        </w:rPr>
        <w:t>supported vessel or aircraft</w:t>
      </w:r>
      <w:r w:rsidRPr="00C42506">
        <w:t>) to enable the supported vessel or aircraft to continue operating safely and effectively; and</w:t>
      </w:r>
    </w:p>
    <w:p w14:paraId="10711BA5" w14:textId="77777777" w:rsidR="007069D6" w:rsidRPr="00C42506" w:rsidRDefault="007069D6" w:rsidP="00C42506">
      <w:pPr>
        <w:pStyle w:val="Paragraph"/>
        <w:rPr>
          <w:lang w:val="en-US"/>
        </w:rPr>
      </w:pPr>
      <w:r w:rsidRPr="00C42506">
        <w:rPr>
          <w:lang w:val="en-US"/>
        </w:rPr>
        <w:tab/>
        <w:t>(d)</w:t>
      </w:r>
      <w:r w:rsidRPr="00C42506">
        <w:rPr>
          <w:lang w:val="en-US"/>
        </w:rPr>
        <w:tab/>
        <w:t xml:space="preserve">does not operate in continuous association with </w:t>
      </w:r>
      <w:r w:rsidRPr="00C42506">
        <w:t>the supported vessel or aircraft</w:t>
      </w:r>
      <w:r w:rsidRPr="00C42506">
        <w:rPr>
          <w:lang w:val="en-US"/>
        </w:rPr>
        <w:t>; and</w:t>
      </w:r>
    </w:p>
    <w:p w14:paraId="10711BA6" w14:textId="77777777" w:rsidR="007069D6" w:rsidRPr="00C42506" w:rsidRDefault="007069D6" w:rsidP="00C42506">
      <w:pPr>
        <w:pStyle w:val="Paragraph"/>
        <w:rPr>
          <w:lang w:val="en-US"/>
        </w:rPr>
      </w:pPr>
      <w:r w:rsidRPr="00C42506">
        <w:rPr>
          <w:lang w:val="en-US"/>
        </w:rPr>
        <w:tab/>
        <w:t>(e)</w:t>
      </w:r>
      <w:r w:rsidRPr="00C42506">
        <w:rPr>
          <w:lang w:val="en-US"/>
        </w:rPr>
        <w:tab/>
        <w:t xml:space="preserve">does not remain associated with the </w:t>
      </w:r>
      <w:r w:rsidRPr="00C42506">
        <w:t>supported vessel or aircraft</w:t>
      </w:r>
      <w:r w:rsidRPr="00C42506">
        <w:rPr>
          <w:lang w:val="en-US"/>
        </w:rPr>
        <w:t xml:space="preserve"> for longer than is necessary to provide the support service; and</w:t>
      </w:r>
    </w:p>
    <w:p w14:paraId="10711BA7" w14:textId="77777777" w:rsidR="007069D6" w:rsidRPr="00C42506" w:rsidRDefault="007069D6" w:rsidP="00C42506">
      <w:pPr>
        <w:pStyle w:val="Paragraph"/>
      </w:pPr>
      <w:r w:rsidRPr="00C42506">
        <w:rPr>
          <w:lang w:val="en-US"/>
        </w:rPr>
        <w:tab/>
        <w:t>(f)</w:t>
      </w:r>
      <w:r w:rsidRPr="00C42506">
        <w:rPr>
          <w:lang w:val="en-US"/>
        </w:rPr>
        <w:tab/>
        <w:t xml:space="preserve">at any one time, uses only one </w:t>
      </w:r>
      <w:r w:rsidRPr="00C42506">
        <w:t>primary vessel or aircraft.</w:t>
      </w:r>
    </w:p>
    <w:p w14:paraId="10711BA8" w14:textId="77777777" w:rsidR="007069D6" w:rsidRPr="00375ABA" w:rsidRDefault="009D6726" w:rsidP="00C42506">
      <w:pPr>
        <w:pStyle w:val="notetext"/>
      </w:pPr>
      <w:r w:rsidRPr="00DD759E">
        <w:t>Note</w:t>
      </w:r>
      <w:r w:rsidR="00C42506" w:rsidRPr="00C42506">
        <w:t>:</w:t>
      </w:r>
      <w:r w:rsidR="00C42506" w:rsidRPr="00C42506">
        <w:tab/>
      </w:r>
      <w:r w:rsidR="007069D6" w:rsidRPr="00C42506">
        <w:t>The following are examples of the types of services that a support service operation may offer:</w:t>
      </w:r>
    </w:p>
    <w:p w14:paraId="10711BA9" w14:textId="77777777" w:rsidR="007069D6" w:rsidRPr="00375ABA" w:rsidRDefault="007069D6" w:rsidP="00C42506">
      <w:pPr>
        <w:pStyle w:val="notepara"/>
      </w:pPr>
      <w:r w:rsidRPr="00C42506">
        <w:t>(a)</w:t>
      </w:r>
      <w:r w:rsidRPr="00375ABA">
        <w:tab/>
      </w:r>
      <w:r w:rsidRPr="00C42506">
        <w:t>delivering spare parts or equipment;</w:t>
      </w:r>
    </w:p>
    <w:p w14:paraId="10711BAA" w14:textId="77777777" w:rsidR="007069D6" w:rsidRPr="00375ABA" w:rsidRDefault="007069D6" w:rsidP="00C42506">
      <w:pPr>
        <w:pStyle w:val="notepara"/>
      </w:pPr>
      <w:r w:rsidRPr="00C42506">
        <w:t>(b)</w:t>
      </w:r>
      <w:r w:rsidRPr="00375ABA">
        <w:tab/>
      </w:r>
      <w:r w:rsidRPr="00C42506">
        <w:t>landing torn sails for repair;</w:t>
      </w:r>
    </w:p>
    <w:p w14:paraId="10711BAB" w14:textId="77777777" w:rsidR="007069D6" w:rsidRPr="00375ABA" w:rsidRDefault="007069D6" w:rsidP="00C42506">
      <w:pPr>
        <w:pStyle w:val="notepara"/>
      </w:pPr>
      <w:r w:rsidRPr="00C42506">
        <w:t>(c)</w:t>
      </w:r>
      <w:r w:rsidRPr="00375ABA">
        <w:tab/>
      </w:r>
      <w:r w:rsidRPr="00C42506">
        <w:t>medivac support;</w:t>
      </w:r>
    </w:p>
    <w:p w14:paraId="10711BAC" w14:textId="77777777" w:rsidR="007069D6" w:rsidRPr="00375ABA" w:rsidRDefault="007069D6" w:rsidP="00C42506">
      <w:pPr>
        <w:pStyle w:val="notepara"/>
      </w:pPr>
      <w:r w:rsidRPr="00C42506">
        <w:t>(d)</w:t>
      </w:r>
      <w:r w:rsidRPr="00375ABA">
        <w:tab/>
      </w:r>
      <w:r w:rsidRPr="00C42506">
        <w:t>assisting in pollution control.</w:t>
      </w:r>
    </w:p>
    <w:p w14:paraId="10711BAD" w14:textId="77777777" w:rsidR="009871E8" w:rsidRDefault="009871E8" w:rsidP="00C42506">
      <w:pPr>
        <w:pStyle w:val="Definition"/>
      </w:pPr>
      <w:r w:rsidRPr="00C42506">
        <w:rPr>
          <w:b/>
          <w:bCs/>
          <w:i/>
          <w:iCs/>
        </w:rPr>
        <w:t>taking</w:t>
      </w:r>
      <w:r w:rsidRPr="00C42506">
        <w:rPr>
          <w:b/>
          <w:i/>
        </w:rPr>
        <w:t xml:space="preserve"> </w:t>
      </w:r>
      <w:r w:rsidRPr="00C42506">
        <w:t>has the same meaning as in the Zoning Plan.</w:t>
      </w:r>
    </w:p>
    <w:p w14:paraId="10711BAE" w14:textId="77777777" w:rsidR="00490041" w:rsidRPr="00540F12" w:rsidRDefault="00490041" w:rsidP="00C42506">
      <w:pPr>
        <w:pStyle w:val="Definition"/>
      </w:pPr>
      <w:r w:rsidRPr="00C42506">
        <w:rPr>
          <w:b/>
          <w:i/>
        </w:rPr>
        <w:t xml:space="preserve">tourism operation </w:t>
      </w:r>
      <w:r w:rsidRPr="00C42506">
        <w:t>means any of the following:</w:t>
      </w:r>
    </w:p>
    <w:p w14:paraId="10711BAF" w14:textId="77777777" w:rsidR="00490041" w:rsidRPr="00C42506" w:rsidRDefault="00490041" w:rsidP="00C42506">
      <w:pPr>
        <w:pStyle w:val="Paragraph"/>
      </w:pPr>
      <w:r w:rsidRPr="00C42506">
        <w:tab/>
        <w:t>(a)</w:t>
      </w:r>
      <w:r w:rsidRPr="00C42506">
        <w:tab/>
        <w:t>a bareboat operation;</w:t>
      </w:r>
    </w:p>
    <w:p w14:paraId="10711BB0" w14:textId="77777777" w:rsidR="00490041" w:rsidRPr="00C42506" w:rsidRDefault="00490041" w:rsidP="00C42506">
      <w:pPr>
        <w:pStyle w:val="Paragraph"/>
      </w:pPr>
      <w:r w:rsidRPr="00C42506">
        <w:tab/>
        <w:t>(b)</w:t>
      </w:r>
      <w:r w:rsidRPr="00C42506">
        <w:tab/>
        <w:t>a Bowen operation;</w:t>
      </w:r>
    </w:p>
    <w:p w14:paraId="10711BB1" w14:textId="77777777" w:rsidR="00490041" w:rsidRPr="00C42506" w:rsidRDefault="00490041" w:rsidP="00C42506">
      <w:pPr>
        <w:pStyle w:val="Paragraph"/>
      </w:pPr>
      <w:r w:rsidRPr="00C42506">
        <w:tab/>
        <w:t>(c)</w:t>
      </w:r>
      <w:r w:rsidRPr="00C42506">
        <w:tab/>
        <w:t>a craftless operation;</w:t>
      </w:r>
    </w:p>
    <w:p w14:paraId="10711BB2" w14:textId="77777777" w:rsidR="00490041" w:rsidRPr="00C42506" w:rsidRDefault="00490041" w:rsidP="00C42506">
      <w:pPr>
        <w:pStyle w:val="Paragraph"/>
      </w:pPr>
      <w:r w:rsidRPr="00C42506">
        <w:tab/>
        <w:t>(e)</w:t>
      </w:r>
      <w:r w:rsidRPr="00C42506">
        <w:tab/>
        <w:t>a hire operation;</w:t>
      </w:r>
    </w:p>
    <w:p w14:paraId="10711BB3" w14:textId="77777777" w:rsidR="009D6726" w:rsidRPr="00DD759E" w:rsidRDefault="009D6726" w:rsidP="009D6726">
      <w:pPr>
        <w:pStyle w:val="Paragraph"/>
      </w:pPr>
      <w:r w:rsidRPr="00DD759E">
        <w:tab/>
        <w:t>(ea)</w:t>
      </w:r>
      <w:r w:rsidRPr="00DD759E">
        <w:tab/>
        <w:t>a large ship operation;</w:t>
      </w:r>
    </w:p>
    <w:p w14:paraId="10711BB4" w14:textId="77777777" w:rsidR="00490041" w:rsidRPr="00C42506" w:rsidRDefault="00490041" w:rsidP="00C42506">
      <w:pPr>
        <w:pStyle w:val="Paragraph"/>
      </w:pPr>
      <w:r w:rsidRPr="00C42506">
        <w:tab/>
        <w:t>(f)</w:t>
      </w:r>
      <w:r w:rsidRPr="00C42506">
        <w:tab/>
        <w:t>a long range roving operation;</w:t>
      </w:r>
    </w:p>
    <w:p w14:paraId="10711BB5" w14:textId="77777777" w:rsidR="00490041" w:rsidRPr="00C42506" w:rsidRDefault="00490041" w:rsidP="00C42506">
      <w:pPr>
        <w:pStyle w:val="Paragraph"/>
      </w:pPr>
      <w:r w:rsidRPr="00C42506">
        <w:tab/>
        <w:t>(g)</w:t>
      </w:r>
      <w:r w:rsidRPr="00C42506">
        <w:tab/>
        <w:t>a non-motorised operation;</w:t>
      </w:r>
    </w:p>
    <w:p w14:paraId="10711BB6" w14:textId="77777777" w:rsidR="00490041" w:rsidRPr="00C42506" w:rsidRDefault="00490041" w:rsidP="00C42506">
      <w:pPr>
        <w:pStyle w:val="Paragraph"/>
      </w:pPr>
      <w:r w:rsidRPr="00C42506">
        <w:tab/>
        <w:t>(h)</w:t>
      </w:r>
      <w:r w:rsidRPr="00C42506">
        <w:tab/>
        <w:t>a passenger transport operation;</w:t>
      </w:r>
    </w:p>
    <w:p w14:paraId="10711BB7" w14:textId="77777777" w:rsidR="00490041" w:rsidRPr="00C42506" w:rsidRDefault="00490041" w:rsidP="00C42506">
      <w:pPr>
        <w:pStyle w:val="Paragraph"/>
      </w:pPr>
      <w:r w:rsidRPr="00C42506">
        <w:tab/>
        <w:t>(i)</w:t>
      </w:r>
      <w:r w:rsidRPr="00C42506">
        <w:tab/>
        <w:t>a regional tour operation;</w:t>
      </w:r>
    </w:p>
    <w:p w14:paraId="10711BB8" w14:textId="77777777" w:rsidR="00490041" w:rsidRPr="00C42506" w:rsidRDefault="00490041" w:rsidP="00C42506">
      <w:pPr>
        <w:pStyle w:val="Paragraph"/>
      </w:pPr>
      <w:r w:rsidRPr="00C42506">
        <w:tab/>
        <w:t>(j)</w:t>
      </w:r>
      <w:r w:rsidRPr="00C42506">
        <w:tab/>
        <w:t>a standard tour operation;</w:t>
      </w:r>
    </w:p>
    <w:p w14:paraId="10711BB9" w14:textId="77777777" w:rsidR="00490041" w:rsidRPr="00C42506" w:rsidRDefault="00490041" w:rsidP="00C42506">
      <w:pPr>
        <w:pStyle w:val="Paragraph"/>
      </w:pPr>
      <w:r w:rsidRPr="00C42506">
        <w:tab/>
        <w:t>(k)</w:t>
      </w:r>
      <w:r w:rsidRPr="00C42506">
        <w:tab/>
        <w:t>a support service operation.</w:t>
      </w:r>
    </w:p>
    <w:p w14:paraId="10711BBA" w14:textId="77777777" w:rsidR="009871E8" w:rsidRDefault="009871E8" w:rsidP="00C42506">
      <w:pPr>
        <w:pStyle w:val="Definition"/>
      </w:pPr>
      <w:r w:rsidRPr="00C42506">
        <w:rPr>
          <w:b/>
          <w:bCs/>
          <w:i/>
          <w:iCs/>
        </w:rPr>
        <w:t>tourist facility</w:t>
      </w:r>
      <w:r w:rsidRPr="00C42506">
        <w:rPr>
          <w:b/>
          <w:i/>
        </w:rPr>
        <w:t xml:space="preserve"> </w:t>
      </w:r>
      <w:r w:rsidRPr="00C42506">
        <w:t>has the meaning given by subsection 3A (4) of the Act.</w:t>
      </w:r>
    </w:p>
    <w:p w14:paraId="10711BBB" w14:textId="77777777" w:rsidR="007069D6" w:rsidRPr="00375ABA" w:rsidRDefault="007069D6" w:rsidP="00C42506">
      <w:pPr>
        <w:pStyle w:val="Definition"/>
      </w:pPr>
      <w:r w:rsidRPr="00C42506">
        <w:rPr>
          <w:b/>
          <w:i/>
        </w:rPr>
        <w:t xml:space="preserve">tourist program </w:t>
      </w:r>
      <w:r w:rsidRPr="00C42506">
        <w:t>has the same meaning as in subsection 3A (3) of the Act, modified so that the reference to a zoning plan in that subsection is a reference to a plan of management.</w:t>
      </w:r>
    </w:p>
    <w:p w14:paraId="10711BBC" w14:textId="77777777" w:rsidR="009D6726" w:rsidRPr="00DD759E" w:rsidRDefault="009D6726" w:rsidP="009D6726">
      <w:pPr>
        <w:pStyle w:val="Definition"/>
      </w:pPr>
      <w:r w:rsidRPr="00DD759E">
        <w:rPr>
          <w:b/>
          <w:i/>
        </w:rPr>
        <w:t>Traditional Owner</w:t>
      </w:r>
      <w:r w:rsidRPr="00DD759E">
        <w:t xml:space="preserve"> has the same meaning as traditional owner has in the Act.</w:t>
      </w:r>
    </w:p>
    <w:p w14:paraId="10711BBD" w14:textId="77777777" w:rsidR="009D6726" w:rsidRPr="00DD759E" w:rsidRDefault="009D6726" w:rsidP="009D6726">
      <w:pPr>
        <w:pStyle w:val="Definition"/>
      </w:pPr>
      <w:r w:rsidRPr="00DD759E">
        <w:rPr>
          <w:b/>
          <w:i/>
        </w:rPr>
        <w:t>Traditional Owner group</w:t>
      </w:r>
      <w:r w:rsidRPr="00DD759E">
        <w:t>, in relation to a site or area of the Marine Park, means the group of Traditional Owners who, in accordance with Aboriginal or Torres Strait Islander custom, speak for the site or area.</w:t>
      </w:r>
    </w:p>
    <w:p w14:paraId="10711BBE" w14:textId="77777777" w:rsidR="009D6726" w:rsidRPr="00DD759E" w:rsidRDefault="009D6726" w:rsidP="009D6726">
      <w:pPr>
        <w:pStyle w:val="Definition"/>
      </w:pPr>
      <w:r w:rsidRPr="00DD759E">
        <w:rPr>
          <w:b/>
          <w:i/>
        </w:rPr>
        <w:t>transiting</w:t>
      </w:r>
      <w:r w:rsidRPr="00DD759E">
        <w:t xml:space="preserve"> has the meaning given by the Regulations.</w:t>
      </w:r>
    </w:p>
    <w:p w14:paraId="10711BBF" w14:textId="77777777" w:rsidR="007069D6" w:rsidRPr="00375ABA" w:rsidRDefault="007069D6" w:rsidP="00C42506">
      <w:pPr>
        <w:pStyle w:val="Definition"/>
      </w:pPr>
      <w:r w:rsidRPr="00C42506">
        <w:rPr>
          <w:b/>
          <w:i/>
        </w:rPr>
        <w:t xml:space="preserve">vessel </w:t>
      </w:r>
      <w:r w:rsidRPr="00C42506">
        <w:t>has the meaning given by subsection 3 (1) of the Act.</w:t>
      </w:r>
    </w:p>
    <w:p w14:paraId="10711BC0" w14:textId="77777777" w:rsidR="007069D6" w:rsidRPr="00375ABA" w:rsidRDefault="007069D6" w:rsidP="00C42506">
      <w:pPr>
        <w:pStyle w:val="Definition"/>
      </w:pPr>
      <w:r w:rsidRPr="00C42506">
        <w:rPr>
          <w:b/>
          <w:i/>
        </w:rPr>
        <w:t xml:space="preserve">Whitsunday Planning Area </w:t>
      </w:r>
      <w:r w:rsidRPr="00C42506">
        <w:t>means the area:</w:t>
      </w:r>
    </w:p>
    <w:p w14:paraId="10711BC1" w14:textId="77777777" w:rsidR="007069D6" w:rsidRPr="00C42506" w:rsidRDefault="007069D6" w:rsidP="00C42506">
      <w:pPr>
        <w:pStyle w:val="Paragraph"/>
      </w:pPr>
      <w:r w:rsidRPr="00C42506">
        <w:tab/>
        <w:t>(a)</w:t>
      </w:r>
      <w:r w:rsidRPr="00C42506">
        <w:tab/>
        <w:t>circumscribed by the geographical coordinates in Part 1 of Schedule 1; and</w:t>
      </w:r>
    </w:p>
    <w:p w14:paraId="10711BC2" w14:textId="77777777" w:rsidR="007069D6" w:rsidRPr="00C42506" w:rsidRDefault="007069D6" w:rsidP="00C42506">
      <w:pPr>
        <w:pStyle w:val="Paragraph"/>
      </w:pPr>
      <w:r w:rsidRPr="00C42506">
        <w:tab/>
        <w:t>(b)</w:t>
      </w:r>
      <w:r w:rsidRPr="00C42506">
        <w:tab/>
        <w:t>depicted generally in the map in Part 2 of Schedule 1.</w:t>
      </w:r>
    </w:p>
    <w:p w14:paraId="10711BC3" w14:textId="77777777" w:rsidR="00DF1A1E" w:rsidRDefault="00647B74" w:rsidP="00DF1A1E">
      <w:pPr>
        <w:pStyle w:val="Definition"/>
      </w:pPr>
      <w:r w:rsidRPr="00C42506">
        <w:rPr>
          <w:b/>
          <w:i/>
        </w:rPr>
        <w:t xml:space="preserve">Zoning Plan </w:t>
      </w:r>
      <w:r w:rsidRPr="00C42506">
        <w:t xml:space="preserve">means the </w:t>
      </w:r>
      <w:r w:rsidRPr="00C42506">
        <w:rPr>
          <w:i/>
        </w:rPr>
        <w:t>Great Barrier Reef Marine Park Zoning Plan 2003</w:t>
      </w:r>
      <w:r w:rsidR="009D6726">
        <w:rPr>
          <w:i/>
        </w:rPr>
        <w:t xml:space="preserve"> </w:t>
      </w:r>
      <w:r w:rsidR="009D6726" w:rsidRPr="00DD759E">
        <w:t xml:space="preserve">as in force at the commencement of Schedule 1 to the </w:t>
      </w:r>
      <w:r w:rsidR="009D6726" w:rsidRPr="00DD759E">
        <w:rPr>
          <w:i/>
        </w:rPr>
        <w:t>Great Barrier Reef Marine Park Amendment (Whitsundays Plan of Management) Instrument 2017</w:t>
      </w:r>
      <w:r w:rsidRPr="00C42506">
        <w:t>.</w:t>
      </w:r>
    </w:p>
    <w:p w14:paraId="10711BC4" w14:textId="77777777" w:rsidR="00DF1A1E" w:rsidRPr="00611621" w:rsidRDefault="00DF1A1E" w:rsidP="00DF1A1E">
      <w:pPr>
        <w:sectPr w:rsidR="00DF1A1E" w:rsidRPr="00611621" w:rsidSect="00DE7094">
          <w:headerReference w:type="even" r:id="rId36"/>
          <w:headerReference w:type="default" r:id="rId37"/>
          <w:footerReference w:type="even" r:id="rId38"/>
          <w:footerReference w:type="default" r:id="rId39"/>
          <w:headerReference w:type="first" r:id="rId40"/>
          <w:footerReference w:type="first" r:id="rId41"/>
          <w:pgSz w:w="11907" w:h="16839" w:code="9"/>
          <w:pgMar w:top="1440" w:right="1797" w:bottom="1440" w:left="1797" w:header="720" w:footer="709" w:gutter="0"/>
          <w:cols w:space="720"/>
          <w:docGrid w:linePitch="299"/>
        </w:sectPr>
      </w:pPr>
      <w:bookmarkStart w:id="400" w:name="OPCSB_NonAmendSchClausesA4"/>
    </w:p>
    <w:p w14:paraId="10711BC5" w14:textId="77777777" w:rsidR="008B1B62" w:rsidRPr="003F38D6" w:rsidRDefault="008B1B62" w:rsidP="008B1B62">
      <w:pPr>
        <w:pStyle w:val="ENotesHeading1"/>
        <w:pageBreakBefore/>
        <w:outlineLvl w:val="9"/>
      </w:pPr>
      <w:bookmarkStart w:id="401" w:name="_Toc501380076"/>
      <w:bookmarkEnd w:id="400"/>
      <w:r w:rsidRPr="003F38D6">
        <w:t>Endnotes</w:t>
      </w:r>
      <w:bookmarkEnd w:id="401"/>
    </w:p>
    <w:p w14:paraId="10711BC6" w14:textId="77777777" w:rsidR="00416CCA" w:rsidRPr="007A36FC" w:rsidRDefault="00416CCA" w:rsidP="00416CCA">
      <w:pPr>
        <w:pStyle w:val="ENotesHeading2"/>
        <w:spacing w:line="240" w:lineRule="auto"/>
        <w:outlineLvl w:val="9"/>
      </w:pPr>
      <w:bookmarkStart w:id="402" w:name="_Toc501380077"/>
      <w:r w:rsidRPr="007A36FC">
        <w:t>Endnote 1—About the endnotes</w:t>
      </w:r>
      <w:bookmarkEnd w:id="402"/>
    </w:p>
    <w:p w14:paraId="10711BC7" w14:textId="77777777" w:rsidR="00416CCA" w:rsidRDefault="00416CCA" w:rsidP="00416CCA">
      <w:pPr>
        <w:spacing w:after="120"/>
      </w:pPr>
      <w:r w:rsidRPr="00BC57F4">
        <w:t xml:space="preserve">The endnotes provide </w:t>
      </w:r>
      <w:r>
        <w:t>information about this compilation and the compiled law.</w:t>
      </w:r>
    </w:p>
    <w:p w14:paraId="10711BC8" w14:textId="77777777" w:rsidR="00416CCA" w:rsidRPr="00BC57F4" w:rsidRDefault="00416CCA" w:rsidP="00416CCA">
      <w:pPr>
        <w:spacing w:after="120"/>
      </w:pPr>
      <w:r w:rsidRPr="00BC57F4">
        <w:t>The followi</w:t>
      </w:r>
      <w:r>
        <w:t>ng endnotes are included in every</w:t>
      </w:r>
      <w:r w:rsidRPr="00BC57F4">
        <w:t xml:space="preserve"> compilation:</w:t>
      </w:r>
    </w:p>
    <w:p w14:paraId="10711BC9" w14:textId="77777777" w:rsidR="00416CCA" w:rsidRPr="00BC57F4" w:rsidRDefault="00416CCA" w:rsidP="00416CCA">
      <w:r w:rsidRPr="00BC57F4">
        <w:t>Endnote 1—About the endnotes</w:t>
      </w:r>
    </w:p>
    <w:p w14:paraId="10711BCA" w14:textId="77777777" w:rsidR="00416CCA" w:rsidRPr="00BC57F4" w:rsidRDefault="00416CCA" w:rsidP="00416CCA">
      <w:r w:rsidRPr="00BC57F4">
        <w:t>Endnote 2—Abbreviation key</w:t>
      </w:r>
    </w:p>
    <w:p w14:paraId="10711BCB" w14:textId="77777777" w:rsidR="00416CCA" w:rsidRPr="00BC57F4" w:rsidRDefault="00416CCA" w:rsidP="00416CCA">
      <w:r w:rsidRPr="00BC57F4">
        <w:t>Endnote 3—Legislation history</w:t>
      </w:r>
    </w:p>
    <w:p w14:paraId="10711BCC" w14:textId="77777777" w:rsidR="00416CCA" w:rsidRDefault="00416CCA" w:rsidP="00416CCA">
      <w:pPr>
        <w:spacing w:after="120"/>
      </w:pPr>
      <w:r w:rsidRPr="00BC57F4">
        <w:t>Endnote 4—Amendment history</w:t>
      </w:r>
    </w:p>
    <w:p w14:paraId="10711BCD" w14:textId="77777777" w:rsidR="00416CCA" w:rsidRPr="00BC57F4" w:rsidRDefault="00416CCA" w:rsidP="00416CCA">
      <w:r w:rsidRPr="00BC57F4">
        <w:rPr>
          <w:b/>
        </w:rPr>
        <w:t>Abbreviation key—</w:t>
      </w:r>
      <w:r>
        <w:rPr>
          <w:b/>
        </w:rPr>
        <w:t>E</w:t>
      </w:r>
      <w:r w:rsidRPr="00BC57F4">
        <w:rPr>
          <w:b/>
        </w:rPr>
        <w:t>ndnote 2</w:t>
      </w:r>
    </w:p>
    <w:p w14:paraId="10711BCE" w14:textId="77777777" w:rsidR="00416CCA" w:rsidRPr="00BC57F4" w:rsidRDefault="00416CCA" w:rsidP="00416CCA">
      <w:pPr>
        <w:spacing w:after="120"/>
      </w:pPr>
      <w:r w:rsidRPr="00BC57F4">
        <w:t xml:space="preserve">The abbreviation key sets out abbreviations </w:t>
      </w:r>
      <w:r>
        <w:t xml:space="preserve">that may be </w:t>
      </w:r>
      <w:r w:rsidRPr="00BC57F4">
        <w:t>used in the endnotes.</w:t>
      </w:r>
    </w:p>
    <w:p w14:paraId="10711BCF" w14:textId="77777777" w:rsidR="00416CCA" w:rsidRPr="00BC57F4" w:rsidRDefault="00416CCA" w:rsidP="00416CCA">
      <w:pPr>
        <w:rPr>
          <w:b/>
        </w:rPr>
      </w:pPr>
      <w:r w:rsidRPr="00BC57F4">
        <w:rPr>
          <w:b/>
        </w:rPr>
        <w:t>Legislation history and amendment history—</w:t>
      </w:r>
      <w:r>
        <w:rPr>
          <w:b/>
        </w:rPr>
        <w:t>E</w:t>
      </w:r>
      <w:r w:rsidRPr="00BC57F4">
        <w:rPr>
          <w:b/>
        </w:rPr>
        <w:t>ndnotes 3 and 4</w:t>
      </w:r>
    </w:p>
    <w:p w14:paraId="10711BD0" w14:textId="77777777" w:rsidR="00416CCA" w:rsidRPr="00BC57F4" w:rsidRDefault="00416CCA" w:rsidP="00416CCA">
      <w:pPr>
        <w:spacing w:after="120"/>
      </w:pPr>
      <w:r w:rsidRPr="00BC57F4">
        <w:t>Amending laws are annotated in the legislation history and amendment history.</w:t>
      </w:r>
    </w:p>
    <w:p w14:paraId="10711BD1" w14:textId="77777777" w:rsidR="00416CCA" w:rsidRPr="00BC57F4" w:rsidRDefault="00416CCA" w:rsidP="00416CCA">
      <w:pPr>
        <w:spacing w:after="120"/>
      </w:pPr>
      <w:r w:rsidRPr="00BC57F4">
        <w:t>The legislation history in endnote 3 provides inf</w:t>
      </w:r>
      <w:r>
        <w:t>ormation about each law that has</w:t>
      </w:r>
      <w:r w:rsidRPr="00BC57F4">
        <w:t xml:space="preserve"> amended </w:t>
      </w:r>
      <w:r>
        <w:t xml:space="preserve">(or will amend) </w:t>
      </w:r>
      <w:r w:rsidRPr="00BC57F4">
        <w:t>the compiled law</w:t>
      </w:r>
      <w:r>
        <w:t xml:space="preserve">. </w:t>
      </w:r>
      <w:r w:rsidRPr="00BC57F4">
        <w:t xml:space="preserve">The information includes commencement </w:t>
      </w:r>
      <w:r>
        <w:t>details</w:t>
      </w:r>
      <w:r w:rsidRPr="00BC57F4">
        <w:t xml:space="preserve"> for amending laws and details of </w:t>
      </w:r>
      <w:r>
        <w:t xml:space="preserve">any </w:t>
      </w:r>
      <w:r w:rsidRPr="00BC57F4">
        <w:t xml:space="preserve">application, saving </w:t>
      </w:r>
      <w:r>
        <w:t>or</w:t>
      </w:r>
      <w:r w:rsidRPr="00BC57F4">
        <w:t xml:space="preserve"> transitional provisions that are not</w:t>
      </w:r>
      <w:r>
        <w:t xml:space="preserve"> included in this compilation.</w:t>
      </w:r>
    </w:p>
    <w:p w14:paraId="10711BD2" w14:textId="77777777" w:rsidR="00416CCA" w:rsidRDefault="00416CCA" w:rsidP="00416CCA">
      <w:pPr>
        <w:spacing w:after="120"/>
      </w:pPr>
      <w:r w:rsidRPr="00BC57F4">
        <w:t>The amendment history in endnote 4 provid</w:t>
      </w:r>
      <w:r>
        <w:t xml:space="preserve">es information about amendments </w:t>
      </w:r>
      <w:r w:rsidRPr="00BC57F4">
        <w:t xml:space="preserve">at the provision </w:t>
      </w:r>
      <w:r>
        <w:t xml:space="preserve">(generally section or equivalent) </w:t>
      </w:r>
      <w:r w:rsidRPr="00BC57F4">
        <w:t xml:space="preserve">level. It also includes </w:t>
      </w:r>
      <w:r>
        <w:t>information about any provision</w:t>
      </w:r>
      <w:r w:rsidRPr="00BC57F4">
        <w:t xml:space="preserve"> </w:t>
      </w:r>
      <w:r>
        <w:t xml:space="preserve">of the compiled law </w:t>
      </w:r>
      <w:r w:rsidRPr="00BC57F4">
        <w:t xml:space="preserve">that </w:t>
      </w:r>
      <w:r>
        <w:t xml:space="preserve">has been repealed </w:t>
      </w:r>
      <w:r w:rsidRPr="00BC57F4">
        <w:t>in accordance with a</w:t>
      </w:r>
      <w:r>
        <w:t xml:space="preserve"> provision of the law.</w:t>
      </w:r>
    </w:p>
    <w:p w14:paraId="10711BD3" w14:textId="77777777" w:rsidR="00416CCA" w:rsidRPr="00FB4AD4" w:rsidRDefault="00416CCA" w:rsidP="00416CCA">
      <w:pPr>
        <w:keepNext/>
        <w:rPr>
          <w:b/>
        </w:rPr>
      </w:pPr>
      <w:r w:rsidRPr="00FB4AD4">
        <w:rPr>
          <w:b/>
        </w:rPr>
        <w:t>Editorial changes</w:t>
      </w:r>
    </w:p>
    <w:p w14:paraId="10711BD4" w14:textId="77777777" w:rsidR="00416CCA" w:rsidRDefault="00416CCA" w:rsidP="00416CCA">
      <w:pPr>
        <w:spacing w:after="120"/>
      </w:pPr>
      <w:r>
        <w:t xml:space="preserve">The </w:t>
      </w:r>
      <w:r w:rsidRPr="00C07893">
        <w:rPr>
          <w:i/>
        </w:rPr>
        <w:t>Legislation Act 2003</w:t>
      </w:r>
      <w:r>
        <w:t xml:space="preserve"> authorises First Parliamentary Counsel to make editorial and presentational changes to a compiled law in preparing a compilation of the law for registration. The changes must not change the effect of the law. Editorial changes take effect from the compilation registration date.</w:t>
      </w:r>
    </w:p>
    <w:p w14:paraId="10711BD5" w14:textId="77777777" w:rsidR="00416CCA" w:rsidRDefault="00416CCA" w:rsidP="00416CCA">
      <w:pPr>
        <w:spacing w:after="120"/>
      </w:pPr>
      <w:r>
        <w:t xml:space="preserve">If the compilation includes editorial changes, the endnotes include a brief outline of the changes in general terms. Full details of any changes can be obtained from the Office of Parliamentary Counsel. </w:t>
      </w:r>
    </w:p>
    <w:p w14:paraId="10711BD6" w14:textId="77777777" w:rsidR="00416CCA" w:rsidRPr="00BC57F4" w:rsidRDefault="00416CCA" w:rsidP="00416CCA">
      <w:pPr>
        <w:keepNext/>
      </w:pPr>
      <w:r>
        <w:rPr>
          <w:b/>
        </w:rPr>
        <w:t>Misdescribed amendments</w:t>
      </w:r>
    </w:p>
    <w:p w14:paraId="10711BD7" w14:textId="77777777" w:rsidR="00416CCA" w:rsidRDefault="00416CCA" w:rsidP="00416CCA">
      <w:pPr>
        <w:spacing w:after="120"/>
      </w:pPr>
      <w:r>
        <w:t xml:space="preserve">A misdescribed amendment is an amendment that does not accurately describe the amendment to be made. If, despite the misdescription, the amendment can be given effect as intended, the amendment is incorporated into the compiled law and the abbreviation “(md)” added to the details of the amendment included in the amendment history. </w:t>
      </w:r>
    </w:p>
    <w:p w14:paraId="10711BD8" w14:textId="77777777" w:rsidR="00416CCA" w:rsidRDefault="00416CCA" w:rsidP="00416CCA">
      <w:pPr>
        <w:spacing w:before="120"/>
      </w:pPr>
      <w:r w:rsidRPr="00E466D8">
        <w:t>If a misdescribed amendment cannot be given effect as intended, the abbreviation “(md not incorp)” is added to the details of the amendment included in the amendment history.</w:t>
      </w:r>
    </w:p>
    <w:p w14:paraId="10711BD9" w14:textId="77777777" w:rsidR="00DF1A1E" w:rsidRDefault="00DF1A1E" w:rsidP="00DF1A1E"/>
    <w:p w14:paraId="10711BDA" w14:textId="77777777" w:rsidR="00DF1A1E" w:rsidRPr="001F4DF3" w:rsidRDefault="00DF1A1E" w:rsidP="00DF1A1E">
      <w:pPr>
        <w:pStyle w:val="ENotesHeading2"/>
        <w:pageBreakBefore/>
        <w:outlineLvl w:val="9"/>
      </w:pPr>
      <w:bookmarkStart w:id="403" w:name="_Toc501380078"/>
      <w:r w:rsidRPr="001F4DF3">
        <w:t>Endnote 2—Abbreviation key</w:t>
      </w:r>
      <w:bookmarkEnd w:id="403"/>
    </w:p>
    <w:p w14:paraId="10711BDB" w14:textId="77777777" w:rsidR="00DF1A1E" w:rsidRPr="002F4163" w:rsidRDefault="00DF1A1E" w:rsidP="00DF1A1E">
      <w:pPr>
        <w:pStyle w:val="Tabletext0"/>
      </w:pPr>
    </w:p>
    <w:tbl>
      <w:tblPr>
        <w:tblW w:w="7939" w:type="dxa"/>
        <w:tblInd w:w="108" w:type="dxa"/>
        <w:tblLayout w:type="fixed"/>
        <w:tblLook w:val="0000" w:firstRow="0" w:lastRow="0" w:firstColumn="0" w:lastColumn="0" w:noHBand="0" w:noVBand="0"/>
      </w:tblPr>
      <w:tblGrid>
        <w:gridCol w:w="4253"/>
        <w:gridCol w:w="3686"/>
      </w:tblGrid>
      <w:tr w:rsidR="00DF1A1E" w:rsidRPr="00EA5132" w14:paraId="10711BDE" w14:textId="77777777" w:rsidTr="00DF1A1E">
        <w:tc>
          <w:tcPr>
            <w:tcW w:w="4253" w:type="dxa"/>
            <w:shd w:val="clear" w:color="auto" w:fill="auto"/>
          </w:tcPr>
          <w:p w14:paraId="10711BDC" w14:textId="77777777" w:rsidR="00DF1A1E" w:rsidRPr="00EA5132" w:rsidRDefault="00DF1A1E" w:rsidP="00DF1A1E">
            <w:pPr>
              <w:spacing w:before="60"/>
              <w:ind w:left="34"/>
              <w:rPr>
                <w:sz w:val="20"/>
              </w:rPr>
            </w:pPr>
            <w:r w:rsidRPr="00EA5132">
              <w:rPr>
                <w:sz w:val="20"/>
              </w:rPr>
              <w:t>ad = added or inserted</w:t>
            </w:r>
          </w:p>
        </w:tc>
        <w:tc>
          <w:tcPr>
            <w:tcW w:w="3686" w:type="dxa"/>
            <w:shd w:val="clear" w:color="auto" w:fill="auto"/>
          </w:tcPr>
          <w:p w14:paraId="10711BDD" w14:textId="77777777" w:rsidR="00DF1A1E" w:rsidRPr="00EA5132" w:rsidRDefault="00DF1A1E" w:rsidP="00DF1A1E">
            <w:pPr>
              <w:spacing w:before="60"/>
              <w:ind w:left="34"/>
              <w:rPr>
                <w:sz w:val="20"/>
              </w:rPr>
            </w:pPr>
            <w:r w:rsidRPr="00EA5132">
              <w:rPr>
                <w:sz w:val="20"/>
              </w:rPr>
              <w:t>o = order(s)</w:t>
            </w:r>
          </w:p>
        </w:tc>
      </w:tr>
      <w:tr w:rsidR="00DF1A1E" w:rsidRPr="00EA5132" w14:paraId="10711BE1" w14:textId="77777777" w:rsidTr="00DF1A1E">
        <w:tc>
          <w:tcPr>
            <w:tcW w:w="4253" w:type="dxa"/>
            <w:shd w:val="clear" w:color="auto" w:fill="auto"/>
          </w:tcPr>
          <w:p w14:paraId="10711BDF" w14:textId="77777777" w:rsidR="00DF1A1E" w:rsidRPr="00EA5132" w:rsidRDefault="00DF1A1E" w:rsidP="00DF1A1E">
            <w:pPr>
              <w:spacing w:before="60"/>
              <w:ind w:left="34"/>
              <w:rPr>
                <w:sz w:val="20"/>
              </w:rPr>
            </w:pPr>
            <w:r w:rsidRPr="00EA5132">
              <w:rPr>
                <w:sz w:val="20"/>
              </w:rPr>
              <w:t>am = amended</w:t>
            </w:r>
          </w:p>
        </w:tc>
        <w:tc>
          <w:tcPr>
            <w:tcW w:w="3686" w:type="dxa"/>
            <w:shd w:val="clear" w:color="auto" w:fill="auto"/>
          </w:tcPr>
          <w:p w14:paraId="10711BE0" w14:textId="77777777" w:rsidR="00DF1A1E" w:rsidRPr="00EA5132" w:rsidRDefault="00DF1A1E" w:rsidP="00DF1A1E">
            <w:pPr>
              <w:spacing w:before="60"/>
              <w:ind w:left="34"/>
              <w:rPr>
                <w:sz w:val="20"/>
              </w:rPr>
            </w:pPr>
            <w:r w:rsidRPr="00EA5132">
              <w:rPr>
                <w:sz w:val="20"/>
              </w:rPr>
              <w:t>Ord = Ordinance</w:t>
            </w:r>
          </w:p>
        </w:tc>
      </w:tr>
      <w:tr w:rsidR="00DF1A1E" w:rsidRPr="00EA5132" w14:paraId="10711BE4" w14:textId="77777777" w:rsidTr="00DF1A1E">
        <w:tc>
          <w:tcPr>
            <w:tcW w:w="4253" w:type="dxa"/>
            <w:shd w:val="clear" w:color="auto" w:fill="auto"/>
          </w:tcPr>
          <w:p w14:paraId="10711BE2" w14:textId="77777777" w:rsidR="00DF1A1E" w:rsidRPr="00EA5132" w:rsidRDefault="00DF1A1E" w:rsidP="00DF1A1E">
            <w:pPr>
              <w:spacing w:before="60"/>
              <w:ind w:left="34"/>
              <w:rPr>
                <w:sz w:val="20"/>
              </w:rPr>
            </w:pPr>
            <w:r w:rsidRPr="00EA5132">
              <w:rPr>
                <w:sz w:val="20"/>
              </w:rPr>
              <w:t>amdt = amendment</w:t>
            </w:r>
          </w:p>
        </w:tc>
        <w:tc>
          <w:tcPr>
            <w:tcW w:w="3686" w:type="dxa"/>
            <w:shd w:val="clear" w:color="auto" w:fill="auto"/>
          </w:tcPr>
          <w:p w14:paraId="10711BE3" w14:textId="77777777" w:rsidR="00DF1A1E" w:rsidRPr="00EA5132" w:rsidRDefault="00DF1A1E" w:rsidP="00DF1A1E">
            <w:pPr>
              <w:spacing w:before="60"/>
              <w:ind w:left="34"/>
              <w:rPr>
                <w:sz w:val="20"/>
              </w:rPr>
            </w:pPr>
            <w:r w:rsidRPr="00EA5132">
              <w:rPr>
                <w:sz w:val="20"/>
              </w:rPr>
              <w:t>orig = original</w:t>
            </w:r>
          </w:p>
        </w:tc>
      </w:tr>
      <w:tr w:rsidR="00DF1A1E" w:rsidRPr="00EA5132" w14:paraId="10711BE7" w14:textId="77777777" w:rsidTr="00DF1A1E">
        <w:tc>
          <w:tcPr>
            <w:tcW w:w="4253" w:type="dxa"/>
            <w:shd w:val="clear" w:color="auto" w:fill="auto"/>
          </w:tcPr>
          <w:p w14:paraId="10711BE5" w14:textId="77777777" w:rsidR="00DF1A1E" w:rsidRPr="00EA5132" w:rsidRDefault="00DF1A1E" w:rsidP="00DF1A1E">
            <w:pPr>
              <w:spacing w:before="60"/>
              <w:ind w:left="34"/>
              <w:rPr>
                <w:sz w:val="20"/>
              </w:rPr>
            </w:pPr>
            <w:r w:rsidRPr="00EA5132">
              <w:rPr>
                <w:sz w:val="20"/>
              </w:rPr>
              <w:t>c = clause(s)</w:t>
            </w:r>
          </w:p>
        </w:tc>
        <w:tc>
          <w:tcPr>
            <w:tcW w:w="3686" w:type="dxa"/>
            <w:shd w:val="clear" w:color="auto" w:fill="auto"/>
          </w:tcPr>
          <w:p w14:paraId="10711BE6" w14:textId="77777777" w:rsidR="00DF1A1E" w:rsidRPr="00EA5132" w:rsidRDefault="00DF1A1E" w:rsidP="00DF1A1E">
            <w:pPr>
              <w:spacing w:before="60"/>
              <w:ind w:left="34"/>
              <w:rPr>
                <w:sz w:val="20"/>
              </w:rPr>
            </w:pPr>
            <w:r w:rsidRPr="00EA5132">
              <w:rPr>
                <w:sz w:val="20"/>
              </w:rPr>
              <w:t>par = paragraph(s)/subparagraph(s)</w:t>
            </w:r>
          </w:p>
        </w:tc>
      </w:tr>
      <w:tr w:rsidR="00DF1A1E" w:rsidRPr="00EA5132" w14:paraId="10711BEA" w14:textId="77777777" w:rsidTr="00DF1A1E">
        <w:tc>
          <w:tcPr>
            <w:tcW w:w="4253" w:type="dxa"/>
            <w:shd w:val="clear" w:color="auto" w:fill="auto"/>
          </w:tcPr>
          <w:p w14:paraId="10711BE8" w14:textId="77777777" w:rsidR="00DF1A1E" w:rsidRPr="00EA5132" w:rsidRDefault="00DF1A1E" w:rsidP="00DF1A1E">
            <w:pPr>
              <w:spacing w:before="60"/>
              <w:ind w:left="34"/>
              <w:rPr>
                <w:sz w:val="20"/>
              </w:rPr>
            </w:pPr>
            <w:r w:rsidRPr="00EA5132">
              <w:rPr>
                <w:sz w:val="20"/>
              </w:rPr>
              <w:t xml:space="preserve">C[x] = Compilation </w:t>
            </w:r>
            <w:r w:rsidR="00D71768">
              <w:rPr>
                <w:sz w:val="20"/>
              </w:rPr>
              <w:t xml:space="preserve">No </w:t>
            </w:r>
            <w:r w:rsidRPr="00EA5132">
              <w:rPr>
                <w:sz w:val="20"/>
              </w:rPr>
              <w:t>x</w:t>
            </w:r>
          </w:p>
        </w:tc>
        <w:tc>
          <w:tcPr>
            <w:tcW w:w="3686" w:type="dxa"/>
            <w:shd w:val="clear" w:color="auto" w:fill="auto"/>
          </w:tcPr>
          <w:p w14:paraId="10711BE9" w14:textId="77777777" w:rsidR="00DF1A1E" w:rsidRPr="00EA5132" w:rsidRDefault="00DF1A1E" w:rsidP="00DF1A1E">
            <w:pPr>
              <w:ind w:left="34"/>
              <w:rPr>
                <w:sz w:val="20"/>
              </w:rPr>
            </w:pPr>
            <w:r w:rsidRPr="00EA5132">
              <w:rPr>
                <w:sz w:val="20"/>
              </w:rPr>
              <w:t xml:space="preserve">    /sub</w:t>
            </w:r>
            <w:r w:rsidRPr="00EA5132">
              <w:rPr>
                <w:sz w:val="20"/>
              </w:rPr>
              <w:noBreakHyphen/>
              <w:t>subparagraph(s)</w:t>
            </w:r>
          </w:p>
        </w:tc>
      </w:tr>
      <w:tr w:rsidR="00DF1A1E" w:rsidRPr="00EA5132" w14:paraId="10711BED" w14:textId="77777777" w:rsidTr="00DF1A1E">
        <w:tc>
          <w:tcPr>
            <w:tcW w:w="4253" w:type="dxa"/>
            <w:shd w:val="clear" w:color="auto" w:fill="auto"/>
          </w:tcPr>
          <w:p w14:paraId="10711BEB" w14:textId="77777777" w:rsidR="00DF1A1E" w:rsidRPr="00EA5132" w:rsidRDefault="00DF1A1E" w:rsidP="00DF1A1E">
            <w:pPr>
              <w:spacing w:before="60"/>
              <w:ind w:left="34"/>
              <w:rPr>
                <w:sz w:val="20"/>
              </w:rPr>
            </w:pPr>
            <w:r w:rsidRPr="00EA5132">
              <w:rPr>
                <w:sz w:val="20"/>
              </w:rPr>
              <w:t>Ch = Chapter(s)</w:t>
            </w:r>
          </w:p>
        </w:tc>
        <w:tc>
          <w:tcPr>
            <w:tcW w:w="3686" w:type="dxa"/>
            <w:shd w:val="clear" w:color="auto" w:fill="auto"/>
          </w:tcPr>
          <w:p w14:paraId="10711BEC" w14:textId="77777777" w:rsidR="00DF1A1E" w:rsidRPr="00EA5132" w:rsidRDefault="00DF1A1E" w:rsidP="00DF1A1E">
            <w:pPr>
              <w:spacing w:before="60"/>
              <w:ind w:left="34"/>
              <w:rPr>
                <w:sz w:val="20"/>
              </w:rPr>
            </w:pPr>
            <w:r w:rsidRPr="00EA5132">
              <w:rPr>
                <w:sz w:val="20"/>
              </w:rPr>
              <w:t>pres = present</w:t>
            </w:r>
          </w:p>
        </w:tc>
      </w:tr>
      <w:tr w:rsidR="00DF1A1E" w:rsidRPr="00EA5132" w14:paraId="10711BF0" w14:textId="77777777" w:rsidTr="00DF1A1E">
        <w:tc>
          <w:tcPr>
            <w:tcW w:w="4253" w:type="dxa"/>
            <w:shd w:val="clear" w:color="auto" w:fill="auto"/>
          </w:tcPr>
          <w:p w14:paraId="10711BEE" w14:textId="77777777" w:rsidR="00DF1A1E" w:rsidRPr="00EA5132" w:rsidRDefault="00DF1A1E" w:rsidP="00DF1A1E">
            <w:pPr>
              <w:spacing w:before="60"/>
              <w:ind w:left="34"/>
              <w:rPr>
                <w:sz w:val="20"/>
              </w:rPr>
            </w:pPr>
            <w:r w:rsidRPr="00EA5132">
              <w:rPr>
                <w:sz w:val="20"/>
              </w:rPr>
              <w:t>def = definition(s)</w:t>
            </w:r>
          </w:p>
        </w:tc>
        <w:tc>
          <w:tcPr>
            <w:tcW w:w="3686" w:type="dxa"/>
            <w:shd w:val="clear" w:color="auto" w:fill="auto"/>
          </w:tcPr>
          <w:p w14:paraId="10711BEF" w14:textId="77777777" w:rsidR="00DF1A1E" w:rsidRPr="00EA5132" w:rsidRDefault="00DF1A1E" w:rsidP="00DF1A1E">
            <w:pPr>
              <w:spacing w:before="60"/>
              <w:ind w:left="34"/>
              <w:rPr>
                <w:sz w:val="20"/>
              </w:rPr>
            </w:pPr>
            <w:r w:rsidRPr="00EA5132">
              <w:rPr>
                <w:sz w:val="20"/>
              </w:rPr>
              <w:t>prev = previous</w:t>
            </w:r>
          </w:p>
        </w:tc>
      </w:tr>
      <w:tr w:rsidR="00DF1A1E" w:rsidRPr="00EA5132" w14:paraId="10711BF3" w14:textId="77777777" w:rsidTr="00DF1A1E">
        <w:tc>
          <w:tcPr>
            <w:tcW w:w="4253" w:type="dxa"/>
            <w:shd w:val="clear" w:color="auto" w:fill="auto"/>
          </w:tcPr>
          <w:p w14:paraId="10711BF1" w14:textId="77777777" w:rsidR="00DF1A1E" w:rsidRPr="00EA5132" w:rsidRDefault="00DF1A1E" w:rsidP="00DF1A1E">
            <w:pPr>
              <w:spacing w:before="60"/>
              <w:ind w:left="34"/>
              <w:rPr>
                <w:sz w:val="20"/>
              </w:rPr>
            </w:pPr>
            <w:r w:rsidRPr="00EA5132">
              <w:rPr>
                <w:sz w:val="20"/>
              </w:rPr>
              <w:t>Dict = Dictionary</w:t>
            </w:r>
          </w:p>
        </w:tc>
        <w:tc>
          <w:tcPr>
            <w:tcW w:w="3686" w:type="dxa"/>
            <w:shd w:val="clear" w:color="auto" w:fill="auto"/>
          </w:tcPr>
          <w:p w14:paraId="10711BF2" w14:textId="77777777" w:rsidR="00DF1A1E" w:rsidRPr="00EA5132" w:rsidRDefault="00DF1A1E" w:rsidP="00DF1A1E">
            <w:pPr>
              <w:spacing w:before="60"/>
              <w:ind w:left="34"/>
              <w:rPr>
                <w:sz w:val="20"/>
              </w:rPr>
            </w:pPr>
            <w:r w:rsidRPr="00EA5132">
              <w:rPr>
                <w:sz w:val="20"/>
              </w:rPr>
              <w:t>(prev…) = previously</w:t>
            </w:r>
          </w:p>
        </w:tc>
      </w:tr>
      <w:tr w:rsidR="00DF1A1E" w:rsidRPr="00EA5132" w14:paraId="10711BF6" w14:textId="77777777" w:rsidTr="00DF1A1E">
        <w:tc>
          <w:tcPr>
            <w:tcW w:w="4253" w:type="dxa"/>
            <w:shd w:val="clear" w:color="auto" w:fill="auto"/>
          </w:tcPr>
          <w:p w14:paraId="10711BF4" w14:textId="77777777" w:rsidR="00DF1A1E" w:rsidRPr="00EA5132" w:rsidRDefault="00DF1A1E" w:rsidP="00DF1A1E">
            <w:pPr>
              <w:spacing w:before="60"/>
              <w:ind w:left="34"/>
              <w:rPr>
                <w:sz w:val="20"/>
              </w:rPr>
            </w:pPr>
            <w:r w:rsidRPr="00EA5132">
              <w:rPr>
                <w:sz w:val="20"/>
              </w:rPr>
              <w:t>disallowed = disallowed by Parliament</w:t>
            </w:r>
          </w:p>
        </w:tc>
        <w:tc>
          <w:tcPr>
            <w:tcW w:w="3686" w:type="dxa"/>
            <w:shd w:val="clear" w:color="auto" w:fill="auto"/>
          </w:tcPr>
          <w:p w14:paraId="10711BF5" w14:textId="77777777" w:rsidR="00DF1A1E" w:rsidRPr="00EA5132" w:rsidRDefault="00DF1A1E" w:rsidP="00DF1A1E">
            <w:pPr>
              <w:spacing w:before="60"/>
              <w:ind w:left="34"/>
              <w:rPr>
                <w:sz w:val="20"/>
              </w:rPr>
            </w:pPr>
            <w:r w:rsidRPr="00EA5132">
              <w:rPr>
                <w:sz w:val="20"/>
              </w:rPr>
              <w:t>Pt = Part(s)</w:t>
            </w:r>
          </w:p>
        </w:tc>
      </w:tr>
      <w:tr w:rsidR="00DF1A1E" w:rsidRPr="00EA5132" w14:paraId="10711BF9" w14:textId="77777777" w:rsidTr="00DF1A1E">
        <w:tc>
          <w:tcPr>
            <w:tcW w:w="4253" w:type="dxa"/>
            <w:shd w:val="clear" w:color="auto" w:fill="auto"/>
          </w:tcPr>
          <w:p w14:paraId="10711BF7" w14:textId="77777777" w:rsidR="00DF1A1E" w:rsidRPr="00EA5132" w:rsidRDefault="00DF1A1E" w:rsidP="00DF1A1E">
            <w:pPr>
              <w:spacing w:before="60"/>
              <w:ind w:left="34"/>
              <w:rPr>
                <w:sz w:val="20"/>
              </w:rPr>
            </w:pPr>
            <w:r w:rsidRPr="00EA5132">
              <w:rPr>
                <w:sz w:val="20"/>
              </w:rPr>
              <w:t>Div = Division(s)</w:t>
            </w:r>
          </w:p>
        </w:tc>
        <w:tc>
          <w:tcPr>
            <w:tcW w:w="3686" w:type="dxa"/>
            <w:shd w:val="clear" w:color="auto" w:fill="auto"/>
          </w:tcPr>
          <w:p w14:paraId="10711BF8" w14:textId="77777777" w:rsidR="00DF1A1E" w:rsidRPr="00EA5132" w:rsidRDefault="00DF1A1E" w:rsidP="00DF1A1E">
            <w:pPr>
              <w:spacing w:before="60"/>
              <w:ind w:left="34"/>
              <w:rPr>
                <w:sz w:val="20"/>
              </w:rPr>
            </w:pPr>
            <w:r w:rsidRPr="00EA5132">
              <w:rPr>
                <w:sz w:val="20"/>
              </w:rPr>
              <w:t>r = regulation(s)/rule(s)</w:t>
            </w:r>
          </w:p>
        </w:tc>
      </w:tr>
      <w:tr w:rsidR="00DF1A1E" w:rsidRPr="00EA5132" w14:paraId="10711BFC" w14:textId="77777777" w:rsidTr="00DF1A1E">
        <w:tc>
          <w:tcPr>
            <w:tcW w:w="4253" w:type="dxa"/>
            <w:shd w:val="clear" w:color="auto" w:fill="auto"/>
          </w:tcPr>
          <w:p w14:paraId="10711BFA" w14:textId="77777777" w:rsidR="00DF1A1E" w:rsidRPr="00EA5132" w:rsidRDefault="00DF1A1E" w:rsidP="00DF1A1E">
            <w:pPr>
              <w:spacing w:before="60"/>
              <w:ind w:left="34"/>
              <w:rPr>
                <w:sz w:val="20"/>
              </w:rPr>
            </w:pPr>
            <w:r>
              <w:rPr>
                <w:sz w:val="20"/>
              </w:rPr>
              <w:t>ed = editorial change</w:t>
            </w:r>
          </w:p>
        </w:tc>
        <w:tc>
          <w:tcPr>
            <w:tcW w:w="3686" w:type="dxa"/>
            <w:shd w:val="clear" w:color="auto" w:fill="auto"/>
          </w:tcPr>
          <w:p w14:paraId="10711BFB" w14:textId="77777777" w:rsidR="00DF1A1E" w:rsidRPr="00EA5132" w:rsidRDefault="00DF1A1E" w:rsidP="00DF1A1E">
            <w:pPr>
              <w:spacing w:before="60"/>
              <w:ind w:left="34"/>
              <w:rPr>
                <w:sz w:val="20"/>
              </w:rPr>
            </w:pPr>
            <w:r w:rsidRPr="00EA5132">
              <w:rPr>
                <w:sz w:val="20"/>
              </w:rPr>
              <w:t>reloc = relocated</w:t>
            </w:r>
          </w:p>
        </w:tc>
      </w:tr>
      <w:tr w:rsidR="00DF1A1E" w:rsidRPr="00EA5132" w14:paraId="10711BFF" w14:textId="77777777" w:rsidTr="00DF1A1E">
        <w:tc>
          <w:tcPr>
            <w:tcW w:w="4253" w:type="dxa"/>
            <w:shd w:val="clear" w:color="auto" w:fill="auto"/>
          </w:tcPr>
          <w:p w14:paraId="10711BFD" w14:textId="77777777" w:rsidR="00DF1A1E" w:rsidRPr="00EA5132" w:rsidRDefault="00DF1A1E" w:rsidP="00DF1A1E">
            <w:pPr>
              <w:spacing w:before="60"/>
              <w:ind w:left="34"/>
              <w:rPr>
                <w:sz w:val="20"/>
              </w:rPr>
            </w:pPr>
            <w:r w:rsidRPr="00EA5132">
              <w:rPr>
                <w:sz w:val="20"/>
              </w:rPr>
              <w:t>exp = expires/expired or ceases/ceased to have</w:t>
            </w:r>
          </w:p>
        </w:tc>
        <w:tc>
          <w:tcPr>
            <w:tcW w:w="3686" w:type="dxa"/>
            <w:shd w:val="clear" w:color="auto" w:fill="auto"/>
          </w:tcPr>
          <w:p w14:paraId="10711BFE" w14:textId="77777777" w:rsidR="00DF1A1E" w:rsidRPr="00EA5132" w:rsidRDefault="00DF1A1E" w:rsidP="00DF1A1E">
            <w:pPr>
              <w:spacing w:before="60"/>
              <w:ind w:left="34"/>
              <w:rPr>
                <w:sz w:val="20"/>
              </w:rPr>
            </w:pPr>
            <w:r w:rsidRPr="00EA5132">
              <w:rPr>
                <w:sz w:val="20"/>
              </w:rPr>
              <w:t>renum = renumbered</w:t>
            </w:r>
          </w:p>
        </w:tc>
      </w:tr>
      <w:tr w:rsidR="00DF1A1E" w:rsidRPr="00EA5132" w14:paraId="10711C02" w14:textId="77777777" w:rsidTr="00DF1A1E">
        <w:tc>
          <w:tcPr>
            <w:tcW w:w="4253" w:type="dxa"/>
            <w:shd w:val="clear" w:color="auto" w:fill="auto"/>
          </w:tcPr>
          <w:p w14:paraId="10711C00" w14:textId="77777777" w:rsidR="00DF1A1E" w:rsidRPr="00EA5132" w:rsidRDefault="00DF1A1E" w:rsidP="00DF1A1E">
            <w:pPr>
              <w:ind w:left="34"/>
              <w:rPr>
                <w:sz w:val="20"/>
              </w:rPr>
            </w:pPr>
            <w:r w:rsidRPr="00EA5132">
              <w:rPr>
                <w:sz w:val="20"/>
              </w:rPr>
              <w:t xml:space="preserve">    effect</w:t>
            </w:r>
          </w:p>
        </w:tc>
        <w:tc>
          <w:tcPr>
            <w:tcW w:w="3686" w:type="dxa"/>
            <w:shd w:val="clear" w:color="auto" w:fill="auto"/>
          </w:tcPr>
          <w:p w14:paraId="10711C01" w14:textId="77777777" w:rsidR="00DF1A1E" w:rsidRPr="00EA5132" w:rsidRDefault="00DF1A1E" w:rsidP="00DF1A1E">
            <w:pPr>
              <w:spacing w:before="60"/>
              <w:ind w:left="34"/>
              <w:rPr>
                <w:sz w:val="20"/>
              </w:rPr>
            </w:pPr>
            <w:r w:rsidRPr="00EA5132">
              <w:rPr>
                <w:sz w:val="20"/>
              </w:rPr>
              <w:t>rep = repealed</w:t>
            </w:r>
          </w:p>
        </w:tc>
      </w:tr>
      <w:tr w:rsidR="00DF1A1E" w:rsidRPr="00EA5132" w14:paraId="10711C05" w14:textId="77777777" w:rsidTr="00DF1A1E">
        <w:tc>
          <w:tcPr>
            <w:tcW w:w="4253" w:type="dxa"/>
            <w:shd w:val="clear" w:color="auto" w:fill="auto"/>
          </w:tcPr>
          <w:p w14:paraId="10711C03" w14:textId="77777777" w:rsidR="00DF1A1E" w:rsidRPr="00EA5132" w:rsidRDefault="00DF1A1E" w:rsidP="00DF1A1E">
            <w:pPr>
              <w:spacing w:before="60"/>
              <w:ind w:left="34"/>
              <w:rPr>
                <w:sz w:val="20"/>
              </w:rPr>
            </w:pPr>
            <w:r w:rsidRPr="00EA5132">
              <w:rPr>
                <w:sz w:val="20"/>
              </w:rPr>
              <w:t>F = Federal Register of Legislat</w:t>
            </w:r>
            <w:r>
              <w:rPr>
                <w:sz w:val="20"/>
              </w:rPr>
              <w:t>ion</w:t>
            </w:r>
          </w:p>
        </w:tc>
        <w:tc>
          <w:tcPr>
            <w:tcW w:w="3686" w:type="dxa"/>
            <w:shd w:val="clear" w:color="auto" w:fill="auto"/>
          </w:tcPr>
          <w:p w14:paraId="10711C04" w14:textId="77777777" w:rsidR="00DF1A1E" w:rsidRPr="00EA5132" w:rsidRDefault="00DF1A1E" w:rsidP="00DF1A1E">
            <w:pPr>
              <w:spacing w:before="60"/>
              <w:ind w:left="34"/>
              <w:rPr>
                <w:sz w:val="20"/>
              </w:rPr>
            </w:pPr>
            <w:r w:rsidRPr="00EA5132">
              <w:rPr>
                <w:sz w:val="20"/>
              </w:rPr>
              <w:t>rs = repealed and substituted</w:t>
            </w:r>
          </w:p>
        </w:tc>
      </w:tr>
      <w:tr w:rsidR="00DF1A1E" w:rsidRPr="00EA5132" w14:paraId="10711C08" w14:textId="77777777" w:rsidTr="00DF1A1E">
        <w:tc>
          <w:tcPr>
            <w:tcW w:w="4253" w:type="dxa"/>
            <w:shd w:val="clear" w:color="auto" w:fill="auto"/>
          </w:tcPr>
          <w:p w14:paraId="10711C06" w14:textId="77777777" w:rsidR="00DF1A1E" w:rsidRPr="00EA5132" w:rsidRDefault="00DF1A1E" w:rsidP="00DF1A1E">
            <w:pPr>
              <w:spacing w:before="60"/>
              <w:ind w:left="34"/>
              <w:rPr>
                <w:sz w:val="20"/>
              </w:rPr>
            </w:pPr>
            <w:r w:rsidRPr="00EA5132">
              <w:rPr>
                <w:sz w:val="20"/>
              </w:rPr>
              <w:t>gaz = gazette</w:t>
            </w:r>
          </w:p>
        </w:tc>
        <w:tc>
          <w:tcPr>
            <w:tcW w:w="3686" w:type="dxa"/>
            <w:shd w:val="clear" w:color="auto" w:fill="auto"/>
          </w:tcPr>
          <w:p w14:paraId="10711C07" w14:textId="77777777" w:rsidR="00DF1A1E" w:rsidRPr="00EA5132" w:rsidRDefault="00DF1A1E" w:rsidP="00DF1A1E">
            <w:pPr>
              <w:spacing w:before="60"/>
              <w:ind w:left="34"/>
              <w:rPr>
                <w:sz w:val="20"/>
              </w:rPr>
            </w:pPr>
            <w:r w:rsidRPr="00EA5132">
              <w:rPr>
                <w:sz w:val="20"/>
              </w:rPr>
              <w:t>s = section(s)/subsection(s)</w:t>
            </w:r>
          </w:p>
        </w:tc>
      </w:tr>
      <w:tr w:rsidR="00DF1A1E" w:rsidRPr="00EA5132" w14:paraId="10711C0B" w14:textId="77777777" w:rsidTr="00DF1A1E">
        <w:tc>
          <w:tcPr>
            <w:tcW w:w="4253" w:type="dxa"/>
            <w:shd w:val="clear" w:color="auto" w:fill="auto"/>
          </w:tcPr>
          <w:p w14:paraId="10711C09" w14:textId="77777777" w:rsidR="00DF1A1E" w:rsidRPr="00EA5132" w:rsidRDefault="00DF1A1E" w:rsidP="00DF1A1E">
            <w:pPr>
              <w:spacing w:before="60"/>
              <w:ind w:left="34"/>
              <w:rPr>
                <w:sz w:val="20"/>
              </w:rPr>
            </w:pPr>
            <w:r>
              <w:rPr>
                <w:sz w:val="20"/>
              </w:rPr>
              <w:t xml:space="preserve">LA = </w:t>
            </w:r>
            <w:r w:rsidRPr="00FB4AD4">
              <w:rPr>
                <w:i/>
                <w:sz w:val="20"/>
              </w:rPr>
              <w:t>Legislation Act 2003</w:t>
            </w:r>
          </w:p>
        </w:tc>
        <w:tc>
          <w:tcPr>
            <w:tcW w:w="3686" w:type="dxa"/>
            <w:shd w:val="clear" w:color="auto" w:fill="auto"/>
          </w:tcPr>
          <w:p w14:paraId="10711C0A" w14:textId="77777777" w:rsidR="00DF1A1E" w:rsidRPr="00EA5132" w:rsidRDefault="00DF1A1E" w:rsidP="00DF1A1E">
            <w:pPr>
              <w:spacing w:before="60"/>
              <w:ind w:left="34"/>
              <w:rPr>
                <w:sz w:val="20"/>
              </w:rPr>
            </w:pPr>
            <w:r w:rsidRPr="00EA5132">
              <w:rPr>
                <w:sz w:val="20"/>
              </w:rPr>
              <w:t>Sch = Schedule(s)</w:t>
            </w:r>
          </w:p>
        </w:tc>
      </w:tr>
      <w:tr w:rsidR="00DF1A1E" w:rsidRPr="00EA5132" w14:paraId="10711C0E" w14:textId="77777777" w:rsidTr="00DF1A1E">
        <w:tc>
          <w:tcPr>
            <w:tcW w:w="4253" w:type="dxa"/>
            <w:shd w:val="clear" w:color="auto" w:fill="auto"/>
          </w:tcPr>
          <w:p w14:paraId="10711C0C" w14:textId="77777777" w:rsidR="00DF1A1E" w:rsidRPr="00EA5132" w:rsidRDefault="00DF1A1E" w:rsidP="00DF1A1E">
            <w:pPr>
              <w:spacing w:before="60"/>
              <w:ind w:left="34"/>
              <w:rPr>
                <w:sz w:val="20"/>
              </w:rPr>
            </w:pPr>
            <w:r w:rsidRPr="00EA5132">
              <w:rPr>
                <w:sz w:val="20"/>
              </w:rPr>
              <w:t xml:space="preserve">LIA = </w:t>
            </w:r>
            <w:r w:rsidRPr="00C5426A">
              <w:rPr>
                <w:i/>
                <w:sz w:val="20"/>
              </w:rPr>
              <w:t>Legislative Instruments Act 2003</w:t>
            </w:r>
          </w:p>
        </w:tc>
        <w:tc>
          <w:tcPr>
            <w:tcW w:w="3686" w:type="dxa"/>
            <w:shd w:val="clear" w:color="auto" w:fill="auto"/>
          </w:tcPr>
          <w:p w14:paraId="10711C0D" w14:textId="77777777" w:rsidR="00DF1A1E" w:rsidRPr="00EA5132" w:rsidRDefault="00DF1A1E" w:rsidP="00DF1A1E">
            <w:pPr>
              <w:spacing w:before="60"/>
              <w:ind w:left="34"/>
              <w:rPr>
                <w:sz w:val="20"/>
              </w:rPr>
            </w:pPr>
            <w:r w:rsidRPr="00EA5132">
              <w:rPr>
                <w:sz w:val="20"/>
              </w:rPr>
              <w:t>Sdiv = Subdivision(s)</w:t>
            </w:r>
          </w:p>
        </w:tc>
      </w:tr>
      <w:tr w:rsidR="00DF1A1E" w:rsidRPr="00EA5132" w14:paraId="10711C11" w14:textId="77777777" w:rsidTr="00DF1A1E">
        <w:tc>
          <w:tcPr>
            <w:tcW w:w="4253" w:type="dxa"/>
            <w:shd w:val="clear" w:color="auto" w:fill="auto"/>
          </w:tcPr>
          <w:p w14:paraId="10711C0F" w14:textId="77777777" w:rsidR="00DF1A1E" w:rsidRPr="00EA5132" w:rsidRDefault="00DF1A1E" w:rsidP="00DF1A1E">
            <w:pPr>
              <w:spacing w:before="60"/>
              <w:ind w:left="34"/>
              <w:rPr>
                <w:sz w:val="20"/>
              </w:rPr>
            </w:pPr>
            <w:r w:rsidRPr="00EA5132">
              <w:rPr>
                <w:sz w:val="20"/>
              </w:rPr>
              <w:t>(md) = misdescribed amendment can be given</w:t>
            </w:r>
          </w:p>
        </w:tc>
        <w:tc>
          <w:tcPr>
            <w:tcW w:w="3686" w:type="dxa"/>
            <w:shd w:val="clear" w:color="auto" w:fill="auto"/>
          </w:tcPr>
          <w:p w14:paraId="10711C10" w14:textId="77777777" w:rsidR="00DF1A1E" w:rsidRPr="00EA5132" w:rsidRDefault="00DF1A1E" w:rsidP="00DF1A1E">
            <w:pPr>
              <w:spacing w:before="60"/>
              <w:ind w:left="34"/>
              <w:rPr>
                <w:sz w:val="20"/>
              </w:rPr>
            </w:pPr>
            <w:r w:rsidRPr="00EA5132">
              <w:rPr>
                <w:sz w:val="20"/>
              </w:rPr>
              <w:t>SLI = Select Legislative Instrument</w:t>
            </w:r>
          </w:p>
        </w:tc>
      </w:tr>
      <w:tr w:rsidR="00DF1A1E" w:rsidRPr="00EA5132" w14:paraId="10711C14" w14:textId="77777777" w:rsidTr="00DF1A1E">
        <w:tc>
          <w:tcPr>
            <w:tcW w:w="4253" w:type="dxa"/>
            <w:shd w:val="clear" w:color="auto" w:fill="auto"/>
          </w:tcPr>
          <w:p w14:paraId="10711C12" w14:textId="77777777" w:rsidR="00DF1A1E" w:rsidRPr="00EA5132" w:rsidRDefault="00DF1A1E" w:rsidP="00DF1A1E">
            <w:pPr>
              <w:ind w:left="34"/>
              <w:rPr>
                <w:sz w:val="20"/>
              </w:rPr>
            </w:pPr>
            <w:r w:rsidRPr="00EA5132">
              <w:rPr>
                <w:sz w:val="20"/>
              </w:rPr>
              <w:t xml:space="preserve">    effect</w:t>
            </w:r>
          </w:p>
        </w:tc>
        <w:tc>
          <w:tcPr>
            <w:tcW w:w="3686" w:type="dxa"/>
            <w:shd w:val="clear" w:color="auto" w:fill="auto"/>
          </w:tcPr>
          <w:p w14:paraId="10711C13" w14:textId="77777777" w:rsidR="00DF1A1E" w:rsidRPr="00EA5132" w:rsidRDefault="00DF1A1E" w:rsidP="00DF1A1E">
            <w:pPr>
              <w:spacing w:before="60"/>
              <w:ind w:left="34"/>
              <w:rPr>
                <w:sz w:val="20"/>
              </w:rPr>
            </w:pPr>
            <w:r w:rsidRPr="00EA5132">
              <w:rPr>
                <w:sz w:val="20"/>
              </w:rPr>
              <w:t>SR = Statutory Rules</w:t>
            </w:r>
          </w:p>
        </w:tc>
      </w:tr>
      <w:tr w:rsidR="00DF1A1E" w:rsidRPr="00EA5132" w14:paraId="10711C17" w14:textId="77777777" w:rsidTr="00DF1A1E">
        <w:tc>
          <w:tcPr>
            <w:tcW w:w="4253" w:type="dxa"/>
            <w:shd w:val="clear" w:color="auto" w:fill="auto"/>
          </w:tcPr>
          <w:p w14:paraId="10711C15" w14:textId="77777777" w:rsidR="00DF1A1E" w:rsidRPr="00EA5132" w:rsidRDefault="00DF1A1E" w:rsidP="00DF1A1E">
            <w:pPr>
              <w:spacing w:before="60"/>
              <w:ind w:left="34"/>
              <w:rPr>
                <w:sz w:val="20"/>
              </w:rPr>
            </w:pPr>
            <w:r w:rsidRPr="00EA5132">
              <w:rPr>
                <w:sz w:val="20"/>
              </w:rPr>
              <w:t>(md not incorp) = misdescribed amendment</w:t>
            </w:r>
          </w:p>
        </w:tc>
        <w:tc>
          <w:tcPr>
            <w:tcW w:w="3686" w:type="dxa"/>
            <w:shd w:val="clear" w:color="auto" w:fill="auto"/>
          </w:tcPr>
          <w:p w14:paraId="10711C16" w14:textId="77777777" w:rsidR="00DF1A1E" w:rsidRPr="00EA5132" w:rsidRDefault="00DF1A1E" w:rsidP="00DF1A1E">
            <w:pPr>
              <w:spacing w:before="60"/>
              <w:ind w:left="34"/>
              <w:rPr>
                <w:sz w:val="20"/>
              </w:rPr>
            </w:pPr>
            <w:r w:rsidRPr="00EA5132">
              <w:rPr>
                <w:sz w:val="20"/>
              </w:rPr>
              <w:t>Sub</w:t>
            </w:r>
            <w:r w:rsidRPr="00EA5132">
              <w:rPr>
                <w:sz w:val="20"/>
              </w:rPr>
              <w:noBreakHyphen/>
              <w:t>Ch = Sub</w:t>
            </w:r>
            <w:r w:rsidRPr="00EA5132">
              <w:rPr>
                <w:sz w:val="20"/>
              </w:rPr>
              <w:noBreakHyphen/>
              <w:t>Chapter(s)</w:t>
            </w:r>
          </w:p>
        </w:tc>
      </w:tr>
      <w:tr w:rsidR="00DF1A1E" w:rsidRPr="00EA5132" w14:paraId="10711C1A" w14:textId="77777777" w:rsidTr="00DF1A1E">
        <w:tc>
          <w:tcPr>
            <w:tcW w:w="4253" w:type="dxa"/>
            <w:shd w:val="clear" w:color="auto" w:fill="auto"/>
          </w:tcPr>
          <w:p w14:paraId="10711C18" w14:textId="77777777" w:rsidR="00DF1A1E" w:rsidRPr="00EA5132" w:rsidRDefault="00DF1A1E" w:rsidP="00DF1A1E">
            <w:pPr>
              <w:ind w:left="34"/>
              <w:rPr>
                <w:sz w:val="20"/>
              </w:rPr>
            </w:pPr>
            <w:r w:rsidRPr="00EA5132">
              <w:rPr>
                <w:sz w:val="20"/>
              </w:rPr>
              <w:t xml:space="preserve">    cannot be given effect</w:t>
            </w:r>
          </w:p>
        </w:tc>
        <w:tc>
          <w:tcPr>
            <w:tcW w:w="3686" w:type="dxa"/>
            <w:shd w:val="clear" w:color="auto" w:fill="auto"/>
          </w:tcPr>
          <w:p w14:paraId="10711C19" w14:textId="77777777" w:rsidR="00DF1A1E" w:rsidRPr="00EA5132" w:rsidRDefault="00DF1A1E" w:rsidP="00DF1A1E">
            <w:pPr>
              <w:spacing w:before="60"/>
              <w:ind w:left="34"/>
              <w:rPr>
                <w:sz w:val="20"/>
              </w:rPr>
            </w:pPr>
            <w:r w:rsidRPr="00EA5132">
              <w:rPr>
                <w:sz w:val="20"/>
              </w:rPr>
              <w:t>SubPt = Subpart(s)</w:t>
            </w:r>
          </w:p>
        </w:tc>
      </w:tr>
      <w:tr w:rsidR="00DF1A1E" w:rsidRPr="00EA5132" w14:paraId="10711C1D" w14:textId="77777777" w:rsidTr="00DF1A1E">
        <w:tc>
          <w:tcPr>
            <w:tcW w:w="4253" w:type="dxa"/>
            <w:shd w:val="clear" w:color="auto" w:fill="auto"/>
          </w:tcPr>
          <w:p w14:paraId="10711C1B" w14:textId="77777777" w:rsidR="00DF1A1E" w:rsidRPr="00EA5132" w:rsidRDefault="00DF1A1E" w:rsidP="00DF1A1E">
            <w:pPr>
              <w:spacing w:before="60"/>
              <w:ind w:left="34"/>
              <w:rPr>
                <w:sz w:val="20"/>
              </w:rPr>
            </w:pPr>
            <w:r w:rsidRPr="00EA5132">
              <w:rPr>
                <w:sz w:val="20"/>
              </w:rPr>
              <w:t>mod = modified/modification</w:t>
            </w:r>
          </w:p>
        </w:tc>
        <w:tc>
          <w:tcPr>
            <w:tcW w:w="3686" w:type="dxa"/>
            <w:shd w:val="clear" w:color="auto" w:fill="auto"/>
          </w:tcPr>
          <w:p w14:paraId="10711C1C" w14:textId="77777777" w:rsidR="00DF1A1E" w:rsidRPr="00EA5132" w:rsidRDefault="00DF1A1E" w:rsidP="00DF1A1E">
            <w:pPr>
              <w:spacing w:before="60"/>
              <w:ind w:left="34"/>
              <w:rPr>
                <w:sz w:val="20"/>
              </w:rPr>
            </w:pPr>
            <w:r w:rsidRPr="00C5426A">
              <w:rPr>
                <w:sz w:val="20"/>
                <w:u w:val="single"/>
              </w:rPr>
              <w:t>underlining</w:t>
            </w:r>
            <w:r w:rsidRPr="00EA5132">
              <w:rPr>
                <w:sz w:val="20"/>
              </w:rPr>
              <w:t xml:space="preserve"> = whole or part not</w:t>
            </w:r>
          </w:p>
        </w:tc>
      </w:tr>
      <w:tr w:rsidR="00DF1A1E" w:rsidRPr="00EA5132" w14:paraId="10711C20" w14:textId="77777777" w:rsidTr="00DF1A1E">
        <w:tc>
          <w:tcPr>
            <w:tcW w:w="4253" w:type="dxa"/>
            <w:shd w:val="clear" w:color="auto" w:fill="auto"/>
          </w:tcPr>
          <w:p w14:paraId="10711C1E" w14:textId="77777777" w:rsidR="00DF1A1E" w:rsidRPr="00EA5132" w:rsidRDefault="00D71768" w:rsidP="00DF1A1E">
            <w:pPr>
              <w:spacing w:before="60"/>
              <w:ind w:left="34"/>
              <w:rPr>
                <w:sz w:val="20"/>
              </w:rPr>
            </w:pPr>
            <w:r>
              <w:rPr>
                <w:sz w:val="20"/>
              </w:rPr>
              <w:t xml:space="preserve">No </w:t>
            </w:r>
            <w:r w:rsidR="00DF1A1E" w:rsidRPr="00EA5132">
              <w:rPr>
                <w:sz w:val="20"/>
              </w:rPr>
              <w:t>= Number(s)</w:t>
            </w:r>
          </w:p>
        </w:tc>
        <w:tc>
          <w:tcPr>
            <w:tcW w:w="3686" w:type="dxa"/>
            <w:shd w:val="clear" w:color="auto" w:fill="auto"/>
          </w:tcPr>
          <w:p w14:paraId="10711C1F" w14:textId="77777777" w:rsidR="00DF1A1E" w:rsidRPr="00EA5132" w:rsidRDefault="00DF1A1E" w:rsidP="00DF1A1E">
            <w:pPr>
              <w:ind w:left="34"/>
              <w:rPr>
                <w:sz w:val="20"/>
              </w:rPr>
            </w:pPr>
            <w:r w:rsidRPr="00EA5132">
              <w:rPr>
                <w:sz w:val="20"/>
              </w:rPr>
              <w:t xml:space="preserve">    commenced or to be commenced</w:t>
            </w:r>
          </w:p>
        </w:tc>
      </w:tr>
    </w:tbl>
    <w:p w14:paraId="10711C21" w14:textId="77777777" w:rsidR="00DF1A1E" w:rsidRDefault="00DF1A1E" w:rsidP="00DF1A1E">
      <w:pPr>
        <w:pStyle w:val="Tabletext0"/>
      </w:pPr>
    </w:p>
    <w:p w14:paraId="10711C22" w14:textId="77777777" w:rsidR="00DF1A1E" w:rsidRPr="004E576F" w:rsidRDefault="00DF1A1E" w:rsidP="00DF1A1E">
      <w:pPr>
        <w:pStyle w:val="Tabletext0"/>
      </w:pPr>
    </w:p>
    <w:p w14:paraId="10711C23" w14:textId="77777777" w:rsidR="00DF1A1E" w:rsidRPr="004E576F" w:rsidRDefault="00DF1A1E" w:rsidP="00DF1A1E">
      <w:pPr>
        <w:pStyle w:val="ENotesHeading2"/>
        <w:pageBreakBefore/>
        <w:outlineLvl w:val="9"/>
      </w:pPr>
      <w:bookmarkStart w:id="404" w:name="_Toc501380079"/>
      <w:r w:rsidRPr="004E576F">
        <w:t>Endnote 3—Legislation history</w:t>
      </w:r>
      <w:bookmarkEnd w:id="404"/>
    </w:p>
    <w:p w14:paraId="10711C24" w14:textId="77777777" w:rsidR="00C42506" w:rsidRDefault="00C42506" w:rsidP="0011184D">
      <w:pPr>
        <w:pStyle w:val="Tabletext0"/>
      </w:pPr>
    </w:p>
    <w:tbl>
      <w:tblPr>
        <w:tblW w:w="8359" w:type="dxa"/>
        <w:tblInd w:w="113" w:type="dxa"/>
        <w:tblBorders>
          <w:top w:val="single" w:sz="4" w:space="0" w:color="auto"/>
          <w:bottom w:val="single" w:sz="2" w:space="0" w:color="auto"/>
          <w:insideH w:val="single" w:sz="4" w:space="0" w:color="auto"/>
        </w:tblBorders>
        <w:tblLayout w:type="fixed"/>
        <w:tblLook w:val="0000" w:firstRow="0" w:lastRow="0" w:firstColumn="0" w:lastColumn="0" w:noHBand="0" w:noVBand="0"/>
      </w:tblPr>
      <w:tblGrid>
        <w:gridCol w:w="2830"/>
        <w:gridCol w:w="1843"/>
        <w:gridCol w:w="1843"/>
        <w:gridCol w:w="1843"/>
      </w:tblGrid>
      <w:tr w:rsidR="00C42506" w:rsidRPr="0098546F" w14:paraId="10711C29" w14:textId="77777777" w:rsidTr="002D1581">
        <w:trPr>
          <w:cantSplit/>
          <w:tblHeader/>
        </w:trPr>
        <w:tc>
          <w:tcPr>
            <w:tcW w:w="2830" w:type="dxa"/>
            <w:tcBorders>
              <w:top w:val="single" w:sz="12" w:space="0" w:color="auto"/>
              <w:bottom w:val="single" w:sz="12" w:space="0" w:color="auto"/>
            </w:tcBorders>
            <w:shd w:val="clear" w:color="auto" w:fill="auto"/>
          </w:tcPr>
          <w:p w14:paraId="10711C25" w14:textId="77777777" w:rsidR="00C42506" w:rsidRPr="00E117A3" w:rsidRDefault="00C42506" w:rsidP="0011184D">
            <w:pPr>
              <w:pStyle w:val="ENoteTableHeading"/>
            </w:pPr>
            <w:r w:rsidRPr="00E117A3">
              <w:t>Title</w:t>
            </w:r>
          </w:p>
        </w:tc>
        <w:tc>
          <w:tcPr>
            <w:tcW w:w="1843" w:type="dxa"/>
            <w:tcBorders>
              <w:top w:val="single" w:sz="12" w:space="0" w:color="auto"/>
              <w:bottom w:val="single" w:sz="12" w:space="0" w:color="auto"/>
            </w:tcBorders>
            <w:shd w:val="clear" w:color="auto" w:fill="auto"/>
          </w:tcPr>
          <w:p w14:paraId="10711C26" w14:textId="77777777" w:rsidR="00C42506" w:rsidRPr="00E117A3" w:rsidRDefault="00C42506" w:rsidP="00715470">
            <w:pPr>
              <w:pStyle w:val="ENoteTableHeading"/>
            </w:pPr>
            <w:r>
              <w:t>R</w:t>
            </w:r>
            <w:r w:rsidR="00715470">
              <w:t>egistration</w:t>
            </w:r>
          </w:p>
        </w:tc>
        <w:tc>
          <w:tcPr>
            <w:tcW w:w="1843" w:type="dxa"/>
            <w:tcBorders>
              <w:top w:val="single" w:sz="12" w:space="0" w:color="auto"/>
              <w:bottom w:val="single" w:sz="12" w:space="0" w:color="auto"/>
            </w:tcBorders>
            <w:shd w:val="clear" w:color="auto" w:fill="auto"/>
          </w:tcPr>
          <w:p w14:paraId="10711C27" w14:textId="77777777" w:rsidR="00C42506" w:rsidRPr="00E117A3" w:rsidRDefault="00C42506" w:rsidP="00386532">
            <w:pPr>
              <w:pStyle w:val="ENoteTableHeading"/>
            </w:pPr>
            <w:r w:rsidRPr="00E117A3">
              <w:t>Commencement</w:t>
            </w:r>
          </w:p>
        </w:tc>
        <w:tc>
          <w:tcPr>
            <w:tcW w:w="1843" w:type="dxa"/>
            <w:tcBorders>
              <w:top w:val="single" w:sz="12" w:space="0" w:color="auto"/>
              <w:bottom w:val="single" w:sz="12" w:space="0" w:color="auto"/>
            </w:tcBorders>
            <w:shd w:val="clear" w:color="auto" w:fill="auto"/>
          </w:tcPr>
          <w:p w14:paraId="10711C28" w14:textId="77777777" w:rsidR="00C42506" w:rsidRPr="00E117A3" w:rsidRDefault="00C42506" w:rsidP="0011184D">
            <w:pPr>
              <w:pStyle w:val="ENoteTableHeading"/>
            </w:pPr>
            <w:r w:rsidRPr="00E117A3">
              <w:t>Application, saving and transitional provisions</w:t>
            </w:r>
          </w:p>
        </w:tc>
      </w:tr>
      <w:tr w:rsidR="00386532" w:rsidRPr="00E117A3" w14:paraId="10711C2E" w14:textId="77777777" w:rsidTr="002D1581">
        <w:trPr>
          <w:cantSplit/>
        </w:trPr>
        <w:tc>
          <w:tcPr>
            <w:tcW w:w="2830" w:type="dxa"/>
            <w:tcBorders>
              <w:top w:val="single" w:sz="12" w:space="0" w:color="auto"/>
              <w:bottom w:val="single" w:sz="4" w:space="0" w:color="auto"/>
            </w:tcBorders>
            <w:shd w:val="clear" w:color="auto" w:fill="auto"/>
          </w:tcPr>
          <w:p w14:paraId="10711C2A" w14:textId="77777777" w:rsidR="00386532" w:rsidRDefault="00386532" w:rsidP="00386532">
            <w:pPr>
              <w:pStyle w:val="ENoteTableText"/>
            </w:pPr>
            <w:r w:rsidRPr="00C42506">
              <w:t>Whitsundays Plan of Management</w:t>
            </w:r>
          </w:p>
        </w:tc>
        <w:tc>
          <w:tcPr>
            <w:tcW w:w="1843" w:type="dxa"/>
            <w:tcBorders>
              <w:top w:val="single" w:sz="12" w:space="0" w:color="auto"/>
              <w:bottom w:val="single" w:sz="4" w:space="0" w:color="auto"/>
            </w:tcBorders>
            <w:shd w:val="clear" w:color="auto" w:fill="auto"/>
          </w:tcPr>
          <w:p w14:paraId="10711C2B" w14:textId="77777777" w:rsidR="00386532" w:rsidRDefault="00386532" w:rsidP="00FE5637">
            <w:pPr>
              <w:pStyle w:val="ENoteTableText"/>
            </w:pPr>
            <w:r w:rsidRPr="00C42506">
              <w:t>22 June 1998 (</w:t>
            </w:r>
            <w:r w:rsidR="00FE5637">
              <w:t>Gaz</w:t>
            </w:r>
            <w:r w:rsidRPr="00C42506">
              <w:rPr>
                <w:i/>
              </w:rPr>
              <w:t xml:space="preserve"> </w:t>
            </w:r>
            <w:r w:rsidRPr="00C42506">
              <w:t>1998, No S292)</w:t>
            </w:r>
          </w:p>
        </w:tc>
        <w:tc>
          <w:tcPr>
            <w:tcW w:w="1843" w:type="dxa"/>
            <w:tcBorders>
              <w:top w:val="single" w:sz="12" w:space="0" w:color="auto"/>
              <w:bottom w:val="single" w:sz="4" w:space="0" w:color="auto"/>
            </w:tcBorders>
            <w:shd w:val="clear" w:color="auto" w:fill="auto"/>
          </w:tcPr>
          <w:p w14:paraId="10711C2C" w14:textId="77777777" w:rsidR="00386532" w:rsidRDefault="00386532" w:rsidP="00386532">
            <w:pPr>
              <w:pStyle w:val="ENoteTableText"/>
            </w:pPr>
            <w:r w:rsidRPr="00C42506">
              <w:t>22 June 1998</w:t>
            </w:r>
          </w:p>
        </w:tc>
        <w:tc>
          <w:tcPr>
            <w:tcW w:w="1843" w:type="dxa"/>
            <w:tcBorders>
              <w:top w:val="single" w:sz="12" w:space="0" w:color="auto"/>
              <w:bottom w:val="single" w:sz="4" w:space="0" w:color="auto"/>
            </w:tcBorders>
            <w:shd w:val="clear" w:color="auto" w:fill="auto"/>
          </w:tcPr>
          <w:p w14:paraId="10711C2D" w14:textId="77777777" w:rsidR="00386532" w:rsidRPr="00E117A3" w:rsidRDefault="00386532" w:rsidP="0011184D">
            <w:pPr>
              <w:pStyle w:val="ENoteTableText"/>
            </w:pPr>
          </w:p>
        </w:tc>
      </w:tr>
      <w:tr w:rsidR="00386532" w14:paraId="10711C33" w14:textId="77777777" w:rsidTr="002D1581">
        <w:trPr>
          <w:cantSplit/>
        </w:trPr>
        <w:tc>
          <w:tcPr>
            <w:tcW w:w="2830" w:type="dxa"/>
            <w:shd w:val="clear" w:color="auto" w:fill="auto"/>
          </w:tcPr>
          <w:p w14:paraId="10711C2F" w14:textId="77777777" w:rsidR="00386532" w:rsidRPr="00912B35" w:rsidRDefault="00386532" w:rsidP="00386532">
            <w:pPr>
              <w:pStyle w:val="ENoteTableText"/>
            </w:pPr>
            <w:r w:rsidRPr="00386532">
              <w:t>Whitsundays Plan of Management Amendment 1999 (</w:t>
            </w:r>
            <w:r w:rsidR="00D71768">
              <w:t xml:space="preserve">No </w:t>
            </w:r>
            <w:r w:rsidRPr="00386532">
              <w:t>1)</w:t>
            </w:r>
          </w:p>
        </w:tc>
        <w:tc>
          <w:tcPr>
            <w:tcW w:w="1843" w:type="dxa"/>
            <w:shd w:val="clear" w:color="auto" w:fill="auto"/>
          </w:tcPr>
          <w:p w14:paraId="10711C30" w14:textId="77777777" w:rsidR="00386532" w:rsidRDefault="00386532" w:rsidP="00FE5637">
            <w:pPr>
              <w:pStyle w:val="ENoteTableText"/>
            </w:pPr>
            <w:r w:rsidRPr="00C42506">
              <w:t>12 Oct 1999</w:t>
            </w:r>
            <w:r w:rsidR="00416CCA">
              <w:t xml:space="preserve"> </w:t>
            </w:r>
            <w:r w:rsidRPr="00C42506">
              <w:t>(</w:t>
            </w:r>
            <w:r w:rsidRPr="00386532">
              <w:t xml:space="preserve">Gaz </w:t>
            </w:r>
            <w:r w:rsidRPr="00C42506">
              <w:t>1999, No S481)</w:t>
            </w:r>
          </w:p>
        </w:tc>
        <w:tc>
          <w:tcPr>
            <w:tcW w:w="1843" w:type="dxa"/>
            <w:shd w:val="clear" w:color="auto" w:fill="auto"/>
          </w:tcPr>
          <w:p w14:paraId="10711C31" w14:textId="77777777" w:rsidR="00386532" w:rsidRDefault="00715470" w:rsidP="00057518">
            <w:pPr>
              <w:pStyle w:val="ENoteTableText"/>
            </w:pPr>
            <w:r>
              <w:t>12 Oct 1999</w:t>
            </w:r>
          </w:p>
        </w:tc>
        <w:tc>
          <w:tcPr>
            <w:tcW w:w="1843" w:type="dxa"/>
            <w:shd w:val="clear" w:color="auto" w:fill="auto"/>
          </w:tcPr>
          <w:p w14:paraId="10711C32" w14:textId="77777777" w:rsidR="00386532" w:rsidRDefault="00386532" w:rsidP="00386532">
            <w:pPr>
              <w:pStyle w:val="ENoteTableText"/>
            </w:pPr>
            <w:r w:rsidRPr="00C42506">
              <w:t>—</w:t>
            </w:r>
          </w:p>
        </w:tc>
      </w:tr>
      <w:tr w:rsidR="00386532" w:rsidRPr="00386532" w14:paraId="10711C38" w14:textId="77777777" w:rsidTr="002D1581">
        <w:trPr>
          <w:cantSplit/>
        </w:trPr>
        <w:tc>
          <w:tcPr>
            <w:tcW w:w="2830" w:type="dxa"/>
            <w:shd w:val="clear" w:color="auto" w:fill="auto"/>
          </w:tcPr>
          <w:p w14:paraId="10711C34" w14:textId="77777777" w:rsidR="00386532" w:rsidRPr="00912B35" w:rsidRDefault="00386532" w:rsidP="00386532">
            <w:pPr>
              <w:pStyle w:val="ENoteTableText"/>
            </w:pPr>
            <w:r w:rsidRPr="00386532">
              <w:t>Whitsundays Plan of Management Amendment 2002 (</w:t>
            </w:r>
            <w:r w:rsidR="00D71768">
              <w:t xml:space="preserve">No </w:t>
            </w:r>
            <w:r w:rsidRPr="00386532">
              <w:t>1)</w:t>
            </w:r>
          </w:p>
        </w:tc>
        <w:tc>
          <w:tcPr>
            <w:tcW w:w="1843" w:type="dxa"/>
            <w:shd w:val="clear" w:color="auto" w:fill="auto"/>
          </w:tcPr>
          <w:p w14:paraId="10711C35" w14:textId="77777777" w:rsidR="00386532" w:rsidRDefault="00386532" w:rsidP="00FE5637">
            <w:pPr>
              <w:pStyle w:val="ENoteTableText"/>
            </w:pPr>
            <w:r w:rsidRPr="00C42506">
              <w:t>6 June 2002</w:t>
            </w:r>
            <w:r w:rsidR="00416CCA">
              <w:t xml:space="preserve"> </w:t>
            </w:r>
            <w:r w:rsidRPr="00C42506">
              <w:t>(</w:t>
            </w:r>
            <w:r w:rsidRPr="00386532">
              <w:t xml:space="preserve">Gaz </w:t>
            </w:r>
            <w:r w:rsidRPr="00C42506">
              <w:t>2002, No S179)</w:t>
            </w:r>
          </w:p>
        </w:tc>
        <w:tc>
          <w:tcPr>
            <w:tcW w:w="1843" w:type="dxa"/>
            <w:shd w:val="clear" w:color="auto" w:fill="auto"/>
          </w:tcPr>
          <w:p w14:paraId="10711C36" w14:textId="77777777" w:rsidR="00386532" w:rsidRDefault="00386532" w:rsidP="004D072E">
            <w:pPr>
              <w:pStyle w:val="ENoteTableText"/>
            </w:pPr>
            <w:r w:rsidRPr="00C42506">
              <w:t>6 June 2002</w:t>
            </w:r>
            <w:r w:rsidRPr="00C42506">
              <w:br/>
              <w:t>P</w:t>
            </w:r>
            <w:r w:rsidR="00057518">
              <w:t>t</w:t>
            </w:r>
            <w:r w:rsidRPr="00C42506">
              <w:t xml:space="preserve"> 2: 7 June 2002</w:t>
            </w:r>
          </w:p>
        </w:tc>
        <w:tc>
          <w:tcPr>
            <w:tcW w:w="1843" w:type="dxa"/>
            <w:shd w:val="clear" w:color="auto" w:fill="auto"/>
          </w:tcPr>
          <w:p w14:paraId="10711C37" w14:textId="77777777" w:rsidR="00386532" w:rsidRDefault="00386532" w:rsidP="00386532">
            <w:pPr>
              <w:pStyle w:val="ENoteTableText"/>
            </w:pPr>
            <w:r w:rsidRPr="00C42506">
              <w:t>—</w:t>
            </w:r>
          </w:p>
        </w:tc>
      </w:tr>
      <w:tr w:rsidR="00386532" w:rsidRPr="00386532" w14:paraId="10711C3D" w14:textId="77777777" w:rsidTr="002D1581">
        <w:trPr>
          <w:cantSplit/>
        </w:trPr>
        <w:tc>
          <w:tcPr>
            <w:tcW w:w="2830" w:type="dxa"/>
            <w:shd w:val="clear" w:color="auto" w:fill="auto"/>
          </w:tcPr>
          <w:p w14:paraId="10711C39" w14:textId="77777777" w:rsidR="00386532" w:rsidRPr="00912B35" w:rsidRDefault="00386532" w:rsidP="00386532">
            <w:pPr>
              <w:pStyle w:val="ENoteTableText"/>
            </w:pPr>
            <w:r w:rsidRPr="00386532">
              <w:t>Whitsundays Plan of Management Amendment 2005 (</w:t>
            </w:r>
            <w:r w:rsidR="00D71768">
              <w:t xml:space="preserve">No </w:t>
            </w:r>
            <w:r w:rsidRPr="00386532">
              <w:t>1)</w:t>
            </w:r>
          </w:p>
        </w:tc>
        <w:tc>
          <w:tcPr>
            <w:tcW w:w="1843" w:type="dxa"/>
            <w:shd w:val="clear" w:color="auto" w:fill="auto"/>
          </w:tcPr>
          <w:p w14:paraId="10711C3A" w14:textId="77777777" w:rsidR="00386532" w:rsidRDefault="00386532" w:rsidP="00386532">
            <w:pPr>
              <w:pStyle w:val="ENoteTableText"/>
            </w:pPr>
            <w:r w:rsidRPr="00C42506">
              <w:t>15 Nov 2005 (F2005L03456)</w:t>
            </w:r>
          </w:p>
        </w:tc>
        <w:tc>
          <w:tcPr>
            <w:tcW w:w="1843" w:type="dxa"/>
            <w:shd w:val="clear" w:color="auto" w:fill="auto"/>
          </w:tcPr>
          <w:p w14:paraId="10711C3B" w14:textId="77777777" w:rsidR="00386532" w:rsidRDefault="00386532" w:rsidP="00386532">
            <w:pPr>
              <w:pStyle w:val="ENoteTableText"/>
            </w:pPr>
            <w:r w:rsidRPr="00C42506">
              <w:t>16 Nov 2005</w:t>
            </w:r>
          </w:p>
        </w:tc>
        <w:tc>
          <w:tcPr>
            <w:tcW w:w="1843" w:type="dxa"/>
            <w:shd w:val="clear" w:color="auto" w:fill="auto"/>
          </w:tcPr>
          <w:p w14:paraId="10711C3C" w14:textId="77777777" w:rsidR="00386532" w:rsidRDefault="00386532" w:rsidP="00386532">
            <w:pPr>
              <w:pStyle w:val="ENoteTableText"/>
            </w:pPr>
            <w:r w:rsidRPr="00C42506">
              <w:t>—</w:t>
            </w:r>
          </w:p>
        </w:tc>
      </w:tr>
      <w:tr w:rsidR="00386532" w:rsidRPr="00386532" w14:paraId="10711C42" w14:textId="77777777" w:rsidTr="002D1581">
        <w:trPr>
          <w:cantSplit/>
        </w:trPr>
        <w:tc>
          <w:tcPr>
            <w:tcW w:w="2830" w:type="dxa"/>
            <w:shd w:val="clear" w:color="auto" w:fill="auto"/>
          </w:tcPr>
          <w:p w14:paraId="10711C3E" w14:textId="77777777" w:rsidR="00386532" w:rsidRPr="00912B35" w:rsidRDefault="00386532" w:rsidP="00386532">
            <w:pPr>
              <w:pStyle w:val="ENoteTableText"/>
            </w:pPr>
            <w:r w:rsidRPr="00386532">
              <w:t>Whitsundays Plan of Management Amendment 2008 (</w:t>
            </w:r>
            <w:r w:rsidR="00D71768">
              <w:t xml:space="preserve">No </w:t>
            </w:r>
            <w:r w:rsidRPr="00386532">
              <w:t>1)</w:t>
            </w:r>
          </w:p>
        </w:tc>
        <w:tc>
          <w:tcPr>
            <w:tcW w:w="1843" w:type="dxa"/>
            <w:shd w:val="clear" w:color="auto" w:fill="auto"/>
          </w:tcPr>
          <w:p w14:paraId="10711C3F" w14:textId="77777777" w:rsidR="00386532" w:rsidRDefault="00386532" w:rsidP="00386532">
            <w:pPr>
              <w:pStyle w:val="ENoteTableText"/>
            </w:pPr>
            <w:r w:rsidRPr="00C42506">
              <w:t>15 Dec 2008 (F2008L04591)</w:t>
            </w:r>
          </w:p>
        </w:tc>
        <w:tc>
          <w:tcPr>
            <w:tcW w:w="1843" w:type="dxa"/>
            <w:shd w:val="clear" w:color="auto" w:fill="auto"/>
          </w:tcPr>
          <w:p w14:paraId="10711C40" w14:textId="77777777" w:rsidR="00386532" w:rsidRDefault="004D072E" w:rsidP="008D44DD">
            <w:pPr>
              <w:pStyle w:val="ENoteTableText"/>
            </w:pPr>
            <w:r>
              <w:t>s</w:t>
            </w:r>
            <w:r w:rsidR="00386532" w:rsidRPr="00C42506">
              <w:t xml:space="preserve"> 1–3: 16 Dec 2008</w:t>
            </w:r>
            <w:r w:rsidR="00386532" w:rsidRPr="00C42506">
              <w:br/>
              <w:t>Sch</w:t>
            </w:r>
            <w:r w:rsidR="008D44DD">
              <w:t>s</w:t>
            </w:r>
            <w:r w:rsidR="00386532" w:rsidRPr="00C42506">
              <w:t xml:space="preserve"> 1 and 2: 18 Dec 2008 (</w:t>
            </w:r>
            <w:r w:rsidR="00386532" w:rsidRPr="00386532">
              <w:t xml:space="preserve">see </w:t>
            </w:r>
            <w:r w:rsidR="00386532" w:rsidRPr="00C42506">
              <w:t>s. 2 (b))</w:t>
            </w:r>
          </w:p>
        </w:tc>
        <w:tc>
          <w:tcPr>
            <w:tcW w:w="1843" w:type="dxa"/>
            <w:shd w:val="clear" w:color="auto" w:fill="auto"/>
          </w:tcPr>
          <w:p w14:paraId="10711C41" w14:textId="77777777" w:rsidR="00386532" w:rsidRDefault="00386532" w:rsidP="00386532">
            <w:pPr>
              <w:pStyle w:val="ENoteTableText"/>
            </w:pPr>
            <w:r w:rsidRPr="00C42506">
              <w:t>—</w:t>
            </w:r>
          </w:p>
        </w:tc>
      </w:tr>
      <w:tr w:rsidR="00386532" w14:paraId="10711C47" w14:textId="77777777" w:rsidTr="002D1581">
        <w:trPr>
          <w:cantSplit/>
        </w:trPr>
        <w:tc>
          <w:tcPr>
            <w:tcW w:w="2830" w:type="dxa"/>
            <w:tcBorders>
              <w:bottom w:val="single" w:sz="12" w:space="0" w:color="auto"/>
            </w:tcBorders>
            <w:shd w:val="clear" w:color="auto" w:fill="auto"/>
          </w:tcPr>
          <w:p w14:paraId="10711C43" w14:textId="77777777" w:rsidR="00386532" w:rsidRPr="00E117A3" w:rsidRDefault="008A6F94" w:rsidP="0011184D">
            <w:pPr>
              <w:pStyle w:val="ENoteTableText"/>
            </w:pPr>
            <w:r w:rsidRPr="008A6F94">
              <w:t>Great Barrier Reef Marine Park Amendment (Whitsundays Plan of Management) Instrument 2017</w:t>
            </w:r>
          </w:p>
        </w:tc>
        <w:tc>
          <w:tcPr>
            <w:tcW w:w="1843" w:type="dxa"/>
            <w:tcBorders>
              <w:bottom w:val="single" w:sz="12" w:space="0" w:color="auto"/>
            </w:tcBorders>
            <w:shd w:val="clear" w:color="auto" w:fill="auto"/>
          </w:tcPr>
          <w:p w14:paraId="10711C44" w14:textId="77777777" w:rsidR="00386532" w:rsidRPr="00E117A3" w:rsidRDefault="008A6F94" w:rsidP="0011184D">
            <w:pPr>
              <w:pStyle w:val="ENoteTableText"/>
            </w:pPr>
            <w:r>
              <w:t>19 July 2017 (</w:t>
            </w:r>
            <w:r w:rsidRPr="008A6F94">
              <w:t>F2017L00932</w:t>
            </w:r>
            <w:r>
              <w:t>)</w:t>
            </w:r>
          </w:p>
        </w:tc>
        <w:tc>
          <w:tcPr>
            <w:tcW w:w="1843" w:type="dxa"/>
            <w:tcBorders>
              <w:bottom w:val="single" w:sz="12" w:space="0" w:color="auto"/>
            </w:tcBorders>
            <w:shd w:val="clear" w:color="auto" w:fill="auto"/>
          </w:tcPr>
          <w:p w14:paraId="10711C45" w14:textId="77777777" w:rsidR="00386532" w:rsidRPr="009C4A4B" w:rsidRDefault="008A6F94" w:rsidP="00E25DE1">
            <w:pPr>
              <w:pStyle w:val="ENoteTableText"/>
              <w:rPr>
                <w:u w:val="single"/>
              </w:rPr>
            </w:pPr>
            <w:r>
              <w:t xml:space="preserve">Sch 1: </w:t>
            </w:r>
            <w:r w:rsidR="007425DE">
              <w:t>2 Aug 2017</w:t>
            </w:r>
            <w:r>
              <w:t xml:space="preserve"> (s</w:t>
            </w:r>
            <w:r w:rsidR="00E25DE1">
              <w:t> </w:t>
            </w:r>
            <w:r>
              <w:t>2(1) item 2)</w:t>
            </w:r>
            <w:r>
              <w:br/>
              <w:t xml:space="preserve">Sch 2–4: </w:t>
            </w:r>
            <w:r w:rsidR="00B201A3">
              <w:t>1 Jan 2018</w:t>
            </w:r>
            <w:r w:rsidR="0076507F">
              <w:t xml:space="preserve"> (s</w:t>
            </w:r>
            <w:r w:rsidR="00E25DE1">
              <w:t> </w:t>
            </w:r>
            <w:r w:rsidR="0076507F">
              <w:t>2(1) items</w:t>
            </w:r>
            <w:r w:rsidR="004721DC">
              <w:t xml:space="preserve"> 3–5</w:t>
            </w:r>
            <w:r w:rsidR="0076507F">
              <w:t>)</w:t>
            </w:r>
          </w:p>
        </w:tc>
        <w:tc>
          <w:tcPr>
            <w:tcW w:w="1843" w:type="dxa"/>
            <w:tcBorders>
              <w:bottom w:val="single" w:sz="12" w:space="0" w:color="auto"/>
            </w:tcBorders>
            <w:shd w:val="clear" w:color="auto" w:fill="auto"/>
          </w:tcPr>
          <w:p w14:paraId="10711C46" w14:textId="77777777" w:rsidR="00386532" w:rsidRPr="00E117A3" w:rsidRDefault="008A6F94" w:rsidP="0011184D">
            <w:pPr>
              <w:pStyle w:val="ENoteTableText"/>
            </w:pPr>
            <w:r>
              <w:t>—</w:t>
            </w:r>
          </w:p>
        </w:tc>
      </w:tr>
    </w:tbl>
    <w:p w14:paraId="10711C48" w14:textId="77777777" w:rsidR="00DF1A1E" w:rsidRPr="004E576F" w:rsidRDefault="00DF1A1E" w:rsidP="00DF1A1E">
      <w:pPr>
        <w:pStyle w:val="ENotesHeading2"/>
        <w:pageBreakBefore/>
        <w:outlineLvl w:val="9"/>
      </w:pPr>
      <w:bookmarkStart w:id="405" w:name="_Toc501380080"/>
      <w:r w:rsidRPr="004E576F">
        <w:t>Endnote 4—Amendment history</w:t>
      </w:r>
      <w:bookmarkEnd w:id="405"/>
    </w:p>
    <w:p w14:paraId="10711C49" w14:textId="77777777" w:rsidR="00C42506" w:rsidRDefault="00C42506" w:rsidP="0011184D">
      <w:pPr>
        <w:pStyle w:val="Tabletext0"/>
      </w:pPr>
    </w:p>
    <w:tbl>
      <w:tblPr>
        <w:tblW w:w="8359" w:type="dxa"/>
        <w:tblInd w:w="113" w:type="dxa"/>
        <w:tblLayout w:type="fixed"/>
        <w:tblLook w:val="0000" w:firstRow="0" w:lastRow="0" w:firstColumn="0" w:lastColumn="0" w:noHBand="0" w:noVBand="0"/>
      </w:tblPr>
      <w:tblGrid>
        <w:gridCol w:w="2139"/>
        <w:gridCol w:w="6220"/>
      </w:tblGrid>
      <w:tr w:rsidR="00C42506" w:rsidRPr="0098546F" w14:paraId="10711C4C" w14:textId="77777777" w:rsidTr="002D1581">
        <w:trPr>
          <w:cantSplit/>
          <w:tblHeader/>
        </w:trPr>
        <w:tc>
          <w:tcPr>
            <w:tcW w:w="2139" w:type="dxa"/>
            <w:tcBorders>
              <w:top w:val="single" w:sz="12" w:space="0" w:color="auto"/>
              <w:bottom w:val="single" w:sz="12" w:space="0" w:color="auto"/>
            </w:tcBorders>
            <w:shd w:val="clear" w:color="auto" w:fill="auto"/>
          </w:tcPr>
          <w:p w14:paraId="10711C4A" w14:textId="77777777" w:rsidR="00C42506" w:rsidRPr="00E117A3" w:rsidRDefault="00C42506" w:rsidP="0011184D">
            <w:pPr>
              <w:pStyle w:val="ENoteTableHeading"/>
              <w:tabs>
                <w:tab w:val="center" w:leader="dot" w:pos="2268"/>
              </w:tabs>
            </w:pPr>
            <w:r w:rsidRPr="00E117A3">
              <w:t>Provision affected</w:t>
            </w:r>
          </w:p>
        </w:tc>
        <w:tc>
          <w:tcPr>
            <w:tcW w:w="6220" w:type="dxa"/>
            <w:tcBorders>
              <w:top w:val="single" w:sz="12" w:space="0" w:color="auto"/>
              <w:bottom w:val="single" w:sz="12" w:space="0" w:color="auto"/>
            </w:tcBorders>
            <w:shd w:val="clear" w:color="auto" w:fill="auto"/>
          </w:tcPr>
          <w:p w14:paraId="10711C4B" w14:textId="77777777" w:rsidR="00C42506" w:rsidRPr="00E117A3" w:rsidRDefault="00C42506" w:rsidP="0011184D">
            <w:pPr>
              <w:pStyle w:val="ENoteTableHeading"/>
            </w:pPr>
            <w:r w:rsidRPr="00E117A3">
              <w:t>How affected</w:t>
            </w:r>
          </w:p>
        </w:tc>
      </w:tr>
      <w:tr w:rsidR="00C42506" w:rsidRPr="00E117A3" w14:paraId="10711C4F" w14:textId="77777777" w:rsidTr="002D1581">
        <w:trPr>
          <w:cantSplit/>
        </w:trPr>
        <w:tc>
          <w:tcPr>
            <w:tcW w:w="2139" w:type="dxa"/>
            <w:tcBorders>
              <w:top w:val="single" w:sz="12" w:space="0" w:color="auto"/>
            </w:tcBorders>
            <w:shd w:val="clear" w:color="auto" w:fill="auto"/>
          </w:tcPr>
          <w:p w14:paraId="10711C4D" w14:textId="77777777" w:rsidR="00C42506" w:rsidRPr="00E25025" w:rsidRDefault="00C42506" w:rsidP="00C42506">
            <w:pPr>
              <w:pStyle w:val="ENoteTableText"/>
              <w:tabs>
                <w:tab w:val="center" w:leader="dot" w:pos="2268"/>
              </w:tabs>
            </w:pPr>
            <w:r w:rsidRPr="00C42506">
              <w:t>Foreword</w:t>
            </w:r>
            <w:r w:rsidRPr="00E25025">
              <w:tab/>
            </w:r>
          </w:p>
        </w:tc>
        <w:tc>
          <w:tcPr>
            <w:tcW w:w="6220" w:type="dxa"/>
            <w:tcBorders>
              <w:top w:val="single" w:sz="12" w:space="0" w:color="auto"/>
            </w:tcBorders>
            <w:shd w:val="clear" w:color="auto" w:fill="auto"/>
          </w:tcPr>
          <w:p w14:paraId="10711C4E" w14:textId="77777777" w:rsidR="00C42506" w:rsidRPr="00E25025" w:rsidRDefault="00C42506" w:rsidP="00D71768">
            <w:pPr>
              <w:pStyle w:val="ENoteTableText"/>
            </w:pPr>
            <w:r w:rsidRPr="00C42506">
              <w:t xml:space="preserve">am 2005 </w:t>
            </w:r>
            <w:r w:rsidR="00D71768">
              <w:t xml:space="preserve">No </w:t>
            </w:r>
            <w:r w:rsidRPr="00C42506">
              <w:t>1</w:t>
            </w:r>
          </w:p>
        </w:tc>
      </w:tr>
      <w:tr w:rsidR="00C42506" w14:paraId="10711C52" w14:textId="77777777" w:rsidTr="002D1581">
        <w:trPr>
          <w:cantSplit/>
        </w:trPr>
        <w:tc>
          <w:tcPr>
            <w:tcW w:w="2139" w:type="dxa"/>
            <w:shd w:val="clear" w:color="auto" w:fill="auto"/>
          </w:tcPr>
          <w:p w14:paraId="10711C50" w14:textId="77777777" w:rsidR="00C42506" w:rsidRPr="00E25025" w:rsidRDefault="00C42506" w:rsidP="00C42506">
            <w:pPr>
              <w:pStyle w:val="ENoteTableText"/>
            </w:pPr>
          </w:p>
        </w:tc>
        <w:tc>
          <w:tcPr>
            <w:tcW w:w="6220" w:type="dxa"/>
            <w:shd w:val="clear" w:color="auto" w:fill="auto"/>
          </w:tcPr>
          <w:p w14:paraId="10711C51" w14:textId="77777777" w:rsidR="00C42506" w:rsidRPr="00E25025" w:rsidRDefault="00D71768" w:rsidP="00C42506">
            <w:pPr>
              <w:pStyle w:val="ENoteTableText"/>
            </w:pPr>
            <w:r>
              <w:t xml:space="preserve">rs </w:t>
            </w:r>
            <w:r w:rsidR="00C42506" w:rsidRPr="00C42506">
              <w:t xml:space="preserve">2008 </w:t>
            </w:r>
            <w:r>
              <w:t xml:space="preserve">No </w:t>
            </w:r>
            <w:r w:rsidR="00C42506" w:rsidRPr="00C42506">
              <w:t>1</w:t>
            </w:r>
            <w:r w:rsidR="002B183E">
              <w:t xml:space="preserve">; </w:t>
            </w:r>
            <w:r w:rsidR="002B183E" w:rsidRPr="002B183E">
              <w:t>F2017L00932</w:t>
            </w:r>
          </w:p>
        </w:tc>
      </w:tr>
      <w:tr w:rsidR="00C42506" w14:paraId="10711C55" w14:textId="77777777" w:rsidTr="002D1581">
        <w:trPr>
          <w:cantSplit/>
        </w:trPr>
        <w:tc>
          <w:tcPr>
            <w:tcW w:w="2139" w:type="dxa"/>
            <w:shd w:val="clear" w:color="auto" w:fill="auto"/>
          </w:tcPr>
          <w:p w14:paraId="10711C53" w14:textId="77777777" w:rsidR="00C42506" w:rsidRPr="002612FC" w:rsidRDefault="00C42506" w:rsidP="00C42506">
            <w:pPr>
              <w:pStyle w:val="ENoteTableText"/>
            </w:pPr>
            <w:r w:rsidRPr="00C42506">
              <w:rPr>
                <w:b/>
              </w:rPr>
              <w:t>Part 1</w:t>
            </w:r>
          </w:p>
        </w:tc>
        <w:tc>
          <w:tcPr>
            <w:tcW w:w="6220" w:type="dxa"/>
            <w:shd w:val="clear" w:color="auto" w:fill="auto"/>
          </w:tcPr>
          <w:p w14:paraId="10711C54" w14:textId="77777777" w:rsidR="00C42506" w:rsidRDefault="00C42506" w:rsidP="00C42506">
            <w:pPr>
              <w:pStyle w:val="ENoteTableText"/>
            </w:pPr>
          </w:p>
        </w:tc>
      </w:tr>
      <w:tr w:rsidR="00C42506" w14:paraId="10711C58" w14:textId="77777777" w:rsidTr="002D1581">
        <w:trPr>
          <w:cantSplit/>
        </w:trPr>
        <w:tc>
          <w:tcPr>
            <w:tcW w:w="2139" w:type="dxa"/>
            <w:shd w:val="clear" w:color="auto" w:fill="auto"/>
          </w:tcPr>
          <w:p w14:paraId="10711C56" w14:textId="77777777" w:rsidR="00C42506" w:rsidRDefault="00C42506" w:rsidP="00C42506">
            <w:pPr>
              <w:pStyle w:val="ENoteTableText"/>
              <w:tabs>
                <w:tab w:val="center" w:leader="dot" w:pos="2268"/>
              </w:tabs>
            </w:pPr>
            <w:r w:rsidRPr="00C42506">
              <w:t>Part 1</w:t>
            </w:r>
            <w:r>
              <w:tab/>
            </w:r>
          </w:p>
        </w:tc>
        <w:tc>
          <w:tcPr>
            <w:tcW w:w="6220" w:type="dxa"/>
            <w:shd w:val="clear" w:color="auto" w:fill="auto"/>
          </w:tcPr>
          <w:p w14:paraId="10711C57" w14:textId="77777777" w:rsidR="00C42506" w:rsidRDefault="00D71768" w:rsidP="00C42506">
            <w:pPr>
              <w:pStyle w:val="ENoteTableText"/>
            </w:pPr>
            <w:r>
              <w:t xml:space="preserve">rs </w:t>
            </w:r>
            <w:r w:rsidR="00C42506" w:rsidRPr="00C42506">
              <w:t xml:space="preserve">1999 </w:t>
            </w:r>
            <w:r>
              <w:t xml:space="preserve">No </w:t>
            </w:r>
            <w:r w:rsidR="00C42506" w:rsidRPr="00C42506">
              <w:t xml:space="preserve">1; 2008 </w:t>
            </w:r>
            <w:r>
              <w:t xml:space="preserve">No </w:t>
            </w:r>
            <w:r w:rsidR="00C42506" w:rsidRPr="00C42506">
              <w:t>1</w:t>
            </w:r>
          </w:p>
        </w:tc>
      </w:tr>
      <w:tr w:rsidR="00C42506" w14:paraId="10711C5B" w14:textId="77777777" w:rsidTr="002D1581">
        <w:trPr>
          <w:cantSplit/>
        </w:trPr>
        <w:tc>
          <w:tcPr>
            <w:tcW w:w="2139" w:type="dxa"/>
            <w:shd w:val="clear" w:color="auto" w:fill="auto"/>
          </w:tcPr>
          <w:p w14:paraId="10711C59" w14:textId="77777777" w:rsidR="00C42506" w:rsidRPr="002612FC" w:rsidRDefault="00C42506" w:rsidP="00C42506">
            <w:pPr>
              <w:pStyle w:val="ENoteTableText"/>
            </w:pPr>
            <w:r w:rsidRPr="00C42506">
              <w:rPr>
                <w:b/>
              </w:rPr>
              <w:t>Division 1</w:t>
            </w:r>
          </w:p>
        </w:tc>
        <w:tc>
          <w:tcPr>
            <w:tcW w:w="6220" w:type="dxa"/>
            <w:shd w:val="clear" w:color="auto" w:fill="auto"/>
          </w:tcPr>
          <w:p w14:paraId="10711C5A" w14:textId="77777777" w:rsidR="00C42506" w:rsidRDefault="00C42506" w:rsidP="00C42506">
            <w:pPr>
              <w:pStyle w:val="ENoteTableText"/>
            </w:pPr>
          </w:p>
        </w:tc>
      </w:tr>
      <w:tr w:rsidR="00C42506" w14:paraId="10711C5E" w14:textId="77777777" w:rsidTr="002D1581">
        <w:trPr>
          <w:cantSplit/>
        </w:trPr>
        <w:tc>
          <w:tcPr>
            <w:tcW w:w="2139" w:type="dxa"/>
            <w:shd w:val="clear" w:color="auto" w:fill="auto"/>
          </w:tcPr>
          <w:p w14:paraId="10711C5C" w14:textId="77777777" w:rsidR="00C42506" w:rsidRDefault="00C42506" w:rsidP="00DB0001">
            <w:pPr>
              <w:pStyle w:val="ENoteTableText"/>
              <w:tabs>
                <w:tab w:val="center" w:leader="dot" w:pos="2268"/>
              </w:tabs>
            </w:pPr>
            <w:r>
              <w:t xml:space="preserve">c </w:t>
            </w:r>
            <w:r w:rsidRPr="00C42506">
              <w:t>1.1</w:t>
            </w:r>
            <w:r>
              <w:tab/>
            </w:r>
          </w:p>
        </w:tc>
        <w:tc>
          <w:tcPr>
            <w:tcW w:w="6220" w:type="dxa"/>
            <w:shd w:val="clear" w:color="auto" w:fill="auto"/>
          </w:tcPr>
          <w:p w14:paraId="10711C5D" w14:textId="77777777" w:rsidR="00C42506" w:rsidRDefault="00D71768" w:rsidP="00C42506">
            <w:pPr>
              <w:pStyle w:val="ENoteTableText"/>
            </w:pPr>
            <w:r>
              <w:t xml:space="preserve">rs </w:t>
            </w:r>
            <w:r w:rsidR="00C42506" w:rsidRPr="00C42506">
              <w:t xml:space="preserve">1999 </w:t>
            </w:r>
            <w:r>
              <w:t xml:space="preserve">No </w:t>
            </w:r>
            <w:r w:rsidR="00C42506" w:rsidRPr="00C42506">
              <w:t xml:space="preserve">1; 2008 </w:t>
            </w:r>
            <w:r>
              <w:t xml:space="preserve">No </w:t>
            </w:r>
            <w:r w:rsidR="00C42506" w:rsidRPr="00C42506">
              <w:t>1</w:t>
            </w:r>
          </w:p>
        </w:tc>
      </w:tr>
      <w:tr w:rsidR="00C42506" w14:paraId="10711C61" w14:textId="77777777" w:rsidTr="002D1581">
        <w:trPr>
          <w:cantSplit/>
        </w:trPr>
        <w:tc>
          <w:tcPr>
            <w:tcW w:w="2139" w:type="dxa"/>
            <w:shd w:val="clear" w:color="auto" w:fill="auto"/>
          </w:tcPr>
          <w:p w14:paraId="10711C5F" w14:textId="77777777" w:rsidR="00C42506" w:rsidRDefault="00C42506" w:rsidP="00DB0001">
            <w:pPr>
              <w:pStyle w:val="ENoteTableText"/>
              <w:tabs>
                <w:tab w:val="center" w:leader="dot" w:pos="2268"/>
              </w:tabs>
            </w:pPr>
            <w:r>
              <w:t xml:space="preserve">c </w:t>
            </w:r>
            <w:r w:rsidRPr="00C42506">
              <w:t>1.2</w:t>
            </w:r>
            <w:r>
              <w:tab/>
            </w:r>
          </w:p>
        </w:tc>
        <w:tc>
          <w:tcPr>
            <w:tcW w:w="6220" w:type="dxa"/>
            <w:shd w:val="clear" w:color="auto" w:fill="auto"/>
          </w:tcPr>
          <w:p w14:paraId="10711C60" w14:textId="77777777" w:rsidR="00C42506" w:rsidRDefault="00D71768" w:rsidP="00C42506">
            <w:pPr>
              <w:pStyle w:val="ENoteTableText"/>
            </w:pPr>
            <w:r>
              <w:t xml:space="preserve">rs </w:t>
            </w:r>
            <w:r w:rsidR="00C42506" w:rsidRPr="00C42506">
              <w:t xml:space="preserve">1999 </w:t>
            </w:r>
            <w:r>
              <w:t xml:space="preserve">No </w:t>
            </w:r>
            <w:r w:rsidR="00C42506" w:rsidRPr="00C42506">
              <w:t>1</w:t>
            </w:r>
          </w:p>
        </w:tc>
      </w:tr>
      <w:tr w:rsidR="00C42506" w14:paraId="10711C64" w14:textId="77777777" w:rsidTr="002D1581">
        <w:trPr>
          <w:cantSplit/>
        </w:trPr>
        <w:tc>
          <w:tcPr>
            <w:tcW w:w="2139" w:type="dxa"/>
            <w:shd w:val="clear" w:color="auto" w:fill="auto"/>
          </w:tcPr>
          <w:p w14:paraId="10711C62" w14:textId="77777777" w:rsidR="00C42506" w:rsidRDefault="00C42506" w:rsidP="00C42506">
            <w:pPr>
              <w:pStyle w:val="ENoteTableText"/>
            </w:pPr>
          </w:p>
        </w:tc>
        <w:tc>
          <w:tcPr>
            <w:tcW w:w="6220" w:type="dxa"/>
            <w:shd w:val="clear" w:color="auto" w:fill="auto"/>
          </w:tcPr>
          <w:p w14:paraId="10711C63" w14:textId="77777777" w:rsidR="00C42506" w:rsidRDefault="00D71768" w:rsidP="00C42506">
            <w:pPr>
              <w:pStyle w:val="ENoteTableText"/>
            </w:pPr>
            <w:r>
              <w:t xml:space="preserve">am </w:t>
            </w:r>
            <w:r w:rsidR="00C42506" w:rsidRPr="00C42506">
              <w:t xml:space="preserve">2002 </w:t>
            </w:r>
            <w:r>
              <w:t xml:space="preserve">No </w:t>
            </w:r>
            <w:r w:rsidR="00C42506" w:rsidRPr="00C42506">
              <w:t>1</w:t>
            </w:r>
          </w:p>
        </w:tc>
      </w:tr>
      <w:tr w:rsidR="00C42506" w14:paraId="10711C67" w14:textId="77777777" w:rsidTr="002D1581">
        <w:trPr>
          <w:cantSplit/>
        </w:trPr>
        <w:tc>
          <w:tcPr>
            <w:tcW w:w="2139" w:type="dxa"/>
            <w:shd w:val="clear" w:color="auto" w:fill="auto"/>
          </w:tcPr>
          <w:p w14:paraId="10711C65" w14:textId="77777777" w:rsidR="00C42506" w:rsidRDefault="00C42506" w:rsidP="00C42506">
            <w:pPr>
              <w:pStyle w:val="ENoteTableText"/>
            </w:pPr>
          </w:p>
        </w:tc>
        <w:tc>
          <w:tcPr>
            <w:tcW w:w="6220" w:type="dxa"/>
            <w:shd w:val="clear" w:color="auto" w:fill="auto"/>
          </w:tcPr>
          <w:p w14:paraId="10711C66" w14:textId="77777777" w:rsidR="00C42506" w:rsidRDefault="00D71768" w:rsidP="00C42506">
            <w:pPr>
              <w:pStyle w:val="ENoteTableText"/>
            </w:pPr>
            <w:r>
              <w:t xml:space="preserve">rs </w:t>
            </w:r>
            <w:r w:rsidR="00C42506" w:rsidRPr="00C42506">
              <w:t xml:space="preserve">2008 </w:t>
            </w:r>
            <w:r>
              <w:t xml:space="preserve">No </w:t>
            </w:r>
            <w:r w:rsidR="00C42506" w:rsidRPr="00C42506">
              <w:t>1</w:t>
            </w:r>
            <w:r w:rsidR="002B183E">
              <w:t xml:space="preserve">; </w:t>
            </w:r>
            <w:r w:rsidR="002B183E" w:rsidRPr="002B183E">
              <w:t>F2017L00932</w:t>
            </w:r>
          </w:p>
        </w:tc>
      </w:tr>
      <w:tr w:rsidR="00C42506" w14:paraId="10711C6A" w14:textId="77777777" w:rsidTr="002D1581">
        <w:trPr>
          <w:cantSplit/>
        </w:trPr>
        <w:tc>
          <w:tcPr>
            <w:tcW w:w="2139" w:type="dxa"/>
            <w:shd w:val="clear" w:color="auto" w:fill="auto"/>
          </w:tcPr>
          <w:p w14:paraId="10711C68" w14:textId="77777777" w:rsidR="00C42506" w:rsidRDefault="00C42506" w:rsidP="00DB0001">
            <w:pPr>
              <w:pStyle w:val="ENoteTableText"/>
              <w:tabs>
                <w:tab w:val="center" w:leader="dot" w:pos="2268"/>
              </w:tabs>
            </w:pPr>
            <w:r>
              <w:t xml:space="preserve">c </w:t>
            </w:r>
            <w:r w:rsidRPr="00C42506">
              <w:t>1.3</w:t>
            </w:r>
            <w:r>
              <w:tab/>
            </w:r>
          </w:p>
        </w:tc>
        <w:tc>
          <w:tcPr>
            <w:tcW w:w="6220" w:type="dxa"/>
            <w:shd w:val="clear" w:color="auto" w:fill="auto"/>
          </w:tcPr>
          <w:p w14:paraId="10711C69" w14:textId="77777777" w:rsidR="00C42506" w:rsidRDefault="00D71768" w:rsidP="00C42506">
            <w:pPr>
              <w:pStyle w:val="ENoteTableText"/>
            </w:pPr>
            <w:r>
              <w:t xml:space="preserve">rs </w:t>
            </w:r>
            <w:r w:rsidR="00C42506" w:rsidRPr="00C42506">
              <w:t xml:space="preserve">1999 </w:t>
            </w:r>
            <w:r>
              <w:t xml:space="preserve">No </w:t>
            </w:r>
            <w:r w:rsidR="00C42506" w:rsidRPr="00C42506">
              <w:t>1</w:t>
            </w:r>
          </w:p>
        </w:tc>
      </w:tr>
      <w:tr w:rsidR="00C42506" w14:paraId="10711C6D" w14:textId="77777777" w:rsidTr="002D1581">
        <w:trPr>
          <w:cantSplit/>
        </w:trPr>
        <w:tc>
          <w:tcPr>
            <w:tcW w:w="2139" w:type="dxa"/>
            <w:shd w:val="clear" w:color="auto" w:fill="auto"/>
          </w:tcPr>
          <w:p w14:paraId="10711C6B" w14:textId="77777777" w:rsidR="00C42506" w:rsidRDefault="00C42506" w:rsidP="00C42506">
            <w:pPr>
              <w:pStyle w:val="ENoteTableText"/>
            </w:pPr>
          </w:p>
        </w:tc>
        <w:tc>
          <w:tcPr>
            <w:tcW w:w="6220" w:type="dxa"/>
            <w:shd w:val="clear" w:color="auto" w:fill="auto"/>
          </w:tcPr>
          <w:p w14:paraId="10711C6C" w14:textId="77777777" w:rsidR="00C42506" w:rsidRDefault="00D71768" w:rsidP="00C42506">
            <w:pPr>
              <w:pStyle w:val="ENoteTableText"/>
            </w:pPr>
            <w:r>
              <w:t xml:space="preserve">am </w:t>
            </w:r>
            <w:r w:rsidR="00C42506" w:rsidRPr="00C42506">
              <w:t xml:space="preserve">2002 </w:t>
            </w:r>
            <w:r>
              <w:t xml:space="preserve">No </w:t>
            </w:r>
            <w:r w:rsidR="00C42506" w:rsidRPr="00C42506">
              <w:t>1</w:t>
            </w:r>
          </w:p>
        </w:tc>
      </w:tr>
      <w:tr w:rsidR="00C42506" w14:paraId="10711C70" w14:textId="77777777" w:rsidTr="002D1581">
        <w:trPr>
          <w:cantSplit/>
        </w:trPr>
        <w:tc>
          <w:tcPr>
            <w:tcW w:w="2139" w:type="dxa"/>
            <w:shd w:val="clear" w:color="auto" w:fill="auto"/>
          </w:tcPr>
          <w:p w14:paraId="10711C6E" w14:textId="77777777" w:rsidR="00C42506" w:rsidRDefault="00C42506" w:rsidP="00C42506">
            <w:pPr>
              <w:pStyle w:val="ENoteTableText"/>
            </w:pPr>
          </w:p>
        </w:tc>
        <w:tc>
          <w:tcPr>
            <w:tcW w:w="6220" w:type="dxa"/>
            <w:shd w:val="clear" w:color="auto" w:fill="auto"/>
          </w:tcPr>
          <w:p w14:paraId="10711C6F" w14:textId="77777777" w:rsidR="00C42506" w:rsidRDefault="00D71768" w:rsidP="00C42506">
            <w:pPr>
              <w:pStyle w:val="ENoteTableText"/>
            </w:pPr>
            <w:r>
              <w:t xml:space="preserve">rs </w:t>
            </w:r>
            <w:r w:rsidR="00C42506" w:rsidRPr="00C42506">
              <w:t xml:space="preserve">2008 </w:t>
            </w:r>
            <w:r>
              <w:t xml:space="preserve">No </w:t>
            </w:r>
            <w:r w:rsidR="00C42506" w:rsidRPr="00C42506">
              <w:t>1</w:t>
            </w:r>
          </w:p>
        </w:tc>
      </w:tr>
      <w:tr w:rsidR="002B183E" w14:paraId="10711C73" w14:textId="77777777" w:rsidTr="002D1581">
        <w:trPr>
          <w:cantSplit/>
        </w:trPr>
        <w:tc>
          <w:tcPr>
            <w:tcW w:w="2139" w:type="dxa"/>
            <w:shd w:val="clear" w:color="auto" w:fill="auto"/>
          </w:tcPr>
          <w:p w14:paraId="10711C71" w14:textId="77777777" w:rsidR="002B183E" w:rsidRDefault="002B183E" w:rsidP="00C42506">
            <w:pPr>
              <w:pStyle w:val="ENoteTableText"/>
            </w:pPr>
          </w:p>
        </w:tc>
        <w:tc>
          <w:tcPr>
            <w:tcW w:w="6220" w:type="dxa"/>
            <w:shd w:val="clear" w:color="auto" w:fill="auto"/>
          </w:tcPr>
          <w:p w14:paraId="10711C72" w14:textId="77777777" w:rsidR="002B183E" w:rsidRDefault="002B183E">
            <w:pPr>
              <w:pStyle w:val="ENoteTableText"/>
            </w:pPr>
            <w:r>
              <w:t xml:space="preserve">am </w:t>
            </w:r>
            <w:r w:rsidRPr="002B183E">
              <w:t>F2017L00932</w:t>
            </w:r>
          </w:p>
        </w:tc>
      </w:tr>
      <w:tr w:rsidR="00C42506" w14:paraId="10711C76" w14:textId="77777777" w:rsidTr="002D1581">
        <w:trPr>
          <w:cantSplit/>
        </w:trPr>
        <w:tc>
          <w:tcPr>
            <w:tcW w:w="2139" w:type="dxa"/>
            <w:shd w:val="clear" w:color="auto" w:fill="auto"/>
          </w:tcPr>
          <w:p w14:paraId="10711C74" w14:textId="77777777" w:rsidR="00C42506" w:rsidRDefault="00C42506" w:rsidP="00DB0001">
            <w:pPr>
              <w:pStyle w:val="ENoteTableText"/>
              <w:tabs>
                <w:tab w:val="center" w:leader="dot" w:pos="2268"/>
              </w:tabs>
            </w:pPr>
            <w:r>
              <w:t xml:space="preserve">c </w:t>
            </w:r>
            <w:r w:rsidRPr="00C42506">
              <w:t>1.4</w:t>
            </w:r>
            <w:r>
              <w:tab/>
            </w:r>
          </w:p>
        </w:tc>
        <w:tc>
          <w:tcPr>
            <w:tcW w:w="6220" w:type="dxa"/>
            <w:shd w:val="clear" w:color="auto" w:fill="auto"/>
          </w:tcPr>
          <w:p w14:paraId="10711C75" w14:textId="77777777" w:rsidR="00C42506" w:rsidRDefault="00D71768" w:rsidP="00C42506">
            <w:pPr>
              <w:pStyle w:val="ENoteTableText"/>
            </w:pPr>
            <w:r>
              <w:t xml:space="preserve">rs </w:t>
            </w:r>
            <w:r w:rsidR="00C42506" w:rsidRPr="00C42506">
              <w:t xml:space="preserve">1999 </w:t>
            </w:r>
            <w:r>
              <w:t xml:space="preserve">No </w:t>
            </w:r>
            <w:r w:rsidR="00C42506" w:rsidRPr="00C42506">
              <w:t>1</w:t>
            </w:r>
          </w:p>
        </w:tc>
      </w:tr>
      <w:tr w:rsidR="00C42506" w14:paraId="10711C79" w14:textId="77777777" w:rsidTr="002D1581">
        <w:trPr>
          <w:cantSplit/>
        </w:trPr>
        <w:tc>
          <w:tcPr>
            <w:tcW w:w="2139" w:type="dxa"/>
            <w:shd w:val="clear" w:color="auto" w:fill="auto"/>
          </w:tcPr>
          <w:p w14:paraId="10711C77" w14:textId="77777777" w:rsidR="00C42506" w:rsidRDefault="00C42506" w:rsidP="00C42506">
            <w:pPr>
              <w:pStyle w:val="ENoteTableText"/>
            </w:pPr>
          </w:p>
        </w:tc>
        <w:tc>
          <w:tcPr>
            <w:tcW w:w="6220" w:type="dxa"/>
            <w:shd w:val="clear" w:color="auto" w:fill="auto"/>
          </w:tcPr>
          <w:p w14:paraId="10711C78" w14:textId="77777777" w:rsidR="00C42506" w:rsidRDefault="00D71768" w:rsidP="00C42506">
            <w:pPr>
              <w:pStyle w:val="ENoteTableText"/>
            </w:pPr>
            <w:r>
              <w:t xml:space="preserve">am </w:t>
            </w:r>
            <w:r w:rsidR="00C42506" w:rsidRPr="00C42506">
              <w:t xml:space="preserve">2002 </w:t>
            </w:r>
            <w:r>
              <w:t xml:space="preserve">No </w:t>
            </w:r>
            <w:r w:rsidR="00C42506" w:rsidRPr="00C42506">
              <w:t>1</w:t>
            </w:r>
            <w:r w:rsidR="00DB0001">
              <w:t>; 2005 No 1</w:t>
            </w:r>
          </w:p>
        </w:tc>
      </w:tr>
      <w:tr w:rsidR="00C42506" w14:paraId="10711C7C" w14:textId="77777777" w:rsidTr="002D1581">
        <w:trPr>
          <w:cantSplit/>
        </w:trPr>
        <w:tc>
          <w:tcPr>
            <w:tcW w:w="2139" w:type="dxa"/>
            <w:shd w:val="clear" w:color="auto" w:fill="auto"/>
          </w:tcPr>
          <w:p w14:paraId="10711C7A" w14:textId="77777777" w:rsidR="00C42506" w:rsidRDefault="00C42506" w:rsidP="00C42506">
            <w:pPr>
              <w:pStyle w:val="ENoteTableText"/>
            </w:pPr>
          </w:p>
        </w:tc>
        <w:tc>
          <w:tcPr>
            <w:tcW w:w="6220" w:type="dxa"/>
            <w:shd w:val="clear" w:color="auto" w:fill="auto"/>
          </w:tcPr>
          <w:p w14:paraId="10711C7B" w14:textId="77777777" w:rsidR="00C42506" w:rsidRDefault="00D71768" w:rsidP="00C42506">
            <w:pPr>
              <w:pStyle w:val="ENoteTableText"/>
            </w:pPr>
            <w:r>
              <w:t xml:space="preserve">rs </w:t>
            </w:r>
            <w:r w:rsidR="00C42506" w:rsidRPr="00C42506">
              <w:t xml:space="preserve">2008 </w:t>
            </w:r>
            <w:r>
              <w:t xml:space="preserve">No </w:t>
            </w:r>
            <w:r w:rsidR="00C42506" w:rsidRPr="00C42506">
              <w:t>1</w:t>
            </w:r>
          </w:p>
        </w:tc>
      </w:tr>
      <w:tr w:rsidR="00F311CE" w14:paraId="10711C7F" w14:textId="77777777" w:rsidTr="002D1581">
        <w:trPr>
          <w:cantSplit/>
        </w:trPr>
        <w:tc>
          <w:tcPr>
            <w:tcW w:w="2139" w:type="dxa"/>
            <w:shd w:val="clear" w:color="auto" w:fill="auto"/>
          </w:tcPr>
          <w:p w14:paraId="10711C7D" w14:textId="77777777" w:rsidR="00F311CE" w:rsidRDefault="00F311CE" w:rsidP="00C42506">
            <w:pPr>
              <w:pStyle w:val="ENoteTableText"/>
            </w:pPr>
          </w:p>
        </w:tc>
        <w:tc>
          <w:tcPr>
            <w:tcW w:w="6220" w:type="dxa"/>
            <w:shd w:val="clear" w:color="auto" w:fill="auto"/>
          </w:tcPr>
          <w:p w14:paraId="10711C7E" w14:textId="77777777" w:rsidR="00F311CE" w:rsidRDefault="00F311CE" w:rsidP="00C42506">
            <w:pPr>
              <w:pStyle w:val="ENoteTableText"/>
            </w:pPr>
            <w:r>
              <w:t xml:space="preserve">am </w:t>
            </w:r>
            <w:r w:rsidRPr="002B183E">
              <w:t>F2017L00932</w:t>
            </w:r>
          </w:p>
        </w:tc>
      </w:tr>
      <w:tr w:rsidR="00C42506" w14:paraId="10711C82" w14:textId="77777777" w:rsidTr="002D1581">
        <w:trPr>
          <w:cantSplit/>
        </w:trPr>
        <w:tc>
          <w:tcPr>
            <w:tcW w:w="2139" w:type="dxa"/>
            <w:shd w:val="clear" w:color="auto" w:fill="auto"/>
          </w:tcPr>
          <w:p w14:paraId="10711C80" w14:textId="77777777" w:rsidR="00C42506" w:rsidRPr="002612FC" w:rsidRDefault="00C42506" w:rsidP="00C42506">
            <w:pPr>
              <w:pStyle w:val="ENoteTableText"/>
            </w:pPr>
            <w:r w:rsidRPr="00C42506">
              <w:rPr>
                <w:b/>
              </w:rPr>
              <w:t>Division 2</w:t>
            </w:r>
          </w:p>
        </w:tc>
        <w:tc>
          <w:tcPr>
            <w:tcW w:w="6220" w:type="dxa"/>
            <w:shd w:val="clear" w:color="auto" w:fill="auto"/>
          </w:tcPr>
          <w:p w14:paraId="10711C81" w14:textId="77777777" w:rsidR="00C42506" w:rsidRDefault="00C42506" w:rsidP="00C42506">
            <w:pPr>
              <w:pStyle w:val="ENoteTableText"/>
            </w:pPr>
          </w:p>
        </w:tc>
      </w:tr>
      <w:tr w:rsidR="00C42506" w14:paraId="10711C85" w14:textId="77777777" w:rsidTr="002D1581">
        <w:trPr>
          <w:cantSplit/>
        </w:trPr>
        <w:tc>
          <w:tcPr>
            <w:tcW w:w="2139" w:type="dxa"/>
            <w:shd w:val="clear" w:color="auto" w:fill="auto"/>
          </w:tcPr>
          <w:p w14:paraId="10711C83" w14:textId="77777777" w:rsidR="00C42506" w:rsidRDefault="00DB0001" w:rsidP="00C42506">
            <w:pPr>
              <w:pStyle w:val="ENoteTableText"/>
              <w:tabs>
                <w:tab w:val="center" w:leader="dot" w:pos="2268"/>
              </w:tabs>
            </w:pPr>
            <w:r>
              <w:t>Division 2</w:t>
            </w:r>
            <w:r>
              <w:tab/>
            </w:r>
          </w:p>
        </w:tc>
        <w:tc>
          <w:tcPr>
            <w:tcW w:w="6220" w:type="dxa"/>
            <w:shd w:val="clear" w:color="auto" w:fill="auto"/>
          </w:tcPr>
          <w:p w14:paraId="10711C84" w14:textId="77777777" w:rsidR="00C42506" w:rsidRDefault="00DB0001">
            <w:pPr>
              <w:pStyle w:val="ENoteTableText"/>
            </w:pPr>
            <w:r>
              <w:t xml:space="preserve">rs </w:t>
            </w:r>
            <w:r w:rsidRPr="002B183E">
              <w:t>F2017L00932</w:t>
            </w:r>
          </w:p>
        </w:tc>
      </w:tr>
      <w:tr w:rsidR="00DB0001" w14:paraId="10711C88" w14:textId="77777777" w:rsidTr="002D1581">
        <w:trPr>
          <w:cantSplit/>
        </w:trPr>
        <w:tc>
          <w:tcPr>
            <w:tcW w:w="2139" w:type="dxa"/>
            <w:shd w:val="clear" w:color="auto" w:fill="auto"/>
          </w:tcPr>
          <w:p w14:paraId="10711C86" w14:textId="77777777" w:rsidR="00DB0001" w:rsidRDefault="00DB0001" w:rsidP="00DB0001">
            <w:pPr>
              <w:pStyle w:val="ENoteTableText"/>
              <w:tabs>
                <w:tab w:val="center" w:leader="dot" w:pos="2268"/>
              </w:tabs>
            </w:pPr>
            <w:r>
              <w:t xml:space="preserve">c </w:t>
            </w:r>
            <w:r w:rsidRPr="00C42506">
              <w:t>1.5</w:t>
            </w:r>
            <w:r>
              <w:tab/>
            </w:r>
          </w:p>
        </w:tc>
        <w:tc>
          <w:tcPr>
            <w:tcW w:w="6220" w:type="dxa"/>
            <w:shd w:val="clear" w:color="auto" w:fill="auto"/>
          </w:tcPr>
          <w:p w14:paraId="10711C87" w14:textId="77777777" w:rsidR="00DB0001" w:rsidRDefault="00DB0001">
            <w:pPr>
              <w:pStyle w:val="ENoteTableText"/>
            </w:pPr>
            <w:r>
              <w:t xml:space="preserve">rs </w:t>
            </w:r>
            <w:r w:rsidRPr="00C42506">
              <w:t xml:space="preserve">1999 </w:t>
            </w:r>
            <w:r>
              <w:t xml:space="preserve">No </w:t>
            </w:r>
            <w:r w:rsidRPr="00C42506">
              <w:t>1</w:t>
            </w:r>
          </w:p>
        </w:tc>
      </w:tr>
      <w:tr w:rsidR="00DB0001" w14:paraId="10711C8B" w14:textId="77777777" w:rsidTr="002D1581">
        <w:trPr>
          <w:cantSplit/>
        </w:trPr>
        <w:tc>
          <w:tcPr>
            <w:tcW w:w="2139" w:type="dxa"/>
            <w:shd w:val="clear" w:color="auto" w:fill="auto"/>
          </w:tcPr>
          <w:p w14:paraId="10711C89" w14:textId="77777777" w:rsidR="00DB0001" w:rsidRDefault="00DB0001" w:rsidP="00C42506">
            <w:pPr>
              <w:pStyle w:val="ENoteTableText"/>
              <w:tabs>
                <w:tab w:val="center" w:leader="dot" w:pos="2268"/>
              </w:tabs>
            </w:pPr>
          </w:p>
        </w:tc>
        <w:tc>
          <w:tcPr>
            <w:tcW w:w="6220" w:type="dxa"/>
            <w:shd w:val="clear" w:color="auto" w:fill="auto"/>
          </w:tcPr>
          <w:p w14:paraId="10711C8A" w14:textId="77777777" w:rsidR="00DB0001" w:rsidRDefault="00DB0001" w:rsidP="00C42506">
            <w:pPr>
              <w:pStyle w:val="ENoteTableText"/>
            </w:pPr>
            <w:r>
              <w:t>am 2005 No 1</w:t>
            </w:r>
          </w:p>
        </w:tc>
      </w:tr>
      <w:tr w:rsidR="00DB0001" w14:paraId="10711C8E" w14:textId="77777777" w:rsidTr="002D1581">
        <w:trPr>
          <w:cantSplit/>
        </w:trPr>
        <w:tc>
          <w:tcPr>
            <w:tcW w:w="2139" w:type="dxa"/>
            <w:shd w:val="clear" w:color="auto" w:fill="auto"/>
          </w:tcPr>
          <w:p w14:paraId="10711C8C" w14:textId="77777777" w:rsidR="00DB0001" w:rsidRDefault="00DB0001" w:rsidP="00C42506">
            <w:pPr>
              <w:pStyle w:val="ENoteTableText"/>
              <w:tabs>
                <w:tab w:val="center" w:leader="dot" w:pos="2268"/>
              </w:tabs>
            </w:pPr>
          </w:p>
        </w:tc>
        <w:tc>
          <w:tcPr>
            <w:tcW w:w="6220" w:type="dxa"/>
            <w:shd w:val="clear" w:color="auto" w:fill="auto"/>
          </w:tcPr>
          <w:p w14:paraId="10711C8D" w14:textId="77777777" w:rsidR="00DB0001" w:rsidRDefault="00DB0001" w:rsidP="00C42506">
            <w:pPr>
              <w:pStyle w:val="ENoteTableText"/>
            </w:pPr>
            <w:r>
              <w:t>rs 2008 No 1;</w:t>
            </w:r>
            <w:r w:rsidR="000F3C39">
              <w:t xml:space="preserve"> </w:t>
            </w:r>
            <w:r w:rsidRPr="002B183E">
              <w:t>F2017L00932</w:t>
            </w:r>
          </w:p>
        </w:tc>
      </w:tr>
      <w:tr w:rsidR="00DB0001" w:rsidDel="00DB0001" w14:paraId="10711C91" w14:textId="77777777" w:rsidTr="002D1581">
        <w:trPr>
          <w:cantSplit/>
        </w:trPr>
        <w:tc>
          <w:tcPr>
            <w:tcW w:w="2139" w:type="dxa"/>
            <w:shd w:val="clear" w:color="auto" w:fill="auto"/>
          </w:tcPr>
          <w:p w14:paraId="10711C8F" w14:textId="77777777" w:rsidR="00DB0001" w:rsidRPr="00DB0001" w:rsidDel="00DB0001" w:rsidRDefault="00DB0001" w:rsidP="00C42506">
            <w:pPr>
              <w:pStyle w:val="ENoteTableText"/>
              <w:rPr>
                <w:b/>
              </w:rPr>
            </w:pPr>
            <w:r w:rsidRPr="00DB0001">
              <w:rPr>
                <w:b/>
              </w:rPr>
              <w:t>Division</w:t>
            </w:r>
            <w:r>
              <w:rPr>
                <w:b/>
              </w:rPr>
              <w:t xml:space="preserve"> 2A</w:t>
            </w:r>
          </w:p>
        </w:tc>
        <w:tc>
          <w:tcPr>
            <w:tcW w:w="6220" w:type="dxa"/>
            <w:shd w:val="clear" w:color="auto" w:fill="auto"/>
          </w:tcPr>
          <w:p w14:paraId="10711C90" w14:textId="77777777" w:rsidR="00DB0001" w:rsidDel="00DB0001" w:rsidRDefault="00DB0001" w:rsidP="00C42506">
            <w:pPr>
              <w:pStyle w:val="ENoteTableText"/>
            </w:pPr>
          </w:p>
        </w:tc>
      </w:tr>
      <w:tr w:rsidR="00DB0001" w14:paraId="10711C94" w14:textId="77777777" w:rsidTr="002D1581">
        <w:trPr>
          <w:cantSplit/>
        </w:trPr>
        <w:tc>
          <w:tcPr>
            <w:tcW w:w="2139" w:type="dxa"/>
            <w:shd w:val="clear" w:color="auto" w:fill="auto"/>
          </w:tcPr>
          <w:p w14:paraId="10711C92" w14:textId="77777777" w:rsidR="00DB0001" w:rsidRDefault="00DB0001" w:rsidP="00C42506">
            <w:pPr>
              <w:pStyle w:val="ENoteTableText"/>
              <w:tabs>
                <w:tab w:val="center" w:leader="dot" w:pos="2268"/>
              </w:tabs>
            </w:pPr>
            <w:r>
              <w:t>Division 2A</w:t>
            </w:r>
            <w:r>
              <w:tab/>
            </w:r>
          </w:p>
        </w:tc>
        <w:tc>
          <w:tcPr>
            <w:tcW w:w="6220" w:type="dxa"/>
            <w:shd w:val="clear" w:color="auto" w:fill="auto"/>
          </w:tcPr>
          <w:p w14:paraId="10711C93" w14:textId="77777777" w:rsidR="00DB0001" w:rsidRDefault="00DB0001" w:rsidP="00C42506">
            <w:pPr>
              <w:pStyle w:val="ENoteTableText"/>
            </w:pPr>
            <w:r>
              <w:t xml:space="preserve">ad </w:t>
            </w:r>
            <w:r w:rsidRPr="002B183E">
              <w:t>F2017L00932</w:t>
            </w:r>
          </w:p>
        </w:tc>
      </w:tr>
      <w:tr w:rsidR="00DB0001" w14:paraId="10711C97" w14:textId="77777777" w:rsidTr="002D1581">
        <w:trPr>
          <w:cantSplit/>
        </w:trPr>
        <w:tc>
          <w:tcPr>
            <w:tcW w:w="2139" w:type="dxa"/>
            <w:shd w:val="clear" w:color="auto" w:fill="auto"/>
          </w:tcPr>
          <w:p w14:paraId="10711C95" w14:textId="77777777" w:rsidR="00DB0001" w:rsidRPr="00DB0001" w:rsidRDefault="00DB0001" w:rsidP="00C42506">
            <w:pPr>
              <w:pStyle w:val="ENoteTableText"/>
              <w:tabs>
                <w:tab w:val="center" w:leader="dot" w:pos="2268"/>
              </w:tabs>
              <w:rPr>
                <w:b/>
              </w:rPr>
            </w:pPr>
            <w:r>
              <w:rPr>
                <w:b/>
              </w:rPr>
              <w:t>Subdivision 1</w:t>
            </w:r>
          </w:p>
        </w:tc>
        <w:tc>
          <w:tcPr>
            <w:tcW w:w="6220" w:type="dxa"/>
            <w:shd w:val="clear" w:color="auto" w:fill="auto"/>
          </w:tcPr>
          <w:p w14:paraId="10711C96" w14:textId="77777777" w:rsidR="00DB0001" w:rsidRDefault="00DB0001" w:rsidP="00C42506">
            <w:pPr>
              <w:pStyle w:val="ENoteTableText"/>
            </w:pPr>
          </w:p>
        </w:tc>
      </w:tr>
      <w:tr w:rsidR="00DB0001" w14:paraId="10711C9A" w14:textId="77777777" w:rsidTr="002D1581">
        <w:trPr>
          <w:cantSplit/>
        </w:trPr>
        <w:tc>
          <w:tcPr>
            <w:tcW w:w="2139" w:type="dxa"/>
            <w:shd w:val="clear" w:color="auto" w:fill="auto"/>
          </w:tcPr>
          <w:p w14:paraId="10711C98" w14:textId="77777777" w:rsidR="00DB0001" w:rsidRDefault="00DB0001" w:rsidP="00DB0001">
            <w:pPr>
              <w:pStyle w:val="ENoteTableText"/>
              <w:tabs>
                <w:tab w:val="center" w:leader="dot" w:pos="2268"/>
              </w:tabs>
            </w:pPr>
            <w:r>
              <w:t xml:space="preserve">c </w:t>
            </w:r>
            <w:r w:rsidRPr="00C42506">
              <w:t>1.6</w:t>
            </w:r>
            <w:r>
              <w:tab/>
            </w:r>
          </w:p>
        </w:tc>
        <w:tc>
          <w:tcPr>
            <w:tcW w:w="6220" w:type="dxa"/>
            <w:shd w:val="clear" w:color="auto" w:fill="auto"/>
          </w:tcPr>
          <w:p w14:paraId="10711C99" w14:textId="77777777" w:rsidR="00DB0001" w:rsidRDefault="00DB0001" w:rsidP="00DB0001">
            <w:pPr>
              <w:pStyle w:val="ENoteTableText"/>
            </w:pPr>
            <w:r>
              <w:t xml:space="preserve">rs </w:t>
            </w:r>
            <w:r w:rsidRPr="00C42506">
              <w:t xml:space="preserve">1999 </w:t>
            </w:r>
            <w:r>
              <w:t xml:space="preserve">No </w:t>
            </w:r>
            <w:r w:rsidRPr="00C42506">
              <w:t>1</w:t>
            </w:r>
          </w:p>
        </w:tc>
      </w:tr>
      <w:tr w:rsidR="00DB0001" w14:paraId="10711C9D" w14:textId="77777777" w:rsidTr="002D1581">
        <w:trPr>
          <w:cantSplit/>
        </w:trPr>
        <w:tc>
          <w:tcPr>
            <w:tcW w:w="2139" w:type="dxa"/>
            <w:shd w:val="clear" w:color="auto" w:fill="auto"/>
          </w:tcPr>
          <w:p w14:paraId="10711C9B" w14:textId="77777777" w:rsidR="00DB0001" w:rsidRDefault="00DB0001" w:rsidP="00C42506">
            <w:pPr>
              <w:pStyle w:val="ENoteTableText"/>
            </w:pPr>
          </w:p>
        </w:tc>
        <w:tc>
          <w:tcPr>
            <w:tcW w:w="6220" w:type="dxa"/>
            <w:shd w:val="clear" w:color="auto" w:fill="auto"/>
          </w:tcPr>
          <w:p w14:paraId="10711C9C" w14:textId="77777777" w:rsidR="00DB0001" w:rsidRDefault="00DB0001" w:rsidP="00C42506">
            <w:pPr>
              <w:pStyle w:val="ENoteTableText"/>
            </w:pPr>
            <w:r>
              <w:t xml:space="preserve">am </w:t>
            </w:r>
            <w:r w:rsidRPr="00C42506">
              <w:t xml:space="preserve">2002 </w:t>
            </w:r>
            <w:r>
              <w:t xml:space="preserve">No </w:t>
            </w:r>
            <w:r w:rsidRPr="00C42506">
              <w:t xml:space="preserve">1; 2005 </w:t>
            </w:r>
            <w:r>
              <w:t xml:space="preserve">No </w:t>
            </w:r>
            <w:r w:rsidRPr="00C42506">
              <w:t>1</w:t>
            </w:r>
          </w:p>
        </w:tc>
      </w:tr>
      <w:tr w:rsidR="00DB0001" w14:paraId="10711CA0" w14:textId="77777777" w:rsidTr="002D1581">
        <w:trPr>
          <w:cantSplit/>
        </w:trPr>
        <w:tc>
          <w:tcPr>
            <w:tcW w:w="2139" w:type="dxa"/>
            <w:shd w:val="clear" w:color="auto" w:fill="auto"/>
          </w:tcPr>
          <w:p w14:paraId="10711C9E" w14:textId="77777777" w:rsidR="00DB0001" w:rsidRDefault="00DB0001" w:rsidP="00C42506">
            <w:pPr>
              <w:pStyle w:val="ENoteTableText"/>
            </w:pPr>
          </w:p>
        </w:tc>
        <w:tc>
          <w:tcPr>
            <w:tcW w:w="6220" w:type="dxa"/>
            <w:shd w:val="clear" w:color="auto" w:fill="auto"/>
          </w:tcPr>
          <w:p w14:paraId="10711C9F" w14:textId="77777777" w:rsidR="00DB0001" w:rsidRDefault="00DB0001" w:rsidP="00C42506">
            <w:pPr>
              <w:pStyle w:val="ENoteTableText"/>
            </w:pPr>
            <w:r>
              <w:t xml:space="preserve">rs </w:t>
            </w:r>
            <w:r w:rsidRPr="00C42506">
              <w:t xml:space="preserve">2008 </w:t>
            </w:r>
            <w:r>
              <w:t xml:space="preserve">No </w:t>
            </w:r>
            <w:r w:rsidRPr="00C42506">
              <w:t>1</w:t>
            </w:r>
            <w:r>
              <w:t xml:space="preserve">; </w:t>
            </w:r>
            <w:r w:rsidRPr="002B183E">
              <w:t>F2017L00932</w:t>
            </w:r>
          </w:p>
        </w:tc>
      </w:tr>
      <w:tr w:rsidR="00DB0001" w14:paraId="10711CA3" w14:textId="77777777" w:rsidTr="002D1581">
        <w:trPr>
          <w:cantSplit/>
        </w:trPr>
        <w:tc>
          <w:tcPr>
            <w:tcW w:w="2139" w:type="dxa"/>
            <w:shd w:val="clear" w:color="auto" w:fill="auto"/>
          </w:tcPr>
          <w:p w14:paraId="10711CA1" w14:textId="77777777" w:rsidR="00DB0001" w:rsidRDefault="00DB0001" w:rsidP="00DB0001">
            <w:pPr>
              <w:pStyle w:val="ENoteTableText"/>
              <w:tabs>
                <w:tab w:val="center" w:leader="dot" w:pos="2268"/>
              </w:tabs>
            </w:pPr>
            <w:r>
              <w:t xml:space="preserve">c </w:t>
            </w:r>
            <w:r w:rsidRPr="00C42506">
              <w:t>1.7</w:t>
            </w:r>
            <w:r>
              <w:tab/>
            </w:r>
          </w:p>
        </w:tc>
        <w:tc>
          <w:tcPr>
            <w:tcW w:w="6220" w:type="dxa"/>
            <w:shd w:val="clear" w:color="auto" w:fill="auto"/>
          </w:tcPr>
          <w:p w14:paraId="10711CA2" w14:textId="77777777" w:rsidR="00DB0001" w:rsidRDefault="00DB0001" w:rsidP="00C42506">
            <w:pPr>
              <w:pStyle w:val="ENoteTableText"/>
            </w:pPr>
            <w:r>
              <w:t xml:space="preserve">rs </w:t>
            </w:r>
            <w:r w:rsidRPr="00C42506">
              <w:t xml:space="preserve">1999 </w:t>
            </w:r>
            <w:r>
              <w:t xml:space="preserve">No </w:t>
            </w:r>
            <w:r w:rsidRPr="00C42506">
              <w:t>1</w:t>
            </w:r>
          </w:p>
        </w:tc>
      </w:tr>
      <w:tr w:rsidR="00DB0001" w14:paraId="10711CA6" w14:textId="77777777" w:rsidTr="002D1581">
        <w:trPr>
          <w:cantSplit/>
        </w:trPr>
        <w:tc>
          <w:tcPr>
            <w:tcW w:w="2139" w:type="dxa"/>
            <w:shd w:val="clear" w:color="auto" w:fill="auto"/>
          </w:tcPr>
          <w:p w14:paraId="10711CA4" w14:textId="77777777" w:rsidR="00DB0001" w:rsidRDefault="00DB0001" w:rsidP="00C42506">
            <w:pPr>
              <w:pStyle w:val="ENoteTableText"/>
            </w:pPr>
          </w:p>
        </w:tc>
        <w:tc>
          <w:tcPr>
            <w:tcW w:w="6220" w:type="dxa"/>
            <w:shd w:val="clear" w:color="auto" w:fill="auto"/>
          </w:tcPr>
          <w:p w14:paraId="10711CA5" w14:textId="77777777" w:rsidR="00DB0001" w:rsidRDefault="00DB0001" w:rsidP="00C42506">
            <w:pPr>
              <w:pStyle w:val="ENoteTableText"/>
            </w:pPr>
            <w:r>
              <w:t xml:space="preserve">am </w:t>
            </w:r>
            <w:r w:rsidRPr="00C42506">
              <w:t xml:space="preserve">2002 </w:t>
            </w:r>
            <w:r>
              <w:t xml:space="preserve">No </w:t>
            </w:r>
            <w:r w:rsidRPr="00C42506">
              <w:t xml:space="preserve">1; 2005 </w:t>
            </w:r>
            <w:r>
              <w:t xml:space="preserve">No </w:t>
            </w:r>
            <w:r w:rsidRPr="00C42506">
              <w:t>1</w:t>
            </w:r>
          </w:p>
        </w:tc>
      </w:tr>
      <w:tr w:rsidR="00DB0001" w14:paraId="10711CA9" w14:textId="77777777" w:rsidTr="002D1581">
        <w:trPr>
          <w:cantSplit/>
        </w:trPr>
        <w:tc>
          <w:tcPr>
            <w:tcW w:w="2139" w:type="dxa"/>
            <w:shd w:val="clear" w:color="auto" w:fill="auto"/>
          </w:tcPr>
          <w:p w14:paraId="10711CA7" w14:textId="77777777" w:rsidR="00DB0001" w:rsidRDefault="00DB0001" w:rsidP="00C42506">
            <w:pPr>
              <w:pStyle w:val="ENoteTableText"/>
            </w:pPr>
          </w:p>
        </w:tc>
        <w:tc>
          <w:tcPr>
            <w:tcW w:w="6220" w:type="dxa"/>
            <w:shd w:val="clear" w:color="auto" w:fill="auto"/>
          </w:tcPr>
          <w:p w14:paraId="10711CA8" w14:textId="77777777" w:rsidR="00DB0001" w:rsidRDefault="00DB0001" w:rsidP="00DB0001">
            <w:pPr>
              <w:pStyle w:val="ENoteTableText"/>
            </w:pPr>
            <w:r>
              <w:t xml:space="preserve">rs </w:t>
            </w:r>
            <w:r w:rsidRPr="00C42506">
              <w:t xml:space="preserve">2008 </w:t>
            </w:r>
            <w:r>
              <w:t xml:space="preserve">No </w:t>
            </w:r>
            <w:r w:rsidRPr="00C42506">
              <w:t>1</w:t>
            </w:r>
          </w:p>
        </w:tc>
      </w:tr>
      <w:tr w:rsidR="00DB0001" w14:paraId="10711CAC" w14:textId="77777777" w:rsidTr="002D1581">
        <w:trPr>
          <w:cantSplit/>
        </w:trPr>
        <w:tc>
          <w:tcPr>
            <w:tcW w:w="2139" w:type="dxa"/>
            <w:shd w:val="clear" w:color="auto" w:fill="auto"/>
          </w:tcPr>
          <w:p w14:paraId="10711CAA" w14:textId="77777777" w:rsidR="00DB0001" w:rsidRDefault="00DB0001" w:rsidP="00C42506">
            <w:pPr>
              <w:pStyle w:val="ENoteTableText"/>
            </w:pPr>
          </w:p>
        </w:tc>
        <w:tc>
          <w:tcPr>
            <w:tcW w:w="6220" w:type="dxa"/>
            <w:shd w:val="clear" w:color="auto" w:fill="auto"/>
          </w:tcPr>
          <w:p w14:paraId="10711CAB" w14:textId="77777777" w:rsidR="00DB0001" w:rsidRDefault="00DB0001" w:rsidP="00DB0001">
            <w:pPr>
              <w:pStyle w:val="ENoteTableText"/>
            </w:pPr>
            <w:r>
              <w:t xml:space="preserve">rep </w:t>
            </w:r>
            <w:r w:rsidRPr="002B183E">
              <w:t>F2017L00932</w:t>
            </w:r>
          </w:p>
        </w:tc>
      </w:tr>
      <w:tr w:rsidR="00CE4E72" w:rsidDel="00DB0001" w14:paraId="10711CAF" w14:textId="77777777" w:rsidTr="002D1581">
        <w:trPr>
          <w:cantSplit/>
        </w:trPr>
        <w:tc>
          <w:tcPr>
            <w:tcW w:w="2139" w:type="dxa"/>
            <w:shd w:val="clear" w:color="auto" w:fill="auto"/>
          </w:tcPr>
          <w:p w14:paraId="10711CAD" w14:textId="77777777" w:rsidR="00CE4E72" w:rsidRPr="009C4A4B" w:rsidDel="00DB0001" w:rsidRDefault="00CE4E72" w:rsidP="00C42506">
            <w:pPr>
              <w:pStyle w:val="ENoteTableText"/>
              <w:rPr>
                <w:b/>
              </w:rPr>
            </w:pPr>
            <w:r>
              <w:rPr>
                <w:b/>
              </w:rPr>
              <w:t>Subdivision 2</w:t>
            </w:r>
          </w:p>
        </w:tc>
        <w:tc>
          <w:tcPr>
            <w:tcW w:w="6220" w:type="dxa"/>
            <w:shd w:val="clear" w:color="auto" w:fill="auto"/>
          </w:tcPr>
          <w:p w14:paraId="10711CAE" w14:textId="77777777" w:rsidR="00CE4E72" w:rsidDel="00DB0001" w:rsidRDefault="00CE4E72" w:rsidP="00C42506">
            <w:pPr>
              <w:pStyle w:val="ENoteTableText"/>
            </w:pPr>
          </w:p>
        </w:tc>
      </w:tr>
      <w:tr w:rsidR="00CE4E72" w14:paraId="10711CB2" w14:textId="77777777" w:rsidTr="002D1581">
        <w:trPr>
          <w:cantSplit/>
        </w:trPr>
        <w:tc>
          <w:tcPr>
            <w:tcW w:w="2139" w:type="dxa"/>
            <w:shd w:val="clear" w:color="auto" w:fill="auto"/>
          </w:tcPr>
          <w:p w14:paraId="10711CB0" w14:textId="77777777" w:rsidR="00CE4E72" w:rsidRDefault="00CE4E72" w:rsidP="00DB0001">
            <w:pPr>
              <w:pStyle w:val="ENoteTableText"/>
              <w:tabs>
                <w:tab w:val="center" w:leader="dot" w:pos="2268"/>
              </w:tabs>
            </w:pPr>
            <w:r>
              <w:t>c 1.7A</w:t>
            </w:r>
            <w:r>
              <w:tab/>
            </w:r>
          </w:p>
        </w:tc>
        <w:tc>
          <w:tcPr>
            <w:tcW w:w="6220" w:type="dxa"/>
            <w:shd w:val="clear" w:color="auto" w:fill="auto"/>
          </w:tcPr>
          <w:p w14:paraId="10711CB1" w14:textId="77777777" w:rsidR="00CE4E72" w:rsidRDefault="00CE4E72" w:rsidP="00C42506">
            <w:pPr>
              <w:pStyle w:val="ENoteTableText"/>
            </w:pPr>
            <w:r>
              <w:t xml:space="preserve">ad </w:t>
            </w:r>
            <w:r w:rsidRPr="002B183E">
              <w:t>F2017L00932</w:t>
            </w:r>
          </w:p>
        </w:tc>
      </w:tr>
      <w:tr w:rsidR="00CE4E72" w14:paraId="10711CB5" w14:textId="77777777" w:rsidTr="002D1581">
        <w:trPr>
          <w:cantSplit/>
        </w:trPr>
        <w:tc>
          <w:tcPr>
            <w:tcW w:w="2139" w:type="dxa"/>
            <w:shd w:val="clear" w:color="auto" w:fill="auto"/>
          </w:tcPr>
          <w:p w14:paraId="10711CB3" w14:textId="77777777" w:rsidR="00CE4E72" w:rsidRDefault="00CE4E72" w:rsidP="00C20C2E">
            <w:pPr>
              <w:pStyle w:val="ENoteTableText"/>
              <w:tabs>
                <w:tab w:val="center" w:leader="dot" w:pos="2268"/>
              </w:tabs>
            </w:pPr>
            <w:r>
              <w:t>c 1.7B</w:t>
            </w:r>
            <w:r>
              <w:tab/>
            </w:r>
          </w:p>
        </w:tc>
        <w:tc>
          <w:tcPr>
            <w:tcW w:w="6220" w:type="dxa"/>
            <w:shd w:val="clear" w:color="auto" w:fill="auto"/>
          </w:tcPr>
          <w:p w14:paraId="10711CB4" w14:textId="77777777" w:rsidR="00CE4E72" w:rsidRDefault="00CE4E72" w:rsidP="00C20C2E">
            <w:pPr>
              <w:pStyle w:val="ENoteTableText"/>
            </w:pPr>
            <w:r>
              <w:t xml:space="preserve">ad </w:t>
            </w:r>
            <w:r w:rsidRPr="002B183E">
              <w:t>F2017L00932</w:t>
            </w:r>
          </w:p>
        </w:tc>
      </w:tr>
      <w:tr w:rsidR="00CE4E72" w14:paraId="10711CB8" w14:textId="77777777" w:rsidTr="002D1581">
        <w:trPr>
          <w:cantSplit/>
        </w:trPr>
        <w:tc>
          <w:tcPr>
            <w:tcW w:w="2139" w:type="dxa"/>
            <w:shd w:val="clear" w:color="auto" w:fill="auto"/>
          </w:tcPr>
          <w:p w14:paraId="10711CB6" w14:textId="77777777" w:rsidR="00CE4E72" w:rsidRDefault="00CE4E72" w:rsidP="00C20C2E">
            <w:pPr>
              <w:pStyle w:val="ENoteTableText"/>
              <w:tabs>
                <w:tab w:val="center" w:leader="dot" w:pos="2268"/>
              </w:tabs>
            </w:pPr>
            <w:r>
              <w:t>c 1.7C</w:t>
            </w:r>
            <w:r>
              <w:tab/>
            </w:r>
          </w:p>
        </w:tc>
        <w:tc>
          <w:tcPr>
            <w:tcW w:w="6220" w:type="dxa"/>
            <w:shd w:val="clear" w:color="auto" w:fill="auto"/>
          </w:tcPr>
          <w:p w14:paraId="10711CB7" w14:textId="77777777" w:rsidR="00CE4E72" w:rsidRDefault="00CE4E72" w:rsidP="00C20C2E">
            <w:pPr>
              <w:pStyle w:val="ENoteTableText"/>
            </w:pPr>
            <w:r>
              <w:t xml:space="preserve">ad </w:t>
            </w:r>
            <w:r w:rsidRPr="002B183E">
              <w:t>F2017L00932</w:t>
            </w:r>
          </w:p>
        </w:tc>
      </w:tr>
      <w:tr w:rsidR="00DB0001" w14:paraId="10711CBB" w14:textId="77777777" w:rsidTr="002D1581">
        <w:trPr>
          <w:cantSplit/>
        </w:trPr>
        <w:tc>
          <w:tcPr>
            <w:tcW w:w="2139" w:type="dxa"/>
            <w:shd w:val="clear" w:color="auto" w:fill="auto"/>
          </w:tcPr>
          <w:p w14:paraId="10711CB9" w14:textId="77777777" w:rsidR="00DB0001" w:rsidRDefault="00DB0001" w:rsidP="00DB0001">
            <w:pPr>
              <w:pStyle w:val="ENoteTableText"/>
              <w:tabs>
                <w:tab w:val="center" w:leader="dot" w:pos="2268"/>
              </w:tabs>
            </w:pPr>
            <w:r>
              <w:t xml:space="preserve">c </w:t>
            </w:r>
            <w:r w:rsidRPr="00C42506">
              <w:t>1.8</w:t>
            </w:r>
            <w:r>
              <w:tab/>
            </w:r>
          </w:p>
        </w:tc>
        <w:tc>
          <w:tcPr>
            <w:tcW w:w="6220" w:type="dxa"/>
            <w:shd w:val="clear" w:color="auto" w:fill="auto"/>
          </w:tcPr>
          <w:p w14:paraId="10711CBA" w14:textId="77777777" w:rsidR="00DB0001" w:rsidRDefault="00DB0001">
            <w:pPr>
              <w:pStyle w:val="ENoteTableText"/>
            </w:pPr>
            <w:r>
              <w:t xml:space="preserve">rs </w:t>
            </w:r>
            <w:r w:rsidRPr="00C42506">
              <w:t xml:space="preserve">1999 </w:t>
            </w:r>
            <w:r>
              <w:t xml:space="preserve">No </w:t>
            </w:r>
            <w:r w:rsidRPr="00C42506">
              <w:t>1</w:t>
            </w:r>
          </w:p>
        </w:tc>
      </w:tr>
      <w:tr w:rsidR="00CE4E72" w14:paraId="10711CBE" w14:textId="77777777" w:rsidTr="002D1581">
        <w:trPr>
          <w:cantSplit/>
        </w:trPr>
        <w:tc>
          <w:tcPr>
            <w:tcW w:w="2139" w:type="dxa"/>
            <w:shd w:val="clear" w:color="auto" w:fill="auto"/>
          </w:tcPr>
          <w:p w14:paraId="10711CBC" w14:textId="77777777" w:rsidR="00CE4E72" w:rsidRDefault="00CE4E72" w:rsidP="00E347BB">
            <w:pPr>
              <w:pStyle w:val="ENoteTableText"/>
              <w:keepNext/>
              <w:tabs>
                <w:tab w:val="center" w:leader="dot" w:pos="2268"/>
              </w:tabs>
            </w:pPr>
          </w:p>
        </w:tc>
        <w:tc>
          <w:tcPr>
            <w:tcW w:w="6220" w:type="dxa"/>
            <w:shd w:val="clear" w:color="auto" w:fill="auto"/>
          </w:tcPr>
          <w:p w14:paraId="10711CBD" w14:textId="77777777" w:rsidR="00CE4E72" w:rsidRDefault="00CE4E72" w:rsidP="00E347BB">
            <w:pPr>
              <w:pStyle w:val="ENoteTableText"/>
              <w:keepNext/>
            </w:pPr>
            <w:r>
              <w:t>am 2005 No 1</w:t>
            </w:r>
          </w:p>
        </w:tc>
      </w:tr>
      <w:tr w:rsidR="00CE4E72" w14:paraId="10711CC1" w14:textId="77777777" w:rsidTr="002D1581">
        <w:trPr>
          <w:cantSplit/>
        </w:trPr>
        <w:tc>
          <w:tcPr>
            <w:tcW w:w="2139" w:type="dxa"/>
            <w:shd w:val="clear" w:color="auto" w:fill="auto"/>
          </w:tcPr>
          <w:p w14:paraId="10711CBF" w14:textId="77777777" w:rsidR="00CE4E72" w:rsidRDefault="00CE4E72" w:rsidP="00E347BB">
            <w:pPr>
              <w:pStyle w:val="ENoteTableText"/>
              <w:keepNext/>
              <w:tabs>
                <w:tab w:val="center" w:leader="dot" w:pos="2268"/>
              </w:tabs>
            </w:pPr>
          </w:p>
        </w:tc>
        <w:tc>
          <w:tcPr>
            <w:tcW w:w="6220" w:type="dxa"/>
            <w:shd w:val="clear" w:color="auto" w:fill="auto"/>
          </w:tcPr>
          <w:p w14:paraId="10711CC0" w14:textId="77777777" w:rsidR="00CE4E72" w:rsidRDefault="00CE4E72" w:rsidP="00E347BB">
            <w:pPr>
              <w:pStyle w:val="ENoteTableText"/>
              <w:keepNext/>
            </w:pPr>
            <w:r>
              <w:t>rs</w:t>
            </w:r>
            <w:r w:rsidRPr="00C42506">
              <w:t xml:space="preserve"> 2008 </w:t>
            </w:r>
            <w:r>
              <w:t xml:space="preserve">No </w:t>
            </w:r>
            <w:r w:rsidRPr="00C42506">
              <w:t>1</w:t>
            </w:r>
          </w:p>
        </w:tc>
      </w:tr>
      <w:tr w:rsidR="00CE4E72" w14:paraId="10711CC4" w14:textId="77777777" w:rsidTr="002D1581">
        <w:trPr>
          <w:cantSplit/>
        </w:trPr>
        <w:tc>
          <w:tcPr>
            <w:tcW w:w="2139" w:type="dxa"/>
            <w:shd w:val="clear" w:color="auto" w:fill="auto"/>
          </w:tcPr>
          <w:p w14:paraId="10711CC2" w14:textId="77777777" w:rsidR="00CE4E72" w:rsidRDefault="00CE4E72" w:rsidP="00DB0001">
            <w:pPr>
              <w:pStyle w:val="ENoteTableText"/>
              <w:tabs>
                <w:tab w:val="center" w:leader="dot" w:pos="2268"/>
              </w:tabs>
            </w:pPr>
          </w:p>
        </w:tc>
        <w:tc>
          <w:tcPr>
            <w:tcW w:w="6220" w:type="dxa"/>
            <w:shd w:val="clear" w:color="auto" w:fill="auto"/>
          </w:tcPr>
          <w:p w14:paraId="10711CC3" w14:textId="77777777" w:rsidR="00CE4E72" w:rsidRDefault="00CE4E72" w:rsidP="00DB0001">
            <w:pPr>
              <w:pStyle w:val="ENoteTableText"/>
            </w:pPr>
            <w:r>
              <w:t xml:space="preserve">rep </w:t>
            </w:r>
            <w:r w:rsidRPr="002B183E">
              <w:t>F2017L00932</w:t>
            </w:r>
          </w:p>
        </w:tc>
      </w:tr>
      <w:tr w:rsidR="00DB0001" w14:paraId="10711CC7" w14:textId="77777777" w:rsidTr="002D1581">
        <w:trPr>
          <w:cantSplit/>
        </w:trPr>
        <w:tc>
          <w:tcPr>
            <w:tcW w:w="2139" w:type="dxa"/>
            <w:shd w:val="clear" w:color="auto" w:fill="auto"/>
          </w:tcPr>
          <w:p w14:paraId="10711CC5" w14:textId="77777777" w:rsidR="00DB0001" w:rsidRPr="003919B0" w:rsidDel="00F67273" w:rsidRDefault="00DB0001" w:rsidP="00C42506">
            <w:pPr>
              <w:pStyle w:val="ENoteTableText"/>
            </w:pPr>
            <w:r w:rsidRPr="00C42506">
              <w:rPr>
                <w:b/>
              </w:rPr>
              <w:t>Subdivision 3</w:t>
            </w:r>
          </w:p>
        </w:tc>
        <w:tc>
          <w:tcPr>
            <w:tcW w:w="6220" w:type="dxa"/>
            <w:shd w:val="clear" w:color="auto" w:fill="auto"/>
          </w:tcPr>
          <w:p w14:paraId="10711CC6" w14:textId="77777777" w:rsidR="00DB0001" w:rsidDel="00F67273" w:rsidRDefault="00DB0001" w:rsidP="00C42506">
            <w:pPr>
              <w:pStyle w:val="ENoteTableText"/>
            </w:pPr>
          </w:p>
        </w:tc>
      </w:tr>
      <w:tr w:rsidR="000F3C39" w14:paraId="10711CCA" w14:textId="77777777" w:rsidTr="002D1581">
        <w:trPr>
          <w:cantSplit/>
        </w:trPr>
        <w:tc>
          <w:tcPr>
            <w:tcW w:w="2139" w:type="dxa"/>
            <w:shd w:val="clear" w:color="auto" w:fill="auto"/>
          </w:tcPr>
          <w:p w14:paraId="10711CC8" w14:textId="77777777" w:rsidR="000F3C39" w:rsidRDefault="000F3C39" w:rsidP="00C42506">
            <w:pPr>
              <w:pStyle w:val="ENoteTableText"/>
              <w:tabs>
                <w:tab w:val="center" w:leader="dot" w:pos="2268"/>
              </w:tabs>
            </w:pPr>
            <w:r>
              <w:t>c 1.8A</w:t>
            </w:r>
            <w:r>
              <w:tab/>
            </w:r>
          </w:p>
        </w:tc>
        <w:tc>
          <w:tcPr>
            <w:tcW w:w="6220" w:type="dxa"/>
            <w:shd w:val="clear" w:color="auto" w:fill="auto"/>
          </w:tcPr>
          <w:p w14:paraId="10711CC9" w14:textId="77777777" w:rsidR="000F3C39" w:rsidRDefault="000F3C39" w:rsidP="000F3C39">
            <w:pPr>
              <w:pStyle w:val="ENoteTableText"/>
            </w:pPr>
            <w:r>
              <w:t xml:space="preserve">ad </w:t>
            </w:r>
            <w:r w:rsidRPr="002B183E">
              <w:t>F2017L00932</w:t>
            </w:r>
          </w:p>
        </w:tc>
      </w:tr>
      <w:tr w:rsidR="000F3C39" w14:paraId="10711CCD" w14:textId="77777777" w:rsidTr="002D1581">
        <w:trPr>
          <w:cantSplit/>
        </w:trPr>
        <w:tc>
          <w:tcPr>
            <w:tcW w:w="2139" w:type="dxa"/>
            <w:shd w:val="clear" w:color="auto" w:fill="auto"/>
          </w:tcPr>
          <w:p w14:paraId="10711CCB" w14:textId="77777777" w:rsidR="000F3C39" w:rsidRDefault="000F3C39" w:rsidP="00C42506">
            <w:pPr>
              <w:pStyle w:val="ENoteTableText"/>
              <w:tabs>
                <w:tab w:val="center" w:leader="dot" w:pos="2268"/>
              </w:tabs>
            </w:pPr>
            <w:r>
              <w:t>c 1.8B</w:t>
            </w:r>
            <w:r>
              <w:tab/>
            </w:r>
          </w:p>
        </w:tc>
        <w:tc>
          <w:tcPr>
            <w:tcW w:w="6220" w:type="dxa"/>
            <w:shd w:val="clear" w:color="auto" w:fill="auto"/>
          </w:tcPr>
          <w:p w14:paraId="10711CCC" w14:textId="77777777" w:rsidR="000F3C39" w:rsidRDefault="000F3C39" w:rsidP="000F3C39">
            <w:pPr>
              <w:pStyle w:val="ENoteTableText"/>
            </w:pPr>
            <w:r>
              <w:t xml:space="preserve">ad </w:t>
            </w:r>
            <w:r w:rsidRPr="002B183E">
              <w:t>F2017L00932</w:t>
            </w:r>
          </w:p>
        </w:tc>
      </w:tr>
      <w:tr w:rsidR="000F3C39" w14:paraId="10711CD0" w14:textId="77777777" w:rsidTr="002D1581">
        <w:trPr>
          <w:cantSplit/>
        </w:trPr>
        <w:tc>
          <w:tcPr>
            <w:tcW w:w="2139" w:type="dxa"/>
            <w:shd w:val="clear" w:color="auto" w:fill="auto"/>
          </w:tcPr>
          <w:p w14:paraId="10711CCE" w14:textId="77777777" w:rsidR="000F3C39" w:rsidRDefault="000F3C39" w:rsidP="00C42506">
            <w:pPr>
              <w:pStyle w:val="ENoteTableText"/>
              <w:tabs>
                <w:tab w:val="center" w:leader="dot" w:pos="2268"/>
              </w:tabs>
            </w:pPr>
            <w:r>
              <w:t>c 1.8C</w:t>
            </w:r>
            <w:r>
              <w:tab/>
            </w:r>
          </w:p>
        </w:tc>
        <w:tc>
          <w:tcPr>
            <w:tcW w:w="6220" w:type="dxa"/>
            <w:shd w:val="clear" w:color="auto" w:fill="auto"/>
          </w:tcPr>
          <w:p w14:paraId="10711CCF" w14:textId="77777777" w:rsidR="000F3C39" w:rsidRDefault="000F3C39" w:rsidP="000F3C39">
            <w:pPr>
              <w:pStyle w:val="ENoteTableText"/>
            </w:pPr>
            <w:r>
              <w:t xml:space="preserve">ad </w:t>
            </w:r>
            <w:r w:rsidRPr="002B183E">
              <w:t>F2017L00932</w:t>
            </w:r>
          </w:p>
        </w:tc>
      </w:tr>
      <w:tr w:rsidR="000F3C39" w14:paraId="10711CD3" w14:textId="77777777" w:rsidTr="002D1581">
        <w:trPr>
          <w:cantSplit/>
        </w:trPr>
        <w:tc>
          <w:tcPr>
            <w:tcW w:w="2139" w:type="dxa"/>
            <w:shd w:val="clear" w:color="auto" w:fill="auto"/>
          </w:tcPr>
          <w:p w14:paraId="10711CD1" w14:textId="77777777" w:rsidR="000F3C39" w:rsidRDefault="000F3C39" w:rsidP="00C20C2E">
            <w:pPr>
              <w:pStyle w:val="ENoteTableText"/>
              <w:tabs>
                <w:tab w:val="center" w:leader="dot" w:pos="2268"/>
              </w:tabs>
            </w:pPr>
            <w:r>
              <w:t xml:space="preserve">c. </w:t>
            </w:r>
            <w:r w:rsidRPr="00C42506">
              <w:t>1.9</w:t>
            </w:r>
            <w:r>
              <w:tab/>
            </w:r>
          </w:p>
        </w:tc>
        <w:tc>
          <w:tcPr>
            <w:tcW w:w="6220" w:type="dxa"/>
            <w:shd w:val="clear" w:color="auto" w:fill="auto"/>
          </w:tcPr>
          <w:p w14:paraId="10711CD2" w14:textId="77777777" w:rsidR="000F3C39" w:rsidRDefault="000F3C39">
            <w:pPr>
              <w:pStyle w:val="ENoteTableText"/>
            </w:pPr>
            <w:r>
              <w:t xml:space="preserve">rs </w:t>
            </w:r>
            <w:r w:rsidRPr="00C42506">
              <w:t xml:space="preserve">1999 </w:t>
            </w:r>
            <w:r>
              <w:t xml:space="preserve">No </w:t>
            </w:r>
            <w:r w:rsidRPr="00C42506">
              <w:t>1</w:t>
            </w:r>
          </w:p>
        </w:tc>
      </w:tr>
      <w:tr w:rsidR="000F3C39" w14:paraId="10711CD6" w14:textId="77777777" w:rsidTr="002D1581">
        <w:trPr>
          <w:cantSplit/>
        </w:trPr>
        <w:tc>
          <w:tcPr>
            <w:tcW w:w="2139" w:type="dxa"/>
            <w:shd w:val="clear" w:color="auto" w:fill="auto"/>
          </w:tcPr>
          <w:p w14:paraId="10711CD4" w14:textId="77777777" w:rsidR="000F3C39" w:rsidRDefault="000F3C39" w:rsidP="00C42506">
            <w:pPr>
              <w:pStyle w:val="ENoteTableText"/>
              <w:tabs>
                <w:tab w:val="center" w:leader="dot" w:pos="2268"/>
              </w:tabs>
            </w:pPr>
          </w:p>
        </w:tc>
        <w:tc>
          <w:tcPr>
            <w:tcW w:w="6220" w:type="dxa"/>
            <w:shd w:val="clear" w:color="auto" w:fill="auto"/>
          </w:tcPr>
          <w:p w14:paraId="10711CD5" w14:textId="77777777" w:rsidR="000F3C39" w:rsidRDefault="000F3C39" w:rsidP="00C42506">
            <w:pPr>
              <w:pStyle w:val="ENoteTableText"/>
            </w:pPr>
            <w:r>
              <w:t>am 2002 No 1; 2005 No 1</w:t>
            </w:r>
          </w:p>
        </w:tc>
      </w:tr>
      <w:tr w:rsidR="000F3C39" w14:paraId="10711CD9" w14:textId="77777777" w:rsidTr="002D1581">
        <w:trPr>
          <w:cantSplit/>
        </w:trPr>
        <w:tc>
          <w:tcPr>
            <w:tcW w:w="2139" w:type="dxa"/>
            <w:shd w:val="clear" w:color="auto" w:fill="auto"/>
          </w:tcPr>
          <w:p w14:paraId="10711CD7" w14:textId="77777777" w:rsidR="000F3C39" w:rsidRDefault="000F3C39" w:rsidP="00C42506">
            <w:pPr>
              <w:pStyle w:val="ENoteTableText"/>
              <w:tabs>
                <w:tab w:val="center" w:leader="dot" w:pos="2268"/>
              </w:tabs>
            </w:pPr>
          </w:p>
        </w:tc>
        <w:tc>
          <w:tcPr>
            <w:tcW w:w="6220" w:type="dxa"/>
            <w:shd w:val="clear" w:color="auto" w:fill="auto"/>
          </w:tcPr>
          <w:p w14:paraId="10711CD8" w14:textId="77777777" w:rsidR="000F3C39" w:rsidRDefault="000F3C39" w:rsidP="00C42506">
            <w:pPr>
              <w:pStyle w:val="ENoteTableText"/>
            </w:pPr>
            <w:r>
              <w:t>rs 2008 No 1</w:t>
            </w:r>
          </w:p>
        </w:tc>
      </w:tr>
      <w:tr w:rsidR="000F3C39" w14:paraId="10711CDC" w14:textId="77777777" w:rsidTr="002D1581">
        <w:trPr>
          <w:cantSplit/>
        </w:trPr>
        <w:tc>
          <w:tcPr>
            <w:tcW w:w="2139" w:type="dxa"/>
            <w:shd w:val="clear" w:color="auto" w:fill="auto"/>
          </w:tcPr>
          <w:p w14:paraId="10711CDA" w14:textId="77777777" w:rsidR="000F3C39" w:rsidRDefault="000F3C39" w:rsidP="00C42506">
            <w:pPr>
              <w:pStyle w:val="ENoteTableText"/>
              <w:tabs>
                <w:tab w:val="center" w:leader="dot" w:pos="2268"/>
              </w:tabs>
            </w:pPr>
          </w:p>
        </w:tc>
        <w:tc>
          <w:tcPr>
            <w:tcW w:w="6220" w:type="dxa"/>
            <w:shd w:val="clear" w:color="auto" w:fill="auto"/>
          </w:tcPr>
          <w:p w14:paraId="10711CDB" w14:textId="77777777" w:rsidR="000F3C39" w:rsidRDefault="000F3C39" w:rsidP="00C42506">
            <w:pPr>
              <w:pStyle w:val="ENoteTableText"/>
            </w:pPr>
            <w:r>
              <w:t xml:space="preserve">rep </w:t>
            </w:r>
            <w:r w:rsidRPr="002B183E">
              <w:t>F2017L00932</w:t>
            </w:r>
          </w:p>
        </w:tc>
      </w:tr>
      <w:tr w:rsidR="000F3C39" w:rsidDel="00CE4E72" w14:paraId="10711CDF" w14:textId="77777777" w:rsidTr="002D1581">
        <w:trPr>
          <w:cantSplit/>
        </w:trPr>
        <w:tc>
          <w:tcPr>
            <w:tcW w:w="2139" w:type="dxa"/>
            <w:shd w:val="clear" w:color="auto" w:fill="auto"/>
          </w:tcPr>
          <w:p w14:paraId="10711CDD" w14:textId="77777777" w:rsidR="000F3C39" w:rsidRPr="009C4A4B" w:rsidDel="00CE4E72" w:rsidRDefault="000F3C39" w:rsidP="00C42506">
            <w:pPr>
              <w:pStyle w:val="ENoteTableText"/>
              <w:rPr>
                <w:b/>
              </w:rPr>
            </w:pPr>
            <w:r>
              <w:rPr>
                <w:b/>
              </w:rPr>
              <w:t>Subdivision 4</w:t>
            </w:r>
          </w:p>
        </w:tc>
        <w:tc>
          <w:tcPr>
            <w:tcW w:w="6220" w:type="dxa"/>
            <w:shd w:val="clear" w:color="auto" w:fill="auto"/>
          </w:tcPr>
          <w:p w14:paraId="10711CDE" w14:textId="77777777" w:rsidR="000F3C39" w:rsidDel="00CE4E72" w:rsidRDefault="000F3C39" w:rsidP="00C42506">
            <w:pPr>
              <w:pStyle w:val="ENoteTableText"/>
            </w:pPr>
          </w:p>
        </w:tc>
      </w:tr>
      <w:tr w:rsidR="000F3C39" w14:paraId="10711CE2" w14:textId="77777777" w:rsidTr="002D1581">
        <w:trPr>
          <w:cantSplit/>
        </w:trPr>
        <w:tc>
          <w:tcPr>
            <w:tcW w:w="2139" w:type="dxa"/>
            <w:shd w:val="clear" w:color="auto" w:fill="auto"/>
          </w:tcPr>
          <w:p w14:paraId="10711CE0" w14:textId="77777777" w:rsidR="000F3C39" w:rsidRDefault="000F3C39" w:rsidP="00C42506">
            <w:pPr>
              <w:pStyle w:val="ENoteTableText"/>
              <w:tabs>
                <w:tab w:val="center" w:leader="dot" w:pos="2268"/>
              </w:tabs>
            </w:pPr>
            <w:r>
              <w:t>c 1.9A</w:t>
            </w:r>
            <w:r>
              <w:tab/>
            </w:r>
          </w:p>
        </w:tc>
        <w:tc>
          <w:tcPr>
            <w:tcW w:w="6220" w:type="dxa"/>
            <w:shd w:val="clear" w:color="auto" w:fill="auto"/>
          </w:tcPr>
          <w:p w14:paraId="10711CE1" w14:textId="77777777" w:rsidR="000F3C39" w:rsidRDefault="000F3C39" w:rsidP="00C42506">
            <w:pPr>
              <w:pStyle w:val="ENoteTableText"/>
            </w:pPr>
            <w:r>
              <w:t xml:space="preserve">ad </w:t>
            </w:r>
            <w:r w:rsidRPr="002B183E">
              <w:t>F2017L00932</w:t>
            </w:r>
          </w:p>
        </w:tc>
      </w:tr>
      <w:tr w:rsidR="000F3C39" w14:paraId="10711CE5" w14:textId="77777777" w:rsidTr="002D1581">
        <w:trPr>
          <w:cantSplit/>
        </w:trPr>
        <w:tc>
          <w:tcPr>
            <w:tcW w:w="2139" w:type="dxa"/>
            <w:shd w:val="clear" w:color="auto" w:fill="auto"/>
          </w:tcPr>
          <w:p w14:paraId="10711CE3" w14:textId="77777777" w:rsidR="000F3C39" w:rsidRDefault="000F3C39" w:rsidP="00C42506">
            <w:pPr>
              <w:pStyle w:val="ENoteTableText"/>
              <w:tabs>
                <w:tab w:val="center" w:leader="dot" w:pos="2268"/>
              </w:tabs>
            </w:pPr>
            <w:r>
              <w:t>c 1.9B</w:t>
            </w:r>
            <w:r>
              <w:tab/>
            </w:r>
          </w:p>
        </w:tc>
        <w:tc>
          <w:tcPr>
            <w:tcW w:w="6220" w:type="dxa"/>
            <w:shd w:val="clear" w:color="auto" w:fill="auto"/>
          </w:tcPr>
          <w:p w14:paraId="10711CE4" w14:textId="77777777" w:rsidR="000F3C39" w:rsidRDefault="000F3C39" w:rsidP="00C42506">
            <w:pPr>
              <w:pStyle w:val="ENoteTableText"/>
            </w:pPr>
            <w:r>
              <w:t xml:space="preserve">ad </w:t>
            </w:r>
            <w:r w:rsidRPr="002B183E">
              <w:t>F2017L00932</w:t>
            </w:r>
          </w:p>
        </w:tc>
      </w:tr>
      <w:tr w:rsidR="000F3C39" w14:paraId="10711CE8" w14:textId="77777777" w:rsidTr="002D1581">
        <w:trPr>
          <w:cantSplit/>
        </w:trPr>
        <w:tc>
          <w:tcPr>
            <w:tcW w:w="2139" w:type="dxa"/>
            <w:shd w:val="clear" w:color="auto" w:fill="auto"/>
          </w:tcPr>
          <w:p w14:paraId="10711CE6" w14:textId="77777777" w:rsidR="000F3C39" w:rsidRDefault="000F3C39" w:rsidP="00C42506">
            <w:pPr>
              <w:pStyle w:val="ENoteTableText"/>
              <w:tabs>
                <w:tab w:val="center" w:leader="dot" w:pos="2268"/>
              </w:tabs>
            </w:pPr>
            <w:r>
              <w:t>c 1.9C</w:t>
            </w:r>
            <w:r>
              <w:tab/>
            </w:r>
          </w:p>
        </w:tc>
        <w:tc>
          <w:tcPr>
            <w:tcW w:w="6220" w:type="dxa"/>
            <w:shd w:val="clear" w:color="auto" w:fill="auto"/>
          </w:tcPr>
          <w:p w14:paraId="10711CE7" w14:textId="77777777" w:rsidR="000F3C39" w:rsidRDefault="000F3C39" w:rsidP="00C42506">
            <w:pPr>
              <w:pStyle w:val="ENoteTableText"/>
            </w:pPr>
            <w:r>
              <w:t xml:space="preserve">ad </w:t>
            </w:r>
            <w:r w:rsidRPr="002B183E">
              <w:t>F2017L00932</w:t>
            </w:r>
          </w:p>
        </w:tc>
      </w:tr>
      <w:tr w:rsidR="000F3C39" w14:paraId="10711CEB" w14:textId="77777777" w:rsidTr="002D1581">
        <w:trPr>
          <w:cantSplit/>
        </w:trPr>
        <w:tc>
          <w:tcPr>
            <w:tcW w:w="2139" w:type="dxa"/>
            <w:shd w:val="clear" w:color="auto" w:fill="auto"/>
          </w:tcPr>
          <w:p w14:paraId="10711CE9" w14:textId="77777777" w:rsidR="000F3C39" w:rsidRDefault="000F3C39" w:rsidP="00092B0C">
            <w:pPr>
              <w:pStyle w:val="ENoteTableText"/>
              <w:tabs>
                <w:tab w:val="center" w:leader="dot" w:pos="2268"/>
              </w:tabs>
            </w:pPr>
            <w:r>
              <w:t xml:space="preserve">c </w:t>
            </w:r>
            <w:r w:rsidRPr="00C42506">
              <w:t>1.10</w:t>
            </w:r>
            <w:r>
              <w:tab/>
            </w:r>
          </w:p>
        </w:tc>
        <w:tc>
          <w:tcPr>
            <w:tcW w:w="6220" w:type="dxa"/>
            <w:shd w:val="clear" w:color="auto" w:fill="auto"/>
          </w:tcPr>
          <w:p w14:paraId="10711CEA" w14:textId="77777777" w:rsidR="000F3C39" w:rsidRDefault="000F3C39" w:rsidP="00C20C2E">
            <w:pPr>
              <w:pStyle w:val="ENoteTableText"/>
            </w:pPr>
            <w:r>
              <w:t xml:space="preserve">rs </w:t>
            </w:r>
            <w:r w:rsidRPr="00C42506">
              <w:t xml:space="preserve">1999 </w:t>
            </w:r>
            <w:r>
              <w:t xml:space="preserve">No </w:t>
            </w:r>
            <w:r w:rsidRPr="00C42506">
              <w:t>1</w:t>
            </w:r>
          </w:p>
        </w:tc>
      </w:tr>
      <w:tr w:rsidR="000F3C39" w14:paraId="10711CEE" w14:textId="77777777" w:rsidTr="002D1581">
        <w:trPr>
          <w:cantSplit/>
        </w:trPr>
        <w:tc>
          <w:tcPr>
            <w:tcW w:w="2139" w:type="dxa"/>
            <w:shd w:val="clear" w:color="auto" w:fill="auto"/>
          </w:tcPr>
          <w:p w14:paraId="10711CEC" w14:textId="77777777" w:rsidR="000F3C39" w:rsidRDefault="000F3C39" w:rsidP="00C42506">
            <w:pPr>
              <w:pStyle w:val="ENoteTableText"/>
            </w:pPr>
          </w:p>
        </w:tc>
        <w:tc>
          <w:tcPr>
            <w:tcW w:w="6220" w:type="dxa"/>
            <w:shd w:val="clear" w:color="auto" w:fill="auto"/>
          </w:tcPr>
          <w:p w14:paraId="10711CED" w14:textId="77777777" w:rsidR="000F3C39" w:rsidRDefault="000F3C39" w:rsidP="00C42506">
            <w:pPr>
              <w:pStyle w:val="ENoteTableText"/>
            </w:pPr>
            <w:r>
              <w:t xml:space="preserve">am </w:t>
            </w:r>
            <w:r w:rsidRPr="00C42506">
              <w:t xml:space="preserve">2002 </w:t>
            </w:r>
            <w:r>
              <w:t xml:space="preserve">No </w:t>
            </w:r>
            <w:r w:rsidRPr="00C42506">
              <w:t xml:space="preserve">1; 2005 </w:t>
            </w:r>
            <w:r>
              <w:t xml:space="preserve">No </w:t>
            </w:r>
            <w:r w:rsidRPr="00C42506">
              <w:t>1</w:t>
            </w:r>
          </w:p>
        </w:tc>
      </w:tr>
      <w:tr w:rsidR="000F3C39" w14:paraId="10711CF1" w14:textId="77777777" w:rsidTr="002D1581">
        <w:trPr>
          <w:cantSplit/>
        </w:trPr>
        <w:tc>
          <w:tcPr>
            <w:tcW w:w="2139" w:type="dxa"/>
            <w:shd w:val="clear" w:color="auto" w:fill="auto"/>
          </w:tcPr>
          <w:p w14:paraId="10711CEF" w14:textId="77777777" w:rsidR="000F3C39" w:rsidRDefault="000F3C39" w:rsidP="00C42506">
            <w:pPr>
              <w:pStyle w:val="ENoteTableText"/>
            </w:pPr>
          </w:p>
        </w:tc>
        <w:tc>
          <w:tcPr>
            <w:tcW w:w="6220" w:type="dxa"/>
            <w:shd w:val="clear" w:color="auto" w:fill="auto"/>
          </w:tcPr>
          <w:p w14:paraId="10711CF0" w14:textId="77777777" w:rsidR="000F3C39" w:rsidRDefault="000F3C39" w:rsidP="00C42506">
            <w:pPr>
              <w:pStyle w:val="ENoteTableText"/>
            </w:pPr>
            <w:r>
              <w:t xml:space="preserve">rs </w:t>
            </w:r>
            <w:r w:rsidRPr="00C42506">
              <w:t xml:space="preserve">2008 </w:t>
            </w:r>
            <w:r>
              <w:t xml:space="preserve">No </w:t>
            </w:r>
            <w:r w:rsidRPr="00C42506">
              <w:t>1</w:t>
            </w:r>
          </w:p>
        </w:tc>
      </w:tr>
      <w:tr w:rsidR="000F3C39" w14:paraId="10711CF4" w14:textId="77777777" w:rsidTr="002D1581">
        <w:trPr>
          <w:cantSplit/>
        </w:trPr>
        <w:tc>
          <w:tcPr>
            <w:tcW w:w="2139" w:type="dxa"/>
            <w:shd w:val="clear" w:color="auto" w:fill="auto"/>
          </w:tcPr>
          <w:p w14:paraId="10711CF2" w14:textId="77777777" w:rsidR="000F3C39" w:rsidRDefault="000F3C39" w:rsidP="00C42506">
            <w:pPr>
              <w:pStyle w:val="ENoteTableText"/>
            </w:pPr>
          </w:p>
        </w:tc>
        <w:tc>
          <w:tcPr>
            <w:tcW w:w="6220" w:type="dxa"/>
            <w:shd w:val="clear" w:color="auto" w:fill="auto"/>
          </w:tcPr>
          <w:p w14:paraId="10711CF3" w14:textId="77777777" w:rsidR="000F3C39" w:rsidRDefault="000F3C39" w:rsidP="00C42506">
            <w:pPr>
              <w:pStyle w:val="ENoteTableText"/>
            </w:pPr>
            <w:r>
              <w:t xml:space="preserve">rep </w:t>
            </w:r>
            <w:r w:rsidRPr="002B183E">
              <w:t>F2017L00932</w:t>
            </w:r>
          </w:p>
        </w:tc>
      </w:tr>
      <w:tr w:rsidR="000F3C39" w14:paraId="10711CF7" w14:textId="77777777" w:rsidTr="002D1581">
        <w:trPr>
          <w:cantSplit/>
        </w:trPr>
        <w:tc>
          <w:tcPr>
            <w:tcW w:w="2139" w:type="dxa"/>
            <w:shd w:val="clear" w:color="auto" w:fill="auto"/>
          </w:tcPr>
          <w:p w14:paraId="10711CF5" w14:textId="77777777" w:rsidR="000F3C39" w:rsidRDefault="000F3C39" w:rsidP="00C42506">
            <w:pPr>
              <w:pStyle w:val="ENoteTableText"/>
              <w:tabs>
                <w:tab w:val="center" w:leader="dot" w:pos="2268"/>
              </w:tabs>
              <w:rPr>
                <w:b/>
              </w:rPr>
            </w:pPr>
            <w:r>
              <w:rPr>
                <w:b/>
              </w:rPr>
              <w:t>Subdivision 5</w:t>
            </w:r>
          </w:p>
        </w:tc>
        <w:tc>
          <w:tcPr>
            <w:tcW w:w="6220" w:type="dxa"/>
            <w:shd w:val="clear" w:color="auto" w:fill="auto"/>
          </w:tcPr>
          <w:p w14:paraId="10711CF6" w14:textId="77777777" w:rsidR="000F3C39" w:rsidRDefault="000F3C39" w:rsidP="00C42506">
            <w:pPr>
              <w:pStyle w:val="ENoteTableText"/>
            </w:pPr>
          </w:p>
        </w:tc>
      </w:tr>
      <w:tr w:rsidR="000F3C39" w14:paraId="10711CFA" w14:textId="77777777" w:rsidTr="002D1581">
        <w:trPr>
          <w:cantSplit/>
        </w:trPr>
        <w:tc>
          <w:tcPr>
            <w:tcW w:w="2139" w:type="dxa"/>
            <w:shd w:val="clear" w:color="auto" w:fill="auto"/>
          </w:tcPr>
          <w:p w14:paraId="10711CF8" w14:textId="77777777" w:rsidR="000F3C39" w:rsidRDefault="000F3C39">
            <w:pPr>
              <w:pStyle w:val="ENoteTableText"/>
              <w:tabs>
                <w:tab w:val="center" w:leader="dot" w:pos="2268"/>
              </w:tabs>
            </w:pPr>
            <w:r>
              <w:t>c 1.10A</w:t>
            </w:r>
            <w:r>
              <w:tab/>
            </w:r>
          </w:p>
        </w:tc>
        <w:tc>
          <w:tcPr>
            <w:tcW w:w="6220" w:type="dxa"/>
            <w:shd w:val="clear" w:color="auto" w:fill="auto"/>
          </w:tcPr>
          <w:p w14:paraId="10711CF9" w14:textId="77777777" w:rsidR="000F3C39" w:rsidRDefault="000F3C39" w:rsidP="00C42506">
            <w:pPr>
              <w:pStyle w:val="ENoteTableText"/>
            </w:pPr>
            <w:r>
              <w:t xml:space="preserve">ad </w:t>
            </w:r>
            <w:r w:rsidRPr="002B183E">
              <w:t>F2017L00932</w:t>
            </w:r>
          </w:p>
        </w:tc>
      </w:tr>
      <w:tr w:rsidR="000F3C39" w14:paraId="10711CFD" w14:textId="77777777" w:rsidTr="002D1581">
        <w:trPr>
          <w:cantSplit/>
        </w:trPr>
        <w:tc>
          <w:tcPr>
            <w:tcW w:w="2139" w:type="dxa"/>
            <w:shd w:val="clear" w:color="auto" w:fill="auto"/>
          </w:tcPr>
          <w:p w14:paraId="10711CFB" w14:textId="77777777" w:rsidR="000F3C39" w:rsidRDefault="000F3C39" w:rsidP="00C42506">
            <w:pPr>
              <w:pStyle w:val="ENoteTableText"/>
              <w:tabs>
                <w:tab w:val="center" w:leader="dot" w:pos="2268"/>
              </w:tabs>
            </w:pPr>
            <w:r>
              <w:t>c 1.10B</w:t>
            </w:r>
            <w:r>
              <w:tab/>
            </w:r>
          </w:p>
        </w:tc>
        <w:tc>
          <w:tcPr>
            <w:tcW w:w="6220" w:type="dxa"/>
            <w:shd w:val="clear" w:color="auto" w:fill="auto"/>
          </w:tcPr>
          <w:p w14:paraId="10711CFC" w14:textId="77777777" w:rsidR="000F3C39" w:rsidRDefault="000F3C39" w:rsidP="00C42506">
            <w:pPr>
              <w:pStyle w:val="ENoteTableText"/>
            </w:pPr>
            <w:r>
              <w:t xml:space="preserve">ad </w:t>
            </w:r>
            <w:r w:rsidRPr="002B183E">
              <w:t>F2017L00932</w:t>
            </w:r>
          </w:p>
        </w:tc>
      </w:tr>
      <w:tr w:rsidR="000F3C39" w14:paraId="10711D00" w14:textId="77777777" w:rsidTr="002D1581">
        <w:trPr>
          <w:cantSplit/>
        </w:trPr>
        <w:tc>
          <w:tcPr>
            <w:tcW w:w="2139" w:type="dxa"/>
            <w:shd w:val="clear" w:color="auto" w:fill="auto"/>
          </w:tcPr>
          <w:p w14:paraId="10711CFE" w14:textId="77777777" w:rsidR="000F3C39" w:rsidRDefault="000F3C39" w:rsidP="00C42506">
            <w:pPr>
              <w:pStyle w:val="ENoteTableText"/>
              <w:tabs>
                <w:tab w:val="center" w:leader="dot" w:pos="2268"/>
              </w:tabs>
            </w:pPr>
            <w:r>
              <w:t>c 1.10C</w:t>
            </w:r>
            <w:r>
              <w:tab/>
            </w:r>
          </w:p>
        </w:tc>
        <w:tc>
          <w:tcPr>
            <w:tcW w:w="6220" w:type="dxa"/>
            <w:shd w:val="clear" w:color="auto" w:fill="auto"/>
          </w:tcPr>
          <w:p w14:paraId="10711CFF" w14:textId="77777777" w:rsidR="000F3C39" w:rsidRDefault="000F3C39" w:rsidP="00C42506">
            <w:pPr>
              <w:pStyle w:val="ENoteTableText"/>
            </w:pPr>
            <w:r>
              <w:t xml:space="preserve">ad </w:t>
            </w:r>
            <w:r w:rsidRPr="002B183E">
              <w:t>F2017L00932</w:t>
            </w:r>
          </w:p>
        </w:tc>
      </w:tr>
      <w:tr w:rsidR="000F3C39" w14:paraId="10711D03" w14:textId="77777777" w:rsidTr="002D1581">
        <w:trPr>
          <w:cantSplit/>
        </w:trPr>
        <w:tc>
          <w:tcPr>
            <w:tcW w:w="2139" w:type="dxa"/>
            <w:shd w:val="clear" w:color="auto" w:fill="auto"/>
          </w:tcPr>
          <w:p w14:paraId="10711D01" w14:textId="77777777" w:rsidR="000F3C39" w:rsidRDefault="000F3C39">
            <w:pPr>
              <w:pStyle w:val="ENoteTableText"/>
              <w:tabs>
                <w:tab w:val="center" w:leader="dot" w:pos="2268"/>
              </w:tabs>
            </w:pPr>
            <w:r>
              <w:t xml:space="preserve">c </w:t>
            </w:r>
            <w:r w:rsidRPr="00C42506">
              <w:t>1.11</w:t>
            </w:r>
            <w:r>
              <w:tab/>
            </w:r>
          </w:p>
        </w:tc>
        <w:tc>
          <w:tcPr>
            <w:tcW w:w="6220" w:type="dxa"/>
            <w:shd w:val="clear" w:color="auto" w:fill="auto"/>
          </w:tcPr>
          <w:p w14:paraId="10711D02" w14:textId="77777777" w:rsidR="000F3C39" w:rsidRDefault="000F3C39" w:rsidP="00C20C2E">
            <w:pPr>
              <w:pStyle w:val="ENoteTableText"/>
            </w:pPr>
            <w:r>
              <w:t xml:space="preserve">rs </w:t>
            </w:r>
            <w:r w:rsidRPr="00C42506">
              <w:t xml:space="preserve">1999 </w:t>
            </w:r>
            <w:r>
              <w:t xml:space="preserve">No </w:t>
            </w:r>
            <w:r w:rsidRPr="00C42506">
              <w:t>1</w:t>
            </w:r>
          </w:p>
        </w:tc>
      </w:tr>
      <w:tr w:rsidR="000F3C39" w14:paraId="10711D06" w14:textId="77777777" w:rsidTr="002D1581">
        <w:trPr>
          <w:cantSplit/>
        </w:trPr>
        <w:tc>
          <w:tcPr>
            <w:tcW w:w="2139" w:type="dxa"/>
            <w:shd w:val="clear" w:color="auto" w:fill="auto"/>
          </w:tcPr>
          <w:p w14:paraId="10711D04" w14:textId="77777777" w:rsidR="000F3C39" w:rsidRDefault="000F3C39" w:rsidP="00C42506">
            <w:pPr>
              <w:pStyle w:val="ENoteTableText"/>
            </w:pPr>
          </w:p>
        </w:tc>
        <w:tc>
          <w:tcPr>
            <w:tcW w:w="6220" w:type="dxa"/>
            <w:shd w:val="clear" w:color="auto" w:fill="auto"/>
          </w:tcPr>
          <w:p w14:paraId="10711D05" w14:textId="77777777" w:rsidR="000F3C39" w:rsidRDefault="000F3C39" w:rsidP="00C42506">
            <w:pPr>
              <w:pStyle w:val="ENoteTableText"/>
            </w:pPr>
            <w:r>
              <w:t xml:space="preserve">am </w:t>
            </w:r>
            <w:r w:rsidRPr="00C42506">
              <w:t xml:space="preserve">2002 </w:t>
            </w:r>
            <w:r>
              <w:t xml:space="preserve">No </w:t>
            </w:r>
            <w:r w:rsidRPr="00C42506">
              <w:t>1</w:t>
            </w:r>
          </w:p>
        </w:tc>
      </w:tr>
      <w:tr w:rsidR="000F3C39" w14:paraId="10711D09" w14:textId="77777777" w:rsidTr="002D1581">
        <w:trPr>
          <w:cantSplit/>
        </w:trPr>
        <w:tc>
          <w:tcPr>
            <w:tcW w:w="2139" w:type="dxa"/>
            <w:shd w:val="clear" w:color="auto" w:fill="auto"/>
          </w:tcPr>
          <w:p w14:paraId="10711D07" w14:textId="77777777" w:rsidR="000F3C39" w:rsidRDefault="000F3C39" w:rsidP="00C42506">
            <w:pPr>
              <w:pStyle w:val="ENoteTableText"/>
            </w:pPr>
          </w:p>
        </w:tc>
        <w:tc>
          <w:tcPr>
            <w:tcW w:w="6220" w:type="dxa"/>
            <w:shd w:val="clear" w:color="auto" w:fill="auto"/>
          </w:tcPr>
          <w:p w14:paraId="10711D08" w14:textId="77777777" w:rsidR="000F3C39" w:rsidRDefault="000F3C39" w:rsidP="00C42506">
            <w:pPr>
              <w:pStyle w:val="ENoteTableText"/>
            </w:pPr>
            <w:r>
              <w:t xml:space="preserve">rs </w:t>
            </w:r>
            <w:r w:rsidRPr="00C42506">
              <w:t xml:space="preserve">2008 </w:t>
            </w:r>
            <w:r>
              <w:t xml:space="preserve">No </w:t>
            </w:r>
            <w:r w:rsidRPr="00C42506">
              <w:t>1</w:t>
            </w:r>
          </w:p>
        </w:tc>
      </w:tr>
      <w:tr w:rsidR="000F3C39" w14:paraId="10711D0C" w14:textId="77777777" w:rsidTr="002D1581">
        <w:trPr>
          <w:cantSplit/>
        </w:trPr>
        <w:tc>
          <w:tcPr>
            <w:tcW w:w="2139" w:type="dxa"/>
            <w:shd w:val="clear" w:color="auto" w:fill="auto"/>
          </w:tcPr>
          <w:p w14:paraId="10711D0A" w14:textId="77777777" w:rsidR="000F3C39" w:rsidRDefault="000F3C39" w:rsidP="00C42506">
            <w:pPr>
              <w:pStyle w:val="ENoteTableText"/>
            </w:pPr>
          </w:p>
        </w:tc>
        <w:tc>
          <w:tcPr>
            <w:tcW w:w="6220" w:type="dxa"/>
            <w:shd w:val="clear" w:color="auto" w:fill="auto"/>
          </w:tcPr>
          <w:p w14:paraId="10711D0B" w14:textId="77777777" w:rsidR="000F3C39" w:rsidRDefault="000F3C39" w:rsidP="00C42506">
            <w:pPr>
              <w:pStyle w:val="ENoteTableText"/>
            </w:pPr>
            <w:r>
              <w:t xml:space="preserve">rep </w:t>
            </w:r>
            <w:r w:rsidRPr="002B183E">
              <w:t>F2017L00932</w:t>
            </w:r>
          </w:p>
        </w:tc>
      </w:tr>
      <w:tr w:rsidR="000F3C39" w14:paraId="10711D0F" w14:textId="77777777" w:rsidTr="002D1581">
        <w:trPr>
          <w:cantSplit/>
        </w:trPr>
        <w:tc>
          <w:tcPr>
            <w:tcW w:w="2139" w:type="dxa"/>
            <w:shd w:val="clear" w:color="auto" w:fill="auto"/>
          </w:tcPr>
          <w:p w14:paraId="10711D0D" w14:textId="77777777" w:rsidR="000F3C39" w:rsidRDefault="000F3C39" w:rsidP="00C42506">
            <w:pPr>
              <w:pStyle w:val="ENoteTableText"/>
              <w:tabs>
                <w:tab w:val="center" w:leader="dot" w:pos="2268"/>
              </w:tabs>
            </w:pPr>
            <w:r>
              <w:rPr>
                <w:b/>
              </w:rPr>
              <w:t>Subdivision 6</w:t>
            </w:r>
          </w:p>
        </w:tc>
        <w:tc>
          <w:tcPr>
            <w:tcW w:w="6220" w:type="dxa"/>
            <w:shd w:val="clear" w:color="auto" w:fill="auto"/>
          </w:tcPr>
          <w:p w14:paraId="10711D0E" w14:textId="77777777" w:rsidR="000F3C39" w:rsidRDefault="000F3C39" w:rsidP="00C42506">
            <w:pPr>
              <w:pStyle w:val="ENoteTableText"/>
            </w:pPr>
          </w:p>
        </w:tc>
      </w:tr>
      <w:tr w:rsidR="000F3C39" w14:paraId="10711D12" w14:textId="77777777" w:rsidTr="002D1581">
        <w:trPr>
          <w:cantSplit/>
        </w:trPr>
        <w:tc>
          <w:tcPr>
            <w:tcW w:w="2139" w:type="dxa"/>
            <w:shd w:val="clear" w:color="auto" w:fill="auto"/>
          </w:tcPr>
          <w:p w14:paraId="10711D10" w14:textId="77777777" w:rsidR="000F3C39" w:rsidRDefault="000F3C39" w:rsidP="00C42506">
            <w:pPr>
              <w:pStyle w:val="ENoteTableText"/>
              <w:tabs>
                <w:tab w:val="center" w:leader="dot" w:pos="2268"/>
              </w:tabs>
            </w:pPr>
            <w:r>
              <w:t>c 1.11A</w:t>
            </w:r>
            <w:r>
              <w:tab/>
            </w:r>
          </w:p>
        </w:tc>
        <w:tc>
          <w:tcPr>
            <w:tcW w:w="6220" w:type="dxa"/>
            <w:shd w:val="clear" w:color="auto" w:fill="auto"/>
          </w:tcPr>
          <w:p w14:paraId="10711D11" w14:textId="77777777" w:rsidR="000F3C39" w:rsidRDefault="000F3C39" w:rsidP="00C42506">
            <w:pPr>
              <w:pStyle w:val="ENoteTableText"/>
            </w:pPr>
            <w:r>
              <w:t xml:space="preserve">ad </w:t>
            </w:r>
            <w:r w:rsidRPr="002B183E">
              <w:t>F2017L00932</w:t>
            </w:r>
          </w:p>
        </w:tc>
      </w:tr>
      <w:tr w:rsidR="000F3C39" w14:paraId="10711D15" w14:textId="77777777" w:rsidTr="002D1581">
        <w:trPr>
          <w:cantSplit/>
        </w:trPr>
        <w:tc>
          <w:tcPr>
            <w:tcW w:w="2139" w:type="dxa"/>
            <w:shd w:val="clear" w:color="auto" w:fill="auto"/>
          </w:tcPr>
          <w:p w14:paraId="10711D13" w14:textId="77777777" w:rsidR="000F3C39" w:rsidRDefault="000F3C39" w:rsidP="00C42506">
            <w:pPr>
              <w:pStyle w:val="ENoteTableText"/>
              <w:tabs>
                <w:tab w:val="center" w:leader="dot" w:pos="2268"/>
              </w:tabs>
            </w:pPr>
            <w:r>
              <w:t>c 1.11B</w:t>
            </w:r>
            <w:r>
              <w:tab/>
            </w:r>
          </w:p>
        </w:tc>
        <w:tc>
          <w:tcPr>
            <w:tcW w:w="6220" w:type="dxa"/>
            <w:shd w:val="clear" w:color="auto" w:fill="auto"/>
          </w:tcPr>
          <w:p w14:paraId="10711D14" w14:textId="77777777" w:rsidR="000F3C39" w:rsidRDefault="000F3C39" w:rsidP="00C42506">
            <w:pPr>
              <w:pStyle w:val="ENoteTableText"/>
            </w:pPr>
            <w:r>
              <w:t xml:space="preserve">ad </w:t>
            </w:r>
            <w:r w:rsidRPr="002B183E">
              <w:t>F2017L00932</w:t>
            </w:r>
          </w:p>
        </w:tc>
      </w:tr>
      <w:tr w:rsidR="000F3C39" w14:paraId="10711D18" w14:textId="77777777" w:rsidTr="002D1581">
        <w:trPr>
          <w:cantSplit/>
        </w:trPr>
        <w:tc>
          <w:tcPr>
            <w:tcW w:w="2139" w:type="dxa"/>
            <w:shd w:val="clear" w:color="auto" w:fill="auto"/>
          </w:tcPr>
          <w:p w14:paraId="10711D16" w14:textId="77777777" w:rsidR="000F3C39" w:rsidRDefault="000F3C39" w:rsidP="00C42506">
            <w:pPr>
              <w:pStyle w:val="ENoteTableText"/>
              <w:tabs>
                <w:tab w:val="center" w:leader="dot" w:pos="2268"/>
              </w:tabs>
            </w:pPr>
            <w:r>
              <w:t>c 1.11C</w:t>
            </w:r>
            <w:r>
              <w:tab/>
            </w:r>
          </w:p>
        </w:tc>
        <w:tc>
          <w:tcPr>
            <w:tcW w:w="6220" w:type="dxa"/>
            <w:shd w:val="clear" w:color="auto" w:fill="auto"/>
          </w:tcPr>
          <w:p w14:paraId="10711D17" w14:textId="77777777" w:rsidR="000F3C39" w:rsidRDefault="000F3C39" w:rsidP="00C42506">
            <w:pPr>
              <w:pStyle w:val="ENoteTableText"/>
            </w:pPr>
            <w:r>
              <w:t xml:space="preserve">ad </w:t>
            </w:r>
            <w:r w:rsidRPr="002B183E">
              <w:t>F2017L00932</w:t>
            </w:r>
          </w:p>
        </w:tc>
      </w:tr>
      <w:tr w:rsidR="000F3C39" w:rsidDel="000F3C39" w14:paraId="10711D1B" w14:textId="77777777" w:rsidTr="002D1581">
        <w:trPr>
          <w:cantSplit/>
        </w:trPr>
        <w:tc>
          <w:tcPr>
            <w:tcW w:w="2139" w:type="dxa"/>
            <w:shd w:val="clear" w:color="auto" w:fill="auto"/>
          </w:tcPr>
          <w:p w14:paraId="10711D19" w14:textId="77777777" w:rsidR="000F3C39" w:rsidRPr="00C42506" w:rsidDel="000F3C39" w:rsidRDefault="000F3C39" w:rsidP="00C20C2E">
            <w:pPr>
              <w:pStyle w:val="ENoteTableText"/>
              <w:rPr>
                <w:b/>
              </w:rPr>
            </w:pPr>
            <w:r>
              <w:rPr>
                <w:b/>
              </w:rPr>
              <w:t>Division 2B</w:t>
            </w:r>
          </w:p>
        </w:tc>
        <w:tc>
          <w:tcPr>
            <w:tcW w:w="6220" w:type="dxa"/>
            <w:shd w:val="clear" w:color="auto" w:fill="auto"/>
          </w:tcPr>
          <w:p w14:paraId="10711D1A" w14:textId="77777777" w:rsidR="000F3C39" w:rsidDel="000F3C39" w:rsidRDefault="000F3C39" w:rsidP="00C20C2E">
            <w:pPr>
              <w:pStyle w:val="ENoteTableText"/>
            </w:pPr>
          </w:p>
        </w:tc>
      </w:tr>
      <w:tr w:rsidR="000F3C39" w14:paraId="10711D1E" w14:textId="77777777" w:rsidTr="002D1581">
        <w:trPr>
          <w:cantSplit/>
        </w:trPr>
        <w:tc>
          <w:tcPr>
            <w:tcW w:w="2139" w:type="dxa"/>
            <w:shd w:val="clear" w:color="auto" w:fill="auto"/>
          </w:tcPr>
          <w:p w14:paraId="10711D1C" w14:textId="77777777" w:rsidR="000F3C39" w:rsidRDefault="000F3C39" w:rsidP="00C20C2E">
            <w:pPr>
              <w:pStyle w:val="ENoteTableText"/>
              <w:tabs>
                <w:tab w:val="center" w:leader="dot" w:pos="2268"/>
              </w:tabs>
            </w:pPr>
            <w:r>
              <w:t>Division 2B</w:t>
            </w:r>
            <w:r>
              <w:tab/>
            </w:r>
          </w:p>
        </w:tc>
        <w:tc>
          <w:tcPr>
            <w:tcW w:w="6220" w:type="dxa"/>
            <w:shd w:val="clear" w:color="auto" w:fill="auto"/>
          </w:tcPr>
          <w:p w14:paraId="10711D1D" w14:textId="77777777" w:rsidR="000F3C39" w:rsidRDefault="000F3C39" w:rsidP="00C20C2E">
            <w:pPr>
              <w:pStyle w:val="ENoteTableText"/>
            </w:pPr>
            <w:r>
              <w:t xml:space="preserve">ad </w:t>
            </w:r>
            <w:r w:rsidRPr="002B183E">
              <w:t>F2017L00932</w:t>
            </w:r>
          </w:p>
        </w:tc>
      </w:tr>
      <w:tr w:rsidR="00092B0C" w14:paraId="10711D21" w14:textId="77777777" w:rsidTr="002D1581">
        <w:trPr>
          <w:cantSplit/>
        </w:trPr>
        <w:tc>
          <w:tcPr>
            <w:tcW w:w="2139" w:type="dxa"/>
            <w:shd w:val="clear" w:color="auto" w:fill="auto"/>
          </w:tcPr>
          <w:p w14:paraId="10711D1F" w14:textId="77777777" w:rsidR="00092B0C" w:rsidRPr="009C4A4B" w:rsidRDefault="00092B0C" w:rsidP="00C20C2E">
            <w:pPr>
              <w:pStyle w:val="ENoteTableText"/>
              <w:tabs>
                <w:tab w:val="center" w:leader="dot" w:pos="2268"/>
              </w:tabs>
              <w:rPr>
                <w:b/>
              </w:rPr>
            </w:pPr>
            <w:r>
              <w:rPr>
                <w:b/>
              </w:rPr>
              <w:t>Subdivision 1</w:t>
            </w:r>
          </w:p>
        </w:tc>
        <w:tc>
          <w:tcPr>
            <w:tcW w:w="6220" w:type="dxa"/>
            <w:shd w:val="clear" w:color="auto" w:fill="auto"/>
          </w:tcPr>
          <w:p w14:paraId="10711D20" w14:textId="77777777" w:rsidR="00092B0C" w:rsidRDefault="00092B0C" w:rsidP="00C20C2E">
            <w:pPr>
              <w:pStyle w:val="ENoteTableText"/>
            </w:pPr>
          </w:p>
        </w:tc>
      </w:tr>
      <w:tr w:rsidR="000F3C39" w14:paraId="10711D24" w14:textId="77777777" w:rsidTr="002D1581">
        <w:trPr>
          <w:cantSplit/>
        </w:trPr>
        <w:tc>
          <w:tcPr>
            <w:tcW w:w="2139" w:type="dxa"/>
            <w:shd w:val="clear" w:color="auto" w:fill="auto"/>
          </w:tcPr>
          <w:p w14:paraId="10711D22" w14:textId="77777777" w:rsidR="000F3C39" w:rsidRDefault="000F3C39">
            <w:pPr>
              <w:pStyle w:val="ENoteTableText"/>
              <w:tabs>
                <w:tab w:val="center" w:leader="dot" w:pos="2268"/>
              </w:tabs>
            </w:pPr>
            <w:r>
              <w:t xml:space="preserve">c </w:t>
            </w:r>
            <w:r w:rsidRPr="00C42506">
              <w:t>1.12</w:t>
            </w:r>
            <w:r>
              <w:tab/>
            </w:r>
          </w:p>
        </w:tc>
        <w:tc>
          <w:tcPr>
            <w:tcW w:w="6220" w:type="dxa"/>
            <w:shd w:val="clear" w:color="auto" w:fill="auto"/>
          </w:tcPr>
          <w:p w14:paraId="10711D23" w14:textId="77777777" w:rsidR="000F3C39" w:rsidRDefault="000F3C39" w:rsidP="00C20C2E">
            <w:pPr>
              <w:pStyle w:val="ENoteTableText"/>
            </w:pPr>
            <w:r>
              <w:t xml:space="preserve">rs </w:t>
            </w:r>
            <w:r w:rsidRPr="00C42506">
              <w:t xml:space="preserve">1999 </w:t>
            </w:r>
            <w:r>
              <w:t xml:space="preserve">No </w:t>
            </w:r>
            <w:r w:rsidRPr="00C42506">
              <w:t xml:space="preserve">1; 2002 </w:t>
            </w:r>
            <w:r>
              <w:t xml:space="preserve">No </w:t>
            </w:r>
            <w:r w:rsidRPr="00C42506">
              <w:t xml:space="preserve">1; 2008 </w:t>
            </w:r>
            <w:r>
              <w:t xml:space="preserve">No </w:t>
            </w:r>
            <w:r w:rsidRPr="00C42506">
              <w:t>1</w:t>
            </w:r>
          </w:p>
        </w:tc>
      </w:tr>
      <w:tr w:rsidR="00092B0C" w14:paraId="10711D27" w14:textId="77777777" w:rsidTr="002D1581">
        <w:trPr>
          <w:cantSplit/>
        </w:trPr>
        <w:tc>
          <w:tcPr>
            <w:tcW w:w="2139" w:type="dxa"/>
            <w:shd w:val="clear" w:color="auto" w:fill="auto"/>
          </w:tcPr>
          <w:p w14:paraId="10711D25" w14:textId="77777777" w:rsidR="00092B0C" w:rsidRDefault="00092B0C" w:rsidP="00C20C2E">
            <w:pPr>
              <w:pStyle w:val="ENoteTableText"/>
              <w:tabs>
                <w:tab w:val="center" w:leader="dot" w:pos="2268"/>
              </w:tabs>
            </w:pPr>
          </w:p>
        </w:tc>
        <w:tc>
          <w:tcPr>
            <w:tcW w:w="6220" w:type="dxa"/>
            <w:shd w:val="clear" w:color="auto" w:fill="auto"/>
          </w:tcPr>
          <w:p w14:paraId="10711D26" w14:textId="77777777" w:rsidR="00092B0C" w:rsidRDefault="00092B0C" w:rsidP="00C20C2E">
            <w:pPr>
              <w:pStyle w:val="ENoteTableText"/>
            </w:pPr>
            <w:r>
              <w:t xml:space="preserve">rs </w:t>
            </w:r>
            <w:r w:rsidRPr="002B183E">
              <w:t>F2017L00932</w:t>
            </w:r>
          </w:p>
        </w:tc>
      </w:tr>
      <w:tr w:rsidR="000F3C39" w14:paraId="10711D2A" w14:textId="77777777" w:rsidTr="002D1581">
        <w:trPr>
          <w:cantSplit/>
        </w:trPr>
        <w:tc>
          <w:tcPr>
            <w:tcW w:w="2139" w:type="dxa"/>
            <w:shd w:val="clear" w:color="auto" w:fill="auto"/>
          </w:tcPr>
          <w:p w14:paraId="10711D28" w14:textId="77777777" w:rsidR="000F3C39" w:rsidRDefault="000F3C39" w:rsidP="00092B0C">
            <w:pPr>
              <w:pStyle w:val="ENoteTableText"/>
              <w:tabs>
                <w:tab w:val="center" w:leader="dot" w:pos="2268"/>
              </w:tabs>
            </w:pPr>
            <w:r>
              <w:t xml:space="preserve">c </w:t>
            </w:r>
            <w:r w:rsidRPr="00C42506">
              <w:t>1.13</w:t>
            </w:r>
            <w:r>
              <w:tab/>
            </w:r>
          </w:p>
        </w:tc>
        <w:tc>
          <w:tcPr>
            <w:tcW w:w="6220" w:type="dxa"/>
            <w:shd w:val="clear" w:color="auto" w:fill="auto"/>
          </w:tcPr>
          <w:p w14:paraId="10711D29" w14:textId="77777777" w:rsidR="000F3C39" w:rsidRDefault="000F3C39" w:rsidP="00C42506">
            <w:pPr>
              <w:pStyle w:val="ENoteTableText"/>
            </w:pPr>
            <w:r>
              <w:t xml:space="preserve">rs </w:t>
            </w:r>
            <w:r w:rsidRPr="00C42506">
              <w:t xml:space="preserve">1999 </w:t>
            </w:r>
            <w:r>
              <w:t xml:space="preserve">No </w:t>
            </w:r>
            <w:r w:rsidRPr="00C42506">
              <w:t>1</w:t>
            </w:r>
          </w:p>
        </w:tc>
      </w:tr>
      <w:tr w:rsidR="000F3C39" w14:paraId="10711D2D" w14:textId="77777777" w:rsidTr="002D1581">
        <w:trPr>
          <w:cantSplit/>
        </w:trPr>
        <w:tc>
          <w:tcPr>
            <w:tcW w:w="2139" w:type="dxa"/>
            <w:shd w:val="clear" w:color="auto" w:fill="auto"/>
          </w:tcPr>
          <w:p w14:paraId="10711D2B" w14:textId="77777777" w:rsidR="000F3C39" w:rsidRDefault="000F3C39" w:rsidP="00C42506">
            <w:pPr>
              <w:pStyle w:val="ENoteTableText"/>
            </w:pPr>
          </w:p>
        </w:tc>
        <w:tc>
          <w:tcPr>
            <w:tcW w:w="6220" w:type="dxa"/>
            <w:shd w:val="clear" w:color="auto" w:fill="auto"/>
          </w:tcPr>
          <w:p w14:paraId="10711D2C" w14:textId="77777777" w:rsidR="000F3C39" w:rsidRDefault="000F3C39" w:rsidP="00C42506">
            <w:pPr>
              <w:pStyle w:val="ENoteTableText"/>
            </w:pPr>
            <w:r>
              <w:t xml:space="preserve">am </w:t>
            </w:r>
            <w:r w:rsidRPr="00C42506">
              <w:t xml:space="preserve">2002 </w:t>
            </w:r>
            <w:r>
              <w:t xml:space="preserve">No </w:t>
            </w:r>
            <w:r w:rsidRPr="00C42506">
              <w:t>1</w:t>
            </w:r>
          </w:p>
        </w:tc>
      </w:tr>
      <w:tr w:rsidR="000F3C39" w14:paraId="10711D30" w14:textId="77777777" w:rsidTr="002D1581">
        <w:trPr>
          <w:cantSplit/>
        </w:trPr>
        <w:tc>
          <w:tcPr>
            <w:tcW w:w="2139" w:type="dxa"/>
            <w:shd w:val="clear" w:color="auto" w:fill="auto"/>
          </w:tcPr>
          <w:p w14:paraId="10711D2E" w14:textId="77777777" w:rsidR="000F3C39" w:rsidRDefault="000F3C39" w:rsidP="00C42506">
            <w:pPr>
              <w:pStyle w:val="ENoteTableText"/>
            </w:pPr>
          </w:p>
        </w:tc>
        <w:tc>
          <w:tcPr>
            <w:tcW w:w="6220" w:type="dxa"/>
            <w:shd w:val="clear" w:color="auto" w:fill="auto"/>
          </w:tcPr>
          <w:p w14:paraId="10711D2F" w14:textId="77777777" w:rsidR="000F3C39" w:rsidRDefault="000F3C39" w:rsidP="00C42506">
            <w:pPr>
              <w:pStyle w:val="ENoteTableText"/>
            </w:pPr>
            <w:r>
              <w:t xml:space="preserve">rs </w:t>
            </w:r>
            <w:r w:rsidRPr="00C42506">
              <w:t xml:space="preserve">2008 </w:t>
            </w:r>
            <w:r>
              <w:t xml:space="preserve">No </w:t>
            </w:r>
            <w:r w:rsidRPr="00C42506">
              <w:t>1</w:t>
            </w:r>
          </w:p>
        </w:tc>
      </w:tr>
      <w:tr w:rsidR="00092B0C" w14:paraId="10711D33" w14:textId="77777777" w:rsidTr="002D1581">
        <w:trPr>
          <w:cantSplit/>
        </w:trPr>
        <w:tc>
          <w:tcPr>
            <w:tcW w:w="2139" w:type="dxa"/>
            <w:shd w:val="clear" w:color="auto" w:fill="auto"/>
          </w:tcPr>
          <w:p w14:paraId="10711D31" w14:textId="77777777" w:rsidR="00092B0C" w:rsidRDefault="00092B0C" w:rsidP="00C42506">
            <w:pPr>
              <w:pStyle w:val="ENoteTableText"/>
            </w:pPr>
          </w:p>
        </w:tc>
        <w:tc>
          <w:tcPr>
            <w:tcW w:w="6220" w:type="dxa"/>
            <w:shd w:val="clear" w:color="auto" w:fill="auto"/>
          </w:tcPr>
          <w:p w14:paraId="10711D32" w14:textId="77777777" w:rsidR="00092B0C" w:rsidRDefault="00092B0C" w:rsidP="00C42506">
            <w:pPr>
              <w:pStyle w:val="ENoteTableText"/>
            </w:pPr>
            <w:r>
              <w:t xml:space="preserve">rep </w:t>
            </w:r>
            <w:r w:rsidRPr="002B183E">
              <w:t>F2017L00932</w:t>
            </w:r>
          </w:p>
        </w:tc>
      </w:tr>
      <w:tr w:rsidR="00092B0C" w14:paraId="10711D36" w14:textId="77777777" w:rsidTr="002D1581">
        <w:trPr>
          <w:cantSplit/>
        </w:trPr>
        <w:tc>
          <w:tcPr>
            <w:tcW w:w="2139" w:type="dxa"/>
            <w:shd w:val="clear" w:color="auto" w:fill="auto"/>
          </w:tcPr>
          <w:p w14:paraId="10711D34" w14:textId="77777777" w:rsidR="00092B0C" w:rsidRPr="009C4A4B" w:rsidDel="00DB0001" w:rsidRDefault="00092B0C" w:rsidP="004C04AF">
            <w:pPr>
              <w:pStyle w:val="ENoteTableText"/>
              <w:keepNext/>
              <w:rPr>
                <w:b/>
              </w:rPr>
            </w:pPr>
            <w:r>
              <w:rPr>
                <w:b/>
              </w:rPr>
              <w:t>Subdivision 2</w:t>
            </w:r>
          </w:p>
        </w:tc>
        <w:tc>
          <w:tcPr>
            <w:tcW w:w="6220" w:type="dxa"/>
            <w:shd w:val="clear" w:color="auto" w:fill="auto"/>
          </w:tcPr>
          <w:p w14:paraId="10711D35" w14:textId="77777777" w:rsidR="00092B0C" w:rsidDel="00DB0001" w:rsidRDefault="00092B0C" w:rsidP="00C20C2E">
            <w:pPr>
              <w:pStyle w:val="ENoteTableText"/>
            </w:pPr>
          </w:p>
        </w:tc>
      </w:tr>
      <w:tr w:rsidR="00092B0C" w14:paraId="10711D39" w14:textId="77777777" w:rsidTr="002D1581">
        <w:trPr>
          <w:cantSplit/>
        </w:trPr>
        <w:tc>
          <w:tcPr>
            <w:tcW w:w="2139" w:type="dxa"/>
            <w:shd w:val="clear" w:color="auto" w:fill="auto"/>
          </w:tcPr>
          <w:p w14:paraId="10711D37" w14:textId="77777777" w:rsidR="00092B0C" w:rsidRDefault="00092B0C">
            <w:pPr>
              <w:pStyle w:val="ENoteTableText"/>
              <w:tabs>
                <w:tab w:val="center" w:leader="dot" w:pos="2268"/>
              </w:tabs>
            </w:pPr>
            <w:r>
              <w:t>c 1.13A</w:t>
            </w:r>
            <w:r>
              <w:tab/>
            </w:r>
          </w:p>
        </w:tc>
        <w:tc>
          <w:tcPr>
            <w:tcW w:w="6220" w:type="dxa"/>
            <w:shd w:val="clear" w:color="auto" w:fill="auto"/>
          </w:tcPr>
          <w:p w14:paraId="10711D38" w14:textId="77777777" w:rsidR="00092B0C" w:rsidRDefault="00092B0C" w:rsidP="00C20C2E">
            <w:pPr>
              <w:pStyle w:val="ENoteTableText"/>
            </w:pPr>
            <w:r>
              <w:t xml:space="preserve">ad </w:t>
            </w:r>
            <w:r w:rsidRPr="002B183E">
              <w:t>F2017L00932</w:t>
            </w:r>
          </w:p>
        </w:tc>
      </w:tr>
      <w:tr w:rsidR="00092B0C" w14:paraId="10711D3C" w14:textId="77777777" w:rsidTr="002D1581">
        <w:trPr>
          <w:cantSplit/>
        </w:trPr>
        <w:tc>
          <w:tcPr>
            <w:tcW w:w="2139" w:type="dxa"/>
            <w:shd w:val="clear" w:color="auto" w:fill="auto"/>
          </w:tcPr>
          <w:p w14:paraId="10711D3A" w14:textId="77777777" w:rsidR="00092B0C" w:rsidRDefault="00092B0C" w:rsidP="00C20C2E">
            <w:pPr>
              <w:pStyle w:val="ENoteTableText"/>
              <w:tabs>
                <w:tab w:val="center" w:leader="dot" w:pos="2268"/>
              </w:tabs>
            </w:pPr>
            <w:r>
              <w:t>c 1.13B</w:t>
            </w:r>
            <w:r>
              <w:tab/>
            </w:r>
          </w:p>
        </w:tc>
        <w:tc>
          <w:tcPr>
            <w:tcW w:w="6220" w:type="dxa"/>
            <w:shd w:val="clear" w:color="auto" w:fill="auto"/>
          </w:tcPr>
          <w:p w14:paraId="10711D3B" w14:textId="77777777" w:rsidR="00092B0C" w:rsidRDefault="00092B0C" w:rsidP="00C20C2E">
            <w:pPr>
              <w:pStyle w:val="ENoteTableText"/>
            </w:pPr>
            <w:r>
              <w:t xml:space="preserve">ad </w:t>
            </w:r>
            <w:r w:rsidRPr="002B183E">
              <w:t>F2017L00932</w:t>
            </w:r>
          </w:p>
        </w:tc>
      </w:tr>
      <w:tr w:rsidR="00092B0C" w14:paraId="10711D3F" w14:textId="77777777" w:rsidTr="002D1581">
        <w:trPr>
          <w:cantSplit/>
        </w:trPr>
        <w:tc>
          <w:tcPr>
            <w:tcW w:w="2139" w:type="dxa"/>
            <w:shd w:val="clear" w:color="auto" w:fill="auto"/>
          </w:tcPr>
          <w:p w14:paraId="10711D3D" w14:textId="77777777" w:rsidR="00092B0C" w:rsidRDefault="00092B0C" w:rsidP="00C20C2E">
            <w:pPr>
              <w:pStyle w:val="ENoteTableText"/>
              <w:tabs>
                <w:tab w:val="center" w:leader="dot" w:pos="2268"/>
              </w:tabs>
            </w:pPr>
            <w:r>
              <w:t>c 1.13C</w:t>
            </w:r>
            <w:r>
              <w:tab/>
            </w:r>
          </w:p>
        </w:tc>
        <w:tc>
          <w:tcPr>
            <w:tcW w:w="6220" w:type="dxa"/>
            <w:shd w:val="clear" w:color="auto" w:fill="auto"/>
          </w:tcPr>
          <w:p w14:paraId="10711D3E" w14:textId="77777777" w:rsidR="00092B0C" w:rsidRDefault="00092B0C" w:rsidP="00C20C2E">
            <w:pPr>
              <w:pStyle w:val="ENoteTableText"/>
            </w:pPr>
            <w:r>
              <w:t xml:space="preserve">ad </w:t>
            </w:r>
            <w:r w:rsidRPr="002B183E">
              <w:t>F2017L00932</w:t>
            </w:r>
          </w:p>
        </w:tc>
      </w:tr>
      <w:tr w:rsidR="00092B0C" w14:paraId="10711D42" w14:textId="77777777" w:rsidTr="002D1581">
        <w:trPr>
          <w:cantSplit/>
        </w:trPr>
        <w:tc>
          <w:tcPr>
            <w:tcW w:w="2139" w:type="dxa"/>
            <w:shd w:val="clear" w:color="auto" w:fill="auto"/>
          </w:tcPr>
          <w:p w14:paraId="10711D40" w14:textId="77777777" w:rsidR="00092B0C" w:rsidRDefault="00092B0C" w:rsidP="00C20C2E">
            <w:pPr>
              <w:pStyle w:val="ENoteTableText"/>
              <w:tabs>
                <w:tab w:val="center" w:leader="dot" w:pos="2268"/>
              </w:tabs>
            </w:pPr>
            <w:r>
              <w:t xml:space="preserve">c </w:t>
            </w:r>
            <w:r w:rsidRPr="00C42506">
              <w:t>1.14</w:t>
            </w:r>
            <w:r>
              <w:tab/>
            </w:r>
          </w:p>
        </w:tc>
        <w:tc>
          <w:tcPr>
            <w:tcW w:w="6220" w:type="dxa"/>
            <w:shd w:val="clear" w:color="auto" w:fill="auto"/>
          </w:tcPr>
          <w:p w14:paraId="10711D41" w14:textId="77777777" w:rsidR="00092B0C" w:rsidRDefault="00092B0C" w:rsidP="00C20C2E">
            <w:pPr>
              <w:pStyle w:val="ENoteTableText"/>
            </w:pPr>
            <w:r>
              <w:t xml:space="preserve">rs </w:t>
            </w:r>
            <w:r w:rsidRPr="00C42506">
              <w:t xml:space="preserve">1999 </w:t>
            </w:r>
            <w:r>
              <w:t xml:space="preserve">No </w:t>
            </w:r>
            <w:r w:rsidRPr="00C42506">
              <w:t>1</w:t>
            </w:r>
          </w:p>
        </w:tc>
      </w:tr>
      <w:tr w:rsidR="00092B0C" w14:paraId="10711D45" w14:textId="77777777" w:rsidTr="002D1581">
        <w:trPr>
          <w:cantSplit/>
        </w:trPr>
        <w:tc>
          <w:tcPr>
            <w:tcW w:w="2139" w:type="dxa"/>
            <w:shd w:val="clear" w:color="auto" w:fill="auto"/>
          </w:tcPr>
          <w:p w14:paraId="10711D43" w14:textId="77777777" w:rsidR="00092B0C" w:rsidRDefault="00092B0C" w:rsidP="00C42506">
            <w:pPr>
              <w:pStyle w:val="ENoteTableText"/>
            </w:pPr>
          </w:p>
        </w:tc>
        <w:tc>
          <w:tcPr>
            <w:tcW w:w="6220" w:type="dxa"/>
            <w:shd w:val="clear" w:color="auto" w:fill="auto"/>
          </w:tcPr>
          <w:p w14:paraId="10711D44" w14:textId="77777777" w:rsidR="00092B0C" w:rsidRDefault="00092B0C" w:rsidP="00C42506">
            <w:pPr>
              <w:pStyle w:val="ENoteTableText"/>
            </w:pPr>
            <w:r>
              <w:t xml:space="preserve">am </w:t>
            </w:r>
            <w:r w:rsidRPr="00C42506">
              <w:t xml:space="preserve">2002 </w:t>
            </w:r>
            <w:r>
              <w:t xml:space="preserve">No </w:t>
            </w:r>
            <w:r w:rsidRPr="00C42506">
              <w:t>1</w:t>
            </w:r>
          </w:p>
        </w:tc>
      </w:tr>
      <w:tr w:rsidR="00092B0C" w14:paraId="10711D48" w14:textId="77777777" w:rsidTr="002D1581">
        <w:trPr>
          <w:cantSplit/>
        </w:trPr>
        <w:tc>
          <w:tcPr>
            <w:tcW w:w="2139" w:type="dxa"/>
            <w:shd w:val="clear" w:color="auto" w:fill="auto"/>
          </w:tcPr>
          <w:p w14:paraId="10711D46" w14:textId="77777777" w:rsidR="00092B0C" w:rsidRDefault="00092B0C" w:rsidP="00C42506">
            <w:pPr>
              <w:pStyle w:val="ENoteTableText"/>
            </w:pPr>
          </w:p>
        </w:tc>
        <w:tc>
          <w:tcPr>
            <w:tcW w:w="6220" w:type="dxa"/>
            <w:shd w:val="clear" w:color="auto" w:fill="auto"/>
          </w:tcPr>
          <w:p w14:paraId="10711D47" w14:textId="77777777" w:rsidR="00092B0C" w:rsidRDefault="00092B0C" w:rsidP="00C42506">
            <w:pPr>
              <w:pStyle w:val="ENoteTableText"/>
            </w:pPr>
            <w:r>
              <w:t xml:space="preserve">rs </w:t>
            </w:r>
            <w:r w:rsidRPr="00C42506">
              <w:t xml:space="preserve">2008 </w:t>
            </w:r>
            <w:r>
              <w:t xml:space="preserve">No </w:t>
            </w:r>
            <w:r w:rsidRPr="00C42506">
              <w:t>1</w:t>
            </w:r>
          </w:p>
        </w:tc>
      </w:tr>
      <w:tr w:rsidR="00C20C2E" w14:paraId="10711D4B" w14:textId="77777777" w:rsidTr="002D1581">
        <w:trPr>
          <w:cantSplit/>
        </w:trPr>
        <w:tc>
          <w:tcPr>
            <w:tcW w:w="2139" w:type="dxa"/>
            <w:shd w:val="clear" w:color="auto" w:fill="auto"/>
          </w:tcPr>
          <w:p w14:paraId="10711D49" w14:textId="77777777" w:rsidR="00C20C2E" w:rsidRDefault="00C20C2E" w:rsidP="00C42506">
            <w:pPr>
              <w:pStyle w:val="ENoteTableText"/>
            </w:pPr>
          </w:p>
        </w:tc>
        <w:tc>
          <w:tcPr>
            <w:tcW w:w="6220" w:type="dxa"/>
            <w:shd w:val="clear" w:color="auto" w:fill="auto"/>
          </w:tcPr>
          <w:p w14:paraId="10711D4A" w14:textId="77777777" w:rsidR="00C20C2E" w:rsidRDefault="00C20C2E" w:rsidP="00C42506">
            <w:pPr>
              <w:pStyle w:val="ENoteTableText"/>
            </w:pPr>
            <w:r>
              <w:t xml:space="preserve">rep </w:t>
            </w:r>
            <w:r w:rsidRPr="002B183E">
              <w:t>F2017L00932</w:t>
            </w:r>
          </w:p>
        </w:tc>
      </w:tr>
      <w:tr w:rsidR="00C20C2E" w14:paraId="10711D4E" w14:textId="77777777" w:rsidTr="002D1581">
        <w:trPr>
          <w:cantSplit/>
        </w:trPr>
        <w:tc>
          <w:tcPr>
            <w:tcW w:w="2139" w:type="dxa"/>
            <w:shd w:val="clear" w:color="auto" w:fill="auto"/>
          </w:tcPr>
          <w:p w14:paraId="10711D4C" w14:textId="77777777" w:rsidR="00C20C2E" w:rsidRDefault="00C20C2E" w:rsidP="00C42506">
            <w:pPr>
              <w:pStyle w:val="ENoteTableText"/>
              <w:tabs>
                <w:tab w:val="center" w:leader="dot" w:pos="2268"/>
              </w:tabs>
            </w:pPr>
            <w:r>
              <w:rPr>
                <w:b/>
              </w:rPr>
              <w:t>Subdivision 3</w:t>
            </w:r>
          </w:p>
        </w:tc>
        <w:tc>
          <w:tcPr>
            <w:tcW w:w="6220" w:type="dxa"/>
            <w:shd w:val="clear" w:color="auto" w:fill="auto"/>
          </w:tcPr>
          <w:p w14:paraId="10711D4D" w14:textId="77777777" w:rsidR="00C20C2E" w:rsidRDefault="00C20C2E" w:rsidP="00C42506">
            <w:pPr>
              <w:pStyle w:val="ENoteTableText"/>
            </w:pPr>
          </w:p>
        </w:tc>
      </w:tr>
      <w:tr w:rsidR="00C20C2E" w14:paraId="10711D51" w14:textId="77777777" w:rsidTr="002D1581">
        <w:trPr>
          <w:cantSplit/>
        </w:trPr>
        <w:tc>
          <w:tcPr>
            <w:tcW w:w="2139" w:type="dxa"/>
            <w:shd w:val="clear" w:color="auto" w:fill="auto"/>
          </w:tcPr>
          <w:p w14:paraId="10711D4F" w14:textId="77777777" w:rsidR="00C20C2E" w:rsidRDefault="00C20C2E" w:rsidP="00C42506">
            <w:pPr>
              <w:pStyle w:val="ENoteTableText"/>
              <w:tabs>
                <w:tab w:val="center" w:leader="dot" w:pos="2268"/>
              </w:tabs>
            </w:pPr>
            <w:r>
              <w:t>c 1.14A</w:t>
            </w:r>
            <w:r>
              <w:tab/>
            </w:r>
          </w:p>
        </w:tc>
        <w:tc>
          <w:tcPr>
            <w:tcW w:w="6220" w:type="dxa"/>
            <w:shd w:val="clear" w:color="auto" w:fill="auto"/>
          </w:tcPr>
          <w:p w14:paraId="10711D50" w14:textId="77777777" w:rsidR="00C20C2E" w:rsidRDefault="00C20C2E" w:rsidP="00C42506">
            <w:pPr>
              <w:pStyle w:val="ENoteTableText"/>
            </w:pPr>
            <w:r>
              <w:t xml:space="preserve">ad </w:t>
            </w:r>
            <w:r w:rsidRPr="002B183E">
              <w:t>F2017L00932</w:t>
            </w:r>
          </w:p>
        </w:tc>
      </w:tr>
      <w:tr w:rsidR="00C20C2E" w14:paraId="10711D54" w14:textId="77777777" w:rsidTr="002D1581">
        <w:trPr>
          <w:cantSplit/>
        </w:trPr>
        <w:tc>
          <w:tcPr>
            <w:tcW w:w="2139" w:type="dxa"/>
            <w:shd w:val="clear" w:color="auto" w:fill="auto"/>
          </w:tcPr>
          <w:p w14:paraId="10711D52" w14:textId="77777777" w:rsidR="00C20C2E" w:rsidRDefault="00C20C2E" w:rsidP="00C42506">
            <w:pPr>
              <w:pStyle w:val="ENoteTableText"/>
              <w:tabs>
                <w:tab w:val="center" w:leader="dot" w:pos="2268"/>
              </w:tabs>
            </w:pPr>
            <w:r>
              <w:t>c 1.14B</w:t>
            </w:r>
            <w:r>
              <w:tab/>
            </w:r>
          </w:p>
        </w:tc>
        <w:tc>
          <w:tcPr>
            <w:tcW w:w="6220" w:type="dxa"/>
            <w:shd w:val="clear" w:color="auto" w:fill="auto"/>
          </w:tcPr>
          <w:p w14:paraId="10711D53" w14:textId="77777777" w:rsidR="00C20C2E" w:rsidRDefault="00C20C2E" w:rsidP="00C42506">
            <w:pPr>
              <w:pStyle w:val="ENoteTableText"/>
            </w:pPr>
            <w:r>
              <w:t xml:space="preserve">ad </w:t>
            </w:r>
            <w:r w:rsidRPr="002B183E">
              <w:t>F2017L00932</w:t>
            </w:r>
          </w:p>
        </w:tc>
      </w:tr>
      <w:tr w:rsidR="00C20C2E" w14:paraId="10711D57" w14:textId="77777777" w:rsidTr="002D1581">
        <w:trPr>
          <w:cantSplit/>
        </w:trPr>
        <w:tc>
          <w:tcPr>
            <w:tcW w:w="2139" w:type="dxa"/>
            <w:shd w:val="clear" w:color="auto" w:fill="auto"/>
          </w:tcPr>
          <w:p w14:paraId="10711D55" w14:textId="77777777" w:rsidR="00C20C2E" w:rsidRDefault="00C20C2E" w:rsidP="00C42506">
            <w:pPr>
              <w:pStyle w:val="ENoteTableText"/>
              <w:tabs>
                <w:tab w:val="center" w:leader="dot" w:pos="2268"/>
              </w:tabs>
            </w:pPr>
            <w:r>
              <w:t>c 1.14C</w:t>
            </w:r>
            <w:r>
              <w:tab/>
            </w:r>
          </w:p>
        </w:tc>
        <w:tc>
          <w:tcPr>
            <w:tcW w:w="6220" w:type="dxa"/>
            <w:shd w:val="clear" w:color="auto" w:fill="auto"/>
          </w:tcPr>
          <w:p w14:paraId="10711D56" w14:textId="77777777" w:rsidR="00C20C2E" w:rsidRDefault="00C20C2E" w:rsidP="00C42506">
            <w:pPr>
              <w:pStyle w:val="ENoteTableText"/>
            </w:pPr>
            <w:r>
              <w:t xml:space="preserve">ad </w:t>
            </w:r>
            <w:r w:rsidRPr="002B183E">
              <w:t>F2017L00932</w:t>
            </w:r>
          </w:p>
        </w:tc>
      </w:tr>
      <w:tr w:rsidR="00C20C2E" w14:paraId="10711D5A" w14:textId="77777777" w:rsidTr="002D1581">
        <w:trPr>
          <w:cantSplit/>
        </w:trPr>
        <w:tc>
          <w:tcPr>
            <w:tcW w:w="2139" w:type="dxa"/>
            <w:shd w:val="clear" w:color="auto" w:fill="auto"/>
          </w:tcPr>
          <w:p w14:paraId="10711D58" w14:textId="77777777" w:rsidR="00C20C2E" w:rsidRDefault="00C20C2E" w:rsidP="00ED2047">
            <w:pPr>
              <w:pStyle w:val="ENoteTableText"/>
              <w:tabs>
                <w:tab w:val="center" w:leader="dot" w:pos="2268"/>
              </w:tabs>
            </w:pPr>
            <w:r>
              <w:t xml:space="preserve">c </w:t>
            </w:r>
            <w:r w:rsidRPr="00C42506">
              <w:t>1.15</w:t>
            </w:r>
            <w:r>
              <w:tab/>
            </w:r>
          </w:p>
        </w:tc>
        <w:tc>
          <w:tcPr>
            <w:tcW w:w="6220" w:type="dxa"/>
            <w:shd w:val="clear" w:color="auto" w:fill="auto"/>
          </w:tcPr>
          <w:p w14:paraId="10711D59" w14:textId="77777777" w:rsidR="00C20C2E" w:rsidRDefault="00C20C2E" w:rsidP="00C20C2E">
            <w:pPr>
              <w:pStyle w:val="ENoteTableText"/>
            </w:pPr>
            <w:r>
              <w:t xml:space="preserve">rs </w:t>
            </w:r>
            <w:r w:rsidRPr="00C42506">
              <w:t xml:space="preserve">1999 </w:t>
            </w:r>
            <w:r>
              <w:t xml:space="preserve">No </w:t>
            </w:r>
            <w:r w:rsidRPr="00C42506">
              <w:t xml:space="preserve">1; 2008 </w:t>
            </w:r>
            <w:r>
              <w:t xml:space="preserve">No </w:t>
            </w:r>
            <w:r w:rsidRPr="00C42506">
              <w:t>1</w:t>
            </w:r>
          </w:p>
        </w:tc>
      </w:tr>
      <w:tr w:rsidR="00C20C2E" w14:paraId="10711D5D" w14:textId="77777777" w:rsidTr="002D1581">
        <w:trPr>
          <w:cantSplit/>
        </w:trPr>
        <w:tc>
          <w:tcPr>
            <w:tcW w:w="2139" w:type="dxa"/>
            <w:shd w:val="clear" w:color="auto" w:fill="auto"/>
          </w:tcPr>
          <w:p w14:paraId="10711D5B" w14:textId="77777777" w:rsidR="00C20C2E" w:rsidRDefault="00C20C2E" w:rsidP="00C20C2E">
            <w:pPr>
              <w:pStyle w:val="ENoteTableText"/>
              <w:tabs>
                <w:tab w:val="center" w:leader="dot" w:pos="2268"/>
              </w:tabs>
            </w:pPr>
          </w:p>
        </w:tc>
        <w:tc>
          <w:tcPr>
            <w:tcW w:w="6220" w:type="dxa"/>
            <w:shd w:val="clear" w:color="auto" w:fill="auto"/>
          </w:tcPr>
          <w:p w14:paraId="10711D5C" w14:textId="77777777" w:rsidR="00C20C2E" w:rsidRDefault="00C20C2E" w:rsidP="00C20C2E">
            <w:pPr>
              <w:pStyle w:val="ENoteTableText"/>
            </w:pPr>
            <w:r>
              <w:t xml:space="preserve">rep </w:t>
            </w:r>
            <w:r w:rsidRPr="002B183E">
              <w:t>F2017L00932</w:t>
            </w:r>
          </w:p>
        </w:tc>
      </w:tr>
      <w:tr w:rsidR="00ED2047" w14:paraId="10711D60" w14:textId="77777777" w:rsidTr="002D1581">
        <w:trPr>
          <w:cantSplit/>
        </w:trPr>
        <w:tc>
          <w:tcPr>
            <w:tcW w:w="2139" w:type="dxa"/>
            <w:shd w:val="clear" w:color="auto" w:fill="auto"/>
          </w:tcPr>
          <w:p w14:paraId="10711D5E" w14:textId="77777777" w:rsidR="00ED2047" w:rsidRDefault="00ED2047" w:rsidP="00C42506">
            <w:pPr>
              <w:pStyle w:val="ENoteTableText"/>
              <w:tabs>
                <w:tab w:val="center" w:leader="dot" w:pos="2268"/>
              </w:tabs>
            </w:pPr>
            <w:r>
              <w:rPr>
                <w:b/>
              </w:rPr>
              <w:t>Subdivision 4</w:t>
            </w:r>
          </w:p>
        </w:tc>
        <w:tc>
          <w:tcPr>
            <w:tcW w:w="6220" w:type="dxa"/>
            <w:shd w:val="clear" w:color="auto" w:fill="auto"/>
          </w:tcPr>
          <w:p w14:paraId="10711D5F" w14:textId="77777777" w:rsidR="00ED2047" w:rsidRDefault="00ED2047" w:rsidP="00C42506">
            <w:pPr>
              <w:pStyle w:val="ENoteTableText"/>
            </w:pPr>
          </w:p>
        </w:tc>
      </w:tr>
      <w:tr w:rsidR="00ED2047" w14:paraId="10711D63" w14:textId="77777777" w:rsidTr="002D1581">
        <w:trPr>
          <w:cantSplit/>
        </w:trPr>
        <w:tc>
          <w:tcPr>
            <w:tcW w:w="2139" w:type="dxa"/>
            <w:shd w:val="clear" w:color="auto" w:fill="auto"/>
          </w:tcPr>
          <w:p w14:paraId="10711D61" w14:textId="77777777" w:rsidR="00ED2047" w:rsidRDefault="00ED2047">
            <w:pPr>
              <w:pStyle w:val="ENoteTableText"/>
              <w:tabs>
                <w:tab w:val="center" w:leader="dot" w:pos="2268"/>
              </w:tabs>
            </w:pPr>
            <w:r>
              <w:t>c 1.15A</w:t>
            </w:r>
            <w:r>
              <w:tab/>
            </w:r>
          </w:p>
        </w:tc>
        <w:tc>
          <w:tcPr>
            <w:tcW w:w="6220" w:type="dxa"/>
            <w:shd w:val="clear" w:color="auto" w:fill="auto"/>
          </w:tcPr>
          <w:p w14:paraId="10711D62" w14:textId="77777777" w:rsidR="00ED2047" w:rsidRDefault="00ED2047" w:rsidP="00C42506">
            <w:pPr>
              <w:pStyle w:val="ENoteTableText"/>
            </w:pPr>
            <w:r>
              <w:t xml:space="preserve">ad </w:t>
            </w:r>
            <w:r w:rsidRPr="002B183E">
              <w:t>F2017L00932</w:t>
            </w:r>
          </w:p>
        </w:tc>
      </w:tr>
      <w:tr w:rsidR="00ED2047" w14:paraId="10711D66" w14:textId="77777777" w:rsidTr="002D1581">
        <w:trPr>
          <w:cantSplit/>
        </w:trPr>
        <w:tc>
          <w:tcPr>
            <w:tcW w:w="2139" w:type="dxa"/>
            <w:shd w:val="clear" w:color="auto" w:fill="auto"/>
          </w:tcPr>
          <w:p w14:paraId="10711D64" w14:textId="77777777" w:rsidR="00ED2047" w:rsidRDefault="00ED2047" w:rsidP="00C42506">
            <w:pPr>
              <w:pStyle w:val="ENoteTableText"/>
              <w:tabs>
                <w:tab w:val="center" w:leader="dot" w:pos="2268"/>
              </w:tabs>
            </w:pPr>
            <w:r>
              <w:t>c 1.15B</w:t>
            </w:r>
            <w:r>
              <w:tab/>
            </w:r>
          </w:p>
        </w:tc>
        <w:tc>
          <w:tcPr>
            <w:tcW w:w="6220" w:type="dxa"/>
            <w:shd w:val="clear" w:color="auto" w:fill="auto"/>
          </w:tcPr>
          <w:p w14:paraId="10711D65" w14:textId="77777777" w:rsidR="00ED2047" w:rsidRDefault="00ED2047" w:rsidP="00C42506">
            <w:pPr>
              <w:pStyle w:val="ENoteTableText"/>
            </w:pPr>
            <w:r>
              <w:t xml:space="preserve">ad </w:t>
            </w:r>
            <w:r w:rsidRPr="002B183E">
              <w:t>F2017L00932</w:t>
            </w:r>
          </w:p>
        </w:tc>
      </w:tr>
      <w:tr w:rsidR="00ED2047" w14:paraId="10711D69" w14:textId="77777777" w:rsidTr="002D1581">
        <w:trPr>
          <w:cantSplit/>
        </w:trPr>
        <w:tc>
          <w:tcPr>
            <w:tcW w:w="2139" w:type="dxa"/>
            <w:shd w:val="clear" w:color="auto" w:fill="auto"/>
          </w:tcPr>
          <w:p w14:paraId="10711D67" w14:textId="77777777" w:rsidR="00ED2047" w:rsidRDefault="00ED2047" w:rsidP="00C42506">
            <w:pPr>
              <w:pStyle w:val="ENoteTableText"/>
              <w:tabs>
                <w:tab w:val="center" w:leader="dot" w:pos="2268"/>
              </w:tabs>
            </w:pPr>
            <w:r>
              <w:t>c 1.15C</w:t>
            </w:r>
            <w:r>
              <w:tab/>
            </w:r>
          </w:p>
        </w:tc>
        <w:tc>
          <w:tcPr>
            <w:tcW w:w="6220" w:type="dxa"/>
            <w:shd w:val="clear" w:color="auto" w:fill="auto"/>
          </w:tcPr>
          <w:p w14:paraId="10711D68" w14:textId="77777777" w:rsidR="00ED2047" w:rsidRDefault="00ED2047" w:rsidP="00C42506">
            <w:pPr>
              <w:pStyle w:val="ENoteTableText"/>
            </w:pPr>
            <w:r>
              <w:t xml:space="preserve">ad </w:t>
            </w:r>
            <w:r w:rsidRPr="002B183E">
              <w:t>F2017L00932</w:t>
            </w:r>
          </w:p>
        </w:tc>
      </w:tr>
      <w:tr w:rsidR="00ED2047" w14:paraId="10711D6C" w14:textId="77777777" w:rsidTr="002D1581">
        <w:trPr>
          <w:cantSplit/>
        </w:trPr>
        <w:tc>
          <w:tcPr>
            <w:tcW w:w="2139" w:type="dxa"/>
            <w:shd w:val="clear" w:color="auto" w:fill="auto"/>
          </w:tcPr>
          <w:p w14:paraId="10711D6A" w14:textId="77777777" w:rsidR="00ED2047" w:rsidRDefault="00ED2047" w:rsidP="00ED2047">
            <w:pPr>
              <w:pStyle w:val="ENoteTableText"/>
              <w:tabs>
                <w:tab w:val="center" w:leader="dot" w:pos="2268"/>
              </w:tabs>
            </w:pPr>
            <w:r>
              <w:t xml:space="preserve">c </w:t>
            </w:r>
            <w:r w:rsidRPr="00C42506">
              <w:t>1.16</w:t>
            </w:r>
            <w:r>
              <w:tab/>
            </w:r>
          </w:p>
        </w:tc>
        <w:tc>
          <w:tcPr>
            <w:tcW w:w="6220" w:type="dxa"/>
            <w:shd w:val="clear" w:color="auto" w:fill="auto"/>
          </w:tcPr>
          <w:p w14:paraId="10711D6B" w14:textId="77777777" w:rsidR="00ED2047" w:rsidRDefault="00ED2047" w:rsidP="00501B2B">
            <w:pPr>
              <w:pStyle w:val="ENoteTableText"/>
            </w:pPr>
            <w:r>
              <w:t xml:space="preserve">ad </w:t>
            </w:r>
            <w:r w:rsidRPr="00C42506">
              <w:t xml:space="preserve">2008 </w:t>
            </w:r>
            <w:r>
              <w:t xml:space="preserve">No </w:t>
            </w:r>
            <w:r w:rsidRPr="00C42506">
              <w:t>1</w:t>
            </w:r>
          </w:p>
        </w:tc>
      </w:tr>
      <w:tr w:rsidR="00ED2047" w14:paraId="10711D6F" w14:textId="77777777" w:rsidTr="002D1581">
        <w:trPr>
          <w:cantSplit/>
        </w:trPr>
        <w:tc>
          <w:tcPr>
            <w:tcW w:w="2139" w:type="dxa"/>
            <w:shd w:val="clear" w:color="auto" w:fill="auto"/>
          </w:tcPr>
          <w:p w14:paraId="10711D6D" w14:textId="77777777" w:rsidR="00ED2047" w:rsidRDefault="00ED2047" w:rsidP="00501B2B">
            <w:pPr>
              <w:pStyle w:val="ENoteTableText"/>
              <w:tabs>
                <w:tab w:val="center" w:leader="dot" w:pos="2268"/>
              </w:tabs>
            </w:pPr>
          </w:p>
        </w:tc>
        <w:tc>
          <w:tcPr>
            <w:tcW w:w="6220" w:type="dxa"/>
            <w:shd w:val="clear" w:color="auto" w:fill="auto"/>
          </w:tcPr>
          <w:p w14:paraId="10711D6E" w14:textId="77777777" w:rsidR="00ED2047" w:rsidRDefault="00ED2047" w:rsidP="00501B2B">
            <w:pPr>
              <w:pStyle w:val="ENoteTableText"/>
            </w:pPr>
            <w:r>
              <w:t xml:space="preserve">rep </w:t>
            </w:r>
            <w:r w:rsidRPr="002B183E">
              <w:t>F2017L00932</w:t>
            </w:r>
          </w:p>
        </w:tc>
      </w:tr>
      <w:tr w:rsidR="00ED2047" w14:paraId="10711D72" w14:textId="77777777" w:rsidTr="002D1581">
        <w:trPr>
          <w:cantSplit/>
        </w:trPr>
        <w:tc>
          <w:tcPr>
            <w:tcW w:w="2139" w:type="dxa"/>
            <w:shd w:val="clear" w:color="auto" w:fill="auto"/>
          </w:tcPr>
          <w:p w14:paraId="10711D70" w14:textId="77777777" w:rsidR="00ED2047" w:rsidRDefault="00ED2047" w:rsidP="00C42506">
            <w:pPr>
              <w:pStyle w:val="ENoteTableText"/>
              <w:tabs>
                <w:tab w:val="center" w:leader="dot" w:pos="2268"/>
              </w:tabs>
            </w:pPr>
            <w:r>
              <w:rPr>
                <w:b/>
              </w:rPr>
              <w:t>Subdivision 5</w:t>
            </w:r>
          </w:p>
        </w:tc>
        <w:tc>
          <w:tcPr>
            <w:tcW w:w="6220" w:type="dxa"/>
            <w:shd w:val="clear" w:color="auto" w:fill="auto"/>
          </w:tcPr>
          <w:p w14:paraId="10711D71" w14:textId="77777777" w:rsidR="00ED2047" w:rsidRDefault="00ED2047" w:rsidP="00C42506">
            <w:pPr>
              <w:pStyle w:val="ENoteTableText"/>
            </w:pPr>
          </w:p>
        </w:tc>
      </w:tr>
      <w:tr w:rsidR="00ED2047" w14:paraId="10711D75" w14:textId="77777777" w:rsidTr="002D1581">
        <w:trPr>
          <w:cantSplit/>
        </w:trPr>
        <w:tc>
          <w:tcPr>
            <w:tcW w:w="2139" w:type="dxa"/>
            <w:shd w:val="clear" w:color="auto" w:fill="auto"/>
          </w:tcPr>
          <w:p w14:paraId="10711D73" w14:textId="77777777" w:rsidR="00ED2047" w:rsidRDefault="00ED2047">
            <w:pPr>
              <w:pStyle w:val="ENoteTableText"/>
              <w:tabs>
                <w:tab w:val="center" w:leader="dot" w:pos="2268"/>
              </w:tabs>
            </w:pPr>
            <w:r>
              <w:t>c 1.16A</w:t>
            </w:r>
            <w:r>
              <w:tab/>
            </w:r>
          </w:p>
        </w:tc>
        <w:tc>
          <w:tcPr>
            <w:tcW w:w="6220" w:type="dxa"/>
            <w:shd w:val="clear" w:color="auto" w:fill="auto"/>
          </w:tcPr>
          <w:p w14:paraId="10711D74" w14:textId="77777777" w:rsidR="00ED2047" w:rsidRDefault="00ED2047" w:rsidP="00C42506">
            <w:pPr>
              <w:pStyle w:val="ENoteTableText"/>
            </w:pPr>
            <w:r>
              <w:t xml:space="preserve">ad </w:t>
            </w:r>
            <w:r w:rsidRPr="002B183E">
              <w:t>F2017L00932</w:t>
            </w:r>
          </w:p>
        </w:tc>
      </w:tr>
      <w:tr w:rsidR="00ED2047" w14:paraId="10711D78" w14:textId="77777777" w:rsidTr="002D1581">
        <w:trPr>
          <w:cantSplit/>
        </w:trPr>
        <w:tc>
          <w:tcPr>
            <w:tcW w:w="2139" w:type="dxa"/>
            <w:shd w:val="clear" w:color="auto" w:fill="auto"/>
          </w:tcPr>
          <w:p w14:paraId="10711D76" w14:textId="77777777" w:rsidR="00ED2047" w:rsidRDefault="00ED2047" w:rsidP="00C42506">
            <w:pPr>
              <w:pStyle w:val="ENoteTableText"/>
              <w:tabs>
                <w:tab w:val="center" w:leader="dot" w:pos="2268"/>
              </w:tabs>
            </w:pPr>
            <w:r>
              <w:t>c 1.16B</w:t>
            </w:r>
            <w:r>
              <w:tab/>
            </w:r>
          </w:p>
        </w:tc>
        <w:tc>
          <w:tcPr>
            <w:tcW w:w="6220" w:type="dxa"/>
            <w:shd w:val="clear" w:color="auto" w:fill="auto"/>
          </w:tcPr>
          <w:p w14:paraId="10711D77" w14:textId="77777777" w:rsidR="00ED2047" w:rsidRDefault="00ED2047" w:rsidP="00C42506">
            <w:pPr>
              <w:pStyle w:val="ENoteTableText"/>
            </w:pPr>
            <w:r>
              <w:t xml:space="preserve">ad </w:t>
            </w:r>
            <w:r w:rsidRPr="002B183E">
              <w:t>F2017L00932</w:t>
            </w:r>
          </w:p>
        </w:tc>
      </w:tr>
      <w:tr w:rsidR="00ED2047" w14:paraId="10711D7B" w14:textId="77777777" w:rsidTr="002D1581">
        <w:trPr>
          <w:cantSplit/>
        </w:trPr>
        <w:tc>
          <w:tcPr>
            <w:tcW w:w="2139" w:type="dxa"/>
            <w:shd w:val="clear" w:color="auto" w:fill="auto"/>
          </w:tcPr>
          <w:p w14:paraId="10711D79" w14:textId="77777777" w:rsidR="00ED2047" w:rsidRDefault="00ED2047" w:rsidP="00C42506">
            <w:pPr>
              <w:pStyle w:val="ENoteTableText"/>
              <w:tabs>
                <w:tab w:val="center" w:leader="dot" w:pos="2268"/>
              </w:tabs>
            </w:pPr>
            <w:r>
              <w:t>c 1.16C</w:t>
            </w:r>
            <w:r>
              <w:tab/>
            </w:r>
          </w:p>
        </w:tc>
        <w:tc>
          <w:tcPr>
            <w:tcW w:w="6220" w:type="dxa"/>
            <w:shd w:val="clear" w:color="auto" w:fill="auto"/>
          </w:tcPr>
          <w:p w14:paraId="10711D7A" w14:textId="77777777" w:rsidR="00ED2047" w:rsidRDefault="00ED2047" w:rsidP="00C42506">
            <w:pPr>
              <w:pStyle w:val="ENoteTableText"/>
            </w:pPr>
            <w:r>
              <w:t xml:space="preserve">ad </w:t>
            </w:r>
            <w:r w:rsidRPr="002B183E">
              <w:t>F2017L00932</w:t>
            </w:r>
          </w:p>
        </w:tc>
      </w:tr>
      <w:tr w:rsidR="00ED2047" w14:paraId="10711D7E" w14:textId="77777777" w:rsidTr="002D1581">
        <w:trPr>
          <w:cantSplit/>
        </w:trPr>
        <w:tc>
          <w:tcPr>
            <w:tcW w:w="2139" w:type="dxa"/>
            <w:shd w:val="clear" w:color="auto" w:fill="auto"/>
          </w:tcPr>
          <w:p w14:paraId="10711D7C" w14:textId="77777777" w:rsidR="00ED2047" w:rsidRDefault="00ED2047" w:rsidP="00ED2047">
            <w:pPr>
              <w:pStyle w:val="ENoteTableText"/>
              <w:tabs>
                <w:tab w:val="center" w:leader="dot" w:pos="2268"/>
              </w:tabs>
            </w:pPr>
            <w:r>
              <w:t xml:space="preserve">c </w:t>
            </w:r>
            <w:r w:rsidRPr="00C42506">
              <w:t>1.17</w:t>
            </w:r>
            <w:r>
              <w:tab/>
            </w:r>
          </w:p>
        </w:tc>
        <w:tc>
          <w:tcPr>
            <w:tcW w:w="6220" w:type="dxa"/>
            <w:shd w:val="clear" w:color="auto" w:fill="auto"/>
          </w:tcPr>
          <w:p w14:paraId="10711D7D" w14:textId="77777777" w:rsidR="00ED2047" w:rsidRDefault="00ED2047" w:rsidP="00501B2B">
            <w:pPr>
              <w:pStyle w:val="ENoteTableText"/>
            </w:pPr>
            <w:r>
              <w:t xml:space="preserve">ad </w:t>
            </w:r>
            <w:r w:rsidRPr="00C42506">
              <w:t xml:space="preserve">2008 </w:t>
            </w:r>
            <w:r>
              <w:t xml:space="preserve">No </w:t>
            </w:r>
            <w:r w:rsidRPr="00C42506">
              <w:t>1</w:t>
            </w:r>
          </w:p>
        </w:tc>
      </w:tr>
      <w:tr w:rsidR="00ED2047" w14:paraId="10711D81" w14:textId="77777777" w:rsidTr="002D1581">
        <w:trPr>
          <w:cantSplit/>
        </w:trPr>
        <w:tc>
          <w:tcPr>
            <w:tcW w:w="2139" w:type="dxa"/>
            <w:shd w:val="clear" w:color="auto" w:fill="auto"/>
          </w:tcPr>
          <w:p w14:paraId="10711D7F" w14:textId="77777777" w:rsidR="00ED2047" w:rsidRDefault="00ED2047" w:rsidP="00501B2B">
            <w:pPr>
              <w:pStyle w:val="ENoteTableText"/>
              <w:tabs>
                <w:tab w:val="center" w:leader="dot" w:pos="2268"/>
              </w:tabs>
            </w:pPr>
          </w:p>
        </w:tc>
        <w:tc>
          <w:tcPr>
            <w:tcW w:w="6220" w:type="dxa"/>
            <w:shd w:val="clear" w:color="auto" w:fill="auto"/>
          </w:tcPr>
          <w:p w14:paraId="10711D80" w14:textId="77777777" w:rsidR="00ED2047" w:rsidRDefault="00ED2047" w:rsidP="00501B2B">
            <w:pPr>
              <w:pStyle w:val="ENoteTableText"/>
            </w:pPr>
            <w:r>
              <w:t xml:space="preserve">rep </w:t>
            </w:r>
            <w:r w:rsidRPr="002B183E">
              <w:t>F2017L00932</w:t>
            </w:r>
          </w:p>
        </w:tc>
      </w:tr>
      <w:tr w:rsidR="00ED2047" w14:paraId="10711D84" w14:textId="77777777" w:rsidTr="002D1581">
        <w:trPr>
          <w:cantSplit/>
        </w:trPr>
        <w:tc>
          <w:tcPr>
            <w:tcW w:w="2139" w:type="dxa"/>
            <w:shd w:val="clear" w:color="auto" w:fill="auto"/>
          </w:tcPr>
          <w:p w14:paraId="10711D82" w14:textId="77777777" w:rsidR="00ED2047" w:rsidRPr="00F46375" w:rsidRDefault="00ED2047" w:rsidP="00C42506">
            <w:pPr>
              <w:pStyle w:val="ENoteTableText"/>
              <w:tabs>
                <w:tab w:val="center" w:leader="dot" w:pos="2268"/>
              </w:tabs>
            </w:pPr>
            <w:r>
              <w:rPr>
                <w:b/>
              </w:rPr>
              <w:t>Division 2C</w:t>
            </w:r>
          </w:p>
        </w:tc>
        <w:tc>
          <w:tcPr>
            <w:tcW w:w="6220" w:type="dxa"/>
            <w:shd w:val="clear" w:color="auto" w:fill="auto"/>
          </w:tcPr>
          <w:p w14:paraId="10711D83" w14:textId="77777777" w:rsidR="00ED2047" w:rsidRDefault="00ED2047" w:rsidP="00C42506">
            <w:pPr>
              <w:pStyle w:val="ENoteTableText"/>
            </w:pPr>
          </w:p>
        </w:tc>
      </w:tr>
      <w:tr w:rsidR="00ED2047" w14:paraId="10711D87" w14:textId="77777777" w:rsidTr="002D1581">
        <w:trPr>
          <w:cantSplit/>
        </w:trPr>
        <w:tc>
          <w:tcPr>
            <w:tcW w:w="2139" w:type="dxa"/>
            <w:shd w:val="clear" w:color="auto" w:fill="auto"/>
          </w:tcPr>
          <w:p w14:paraId="10711D85" w14:textId="77777777" w:rsidR="00ED2047" w:rsidRPr="00F46375" w:rsidRDefault="00ED2047" w:rsidP="00C42506">
            <w:pPr>
              <w:pStyle w:val="ENoteTableText"/>
              <w:tabs>
                <w:tab w:val="center" w:leader="dot" w:pos="2268"/>
              </w:tabs>
            </w:pPr>
            <w:r>
              <w:t>Division 2C</w:t>
            </w:r>
            <w:r>
              <w:tab/>
            </w:r>
          </w:p>
        </w:tc>
        <w:tc>
          <w:tcPr>
            <w:tcW w:w="6220" w:type="dxa"/>
            <w:shd w:val="clear" w:color="auto" w:fill="auto"/>
          </w:tcPr>
          <w:p w14:paraId="10711D86" w14:textId="77777777" w:rsidR="00ED2047" w:rsidRDefault="00ED2047" w:rsidP="00C42506">
            <w:pPr>
              <w:pStyle w:val="ENoteTableText"/>
            </w:pPr>
            <w:r>
              <w:t xml:space="preserve">ad </w:t>
            </w:r>
            <w:r w:rsidRPr="002B183E">
              <w:t>F2017L00932</w:t>
            </w:r>
          </w:p>
        </w:tc>
      </w:tr>
      <w:tr w:rsidR="00ED2047" w14:paraId="10711D8A" w14:textId="77777777" w:rsidTr="002D1581">
        <w:trPr>
          <w:cantSplit/>
        </w:trPr>
        <w:tc>
          <w:tcPr>
            <w:tcW w:w="2139" w:type="dxa"/>
            <w:shd w:val="clear" w:color="auto" w:fill="auto"/>
          </w:tcPr>
          <w:p w14:paraId="10711D88" w14:textId="77777777" w:rsidR="00ED2047" w:rsidRPr="00F46375" w:rsidRDefault="00ED2047" w:rsidP="00C42506">
            <w:pPr>
              <w:pStyle w:val="ENoteTableText"/>
              <w:tabs>
                <w:tab w:val="center" w:leader="dot" w:pos="2268"/>
              </w:tabs>
            </w:pPr>
            <w:r>
              <w:t>c 1.17A</w:t>
            </w:r>
            <w:r>
              <w:tab/>
            </w:r>
          </w:p>
        </w:tc>
        <w:tc>
          <w:tcPr>
            <w:tcW w:w="6220" w:type="dxa"/>
            <w:shd w:val="clear" w:color="auto" w:fill="auto"/>
          </w:tcPr>
          <w:p w14:paraId="10711D89" w14:textId="77777777" w:rsidR="00ED2047" w:rsidRDefault="00ED2047" w:rsidP="00C42506">
            <w:pPr>
              <w:pStyle w:val="ENoteTableText"/>
            </w:pPr>
            <w:r>
              <w:t xml:space="preserve">ad </w:t>
            </w:r>
            <w:r w:rsidRPr="002B183E">
              <w:t>F2017L00932</w:t>
            </w:r>
          </w:p>
        </w:tc>
      </w:tr>
      <w:tr w:rsidR="00ED2047" w14:paraId="10711D8D" w14:textId="77777777" w:rsidTr="002D1581">
        <w:trPr>
          <w:cantSplit/>
        </w:trPr>
        <w:tc>
          <w:tcPr>
            <w:tcW w:w="2139" w:type="dxa"/>
            <w:shd w:val="clear" w:color="auto" w:fill="auto"/>
          </w:tcPr>
          <w:p w14:paraId="10711D8B" w14:textId="77777777" w:rsidR="00ED2047" w:rsidRPr="00F46375" w:rsidRDefault="00ED2047" w:rsidP="00C42506">
            <w:pPr>
              <w:pStyle w:val="ENoteTableText"/>
              <w:tabs>
                <w:tab w:val="center" w:leader="dot" w:pos="2268"/>
              </w:tabs>
            </w:pPr>
            <w:r>
              <w:t>c 1.17B</w:t>
            </w:r>
            <w:r>
              <w:tab/>
            </w:r>
          </w:p>
        </w:tc>
        <w:tc>
          <w:tcPr>
            <w:tcW w:w="6220" w:type="dxa"/>
            <w:shd w:val="clear" w:color="auto" w:fill="auto"/>
          </w:tcPr>
          <w:p w14:paraId="10711D8C" w14:textId="77777777" w:rsidR="00ED2047" w:rsidRDefault="00ED2047" w:rsidP="00C42506">
            <w:pPr>
              <w:pStyle w:val="ENoteTableText"/>
            </w:pPr>
            <w:r>
              <w:t xml:space="preserve">ad </w:t>
            </w:r>
            <w:r w:rsidRPr="002B183E">
              <w:t>F2017L00932</w:t>
            </w:r>
          </w:p>
        </w:tc>
      </w:tr>
      <w:tr w:rsidR="00ED2047" w14:paraId="10711D90" w14:textId="77777777" w:rsidTr="002D1581">
        <w:trPr>
          <w:cantSplit/>
        </w:trPr>
        <w:tc>
          <w:tcPr>
            <w:tcW w:w="2139" w:type="dxa"/>
            <w:shd w:val="clear" w:color="auto" w:fill="auto"/>
          </w:tcPr>
          <w:p w14:paraId="10711D8E" w14:textId="77777777" w:rsidR="00ED2047" w:rsidRPr="00F46375" w:rsidRDefault="00ED2047" w:rsidP="00C42506">
            <w:pPr>
              <w:pStyle w:val="ENoteTableText"/>
              <w:tabs>
                <w:tab w:val="center" w:leader="dot" w:pos="2268"/>
              </w:tabs>
            </w:pPr>
            <w:r>
              <w:t>c 1.17C</w:t>
            </w:r>
            <w:r>
              <w:tab/>
            </w:r>
          </w:p>
        </w:tc>
        <w:tc>
          <w:tcPr>
            <w:tcW w:w="6220" w:type="dxa"/>
            <w:shd w:val="clear" w:color="auto" w:fill="auto"/>
          </w:tcPr>
          <w:p w14:paraId="10711D8F" w14:textId="77777777" w:rsidR="00ED2047" w:rsidRDefault="00ED2047" w:rsidP="00C42506">
            <w:pPr>
              <w:pStyle w:val="ENoteTableText"/>
            </w:pPr>
            <w:r>
              <w:t xml:space="preserve">ad </w:t>
            </w:r>
            <w:r w:rsidRPr="002B183E">
              <w:t>F2017L00932</w:t>
            </w:r>
          </w:p>
        </w:tc>
      </w:tr>
      <w:tr w:rsidR="00ED2047" w14:paraId="10711D93" w14:textId="77777777" w:rsidTr="002D1581">
        <w:trPr>
          <w:cantSplit/>
        </w:trPr>
        <w:tc>
          <w:tcPr>
            <w:tcW w:w="2139" w:type="dxa"/>
            <w:shd w:val="clear" w:color="auto" w:fill="auto"/>
          </w:tcPr>
          <w:p w14:paraId="10711D91" w14:textId="77777777" w:rsidR="00ED2047" w:rsidRPr="00F46375" w:rsidRDefault="00ED2047" w:rsidP="00501B2B">
            <w:pPr>
              <w:pStyle w:val="ENoteTableText"/>
            </w:pPr>
            <w:r w:rsidRPr="00C42506">
              <w:rPr>
                <w:b/>
              </w:rPr>
              <w:t>Division 3</w:t>
            </w:r>
          </w:p>
        </w:tc>
        <w:tc>
          <w:tcPr>
            <w:tcW w:w="6220" w:type="dxa"/>
            <w:shd w:val="clear" w:color="auto" w:fill="auto"/>
          </w:tcPr>
          <w:p w14:paraId="10711D92" w14:textId="77777777" w:rsidR="00ED2047" w:rsidRDefault="00ED2047" w:rsidP="00501B2B">
            <w:pPr>
              <w:pStyle w:val="ENoteTableText"/>
            </w:pPr>
          </w:p>
        </w:tc>
      </w:tr>
      <w:tr w:rsidR="00ED2047" w14:paraId="10711D96" w14:textId="77777777" w:rsidTr="002D1581">
        <w:trPr>
          <w:cantSplit/>
        </w:trPr>
        <w:tc>
          <w:tcPr>
            <w:tcW w:w="2139" w:type="dxa"/>
            <w:shd w:val="clear" w:color="auto" w:fill="auto"/>
          </w:tcPr>
          <w:p w14:paraId="10711D94" w14:textId="77777777" w:rsidR="00ED2047" w:rsidRPr="00F46375" w:rsidRDefault="00ED2047" w:rsidP="00501B2B">
            <w:pPr>
              <w:pStyle w:val="ENoteTableText"/>
              <w:tabs>
                <w:tab w:val="center" w:leader="dot" w:pos="2268"/>
              </w:tabs>
            </w:pPr>
            <w:r>
              <w:t>Division 3</w:t>
            </w:r>
            <w:r>
              <w:tab/>
            </w:r>
          </w:p>
        </w:tc>
        <w:tc>
          <w:tcPr>
            <w:tcW w:w="6220" w:type="dxa"/>
            <w:shd w:val="clear" w:color="auto" w:fill="auto"/>
          </w:tcPr>
          <w:p w14:paraId="10711D95" w14:textId="77777777" w:rsidR="00ED2047" w:rsidRDefault="00ED2047" w:rsidP="00501B2B">
            <w:pPr>
              <w:pStyle w:val="ENoteTableText"/>
            </w:pPr>
            <w:r>
              <w:t xml:space="preserve">rs </w:t>
            </w:r>
            <w:r w:rsidRPr="002B183E">
              <w:t>F2017L00932</w:t>
            </w:r>
          </w:p>
        </w:tc>
      </w:tr>
      <w:tr w:rsidR="00ED2047" w14:paraId="10711D99" w14:textId="77777777" w:rsidTr="002D1581">
        <w:trPr>
          <w:cantSplit/>
        </w:trPr>
        <w:tc>
          <w:tcPr>
            <w:tcW w:w="2139" w:type="dxa"/>
            <w:shd w:val="clear" w:color="auto" w:fill="auto"/>
          </w:tcPr>
          <w:p w14:paraId="10711D97" w14:textId="77777777" w:rsidR="00ED2047" w:rsidRPr="00F46375" w:rsidRDefault="00ED2047" w:rsidP="00ED2047">
            <w:pPr>
              <w:pStyle w:val="ENoteTableText"/>
              <w:tabs>
                <w:tab w:val="center" w:leader="dot" w:pos="2268"/>
              </w:tabs>
            </w:pPr>
            <w:r>
              <w:t xml:space="preserve">c </w:t>
            </w:r>
            <w:r w:rsidRPr="00C42506">
              <w:t>1.18</w:t>
            </w:r>
            <w:r>
              <w:tab/>
            </w:r>
          </w:p>
        </w:tc>
        <w:tc>
          <w:tcPr>
            <w:tcW w:w="6220" w:type="dxa"/>
            <w:shd w:val="clear" w:color="auto" w:fill="auto"/>
          </w:tcPr>
          <w:p w14:paraId="10711D98" w14:textId="77777777" w:rsidR="00ED2047" w:rsidRDefault="00ED2047" w:rsidP="00501B2B">
            <w:pPr>
              <w:pStyle w:val="ENoteTableText"/>
            </w:pPr>
            <w:r>
              <w:t xml:space="preserve">ad </w:t>
            </w:r>
            <w:r w:rsidRPr="00C42506">
              <w:t xml:space="preserve">2008 </w:t>
            </w:r>
            <w:r>
              <w:t xml:space="preserve">No </w:t>
            </w:r>
            <w:r w:rsidRPr="00C42506">
              <w:t>1</w:t>
            </w:r>
          </w:p>
        </w:tc>
      </w:tr>
      <w:tr w:rsidR="00ED2047" w14:paraId="10711D9C" w14:textId="77777777" w:rsidTr="002D1581">
        <w:trPr>
          <w:cantSplit/>
        </w:trPr>
        <w:tc>
          <w:tcPr>
            <w:tcW w:w="2139" w:type="dxa"/>
            <w:shd w:val="clear" w:color="auto" w:fill="auto"/>
          </w:tcPr>
          <w:p w14:paraId="10711D9A" w14:textId="77777777" w:rsidR="00ED2047" w:rsidRDefault="00ED2047" w:rsidP="00ED2047">
            <w:pPr>
              <w:pStyle w:val="ENoteTableText"/>
              <w:tabs>
                <w:tab w:val="center" w:leader="dot" w:pos="2268"/>
              </w:tabs>
            </w:pPr>
          </w:p>
        </w:tc>
        <w:tc>
          <w:tcPr>
            <w:tcW w:w="6220" w:type="dxa"/>
            <w:shd w:val="clear" w:color="auto" w:fill="auto"/>
          </w:tcPr>
          <w:p w14:paraId="10711D9B" w14:textId="77777777" w:rsidR="00ED2047" w:rsidRDefault="00ED2047" w:rsidP="00501B2B">
            <w:pPr>
              <w:pStyle w:val="ENoteTableText"/>
            </w:pPr>
            <w:r>
              <w:t xml:space="preserve">rs </w:t>
            </w:r>
            <w:r w:rsidRPr="002B183E">
              <w:t>F2017L00932</w:t>
            </w:r>
          </w:p>
        </w:tc>
      </w:tr>
      <w:tr w:rsidR="00ED2047" w14:paraId="10711D9F" w14:textId="77777777" w:rsidTr="002D1581">
        <w:trPr>
          <w:cantSplit/>
        </w:trPr>
        <w:tc>
          <w:tcPr>
            <w:tcW w:w="2139" w:type="dxa"/>
            <w:shd w:val="clear" w:color="auto" w:fill="auto"/>
          </w:tcPr>
          <w:p w14:paraId="10711D9D" w14:textId="77777777" w:rsidR="00ED2047" w:rsidRDefault="00ED2047" w:rsidP="00ED2047">
            <w:pPr>
              <w:pStyle w:val="ENoteTableText"/>
              <w:tabs>
                <w:tab w:val="center" w:leader="dot" w:pos="2268"/>
              </w:tabs>
            </w:pPr>
            <w:r>
              <w:t xml:space="preserve">c </w:t>
            </w:r>
            <w:r w:rsidRPr="00C42506">
              <w:t>1.19</w:t>
            </w:r>
            <w:r>
              <w:tab/>
            </w:r>
          </w:p>
        </w:tc>
        <w:tc>
          <w:tcPr>
            <w:tcW w:w="6220" w:type="dxa"/>
            <w:shd w:val="clear" w:color="auto" w:fill="auto"/>
          </w:tcPr>
          <w:p w14:paraId="10711D9E" w14:textId="77777777" w:rsidR="00ED2047" w:rsidRDefault="00ED2047" w:rsidP="00C42506">
            <w:pPr>
              <w:pStyle w:val="ENoteTableText"/>
            </w:pPr>
            <w:r>
              <w:t xml:space="preserve">ad </w:t>
            </w:r>
            <w:r w:rsidRPr="00C42506">
              <w:t xml:space="preserve">2008 </w:t>
            </w:r>
            <w:r>
              <w:t xml:space="preserve">No </w:t>
            </w:r>
            <w:r w:rsidRPr="00C42506">
              <w:t>1</w:t>
            </w:r>
          </w:p>
        </w:tc>
      </w:tr>
      <w:tr w:rsidR="00ED2047" w14:paraId="10711DA2" w14:textId="77777777" w:rsidTr="002D1581">
        <w:trPr>
          <w:cantSplit/>
        </w:trPr>
        <w:tc>
          <w:tcPr>
            <w:tcW w:w="2139" w:type="dxa"/>
            <w:shd w:val="clear" w:color="auto" w:fill="auto"/>
          </w:tcPr>
          <w:p w14:paraId="10711DA0" w14:textId="77777777" w:rsidR="00ED2047" w:rsidRDefault="00ED2047" w:rsidP="00ED2047">
            <w:pPr>
              <w:pStyle w:val="ENoteTableText"/>
              <w:tabs>
                <w:tab w:val="center" w:leader="dot" w:pos="2268"/>
              </w:tabs>
            </w:pPr>
          </w:p>
        </w:tc>
        <w:tc>
          <w:tcPr>
            <w:tcW w:w="6220" w:type="dxa"/>
            <w:shd w:val="clear" w:color="auto" w:fill="auto"/>
          </w:tcPr>
          <w:p w14:paraId="10711DA1" w14:textId="77777777" w:rsidR="00ED2047" w:rsidRDefault="00ED2047" w:rsidP="00C42506">
            <w:pPr>
              <w:pStyle w:val="ENoteTableText"/>
            </w:pPr>
            <w:r>
              <w:t xml:space="preserve">rep </w:t>
            </w:r>
            <w:r w:rsidRPr="002B183E">
              <w:t>F2017L00932</w:t>
            </w:r>
          </w:p>
        </w:tc>
      </w:tr>
      <w:tr w:rsidR="00ED2047" w14:paraId="10711DA5" w14:textId="77777777" w:rsidTr="002D1581">
        <w:trPr>
          <w:cantSplit/>
        </w:trPr>
        <w:tc>
          <w:tcPr>
            <w:tcW w:w="2139" w:type="dxa"/>
            <w:shd w:val="clear" w:color="auto" w:fill="auto"/>
          </w:tcPr>
          <w:p w14:paraId="10711DA3" w14:textId="77777777" w:rsidR="00ED2047" w:rsidRDefault="00ED2047" w:rsidP="00ED2047">
            <w:pPr>
              <w:pStyle w:val="ENoteTableText"/>
              <w:tabs>
                <w:tab w:val="center" w:leader="dot" w:pos="2268"/>
              </w:tabs>
            </w:pPr>
            <w:r>
              <w:t xml:space="preserve">c </w:t>
            </w:r>
            <w:r w:rsidRPr="00C42506">
              <w:t>1.20</w:t>
            </w:r>
            <w:r>
              <w:tab/>
            </w:r>
          </w:p>
        </w:tc>
        <w:tc>
          <w:tcPr>
            <w:tcW w:w="6220" w:type="dxa"/>
            <w:shd w:val="clear" w:color="auto" w:fill="auto"/>
          </w:tcPr>
          <w:p w14:paraId="10711DA4" w14:textId="77777777" w:rsidR="00ED2047" w:rsidRDefault="00ED2047" w:rsidP="00C42506">
            <w:pPr>
              <w:pStyle w:val="ENoteTableText"/>
            </w:pPr>
            <w:r>
              <w:t xml:space="preserve">ad </w:t>
            </w:r>
            <w:r w:rsidRPr="00C42506">
              <w:t xml:space="preserve">2008 </w:t>
            </w:r>
            <w:r>
              <w:t xml:space="preserve">No </w:t>
            </w:r>
            <w:r w:rsidRPr="00C42506">
              <w:t>1</w:t>
            </w:r>
          </w:p>
        </w:tc>
      </w:tr>
      <w:tr w:rsidR="00ED2047" w14:paraId="10711DA8" w14:textId="77777777" w:rsidTr="002D1581">
        <w:trPr>
          <w:cantSplit/>
        </w:trPr>
        <w:tc>
          <w:tcPr>
            <w:tcW w:w="2139" w:type="dxa"/>
            <w:shd w:val="clear" w:color="auto" w:fill="auto"/>
          </w:tcPr>
          <w:p w14:paraId="10711DA6" w14:textId="77777777" w:rsidR="00ED2047" w:rsidRDefault="00ED2047" w:rsidP="00ED2047">
            <w:pPr>
              <w:pStyle w:val="ENoteTableText"/>
              <w:tabs>
                <w:tab w:val="center" w:leader="dot" w:pos="2268"/>
              </w:tabs>
            </w:pPr>
          </w:p>
        </w:tc>
        <w:tc>
          <w:tcPr>
            <w:tcW w:w="6220" w:type="dxa"/>
            <w:shd w:val="clear" w:color="auto" w:fill="auto"/>
          </w:tcPr>
          <w:p w14:paraId="10711DA7" w14:textId="77777777" w:rsidR="00ED2047" w:rsidRDefault="00ED2047" w:rsidP="00C42506">
            <w:pPr>
              <w:pStyle w:val="ENoteTableText"/>
            </w:pPr>
            <w:r>
              <w:t xml:space="preserve">rep </w:t>
            </w:r>
            <w:r w:rsidRPr="002B183E">
              <w:t>F2017L00932</w:t>
            </w:r>
          </w:p>
        </w:tc>
      </w:tr>
      <w:tr w:rsidR="00ED2047" w14:paraId="10711DAB" w14:textId="77777777" w:rsidTr="002D1581">
        <w:trPr>
          <w:cantSplit/>
        </w:trPr>
        <w:tc>
          <w:tcPr>
            <w:tcW w:w="2139" w:type="dxa"/>
            <w:shd w:val="clear" w:color="auto" w:fill="auto"/>
          </w:tcPr>
          <w:p w14:paraId="10711DA9" w14:textId="77777777" w:rsidR="00ED2047" w:rsidRPr="00F46375" w:rsidRDefault="00ED2047" w:rsidP="00E347BB">
            <w:pPr>
              <w:pStyle w:val="ENoteTableText"/>
              <w:keepNext/>
            </w:pPr>
            <w:r w:rsidRPr="00C42506">
              <w:rPr>
                <w:b/>
              </w:rPr>
              <w:t>Division 4</w:t>
            </w:r>
          </w:p>
        </w:tc>
        <w:tc>
          <w:tcPr>
            <w:tcW w:w="6220" w:type="dxa"/>
            <w:shd w:val="clear" w:color="auto" w:fill="auto"/>
          </w:tcPr>
          <w:p w14:paraId="10711DAA" w14:textId="77777777" w:rsidR="00ED2047" w:rsidRDefault="00ED2047" w:rsidP="00E347BB">
            <w:pPr>
              <w:pStyle w:val="ENoteTableText"/>
              <w:keepNext/>
            </w:pPr>
          </w:p>
        </w:tc>
      </w:tr>
      <w:tr w:rsidR="00ED2047" w14:paraId="10711DAE" w14:textId="77777777" w:rsidTr="002D1581">
        <w:trPr>
          <w:cantSplit/>
        </w:trPr>
        <w:tc>
          <w:tcPr>
            <w:tcW w:w="2139" w:type="dxa"/>
            <w:shd w:val="clear" w:color="auto" w:fill="auto"/>
          </w:tcPr>
          <w:p w14:paraId="10711DAC" w14:textId="77777777" w:rsidR="00ED2047" w:rsidRDefault="00ED2047" w:rsidP="00E347BB">
            <w:pPr>
              <w:pStyle w:val="ENoteTableText"/>
              <w:keepNext/>
            </w:pPr>
            <w:r w:rsidRPr="00C42506">
              <w:rPr>
                <w:b/>
              </w:rPr>
              <w:t>Subdivision 1</w:t>
            </w:r>
          </w:p>
        </w:tc>
        <w:tc>
          <w:tcPr>
            <w:tcW w:w="6220" w:type="dxa"/>
            <w:shd w:val="clear" w:color="auto" w:fill="auto"/>
          </w:tcPr>
          <w:p w14:paraId="10711DAD" w14:textId="77777777" w:rsidR="00ED2047" w:rsidRDefault="00ED2047" w:rsidP="00E347BB">
            <w:pPr>
              <w:pStyle w:val="ENoteTableText"/>
              <w:keepNext/>
            </w:pPr>
          </w:p>
        </w:tc>
      </w:tr>
      <w:tr w:rsidR="00ED2047" w14:paraId="10711DB1" w14:textId="77777777" w:rsidTr="002D1581">
        <w:trPr>
          <w:cantSplit/>
        </w:trPr>
        <w:tc>
          <w:tcPr>
            <w:tcW w:w="2139" w:type="dxa"/>
            <w:shd w:val="clear" w:color="auto" w:fill="auto"/>
          </w:tcPr>
          <w:p w14:paraId="10711DAF" w14:textId="77777777" w:rsidR="00ED2047" w:rsidRPr="00F46375" w:rsidRDefault="00ED2047" w:rsidP="00E347BB">
            <w:pPr>
              <w:pStyle w:val="ENoteTableText"/>
              <w:keepNext/>
              <w:tabs>
                <w:tab w:val="center" w:leader="dot" w:pos="2268"/>
              </w:tabs>
            </w:pPr>
            <w:r>
              <w:t xml:space="preserve">c </w:t>
            </w:r>
            <w:r w:rsidRPr="00C42506">
              <w:t>1.21</w:t>
            </w:r>
            <w:r>
              <w:tab/>
            </w:r>
          </w:p>
        </w:tc>
        <w:tc>
          <w:tcPr>
            <w:tcW w:w="6220" w:type="dxa"/>
            <w:shd w:val="clear" w:color="auto" w:fill="auto"/>
          </w:tcPr>
          <w:p w14:paraId="10711DB0" w14:textId="77777777" w:rsidR="00ED2047" w:rsidRDefault="00ED2047" w:rsidP="00E347BB">
            <w:pPr>
              <w:pStyle w:val="ENoteTableText"/>
              <w:keepNext/>
            </w:pPr>
            <w:r>
              <w:t xml:space="preserve">ad </w:t>
            </w:r>
            <w:r w:rsidRPr="00C42506">
              <w:t xml:space="preserve">2008 </w:t>
            </w:r>
            <w:r>
              <w:t xml:space="preserve">No </w:t>
            </w:r>
            <w:r w:rsidRPr="00C42506">
              <w:t>1</w:t>
            </w:r>
          </w:p>
        </w:tc>
      </w:tr>
      <w:tr w:rsidR="00ED2047" w14:paraId="10711DB4" w14:textId="77777777" w:rsidTr="002D1581">
        <w:trPr>
          <w:cantSplit/>
        </w:trPr>
        <w:tc>
          <w:tcPr>
            <w:tcW w:w="2139" w:type="dxa"/>
            <w:shd w:val="clear" w:color="auto" w:fill="auto"/>
          </w:tcPr>
          <w:p w14:paraId="10711DB2" w14:textId="77777777" w:rsidR="00ED2047" w:rsidRDefault="00ED2047" w:rsidP="00FC7C15">
            <w:pPr>
              <w:pStyle w:val="ENoteTableText"/>
              <w:tabs>
                <w:tab w:val="center" w:leader="dot" w:pos="2268"/>
              </w:tabs>
            </w:pPr>
            <w:r>
              <w:t xml:space="preserve">c </w:t>
            </w:r>
            <w:r w:rsidRPr="00C42506">
              <w:t>1.22</w:t>
            </w:r>
            <w:r>
              <w:tab/>
            </w:r>
          </w:p>
        </w:tc>
        <w:tc>
          <w:tcPr>
            <w:tcW w:w="6220" w:type="dxa"/>
            <w:shd w:val="clear" w:color="auto" w:fill="auto"/>
          </w:tcPr>
          <w:p w14:paraId="10711DB3" w14:textId="77777777" w:rsidR="00ED2047" w:rsidRDefault="00ED2047" w:rsidP="00C42506">
            <w:pPr>
              <w:pStyle w:val="ENoteTableText"/>
            </w:pPr>
            <w:r>
              <w:t xml:space="preserve">ad </w:t>
            </w:r>
            <w:r w:rsidRPr="00C42506">
              <w:t xml:space="preserve">2008 </w:t>
            </w:r>
            <w:r>
              <w:t xml:space="preserve">No </w:t>
            </w:r>
            <w:r w:rsidRPr="00C42506">
              <w:t>1</w:t>
            </w:r>
          </w:p>
        </w:tc>
      </w:tr>
      <w:tr w:rsidR="00FC7C15" w14:paraId="10711DB7" w14:textId="77777777" w:rsidTr="002D1581">
        <w:trPr>
          <w:cantSplit/>
        </w:trPr>
        <w:tc>
          <w:tcPr>
            <w:tcW w:w="2139" w:type="dxa"/>
            <w:shd w:val="clear" w:color="auto" w:fill="auto"/>
          </w:tcPr>
          <w:p w14:paraId="10711DB5" w14:textId="77777777" w:rsidR="00FC7C15" w:rsidRDefault="00FC7C15" w:rsidP="00C42506">
            <w:pPr>
              <w:pStyle w:val="ENoteTableText"/>
              <w:tabs>
                <w:tab w:val="center" w:leader="dot" w:pos="2268"/>
              </w:tabs>
            </w:pPr>
          </w:p>
        </w:tc>
        <w:tc>
          <w:tcPr>
            <w:tcW w:w="6220" w:type="dxa"/>
            <w:shd w:val="clear" w:color="auto" w:fill="auto"/>
          </w:tcPr>
          <w:p w14:paraId="10711DB6" w14:textId="77777777" w:rsidR="00FC7C15" w:rsidRDefault="00FC7C15" w:rsidP="00C42506">
            <w:pPr>
              <w:pStyle w:val="ENoteTableText"/>
            </w:pPr>
            <w:r>
              <w:t xml:space="preserve">am </w:t>
            </w:r>
            <w:r w:rsidRPr="002B183E">
              <w:t>F2017L00932</w:t>
            </w:r>
          </w:p>
        </w:tc>
      </w:tr>
      <w:tr w:rsidR="00ED2047" w14:paraId="10711DBA" w14:textId="77777777" w:rsidTr="002D1581">
        <w:trPr>
          <w:cantSplit/>
        </w:trPr>
        <w:tc>
          <w:tcPr>
            <w:tcW w:w="2139" w:type="dxa"/>
            <w:shd w:val="clear" w:color="auto" w:fill="auto"/>
          </w:tcPr>
          <w:p w14:paraId="10711DB8" w14:textId="77777777" w:rsidR="00ED2047" w:rsidRDefault="00ED2047" w:rsidP="00FC7C15">
            <w:pPr>
              <w:pStyle w:val="ENoteTableText"/>
              <w:tabs>
                <w:tab w:val="center" w:leader="dot" w:pos="2268"/>
              </w:tabs>
            </w:pPr>
            <w:r>
              <w:t xml:space="preserve">c </w:t>
            </w:r>
            <w:r w:rsidRPr="00C42506">
              <w:t>1.23</w:t>
            </w:r>
            <w:r>
              <w:tab/>
            </w:r>
          </w:p>
        </w:tc>
        <w:tc>
          <w:tcPr>
            <w:tcW w:w="6220" w:type="dxa"/>
            <w:shd w:val="clear" w:color="auto" w:fill="auto"/>
          </w:tcPr>
          <w:p w14:paraId="10711DB9" w14:textId="77777777" w:rsidR="00ED2047" w:rsidRDefault="00ED2047" w:rsidP="00C42506">
            <w:pPr>
              <w:pStyle w:val="ENoteTableText"/>
            </w:pPr>
            <w:r>
              <w:t xml:space="preserve">ad </w:t>
            </w:r>
            <w:r w:rsidRPr="00C42506">
              <w:t xml:space="preserve">2008 </w:t>
            </w:r>
            <w:r>
              <w:t xml:space="preserve">No </w:t>
            </w:r>
            <w:r w:rsidRPr="00C42506">
              <w:t>1</w:t>
            </w:r>
          </w:p>
        </w:tc>
      </w:tr>
      <w:tr w:rsidR="00FC7C15" w14:paraId="10711DBD" w14:textId="77777777" w:rsidTr="002D1581">
        <w:trPr>
          <w:cantSplit/>
        </w:trPr>
        <w:tc>
          <w:tcPr>
            <w:tcW w:w="2139" w:type="dxa"/>
            <w:shd w:val="clear" w:color="auto" w:fill="auto"/>
          </w:tcPr>
          <w:p w14:paraId="10711DBB" w14:textId="77777777" w:rsidR="00FC7C15" w:rsidRDefault="00FC7C15" w:rsidP="00FC7C15">
            <w:pPr>
              <w:pStyle w:val="ENoteTableText"/>
              <w:tabs>
                <w:tab w:val="center" w:leader="dot" w:pos="2268"/>
              </w:tabs>
            </w:pPr>
          </w:p>
        </w:tc>
        <w:tc>
          <w:tcPr>
            <w:tcW w:w="6220" w:type="dxa"/>
            <w:shd w:val="clear" w:color="auto" w:fill="auto"/>
          </w:tcPr>
          <w:p w14:paraId="10711DBC" w14:textId="77777777" w:rsidR="00FC7C15" w:rsidRDefault="00FC7C15" w:rsidP="00C42506">
            <w:pPr>
              <w:pStyle w:val="ENoteTableText"/>
            </w:pPr>
            <w:r>
              <w:t xml:space="preserve">am </w:t>
            </w:r>
            <w:r w:rsidRPr="002B183E">
              <w:t>F2017L00932</w:t>
            </w:r>
          </w:p>
        </w:tc>
      </w:tr>
      <w:tr w:rsidR="00ED2047" w14:paraId="10711DC0" w14:textId="77777777" w:rsidTr="002D1581">
        <w:trPr>
          <w:cantSplit/>
        </w:trPr>
        <w:tc>
          <w:tcPr>
            <w:tcW w:w="2139" w:type="dxa"/>
            <w:shd w:val="clear" w:color="auto" w:fill="auto"/>
          </w:tcPr>
          <w:p w14:paraId="10711DBE" w14:textId="77777777" w:rsidR="00ED2047" w:rsidRPr="00F46375" w:rsidRDefault="00ED2047" w:rsidP="00C42506">
            <w:pPr>
              <w:pStyle w:val="ENoteTableText"/>
            </w:pPr>
            <w:r w:rsidRPr="00C42506">
              <w:rPr>
                <w:b/>
              </w:rPr>
              <w:t>Subdivision 2</w:t>
            </w:r>
          </w:p>
        </w:tc>
        <w:tc>
          <w:tcPr>
            <w:tcW w:w="6220" w:type="dxa"/>
            <w:shd w:val="clear" w:color="auto" w:fill="auto"/>
          </w:tcPr>
          <w:p w14:paraId="10711DBF" w14:textId="77777777" w:rsidR="00ED2047" w:rsidRDefault="00ED2047" w:rsidP="00C42506">
            <w:pPr>
              <w:pStyle w:val="ENoteTableText"/>
            </w:pPr>
          </w:p>
        </w:tc>
      </w:tr>
      <w:tr w:rsidR="00ED2047" w14:paraId="10711DC3" w14:textId="77777777" w:rsidTr="002D1581">
        <w:trPr>
          <w:cantSplit/>
        </w:trPr>
        <w:tc>
          <w:tcPr>
            <w:tcW w:w="2139" w:type="dxa"/>
            <w:shd w:val="clear" w:color="auto" w:fill="auto"/>
          </w:tcPr>
          <w:p w14:paraId="10711DC1" w14:textId="77777777" w:rsidR="00ED2047" w:rsidRPr="00F46375" w:rsidRDefault="00ED2047" w:rsidP="00FC7C15">
            <w:pPr>
              <w:pStyle w:val="ENoteTableText"/>
              <w:tabs>
                <w:tab w:val="center" w:leader="dot" w:pos="2268"/>
              </w:tabs>
            </w:pPr>
            <w:r>
              <w:t xml:space="preserve">c </w:t>
            </w:r>
            <w:r w:rsidRPr="00C42506">
              <w:t>1.24</w:t>
            </w:r>
            <w:r>
              <w:tab/>
            </w:r>
          </w:p>
        </w:tc>
        <w:tc>
          <w:tcPr>
            <w:tcW w:w="6220" w:type="dxa"/>
            <w:shd w:val="clear" w:color="auto" w:fill="auto"/>
          </w:tcPr>
          <w:p w14:paraId="10711DC2" w14:textId="77777777" w:rsidR="00ED2047" w:rsidRDefault="00ED2047" w:rsidP="00C42506">
            <w:pPr>
              <w:pStyle w:val="ENoteTableText"/>
            </w:pPr>
            <w:r>
              <w:t xml:space="preserve">ad </w:t>
            </w:r>
            <w:r w:rsidRPr="00C42506">
              <w:t xml:space="preserve">2008 </w:t>
            </w:r>
            <w:r>
              <w:t xml:space="preserve">No </w:t>
            </w:r>
            <w:r w:rsidRPr="00C42506">
              <w:t>1</w:t>
            </w:r>
          </w:p>
        </w:tc>
      </w:tr>
      <w:tr w:rsidR="00FC7C15" w14:paraId="10711DC6" w14:textId="77777777" w:rsidTr="002D1581">
        <w:trPr>
          <w:cantSplit/>
        </w:trPr>
        <w:tc>
          <w:tcPr>
            <w:tcW w:w="2139" w:type="dxa"/>
            <w:shd w:val="clear" w:color="auto" w:fill="auto"/>
          </w:tcPr>
          <w:p w14:paraId="10711DC4" w14:textId="77777777" w:rsidR="00FC7C15" w:rsidRDefault="00FC7C15" w:rsidP="00FC7C15">
            <w:pPr>
              <w:pStyle w:val="ENoteTableText"/>
              <w:tabs>
                <w:tab w:val="center" w:leader="dot" w:pos="2268"/>
              </w:tabs>
            </w:pPr>
          </w:p>
        </w:tc>
        <w:tc>
          <w:tcPr>
            <w:tcW w:w="6220" w:type="dxa"/>
            <w:shd w:val="clear" w:color="auto" w:fill="auto"/>
          </w:tcPr>
          <w:p w14:paraId="10711DC5" w14:textId="77777777" w:rsidR="00FC7C15" w:rsidRDefault="00FC7C15" w:rsidP="00C42506">
            <w:pPr>
              <w:pStyle w:val="ENoteTableText"/>
            </w:pPr>
            <w:r>
              <w:t xml:space="preserve">am </w:t>
            </w:r>
            <w:r w:rsidRPr="002B183E">
              <w:t>F2017L00932</w:t>
            </w:r>
          </w:p>
        </w:tc>
      </w:tr>
      <w:tr w:rsidR="00953E26" w14:paraId="10711DC9" w14:textId="77777777" w:rsidTr="002D1581">
        <w:trPr>
          <w:cantSplit/>
        </w:trPr>
        <w:tc>
          <w:tcPr>
            <w:tcW w:w="2139" w:type="dxa"/>
            <w:shd w:val="clear" w:color="auto" w:fill="auto"/>
          </w:tcPr>
          <w:p w14:paraId="10711DC7" w14:textId="77777777" w:rsidR="00953E26" w:rsidRDefault="00953E26" w:rsidP="00FC7C15">
            <w:pPr>
              <w:pStyle w:val="ENoteTableText"/>
              <w:tabs>
                <w:tab w:val="center" w:leader="dot" w:pos="2268"/>
              </w:tabs>
            </w:pPr>
            <w:r>
              <w:t>c 1.24A</w:t>
            </w:r>
            <w:r>
              <w:tab/>
            </w:r>
          </w:p>
        </w:tc>
        <w:tc>
          <w:tcPr>
            <w:tcW w:w="6220" w:type="dxa"/>
            <w:shd w:val="clear" w:color="auto" w:fill="auto"/>
          </w:tcPr>
          <w:p w14:paraId="10711DC8" w14:textId="77777777" w:rsidR="00953E26" w:rsidRPr="009C4A4B" w:rsidRDefault="00953E26" w:rsidP="00FF6174">
            <w:pPr>
              <w:pStyle w:val="ENoteTableText"/>
              <w:rPr>
                <w:u w:val="single"/>
              </w:rPr>
            </w:pPr>
            <w:r>
              <w:t xml:space="preserve">ad </w:t>
            </w:r>
            <w:r w:rsidRPr="00E25DE1">
              <w:t>F2017L00932</w:t>
            </w:r>
            <w:r w:rsidR="009C4A4B" w:rsidRPr="00FF6174">
              <w:rPr>
                <w:u w:val="single"/>
              </w:rPr>
              <w:t xml:space="preserve"> </w:t>
            </w:r>
          </w:p>
        </w:tc>
      </w:tr>
      <w:tr w:rsidR="00953E26" w14:paraId="10711DCC" w14:textId="77777777" w:rsidTr="002D1581">
        <w:trPr>
          <w:cantSplit/>
        </w:trPr>
        <w:tc>
          <w:tcPr>
            <w:tcW w:w="2139" w:type="dxa"/>
            <w:shd w:val="clear" w:color="auto" w:fill="auto"/>
          </w:tcPr>
          <w:p w14:paraId="10711DCA" w14:textId="77777777" w:rsidR="00953E26" w:rsidRDefault="00953E26" w:rsidP="005B250C">
            <w:pPr>
              <w:pStyle w:val="ENoteTableText"/>
              <w:tabs>
                <w:tab w:val="center" w:leader="dot" w:pos="2268"/>
              </w:tabs>
            </w:pPr>
            <w:r>
              <w:t xml:space="preserve">c </w:t>
            </w:r>
            <w:r w:rsidRPr="00C42506">
              <w:t>1.25</w:t>
            </w:r>
            <w:r>
              <w:tab/>
            </w:r>
          </w:p>
        </w:tc>
        <w:tc>
          <w:tcPr>
            <w:tcW w:w="6220" w:type="dxa"/>
            <w:shd w:val="clear" w:color="auto" w:fill="auto"/>
          </w:tcPr>
          <w:p w14:paraId="10711DCB" w14:textId="77777777" w:rsidR="00953E26" w:rsidRDefault="00953E26" w:rsidP="005B250C">
            <w:pPr>
              <w:pStyle w:val="ENoteTableText"/>
            </w:pPr>
            <w:r>
              <w:t xml:space="preserve">ad </w:t>
            </w:r>
            <w:r w:rsidRPr="00C42506">
              <w:t xml:space="preserve">2008 </w:t>
            </w:r>
            <w:r>
              <w:t xml:space="preserve">No </w:t>
            </w:r>
            <w:r w:rsidRPr="00C42506">
              <w:t>1</w:t>
            </w:r>
          </w:p>
        </w:tc>
      </w:tr>
      <w:tr w:rsidR="00953E26" w14:paraId="10711DCF" w14:textId="77777777" w:rsidTr="002D1581">
        <w:trPr>
          <w:cantSplit/>
        </w:trPr>
        <w:tc>
          <w:tcPr>
            <w:tcW w:w="2139" w:type="dxa"/>
            <w:shd w:val="clear" w:color="auto" w:fill="auto"/>
          </w:tcPr>
          <w:p w14:paraId="10711DCD" w14:textId="77777777" w:rsidR="00953E26" w:rsidRDefault="00953E26" w:rsidP="00FC7C15">
            <w:pPr>
              <w:pStyle w:val="ENoteTableText"/>
              <w:tabs>
                <w:tab w:val="center" w:leader="dot" w:pos="2268"/>
              </w:tabs>
            </w:pPr>
          </w:p>
        </w:tc>
        <w:tc>
          <w:tcPr>
            <w:tcW w:w="6220" w:type="dxa"/>
            <w:shd w:val="clear" w:color="auto" w:fill="auto"/>
          </w:tcPr>
          <w:p w14:paraId="10711DCE" w14:textId="77777777" w:rsidR="00953E26" w:rsidRDefault="00953E26">
            <w:pPr>
              <w:pStyle w:val="ENoteTableText"/>
            </w:pPr>
            <w:r>
              <w:t xml:space="preserve">rs </w:t>
            </w:r>
            <w:r w:rsidRPr="002B183E">
              <w:t>F2017L00932</w:t>
            </w:r>
          </w:p>
        </w:tc>
      </w:tr>
      <w:tr w:rsidR="00953E26" w14:paraId="10711DD2" w14:textId="77777777" w:rsidTr="002D1581">
        <w:trPr>
          <w:cantSplit/>
        </w:trPr>
        <w:tc>
          <w:tcPr>
            <w:tcW w:w="2139" w:type="dxa"/>
            <w:shd w:val="clear" w:color="auto" w:fill="auto"/>
          </w:tcPr>
          <w:p w14:paraId="10711DD0" w14:textId="77777777" w:rsidR="00953E26" w:rsidRPr="00F46375" w:rsidRDefault="00953E26" w:rsidP="00C42506">
            <w:pPr>
              <w:pStyle w:val="ENoteTableText"/>
            </w:pPr>
            <w:r w:rsidRPr="00C42506">
              <w:rPr>
                <w:b/>
              </w:rPr>
              <w:t>Subdivision 3</w:t>
            </w:r>
          </w:p>
        </w:tc>
        <w:tc>
          <w:tcPr>
            <w:tcW w:w="6220" w:type="dxa"/>
            <w:shd w:val="clear" w:color="auto" w:fill="auto"/>
          </w:tcPr>
          <w:p w14:paraId="10711DD1" w14:textId="77777777" w:rsidR="00953E26" w:rsidRDefault="00953E26" w:rsidP="00C42506">
            <w:pPr>
              <w:pStyle w:val="ENoteTableText"/>
            </w:pPr>
          </w:p>
        </w:tc>
      </w:tr>
      <w:tr w:rsidR="00953E26" w14:paraId="10711DD5" w14:textId="77777777" w:rsidTr="002D1581">
        <w:trPr>
          <w:cantSplit/>
        </w:trPr>
        <w:tc>
          <w:tcPr>
            <w:tcW w:w="2139" w:type="dxa"/>
            <w:shd w:val="clear" w:color="auto" w:fill="auto"/>
          </w:tcPr>
          <w:p w14:paraId="10711DD3" w14:textId="77777777" w:rsidR="00953E26" w:rsidRPr="00F46375" w:rsidRDefault="00953E26" w:rsidP="00FC7C15">
            <w:pPr>
              <w:pStyle w:val="ENoteTableText"/>
              <w:tabs>
                <w:tab w:val="center" w:leader="dot" w:pos="2268"/>
              </w:tabs>
            </w:pPr>
            <w:r>
              <w:t xml:space="preserve">c </w:t>
            </w:r>
            <w:r w:rsidRPr="00C42506">
              <w:t>1.26</w:t>
            </w:r>
            <w:r>
              <w:tab/>
            </w:r>
          </w:p>
        </w:tc>
        <w:tc>
          <w:tcPr>
            <w:tcW w:w="6220" w:type="dxa"/>
            <w:shd w:val="clear" w:color="auto" w:fill="auto"/>
          </w:tcPr>
          <w:p w14:paraId="10711DD4"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DD8" w14:textId="77777777" w:rsidTr="002D1581">
        <w:trPr>
          <w:cantSplit/>
        </w:trPr>
        <w:tc>
          <w:tcPr>
            <w:tcW w:w="2139" w:type="dxa"/>
            <w:shd w:val="clear" w:color="auto" w:fill="auto"/>
          </w:tcPr>
          <w:p w14:paraId="10711DD6" w14:textId="77777777" w:rsidR="00953E26" w:rsidRDefault="00953E26" w:rsidP="00FC7C15">
            <w:pPr>
              <w:pStyle w:val="ENoteTableText"/>
              <w:tabs>
                <w:tab w:val="center" w:leader="dot" w:pos="2268"/>
              </w:tabs>
            </w:pPr>
          </w:p>
        </w:tc>
        <w:tc>
          <w:tcPr>
            <w:tcW w:w="6220" w:type="dxa"/>
            <w:shd w:val="clear" w:color="auto" w:fill="auto"/>
          </w:tcPr>
          <w:p w14:paraId="10711DD7" w14:textId="77777777" w:rsidR="00953E26" w:rsidRDefault="00953E26" w:rsidP="00C42506">
            <w:pPr>
              <w:pStyle w:val="ENoteTableText"/>
            </w:pPr>
            <w:r>
              <w:t xml:space="preserve">am </w:t>
            </w:r>
            <w:r w:rsidRPr="002B183E">
              <w:t>F2017L00932</w:t>
            </w:r>
          </w:p>
        </w:tc>
      </w:tr>
      <w:tr w:rsidR="00953E26" w14:paraId="10711DDB" w14:textId="77777777" w:rsidTr="002D1581">
        <w:trPr>
          <w:cantSplit/>
        </w:trPr>
        <w:tc>
          <w:tcPr>
            <w:tcW w:w="2139" w:type="dxa"/>
            <w:shd w:val="clear" w:color="auto" w:fill="auto"/>
          </w:tcPr>
          <w:p w14:paraId="10711DD9" w14:textId="77777777" w:rsidR="00953E26" w:rsidRDefault="00953E26" w:rsidP="00FC7C15">
            <w:pPr>
              <w:pStyle w:val="ENoteTableText"/>
              <w:tabs>
                <w:tab w:val="center" w:leader="dot" w:pos="2268"/>
              </w:tabs>
            </w:pPr>
            <w:r>
              <w:t xml:space="preserve">c </w:t>
            </w:r>
            <w:r w:rsidRPr="00C42506">
              <w:t>1.27</w:t>
            </w:r>
            <w:r>
              <w:tab/>
            </w:r>
          </w:p>
        </w:tc>
        <w:tc>
          <w:tcPr>
            <w:tcW w:w="6220" w:type="dxa"/>
            <w:shd w:val="clear" w:color="auto" w:fill="auto"/>
          </w:tcPr>
          <w:p w14:paraId="10711DDA"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DDE" w14:textId="77777777" w:rsidTr="002D1581">
        <w:trPr>
          <w:cantSplit/>
        </w:trPr>
        <w:tc>
          <w:tcPr>
            <w:tcW w:w="2139" w:type="dxa"/>
            <w:shd w:val="clear" w:color="auto" w:fill="auto"/>
          </w:tcPr>
          <w:p w14:paraId="10711DDC" w14:textId="77777777" w:rsidR="00953E26" w:rsidRDefault="00953E26" w:rsidP="00FC7C15">
            <w:pPr>
              <w:pStyle w:val="ENoteTableText"/>
              <w:tabs>
                <w:tab w:val="center" w:leader="dot" w:pos="2268"/>
              </w:tabs>
            </w:pPr>
          </w:p>
        </w:tc>
        <w:tc>
          <w:tcPr>
            <w:tcW w:w="6220" w:type="dxa"/>
            <w:shd w:val="clear" w:color="auto" w:fill="auto"/>
          </w:tcPr>
          <w:p w14:paraId="10711DDD" w14:textId="77777777" w:rsidR="00953E26" w:rsidRDefault="00953E26" w:rsidP="00C42506">
            <w:pPr>
              <w:pStyle w:val="ENoteTableText"/>
            </w:pPr>
            <w:r>
              <w:t xml:space="preserve">rs </w:t>
            </w:r>
            <w:r w:rsidRPr="002B183E">
              <w:t>F2017L00932</w:t>
            </w:r>
          </w:p>
        </w:tc>
      </w:tr>
      <w:tr w:rsidR="00953E26" w14:paraId="10711DE1" w14:textId="77777777" w:rsidTr="002D1581">
        <w:trPr>
          <w:cantSplit/>
        </w:trPr>
        <w:tc>
          <w:tcPr>
            <w:tcW w:w="2139" w:type="dxa"/>
            <w:shd w:val="clear" w:color="auto" w:fill="auto"/>
          </w:tcPr>
          <w:p w14:paraId="10711DDF" w14:textId="77777777" w:rsidR="00953E26" w:rsidRDefault="00953E26" w:rsidP="00FC7C15">
            <w:pPr>
              <w:pStyle w:val="ENoteTableText"/>
              <w:tabs>
                <w:tab w:val="center" w:leader="dot" w:pos="2268"/>
              </w:tabs>
            </w:pPr>
            <w:r>
              <w:t xml:space="preserve">c </w:t>
            </w:r>
            <w:r w:rsidRPr="00C42506">
              <w:t>1.28</w:t>
            </w:r>
            <w:r>
              <w:tab/>
            </w:r>
          </w:p>
        </w:tc>
        <w:tc>
          <w:tcPr>
            <w:tcW w:w="6220" w:type="dxa"/>
            <w:shd w:val="clear" w:color="auto" w:fill="auto"/>
          </w:tcPr>
          <w:p w14:paraId="10711DE0"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DE4" w14:textId="77777777" w:rsidTr="002D1581">
        <w:trPr>
          <w:cantSplit/>
        </w:trPr>
        <w:tc>
          <w:tcPr>
            <w:tcW w:w="2139" w:type="dxa"/>
            <w:shd w:val="clear" w:color="auto" w:fill="auto"/>
          </w:tcPr>
          <w:p w14:paraId="10711DE2" w14:textId="77777777" w:rsidR="00953E26" w:rsidRDefault="00953E26" w:rsidP="00FC7C15">
            <w:pPr>
              <w:pStyle w:val="ENoteTableText"/>
              <w:tabs>
                <w:tab w:val="center" w:leader="dot" w:pos="2268"/>
              </w:tabs>
            </w:pPr>
          </w:p>
        </w:tc>
        <w:tc>
          <w:tcPr>
            <w:tcW w:w="6220" w:type="dxa"/>
            <w:shd w:val="clear" w:color="auto" w:fill="auto"/>
          </w:tcPr>
          <w:p w14:paraId="10711DE3" w14:textId="77777777" w:rsidR="00953E26" w:rsidRDefault="00953E26" w:rsidP="00C42506">
            <w:pPr>
              <w:pStyle w:val="ENoteTableText"/>
            </w:pPr>
            <w:r>
              <w:t xml:space="preserve">rs </w:t>
            </w:r>
            <w:r w:rsidRPr="002B183E">
              <w:t>F2017L00932</w:t>
            </w:r>
          </w:p>
        </w:tc>
      </w:tr>
      <w:tr w:rsidR="00953E26" w14:paraId="10711DE7" w14:textId="77777777" w:rsidTr="002D1581">
        <w:trPr>
          <w:cantSplit/>
        </w:trPr>
        <w:tc>
          <w:tcPr>
            <w:tcW w:w="2139" w:type="dxa"/>
            <w:shd w:val="clear" w:color="auto" w:fill="auto"/>
          </w:tcPr>
          <w:p w14:paraId="10711DE5" w14:textId="77777777" w:rsidR="00953E26" w:rsidRPr="00F46375" w:rsidRDefault="00953E26" w:rsidP="00C42506">
            <w:pPr>
              <w:pStyle w:val="ENoteTableText"/>
            </w:pPr>
            <w:r w:rsidRPr="00C42506">
              <w:rPr>
                <w:b/>
              </w:rPr>
              <w:t>Subdivision 4</w:t>
            </w:r>
          </w:p>
        </w:tc>
        <w:tc>
          <w:tcPr>
            <w:tcW w:w="6220" w:type="dxa"/>
            <w:shd w:val="clear" w:color="auto" w:fill="auto"/>
          </w:tcPr>
          <w:p w14:paraId="10711DE6" w14:textId="77777777" w:rsidR="00953E26" w:rsidRDefault="00953E26" w:rsidP="00C42506">
            <w:pPr>
              <w:pStyle w:val="ENoteTableText"/>
            </w:pPr>
          </w:p>
        </w:tc>
      </w:tr>
      <w:tr w:rsidR="00953E26" w14:paraId="10711DEA" w14:textId="77777777" w:rsidTr="002D1581">
        <w:trPr>
          <w:cantSplit/>
        </w:trPr>
        <w:tc>
          <w:tcPr>
            <w:tcW w:w="2139" w:type="dxa"/>
            <w:shd w:val="clear" w:color="auto" w:fill="auto"/>
          </w:tcPr>
          <w:p w14:paraId="10711DE8" w14:textId="77777777" w:rsidR="00953E26" w:rsidRPr="00F46375" w:rsidRDefault="00953E26" w:rsidP="00FC7C15">
            <w:pPr>
              <w:pStyle w:val="ENoteTableText"/>
              <w:tabs>
                <w:tab w:val="center" w:leader="dot" w:pos="2268"/>
              </w:tabs>
            </w:pPr>
            <w:r>
              <w:t xml:space="preserve">c </w:t>
            </w:r>
            <w:r w:rsidRPr="00C42506">
              <w:t>1.29</w:t>
            </w:r>
            <w:r>
              <w:tab/>
            </w:r>
          </w:p>
        </w:tc>
        <w:tc>
          <w:tcPr>
            <w:tcW w:w="6220" w:type="dxa"/>
            <w:shd w:val="clear" w:color="auto" w:fill="auto"/>
          </w:tcPr>
          <w:p w14:paraId="10711DE9"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DED" w14:textId="77777777" w:rsidTr="002D1581">
        <w:trPr>
          <w:cantSplit/>
        </w:trPr>
        <w:tc>
          <w:tcPr>
            <w:tcW w:w="2139" w:type="dxa"/>
            <w:shd w:val="clear" w:color="auto" w:fill="auto"/>
          </w:tcPr>
          <w:p w14:paraId="10711DEB" w14:textId="77777777" w:rsidR="00953E26" w:rsidRDefault="00953E26" w:rsidP="00FC7C15">
            <w:pPr>
              <w:pStyle w:val="ENoteTableText"/>
              <w:tabs>
                <w:tab w:val="center" w:leader="dot" w:pos="2268"/>
              </w:tabs>
            </w:pPr>
          </w:p>
        </w:tc>
        <w:tc>
          <w:tcPr>
            <w:tcW w:w="6220" w:type="dxa"/>
            <w:shd w:val="clear" w:color="auto" w:fill="auto"/>
          </w:tcPr>
          <w:p w14:paraId="10711DEC" w14:textId="77777777" w:rsidR="00953E26" w:rsidRDefault="00953E26" w:rsidP="00C42506">
            <w:pPr>
              <w:pStyle w:val="ENoteTableText"/>
            </w:pPr>
            <w:r>
              <w:t xml:space="preserve">rs </w:t>
            </w:r>
            <w:r w:rsidRPr="002B183E">
              <w:t>F2017L00932</w:t>
            </w:r>
          </w:p>
        </w:tc>
      </w:tr>
      <w:tr w:rsidR="00953E26" w14:paraId="10711DF0" w14:textId="77777777" w:rsidTr="002D1581">
        <w:trPr>
          <w:cantSplit/>
        </w:trPr>
        <w:tc>
          <w:tcPr>
            <w:tcW w:w="2139" w:type="dxa"/>
            <w:shd w:val="clear" w:color="auto" w:fill="auto"/>
          </w:tcPr>
          <w:p w14:paraId="10711DEE" w14:textId="77777777" w:rsidR="00953E26" w:rsidRDefault="00953E26" w:rsidP="00FC7C15">
            <w:pPr>
              <w:pStyle w:val="ENoteTableText"/>
              <w:tabs>
                <w:tab w:val="center" w:leader="dot" w:pos="2268"/>
              </w:tabs>
            </w:pPr>
            <w:r>
              <w:t xml:space="preserve">c </w:t>
            </w:r>
            <w:r w:rsidRPr="00C42506">
              <w:t>1.30</w:t>
            </w:r>
            <w:r>
              <w:tab/>
            </w:r>
          </w:p>
        </w:tc>
        <w:tc>
          <w:tcPr>
            <w:tcW w:w="6220" w:type="dxa"/>
            <w:shd w:val="clear" w:color="auto" w:fill="auto"/>
          </w:tcPr>
          <w:p w14:paraId="10711DEF"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DF3" w14:textId="77777777" w:rsidTr="002D1581">
        <w:trPr>
          <w:cantSplit/>
        </w:trPr>
        <w:tc>
          <w:tcPr>
            <w:tcW w:w="2139" w:type="dxa"/>
            <w:shd w:val="clear" w:color="auto" w:fill="auto"/>
          </w:tcPr>
          <w:p w14:paraId="10711DF1" w14:textId="77777777" w:rsidR="00953E26" w:rsidRDefault="00953E26" w:rsidP="00FC7C15">
            <w:pPr>
              <w:pStyle w:val="ENoteTableText"/>
              <w:tabs>
                <w:tab w:val="center" w:leader="dot" w:pos="2268"/>
              </w:tabs>
            </w:pPr>
          </w:p>
        </w:tc>
        <w:tc>
          <w:tcPr>
            <w:tcW w:w="6220" w:type="dxa"/>
            <w:shd w:val="clear" w:color="auto" w:fill="auto"/>
          </w:tcPr>
          <w:p w14:paraId="10711DF2" w14:textId="77777777" w:rsidR="00953E26" w:rsidRDefault="00953E26" w:rsidP="00C42506">
            <w:pPr>
              <w:pStyle w:val="ENoteTableText"/>
            </w:pPr>
            <w:r>
              <w:t xml:space="preserve">rs </w:t>
            </w:r>
            <w:r w:rsidRPr="002B183E">
              <w:t>F2017L00932</w:t>
            </w:r>
          </w:p>
        </w:tc>
      </w:tr>
      <w:tr w:rsidR="00953E26" w14:paraId="10711DF6" w14:textId="77777777" w:rsidTr="002D1581">
        <w:trPr>
          <w:cantSplit/>
        </w:trPr>
        <w:tc>
          <w:tcPr>
            <w:tcW w:w="2139" w:type="dxa"/>
            <w:shd w:val="clear" w:color="auto" w:fill="auto"/>
          </w:tcPr>
          <w:p w14:paraId="10711DF4" w14:textId="77777777" w:rsidR="00953E26" w:rsidRPr="00F46375" w:rsidRDefault="00953E26" w:rsidP="00C42506">
            <w:pPr>
              <w:pStyle w:val="ENoteTableText"/>
            </w:pPr>
            <w:r w:rsidRPr="00C42506">
              <w:rPr>
                <w:b/>
              </w:rPr>
              <w:t>Subdivision 5</w:t>
            </w:r>
          </w:p>
        </w:tc>
        <w:tc>
          <w:tcPr>
            <w:tcW w:w="6220" w:type="dxa"/>
            <w:shd w:val="clear" w:color="auto" w:fill="auto"/>
          </w:tcPr>
          <w:p w14:paraId="10711DF5" w14:textId="77777777" w:rsidR="00953E26" w:rsidRDefault="00953E26" w:rsidP="00C42506">
            <w:pPr>
              <w:pStyle w:val="ENoteTableText"/>
            </w:pPr>
          </w:p>
        </w:tc>
      </w:tr>
      <w:tr w:rsidR="00953E26" w14:paraId="10711DF9" w14:textId="77777777" w:rsidTr="002D1581">
        <w:trPr>
          <w:cantSplit/>
        </w:trPr>
        <w:tc>
          <w:tcPr>
            <w:tcW w:w="2139" w:type="dxa"/>
            <w:shd w:val="clear" w:color="auto" w:fill="auto"/>
          </w:tcPr>
          <w:p w14:paraId="10711DF7" w14:textId="77777777" w:rsidR="00953E26" w:rsidRPr="00F46375" w:rsidRDefault="00953E26" w:rsidP="00FC7C15">
            <w:pPr>
              <w:pStyle w:val="ENoteTableText"/>
              <w:tabs>
                <w:tab w:val="center" w:leader="dot" w:pos="2268"/>
              </w:tabs>
            </w:pPr>
            <w:r>
              <w:t xml:space="preserve">c </w:t>
            </w:r>
            <w:r w:rsidRPr="00C42506">
              <w:t>1.31</w:t>
            </w:r>
            <w:r>
              <w:tab/>
            </w:r>
          </w:p>
        </w:tc>
        <w:tc>
          <w:tcPr>
            <w:tcW w:w="6220" w:type="dxa"/>
            <w:shd w:val="clear" w:color="auto" w:fill="auto"/>
          </w:tcPr>
          <w:p w14:paraId="10711DF8"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DFC" w14:textId="77777777" w:rsidTr="002D1581">
        <w:trPr>
          <w:cantSplit/>
        </w:trPr>
        <w:tc>
          <w:tcPr>
            <w:tcW w:w="2139" w:type="dxa"/>
            <w:shd w:val="clear" w:color="auto" w:fill="auto"/>
          </w:tcPr>
          <w:p w14:paraId="10711DFA" w14:textId="77777777" w:rsidR="00953E26" w:rsidRDefault="00953E26" w:rsidP="00FC7C15">
            <w:pPr>
              <w:pStyle w:val="ENoteTableText"/>
              <w:tabs>
                <w:tab w:val="center" w:leader="dot" w:pos="2268"/>
              </w:tabs>
            </w:pPr>
          </w:p>
        </w:tc>
        <w:tc>
          <w:tcPr>
            <w:tcW w:w="6220" w:type="dxa"/>
            <w:shd w:val="clear" w:color="auto" w:fill="auto"/>
          </w:tcPr>
          <w:p w14:paraId="10711DFB" w14:textId="77777777" w:rsidR="00953E26" w:rsidRDefault="00953E26" w:rsidP="00C42506">
            <w:pPr>
              <w:pStyle w:val="ENoteTableText"/>
            </w:pPr>
            <w:r>
              <w:t xml:space="preserve">am </w:t>
            </w:r>
            <w:r w:rsidRPr="002B183E">
              <w:t>F2017L00932</w:t>
            </w:r>
          </w:p>
        </w:tc>
      </w:tr>
      <w:tr w:rsidR="00953E26" w14:paraId="10711DFF" w14:textId="77777777" w:rsidTr="002D1581">
        <w:trPr>
          <w:cantSplit/>
        </w:trPr>
        <w:tc>
          <w:tcPr>
            <w:tcW w:w="2139" w:type="dxa"/>
            <w:shd w:val="clear" w:color="auto" w:fill="auto"/>
          </w:tcPr>
          <w:p w14:paraId="10711DFD" w14:textId="77777777" w:rsidR="00953E26" w:rsidRDefault="00953E26" w:rsidP="00FC7C15">
            <w:pPr>
              <w:pStyle w:val="ENoteTableText"/>
              <w:tabs>
                <w:tab w:val="center" w:leader="dot" w:pos="2268"/>
              </w:tabs>
            </w:pPr>
            <w:r>
              <w:t xml:space="preserve">c </w:t>
            </w:r>
            <w:r w:rsidRPr="00C42506">
              <w:t>1.32</w:t>
            </w:r>
            <w:r>
              <w:tab/>
            </w:r>
          </w:p>
        </w:tc>
        <w:tc>
          <w:tcPr>
            <w:tcW w:w="6220" w:type="dxa"/>
            <w:shd w:val="clear" w:color="auto" w:fill="auto"/>
          </w:tcPr>
          <w:p w14:paraId="10711DFE" w14:textId="77777777" w:rsidR="00953E26" w:rsidRDefault="00953E26" w:rsidP="00C42506">
            <w:pPr>
              <w:pStyle w:val="ENoteTableText"/>
            </w:pPr>
            <w:r>
              <w:t xml:space="preserve">ad </w:t>
            </w:r>
            <w:r w:rsidRPr="00C42506">
              <w:t xml:space="preserve">2008 </w:t>
            </w:r>
            <w:r>
              <w:t xml:space="preserve">No </w:t>
            </w:r>
            <w:r w:rsidRPr="00C42506">
              <w:t>1</w:t>
            </w:r>
          </w:p>
        </w:tc>
      </w:tr>
      <w:tr w:rsidR="002B1B2B" w14:paraId="10711E02" w14:textId="77777777" w:rsidTr="002D1581">
        <w:trPr>
          <w:cantSplit/>
        </w:trPr>
        <w:tc>
          <w:tcPr>
            <w:tcW w:w="2139" w:type="dxa"/>
            <w:shd w:val="clear" w:color="auto" w:fill="auto"/>
          </w:tcPr>
          <w:p w14:paraId="10711E00" w14:textId="77777777" w:rsidR="002B1B2B" w:rsidRDefault="002B1B2B" w:rsidP="00FC7C15">
            <w:pPr>
              <w:pStyle w:val="ENoteTableText"/>
              <w:tabs>
                <w:tab w:val="center" w:leader="dot" w:pos="2268"/>
              </w:tabs>
            </w:pPr>
          </w:p>
        </w:tc>
        <w:tc>
          <w:tcPr>
            <w:tcW w:w="6220" w:type="dxa"/>
            <w:shd w:val="clear" w:color="auto" w:fill="auto"/>
          </w:tcPr>
          <w:p w14:paraId="10711E01" w14:textId="77777777" w:rsidR="002B1B2B" w:rsidRDefault="002B1B2B" w:rsidP="00C42506">
            <w:pPr>
              <w:pStyle w:val="ENoteTableText"/>
            </w:pPr>
            <w:r>
              <w:t>ed C3</w:t>
            </w:r>
          </w:p>
        </w:tc>
      </w:tr>
      <w:tr w:rsidR="00172EC1" w14:paraId="10711E05" w14:textId="77777777" w:rsidTr="00A54904">
        <w:trPr>
          <w:cantSplit/>
        </w:trPr>
        <w:tc>
          <w:tcPr>
            <w:tcW w:w="2139" w:type="dxa"/>
            <w:shd w:val="clear" w:color="auto" w:fill="auto"/>
          </w:tcPr>
          <w:p w14:paraId="10711E03" w14:textId="77777777" w:rsidR="00172EC1" w:rsidRDefault="00172EC1" w:rsidP="00A54904">
            <w:pPr>
              <w:pStyle w:val="ENoteTableText"/>
              <w:tabs>
                <w:tab w:val="center" w:leader="dot" w:pos="2268"/>
              </w:tabs>
            </w:pPr>
          </w:p>
        </w:tc>
        <w:tc>
          <w:tcPr>
            <w:tcW w:w="6220" w:type="dxa"/>
            <w:shd w:val="clear" w:color="auto" w:fill="auto"/>
          </w:tcPr>
          <w:p w14:paraId="10711E04" w14:textId="77777777" w:rsidR="00172EC1" w:rsidRPr="009C4A4B" w:rsidRDefault="00172EC1" w:rsidP="00A54904">
            <w:pPr>
              <w:pStyle w:val="ENoteTableText"/>
              <w:rPr>
                <w:u w:val="single"/>
              </w:rPr>
            </w:pPr>
            <w:r>
              <w:t xml:space="preserve">am </w:t>
            </w:r>
            <w:r w:rsidRPr="002B183E">
              <w:t>F2017L00932</w:t>
            </w:r>
          </w:p>
        </w:tc>
      </w:tr>
      <w:tr w:rsidR="00953E26" w14:paraId="10711E08" w14:textId="77777777" w:rsidTr="002D1581">
        <w:trPr>
          <w:cantSplit/>
        </w:trPr>
        <w:tc>
          <w:tcPr>
            <w:tcW w:w="2139" w:type="dxa"/>
            <w:shd w:val="clear" w:color="auto" w:fill="auto"/>
          </w:tcPr>
          <w:p w14:paraId="10711E06" w14:textId="77777777" w:rsidR="00953E26" w:rsidRDefault="00953E26" w:rsidP="00FC7C15">
            <w:pPr>
              <w:pStyle w:val="ENoteTableText"/>
              <w:tabs>
                <w:tab w:val="center" w:leader="dot" w:pos="2268"/>
              </w:tabs>
            </w:pPr>
            <w:r>
              <w:t xml:space="preserve">c </w:t>
            </w:r>
            <w:r w:rsidRPr="00C42506">
              <w:t>1.33</w:t>
            </w:r>
            <w:r>
              <w:tab/>
            </w:r>
          </w:p>
        </w:tc>
        <w:tc>
          <w:tcPr>
            <w:tcW w:w="6220" w:type="dxa"/>
            <w:shd w:val="clear" w:color="auto" w:fill="auto"/>
          </w:tcPr>
          <w:p w14:paraId="10711E07"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0B" w14:textId="77777777" w:rsidTr="002D1581">
        <w:trPr>
          <w:cantSplit/>
        </w:trPr>
        <w:tc>
          <w:tcPr>
            <w:tcW w:w="2139" w:type="dxa"/>
            <w:shd w:val="clear" w:color="auto" w:fill="auto"/>
          </w:tcPr>
          <w:p w14:paraId="10711E09" w14:textId="77777777" w:rsidR="00953E26" w:rsidRDefault="00953E26" w:rsidP="00FC7C15">
            <w:pPr>
              <w:pStyle w:val="ENoteTableText"/>
              <w:tabs>
                <w:tab w:val="center" w:leader="dot" w:pos="2268"/>
              </w:tabs>
            </w:pPr>
          </w:p>
        </w:tc>
        <w:tc>
          <w:tcPr>
            <w:tcW w:w="6220" w:type="dxa"/>
            <w:shd w:val="clear" w:color="auto" w:fill="auto"/>
          </w:tcPr>
          <w:p w14:paraId="10711E0A" w14:textId="77777777" w:rsidR="00953E26" w:rsidRDefault="00953E26" w:rsidP="00C42506">
            <w:pPr>
              <w:pStyle w:val="ENoteTableText"/>
            </w:pPr>
            <w:r>
              <w:t xml:space="preserve">am </w:t>
            </w:r>
            <w:r w:rsidRPr="002B183E">
              <w:t>F2017L00932</w:t>
            </w:r>
          </w:p>
        </w:tc>
      </w:tr>
      <w:tr w:rsidR="00953E26" w14:paraId="10711E0E" w14:textId="77777777" w:rsidTr="002D1581">
        <w:trPr>
          <w:cantSplit/>
        </w:trPr>
        <w:tc>
          <w:tcPr>
            <w:tcW w:w="2139" w:type="dxa"/>
            <w:shd w:val="clear" w:color="auto" w:fill="auto"/>
          </w:tcPr>
          <w:p w14:paraId="10711E0C" w14:textId="77777777" w:rsidR="00953E26" w:rsidRDefault="00953E26" w:rsidP="00FC7C15">
            <w:pPr>
              <w:pStyle w:val="ENoteTableText"/>
              <w:tabs>
                <w:tab w:val="center" w:leader="dot" w:pos="2268"/>
              </w:tabs>
            </w:pPr>
            <w:r>
              <w:t xml:space="preserve">c </w:t>
            </w:r>
            <w:r w:rsidRPr="00C42506">
              <w:t>1.34</w:t>
            </w:r>
            <w:r>
              <w:tab/>
            </w:r>
          </w:p>
        </w:tc>
        <w:tc>
          <w:tcPr>
            <w:tcW w:w="6220" w:type="dxa"/>
            <w:shd w:val="clear" w:color="auto" w:fill="auto"/>
          </w:tcPr>
          <w:p w14:paraId="10711E0D"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11" w14:textId="77777777" w:rsidTr="002D1581">
        <w:trPr>
          <w:cantSplit/>
        </w:trPr>
        <w:tc>
          <w:tcPr>
            <w:tcW w:w="2139" w:type="dxa"/>
            <w:shd w:val="clear" w:color="auto" w:fill="auto"/>
          </w:tcPr>
          <w:p w14:paraId="10711E0F" w14:textId="77777777" w:rsidR="00953E26" w:rsidRDefault="00953E26" w:rsidP="00FC7C15">
            <w:pPr>
              <w:pStyle w:val="ENoteTableText"/>
              <w:tabs>
                <w:tab w:val="center" w:leader="dot" w:pos="2268"/>
              </w:tabs>
            </w:pPr>
            <w:r>
              <w:t xml:space="preserve">c </w:t>
            </w:r>
            <w:r w:rsidRPr="00C42506">
              <w:t>1.35</w:t>
            </w:r>
            <w:r>
              <w:tab/>
            </w:r>
          </w:p>
        </w:tc>
        <w:tc>
          <w:tcPr>
            <w:tcW w:w="6220" w:type="dxa"/>
            <w:shd w:val="clear" w:color="auto" w:fill="auto"/>
          </w:tcPr>
          <w:p w14:paraId="10711E10"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14" w14:textId="77777777" w:rsidTr="002D1581">
        <w:trPr>
          <w:cantSplit/>
        </w:trPr>
        <w:tc>
          <w:tcPr>
            <w:tcW w:w="2139" w:type="dxa"/>
            <w:shd w:val="clear" w:color="auto" w:fill="auto"/>
          </w:tcPr>
          <w:p w14:paraId="10711E12" w14:textId="77777777" w:rsidR="00953E26" w:rsidRDefault="00953E26" w:rsidP="00FC7C15">
            <w:pPr>
              <w:pStyle w:val="ENoteTableText"/>
              <w:tabs>
                <w:tab w:val="center" w:leader="dot" w:pos="2268"/>
              </w:tabs>
            </w:pPr>
          </w:p>
        </w:tc>
        <w:tc>
          <w:tcPr>
            <w:tcW w:w="6220" w:type="dxa"/>
            <w:shd w:val="clear" w:color="auto" w:fill="auto"/>
          </w:tcPr>
          <w:p w14:paraId="10711E13" w14:textId="77777777" w:rsidR="00953E26" w:rsidRDefault="00953E26" w:rsidP="00C42506">
            <w:pPr>
              <w:pStyle w:val="ENoteTableText"/>
            </w:pPr>
            <w:r>
              <w:t xml:space="preserve">am </w:t>
            </w:r>
            <w:r w:rsidRPr="002B183E">
              <w:t>F2017L00932</w:t>
            </w:r>
          </w:p>
        </w:tc>
      </w:tr>
      <w:tr w:rsidR="00953E26" w14:paraId="10711E17" w14:textId="77777777" w:rsidTr="002D1581">
        <w:trPr>
          <w:cantSplit/>
        </w:trPr>
        <w:tc>
          <w:tcPr>
            <w:tcW w:w="2139" w:type="dxa"/>
            <w:shd w:val="clear" w:color="auto" w:fill="auto"/>
          </w:tcPr>
          <w:p w14:paraId="10711E15" w14:textId="77777777" w:rsidR="00953E26" w:rsidRDefault="00953E26" w:rsidP="00FC7C15">
            <w:pPr>
              <w:pStyle w:val="ENoteTableText"/>
              <w:tabs>
                <w:tab w:val="center" w:leader="dot" w:pos="2268"/>
              </w:tabs>
            </w:pPr>
            <w:r>
              <w:t xml:space="preserve">c </w:t>
            </w:r>
            <w:r w:rsidRPr="00C42506">
              <w:t>1.36</w:t>
            </w:r>
            <w:r>
              <w:tab/>
            </w:r>
          </w:p>
        </w:tc>
        <w:tc>
          <w:tcPr>
            <w:tcW w:w="6220" w:type="dxa"/>
            <w:shd w:val="clear" w:color="auto" w:fill="auto"/>
          </w:tcPr>
          <w:p w14:paraId="10711E16"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1A" w14:textId="77777777" w:rsidTr="002D1581">
        <w:trPr>
          <w:cantSplit/>
        </w:trPr>
        <w:tc>
          <w:tcPr>
            <w:tcW w:w="2139" w:type="dxa"/>
            <w:shd w:val="clear" w:color="auto" w:fill="auto"/>
          </w:tcPr>
          <w:p w14:paraId="10711E18" w14:textId="77777777" w:rsidR="00953E26" w:rsidRDefault="00953E26" w:rsidP="00FC7C15">
            <w:pPr>
              <w:pStyle w:val="ENoteTableText"/>
              <w:tabs>
                <w:tab w:val="center" w:leader="dot" w:pos="2268"/>
              </w:tabs>
            </w:pPr>
          </w:p>
        </w:tc>
        <w:tc>
          <w:tcPr>
            <w:tcW w:w="6220" w:type="dxa"/>
            <w:shd w:val="clear" w:color="auto" w:fill="auto"/>
          </w:tcPr>
          <w:p w14:paraId="10711E19" w14:textId="77777777" w:rsidR="00953E26" w:rsidRDefault="00953E26" w:rsidP="00C42506">
            <w:pPr>
              <w:pStyle w:val="ENoteTableText"/>
            </w:pPr>
            <w:r>
              <w:t xml:space="preserve">am </w:t>
            </w:r>
            <w:r w:rsidRPr="002B183E">
              <w:t>F2017L00932</w:t>
            </w:r>
          </w:p>
        </w:tc>
      </w:tr>
      <w:tr w:rsidR="00953E26" w14:paraId="10711E1D" w14:textId="77777777" w:rsidTr="002D1581">
        <w:trPr>
          <w:cantSplit/>
        </w:trPr>
        <w:tc>
          <w:tcPr>
            <w:tcW w:w="2139" w:type="dxa"/>
            <w:shd w:val="clear" w:color="auto" w:fill="auto"/>
          </w:tcPr>
          <w:p w14:paraId="10711E1B" w14:textId="77777777" w:rsidR="00953E26" w:rsidRDefault="00953E26" w:rsidP="00FC7C15">
            <w:pPr>
              <w:pStyle w:val="ENoteTableText"/>
              <w:tabs>
                <w:tab w:val="center" w:leader="dot" w:pos="2268"/>
              </w:tabs>
            </w:pPr>
            <w:r>
              <w:t xml:space="preserve">c </w:t>
            </w:r>
            <w:r w:rsidRPr="00C42506">
              <w:t>1.37</w:t>
            </w:r>
            <w:r>
              <w:tab/>
            </w:r>
          </w:p>
        </w:tc>
        <w:tc>
          <w:tcPr>
            <w:tcW w:w="6220" w:type="dxa"/>
            <w:shd w:val="clear" w:color="auto" w:fill="auto"/>
          </w:tcPr>
          <w:p w14:paraId="10711E1C"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20" w14:textId="77777777" w:rsidTr="002D1581">
        <w:trPr>
          <w:cantSplit/>
        </w:trPr>
        <w:tc>
          <w:tcPr>
            <w:tcW w:w="2139" w:type="dxa"/>
            <w:shd w:val="clear" w:color="auto" w:fill="auto"/>
          </w:tcPr>
          <w:p w14:paraId="10711E1E" w14:textId="77777777" w:rsidR="00953E26" w:rsidRDefault="00953E26" w:rsidP="00FC7C15">
            <w:pPr>
              <w:pStyle w:val="ENoteTableText"/>
              <w:tabs>
                <w:tab w:val="center" w:leader="dot" w:pos="2268"/>
              </w:tabs>
            </w:pPr>
          </w:p>
        </w:tc>
        <w:tc>
          <w:tcPr>
            <w:tcW w:w="6220" w:type="dxa"/>
            <w:shd w:val="clear" w:color="auto" w:fill="auto"/>
          </w:tcPr>
          <w:p w14:paraId="10711E1F" w14:textId="77777777" w:rsidR="00953E26" w:rsidRDefault="00953E26" w:rsidP="00C42506">
            <w:pPr>
              <w:pStyle w:val="ENoteTableText"/>
            </w:pPr>
            <w:r>
              <w:t xml:space="preserve">am </w:t>
            </w:r>
            <w:r w:rsidRPr="002B183E">
              <w:t>F2017L00932</w:t>
            </w:r>
          </w:p>
        </w:tc>
      </w:tr>
      <w:tr w:rsidR="00953E26" w14:paraId="10711E23" w14:textId="77777777" w:rsidTr="002D1581">
        <w:trPr>
          <w:cantSplit/>
        </w:trPr>
        <w:tc>
          <w:tcPr>
            <w:tcW w:w="2139" w:type="dxa"/>
            <w:shd w:val="clear" w:color="auto" w:fill="auto"/>
          </w:tcPr>
          <w:p w14:paraId="10711E21" w14:textId="77777777" w:rsidR="00953E26" w:rsidRDefault="00953E26" w:rsidP="00FC7C15">
            <w:pPr>
              <w:pStyle w:val="ENoteTableText"/>
              <w:tabs>
                <w:tab w:val="center" w:leader="dot" w:pos="2268"/>
              </w:tabs>
            </w:pPr>
            <w:r>
              <w:t xml:space="preserve">c </w:t>
            </w:r>
            <w:r w:rsidRPr="00C42506">
              <w:t>1.38</w:t>
            </w:r>
            <w:r>
              <w:tab/>
            </w:r>
          </w:p>
        </w:tc>
        <w:tc>
          <w:tcPr>
            <w:tcW w:w="6220" w:type="dxa"/>
            <w:shd w:val="clear" w:color="auto" w:fill="auto"/>
          </w:tcPr>
          <w:p w14:paraId="10711E22"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26" w14:textId="77777777" w:rsidTr="002D1581">
        <w:trPr>
          <w:cantSplit/>
        </w:trPr>
        <w:tc>
          <w:tcPr>
            <w:tcW w:w="2139" w:type="dxa"/>
            <w:shd w:val="clear" w:color="auto" w:fill="auto"/>
          </w:tcPr>
          <w:p w14:paraId="10711E24" w14:textId="77777777" w:rsidR="00953E26" w:rsidRDefault="00953E26" w:rsidP="00FC7C15">
            <w:pPr>
              <w:pStyle w:val="ENoteTableText"/>
              <w:tabs>
                <w:tab w:val="center" w:leader="dot" w:pos="2268"/>
              </w:tabs>
            </w:pPr>
          </w:p>
        </w:tc>
        <w:tc>
          <w:tcPr>
            <w:tcW w:w="6220" w:type="dxa"/>
            <w:shd w:val="clear" w:color="auto" w:fill="auto"/>
          </w:tcPr>
          <w:p w14:paraId="10711E25" w14:textId="77777777" w:rsidR="00953E26" w:rsidRDefault="00953E26" w:rsidP="00C42506">
            <w:pPr>
              <w:pStyle w:val="ENoteTableText"/>
            </w:pPr>
            <w:r>
              <w:t xml:space="preserve">rep </w:t>
            </w:r>
            <w:r w:rsidRPr="002B183E">
              <w:t>F2017L00932</w:t>
            </w:r>
          </w:p>
        </w:tc>
      </w:tr>
      <w:tr w:rsidR="00953E26" w14:paraId="10711E29" w14:textId="77777777" w:rsidTr="002D1581">
        <w:trPr>
          <w:cantSplit/>
        </w:trPr>
        <w:tc>
          <w:tcPr>
            <w:tcW w:w="2139" w:type="dxa"/>
            <w:shd w:val="clear" w:color="auto" w:fill="auto"/>
          </w:tcPr>
          <w:p w14:paraId="10711E27" w14:textId="77777777" w:rsidR="00953E26" w:rsidRDefault="00953E26" w:rsidP="00FC7C15">
            <w:pPr>
              <w:pStyle w:val="ENoteTableText"/>
              <w:tabs>
                <w:tab w:val="center" w:leader="dot" w:pos="2268"/>
              </w:tabs>
            </w:pPr>
            <w:r>
              <w:t xml:space="preserve">c </w:t>
            </w:r>
            <w:r w:rsidRPr="00C42506">
              <w:t>1.39</w:t>
            </w:r>
            <w:r>
              <w:tab/>
            </w:r>
          </w:p>
        </w:tc>
        <w:tc>
          <w:tcPr>
            <w:tcW w:w="6220" w:type="dxa"/>
            <w:shd w:val="clear" w:color="auto" w:fill="auto"/>
          </w:tcPr>
          <w:p w14:paraId="10711E28"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2C" w14:textId="77777777" w:rsidTr="002D1581">
        <w:trPr>
          <w:cantSplit/>
        </w:trPr>
        <w:tc>
          <w:tcPr>
            <w:tcW w:w="2139" w:type="dxa"/>
            <w:shd w:val="clear" w:color="auto" w:fill="auto"/>
          </w:tcPr>
          <w:p w14:paraId="10711E2A" w14:textId="77777777" w:rsidR="00953E26" w:rsidRDefault="00953E26" w:rsidP="00FC7C15">
            <w:pPr>
              <w:pStyle w:val="ENoteTableText"/>
              <w:tabs>
                <w:tab w:val="center" w:leader="dot" w:pos="2268"/>
              </w:tabs>
            </w:pPr>
          </w:p>
        </w:tc>
        <w:tc>
          <w:tcPr>
            <w:tcW w:w="6220" w:type="dxa"/>
            <w:shd w:val="clear" w:color="auto" w:fill="auto"/>
          </w:tcPr>
          <w:p w14:paraId="10711E2B" w14:textId="77777777" w:rsidR="00953E26" w:rsidRDefault="00953E26" w:rsidP="00C42506">
            <w:pPr>
              <w:pStyle w:val="ENoteTableText"/>
            </w:pPr>
            <w:r>
              <w:t xml:space="preserve">am </w:t>
            </w:r>
            <w:r w:rsidRPr="002B183E">
              <w:t>F2017L00932</w:t>
            </w:r>
          </w:p>
        </w:tc>
      </w:tr>
      <w:tr w:rsidR="00953E26" w14:paraId="10711E2F" w14:textId="77777777" w:rsidTr="002D1581">
        <w:trPr>
          <w:cantSplit/>
        </w:trPr>
        <w:tc>
          <w:tcPr>
            <w:tcW w:w="2139" w:type="dxa"/>
            <w:shd w:val="clear" w:color="auto" w:fill="auto"/>
          </w:tcPr>
          <w:p w14:paraId="10711E2D" w14:textId="77777777" w:rsidR="00953E26" w:rsidRDefault="00953E26" w:rsidP="00FC7C15">
            <w:pPr>
              <w:pStyle w:val="ENoteTableText"/>
              <w:tabs>
                <w:tab w:val="center" w:leader="dot" w:pos="2268"/>
              </w:tabs>
            </w:pPr>
            <w:r>
              <w:t xml:space="preserve">c </w:t>
            </w:r>
            <w:r w:rsidRPr="00C42506">
              <w:t>1.40</w:t>
            </w:r>
            <w:r>
              <w:tab/>
            </w:r>
          </w:p>
        </w:tc>
        <w:tc>
          <w:tcPr>
            <w:tcW w:w="6220" w:type="dxa"/>
            <w:shd w:val="clear" w:color="auto" w:fill="auto"/>
          </w:tcPr>
          <w:p w14:paraId="10711E2E"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32" w14:textId="77777777" w:rsidTr="002D1581">
        <w:trPr>
          <w:cantSplit/>
        </w:trPr>
        <w:tc>
          <w:tcPr>
            <w:tcW w:w="2139" w:type="dxa"/>
            <w:shd w:val="clear" w:color="auto" w:fill="auto"/>
          </w:tcPr>
          <w:p w14:paraId="10711E30" w14:textId="77777777" w:rsidR="00953E26" w:rsidRDefault="00953E26" w:rsidP="00FC7C15">
            <w:pPr>
              <w:pStyle w:val="ENoteTableText"/>
              <w:tabs>
                <w:tab w:val="center" w:leader="dot" w:pos="2268"/>
              </w:tabs>
            </w:pPr>
          </w:p>
        </w:tc>
        <w:tc>
          <w:tcPr>
            <w:tcW w:w="6220" w:type="dxa"/>
            <w:shd w:val="clear" w:color="auto" w:fill="auto"/>
          </w:tcPr>
          <w:p w14:paraId="10711E31" w14:textId="77777777" w:rsidR="00953E26" w:rsidRDefault="00953E26" w:rsidP="00C42506">
            <w:pPr>
              <w:pStyle w:val="ENoteTableText"/>
            </w:pPr>
            <w:r>
              <w:t xml:space="preserve">am </w:t>
            </w:r>
            <w:r w:rsidRPr="002B183E">
              <w:t>F2017L00932</w:t>
            </w:r>
          </w:p>
        </w:tc>
      </w:tr>
      <w:tr w:rsidR="00953E26" w14:paraId="10711E35" w14:textId="77777777" w:rsidTr="002D1581">
        <w:trPr>
          <w:cantSplit/>
        </w:trPr>
        <w:tc>
          <w:tcPr>
            <w:tcW w:w="2139" w:type="dxa"/>
            <w:shd w:val="clear" w:color="auto" w:fill="auto"/>
          </w:tcPr>
          <w:p w14:paraId="10711E33" w14:textId="77777777" w:rsidR="00953E26" w:rsidRDefault="00953E26" w:rsidP="00FC7C15">
            <w:pPr>
              <w:pStyle w:val="ENoteTableText"/>
              <w:tabs>
                <w:tab w:val="center" w:leader="dot" w:pos="2268"/>
              </w:tabs>
            </w:pPr>
            <w:r>
              <w:t xml:space="preserve">c </w:t>
            </w:r>
            <w:r w:rsidRPr="00C42506">
              <w:t>1.41</w:t>
            </w:r>
            <w:r>
              <w:tab/>
            </w:r>
          </w:p>
        </w:tc>
        <w:tc>
          <w:tcPr>
            <w:tcW w:w="6220" w:type="dxa"/>
            <w:shd w:val="clear" w:color="auto" w:fill="auto"/>
          </w:tcPr>
          <w:p w14:paraId="10711E34"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38" w14:textId="77777777" w:rsidTr="002D1581">
        <w:trPr>
          <w:cantSplit/>
        </w:trPr>
        <w:tc>
          <w:tcPr>
            <w:tcW w:w="2139" w:type="dxa"/>
            <w:shd w:val="clear" w:color="auto" w:fill="auto"/>
          </w:tcPr>
          <w:p w14:paraId="10711E36" w14:textId="77777777" w:rsidR="00953E26" w:rsidRDefault="00953E26" w:rsidP="00FC7C15">
            <w:pPr>
              <w:pStyle w:val="ENoteTableText"/>
              <w:tabs>
                <w:tab w:val="center" w:leader="dot" w:pos="2268"/>
              </w:tabs>
            </w:pPr>
            <w:r>
              <w:t xml:space="preserve">c </w:t>
            </w:r>
            <w:r w:rsidRPr="00C42506">
              <w:t>1.42</w:t>
            </w:r>
            <w:r>
              <w:tab/>
            </w:r>
          </w:p>
        </w:tc>
        <w:tc>
          <w:tcPr>
            <w:tcW w:w="6220" w:type="dxa"/>
            <w:shd w:val="clear" w:color="auto" w:fill="auto"/>
          </w:tcPr>
          <w:p w14:paraId="10711E37"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3B" w14:textId="77777777" w:rsidTr="002D1581">
        <w:trPr>
          <w:cantSplit/>
        </w:trPr>
        <w:tc>
          <w:tcPr>
            <w:tcW w:w="2139" w:type="dxa"/>
            <w:shd w:val="clear" w:color="auto" w:fill="auto"/>
          </w:tcPr>
          <w:p w14:paraId="10711E39" w14:textId="77777777" w:rsidR="00953E26" w:rsidRDefault="00953E26" w:rsidP="00FC7C15">
            <w:pPr>
              <w:pStyle w:val="ENoteTableText"/>
              <w:tabs>
                <w:tab w:val="center" w:leader="dot" w:pos="2268"/>
              </w:tabs>
            </w:pPr>
            <w:r>
              <w:t xml:space="preserve">c </w:t>
            </w:r>
            <w:r w:rsidRPr="00C42506">
              <w:t>1.43</w:t>
            </w:r>
            <w:r>
              <w:tab/>
            </w:r>
          </w:p>
        </w:tc>
        <w:tc>
          <w:tcPr>
            <w:tcW w:w="6220" w:type="dxa"/>
            <w:shd w:val="clear" w:color="auto" w:fill="auto"/>
          </w:tcPr>
          <w:p w14:paraId="10711E3A"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3E" w14:textId="77777777" w:rsidTr="002D1581">
        <w:trPr>
          <w:cantSplit/>
        </w:trPr>
        <w:tc>
          <w:tcPr>
            <w:tcW w:w="2139" w:type="dxa"/>
            <w:shd w:val="clear" w:color="auto" w:fill="auto"/>
          </w:tcPr>
          <w:p w14:paraId="10711E3C" w14:textId="77777777" w:rsidR="00953E26" w:rsidRDefault="00953E26" w:rsidP="00FC7C15">
            <w:pPr>
              <w:pStyle w:val="ENoteTableText"/>
              <w:tabs>
                <w:tab w:val="center" w:leader="dot" w:pos="2268"/>
              </w:tabs>
            </w:pPr>
            <w:r>
              <w:t>c 1.44</w:t>
            </w:r>
            <w:r>
              <w:tab/>
            </w:r>
          </w:p>
        </w:tc>
        <w:tc>
          <w:tcPr>
            <w:tcW w:w="6220" w:type="dxa"/>
            <w:shd w:val="clear" w:color="auto" w:fill="auto"/>
          </w:tcPr>
          <w:p w14:paraId="10711E3D" w14:textId="77777777" w:rsidR="00953E26" w:rsidRDefault="00953E26" w:rsidP="00C42506">
            <w:pPr>
              <w:pStyle w:val="ENoteTableText"/>
            </w:pPr>
            <w:r>
              <w:t xml:space="preserve">ad </w:t>
            </w:r>
            <w:r w:rsidRPr="002B183E">
              <w:t>F2017L00932</w:t>
            </w:r>
          </w:p>
        </w:tc>
      </w:tr>
      <w:tr w:rsidR="00953E26" w14:paraId="10711E41" w14:textId="77777777" w:rsidTr="002D1581">
        <w:trPr>
          <w:cantSplit/>
        </w:trPr>
        <w:tc>
          <w:tcPr>
            <w:tcW w:w="2139" w:type="dxa"/>
            <w:shd w:val="clear" w:color="auto" w:fill="auto"/>
          </w:tcPr>
          <w:p w14:paraId="10711E3F" w14:textId="77777777" w:rsidR="00953E26" w:rsidRPr="002751BE" w:rsidRDefault="00953E26" w:rsidP="00C42506">
            <w:pPr>
              <w:pStyle w:val="ENoteTableText"/>
            </w:pPr>
            <w:r w:rsidRPr="00C42506">
              <w:rPr>
                <w:b/>
              </w:rPr>
              <w:t>Part 2</w:t>
            </w:r>
          </w:p>
        </w:tc>
        <w:tc>
          <w:tcPr>
            <w:tcW w:w="6220" w:type="dxa"/>
            <w:shd w:val="clear" w:color="auto" w:fill="auto"/>
          </w:tcPr>
          <w:p w14:paraId="10711E40" w14:textId="77777777" w:rsidR="00953E26" w:rsidRDefault="00953E26" w:rsidP="00C42506">
            <w:pPr>
              <w:pStyle w:val="ENoteTableText"/>
            </w:pPr>
          </w:p>
        </w:tc>
      </w:tr>
      <w:tr w:rsidR="00953E26" w14:paraId="10711E44" w14:textId="77777777" w:rsidTr="002D1581">
        <w:trPr>
          <w:cantSplit/>
        </w:trPr>
        <w:tc>
          <w:tcPr>
            <w:tcW w:w="2139" w:type="dxa"/>
            <w:shd w:val="clear" w:color="auto" w:fill="auto"/>
          </w:tcPr>
          <w:p w14:paraId="10711E42" w14:textId="77777777" w:rsidR="00953E26" w:rsidRDefault="00953E26" w:rsidP="00C42506">
            <w:pPr>
              <w:pStyle w:val="ENoteTableText"/>
              <w:tabs>
                <w:tab w:val="center" w:leader="dot" w:pos="2268"/>
              </w:tabs>
            </w:pPr>
            <w:r w:rsidRPr="00C42506">
              <w:t>Heading to Part 2</w:t>
            </w:r>
            <w:r>
              <w:tab/>
            </w:r>
          </w:p>
        </w:tc>
        <w:tc>
          <w:tcPr>
            <w:tcW w:w="6220" w:type="dxa"/>
            <w:shd w:val="clear" w:color="auto" w:fill="auto"/>
          </w:tcPr>
          <w:p w14:paraId="10711E43"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47" w14:textId="77777777" w:rsidTr="002D1581">
        <w:trPr>
          <w:cantSplit/>
        </w:trPr>
        <w:tc>
          <w:tcPr>
            <w:tcW w:w="2139" w:type="dxa"/>
            <w:shd w:val="clear" w:color="auto" w:fill="auto"/>
          </w:tcPr>
          <w:p w14:paraId="10711E45" w14:textId="77777777" w:rsidR="00953E26" w:rsidRDefault="00953E26" w:rsidP="00C42506">
            <w:pPr>
              <w:pStyle w:val="ENoteTableText"/>
              <w:tabs>
                <w:tab w:val="center" w:leader="dot" w:pos="2268"/>
              </w:tabs>
            </w:pPr>
            <w:r w:rsidRPr="00C42506">
              <w:t>Part 2</w:t>
            </w:r>
            <w:r>
              <w:tab/>
            </w:r>
          </w:p>
        </w:tc>
        <w:tc>
          <w:tcPr>
            <w:tcW w:w="6220" w:type="dxa"/>
            <w:shd w:val="clear" w:color="auto" w:fill="auto"/>
          </w:tcPr>
          <w:p w14:paraId="10711E46"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4A" w14:textId="77777777" w:rsidTr="002D1581">
        <w:trPr>
          <w:cantSplit/>
        </w:trPr>
        <w:tc>
          <w:tcPr>
            <w:tcW w:w="2139" w:type="dxa"/>
            <w:shd w:val="clear" w:color="auto" w:fill="auto"/>
          </w:tcPr>
          <w:p w14:paraId="10711E48" w14:textId="77777777" w:rsidR="00953E26" w:rsidRDefault="00953E26" w:rsidP="00C42506">
            <w:pPr>
              <w:pStyle w:val="ENoteTableText"/>
              <w:tabs>
                <w:tab w:val="center" w:leader="dot" w:pos="2268"/>
              </w:tabs>
            </w:pPr>
            <w:r w:rsidRPr="00C42506">
              <w:t>Note 1 to Part 2</w:t>
            </w:r>
            <w:r>
              <w:tab/>
            </w:r>
          </w:p>
        </w:tc>
        <w:tc>
          <w:tcPr>
            <w:tcW w:w="6220" w:type="dxa"/>
            <w:shd w:val="clear" w:color="auto" w:fill="auto"/>
          </w:tcPr>
          <w:p w14:paraId="10711E49"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4D" w14:textId="77777777" w:rsidTr="002D1581">
        <w:trPr>
          <w:cantSplit/>
        </w:trPr>
        <w:tc>
          <w:tcPr>
            <w:tcW w:w="2139" w:type="dxa"/>
            <w:shd w:val="clear" w:color="auto" w:fill="auto"/>
          </w:tcPr>
          <w:p w14:paraId="10711E4B" w14:textId="77777777" w:rsidR="00953E26" w:rsidRDefault="00953E26" w:rsidP="00C42506">
            <w:pPr>
              <w:pStyle w:val="ENoteTableText"/>
              <w:tabs>
                <w:tab w:val="center" w:leader="dot" w:pos="2268"/>
              </w:tabs>
            </w:pPr>
            <w:r w:rsidRPr="00C42506">
              <w:t>Note 2 to Part 2</w:t>
            </w:r>
            <w:r>
              <w:tab/>
            </w:r>
          </w:p>
        </w:tc>
        <w:tc>
          <w:tcPr>
            <w:tcW w:w="6220" w:type="dxa"/>
            <w:shd w:val="clear" w:color="auto" w:fill="auto"/>
          </w:tcPr>
          <w:p w14:paraId="10711E4C" w14:textId="77777777" w:rsidR="00953E26" w:rsidRDefault="00953E26" w:rsidP="00C42506">
            <w:pPr>
              <w:pStyle w:val="ENoteTableText"/>
            </w:pPr>
            <w:r>
              <w:t xml:space="preserve">rs </w:t>
            </w:r>
            <w:r w:rsidRPr="00C42506">
              <w:t xml:space="preserve">1999 </w:t>
            </w:r>
            <w:r>
              <w:t xml:space="preserve">No </w:t>
            </w:r>
            <w:r w:rsidRPr="00C42506">
              <w:t xml:space="preserve">1; 2005 </w:t>
            </w:r>
            <w:r>
              <w:t xml:space="preserve">No </w:t>
            </w:r>
            <w:r w:rsidRPr="00C42506">
              <w:t>1</w:t>
            </w:r>
            <w:r>
              <w:t xml:space="preserve">; </w:t>
            </w:r>
            <w:r w:rsidRPr="002B183E">
              <w:t>F2017L00932</w:t>
            </w:r>
          </w:p>
        </w:tc>
      </w:tr>
      <w:tr w:rsidR="00953E26" w14:paraId="10711E50" w14:textId="77777777" w:rsidTr="002D1581">
        <w:trPr>
          <w:cantSplit/>
        </w:trPr>
        <w:tc>
          <w:tcPr>
            <w:tcW w:w="2139" w:type="dxa"/>
            <w:shd w:val="clear" w:color="auto" w:fill="auto"/>
          </w:tcPr>
          <w:p w14:paraId="10711E4E" w14:textId="77777777" w:rsidR="00953E26" w:rsidRPr="002751BE" w:rsidRDefault="00953E26" w:rsidP="00C42506">
            <w:pPr>
              <w:pStyle w:val="ENoteTableText"/>
            </w:pPr>
            <w:r w:rsidRPr="00C42506">
              <w:rPr>
                <w:b/>
              </w:rPr>
              <w:t>Division 1</w:t>
            </w:r>
          </w:p>
        </w:tc>
        <w:tc>
          <w:tcPr>
            <w:tcW w:w="6220" w:type="dxa"/>
            <w:shd w:val="clear" w:color="auto" w:fill="auto"/>
          </w:tcPr>
          <w:p w14:paraId="10711E4F" w14:textId="77777777" w:rsidR="00953E26" w:rsidRDefault="00953E26" w:rsidP="00C42506">
            <w:pPr>
              <w:pStyle w:val="ENoteTableText"/>
            </w:pPr>
          </w:p>
        </w:tc>
      </w:tr>
      <w:tr w:rsidR="00953E26" w14:paraId="10711E53" w14:textId="77777777" w:rsidTr="002D1581">
        <w:trPr>
          <w:cantSplit/>
        </w:trPr>
        <w:tc>
          <w:tcPr>
            <w:tcW w:w="2139" w:type="dxa"/>
            <w:shd w:val="clear" w:color="auto" w:fill="auto"/>
          </w:tcPr>
          <w:p w14:paraId="10711E51" w14:textId="77777777" w:rsidR="00953E26" w:rsidRDefault="00953E26" w:rsidP="00C42506">
            <w:pPr>
              <w:pStyle w:val="ENoteTableText"/>
              <w:tabs>
                <w:tab w:val="center" w:leader="dot" w:pos="2268"/>
              </w:tabs>
            </w:pPr>
            <w:r w:rsidRPr="00C42506">
              <w:t>Heading to Div. 1 of Part 2</w:t>
            </w:r>
            <w:r>
              <w:tab/>
            </w:r>
          </w:p>
        </w:tc>
        <w:tc>
          <w:tcPr>
            <w:tcW w:w="6220" w:type="dxa"/>
            <w:shd w:val="clear" w:color="auto" w:fill="auto"/>
          </w:tcPr>
          <w:p w14:paraId="10711E52"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56" w14:textId="77777777" w:rsidTr="002D1581">
        <w:trPr>
          <w:cantSplit/>
        </w:trPr>
        <w:tc>
          <w:tcPr>
            <w:tcW w:w="2139" w:type="dxa"/>
            <w:shd w:val="clear" w:color="auto" w:fill="auto"/>
          </w:tcPr>
          <w:p w14:paraId="10711E54" w14:textId="77777777" w:rsidR="00953E26" w:rsidRDefault="00953E26" w:rsidP="00FC7C15">
            <w:pPr>
              <w:pStyle w:val="ENoteTableText"/>
              <w:tabs>
                <w:tab w:val="center" w:leader="dot" w:pos="2268"/>
              </w:tabs>
            </w:pPr>
            <w:r>
              <w:t xml:space="preserve">c </w:t>
            </w:r>
            <w:r w:rsidRPr="00C42506">
              <w:t>2.1</w:t>
            </w:r>
            <w:r>
              <w:tab/>
            </w:r>
          </w:p>
        </w:tc>
        <w:tc>
          <w:tcPr>
            <w:tcW w:w="6220" w:type="dxa"/>
            <w:shd w:val="clear" w:color="auto" w:fill="auto"/>
          </w:tcPr>
          <w:p w14:paraId="10711E55" w14:textId="77777777" w:rsidR="00953E26" w:rsidRDefault="00953E26" w:rsidP="00C42506">
            <w:pPr>
              <w:pStyle w:val="ENoteTableText"/>
            </w:pPr>
            <w:r>
              <w:t xml:space="preserve">rs </w:t>
            </w:r>
            <w:r w:rsidRPr="00C42506">
              <w:t xml:space="preserve">1999 </w:t>
            </w:r>
            <w:r>
              <w:t xml:space="preserve">No </w:t>
            </w:r>
            <w:r w:rsidRPr="00C42506">
              <w:t xml:space="preserve">1; 2008 </w:t>
            </w:r>
            <w:r>
              <w:t xml:space="preserve">No </w:t>
            </w:r>
            <w:r w:rsidRPr="00C42506">
              <w:t>1</w:t>
            </w:r>
          </w:p>
        </w:tc>
      </w:tr>
      <w:tr w:rsidR="00953E26" w14:paraId="10711E59" w14:textId="77777777" w:rsidTr="002D1581">
        <w:trPr>
          <w:cantSplit/>
        </w:trPr>
        <w:tc>
          <w:tcPr>
            <w:tcW w:w="2139" w:type="dxa"/>
            <w:shd w:val="clear" w:color="auto" w:fill="auto"/>
          </w:tcPr>
          <w:p w14:paraId="10711E57" w14:textId="77777777" w:rsidR="00953E26" w:rsidRDefault="00953E26" w:rsidP="00FC7C15">
            <w:pPr>
              <w:pStyle w:val="ENoteTableText"/>
              <w:tabs>
                <w:tab w:val="center" w:leader="dot" w:pos="2268"/>
              </w:tabs>
            </w:pPr>
          </w:p>
        </w:tc>
        <w:tc>
          <w:tcPr>
            <w:tcW w:w="6220" w:type="dxa"/>
            <w:shd w:val="clear" w:color="auto" w:fill="auto"/>
          </w:tcPr>
          <w:p w14:paraId="10711E58" w14:textId="77777777" w:rsidR="00953E26" w:rsidRDefault="00953E26" w:rsidP="00C42506">
            <w:pPr>
              <w:pStyle w:val="ENoteTableText"/>
            </w:pPr>
            <w:r>
              <w:t xml:space="preserve">am </w:t>
            </w:r>
            <w:r w:rsidRPr="002B183E">
              <w:t>F2017L00932</w:t>
            </w:r>
          </w:p>
        </w:tc>
      </w:tr>
      <w:tr w:rsidR="00953E26" w14:paraId="10711E5C" w14:textId="77777777" w:rsidTr="002D1581">
        <w:trPr>
          <w:cantSplit/>
        </w:trPr>
        <w:tc>
          <w:tcPr>
            <w:tcW w:w="2139" w:type="dxa"/>
            <w:shd w:val="clear" w:color="auto" w:fill="auto"/>
          </w:tcPr>
          <w:p w14:paraId="10711E5A" w14:textId="77777777" w:rsidR="00953E26" w:rsidRDefault="00953E26" w:rsidP="00FC7C15">
            <w:pPr>
              <w:pStyle w:val="ENoteTableText"/>
              <w:tabs>
                <w:tab w:val="center" w:leader="dot" w:pos="2268"/>
              </w:tabs>
            </w:pPr>
            <w:r>
              <w:t xml:space="preserve">c </w:t>
            </w:r>
            <w:r w:rsidRPr="00C42506">
              <w:t>2.2</w:t>
            </w:r>
            <w:r>
              <w:tab/>
            </w:r>
          </w:p>
        </w:tc>
        <w:tc>
          <w:tcPr>
            <w:tcW w:w="6220" w:type="dxa"/>
            <w:shd w:val="clear" w:color="auto" w:fill="auto"/>
          </w:tcPr>
          <w:p w14:paraId="10711E5B"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5F" w14:textId="77777777" w:rsidTr="002D1581">
        <w:trPr>
          <w:cantSplit/>
        </w:trPr>
        <w:tc>
          <w:tcPr>
            <w:tcW w:w="2139" w:type="dxa"/>
            <w:shd w:val="clear" w:color="auto" w:fill="auto"/>
          </w:tcPr>
          <w:p w14:paraId="10711E5D" w14:textId="77777777" w:rsidR="00953E26" w:rsidRDefault="00953E26" w:rsidP="00C42506">
            <w:pPr>
              <w:pStyle w:val="ENoteTableText"/>
            </w:pPr>
          </w:p>
        </w:tc>
        <w:tc>
          <w:tcPr>
            <w:tcW w:w="6220" w:type="dxa"/>
            <w:shd w:val="clear" w:color="auto" w:fill="auto"/>
          </w:tcPr>
          <w:p w14:paraId="10711E5E"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E62" w14:textId="77777777" w:rsidTr="002D1581">
        <w:trPr>
          <w:cantSplit/>
        </w:trPr>
        <w:tc>
          <w:tcPr>
            <w:tcW w:w="2139" w:type="dxa"/>
            <w:shd w:val="clear" w:color="auto" w:fill="auto"/>
          </w:tcPr>
          <w:p w14:paraId="10711E60" w14:textId="77777777" w:rsidR="00953E26" w:rsidRDefault="00953E26" w:rsidP="00FC7C15">
            <w:pPr>
              <w:pStyle w:val="ENoteTableText"/>
              <w:tabs>
                <w:tab w:val="center" w:leader="dot" w:pos="2268"/>
              </w:tabs>
            </w:pPr>
            <w:r>
              <w:t xml:space="preserve">c </w:t>
            </w:r>
            <w:r w:rsidRPr="00C42506">
              <w:t>2.3</w:t>
            </w:r>
            <w:r>
              <w:tab/>
            </w:r>
          </w:p>
        </w:tc>
        <w:tc>
          <w:tcPr>
            <w:tcW w:w="6220" w:type="dxa"/>
            <w:shd w:val="clear" w:color="auto" w:fill="auto"/>
          </w:tcPr>
          <w:p w14:paraId="10711E61"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65" w14:textId="77777777" w:rsidTr="002D1581">
        <w:trPr>
          <w:cantSplit/>
        </w:trPr>
        <w:tc>
          <w:tcPr>
            <w:tcW w:w="2139" w:type="dxa"/>
            <w:shd w:val="clear" w:color="auto" w:fill="auto"/>
          </w:tcPr>
          <w:p w14:paraId="10711E63" w14:textId="77777777" w:rsidR="00953E26" w:rsidRDefault="00953E26" w:rsidP="00C42506">
            <w:pPr>
              <w:pStyle w:val="ENoteTableText"/>
            </w:pPr>
          </w:p>
        </w:tc>
        <w:tc>
          <w:tcPr>
            <w:tcW w:w="6220" w:type="dxa"/>
            <w:shd w:val="clear" w:color="auto" w:fill="auto"/>
          </w:tcPr>
          <w:p w14:paraId="10711E64" w14:textId="77777777" w:rsidR="00953E26" w:rsidRDefault="00953E26" w:rsidP="00C42506">
            <w:pPr>
              <w:pStyle w:val="ENoteTableText"/>
            </w:pPr>
            <w:r>
              <w:t xml:space="preserve">am </w:t>
            </w:r>
            <w:r w:rsidRPr="00C42506">
              <w:t xml:space="preserve">2002 </w:t>
            </w:r>
            <w:r>
              <w:t xml:space="preserve">No </w:t>
            </w:r>
            <w:r w:rsidRPr="00C42506">
              <w:t xml:space="preserve">1; 2005 </w:t>
            </w:r>
            <w:r>
              <w:t xml:space="preserve">No </w:t>
            </w:r>
            <w:r w:rsidRPr="00C42506">
              <w:t>1</w:t>
            </w:r>
            <w:r>
              <w:t>; 2008 No 1</w:t>
            </w:r>
          </w:p>
        </w:tc>
      </w:tr>
      <w:tr w:rsidR="00953E26" w14:paraId="10711E68" w14:textId="77777777" w:rsidTr="002D1581">
        <w:trPr>
          <w:cantSplit/>
        </w:trPr>
        <w:tc>
          <w:tcPr>
            <w:tcW w:w="2139" w:type="dxa"/>
            <w:shd w:val="clear" w:color="auto" w:fill="auto"/>
          </w:tcPr>
          <w:p w14:paraId="10711E66" w14:textId="77777777" w:rsidR="00953E26" w:rsidRDefault="00953E26" w:rsidP="00FC7C15">
            <w:pPr>
              <w:pStyle w:val="ENoteTableText"/>
              <w:tabs>
                <w:tab w:val="center" w:leader="dot" w:pos="2268"/>
              </w:tabs>
            </w:pPr>
            <w:r>
              <w:t xml:space="preserve">c </w:t>
            </w:r>
            <w:r w:rsidRPr="00C42506">
              <w:t>2.3A</w:t>
            </w:r>
            <w:r>
              <w:tab/>
            </w:r>
          </w:p>
        </w:tc>
        <w:tc>
          <w:tcPr>
            <w:tcW w:w="6220" w:type="dxa"/>
            <w:shd w:val="clear" w:color="auto" w:fill="auto"/>
          </w:tcPr>
          <w:p w14:paraId="10711E67" w14:textId="77777777" w:rsidR="00953E26" w:rsidRDefault="00953E26" w:rsidP="00C42506">
            <w:pPr>
              <w:pStyle w:val="ENoteTableText"/>
            </w:pPr>
            <w:r>
              <w:t xml:space="preserve">ad </w:t>
            </w:r>
            <w:r w:rsidRPr="00C42506">
              <w:t xml:space="preserve">2008 </w:t>
            </w:r>
            <w:r>
              <w:t xml:space="preserve">No </w:t>
            </w:r>
            <w:r w:rsidRPr="00C42506">
              <w:t>1</w:t>
            </w:r>
          </w:p>
        </w:tc>
      </w:tr>
      <w:tr w:rsidR="00953E26" w14:paraId="10711E6B" w14:textId="77777777" w:rsidTr="002D1581">
        <w:trPr>
          <w:cantSplit/>
        </w:trPr>
        <w:tc>
          <w:tcPr>
            <w:tcW w:w="2139" w:type="dxa"/>
            <w:shd w:val="clear" w:color="auto" w:fill="auto"/>
          </w:tcPr>
          <w:p w14:paraId="10711E69" w14:textId="77777777" w:rsidR="00953E26" w:rsidRDefault="00953E26" w:rsidP="00FC7C15">
            <w:pPr>
              <w:pStyle w:val="ENoteTableText"/>
              <w:tabs>
                <w:tab w:val="center" w:leader="dot" w:pos="2268"/>
              </w:tabs>
            </w:pPr>
          </w:p>
        </w:tc>
        <w:tc>
          <w:tcPr>
            <w:tcW w:w="6220" w:type="dxa"/>
            <w:shd w:val="clear" w:color="auto" w:fill="auto"/>
          </w:tcPr>
          <w:p w14:paraId="10711E6A" w14:textId="77777777" w:rsidR="00953E26" w:rsidRDefault="00953E26" w:rsidP="00C42506">
            <w:pPr>
              <w:pStyle w:val="ENoteTableText"/>
            </w:pPr>
            <w:r>
              <w:t xml:space="preserve">am </w:t>
            </w:r>
            <w:r w:rsidRPr="002B183E">
              <w:t>F2017L00932</w:t>
            </w:r>
          </w:p>
        </w:tc>
      </w:tr>
      <w:tr w:rsidR="00953E26" w14:paraId="10711E6E" w14:textId="77777777" w:rsidTr="002D1581">
        <w:trPr>
          <w:cantSplit/>
        </w:trPr>
        <w:tc>
          <w:tcPr>
            <w:tcW w:w="2139" w:type="dxa"/>
            <w:shd w:val="clear" w:color="auto" w:fill="auto"/>
          </w:tcPr>
          <w:p w14:paraId="10711E6C" w14:textId="77777777" w:rsidR="00953E26" w:rsidRDefault="00953E26" w:rsidP="00FC7C15">
            <w:pPr>
              <w:pStyle w:val="ENoteTableText"/>
              <w:tabs>
                <w:tab w:val="center" w:leader="dot" w:pos="2268"/>
              </w:tabs>
            </w:pPr>
            <w:r>
              <w:t>c 2.3B</w:t>
            </w:r>
            <w:r>
              <w:tab/>
            </w:r>
          </w:p>
        </w:tc>
        <w:tc>
          <w:tcPr>
            <w:tcW w:w="6220" w:type="dxa"/>
            <w:shd w:val="clear" w:color="auto" w:fill="auto"/>
          </w:tcPr>
          <w:p w14:paraId="10711E6D" w14:textId="77777777" w:rsidR="00953E26" w:rsidRDefault="00953E26">
            <w:pPr>
              <w:pStyle w:val="ENoteTableText"/>
            </w:pPr>
            <w:r>
              <w:t xml:space="preserve">ad </w:t>
            </w:r>
            <w:r w:rsidRPr="002B183E">
              <w:t>F2017L00932</w:t>
            </w:r>
          </w:p>
        </w:tc>
      </w:tr>
      <w:tr w:rsidR="00953E26" w14:paraId="10711E71" w14:textId="77777777" w:rsidTr="002D1581">
        <w:trPr>
          <w:cantSplit/>
        </w:trPr>
        <w:tc>
          <w:tcPr>
            <w:tcW w:w="2139" w:type="dxa"/>
            <w:shd w:val="clear" w:color="auto" w:fill="auto"/>
          </w:tcPr>
          <w:p w14:paraId="10711E6F" w14:textId="77777777" w:rsidR="00953E26" w:rsidRPr="002751BE" w:rsidRDefault="00953E26" w:rsidP="00C42506">
            <w:pPr>
              <w:pStyle w:val="ENoteTableText"/>
            </w:pPr>
            <w:r w:rsidRPr="00C42506">
              <w:rPr>
                <w:b/>
              </w:rPr>
              <w:t>Division 2</w:t>
            </w:r>
          </w:p>
        </w:tc>
        <w:tc>
          <w:tcPr>
            <w:tcW w:w="6220" w:type="dxa"/>
            <w:shd w:val="clear" w:color="auto" w:fill="auto"/>
          </w:tcPr>
          <w:p w14:paraId="10711E70" w14:textId="77777777" w:rsidR="00953E26" w:rsidRDefault="00953E26" w:rsidP="00C42506">
            <w:pPr>
              <w:pStyle w:val="ENoteTableText"/>
            </w:pPr>
          </w:p>
        </w:tc>
      </w:tr>
      <w:tr w:rsidR="00953E26" w14:paraId="10711E74" w14:textId="77777777" w:rsidTr="002D1581">
        <w:trPr>
          <w:cantSplit/>
        </w:trPr>
        <w:tc>
          <w:tcPr>
            <w:tcW w:w="2139" w:type="dxa"/>
            <w:shd w:val="clear" w:color="auto" w:fill="auto"/>
          </w:tcPr>
          <w:p w14:paraId="10711E72" w14:textId="77777777" w:rsidR="00953E26" w:rsidRDefault="00953E26" w:rsidP="00C42506">
            <w:pPr>
              <w:pStyle w:val="ENoteTableText"/>
              <w:tabs>
                <w:tab w:val="center" w:leader="dot" w:pos="2268"/>
              </w:tabs>
            </w:pPr>
            <w:r w:rsidRPr="00C42506">
              <w:t>Heading to Div. 2 of Part 2</w:t>
            </w:r>
            <w:r>
              <w:tab/>
            </w:r>
          </w:p>
        </w:tc>
        <w:tc>
          <w:tcPr>
            <w:tcW w:w="6220" w:type="dxa"/>
            <w:shd w:val="clear" w:color="auto" w:fill="auto"/>
          </w:tcPr>
          <w:p w14:paraId="10711E73"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77" w14:textId="77777777" w:rsidTr="002D1581">
        <w:trPr>
          <w:cantSplit/>
        </w:trPr>
        <w:tc>
          <w:tcPr>
            <w:tcW w:w="2139" w:type="dxa"/>
            <w:shd w:val="clear" w:color="auto" w:fill="auto"/>
          </w:tcPr>
          <w:p w14:paraId="10711E75" w14:textId="77777777" w:rsidR="00953E26" w:rsidRDefault="00953E26" w:rsidP="00FC7C15">
            <w:pPr>
              <w:pStyle w:val="ENoteTableText"/>
              <w:tabs>
                <w:tab w:val="center" w:leader="dot" w:pos="2268"/>
              </w:tabs>
            </w:pPr>
            <w:r>
              <w:t xml:space="preserve">c </w:t>
            </w:r>
            <w:r w:rsidRPr="00C42506">
              <w:t>2.4</w:t>
            </w:r>
            <w:r>
              <w:tab/>
            </w:r>
          </w:p>
        </w:tc>
        <w:tc>
          <w:tcPr>
            <w:tcW w:w="6220" w:type="dxa"/>
            <w:shd w:val="clear" w:color="auto" w:fill="auto"/>
          </w:tcPr>
          <w:p w14:paraId="10711E76"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7A" w14:textId="77777777" w:rsidTr="002D1581">
        <w:trPr>
          <w:cantSplit/>
        </w:trPr>
        <w:tc>
          <w:tcPr>
            <w:tcW w:w="2139" w:type="dxa"/>
            <w:shd w:val="clear" w:color="auto" w:fill="auto"/>
          </w:tcPr>
          <w:p w14:paraId="10711E78" w14:textId="77777777" w:rsidR="00953E26" w:rsidRDefault="00953E26" w:rsidP="00C42506">
            <w:pPr>
              <w:pStyle w:val="ENoteTableText"/>
            </w:pPr>
          </w:p>
        </w:tc>
        <w:tc>
          <w:tcPr>
            <w:tcW w:w="6220" w:type="dxa"/>
            <w:shd w:val="clear" w:color="auto" w:fill="auto"/>
          </w:tcPr>
          <w:p w14:paraId="10711E79" w14:textId="77777777" w:rsidR="00953E26" w:rsidRDefault="00953E26" w:rsidP="00C42506">
            <w:pPr>
              <w:pStyle w:val="ENoteTableText"/>
            </w:pPr>
            <w:r>
              <w:t xml:space="preserve">am </w:t>
            </w:r>
            <w:r w:rsidRPr="00C42506">
              <w:t xml:space="preserve">2002 </w:t>
            </w:r>
            <w:r>
              <w:t xml:space="preserve">No </w:t>
            </w:r>
            <w:r w:rsidRPr="00C42506">
              <w:t>1</w:t>
            </w:r>
          </w:p>
        </w:tc>
      </w:tr>
      <w:tr w:rsidR="00953E26" w14:paraId="10711E7D" w14:textId="77777777" w:rsidTr="002D1581">
        <w:trPr>
          <w:cantSplit/>
        </w:trPr>
        <w:tc>
          <w:tcPr>
            <w:tcW w:w="2139" w:type="dxa"/>
            <w:shd w:val="clear" w:color="auto" w:fill="auto"/>
          </w:tcPr>
          <w:p w14:paraId="10711E7B" w14:textId="77777777" w:rsidR="00953E26" w:rsidRDefault="00953E26" w:rsidP="00C42506">
            <w:pPr>
              <w:pStyle w:val="ENoteTableText"/>
            </w:pPr>
          </w:p>
        </w:tc>
        <w:tc>
          <w:tcPr>
            <w:tcW w:w="6220" w:type="dxa"/>
            <w:shd w:val="clear" w:color="auto" w:fill="auto"/>
          </w:tcPr>
          <w:p w14:paraId="10711E7C" w14:textId="77777777" w:rsidR="00953E26" w:rsidRDefault="00953E26" w:rsidP="00C42506">
            <w:pPr>
              <w:pStyle w:val="ENoteTableText"/>
            </w:pPr>
            <w:r>
              <w:t xml:space="preserve">rs </w:t>
            </w:r>
            <w:r w:rsidRPr="00C42506">
              <w:t xml:space="preserve">2008 </w:t>
            </w:r>
            <w:r>
              <w:t xml:space="preserve">No </w:t>
            </w:r>
            <w:r w:rsidRPr="00C42506">
              <w:t>1</w:t>
            </w:r>
          </w:p>
        </w:tc>
      </w:tr>
      <w:tr w:rsidR="00953E26" w14:paraId="10711E80" w14:textId="77777777" w:rsidTr="002D1581">
        <w:trPr>
          <w:cantSplit/>
        </w:trPr>
        <w:tc>
          <w:tcPr>
            <w:tcW w:w="2139" w:type="dxa"/>
            <w:shd w:val="clear" w:color="auto" w:fill="auto"/>
          </w:tcPr>
          <w:p w14:paraId="10711E7E" w14:textId="77777777" w:rsidR="00953E26" w:rsidRDefault="00953E26" w:rsidP="00C42506">
            <w:pPr>
              <w:pStyle w:val="ENoteTableText"/>
            </w:pPr>
          </w:p>
        </w:tc>
        <w:tc>
          <w:tcPr>
            <w:tcW w:w="6220" w:type="dxa"/>
            <w:shd w:val="clear" w:color="auto" w:fill="auto"/>
          </w:tcPr>
          <w:p w14:paraId="10711E7F" w14:textId="77777777" w:rsidR="00953E26" w:rsidRDefault="00953E26" w:rsidP="00C42506">
            <w:pPr>
              <w:pStyle w:val="ENoteTableText"/>
            </w:pPr>
            <w:r>
              <w:t xml:space="preserve">am </w:t>
            </w:r>
            <w:r w:rsidRPr="002B183E">
              <w:t>F2017L00932</w:t>
            </w:r>
          </w:p>
        </w:tc>
      </w:tr>
      <w:tr w:rsidR="00953E26" w14:paraId="10711E83" w14:textId="77777777" w:rsidTr="002D1581">
        <w:trPr>
          <w:cantSplit/>
        </w:trPr>
        <w:tc>
          <w:tcPr>
            <w:tcW w:w="2139" w:type="dxa"/>
            <w:shd w:val="clear" w:color="auto" w:fill="auto"/>
          </w:tcPr>
          <w:p w14:paraId="10711E81" w14:textId="77777777" w:rsidR="00953E26" w:rsidRDefault="00953E26" w:rsidP="00FC7C15">
            <w:pPr>
              <w:pStyle w:val="ENoteTableText"/>
              <w:tabs>
                <w:tab w:val="center" w:leader="dot" w:pos="2268"/>
              </w:tabs>
            </w:pPr>
            <w:r>
              <w:t xml:space="preserve">c </w:t>
            </w:r>
            <w:r w:rsidRPr="00C42506">
              <w:t>2.5</w:t>
            </w:r>
            <w:r>
              <w:tab/>
            </w:r>
          </w:p>
        </w:tc>
        <w:tc>
          <w:tcPr>
            <w:tcW w:w="6220" w:type="dxa"/>
            <w:shd w:val="clear" w:color="auto" w:fill="auto"/>
          </w:tcPr>
          <w:p w14:paraId="10711E82" w14:textId="77777777" w:rsidR="00953E26" w:rsidRDefault="00953E26" w:rsidP="00C42506">
            <w:pPr>
              <w:pStyle w:val="ENoteTableText"/>
            </w:pPr>
            <w:r>
              <w:t xml:space="preserve">rs </w:t>
            </w:r>
            <w:r w:rsidRPr="00C42506">
              <w:t xml:space="preserve">1999 </w:t>
            </w:r>
            <w:r>
              <w:t xml:space="preserve">No </w:t>
            </w:r>
            <w:r w:rsidRPr="00C42506">
              <w:t xml:space="preserve">1; 2002 </w:t>
            </w:r>
            <w:r>
              <w:t xml:space="preserve">No </w:t>
            </w:r>
            <w:r w:rsidRPr="00C42506">
              <w:t>1</w:t>
            </w:r>
          </w:p>
        </w:tc>
      </w:tr>
      <w:tr w:rsidR="00953E26" w14:paraId="10711E86" w14:textId="77777777" w:rsidTr="002D1581">
        <w:trPr>
          <w:cantSplit/>
        </w:trPr>
        <w:tc>
          <w:tcPr>
            <w:tcW w:w="2139" w:type="dxa"/>
            <w:shd w:val="clear" w:color="auto" w:fill="auto"/>
          </w:tcPr>
          <w:p w14:paraId="10711E84" w14:textId="77777777" w:rsidR="00953E26" w:rsidRDefault="00953E26" w:rsidP="00C42506">
            <w:pPr>
              <w:pStyle w:val="ENoteTableText"/>
            </w:pPr>
          </w:p>
        </w:tc>
        <w:tc>
          <w:tcPr>
            <w:tcW w:w="6220" w:type="dxa"/>
            <w:shd w:val="clear" w:color="auto" w:fill="auto"/>
          </w:tcPr>
          <w:p w14:paraId="10711E85" w14:textId="77777777" w:rsidR="00953E26" w:rsidRDefault="00953E26" w:rsidP="00C42506">
            <w:pPr>
              <w:pStyle w:val="ENoteTableText"/>
            </w:pPr>
            <w:r>
              <w:t xml:space="preserve">am </w:t>
            </w:r>
            <w:r w:rsidRPr="00C42506">
              <w:t xml:space="preserve">2008 </w:t>
            </w:r>
            <w:r>
              <w:t xml:space="preserve">No </w:t>
            </w:r>
            <w:r w:rsidRPr="00C42506">
              <w:t>1</w:t>
            </w:r>
          </w:p>
        </w:tc>
      </w:tr>
      <w:tr w:rsidR="00953E26" w14:paraId="10711E89" w14:textId="77777777" w:rsidTr="002D1581">
        <w:trPr>
          <w:cantSplit/>
        </w:trPr>
        <w:tc>
          <w:tcPr>
            <w:tcW w:w="2139" w:type="dxa"/>
            <w:shd w:val="clear" w:color="auto" w:fill="auto"/>
          </w:tcPr>
          <w:p w14:paraId="10711E87" w14:textId="77777777" w:rsidR="00953E26" w:rsidRDefault="00953E26" w:rsidP="00C42506">
            <w:pPr>
              <w:pStyle w:val="ENoteTableText"/>
            </w:pPr>
          </w:p>
        </w:tc>
        <w:tc>
          <w:tcPr>
            <w:tcW w:w="6220" w:type="dxa"/>
            <w:shd w:val="clear" w:color="auto" w:fill="auto"/>
          </w:tcPr>
          <w:p w14:paraId="10711E88" w14:textId="77777777" w:rsidR="00953E26" w:rsidRDefault="00953E26">
            <w:pPr>
              <w:pStyle w:val="ENoteTableText"/>
            </w:pPr>
            <w:r>
              <w:t xml:space="preserve">rs </w:t>
            </w:r>
            <w:r w:rsidRPr="002B183E">
              <w:t>F2017L00932</w:t>
            </w:r>
          </w:p>
        </w:tc>
      </w:tr>
      <w:tr w:rsidR="00953E26" w14:paraId="10711E8C" w14:textId="77777777" w:rsidTr="002D1581">
        <w:trPr>
          <w:cantSplit/>
        </w:trPr>
        <w:tc>
          <w:tcPr>
            <w:tcW w:w="2139" w:type="dxa"/>
            <w:shd w:val="clear" w:color="auto" w:fill="auto"/>
          </w:tcPr>
          <w:p w14:paraId="10711E8A" w14:textId="77777777" w:rsidR="00953E26" w:rsidRDefault="00953E26" w:rsidP="00FC7C15">
            <w:pPr>
              <w:pStyle w:val="ENoteTableText"/>
              <w:tabs>
                <w:tab w:val="center" w:leader="dot" w:pos="2268"/>
              </w:tabs>
            </w:pPr>
            <w:r>
              <w:t xml:space="preserve">c </w:t>
            </w:r>
            <w:r w:rsidRPr="00C42506">
              <w:t>2.5A</w:t>
            </w:r>
            <w:r>
              <w:tab/>
            </w:r>
          </w:p>
        </w:tc>
        <w:tc>
          <w:tcPr>
            <w:tcW w:w="6220" w:type="dxa"/>
            <w:shd w:val="clear" w:color="auto" w:fill="auto"/>
          </w:tcPr>
          <w:p w14:paraId="10711E8B"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E8F" w14:textId="77777777" w:rsidTr="002D1581">
        <w:trPr>
          <w:cantSplit/>
        </w:trPr>
        <w:tc>
          <w:tcPr>
            <w:tcW w:w="2139" w:type="dxa"/>
            <w:shd w:val="clear" w:color="auto" w:fill="auto"/>
          </w:tcPr>
          <w:p w14:paraId="10711E8D" w14:textId="77777777" w:rsidR="00953E26" w:rsidRDefault="00953E26" w:rsidP="00FC7C15">
            <w:pPr>
              <w:pStyle w:val="ENoteTableText"/>
              <w:tabs>
                <w:tab w:val="center" w:leader="dot" w:pos="2268"/>
              </w:tabs>
            </w:pPr>
            <w:r>
              <w:t xml:space="preserve">c </w:t>
            </w:r>
            <w:r w:rsidRPr="00C42506">
              <w:t>2.5B</w:t>
            </w:r>
            <w:r>
              <w:tab/>
            </w:r>
          </w:p>
        </w:tc>
        <w:tc>
          <w:tcPr>
            <w:tcW w:w="6220" w:type="dxa"/>
            <w:shd w:val="clear" w:color="auto" w:fill="auto"/>
          </w:tcPr>
          <w:p w14:paraId="10711E8E"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E92" w14:textId="77777777" w:rsidTr="002D1581">
        <w:trPr>
          <w:cantSplit/>
        </w:trPr>
        <w:tc>
          <w:tcPr>
            <w:tcW w:w="2139" w:type="dxa"/>
            <w:shd w:val="clear" w:color="auto" w:fill="auto"/>
          </w:tcPr>
          <w:p w14:paraId="10711E90" w14:textId="77777777" w:rsidR="00953E26" w:rsidRDefault="00953E26" w:rsidP="00FC7C15">
            <w:pPr>
              <w:pStyle w:val="ENoteTableText"/>
              <w:tabs>
                <w:tab w:val="center" w:leader="dot" w:pos="2268"/>
              </w:tabs>
            </w:pPr>
            <w:r>
              <w:t xml:space="preserve">c </w:t>
            </w:r>
            <w:r w:rsidRPr="00C42506">
              <w:t>2.6</w:t>
            </w:r>
            <w:r>
              <w:tab/>
            </w:r>
          </w:p>
        </w:tc>
        <w:tc>
          <w:tcPr>
            <w:tcW w:w="6220" w:type="dxa"/>
            <w:shd w:val="clear" w:color="auto" w:fill="auto"/>
          </w:tcPr>
          <w:p w14:paraId="10711E91"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95" w14:textId="77777777" w:rsidTr="002D1581">
        <w:trPr>
          <w:cantSplit/>
        </w:trPr>
        <w:tc>
          <w:tcPr>
            <w:tcW w:w="2139" w:type="dxa"/>
            <w:shd w:val="clear" w:color="auto" w:fill="auto"/>
          </w:tcPr>
          <w:p w14:paraId="10711E93" w14:textId="77777777" w:rsidR="00953E26" w:rsidRDefault="00953E26" w:rsidP="00C42506">
            <w:pPr>
              <w:pStyle w:val="ENoteTableText"/>
            </w:pPr>
          </w:p>
        </w:tc>
        <w:tc>
          <w:tcPr>
            <w:tcW w:w="6220" w:type="dxa"/>
            <w:shd w:val="clear" w:color="auto" w:fill="auto"/>
          </w:tcPr>
          <w:p w14:paraId="10711E94"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E98" w14:textId="77777777" w:rsidTr="002D1581">
        <w:trPr>
          <w:cantSplit/>
        </w:trPr>
        <w:tc>
          <w:tcPr>
            <w:tcW w:w="2139" w:type="dxa"/>
            <w:shd w:val="clear" w:color="auto" w:fill="auto"/>
          </w:tcPr>
          <w:p w14:paraId="10711E96" w14:textId="77777777" w:rsidR="00953E26" w:rsidRDefault="00953E26" w:rsidP="00FC7C15">
            <w:pPr>
              <w:pStyle w:val="ENoteTableText"/>
              <w:tabs>
                <w:tab w:val="center" w:leader="dot" w:pos="2268"/>
              </w:tabs>
            </w:pPr>
            <w:r>
              <w:t xml:space="preserve">c </w:t>
            </w:r>
            <w:r w:rsidRPr="00C42506">
              <w:t>2.7</w:t>
            </w:r>
            <w:r>
              <w:tab/>
            </w:r>
          </w:p>
        </w:tc>
        <w:tc>
          <w:tcPr>
            <w:tcW w:w="6220" w:type="dxa"/>
            <w:shd w:val="clear" w:color="auto" w:fill="auto"/>
          </w:tcPr>
          <w:p w14:paraId="10711E97"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9B" w14:textId="77777777" w:rsidTr="002D1581">
        <w:trPr>
          <w:cantSplit/>
        </w:trPr>
        <w:tc>
          <w:tcPr>
            <w:tcW w:w="2139" w:type="dxa"/>
            <w:shd w:val="clear" w:color="auto" w:fill="auto"/>
          </w:tcPr>
          <w:p w14:paraId="10711E99" w14:textId="77777777" w:rsidR="00953E26" w:rsidRDefault="00953E26" w:rsidP="00FC7C15">
            <w:pPr>
              <w:pStyle w:val="ENoteTableText"/>
              <w:tabs>
                <w:tab w:val="center" w:leader="dot" w:pos="2268"/>
              </w:tabs>
            </w:pPr>
          </w:p>
        </w:tc>
        <w:tc>
          <w:tcPr>
            <w:tcW w:w="6220" w:type="dxa"/>
            <w:shd w:val="clear" w:color="auto" w:fill="auto"/>
          </w:tcPr>
          <w:p w14:paraId="10711E9A" w14:textId="77777777" w:rsidR="00953E26" w:rsidRPr="009C4A4B" w:rsidRDefault="00953E26" w:rsidP="00C42506">
            <w:pPr>
              <w:pStyle w:val="ENoteTableText"/>
              <w:rPr>
                <w:u w:val="single"/>
              </w:rPr>
            </w:pPr>
            <w:r>
              <w:t xml:space="preserve">am </w:t>
            </w:r>
            <w:r w:rsidRPr="002B183E">
              <w:t>F2017L00932</w:t>
            </w:r>
          </w:p>
        </w:tc>
      </w:tr>
      <w:tr w:rsidR="00953E26" w14:paraId="10711E9E" w14:textId="77777777" w:rsidTr="002D1581">
        <w:trPr>
          <w:cantSplit/>
        </w:trPr>
        <w:tc>
          <w:tcPr>
            <w:tcW w:w="2139" w:type="dxa"/>
            <w:shd w:val="clear" w:color="auto" w:fill="auto"/>
          </w:tcPr>
          <w:p w14:paraId="10711E9C" w14:textId="77777777" w:rsidR="00953E26" w:rsidRDefault="00953E26" w:rsidP="00FC7C15">
            <w:pPr>
              <w:pStyle w:val="ENoteTableText"/>
              <w:tabs>
                <w:tab w:val="center" w:leader="dot" w:pos="2268"/>
              </w:tabs>
            </w:pPr>
            <w:r>
              <w:t xml:space="preserve">c </w:t>
            </w:r>
            <w:r w:rsidRPr="00C42506">
              <w:t>2.8</w:t>
            </w:r>
            <w:r>
              <w:tab/>
            </w:r>
          </w:p>
        </w:tc>
        <w:tc>
          <w:tcPr>
            <w:tcW w:w="6220" w:type="dxa"/>
            <w:shd w:val="clear" w:color="auto" w:fill="auto"/>
          </w:tcPr>
          <w:p w14:paraId="10711E9D"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A1" w14:textId="77777777" w:rsidTr="002D1581">
        <w:trPr>
          <w:cantSplit/>
        </w:trPr>
        <w:tc>
          <w:tcPr>
            <w:tcW w:w="2139" w:type="dxa"/>
            <w:shd w:val="clear" w:color="auto" w:fill="auto"/>
          </w:tcPr>
          <w:p w14:paraId="10711E9F" w14:textId="77777777" w:rsidR="00953E26" w:rsidRDefault="00953E26" w:rsidP="00C42506">
            <w:pPr>
              <w:pStyle w:val="ENoteTableText"/>
            </w:pPr>
          </w:p>
        </w:tc>
        <w:tc>
          <w:tcPr>
            <w:tcW w:w="6220" w:type="dxa"/>
            <w:shd w:val="clear" w:color="auto" w:fill="auto"/>
          </w:tcPr>
          <w:p w14:paraId="10711EA0" w14:textId="77777777" w:rsidR="00953E26" w:rsidRDefault="00953E26" w:rsidP="00C42506">
            <w:pPr>
              <w:pStyle w:val="ENoteTableText"/>
            </w:pPr>
            <w:r>
              <w:t xml:space="preserve">am </w:t>
            </w:r>
            <w:r w:rsidRPr="00C42506">
              <w:t xml:space="preserve">2002 </w:t>
            </w:r>
            <w:r>
              <w:t xml:space="preserve">No </w:t>
            </w:r>
            <w:r w:rsidRPr="00C42506">
              <w:t xml:space="preserve">1; 2005 </w:t>
            </w:r>
            <w:r>
              <w:t xml:space="preserve">No </w:t>
            </w:r>
            <w:r w:rsidRPr="00C42506">
              <w:t xml:space="preserve">1; 2008 </w:t>
            </w:r>
            <w:r>
              <w:t xml:space="preserve">No </w:t>
            </w:r>
            <w:r w:rsidRPr="00C42506">
              <w:t>1</w:t>
            </w:r>
          </w:p>
        </w:tc>
      </w:tr>
      <w:tr w:rsidR="00953E26" w14:paraId="10711EA4" w14:textId="77777777" w:rsidTr="002D1581">
        <w:trPr>
          <w:cantSplit/>
        </w:trPr>
        <w:tc>
          <w:tcPr>
            <w:tcW w:w="2139" w:type="dxa"/>
            <w:shd w:val="clear" w:color="auto" w:fill="auto"/>
          </w:tcPr>
          <w:p w14:paraId="10711EA2" w14:textId="77777777" w:rsidR="00953E26" w:rsidRDefault="00953E26" w:rsidP="00C42506">
            <w:pPr>
              <w:pStyle w:val="ENoteTableText"/>
            </w:pPr>
          </w:p>
        </w:tc>
        <w:tc>
          <w:tcPr>
            <w:tcW w:w="6220" w:type="dxa"/>
            <w:shd w:val="clear" w:color="auto" w:fill="auto"/>
          </w:tcPr>
          <w:p w14:paraId="10711EA3" w14:textId="77777777" w:rsidR="00953E26" w:rsidRDefault="00953E26">
            <w:pPr>
              <w:pStyle w:val="ENoteTableText"/>
            </w:pPr>
            <w:r>
              <w:t xml:space="preserve">rs </w:t>
            </w:r>
            <w:r w:rsidRPr="002B183E">
              <w:t>F2017L00932</w:t>
            </w:r>
          </w:p>
        </w:tc>
      </w:tr>
      <w:tr w:rsidR="00953E26" w14:paraId="10711EA7" w14:textId="77777777" w:rsidTr="002D1581">
        <w:trPr>
          <w:cantSplit/>
        </w:trPr>
        <w:tc>
          <w:tcPr>
            <w:tcW w:w="2139" w:type="dxa"/>
            <w:shd w:val="clear" w:color="auto" w:fill="auto"/>
          </w:tcPr>
          <w:p w14:paraId="10711EA5" w14:textId="77777777" w:rsidR="00953E26" w:rsidRPr="002751BE" w:rsidRDefault="00953E26" w:rsidP="004C04AF">
            <w:pPr>
              <w:pStyle w:val="ENoteTableText"/>
              <w:keepNext/>
            </w:pPr>
            <w:r w:rsidRPr="00C42506">
              <w:rPr>
                <w:b/>
              </w:rPr>
              <w:t>Division 3</w:t>
            </w:r>
          </w:p>
        </w:tc>
        <w:tc>
          <w:tcPr>
            <w:tcW w:w="6220" w:type="dxa"/>
            <w:shd w:val="clear" w:color="auto" w:fill="auto"/>
          </w:tcPr>
          <w:p w14:paraId="10711EA6" w14:textId="77777777" w:rsidR="00953E26" w:rsidRDefault="00953E26" w:rsidP="00C42506">
            <w:pPr>
              <w:pStyle w:val="ENoteTableText"/>
            </w:pPr>
          </w:p>
        </w:tc>
      </w:tr>
      <w:tr w:rsidR="00953E26" w14:paraId="10711EAA" w14:textId="77777777" w:rsidTr="002D1581">
        <w:trPr>
          <w:cantSplit/>
        </w:trPr>
        <w:tc>
          <w:tcPr>
            <w:tcW w:w="2139" w:type="dxa"/>
            <w:shd w:val="clear" w:color="auto" w:fill="auto"/>
          </w:tcPr>
          <w:p w14:paraId="10711EA8" w14:textId="77777777" w:rsidR="00953E26" w:rsidRDefault="00953E26" w:rsidP="00C42506">
            <w:pPr>
              <w:pStyle w:val="ENoteTableText"/>
              <w:tabs>
                <w:tab w:val="center" w:leader="dot" w:pos="2268"/>
              </w:tabs>
            </w:pPr>
            <w:r w:rsidRPr="00C42506">
              <w:t>Heading to Div. 3 of Part 2</w:t>
            </w:r>
            <w:r>
              <w:tab/>
            </w:r>
          </w:p>
        </w:tc>
        <w:tc>
          <w:tcPr>
            <w:tcW w:w="6220" w:type="dxa"/>
            <w:shd w:val="clear" w:color="auto" w:fill="auto"/>
          </w:tcPr>
          <w:p w14:paraId="10711EA9"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AD" w14:textId="77777777" w:rsidTr="002D1581">
        <w:trPr>
          <w:cantSplit/>
        </w:trPr>
        <w:tc>
          <w:tcPr>
            <w:tcW w:w="2139" w:type="dxa"/>
            <w:shd w:val="clear" w:color="auto" w:fill="auto"/>
          </w:tcPr>
          <w:p w14:paraId="10711EAB" w14:textId="77777777" w:rsidR="00953E26" w:rsidRDefault="00953E26" w:rsidP="00FC7C15">
            <w:pPr>
              <w:pStyle w:val="ENoteTableText"/>
              <w:tabs>
                <w:tab w:val="center" w:leader="dot" w:pos="2268"/>
              </w:tabs>
            </w:pPr>
            <w:r>
              <w:t xml:space="preserve">c </w:t>
            </w:r>
            <w:r w:rsidRPr="00C42506">
              <w:t>2.9</w:t>
            </w:r>
            <w:r>
              <w:tab/>
            </w:r>
          </w:p>
        </w:tc>
        <w:tc>
          <w:tcPr>
            <w:tcW w:w="6220" w:type="dxa"/>
            <w:shd w:val="clear" w:color="auto" w:fill="auto"/>
          </w:tcPr>
          <w:p w14:paraId="10711EAC"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B0" w14:textId="77777777" w:rsidTr="002D1581">
        <w:trPr>
          <w:cantSplit/>
        </w:trPr>
        <w:tc>
          <w:tcPr>
            <w:tcW w:w="2139" w:type="dxa"/>
            <w:shd w:val="clear" w:color="auto" w:fill="auto"/>
          </w:tcPr>
          <w:p w14:paraId="10711EAE" w14:textId="77777777" w:rsidR="00953E26" w:rsidRDefault="00953E26" w:rsidP="00C42506">
            <w:pPr>
              <w:pStyle w:val="ENoteTableText"/>
            </w:pPr>
          </w:p>
        </w:tc>
        <w:tc>
          <w:tcPr>
            <w:tcW w:w="6220" w:type="dxa"/>
            <w:shd w:val="clear" w:color="auto" w:fill="auto"/>
          </w:tcPr>
          <w:p w14:paraId="10711EAF" w14:textId="77777777" w:rsidR="00953E26" w:rsidRDefault="00953E26" w:rsidP="00C42506">
            <w:pPr>
              <w:pStyle w:val="ENoteTableText"/>
            </w:pPr>
            <w:r>
              <w:t xml:space="preserve">rep </w:t>
            </w:r>
            <w:r w:rsidRPr="00C42506">
              <w:t xml:space="preserve">2005 </w:t>
            </w:r>
            <w:r>
              <w:t xml:space="preserve">No </w:t>
            </w:r>
            <w:r w:rsidRPr="00C42506">
              <w:t>1</w:t>
            </w:r>
          </w:p>
        </w:tc>
      </w:tr>
      <w:tr w:rsidR="00953E26" w14:paraId="10711EB3" w14:textId="77777777" w:rsidTr="002D1581">
        <w:trPr>
          <w:cantSplit/>
        </w:trPr>
        <w:tc>
          <w:tcPr>
            <w:tcW w:w="2139" w:type="dxa"/>
            <w:shd w:val="clear" w:color="auto" w:fill="auto"/>
          </w:tcPr>
          <w:p w14:paraId="10711EB1" w14:textId="77777777" w:rsidR="00953E26" w:rsidRDefault="00953E26" w:rsidP="00DE4783">
            <w:pPr>
              <w:pStyle w:val="ENoteTableText"/>
              <w:tabs>
                <w:tab w:val="center" w:leader="dot" w:pos="2268"/>
              </w:tabs>
            </w:pPr>
            <w:r>
              <w:t xml:space="preserve">c </w:t>
            </w:r>
            <w:r w:rsidRPr="00C42506">
              <w:t>2.10</w:t>
            </w:r>
            <w:r>
              <w:tab/>
            </w:r>
          </w:p>
        </w:tc>
        <w:tc>
          <w:tcPr>
            <w:tcW w:w="6220" w:type="dxa"/>
            <w:shd w:val="clear" w:color="auto" w:fill="auto"/>
          </w:tcPr>
          <w:p w14:paraId="10711EB2"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EB6" w14:textId="77777777" w:rsidTr="002D1581">
        <w:trPr>
          <w:cantSplit/>
        </w:trPr>
        <w:tc>
          <w:tcPr>
            <w:tcW w:w="2139" w:type="dxa"/>
            <w:shd w:val="clear" w:color="auto" w:fill="auto"/>
          </w:tcPr>
          <w:p w14:paraId="10711EB4" w14:textId="77777777" w:rsidR="00953E26" w:rsidRDefault="00953E26" w:rsidP="00C42506">
            <w:pPr>
              <w:pStyle w:val="ENoteTableText"/>
            </w:pPr>
          </w:p>
        </w:tc>
        <w:tc>
          <w:tcPr>
            <w:tcW w:w="6220" w:type="dxa"/>
            <w:shd w:val="clear" w:color="auto" w:fill="auto"/>
          </w:tcPr>
          <w:p w14:paraId="10711EB5" w14:textId="77777777" w:rsidR="00953E26" w:rsidRDefault="00953E26" w:rsidP="00C42506">
            <w:pPr>
              <w:pStyle w:val="ENoteTableText"/>
            </w:pPr>
            <w:r>
              <w:t xml:space="preserve">am </w:t>
            </w:r>
            <w:r w:rsidRPr="00C42506">
              <w:t xml:space="preserve">2002 </w:t>
            </w:r>
            <w:r>
              <w:t xml:space="preserve">No </w:t>
            </w:r>
            <w:r w:rsidRPr="00C42506">
              <w:t>1</w:t>
            </w:r>
          </w:p>
        </w:tc>
      </w:tr>
      <w:tr w:rsidR="00953E26" w14:paraId="10711EB9" w14:textId="77777777" w:rsidTr="002D1581">
        <w:trPr>
          <w:cantSplit/>
        </w:trPr>
        <w:tc>
          <w:tcPr>
            <w:tcW w:w="2139" w:type="dxa"/>
            <w:shd w:val="clear" w:color="auto" w:fill="auto"/>
          </w:tcPr>
          <w:p w14:paraId="10711EB7" w14:textId="77777777" w:rsidR="00953E26" w:rsidRDefault="00953E26" w:rsidP="00C42506">
            <w:pPr>
              <w:pStyle w:val="ENoteTableText"/>
            </w:pPr>
          </w:p>
        </w:tc>
        <w:tc>
          <w:tcPr>
            <w:tcW w:w="6220" w:type="dxa"/>
            <w:shd w:val="clear" w:color="auto" w:fill="auto"/>
          </w:tcPr>
          <w:p w14:paraId="10711EB8"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EBC" w14:textId="77777777" w:rsidTr="002D1581">
        <w:trPr>
          <w:cantSplit/>
        </w:trPr>
        <w:tc>
          <w:tcPr>
            <w:tcW w:w="2139" w:type="dxa"/>
            <w:shd w:val="clear" w:color="auto" w:fill="auto"/>
          </w:tcPr>
          <w:p w14:paraId="10711EBA" w14:textId="77777777" w:rsidR="00953E26" w:rsidRDefault="00953E26" w:rsidP="00DE4783">
            <w:pPr>
              <w:pStyle w:val="ENoteTableText"/>
              <w:tabs>
                <w:tab w:val="center" w:leader="dot" w:pos="2268"/>
              </w:tabs>
            </w:pPr>
            <w:r>
              <w:t xml:space="preserve">c </w:t>
            </w:r>
            <w:r w:rsidRPr="00C42506">
              <w:t>2.11</w:t>
            </w:r>
            <w:r>
              <w:tab/>
            </w:r>
          </w:p>
        </w:tc>
        <w:tc>
          <w:tcPr>
            <w:tcW w:w="6220" w:type="dxa"/>
            <w:shd w:val="clear" w:color="auto" w:fill="auto"/>
          </w:tcPr>
          <w:p w14:paraId="10711EBB"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BF" w14:textId="77777777" w:rsidTr="002D1581">
        <w:trPr>
          <w:cantSplit/>
        </w:trPr>
        <w:tc>
          <w:tcPr>
            <w:tcW w:w="2139" w:type="dxa"/>
            <w:shd w:val="clear" w:color="auto" w:fill="auto"/>
          </w:tcPr>
          <w:p w14:paraId="10711EBD" w14:textId="77777777" w:rsidR="00953E26" w:rsidRDefault="00953E26" w:rsidP="00C42506">
            <w:pPr>
              <w:pStyle w:val="ENoteTableText"/>
              <w:tabs>
                <w:tab w:val="center" w:leader="dot" w:pos="2268"/>
              </w:tabs>
            </w:pPr>
          </w:p>
        </w:tc>
        <w:tc>
          <w:tcPr>
            <w:tcW w:w="6220" w:type="dxa"/>
            <w:shd w:val="clear" w:color="auto" w:fill="auto"/>
          </w:tcPr>
          <w:p w14:paraId="10711EBE" w14:textId="77777777" w:rsidR="00953E26" w:rsidRDefault="00953E26" w:rsidP="00C42506">
            <w:pPr>
              <w:pStyle w:val="ENoteTableText"/>
            </w:pPr>
            <w:r>
              <w:t xml:space="preserve">am </w:t>
            </w:r>
            <w:r w:rsidRPr="00C42506">
              <w:t xml:space="preserve">2008 </w:t>
            </w:r>
            <w:r>
              <w:t xml:space="preserve">No </w:t>
            </w:r>
            <w:r w:rsidRPr="00C42506">
              <w:t>1</w:t>
            </w:r>
          </w:p>
        </w:tc>
      </w:tr>
      <w:tr w:rsidR="00565320" w14:paraId="10711EC2" w14:textId="77777777" w:rsidTr="002D1581">
        <w:trPr>
          <w:cantSplit/>
        </w:trPr>
        <w:tc>
          <w:tcPr>
            <w:tcW w:w="2139" w:type="dxa"/>
            <w:shd w:val="clear" w:color="auto" w:fill="auto"/>
          </w:tcPr>
          <w:p w14:paraId="10711EC0" w14:textId="77777777" w:rsidR="00565320" w:rsidRPr="00C42506" w:rsidDel="00DE4783" w:rsidRDefault="00565320" w:rsidP="00C42506">
            <w:pPr>
              <w:pStyle w:val="ENoteTableText"/>
              <w:tabs>
                <w:tab w:val="center" w:leader="dot" w:pos="2268"/>
              </w:tabs>
            </w:pPr>
          </w:p>
        </w:tc>
        <w:tc>
          <w:tcPr>
            <w:tcW w:w="6220" w:type="dxa"/>
            <w:shd w:val="clear" w:color="auto" w:fill="auto"/>
          </w:tcPr>
          <w:p w14:paraId="10711EC1" w14:textId="77777777" w:rsidR="00565320" w:rsidDel="00DE4783" w:rsidRDefault="00565320" w:rsidP="00C42506">
            <w:pPr>
              <w:pStyle w:val="ENoteTableText"/>
            </w:pPr>
            <w:r>
              <w:t>rs</w:t>
            </w:r>
            <w:r w:rsidRPr="0054169B">
              <w:t xml:space="preserve"> </w:t>
            </w:r>
            <w:r w:rsidRPr="00E25DE1">
              <w:t>F2017L00932</w:t>
            </w:r>
          </w:p>
        </w:tc>
      </w:tr>
      <w:tr w:rsidR="00953E26" w14:paraId="10711EC5" w14:textId="77777777" w:rsidTr="002D1581">
        <w:trPr>
          <w:cantSplit/>
        </w:trPr>
        <w:tc>
          <w:tcPr>
            <w:tcW w:w="2139" w:type="dxa"/>
            <w:shd w:val="clear" w:color="auto" w:fill="auto"/>
          </w:tcPr>
          <w:p w14:paraId="10711EC3" w14:textId="77777777" w:rsidR="00953E26" w:rsidRDefault="00953E26" w:rsidP="00DE4783">
            <w:pPr>
              <w:pStyle w:val="ENoteTableText"/>
              <w:tabs>
                <w:tab w:val="center" w:leader="dot" w:pos="2268"/>
              </w:tabs>
            </w:pPr>
            <w:r>
              <w:t xml:space="preserve">c </w:t>
            </w:r>
            <w:r w:rsidRPr="00C42506">
              <w:t>2.12</w:t>
            </w:r>
            <w:r>
              <w:tab/>
            </w:r>
          </w:p>
        </w:tc>
        <w:tc>
          <w:tcPr>
            <w:tcW w:w="6220" w:type="dxa"/>
            <w:shd w:val="clear" w:color="auto" w:fill="auto"/>
          </w:tcPr>
          <w:p w14:paraId="10711EC4"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C8" w14:textId="77777777" w:rsidTr="002D1581">
        <w:trPr>
          <w:cantSplit/>
        </w:trPr>
        <w:tc>
          <w:tcPr>
            <w:tcW w:w="2139" w:type="dxa"/>
            <w:shd w:val="clear" w:color="auto" w:fill="auto"/>
          </w:tcPr>
          <w:p w14:paraId="10711EC6" w14:textId="77777777" w:rsidR="00953E26" w:rsidRDefault="00953E26" w:rsidP="00C42506">
            <w:pPr>
              <w:pStyle w:val="ENoteTableText"/>
            </w:pPr>
          </w:p>
        </w:tc>
        <w:tc>
          <w:tcPr>
            <w:tcW w:w="6220" w:type="dxa"/>
            <w:shd w:val="clear" w:color="auto" w:fill="auto"/>
          </w:tcPr>
          <w:p w14:paraId="10711EC7" w14:textId="77777777" w:rsidR="00953E26" w:rsidRDefault="00953E26">
            <w:pPr>
              <w:pStyle w:val="ENoteTableText"/>
            </w:pPr>
            <w:r>
              <w:t xml:space="preserve">am </w:t>
            </w:r>
            <w:r w:rsidRPr="00C42506">
              <w:t xml:space="preserve">2002 </w:t>
            </w:r>
            <w:r>
              <w:t xml:space="preserve">No </w:t>
            </w:r>
            <w:r w:rsidRPr="00C42506">
              <w:t xml:space="preserve">1; 2005 </w:t>
            </w:r>
            <w:r>
              <w:t xml:space="preserve">No </w:t>
            </w:r>
            <w:r w:rsidRPr="00C42506">
              <w:t>1</w:t>
            </w:r>
            <w:r>
              <w:t xml:space="preserve">; </w:t>
            </w:r>
            <w:r w:rsidRPr="002B183E">
              <w:t>F2017L00932</w:t>
            </w:r>
          </w:p>
        </w:tc>
      </w:tr>
      <w:tr w:rsidR="00953E26" w14:paraId="10711ECB" w14:textId="77777777" w:rsidTr="002D1581">
        <w:trPr>
          <w:cantSplit/>
        </w:trPr>
        <w:tc>
          <w:tcPr>
            <w:tcW w:w="2139" w:type="dxa"/>
            <w:shd w:val="clear" w:color="auto" w:fill="auto"/>
          </w:tcPr>
          <w:p w14:paraId="10711EC9" w14:textId="77777777" w:rsidR="00953E26" w:rsidRPr="002751BE" w:rsidRDefault="00953E26" w:rsidP="00C42506">
            <w:pPr>
              <w:pStyle w:val="ENoteTableText"/>
            </w:pPr>
            <w:r w:rsidRPr="00C42506">
              <w:rPr>
                <w:b/>
              </w:rPr>
              <w:t>Division 4</w:t>
            </w:r>
          </w:p>
        </w:tc>
        <w:tc>
          <w:tcPr>
            <w:tcW w:w="6220" w:type="dxa"/>
            <w:shd w:val="clear" w:color="auto" w:fill="auto"/>
          </w:tcPr>
          <w:p w14:paraId="10711ECA" w14:textId="77777777" w:rsidR="00953E26" w:rsidRDefault="00953E26" w:rsidP="00C42506">
            <w:pPr>
              <w:pStyle w:val="ENoteTableText"/>
            </w:pPr>
          </w:p>
        </w:tc>
      </w:tr>
      <w:tr w:rsidR="00953E26" w14:paraId="10711ECE" w14:textId="77777777" w:rsidTr="002D1581">
        <w:trPr>
          <w:cantSplit/>
        </w:trPr>
        <w:tc>
          <w:tcPr>
            <w:tcW w:w="2139" w:type="dxa"/>
            <w:shd w:val="clear" w:color="auto" w:fill="auto"/>
          </w:tcPr>
          <w:p w14:paraId="10711ECC" w14:textId="77777777" w:rsidR="00953E26" w:rsidRDefault="00953E26" w:rsidP="00C42506">
            <w:pPr>
              <w:pStyle w:val="ENoteTableText"/>
              <w:tabs>
                <w:tab w:val="center" w:leader="dot" w:pos="2268"/>
              </w:tabs>
            </w:pPr>
            <w:r w:rsidRPr="00C42506">
              <w:t>Div. 4 of Part 2</w:t>
            </w:r>
            <w:r>
              <w:tab/>
            </w:r>
          </w:p>
        </w:tc>
        <w:tc>
          <w:tcPr>
            <w:tcW w:w="6220" w:type="dxa"/>
            <w:shd w:val="clear" w:color="auto" w:fill="auto"/>
          </w:tcPr>
          <w:p w14:paraId="10711ECD"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D1" w14:textId="77777777" w:rsidTr="002D1581">
        <w:trPr>
          <w:cantSplit/>
        </w:trPr>
        <w:tc>
          <w:tcPr>
            <w:tcW w:w="2139" w:type="dxa"/>
            <w:shd w:val="clear" w:color="auto" w:fill="auto"/>
          </w:tcPr>
          <w:p w14:paraId="10711ECF" w14:textId="77777777" w:rsidR="00953E26" w:rsidRDefault="00953E26" w:rsidP="00C42506">
            <w:pPr>
              <w:pStyle w:val="ENoteTableText"/>
              <w:tabs>
                <w:tab w:val="center" w:leader="dot" w:pos="2268"/>
              </w:tabs>
            </w:pPr>
            <w:r w:rsidRPr="00C42506">
              <w:t>Heading to c. 2.13</w:t>
            </w:r>
            <w:r>
              <w:tab/>
            </w:r>
          </w:p>
        </w:tc>
        <w:tc>
          <w:tcPr>
            <w:tcW w:w="6220" w:type="dxa"/>
            <w:shd w:val="clear" w:color="auto" w:fill="auto"/>
          </w:tcPr>
          <w:p w14:paraId="10711ED0" w14:textId="77777777" w:rsidR="00953E26" w:rsidRDefault="00953E26" w:rsidP="00C42506">
            <w:pPr>
              <w:pStyle w:val="ENoteTableText"/>
            </w:pPr>
            <w:r>
              <w:t xml:space="preserve">rs </w:t>
            </w:r>
            <w:r w:rsidRPr="00C42506">
              <w:t xml:space="preserve">2002 </w:t>
            </w:r>
            <w:r>
              <w:t xml:space="preserve">No </w:t>
            </w:r>
            <w:r w:rsidRPr="00C42506">
              <w:t>1</w:t>
            </w:r>
          </w:p>
        </w:tc>
      </w:tr>
      <w:tr w:rsidR="00953E26" w14:paraId="10711ED4" w14:textId="77777777" w:rsidTr="002D1581">
        <w:trPr>
          <w:cantSplit/>
        </w:trPr>
        <w:tc>
          <w:tcPr>
            <w:tcW w:w="2139" w:type="dxa"/>
            <w:shd w:val="clear" w:color="auto" w:fill="auto"/>
          </w:tcPr>
          <w:p w14:paraId="10711ED2" w14:textId="77777777" w:rsidR="00953E26" w:rsidRDefault="00953E26" w:rsidP="00DE4783">
            <w:pPr>
              <w:pStyle w:val="ENoteTableText"/>
              <w:tabs>
                <w:tab w:val="center" w:leader="dot" w:pos="2268"/>
              </w:tabs>
            </w:pPr>
            <w:r>
              <w:t xml:space="preserve">c </w:t>
            </w:r>
            <w:r w:rsidRPr="00C42506">
              <w:t>2.13</w:t>
            </w:r>
            <w:r>
              <w:tab/>
            </w:r>
          </w:p>
        </w:tc>
        <w:tc>
          <w:tcPr>
            <w:tcW w:w="6220" w:type="dxa"/>
            <w:shd w:val="clear" w:color="auto" w:fill="auto"/>
          </w:tcPr>
          <w:p w14:paraId="10711ED3"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D7" w14:textId="77777777" w:rsidTr="002D1581">
        <w:trPr>
          <w:cantSplit/>
        </w:trPr>
        <w:tc>
          <w:tcPr>
            <w:tcW w:w="2139" w:type="dxa"/>
            <w:shd w:val="clear" w:color="auto" w:fill="auto"/>
          </w:tcPr>
          <w:p w14:paraId="10711ED5" w14:textId="77777777" w:rsidR="00953E26" w:rsidRDefault="00953E26" w:rsidP="00C42506">
            <w:pPr>
              <w:pStyle w:val="ENoteTableText"/>
            </w:pPr>
          </w:p>
        </w:tc>
        <w:tc>
          <w:tcPr>
            <w:tcW w:w="6220" w:type="dxa"/>
            <w:shd w:val="clear" w:color="auto" w:fill="auto"/>
          </w:tcPr>
          <w:p w14:paraId="10711ED6" w14:textId="77777777" w:rsidR="00953E26" w:rsidRDefault="00953E26" w:rsidP="00C42506">
            <w:pPr>
              <w:pStyle w:val="ENoteTableText"/>
            </w:pPr>
            <w:r>
              <w:t xml:space="preserve">am </w:t>
            </w:r>
            <w:r w:rsidRPr="00C42506">
              <w:t xml:space="preserve">2002 </w:t>
            </w:r>
            <w:r>
              <w:t xml:space="preserve">No </w:t>
            </w:r>
            <w:r w:rsidRPr="00C42506">
              <w:t>1</w:t>
            </w:r>
          </w:p>
        </w:tc>
      </w:tr>
      <w:tr w:rsidR="00953E26" w14:paraId="10711EDA" w14:textId="77777777" w:rsidTr="002D1581">
        <w:trPr>
          <w:cantSplit/>
        </w:trPr>
        <w:tc>
          <w:tcPr>
            <w:tcW w:w="2139" w:type="dxa"/>
            <w:shd w:val="clear" w:color="auto" w:fill="auto"/>
          </w:tcPr>
          <w:p w14:paraId="10711ED8" w14:textId="77777777" w:rsidR="00953E26" w:rsidRDefault="00953E26" w:rsidP="00C42506">
            <w:pPr>
              <w:pStyle w:val="ENoteTableText"/>
            </w:pPr>
          </w:p>
        </w:tc>
        <w:tc>
          <w:tcPr>
            <w:tcW w:w="6220" w:type="dxa"/>
            <w:shd w:val="clear" w:color="auto" w:fill="auto"/>
          </w:tcPr>
          <w:p w14:paraId="10711ED9" w14:textId="77777777" w:rsidR="00953E26" w:rsidRDefault="00953E26" w:rsidP="00C42506">
            <w:pPr>
              <w:pStyle w:val="ENoteTableText"/>
            </w:pPr>
            <w:r>
              <w:t xml:space="preserve">rs </w:t>
            </w:r>
            <w:r w:rsidRPr="00C42506">
              <w:t xml:space="preserve">2005 </w:t>
            </w:r>
            <w:r>
              <w:t xml:space="preserve">No </w:t>
            </w:r>
            <w:r w:rsidRPr="00C42506">
              <w:t>1</w:t>
            </w:r>
          </w:p>
        </w:tc>
      </w:tr>
      <w:tr w:rsidR="00953E26" w14:paraId="10711EDD" w14:textId="77777777" w:rsidTr="002D1581">
        <w:trPr>
          <w:cantSplit/>
        </w:trPr>
        <w:tc>
          <w:tcPr>
            <w:tcW w:w="2139" w:type="dxa"/>
            <w:shd w:val="clear" w:color="auto" w:fill="auto"/>
          </w:tcPr>
          <w:p w14:paraId="10711EDB" w14:textId="77777777" w:rsidR="00953E26" w:rsidRDefault="00953E26" w:rsidP="00C42506">
            <w:pPr>
              <w:pStyle w:val="ENoteTableText"/>
            </w:pPr>
          </w:p>
        </w:tc>
        <w:tc>
          <w:tcPr>
            <w:tcW w:w="6220" w:type="dxa"/>
            <w:shd w:val="clear" w:color="auto" w:fill="auto"/>
          </w:tcPr>
          <w:p w14:paraId="10711EDC" w14:textId="77777777" w:rsidR="00953E26" w:rsidRDefault="00953E26" w:rsidP="00C42506">
            <w:pPr>
              <w:pStyle w:val="ENoteTableText"/>
            </w:pPr>
            <w:r>
              <w:t xml:space="preserve">rep </w:t>
            </w:r>
            <w:r w:rsidRPr="002B183E">
              <w:t>F2017L00932</w:t>
            </w:r>
          </w:p>
        </w:tc>
      </w:tr>
      <w:tr w:rsidR="00953E26" w14:paraId="10711EE0" w14:textId="77777777" w:rsidTr="002D1581">
        <w:trPr>
          <w:cantSplit/>
        </w:trPr>
        <w:tc>
          <w:tcPr>
            <w:tcW w:w="2139" w:type="dxa"/>
            <w:shd w:val="clear" w:color="auto" w:fill="auto"/>
          </w:tcPr>
          <w:p w14:paraId="10711EDE" w14:textId="77777777" w:rsidR="00953E26" w:rsidRDefault="00953E26" w:rsidP="00DE4783">
            <w:pPr>
              <w:pStyle w:val="ENoteTableText"/>
              <w:tabs>
                <w:tab w:val="center" w:leader="dot" w:pos="2268"/>
              </w:tabs>
            </w:pPr>
            <w:r>
              <w:t xml:space="preserve">c </w:t>
            </w:r>
            <w:r w:rsidRPr="00C42506">
              <w:t>2.14</w:t>
            </w:r>
            <w:r>
              <w:tab/>
            </w:r>
          </w:p>
        </w:tc>
        <w:tc>
          <w:tcPr>
            <w:tcW w:w="6220" w:type="dxa"/>
            <w:shd w:val="clear" w:color="auto" w:fill="auto"/>
          </w:tcPr>
          <w:p w14:paraId="10711EDF"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E3" w14:textId="77777777" w:rsidTr="002D1581">
        <w:trPr>
          <w:cantSplit/>
        </w:trPr>
        <w:tc>
          <w:tcPr>
            <w:tcW w:w="2139" w:type="dxa"/>
            <w:shd w:val="clear" w:color="auto" w:fill="auto"/>
          </w:tcPr>
          <w:p w14:paraId="10711EE1" w14:textId="77777777" w:rsidR="00953E26" w:rsidRDefault="00953E26" w:rsidP="00C42506">
            <w:pPr>
              <w:pStyle w:val="ENoteTableText"/>
            </w:pPr>
          </w:p>
        </w:tc>
        <w:tc>
          <w:tcPr>
            <w:tcW w:w="6220" w:type="dxa"/>
            <w:shd w:val="clear" w:color="auto" w:fill="auto"/>
          </w:tcPr>
          <w:p w14:paraId="10711EE2" w14:textId="77777777" w:rsidR="00953E26" w:rsidRDefault="00953E26">
            <w:pPr>
              <w:pStyle w:val="ENoteTableText"/>
            </w:pPr>
            <w:r>
              <w:t xml:space="preserve">am </w:t>
            </w:r>
            <w:r w:rsidRPr="00C42506">
              <w:t xml:space="preserve">2002 </w:t>
            </w:r>
            <w:r>
              <w:t xml:space="preserve">No </w:t>
            </w:r>
            <w:r w:rsidRPr="00C42506">
              <w:t>1</w:t>
            </w:r>
            <w:r>
              <w:t xml:space="preserve">; </w:t>
            </w:r>
            <w:r w:rsidRPr="002B183E">
              <w:t>F2017L00932</w:t>
            </w:r>
          </w:p>
        </w:tc>
      </w:tr>
      <w:tr w:rsidR="00953E26" w14:paraId="10711EE6" w14:textId="77777777" w:rsidTr="002D1581">
        <w:trPr>
          <w:cantSplit/>
        </w:trPr>
        <w:tc>
          <w:tcPr>
            <w:tcW w:w="2139" w:type="dxa"/>
            <w:shd w:val="clear" w:color="auto" w:fill="auto"/>
          </w:tcPr>
          <w:p w14:paraId="10711EE4" w14:textId="77777777" w:rsidR="00953E26" w:rsidRDefault="00953E26" w:rsidP="00DE4783">
            <w:pPr>
              <w:pStyle w:val="ENoteTableText"/>
              <w:tabs>
                <w:tab w:val="center" w:leader="dot" w:pos="2268"/>
              </w:tabs>
            </w:pPr>
            <w:r>
              <w:t xml:space="preserve">c </w:t>
            </w:r>
            <w:r w:rsidRPr="00C42506">
              <w:t>2.15</w:t>
            </w:r>
            <w:r>
              <w:tab/>
            </w:r>
          </w:p>
        </w:tc>
        <w:tc>
          <w:tcPr>
            <w:tcW w:w="6220" w:type="dxa"/>
            <w:shd w:val="clear" w:color="auto" w:fill="auto"/>
          </w:tcPr>
          <w:p w14:paraId="10711EE5" w14:textId="77777777" w:rsidR="00953E26" w:rsidRDefault="00953E26" w:rsidP="00C42506">
            <w:pPr>
              <w:pStyle w:val="ENoteTableText"/>
            </w:pPr>
            <w:r>
              <w:t xml:space="preserve">ad </w:t>
            </w:r>
            <w:r w:rsidRPr="00C42506">
              <w:t xml:space="preserve">1999 </w:t>
            </w:r>
            <w:r>
              <w:t xml:space="preserve">No </w:t>
            </w:r>
            <w:r w:rsidRPr="00C42506">
              <w:t>1</w:t>
            </w:r>
          </w:p>
        </w:tc>
      </w:tr>
      <w:tr w:rsidR="00953E26" w14:paraId="10711EE9" w14:textId="77777777" w:rsidTr="002D1581">
        <w:trPr>
          <w:cantSplit/>
        </w:trPr>
        <w:tc>
          <w:tcPr>
            <w:tcW w:w="2139" w:type="dxa"/>
            <w:shd w:val="clear" w:color="auto" w:fill="auto"/>
          </w:tcPr>
          <w:p w14:paraId="10711EE7" w14:textId="77777777" w:rsidR="00953E26" w:rsidRDefault="00953E26" w:rsidP="00C42506">
            <w:pPr>
              <w:pStyle w:val="ENoteTableText"/>
            </w:pPr>
          </w:p>
        </w:tc>
        <w:tc>
          <w:tcPr>
            <w:tcW w:w="6220" w:type="dxa"/>
            <w:shd w:val="clear" w:color="auto" w:fill="auto"/>
          </w:tcPr>
          <w:p w14:paraId="10711EE8" w14:textId="77777777" w:rsidR="00953E26" w:rsidRDefault="00953E26" w:rsidP="00C42506">
            <w:pPr>
              <w:pStyle w:val="ENoteTableText"/>
            </w:pPr>
            <w:r>
              <w:t xml:space="preserve">am </w:t>
            </w:r>
            <w:r w:rsidRPr="00C42506">
              <w:t xml:space="preserve">2002 </w:t>
            </w:r>
            <w:r>
              <w:t xml:space="preserve">No </w:t>
            </w:r>
            <w:r w:rsidRPr="00C42506">
              <w:t xml:space="preserve">1; 2008 </w:t>
            </w:r>
            <w:r>
              <w:t xml:space="preserve">No </w:t>
            </w:r>
            <w:r w:rsidRPr="00C42506">
              <w:t>1</w:t>
            </w:r>
          </w:p>
        </w:tc>
      </w:tr>
      <w:tr w:rsidR="00953E26" w14:paraId="10711EEC" w14:textId="77777777" w:rsidTr="002D1581">
        <w:trPr>
          <w:cantSplit/>
        </w:trPr>
        <w:tc>
          <w:tcPr>
            <w:tcW w:w="2139" w:type="dxa"/>
            <w:shd w:val="clear" w:color="auto" w:fill="auto"/>
          </w:tcPr>
          <w:p w14:paraId="10711EEA" w14:textId="77777777" w:rsidR="00953E26" w:rsidRDefault="00953E26" w:rsidP="00C42506">
            <w:pPr>
              <w:pStyle w:val="ENoteTableText"/>
            </w:pPr>
          </w:p>
        </w:tc>
        <w:tc>
          <w:tcPr>
            <w:tcW w:w="6220" w:type="dxa"/>
            <w:shd w:val="clear" w:color="auto" w:fill="auto"/>
          </w:tcPr>
          <w:p w14:paraId="10711EEB" w14:textId="77777777" w:rsidR="00953E26" w:rsidRDefault="00953E26" w:rsidP="00C42506">
            <w:pPr>
              <w:pStyle w:val="ENoteTableText"/>
            </w:pPr>
            <w:r>
              <w:t xml:space="preserve">rep </w:t>
            </w:r>
            <w:r w:rsidRPr="002B183E">
              <w:t>F2017L00932</w:t>
            </w:r>
          </w:p>
        </w:tc>
      </w:tr>
      <w:tr w:rsidR="00953E26" w14:paraId="10711EEF" w14:textId="77777777" w:rsidTr="002D1581">
        <w:trPr>
          <w:cantSplit/>
        </w:trPr>
        <w:tc>
          <w:tcPr>
            <w:tcW w:w="2139" w:type="dxa"/>
            <w:shd w:val="clear" w:color="auto" w:fill="auto"/>
          </w:tcPr>
          <w:p w14:paraId="10711EED" w14:textId="77777777" w:rsidR="00953E26" w:rsidRDefault="00953E26" w:rsidP="00C42506">
            <w:pPr>
              <w:pStyle w:val="ENoteTableText"/>
              <w:tabs>
                <w:tab w:val="center" w:leader="dot" w:pos="2268"/>
              </w:tabs>
            </w:pPr>
            <w:r w:rsidRPr="00C42506">
              <w:t>Div. 5 of Part 2</w:t>
            </w:r>
            <w:r>
              <w:tab/>
            </w:r>
          </w:p>
        </w:tc>
        <w:tc>
          <w:tcPr>
            <w:tcW w:w="6220" w:type="dxa"/>
            <w:shd w:val="clear" w:color="auto" w:fill="auto"/>
          </w:tcPr>
          <w:p w14:paraId="10711EEE"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EF2" w14:textId="77777777" w:rsidTr="002D1581">
        <w:trPr>
          <w:cantSplit/>
        </w:trPr>
        <w:tc>
          <w:tcPr>
            <w:tcW w:w="2139" w:type="dxa"/>
            <w:shd w:val="clear" w:color="auto" w:fill="auto"/>
          </w:tcPr>
          <w:p w14:paraId="10711EF0" w14:textId="77777777" w:rsidR="00953E26" w:rsidRDefault="00953E26" w:rsidP="00C42506">
            <w:pPr>
              <w:pStyle w:val="ENoteTableText"/>
            </w:pPr>
          </w:p>
        </w:tc>
        <w:tc>
          <w:tcPr>
            <w:tcW w:w="6220" w:type="dxa"/>
            <w:shd w:val="clear" w:color="auto" w:fill="auto"/>
          </w:tcPr>
          <w:p w14:paraId="10711EF1"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EF5" w14:textId="77777777" w:rsidTr="002D1581">
        <w:trPr>
          <w:cantSplit/>
        </w:trPr>
        <w:tc>
          <w:tcPr>
            <w:tcW w:w="2139" w:type="dxa"/>
            <w:shd w:val="clear" w:color="auto" w:fill="auto"/>
          </w:tcPr>
          <w:p w14:paraId="10711EF3" w14:textId="77777777" w:rsidR="00953E26" w:rsidRDefault="00953E26" w:rsidP="00DE4783">
            <w:pPr>
              <w:pStyle w:val="ENoteTableText"/>
              <w:tabs>
                <w:tab w:val="center" w:leader="dot" w:pos="2268"/>
              </w:tabs>
            </w:pPr>
            <w:r>
              <w:t xml:space="preserve">c </w:t>
            </w:r>
            <w:r w:rsidRPr="00C42506">
              <w:t>2.16</w:t>
            </w:r>
            <w:r>
              <w:tab/>
            </w:r>
          </w:p>
        </w:tc>
        <w:tc>
          <w:tcPr>
            <w:tcW w:w="6220" w:type="dxa"/>
            <w:shd w:val="clear" w:color="auto" w:fill="auto"/>
          </w:tcPr>
          <w:p w14:paraId="10711EF4"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EF8" w14:textId="77777777" w:rsidTr="002D1581">
        <w:trPr>
          <w:cantSplit/>
        </w:trPr>
        <w:tc>
          <w:tcPr>
            <w:tcW w:w="2139" w:type="dxa"/>
            <w:shd w:val="clear" w:color="auto" w:fill="auto"/>
          </w:tcPr>
          <w:p w14:paraId="10711EF6" w14:textId="77777777" w:rsidR="00953E26" w:rsidRDefault="00953E26" w:rsidP="00C42506">
            <w:pPr>
              <w:pStyle w:val="ENoteTableText"/>
            </w:pPr>
          </w:p>
        </w:tc>
        <w:tc>
          <w:tcPr>
            <w:tcW w:w="6220" w:type="dxa"/>
            <w:shd w:val="clear" w:color="auto" w:fill="auto"/>
          </w:tcPr>
          <w:p w14:paraId="10711EF7"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EFB" w14:textId="77777777" w:rsidTr="002D1581">
        <w:trPr>
          <w:cantSplit/>
        </w:trPr>
        <w:tc>
          <w:tcPr>
            <w:tcW w:w="2139" w:type="dxa"/>
            <w:shd w:val="clear" w:color="auto" w:fill="auto"/>
          </w:tcPr>
          <w:p w14:paraId="10711EF9" w14:textId="77777777" w:rsidR="00953E26" w:rsidRDefault="00953E26" w:rsidP="00DE4783">
            <w:pPr>
              <w:pStyle w:val="ENoteTableText"/>
              <w:tabs>
                <w:tab w:val="center" w:leader="dot" w:pos="2268"/>
              </w:tabs>
            </w:pPr>
            <w:r>
              <w:t xml:space="preserve">c </w:t>
            </w:r>
            <w:r w:rsidRPr="00C42506">
              <w:t>2.17</w:t>
            </w:r>
            <w:r>
              <w:tab/>
            </w:r>
          </w:p>
        </w:tc>
        <w:tc>
          <w:tcPr>
            <w:tcW w:w="6220" w:type="dxa"/>
            <w:shd w:val="clear" w:color="auto" w:fill="auto"/>
          </w:tcPr>
          <w:p w14:paraId="10711EFA"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EFE" w14:textId="77777777" w:rsidTr="002D1581">
        <w:trPr>
          <w:cantSplit/>
        </w:trPr>
        <w:tc>
          <w:tcPr>
            <w:tcW w:w="2139" w:type="dxa"/>
            <w:shd w:val="clear" w:color="auto" w:fill="auto"/>
          </w:tcPr>
          <w:p w14:paraId="10711EFC" w14:textId="77777777" w:rsidR="00953E26" w:rsidRDefault="00953E26" w:rsidP="00C42506">
            <w:pPr>
              <w:pStyle w:val="ENoteTableText"/>
            </w:pPr>
          </w:p>
        </w:tc>
        <w:tc>
          <w:tcPr>
            <w:tcW w:w="6220" w:type="dxa"/>
            <w:shd w:val="clear" w:color="auto" w:fill="auto"/>
          </w:tcPr>
          <w:p w14:paraId="10711EFD"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01" w14:textId="77777777" w:rsidTr="002D1581">
        <w:trPr>
          <w:cantSplit/>
        </w:trPr>
        <w:tc>
          <w:tcPr>
            <w:tcW w:w="2139" w:type="dxa"/>
            <w:shd w:val="clear" w:color="auto" w:fill="auto"/>
          </w:tcPr>
          <w:p w14:paraId="10711EFF" w14:textId="77777777" w:rsidR="00953E26" w:rsidRDefault="00953E26" w:rsidP="00DE4783">
            <w:pPr>
              <w:pStyle w:val="ENoteTableText"/>
              <w:tabs>
                <w:tab w:val="center" w:leader="dot" w:pos="2268"/>
              </w:tabs>
            </w:pPr>
            <w:r>
              <w:t xml:space="preserve">c </w:t>
            </w:r>
            <w:r w:rsidRPr="00C42506">
              <w:t>2.18</w:t>
            </w:r>
            <w:r>
              <w:tab/>
            </w:r>
          </w:p>
        </w:tc>
        <w:tc>
          <w:tcPr>
            <w:tcW w:w="6220" w:type="dxa"/>
            <w:shd w:val="clear" w:color="auto" w:fill="auto"/>
          </w:tcPr>
          <w:p w14:paraId="10711F00"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04" w14:textId="77777777" w:rsidTr="002D1581">
        <w:trPr>
          <w:cantSplit/>
        </w:trPr>
        <w:tc>
          <w:tcPr>
            <w:tcW w:w="2139" w:type="dxa"/>
            <w:shd w:val="clear" w:color="auto" w:fill="auto"/>
          </w:tcPr>
          <w:p w14:paraId="10711F02" w14:textId="77777777" w:rsidR="00953E26" w:rsidRDefault="00953E26" w:rsidP="00C42506">
            <w:pPr>
              <w:pStyle w:val="ENoteTableText"/>
            </w:pPr>
          </w:p>
        </w:tc>
        <w:tc>
          <w:tcPr>
            <w:tcW w:w="6220" w:type="dxa"/>
            <w:shd w:val="clear" w:color="auto" w:fill="auto"/>
          </w:tcPr>
          <w:p w14:paraId="10711F03"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07" w14:textId="77777777" w:rsidTr="002D1581">
        <w:trPr>
          <w:cantSplit/>
        </w:trPr>
        <w:tc>
          <w:tcPr>
            <w:tcW w:w="2139" w:type="dxa"/>
            <w:shd w:val="clear" w:color="auto" w:fill="auto"/>
          </w:tcPr>
          <w:p w14:paraId="10711F05" w14:textId="77777777" w:rsidR="00953E26" w:rsidRDefault="00953E26" w:rsidP="00DE4783">
            <w:pPr>
              <w:pStyle w:val="ENoteTableText"/>
              <w:tabs>
                <w:tab w:val="center" w:leader="dot" w:pos="2268"/>
              </w:tabs>
            </w:pPr>
            <w:r>
              <w:t xml:space="preserve">c </w:t>
            </w:r>
            <w:r w:rsidRPr="00C42506">
              <w:t>2.19</w:t>
            </w:r>
            <w:r>
              <w:tab/>
            </w:r>
          </w:p>
        </w:tc>
        <w:tc>
          <w:tcPr>
            <w:tcW w:w="6220" w:type="dxa"/>
            <w:shd w:val="clear" w:color="auto" w:fill="auto"/>
          </w:tcPr>
          <w:p w14:paraId="10711F06"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0A" w14:textId="77777777" w:rsidTr="002D1581">
        <w:trPr>
          <w:cantSplit/>
        </w:trPr>
        <w:tc>
          <w:tcPr>
            <w:tcW w:w="2139" w:type="dxa"/>
            <w:shd w:val="clear" w:color="auto" w:fill="auto"/>
          </w:tcPr>
          <w:p w14:paraId="10711F08" w14:textId="77777777" w:rsidR="00953E26" w:rsidRDefault="00953E26" w:rsidP="00C42506">
            <w:pPr>
              <w:pStyle w:val="ENoteTableText"/>
            </w:pPr>
          </w:p>
        </w:tc>
        <w:tc>
          <w:tcPr>
            <w:tcW w:w="6220" w:type="dxa"/>
            <w:shd w:val="clear" w:color="auto" w:fill="auto"/>
          </w:tcPr>
          <w:p w14:paraId="10711F09"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0D" w14:textId="77777777" w:rsidTr="002D1581">
        <w:trPr>
          <w:cantSplit/>
        </w:trPr>
        <w:tc>
          <w:tcPr>
            <w:tcW w:w="2139" w:type="dxa"/>
            <w:shd w:val="clear" w:color="auto" w:fill="auto"/>
          </w:tcPr>
          <w:p w14:paraId="10711F0B" w14:textId="77777777" w:rsidR="00953E26" w:rsidRDefault="00953E26" w:rsidP="00DE4783">
            <w:pPr>
              <w:pStyle w:val="ENoteTableText"/>
              <w:tabs>
                <w:tab w:val="center" w:leader="dot" w:pos="2268"/>
              </w:tabs>
            </w:pPr>
            <w:r>
              <w:t xml:space="preserve">c </w:t>
            </w:r>
            <w:r w:rsidRPr="00C42506">
              <w:t>2.20</w:t>
            </w:r>
            <w:r>
              <w:tab/>
            </w:r>
          </w:p>
        </w:tc>
        <w:tc>
          <w:tcPr>
            <w:tcW w:w="6220" w:type="dxa"/>
            <w:shd w:val="clear" w:color="auto" w:fill="auto"/>
          </w:tcPr>
          <w:p w14:paraId="10711F0C"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10" w14:textId="77777777" w:rsidTr="002D1581">
        <w:trPr>
          <w:cantSplit/>
        </w:trPr>
        <w:tc>
          <w:tcPr>
            <w:tcW w:w="2139" w:type="dxa"/>
            <w:shd w:val="clear" w:color="auto" w:fill="auto"/>
          </w:tcPr>
          <w:p w14:paraId="10711F0E" w14:textId="77777777" w:rsidR="00953E26" w:rsidRDefault="00953E26" w:rsidP="00DE4783">
            <w:pPr>
              <w:pStyle w:val="ENoteTableText"/>
              <w:tabs>
                <w:tab w:val="center" w:leader="dot" w:pos="2268"/>
              </w:tabs>
            </w:pPr>
          </w:p>
        </w:tc>
        <w:tc>
          <w:tcPr>
            <w:tcW w:w="6220" w:type="dxa"/>
            <w:shd w:val="clear" w:color="auto" w:fill="auto"/>
          </w:tcPr>
          <w:p w14:paraId="10711F0F" w14:textId="77777777" w:rsidR="00953E26" w:rsidRDefault="00953E26" w:rsidP="00C42506">
            <w:pPr>
              <w:pStyle w:val="ENoteTableText"/>
            </w:pPr>
            <w:r>
              <w:t>am 2005 No 1</w:t>
            </w:r>
          </w:p>
        </w:tc>
      </w:tr>
      <w:tr w:rsidR="00953E26" w14:paraId="10711F13" w14:textId="77777777" w:rsidTr="002D1581">
        <w:trPr>
          <w:cantSplit/>
        </w:trPr>
        <w:tc>
          <w:tcPr>
            <w:tcW w:w="2139" w:type="dxa"/>
            <w:shd w:val="clear" w:color="auto" w:fill="auto"/>
          </w:tcPr>
          <w:p w14:paraId="10711F11" w14:textId="77777777" w:rsidR="00953E26" w:rsidRDefault="00953E26" w:rsidP="00C42506">
            <w:pPr>
              <w:pStyle w:val="ENoteTableText"/>
            </w:pPr>
          </w:p>
        </w:tc>
        <w:tc>
          <w:tcPr>
            <w:tcW w:w="6220" w:type="dxa"/>
            <w:shd w:val="clear" w:color="auto" w:fill="auto"/>
          </w:tcPr>
          <w:p w14:paraId="10711F12"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16" w14:textId="77777777" w:rsidTr="002D1581">
        <w:trPr>
          <w:cantSplit/>
        </w:trPr>
        <w:tc>
          <w:tcPr>
            <w:tcW w:w="2139" w:type="dxa"/>
            <w:shd w:val="clear" w:color="auto" w:fill="auto"/>
          </w:tcPr>
          <w:p w14:paraId="10711F14" w14:textId="77777777" w:rsidR="00953E26" w:rsidRDefault="00953E26" w:rsidP="00C42506">
            <w:pPr>
              <w:pStyle w:val="ENoteTableText"/>
            </w:pPr>
          </w:p>
        </w:tc>
        <w:tc>
          <w:tcPr>
            <w:tcW w:w="6220" w:type="dxa"/>
            <w:shd w:val="clear" w:color="auto" w:fill="auto"/>
          </w:tcPr>
          <w:p w14:paraId="10711F15"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19" w14:textId="77777777" w:rsidTr="002D1581">
        <w:trPr>
          <w:cantSplit/>
        </w:trPr>
        <w:tc>
          <w:tcPr>
            <w:tcW w:w="2139" w:type="dxa"/>
            <w:shd w:val="clear" w:color="auto" w:fill="auto"/>
          </w:tcPr>
          <w:p w14:paraId="10711F17" w14:textId="77777777" w:rsidR="00953E26" w:rsidRDefault="00953E26" w:rsidP="00DE4783">
            <w:pPr>
              <w:pStyle w:val="ENoteTableText"/>
              <w:tabs>
                <w:tab w:val="center" w:leader="dot" w:pos="2268"/>
              </w:tabs>
            </w:pPr>
            <w:r>
              <w:t xml:space="preserve">c </w:t>
            </w:r>
            <w:r w:rsidRPr="00C42506">
              <w:t>2.21</w:t>
            </w:r>
            <w:r>
              <w:tab/>
            </w:r>
          </w:p>
        </w:tc>
        <w:tc>
          <w:tcPr>
            <w:tcW w:w="6220" w:type="dxa"/>
            <w:shd w:val="clear" w:color="auto" w:fill="auto"/>
          </w:tcPr>
          <w:p w14:paraId="10711F18"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1C" w14:textId="77777777" w:rsidTr="002D1581">
        <w:trPr>
          <w:cantSplit/>
        </w:trPr>
        <w:tc>
          <w:tcPr>
            <w:tcW w:w="2139" w:type="dxa"/>
            <w:shd w:val="clear" w:color="auto" w:fill="auto"/>
          </w:tcPr>
          <w:p w14:paraId="10711F1A" w14:textId="77777777" w:rsidR="00953E26" w:rsidRDefault="00953E26" w:rsidP="00C42506">
            <w:pPr>
              <w:pStyle w:val="ENoteTableText"/>
            </w:pPr>
          </w:p>
        </w:tc>
        <w:tc>
          <w:tcPr>
            <w:tcW w:w="6220" w:type="dxa"/>
            <w:shd w:val="clear" w:color="auto" w:fill="auto"/>
          </w:tcPr>
          <w:p w14:paraId="10711F1B"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1F" w14:textId="77777777" w:rsidTr="002D1581">
        <w:trPr>
          <w:cantSplit/>
        </w:trPr>
        <w:tc>
          <w:tcPr>
            <w:tcW w:w="2139" w:type="dxa"/>
            <w:shd w:val="clear" w:color="auto" w:fill="auto"/>
          </w:tcPr>
          <w:p w14:paraId="10711F1D" w14:textId="77777777" w:rsidR="00953E26" w:rsidRDefault="00953E26" w:rsidP="00DE4783">
            <w:pPr>
              <w:pStyle w:val="ENoteTableText"/>
              <w:tabs>
                <w:tab w:val="center" w:leader="dot" w:pos="2268"/>
              </w:tabs>
            </w:pPr>
            <w:r>
              <w:t xml:space="preserve">c </w:t>
            </w:r>
            <w:r w:rsidRPr="00C42506">
              <w:t>2.22</w:t>
            </w:r>
            <w:r>
              <w:tab/>
            </w:r>
          </w:p>
        </w:tc>
        <w:tc>
          <w:tcPr>
            <w:tcW w:w="6220" w:type="dxa"/>
            <w:shd w:val="clear" w:color="auto" w:fill="auto"/>
          </w:tcPr>
          <w:p w14:paraId="10711F1E"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22" w14:textId="77777777" w:rsidTr="002D1581">
        <w:trPr>
          <w:cantSplit/>
        </w:trPr>
        <w:tc>
          <w:tcPr>
            <w:tcW w:w="2139" w:type="dxa"/>
            <w:shd w:val="clear" w:color="auto" w:fill="auto"/>
          </w:tcPr>
          <w:p w14:paraId="10711F20" w14:textId="77777777" w:rsidR="00953E26" w:rsidRDefault="00953E26" w:rsidP="00C42506">
            <w:pPr>
              <w:pStyle w:val="ENoteTableText"/>
            </w:pPr>
          </w:p>
        </w:tc>
        <w:tc>
          <w:tcPr>
            <w:tcW w:w="6220" w:type="dxa"/>
            <w:shd w:val="clear" w:color="auto" w:fill="auto"/>
          </w:tcPr>
          <w:p w14:paraId="10711F21"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25" w14:textId="77777777" w:rsidTr="002D1581">
        <w:trPr>
          <w:cantSplit/>
        </w:trPr>
        <w:tc>
          <w:tcPr>
            <w:tcW w:w="2139" w:type="dxa"/>
            <w:shd w:val="clear" w:color="auto" w:fill="auto"/>
          </w:tcPr>
          <w:p w14:paraId="10711F23" w14:textId="77777777" w:rsidR="00953E26" w:rsidRDefault="00953E26" w:rsidP="00DE4783">
            <w:pPr>
              <w:pStyle w:val="ENoteTableText"/>
              <w:tabs>
                <w:tab w:val="center" w:leader="dot" w:pos="2268"/>
              </w:tabs>
            </w:pPr>
            <w:r>
              <w:t xml:space="preserve">c </w:t>
            </w:r>
            <w:r w:rsidRPr="00C42506">
              <w:t>2.23</w:t>
            </w:r>
            <w:r>
              <w:tab/>
            </w:r>
          </w:p>
        </w:tc>
        <w:tc>
          <w:tcPr>
            <w:tcW w:w="6220" w:type="dxa"/>
            <w:shd w:val="clear" w:color="auto" w:fill="auto"/>
          </w:tcPr>
          <w:p w14:paraId="10711F24"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28" w14:textId="77777777" w:rsidTr="002D1581">
        <w:trPr>
          <w:cantSplit/>
        </w:trPr>
        <w:tc>
          <w:tcPr>
            <w:tcW w:w="2139" w:type="dxa"/>
            <w:shd w:val="clear" w:color="auto" w:fill="auto"/>
          </w:tcPr>
          <w:p w14:paraId="10711F26" w14:textId="77777777" w:rsidR="00953E26" w:rsidRDefault="00953E26" w:rsidP="00C42506">
            <w:pPr>
              <w:pStyle w:val="ENoteTableText"/>
            </w:pPr>
          </w:p>
        </w:tc>
        <w:tc>
          <w:tcPr>
            <w:tcW w:w="6220" w:type="dxa"/>
            <w:shd w:val="clear" w:color="auto" w:fill="auto"/>
          </w:tcPr>
          <w:p w14:paraId="10711F27"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10711F2B" w14:textId="77777777" w:rsidTr="002D1581">
        <w:trPr>
          <w:cantSplit/>
        </w:trPr>
        <w:tc>
          <w:tcPr>
            <w:tcW w:w="2139" w:type="dxa"/>
            <w:shd w:val="clear" w:color="auto" w:fill="auto"/>
          </w:tcPr>
          <w:p w14:paraId="10711F29" w14:textId="77777777" w:rsidR="00953E26" w:rsidRDefault="00953E26" w:rsidP="00C42506">
            <w:pPr>
              <w:pStyle w:val="ENoteTableText"/>
            </w:pPr>
          </w:p>
        </w:tc>
        <w:tc>
          <w:tcPr>
            <w:tcW w:w="6220" w:type="dxa"/>
            <w:shd w:val="clear" w:color="auto" w:fill="auto"/>
          </w:tcPr>
          <w:p w14:paraId="10711F2A"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2E" w14:textId="77777777" w:rsidTr="002D1581">
        <w:trPr>
          <w:cantSplit/>
        </w:trPr>
        <w:tc>
          <w:tcPr>
            <w:tcW w:w="2139" w:type="dxa"/>
            <w:shd w:val="clear" w:color="auto" w:fill="auto"/>
          </w:tcPr>
          <w:p w14:paraId="10711F2C" w14:textId="77777777" w:rsidR="00953E26" w:rsidRDefault="00953E26" w:rsidP="00DE4783">
            <w:pPr>
              <w:pStyle w:val="ENoteTableText"/>
              <w:tabs>
                <w:tab w:val="center" w:leader="dot" w:pos="2268"/>
              </w:tabs>
            </w:pPr>
            <w:r>
              <w:t xml:space="preserve">c </w:t>
            </w:r>
            <w:r w:rsidRPr="00C42506">
              <w:t>2.24</w:t>
            </w:r>
            <w:r>
              <w:tab/>
            </w:r>
          </w:p>
        </w:tc>
        <w:tc>
          <w:tcPr>
            <w:tcW w:w="6220" w:type="dxa"/>
            <w:shd w:val="clear" w:color="auto" w:fill="auto"/>
          </w:tcPr>
          <w:p w14:paraId="10711F2D"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31" w14:textId="77777777" w:rsidTr="002D1581">
        <w:trPr>
          <w:cantSplit/>
        </w:trPr>
        <w:tc>
          <w:tcPr>
            <w:tcW w:w="2139" w:type="dxa"/>
            <w:shd w:val="clear" w:color="auto" w:fill="auto"/>
          </w:tcPr>
          <w:p w14:paraId="10711F2F" w14:textId="77777777" w:rsidR="00953E26" w:rsidRDefault="00953E26" w:rsidP="00C42506">
            <w:pPr>
              <w:pStyle w:val="ENoteTableText"/>
            </w:pPr>
          </w:p>
        </w:tc>
        <w:tc>
          <w:tcPr>
            <w:tcW w:w="6220" w:type="dxa"/>
            <w:shd w:val="clear" w:color="auto" w:fill="auto"/>
          </w:tcPr>
          <w:p w14:paraId="10711F30"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10711F34" w14:textId="77777777" w:rsidTr="002D1581">
        <w:trPr>
          <w:cantSplit/>
        </w:trPr>
        <w:tc>
          <w:tcPr>
            <w:tcW w:w="2139" w:type="dxa"/>
            <w:shd w:val="clear" w:color="auto" w:fill="auto"/>
          </w:tcPr>
          <w:p w14:paraId="10711F32" w14:textId="77777777" w:rsidR="00953E26" w:rsidRDefault="00953E26" w:rsidP="00C42506">
            <w:pPr>
              <w:pStyle w:val="ENoteTableText"/>
            </w:pPr>
          </w:p>
        </w:tc>
        <w:tc>
          <w:tcPr>
            <w:tcW w:w="6220" w:type="dxa"/>
            <w:shd w:val="clear" w:color="auto" w:fill="auto"/>
          </w:tcPr>
          <w:p w14:paraId="10711F33"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37" w14:textId="77777777" w:rsidTr="002D1581">
        <w:trPr>
          <w:cantSplit/>
        </w:trPr>
        <w:tc>
          <w:tcPr>
            <w:tcW w:w="2139" w:type="dxa"/>
            <w:shd w:val="clear" w:color="auto" w:fill="auto"/>
          </w:tcPr>
          <w:p w14:paraId="10711F35" w14:textId="77777777" w:rsidR="00953E26" w:rsidRDefault="00953E26" w:rsidP="00DE4783">
            <w:pPr>
              <w:pStyle w:val="ENoteTableText"/>
              <w:tabs>
                <w:tab w:val="center" w:leader="dot" w:pos="2268"/>
              </w:tabs>
            </w:pPr>
            <w:r>
              <w:t xml:space="preserve">c </w:t>
            </w:r>
            <w:r w:rsidRPr="00C42506">
              <w:t>2.25</w:t>
            </w:r>
            <w:r>
              <w:tab/>
            </w:r>
          </w:p>
        </w:tc>
        <w:tc>
          <w:tcPr>
            <w:tcW w:w="6220" w:type="dxa"/>
            <w:shd w:val="clear" w:color="auto" w:fill="auto"/>
          </w:tcPr>
          <w:p w14:paraId="10711F36"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3A" w14:textId="77777777" w:rsidTr="002D1581">
        <w:trPr>
          <w:cantSplit/>
        </w:trPr>
        <w:tc>
          <w:tcPr>
            <w:tcW w:w="2139" w:type="dxa"/>
            <w:shd w:val="clear" w:color="auto" w:fill="auto"/>
          </w:tcPr>
          <w:p w14:paraId="10711F38" w14:textId="77777777" w:rsidR="00953E26" w:rsidRDefault="00953E26" w:rsidP="00C42506">
            <w:pPr>
              <w:pStyle w:val="ENoteTableText"/>
            </w:pPr>
          </w:p>
        </w:tc>
        <w:tc>
          <w:tcPr>
            <w:tcW w:w="6220" w:type="dxa"/>
            <w:shd w:val="clear" w:color="auto" w:fill="auto"/>
          </w:tcPr>
          <w:p w14:paraId="10711F39"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3D" w14:textId="77777777" w:rsidTr="002D1581">
        <w:trPr>
          <w:cantSplit/>
        </w:trPr>
        <w:tc>
          <w:tcPr>
            <w:tcW w:w="2139" w:type="dxa"/>
            <w:shd w:val="clear" w:color="auto" w:fill="auto"/>
          </w:tcPr>
          <w:p w14:paraId="10711F3B" w14:textId="77777777" w:rsidR="00953E26" w:rsidRDefault="00953E26" w:rsidP="00DE4783">
            <w:pPr>
              <w:pStyle w:val="ENoteTableText"/>
              <w:tabs>
                <w:tab w:val="center" w:leader="dot" w:pos="2268"/>
              </w:tabs>
            </w:pPr>
            <w:r>
              <w:t xml:space="preserve">c </w:t>
            </w:r>
            <w:r w:rsidRPr="00C42506">
              <w:t>2.26</w:t>
            </w:r>
            <w:r>
              <w:tab/>
            </w:r>
          </w:p>
        </w:tc>
        <w:tc>
          <w:tcPr>
            <w:tcW w:w="6220" w:type="dxa"/>
            <w:shd w:val="clear" w:color="auto" w:fill="auto"/>
          </w:tcPr>
          <w:p w14:paraId="10711F3C"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40" w14:textId="77777777" w:rsidTr="002D1581">
        <w:trPr>
          <w:cantSplit/>
        </w:trPr>
        <w:tc>
          <w:tcPr>
            <w:tcW w:w="2139" w:type="dxa"/>
            <w:shd w:val="clear" w:color="auto" w:fill="auto"/>
          </w:tcPr>
          <w:p w14:paraId="10711F3E" w14:textId="77777777" w:rsidR="00953E26" w:rsidRDefault="00953E26" w:rsidP="00C42506">
            <w:pPr>
              <w:pStyle w:val="ENoteTableText"/>
            </w:pPr>
          </w:p>
        </w:tc>
        <w:tc>
          <w:tcPr>
            <w:tcW w:w="6220" w:type="dxa"/>
            <w:shd w:val="clear" w:color="auto" w:fill="auto"/>
          </w:tcPr>
          <w:p w14:paraId="10711F3F"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43" w14:textId="77777777" w:rsidTr="002D1581">
        <w:trPr>
          <w:cantSplit/>
        </w:trPr>
        <w:tc>
          <w:tcPr>
            <w:tcW w:w="2139" w:type="dxa"/>
            <w:shd w:val="clear" w:color="auto" w:fill="auto"/>
          </w:tcPr>
          <w:p w14:paraId="10711F41" w14:textId="77777777" w:rsidR="00953E26" w:rsidRDefault="00953E26" w:rsidP="00DE4783">
            <w:pPr>
              <w:pStyle w:val="ENoteTableText"/>
              <w:tabs>
                <w:tab w:val="center" w:leader="dot" w:pos="2268"/>
              </w:tabs>
            </w:pPr>
            <w:r>
              <w:t xml:space="preserve">c </w:t>
            </w:r>
            <w:r w:rsidRPr="00C42506">
              <w:t>2.27</w:t>
            </w:r>
            <w:r>
              <w:tab/>
            </w:r>
          </w:p>
        </w:tc>
        <w:tc>
          <w:tcPr>
            <w:tcW w:w="6220" w:type="dxa"/>
            <w:shd w:val="clear" w:color="auto" w:fill="auto"/>
          </w:tcPr>
          <w:p w14:paraId="10711F42"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46" w14:textId="77777777" w:rsidTr="002D1581">
        <w:trPr>
          <w:cantSplit/>
        </w:trPr>
        <w:tc>
          <w:tcPr>
            <w:tcW w:w="2139" w:type="dxa"/>
            <w:shd w:val="clear" w:color="auto" w:fill="auto"/>
          </w:tcPr>
          <w:p w14:paraId="10711F44" w14:textId="77777777" w:rsidR="00953E26" w:rsidRDefault="00953E26" w:rsidP="00DE4783">
            <w:pPr>
              <w:pStyle w:val="ENoteTableText"/>
              <w:tabs>
                <w:tab w:val="center" w:leader="dot" w:pos="2268"/>
              </w:tabs>
            </w:pPr>
          </w:p>
        </w:tc>
        <w:tc>
          <w:tcPr>
            <w:tcW w:w="6220" w:type="dxa"/>
            <w:shd w:val="clear" w:color="auto" w:fill="auto"/>
          </w:tcPr>
          <w:p w14:paraId="10711F45" w14:textId="77777777" w:rsidR="00953E26" w:rsidRDefault="00953E26" w:rsidP="00C42506">
            <w:pPr>
              <w:pStyle w:val="ENoteTableText"/>
            </w:pPr>
            <w:r>
              <w:t>am 2005 No 1</w:t>
            </w:r>
          </w:p>
        </w:tc>
      </w:tr>
      <w:tr w:rsidR="00953E26" w14:paraId="10711F49" w14:textId="77777777" w:rsidTr="002D1581">
        <w:trPr>
          <w:cantSplit/>
        </w:trPr>
        <w:tc>
          <w:tcPr>
            <w:tcW w:w="2139" w:type="dxa"/>
            <w:shd w:val="clear" w:color="auto" w:fill="auto"/>
          </w:tcPr>
          <w:p w14:paraId="10711F47" w14:textId="77777777" w:rsidR="00953E26" w:rsidRDefault="00953E26" w:rsidP="00C42506">
            <w:pPr>
              <w:pStyle w:val="ENoteTableText"/>
            </w:pPr>
          </w:p>
        </w:tc>
        <w:tc>
          <w:tcPr>
            <w:tcW w:w="6220" w:type="dxa"/>
            <w:shd w:val="clear" w:color="auto" w:fill="auto"/>
          </w:tcPr>
          <w:p w14:paraId="10711F48"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4C" w14:textId="77777777" w:rsidTr="002D1581">
        <w:trPr>
          <w:cantSplit/>
        </w:trPr>
        <w:tc>
          <w:tcPr>
            <w:tcW w:w="2139" w:type="dxa"/>
            <w:shd w:val="clear" w:color="auto" w:fill="auto"/>
          </w:tcPr>
          <w:p w14:paraId="10711F4A" w14:textId="77777777" w:rsidR="00953E26" w:rsidRDefault="00953E26" w:rsidP="00DE4783">
            <w:pPr>
              <w:pStyle w:val="ENoteTableText"/>
              <w:tabs>
                <w:tab w:val="center" w:leader="dot" w:pos="2268"/>
              </w:tabs>
            </w:pPr>
            <w:r>
              <w:t xml:space="preserve">c </w:t>
            </w:r>
            <w:r w:rsidRPr="00C42506">
              <w:t>2.28</w:t>
            </w:r>
            <w:r>
              <w:tab/>
            </w:r>
          </w:p>
        </w:tc>
        <w:tc>
          <w:tcPr>
            <w:tcW w:w="6220" w:type="dxa"/>
            <w:shd w:val="clear" w:color="auto" w:fill="auto"/>
          </w:tcPr>
          <w:p w14:paraId="10711F4B" w14:textId="77777777" w:rsidR="00953E26" w:rsidRDefault="00953E26" w:rsidP="00C42506">
            <w:pPr>
              <w:pStyle w:val="ENoteTableText"/>
            </w:pPr>
            <w:r>
              <w:t xml:space="preserve">ad </w:t>
            </w:r>
            <w:r w:rsidRPr="00C42506">
              <w:t xml:space="preserve">2002 </w:t>
            </w:r>
            <w:r>
              <w:t xml:space="preserve">No </w:t>
            </w:r>
            <w:r w:rsidRPr="00C42506">
              <w:t>1</w:t>
            </w:r>
          </w:p>
        </w:tc>
      </w:tr>
      <w:tr w:rsidR="00953E26" w14:paraId="10711F4F" w14:textId="77777777" w:rsidTr="002D1581">
        <w:trPr>
          <w:cantSplit/>
        </w:trPr>
        <w:tc>
          <w:tcPr>
            <w:tcW w:w="2139" w:type="dxa"/>
            <w:shd w:val="clear" w:color="auto" w:fill="auto"/>
          </w:tcPr>
          <w:p w14:paraId="10711F4D" w14:textId="77777777" w:rsidR="00953E26" w:rsidRDefault="00953E26" w:rsidP="00C42506">
            <w:pPr>
              <w:pStyle w:val="ENoteTableText"/>
            </w:pPr>
          </w:p>
        </w:tc>
        <w:tc>
          <w:tcPr>
            <w:tcW w:w="6220" w:type="dxa"/>
            <w:shd w:val="clear" w:color="auto" w:fill="auto"/>
          </w:tcPr>
          <w:p w14:paraId="10711F4E"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10711F52" w14:textId="77777777" w:rsidTr="002D1581">
        <w:trPr>
          <w:cantSplit/>
        </w:trPr>
        <w:tc>
          <w:tcPr>
            <w:tcW w:w="2139" w:type="dxa"/>
            <w:shd w:val="clear" w:color="auto" w:fill="auto"/>
          </w:tcPr>
          <w:p w14:paraId="10711F50" w14:textId="77777777" w:rsidR="00953E26" w:rsidRDefault="00953E26" w:rsidP="00C42506">
            <w:pPr>
              <w:pStyle w:val="ENoteTableText"/>
            </w:pPr>
          </w:p>
        </w:tc>
        <w:tc>
          <w:tcPr>
            <w:tcW w:w="6220" w:type="dxa"/>
            <w:shd w:val="clear" w:color="auto" w:fill="auto"/>
          </w:tcPr>
          <w:p w14:paraId="10711F51"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55" w14:textId="77777777" w:rsidTr="002D1581">
        <w:trPr>
          <w:cantSplit/>
        </w:trPr>
        <w:tc>
          <w:tcPr>
            <w:tcW w:w="2139" w:type="dxa"/>
            <w:shd w:val="clear" w:color="auto" w:fill="auto"/>
          </w:tcPr>
          <w:p w14:paraId="10711F53" w14:textId="77777777" w:rsidR="00953E26" w:rsidRDefault="00953E26" w:rsidP="00C42506">
            <w:pPr>
              <w:pStyle w:val="ENoteTableText"/>
              <w:tabs>
                <w:tab w:val="center" w:leader="dot" w:pos="2268"/>
              </w:tabs>
            </w:pPr>
            <w:r w:rsidRPr="00C42506">
              <w:t>Map</w:t>
            </w:r>
            <w:r>
              <w:tab/>
            </w:r>
          </w:p>
        </w:tc>
        <w:tc>
          <w:tcPr>
            <w:tcW w:w="6220" w:type="dxa"/>
            <w:shd w:val="clear" w:color="auto" w:fill="auto"/>
          </w:tcPr>
          <w:p w14:paraId="10711F54" w14:textId="77777777" w:rsidR="00953E26" w:rsidRDefault="00953E26" w:rsidP="00C42506">
            <w:pPr>
              <w:pStyle w:val="ENoteTableText"/>
            </w:pPr>
            <w:r>
              <w:t xml:space="preserve">rep </w:t>
            </w:r>
            <w:r w:rsidRPr="00C42506">
              <w:t xml:space="preserve">2008 </w:t>
            </w:r>
            <w:r>
              <w:t xml:space="preserve">No </w:t>
            </w:r>
            <w:r w:rsidRPr="00C42506">
              <w:t>1</w:t>
            </w:r>
          </w:p>
        </w:tc>
      </w:tr>
      <w:tr w:rsidR="00953E26" w14:paraId="10711F58" w14:textId="77777777" w:rsidTr="002D1581">
        <w:trPr>
          <w:cantSplit/>
        </w:trPr>
        <w:tc>
          <w:tcPr>
            <w:tcW w:w="2139" w:type="dxa"/>
            <w:shd w:val="clear" w:color="auto" w:fill="auto"/>
          </w:tcPr>
          <w:p w14:paraId="10711F56" w14:textId="77777777" w:rsidR="00953E26" w:rsidRPr="008D74DC" w:rsidRDefault="00953E26" w:rsidP="00C42506">
            <w:pPr>
              <w:pStyle w:val="ENoteTableText"/>
            </w:pPr>
            <w:r w:rsidRPr="00C42506">
              <w:rPr>
                <w:b/>
              </w:rPr>
              <w:t>Schedule 1</w:t>
            </w:r>
          </w:p>
        </w:tc>
        <w:tc>
          <w:tcPr>
            <w:tcW w:w="6220" w:type="dxa"/>
            <w:shd w:val="clear" w:color="auto" w:fill="auto"/>
          </w:tcPr>
          <w:p w14:paraId="10711F57" w14:textId="77777777" w:rsidR="00953E26" w:rsidRDefault="00953E26" w:rsidP="00C42506">
            <w:pPr>
              <w:pStyle w:val="ENoteTableText"/>
            </w:pPr>
          </w:p>
        </w:tc>
      </w:tr>
      <w:tr w:rsidR="00953E26" w14:paraId="10711F5B" w14:textId="77777777" w:rsidTr="002D1581">
        <w:trPr>
          <w:cantSplit/>
        </w:trPr>
        <w:tc>
          <w:tcPr>
            <w:tcW w:w="2139" w:type="dxa"/>
            <w:shd w:val="clear" w:color="auto" w:fill="auto"/>
          </w:tcPr>
          <w:p w14:paraId="10711F59" w14:textId="77777777" w:rsidR="00953E26" w:rsidRDefault="00953E26" w:rsidP="00C42506">
            <w:pPr>
              <w:pStyle w:val="ENoteTableText"/>
              <w:tabs>
                <w:tab w:val="center" w:leader="dot" w:pos="2268"/>
              </w:tabs>
            </w:pPr>
            <w:r w:rsidRPr="00C42506">
              <w:t>Heading to Schedule 1</w:t>
            </w:r>
            <w:r>
              <w:tab/>
            </w:r>
          </w:p>
        </w:tc>
        <w:tc>
          <w:tcPr>
            <w:tcW w:w="6220" w:type="dxa"/>
            <w:shd w:val="clear" w:color="auto" w:fill="auto"/>
          </w:tcPr>
          <w:p w14:paraId="10711F5A" w14:textId="77777777" w:rsidR="00953E26" w:rsidRDefault="00953E26" w:rsidP="00C42506">
            <w:pPr>
              <w:pStyle w:val="ENoteTableText"/>
            </w:pPr>
            <w:r>
              <w:t xml:space="preserve">rs </w:t>
            </w:r>
            <w:r w:rsidRPr="00C42506">
              <w:t xml:space="preserve">1999 </w:t>
            </w:r>
            <w:r>
              <w:t xml:space="preserve">No </w:t>
            </w:r>
            <w:r w:rsidRPr="00C42506">
              <w:t xml:space="preserve">1; 2002 </w:t>
            </w:r>
            <w:r>
              <w:t xml:space="preserve">No </w:t>
            </w:r>
            <w:r w:rsidRPr="00C42506">
              <w:t xml:space="preserve">1; 2005 </w:t>
            </w:r>
            <w:r>
              <w:t xml:space="preserve">No </w:t>
            </w:r>
            <w:r w:rsidRPr="00C42506">
              <w:t xml:space="preserve">1; 2008 </w:t>
            </w:r>
            <w:r>
              <w:t xml:space="preserve">No </w:t>
            </w:r>
            <w:r w:rsidRPr="00C42506">
              <w:t>1</w:t>
            </w:r>
          </w:p>
        </w:tc>
      </w:tr>
      <w:tr w:rsidR="00953E26" w14:paraId="10711F5E" w14:textId="77777777" w:rsidTr="002D1581">
        <w:trPr>
          <w:cantSplit/>
        </w:trPr>
        <w:tc>
          <w:tcPr>
            <w:tcW w:w="2139" w:type="dxa"/>
            <w:shd w:val="clear" w:color="auto" w:fill="auto"/>
          </w:tcPr>
          <w:p w14:paraId="10711F5C" w14:textId="77777777" w:rsidR="00953E26" w:rsidRDefault="00953E26" w:rsidP="00C42506">
            <w:pPr>
              <w:pStyle w:val="ENoteTableText"/>
              <w:tabs>
                <w:tab w:val="center" w:leader="dot" w:pos="2268"/>
              </w:tabs>
            </w:pPr>
            <w:r w:rsidRPr="00C42506">
              <w:t>Schedule 1</w:t>
            </w:r>
            <w:r>
              <w:tab/>
            </w:r>
          </w:p>
        </w:tc>
        <w:tc>
          <w:tcPr>
            <w:tcW w:w="6220" w:type="dxa"/>
            <w:shd w:val="clear" w:color="auto" w:fill="auto"/>
          </w:tcPr>
          <w:p w14:paraId="10711F5D" w14:textId="77777777" w:rsidR="00953E26" w:rsidRDefault="00953E26" w:rsidP="00C42506">
            <w:pPr>
              <w:pStyle w:val="ENoteTableText"/>
            </w:pPr>
            <w:r>
              <w:t xml:space="preserve">am </w:t>
            </w:r>
            <w:r w:rsidRPr="00C42506">
              <w:t xml:space="preserve">1999 </w:t>
            </w:r>
            <w:r>
              <w:t xml:space="preserve">No </w:t>
            </w:r>
            <w:r w:rsidRPr="00C42506">
              <w:t>1</w:t>
            </w:r>
          </w:p>
        </w:tc>
      </w:tr>
      <w:tr w:rsidR="00953E26" w14:paraId="10711F61" w14:textId="77777777" w:rsidTr="002D1581">
        <w:trPr>
          <w:cantSplit/>
        </w:trPr>
        <w:tc>
          <w:tcPr>
            <w:tcW w:w="2139" w:type="dxa"/>
            <w:shd w:val="clear" w:color="auto" w:fill="auto"/>
          </w:tcPr>
          <w:p w14:paraId="10711F5F" w14:textId="77777777" w:rsidR="00953E26" w:rsidRDefault="00953E26" w:rsidP="00C42506">
            <w:pPr>
              <w:pStyle w:val="ENoteTableText"/>
            </w:pPr>
          </w:p>
        </w:tc>
        <w:tc>
          <w:tcPr>
            <w:tcW w:w="6220" w:type="dxa"/>
            <w:shd w:val="clear" w:color="auto" w:fill="auto"/>
          </w:tcPr>
          <w:p w14:paraId="10711F60" w14:textId="77777777" w:rsidR="00953E26" w:rsidRDefault="00953E26" w:rsidP="00C42506">
            <w:pPr>
              <w:pStyle w:val="ENoteTableText"/>
            </w:pPr>
            <w:r>
              <w:t xml:space="preserve">rs </w:t>
            </w:r>
            <w:r w:rsidRPr="00C42506">
              <w:t xml:space="preserve">2002 </w:t>
            </w:r>
            <w:r>
              <w:t xml:space="preserve">No </w:t>
            </w:r>
            <w:r w:rsidRPr="00C42506">
              <w:t xml:space="preserve">1; 2008 </w:t>
            </w:r>
            <w:r>
              <w:t xml:space="preserve">No </w:t>
            </w:r>
            <w:r w:rsidRPr="00C42506">
              <w:t>1</w:t>
            </w:r>
          </w:p>
        </w:tc>
      </w:tr>
      <w:tr w:rsidR="00953E26" w14:paraId="10711F64" w14:textId="77777777" w:rsidTr="002D1581">
        <w:trPr>
          <w:cantSplit/>
        </w:trPr>
        <w:tc>
          <w:tcPr>
            <w:tcW w:w="2139" w:type="dxa"/>
            <w:shd w:val="clear" w:color="auto" w:fill="auto"/>
          </w:tcPr>
          <w:p w14:paraId="10711F62" w14:textId="77777777" w:rsidR="00953E26" w:rsidRDefault="00953E26" w:rsidP="00C42506">
            <w:pPr>
              <w:pStyle w:val="ENoteTableText"/>
            </w:pPr>
          </w:p>
        </w:tc>
        <w:tc>
          <w:tcPr>
            <w:tcW w:w="6220" w:type="dxa"/>
            <w:shd w:val="clear" w:color="auto" w:fill="auto"/>
          </w:tcPr>
          <w:p w14:paraId="10711F63" w14:textId="77777777" w:rsidR="00953E26" w:rsidRDefault="00953E26" w:rsidP="00C42506">
            <w:pPr>
              <w:pStyle w:val="ENoteTableText"/>
            </w:pPr>
            <w:r>
              <w:t xml:space="preserve">am </w:t>
            </w:r>
            <w:r w:rsidRPr="002B183E">
              <w:t>F2017L00932</w:t>
            </w:r>
          </w:p>
        </w:tc>
      </w:tr>
      <w:tr w:rsidR="00953E26" w14:paraId="10711F67" w14:textId="77777777" w:rsidTr="002D1581">
        <w:trPr>
          <w:cantSplit/>
        </w:trPr>
        <w:tc>
          <w:tcPr>
            <w:tcW w:w="2139" w:type="dxa"/>
            <w:shd w:val="clear" w:color="auto" w:fill="auto"/>
          </w:tcPr>
          <w:p w14:paraId="10711F65" w14:textId="77777777" w:rsidR="00953E26" w:rsidRPr="008D74DC" w:rsidRDefault="00953E26" w:rsidP="00C42506">
            <w:pPr>
              <w:pStyle w:val="ENoteTableText"/>
            </w:pPr>
            <w:r w:rsidRPr="00C42506">
              <w:rPr>
                <w:b/>
              </w:rPr>
              <w:t>Schedule 2</w:t>
            </w:r>
          </w:p>
        </w:tc>
        <w:tc>
          <w:tcPr>
            <w:tcW w:w="6220" w:type="dxa"/>
            <w:shd w:val="clear" w:color="auto" w:fill="auto"/>
          </w:tcPr>
          <w:p w14:paraId="10711F66" w14:textId="77777777" w:rsidR="00953E26" w:rsidRDefault="00953E26" w:rsidP="00C42506">
            <w:pPr>
              <w:pStyle w:val="ENoteTableText"/>
            </w:pPr>
          </w:p>
        </w:tc>
      </w:tr>
      <w:tr w:rsidR="00953E26" w14:paraId="10711F6A" w14:textId="77777777" w:rsidTr="002D1581">
        <w:trPr>
          <w:cantSplit/>
        </w:trPr>
        <w:tc>
          <w:tcPr>
            <w:tcW w:w="2139" w:type="dxa"/>
            <w:shd w:val="clear" w:color="auto" w:fill="auto"/>
          </w:tcPr>
          <w:p w14:paraId="10711F68" w14:textId="77777777" w:rsidR="00953E26" w:rsidRPr="00E25025" w:rsidRDefault="00953E26" w:rsidP="00C42506">
            <w:pPr>
              <w:pStyle w:val="ENoteTableText"/>
              <w:tabs>
                <w:tab w:val="center" w:leader="dot" w:pos="2268"/>
              </w:tabs>
            </w:pPr>
            <w:r w:rsidRPr="00C42506">
              <w:t>Heading to Schedule 2</w:t>
            </w:r>
            <w:r>
              <w:tab/>
            </w:r>
          </w:p>
        </w:tc>
        <w:tc>
          <w:tcPr>
            <w:tcW w:w="6220" w:type="dxa"/>
            <w:shd w:val="clear" w:color="auto" w:fill="auto"/>
          </w:tcPr>
          <w:p w14:paraId="10711F69"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10711F6D" w14:textId="77777777" w:rsidTr="002D1581">
        <w:trPr>
          <w:cantSplit/>
        </w:trPr>
        <w:tc>
          <w:tcPr>
            <w:tcW w:w="2139" w:type="dxa"/>
            <w:shd w:val="clear" w:color="auto" w:fill="auto"/>
          </w:tcPr>
          <w:p w14:paraId="10711F6B" w14:textId="77777777" w:rsidR="00953E26" w:rsidRDefault="00953E26" w:rsidP="00C42506">
            <w:pPr>
              <w:pStyle w:val="ENoteTableText"/>
              <w:tabs>
                <w:tab w:val="center" w:leader="dot" w:pos="2268"/>
              </w:tabs>
            </w:pPr>
            <w:r w:rsidRPr="00C42506">
              <w:t>Schedule 2</w:t>
            </w:r>
            <w:r>
              <w:tab/>
            </w:r>
          </w:p>
        </w:tc>
        <w:tc>
          <w:tcPr>
            <w:tcW w:w="6220" w:type="dxa"/>
            <w:shd w:val="clear" w:color="auto" w:fill="auto"/>
          </w:tcPr>
          <w:p w14:paraId="10711F6C" w14:textId="77777777" w:rsidR="00953E26" w:rsidRDefault="00953E26" w:rsidP="00C42506">
            <w:pPr>
              <w:pStyle w:val="ENoteTableText"/>
            </w:pPr>
            <w:r>
              <w:t xml:space="preserve">am </w:t>
            </w:r>
            <w:r w:rsidRPr="00C42506">
              <w:t xml:space="preserve">1999 </w:t>
            </w:r>
            <w:r>
              <w:t xml:space="preserve">No </w:t>
            </w:r>
            <w:r w:rsidRPr="00C42506">
              <w:t>1</w:t>
            </w:r>
          </w:p>
        </w:tc>
      </w:tr>
      <w:tr w:rsidR="00953E26" w14:paraId="10711F70" w14:textId="77777777" w:rsidTr="002D1581">
        <w:trPr>
          <w:cantSplit/>
        </w:trPr>
        <w:tc>
          <w:tcPr>
            <w:tcW w:w="2139" w:type="dxa"/>
            <w:shd w:val="clear" w:color="auto" w:fill="auto"/>
          </w:tcPr>
          <w:p w14:paraId="10711F6E" w14:textId="77777777" w:rsidR="00953E26" w:rsidRDefault="00953E26" w:rsidP="00C42506">
            <w:pPr>
              <w:pStyle w:val="ENoteTableText"/>
            </w:pPr>
          </w:p>
        </w:tc>
        <w:tc>
          <w:tcPr>
            <w:tcW w:w="6220" w:type="dxa"/>
            <w:shd w:val="clear" w:color="auto" w:fill="auto"/>
          </w:tcPr>
          <w:p w14:paraId="10711F6F" w14:textId="77777777" w:rsidR="00953E26" w:rsidRDefault="00953E26">
            <w:pPr>
              <w:pStyle w:val="ENoteTableText"/>
            </w:pPr>
            <w:r>
              <w:t xml:space="preserve">rs </w:t>
            </w:r>
            <w:r w:rsidRPr="00C42506">
              <w:t xml:space="preserve">2002 </w:t>
            </w:r>
            <w:r>
              <w:t xml:space="preserve">No </w:t>
            </w:r>
            <w:r w:rsidRPr="00C42506">
              <w:t xml:space="preserve">1; 2008 </w:t>
            </w:r>
            <w:r>
              <w:t xml:space="preserve">No </w:t>
            </w:r>
            <w:r w:rsidRPr="00C42506">
              <w:t>1</w:t>
            </w:r>
            <w:r>
              <w:t xml:space="preserve">; </w:t>
            </w:r>
            <w:r w:rsidRPr="002B183E">
              <w:t>F2017L00932</w:t>
            </w:r>
          </w:p>
        </w:tc>
      </w:tr>
      <w:tr w:rsidR="002B1B2B" w14:paraId="10711F73" w14:textId="77777777" w:rsidTr="002D1581">
        <w:trPr>
          <w:cantSplit/>
        </w:trPr>
        <w:tc>
          <w:tcPr>
            <w:tcW w:w="2139" w:type="dxa"/>
            <w:shd w:val="clear" w:color="auto" w:fill="auto"/>
          </w:tcPr>
          <w:p w14:paraId="10711F71" w14:textId="77777777" w:rsidR="002B1B2B" w:rsidRDefault="002B1B2B" w:rsidP="00C42506">
            <w:pPr>
              <w:pStyle w:val="ENoteTableText"/>
            </w:pPr>
          </w:p>
        </w:tc>
        <w:tc>
          <w:tcPr>
            <w:tcW w:w="6220" w:type="dxa"/>
            <w:shd w:val="clear" w:color="auto" w:fill="auto"/>
          </w:tcPr>
          <w:p w14:paraId="10711F72" w14:textId="77777777" w:rsidR="002B1B2B" w:rsidRDefault="002B1B2B">
            <w:pPr>
              <w:pStyle w:val="ENoteTableText"/>
            </w:pPr>
            <w:r>
              <w:t>ed C3</w:t>
            </w:r>
          </w:p>
        </w:tc>
      </w:tr>
      <w:tr w:rsidR="00953E26" w14:paraId="10711F76" w14:textId="77777777" w:rsidTr="002D1581">
        <w:trPr>
          <w:cantSplit/>
        </w:trPr>
        <w:tc>
          <w:tcPr>
            <w:tcW w:w="2139" w:type="dxa"/>
            <w:shd w:val="clear" w:color="auto" w:fill="auto"/>
          </w:tcPr>
          <w:p w14:paraId="10711F74" w14:textId="77777777" w:rsidR="00953E26" w:rsidRPr="008D74DC" w:rsidRDefault="00953E26" w:rsidP="00C42506">
            <w:pPr>
              <w:pStyle w:val="ENoteTableText"/>
            </w:pPr>
            <w:r w:rsidRPr="00C42506">
              <w:rPr>
                <w:b/>
              </w:rPr>
              <w:t>Schedule 3</w:t>
            </w:r>
          </w:p>
        </w:tc>
        <w:tc>
          <w:tcPr>
            <w:tcW w:w="6220" w:type="dxa"/>
            <w:shd w:val="clear" w:color="auto" w:fill="auto"/>
          </w:tcPr>
          <w:p w14:paraId="10711F75" w14:textId="77777777" w:rsidR="00953E26" w:rsidRDefault="00953E26" w:rsidP="00C42506">
            <w:pPr>
              <w:pStyle w:val="ENoteTableText"/>
            </w:pPr>
          </w:p>
        </w:tc>
      </w:tr>
      <w:tr w:rsidR="00953E26" w14:paraId="10711F79" w14:textId="77777777" w:rsidTr="002D1581">
        <w:trPr>
          <w:cantSplit/>
        </w:trPr>
        <w:tc>
          <w:tcPr>
            <w:tcW w:w="2139" w:type="dxa"/>
            <w:shd w:val="clear" w:color="auto" w:fill="auto"/>
          </w:tcPr>
          <w:p w14:paraId="10711F77" w14:textId="77777777" w:rsidR="00953E26" w:rsidRPr="00E25025" w:rsidRDefault="00953E26" w:rsidP="00C42506">
            <w:pPr>
              <w:pStyle w:val="ENoteTableText"/>
              <w:tabs>
                <w:tab w:val="center" w:leader="dot" w:pos="2268"/>
              </w:tabs>
            </w:pPr>
            <w:r w:rsidRPr="00C42506">
              <w:t>Heading to Schedule 3</w:t>
            </w:r>
            <w:r>
              <w:tab/>
            </w:r>
          </w:p>
        </w:tc>
        <w:tc>
          <w:tcPr>
            <w:tcW w:w="6220" w:type="dxa"/>
            <w:shd w:val="clear" w:color="auto" w:fill="auto"/>
          </w:tcPr>
          <w:p w14:paraId="10711F78"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10711F7C" w14:textId="77777777" w:rsidTr="002D1581">
        <w:trPr>
          <w:cantSplit/>
        </w:trPr>
        <w:tc>
          <w:tcPr>
            <w:tcW w:w="2139" w:type="dxa"/>
            <w:shd w:val="clear" w:color="auto" w:fill="auto"/>
          </w:tcPr>
          <w:p w14:paraId="10711F7A" w14:textId="77777777" w:rsidR="00953E26" w:rsidRDefault="00953E26" w:rsidP="00C42506">
            <w:pPr>
              <w:pStyle w:val="ENoteTableText"/>
              <w:tabs>
                <w:tab w:val="center" w:leader="dot" w:pos="2268"/>
              </w:tabs>
            </w:pPr>
            <w:r w:rsidRPr="00C42506">
              <w:t>Schedule 3</w:t>
            </w:r>
            <w:r>
              <w:tab/>
            </w:r>
          </w:p>
        </w:tc>
        <w:tc>
          <w:tcPr>
            <w:tcW w:w="6220" w:type="dxa"/>
            <w:shd w:val="clear" w:color="auto" w:fill="auto"/>
          </w:tcPr>
          <w:p w14:paraId="10711F7B" w14:textId="77777777" w:rsidR="00953E26" w:rsidRDefault="00953E26" w:rsidP="00C42506">
            <w:pPr>
              <w:pStyle w:val="ENoteTableText"/>
            </w:pPr>
            <w:r>
              <w:t xml:space="preserve">rs </w:t>
            </w:r>
            <w:r w:rsidRPr="00C42506">
              <w:t xml:space="preserve">2002 </w:t>
            </w:r>
            <w:r>
              <w:t xml:space="preserve">No </w:t>
            </w:r>
            <w:r w:rsidRPr="00C42506">
              <w:t>1</w:t>
            </w:r>
          </w:p>
        </w:tc>
      </w:tr>
      <w:tr w:rsidR="00953E26" w14:paraId="10711F7F" w14:textId="77777777" w:rsidTr="002D1581">
        <w:trPr>
          <w:cantSplit/>
        </w:trPr>
        <w:tc>
          <w:tcPr>
            <w:tcW w:w="2139" w:type="dxa"/>
            <w:shd w:val="clear" w:color="auto" w:fill="auto"/>
          </w:tcPr>
          <w:p w14:paraId="10711F7D" w14:textId="77777777" w:rsidR="00953E26" w:rsidRPr="008D74DC" w:rsidRDefault="00953E26" w:rsidP="00C42506">
            <w:pPr>
              <w:pStyle w:val="ENoteTableText"/>
            </w:pPr>
          </w:p>
        </w:tc>
        <w:tc>
          <w:tcPr>
            <w:tcW w:w="6220" w:type="dxa"/>
            <w:shd w:val="clear" w:color="auto" w:fill="auto"/>
          </w:tcPr>
          <w:p w14:paraId="10711F7E" w14:textId="77777777" w:rsidR="00953E26" w:rsidRDefault="00953E26" w:rsidP="00C42506">
            <w:pPr>
              <w:pStyle w:val="ENoteTableText"/>
            </w:pPr>
            <w:r>
              <w:t xml:space="preserve">am </w:t>
            </w:r>
            <w:r w:rsidRPr="00C42506">
              <w:t xml:space="preserve">2005 </w:t>
            </w:r>
            <w:r>
              <w:t xml:space="preserve">No </w:t>
            </w:r>
            <w:r w:rsidRPr="00C42506">
              <w:t>1</w:t>
            </w:r>
          </w:p>
        </w:tc>
      </w:tr>
      <w:tr w:rsidR="00953E26" w14:paraId="10711F82" w14:textId="77777777" w:rsidTr="002D1581">
        <w:trPr>
          <w:cantSplit/>
        </w:trPr>
        <w:tc>
          <w:tcPr>
            <w:tcW w:w="2139" w:type="dxa"/>
            <w:shd w:val="clear" w:color="auto" w:fill="auto"/>
          </w:tcPr>
          <w:p w14:paraId="10711F80" w14:textId="77777777" w:rsidR="00953E26" w:rsidRPr="008D74DC" w:rsidRDefault="00953E26" w:rsidP="00C42506">
            <w:pPr>
              <w:pStyle w:val="ENoteTableText"/>
            </w:pPr>
          </w:p>
        </w:tc>
        <w:tc>
          <w:tcPr>
            <w:tcW w:w="6220" w:type="dxa"/>
            <w:shd w:val="clear" w:color="auto" w:fill="auto"/>
          </w:tcPr>
          <w:p w14:paraId="10711F81" w14:textId="77777777" w:rsidR="00953E26" w:rsidRDefault="00953E26" w:rsidP="00C42506">
            <w:pPr>
              <w:pStyle w:val="ENoteTableText"/>
            </w:pPr>
            <w:r>
              <w:t xml:space="preserve">rs </w:t>
            </w:r>
            <w:r w:rsidRPr="002B183E">
              <w:t>F2017L00932</w:t>
            </w:r>
          </w:p>
        </w:tc>
      </w:tr>
      <w:tr w:rsidR="00953E26" w14:paraId="10711F85" w14:textId="77777777" w:rsidTr="002D1581">
        <w:trPr>
          <w:cantSplit/>
        </w:trPr>
        <w:tc>
          <w:tcPr>
            <w:tcW w:w="2139" w:type="dxa"/>
            <w:shd w:val="clear" w:color="auto" w:fill="auto"/>
          </w:tcPr>
          <w:p w14:paraId="10711F83" w14:textId="77777777" w:rsidR="00953E26" w:rsidRPr="008D74DC" w:rsidRDefault="00953E26" w:rsidP="00C42506">
            <w:pPr>
              <w:pStyle w:val="ENoteTableText"/>
            </w:pPr>
            <w:r w:rsidRPr="00C42506">
              <w:rPr>
                <w:b/>
              </w:rPr>
              <w:t>Schedule 4</w:t>
            </w:r>
          </w:p>
        </w:tc>
        <w:tc>
          <w:tcPr>
            <w:tcW w:w="6220" w:type="dxa"/>
            <w:shd w:val="clear" w:color="auto" w:fill="auto"/>
          </w:tcPr>
          <w:p w14:paraId="10711F84" w14:textId="77777777" w:rsidR="00953E26" w:rsidRDefault="00953E26" w:rsidP="00C42506">
            <w:pPr>
              <w:pStyle w:val="ENoteTableText"/>
            </w:pPr>
          </w:p>
        </w:tc>
      </w:tr>
      <w:tr w:rsidR="00953E26" w14:paraId="10711F88" w14:textId="77777777" w:rsidTr="002D1581">
        <w:trPr>
          <w:cantSplit/>
        </w:trPr>
        <w:tc>
          <w:tcPr>
            <w:tcW w:w="2139" w:type="dxa"/>
            <w:shd w:val="clear" w:color="auto" w:fill="auto"/>
          </w:tcPr>
          <w:p w14:paraId="10711F86" w14:textId="77777777" w:rsidR="00953E26" w:rsidRPr="00E25025" w:rsidRDefault="00953E26" w:rsidP="00C42506">
            <w:pPr>
              <w:pStyle w:val="ENoteTableText"/>
              <w:tabs>
                <w:tab w:val="center" w:leader="dot" w:pos="2268"/>
              </w:tabs>
            </w:pPr>
            <w:r w:rsidRPr="00C42506">
              <w:t>Heading to Schedule 4</w:t>
            </w:r>
            <w:r>
              <w:tab/>
            </w:r>
          </w:p>
        </w:tc>
        <w:tc>
          <w:tcPr>
            <w:tcW w:w="6220" w:type="dxa"/>
            <w:shd w:val="clear" w:color="auto" w:fill="auto"/>
          </w:tcPr>
          <w:p w14:paraId="10711F87"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10711F8B" w14:textId="77777777" w:rsidTr="002D1581">
        <w:trPr>
          <w:cantSplit/>
        </w:trPr>
        <w:tc>
          <w:tcPr>
            <w:tcW w:w="2139" w:type="dxa"/>
            <w:shd w:val="clear" w:color="auto" w:fill="auto"/>
          </w:tcPr>
          <w:p w14:paraId="10711F89" w14:textId="77777777" w:rsidR="00953E26" w:rsidRDefault="00953E26" w:rsidP="00C42506">
            <w:pPr>
              <w:pStyle w:val="ENoteTableText"/>
              <w:tabs>
                <w:tab w:val="center" w:leader="dot" w:pos="2268"/>
              </w:tabs>
            </w:pPr>
            <w:r w:rsidRPr="00C42506">
              <w:t>Schedule 4</w:t>
            </w:r>
            <w:r>
              <w:tab/>
            </w:r>
          </w:p>
        </w:tc>
        <w:tc>
          <w:tcPr>
            <w:tcW w:w="6220" w:type="dxa"/>
            <w:shd w:val="clear" w:color="auto" w:fill="auto"/>
          </w:tcPr>
          <w:p w14:paraId="10711F8A" w14:textId="77777777" w:rsidR="00953E26" w:rsidRDefault="00953E26" w:rsidP="00C42506">
            <w:pPr>
              <w:pStyle w:val="ENoteTableText"/>
            </w:pPr>
            <w:r>
              <w:t xml:space="preserve">am </w:t>
            </w:r>
            <w:r w:rsidRPr="00C42506">
              <w:t xml:space="preserve">1999 </w:t>
            </w:r>
            <w:r>
              <w:t xml:space="preserve">No </w:t>
            </w:r>
            <w:r w:rsidRPr="00C42506">
              <w:t>1</w:t>
            </w:r>
          </w:p>
        </w:tc>
      </w:tr>
      <w:tr w:rsidR="00953E26" w14:paraId="10711F8E" w14:textId="77777777" w:rsidTr="002D1581">
        <w:trPr>
          <w:cantSplit/>
        </w:trPr>
        <w:tc>
          <w:tcPr>
            <w:tcW w:w="2139" w:type="dxa"/>
            <w:shd w:val="clear" w:color="auto" w:fill="auto"/>
          </w:tcPr>
          <w:p w14:paraId="10711F8C" w14:textId="77777777" w:rsidR="00953E26" w:rsidRDefault="00953E26" w:rsidP="00C42506">
            <w:pPr>
              <w:pStyle w:val="ENoteTableText"/>
            </w:pPr>
          </w:p>
        </w:tc>
        <w:tc>
          <w:tcPr>
            <w:tcW w:w="6220" w:type="dxa"/>
            <w:shd w:val="clear" w:color="auto" w:fill="auto"/>
          </w:tcPr>
          <w:p w14:paraId="10711F8D" w14:textId="77777777" w:rsidR="00953E26" w:rsidRDefault="00953E26" w:rsidP="00C42506">
            <w:pPr>
              <w:pStyle w:val="ENoteTableText"/>
            </w:pPr>
            <w:r>
              <w:t xml:space="preserve">rs </w:t>
            </w:r>
            <w:r w:rsidRPr="00C42506">
              <w:t xml:space="preserve">2002 </w:t>
            </w:r>
            <w:r>
              <w:t xml:space="preserve">No </w:t>
            </w:r>
            <w:r w:rsidRPr="00C42506">
              <w:t xml:space="preserve">1; 2008 </w:t>
            </w:r>
            <w:r>
              <w:t xml:space="preserve">No </w:t>
            </w:r>
            <w:r w:rsidRPr="00C42506">
              <w:t>1</w:t>
            </w:r>
            <w:r>
              <w:t xml:space="preserve">; </w:t>
            </w:r>
            <w:r w:rsidRPr="002B183E">
              <w:t>F2017L00932</w:t>
            </w:r>
          </w:p>
        </w:tc>
      </w:tr>
      <w:tr w:rsidR="00953E26" w14:paraId="10711F91" w14:textId="77777777" w:rsidTr="002D1581">
        <w:trPr>
          <w:cantSplit/>
        </w:trPr>
        <w:tc>
          <w:tcPr>
            <w:tcW w:w="2139" w:type="dxa"/>
            <w:shd w:val="clear" w:color="auto" w:fill="auto"/>
          </w:tcPr>
          <w:p w14:paraId="10711F8F" w14:textId="77777777" w:rsidR="00953E26" w:rsidRPr="008D74DC" w:rsidRDefault="00953E26" w:rsidP="00E347BB">
            <w:pPr>
              <w:pStyle w:val="ENoteTableText"/>
              <w:keepNext/>
            </w:pPr>
            <w:r w:rsidRPr="00C42506">
              <w:rPr>
                <w:b/>
              </w:rPr>
              <w:t>Schedule 5</w:t>
            </w:r>
          </w:p>
        </w:tc>
        <w:tc>
          <w:tcPr>
            <w:tcW w:w="6220" w:type="dxa"/>
            <w:shd w:val="clear" w:color="auto" w:fill="auto"/>
          </w:tcPr>
          <w:p w14:paraId="10711F90" w14:textId="77777777" w:rsidR="00953E26" w:rsidRDefault="00953E26" w:rsidP="00E347BB">
            <w:pPr>
              <w:pStyle w:val="ENoteTableText"/>
              <w:keepNext/>
            </w:pPr>
          </w:p>
        </w:tc>
      </w:tr>
      <w:tr w:rsidR="00953E26" w14:paraId="10711F94" w14:textId="77777777" w:rsidTr="002D1581">
        <w:trPr>
          <w:cantSplit/>
        </w:trPr>
        <w:tc>
          <w:tcPr>
            <w:tcW w:w="2139" w:type="dxa"/>
            <w:shd w:val="clear" w:color="auto" w:fill="auto"/>
          </w:tcPr>
          <w:p w14:paraId="10711F92" w14:textId="77777777" w:rsidR="00953E26" w:rsidRPr="00E25025" w:rsidRDefault="00953E26" w:rsidP="00E347BB">
            <w:pPr>
              <w:pStyle w:val="ENoteTableText"/>
              <w:keepNext/>
              <w:tabs>
                <w:tab w:val="center" w:leader="dot" w:pos="2268"/>
              </w:tabs>
            </w:pPr>
            <w:r w:rsidRPr="00C42506">
              <w:t>Heading to Schedule 5</w:t>
            </w:r>
            <w:r>
              <w:tab/>
            </w:r>
          </w:p>
        </w:tc>
        <w:tc>
          <w:tcPr>
            <w:tcW w:w="6220" w:type="dxa"/>
            <w:shd w:val="clear" w:color="auto" w:fill="auto"/>
          </w:tcPr>
          <w:p w14:paraId="10711F93" w14:textId="77777777" w:rsidR="00953E26" w:rsidRDefault="00953E26" w:rsidP="00E347BB">
            <w:pPr>
              <w:pStyle w:val="ENoteTableText"/>
              <w:keepNext/>
            </w:pPr>
            <w:r>
              <w:t xml:space="preserve">rs </w:t>
            </w:r>
            <w:r w:rsidRPr="00C42506">
              <w:t xml:space="preserve">2005 </w:t>
            </w:r>
            <w:r>
              <w:t xml:space="preserve">No </w:t>
            </w:r>
            <w:r w:rsidRPr="00C42506">
              <w:t xml:space="preserve">1; 2008 </w:t>
            </w:r>
            <w:r>
              <w:t xml:space="preserve">No </w:t>
            </w:r>
            <w:r w:rsidRPr="00C42506">
              <w:t>1</w:t>
            </w:r>
          </w:p>
        </w:tc>
      </w:tr>
      <w:tr w:rsidR="00953E26" w14:paraId="10711F97" w14:textId="77777777" w:rsidTr="002D1581">
        <w:trPr>
          <w:cantSplit/>
        </w:trPr>
        <w:tc>
          <w:tcPr>
            <w:tcW w:w="2139" w:type="dxa"/>
            <w:shd w:val="clear" w:color="auto" w:fill="auto"/>
          </w:tcPr>
          <w:p w14:paraId="10711F95" w14:textId="77777777" w:rsidR="00953E26" w:rsidRDefault="00953E26" w:rsidP="00E347BB">
            <w:pPr>
              <w:pStyle w:val="ENoteTableText"/>
              <w:keepNext/>
              <w:tabs>
                <w:tab w:val="center" w:leader="dot" w:pos="2268"/>
              </w:tabs>
            </w:pPr>
            <w:r w:rsidRPr="00C42506">
              <w:t>Schedule 5</w:t>
            </w:r>
            <w:r>
              <w:tab/>
            </w:r>
          </w:p>
        </w:tc>
        <w:tc>
          <w:tcPr>
            <w:tcW w:w="6220" w:type="dxa"/>
            <w:shd w:val="clear" w:color="auto" w:fill="auto"/>
          </w:tcPr>
          <w:p w14:paraId="10711F96" w14:textId="77777777" w:rsidR="00953E26" w:rsidRDefault="00953E26" w:rsidP="00E347BB">
            <w:pPr>
              <w:pStyle w:val="ENoteTableText"/>
              <w:keepNext/>
            </w:pPr>
            <w:r>
              <w:t xml:space="preserve">am </w:t>
            </w:r>
            <w:r w:rsidRPr="00C42506">
              <w:t xml:space="preserve">1999 </w:t>
            </w:r>
            <w:r>
              <w:t xml:space="preserve">No </w:t>
            </w:r>
            <w:r w:rsidRPr="00C42506">
              <w:t>1</w:t>
            </w:r>
          </w:p>
        </w:tc>
      </w:tr>
      <w:tr w:rsidR="00953E26" w14:paraId="10711F9A" w14:textId="77777777" w:rsidTr="002D1581">
        <w:trPr>
          <w:cantSplit/>
        </w:trPr>
        <w:tc>
          <w:tcPr>
            <w:tcW w:w="2139" w:type="dxa"/>
            <w:shd w:val="clear" w:color="auto" w:fill="auto"/>
          </w:tcPr>
          <w:p w14:paraId="10711F98" w14:textId="77777777" w:rsidR="00953E26" w:rsidRDefault="00953E26" w:rsidP="00C42506">
            <w:pPr>
              <w:pStyle w:val="ENoteTableText"/>
            </w:pPr>
          </w:p>
        </w:tc>
        <w:tc>
          <w:tcPr>
            <w:tcW w:w="6220" w:type="dxa"/>
            <w:shd w:val="clear" w:color="auto" w:fill="auto"/>
          </w:tcPr>
          <w:p w14:paraId="10711F99" w14:textId="77777777" w:rsidR="00953E26" w:rsidRDefault="00953E26" w:rsidP="00C42506">
            <w:pPr>
              <w:pStyle w:val="ENoteTableText"/>
            </w:pPr>
            <w:r>
              <w:t xml:space="preserve">rs </w:t>
            </w:r>
            <w:r w:rsidRPr="00C42506">
              <w:t xml:space="preserve">2002 </w:t>
            </w:r>
            <w:r>
              <w:t xml:space="preserve">No </w:t>
            </w:r>
            <w:r w:rsidRPr="00C42506">
              <w:t xml:space="preserve">1; 2008 </w:t>
            </w:r>
            <w:r>
              <w:t xml:space="preserve">No </w:t>
            </w:r>
            <w:r w:rsidRPr="00C42506">
              <w:t>1</w:t>
            </w:r>
          </w:p>
        </w:tc>
      </w:tr>
      <w:tr w:rsidR="00953E26" w14:paraId="10711F9D" w14:textId="77777777" w:rsidTr="002D1581">
        <w:trPr>
          <w:cantSplit/>
        </w:trPr>
        <w:tc>
          <w:tcPr>
            <w:tcW w:w="2139" w:type="dxa"/>
            <w:shd w:val="clear" w:color="auto" w:fill="auto"/>
          </w:tcPr>
          <w:p w14:paraId="10711F9B" w14:textId="77777777" w:rsidR="00953E26" w:rsidRDefault="00953E26" w:rsidP="00C42506">
            <w:pPr>
              <w:pStyle w:val="ENoteTableText"/>
            </w:pPr>
          </w:p>
        </w:tc>
        <w:tc>
          <w:tcPr>
            <w:tcW w:w="6220" w:type="dxa"/>
            <w:shd w:val="clear" w:color="auto" w:fill="auto"/>
          </w:tcPr>
          <w:p w14:paraId="10711F9C" w14:textId="77777777" w:rsidR="00953E26" w:rsidRDefault="00953E26" w:rsidP="00C42506">
            <w:pPr>
              <w:pStyle w:val="ENoteTableText"/>
            </w:pPr>
            <w:r>
              <w:t xml:space="preserve">rep </w:t>
            </w:r>
            <w:r w:rsidRPr="002B183E">
              <w:t>F2017L00932</w:t>
            </w:r>
          </w:p>
        </w:tc>
      </w:tr>
      <w:tr w:rsidR="00953E26" w14:paraId="10711FA0" w14:textId="77777777" w:rsidTr="002D1581">
        <w:trPr>
          <w:cantSplit/>
        </w:trPr>
        <w:tc>
          <w:tcPr>
            <w:tcW w:w="2139" w:type="dxa"/>
            <w:shd w:val="clear" w:color="auto" w:fill="auto"/>
          </w:tcPr>
          <w:p w14:paraId="10711F9E" w14:textId="77777777" w:rsidR="00953E26" w:rsidRPr="00AE4FFA" w:rsidRDefault="00953E26" w:rsidP="00C42506">
            <w:pPr>
              <w:pStyle w:val="ENoteTableText"/>
            </w:pPr>
            <w:r w:rsidRPr="00C42506">
              <w:rPr>
                <w:b/>
              </w:rPr>
              <w:t>Schedule 6</w:t>
            </w:r>
          </w:p>
        </w:tc>
        <w:tc>
          <w:tcPr>
            <w:tcW w:w="6220" w:type="dxa"/>
            <w:shd w:val="clear" w:color="auto" w:fill="auto"/>
          </w:tcPr>
          <w:p w14:paraId="10711F9F" w14:textId="77777777" w:rsidR="00953E26" w:rsidRDefault="00953E26" w:rsidP="00C42506">
            <w:pPr>
              <w:pStyle w:val="ENoteTableText"/>
            </w:pPr>
          </w:p>
        </w:tc>
      </w:tr>
      <w:tr w:rsidR="00953E26" w14:paraId="10711FA3" w14:textId="77777777" w:rsidTr="002D1581">
        <w:trPr>
          <w:cantSplit/>
        </w:trPr>
        <w:tc>
          <w:tcPr>
            <w:tcW w:w="2139" w:type="dxa"/>
            <w:shd w:val="clear" w:color="auto" w:fill="auto"/>
          </w:tcPr>
          <w:p w14:paraId="10711FA1" w14:textId="77777777" w:rsidR="00953E26" w:rsidRDefault="00953E26" w:rsidP="00C42506">
            <w:pPr>
              <w:pStyle w:val="ENoteTableText"/>
              <w:tabs>
                <w:tab w:val="center" w:leader="dot" w:pos="2268"/>
              </w:tabs>
            </w:pPr>
            <w:r w:rsidRPr="00C42506">
              <w:t>Schedule 6</w:t>
            </w:r>
            <w:r>
              <w:tab/>
            </w:r>
          </w:p>
        </w:tc>
        <w:tc>
          <w:tcPr>
            <w:tcW w:w="6220" w:type="dxa"/>
            <w:shd w:val="clear" w:color="auto" w:fill="auto"/>
          </w:tcPr>
          <w:p w14:paraId="10711FA2"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FA6" w14:textId="77777777" w:rsidTr="002D1581">
        <w:trPr>
          <w:cantSplit/>
        </w:trPr>
        <w:tc>
          <w:tcPr>
            <w:tcW w:w="2139" w:type="dxa"/>
            <w:shd w:val="clear" w:color="auto" w:fill="auto"/>
          </w:tcPr>
          <w:p w14:paraId="10711FA4" w14:textId="77777777" w:rsidR="00953E26" w:rsidRDefault="00953E26" w:rsidP="00C42506">
            <w:pPr>
              <w:pStyle w:val="ENoteTableText"/>
            </w:pPr>
          </w:p>
        </w:tc>
        <w:tc>
          <w:tcPr>
            <w:tcW w:w="6220" w:type="dxa"/>
            <w:shd w:val="clear" w:color="auto" w:fill="auto"/>
          </w:tcPr>
          <w:p w14:paraId="10711FA5" w14:textId="77777777" w:rsidR="00953E26" w:rsidRDefault="00953E26" w:rsidP="00C42506">
            <w:pPr>
              <w:pStyle w:val="ENoteTableText"/>
            </w:pPr>
            <w:r>
              <w:t xml:space="preserve">rep </w:t>
            </w:r>
            <w:r w:rsidRPr="00C42506">
              <w:t xml:space="preserve">2002 </w:t>
            </w:r>
            <w:r>
              <w:t xml:space="preserve">No </w:t>
            </w:r>
            <w:r w:rsidRPr="00C42506">
              <w:t>1</w:t>
            </w:r>
          </w:p>
        </w:tc>
      </w:tr>
      <w:tr w:rsidR="00953E26" w14:paraId="10711FA9" w14:textId="77777777" w:rsidTr="002D1581">
        <w:trPr>
          <w:cantSplit/>
        </w:trPr>
        <w:tc>
          <w:tcPr>
            <w:tcW w:w="2139" w:type="dxa"/>
            <w:shd w:val="clear" w:color="auto" w:fill="auto"/>
          </w:tcPr>
          <w:p w14:paraId="10711FA7" w14:textId="77777777" w:rsidR="00953E26" w:rsidRDefault="00953E26" w:rsidP="00C42506">
            <w:pPr>
              <w:pStyle w:val="ENoteTableText"/>
            </w:pPr>
          </w:p>
        </w:tc>
        <w:tc>
          <w:tcPr>
            <w:tcW w:w="6220" w:type="dxa"/>
            <w:shd w:val="clear" w:color="auto" w:fill="auto"/>
          </w:tcPr>
          <w:p w14:paraId="10711FA8" w14:textId="77777777" w:rsidR="00953E26" w:rsidRDefault="00953E26" w:rsidP="00C42506">
            <w:pPr>
              <w:pStyle w:val="ENoteTableText"/>
            </w:pPr>
            <w:r>
              <w:t xml:space="preserve">ad </w:t>
            </w:r>
            <w:r w:rsidRPr="00C42506">
              <w:t xml:space="preserve">2008 </w:t>
            </w:r>
            <w:r>
              <w:t xml:space="preserve">No </w:t>
            </w:r>
            <w:r w:rsidRPr="00C42506">
              <w:t>1</w:t>
            </w:r>
          </w:p>
        </w:tc>
      </w:tr>
      <w:tr w:rsidR="00565320" w14:paraId="10711FAC" w14:textId="77777777" w:rsidTr="002D1581">
        <w:trPr>
          <w:cantSplit/>
        </w:trPr>
        <w:tc>
          <w:tcPr>
            <w:tcW w:w="2139" w:type="dxa"/>
            <w:shd w:val="clear" w:color="auto" w:fill="auto"/>
          </w:tcPr>
          <w:p w14:paraId="10711FAA" w14:textId="77777777" w:rsidR="00565320" w:rsidRDefault="00565320" w:rsidP="00C42506">
            <w:pPr>
              <w:pStyle w:val="ENoteTableText"/>
            </w:pPr>
          </w:p>
        </w:tc>
        <w:tc>
          <w:tcPr>
            <w:tcW w:w="6220" w:type="dxa"/>
            <w:shd w:val="clear" w:color="auto" w:fill="auto"/>
          </w:tcPr>
          <w:p w14:paraId="10711FAB" w14:textId="77777777" w:rsidR="00565320" w:rsidRDefault="00565320" w:rsidP="00C42506">
            <w:pPr>
              <w:pStyle w:val="ENoteTableText"/>
            </w:pPr>
            <w:r>
              <w:t xml:space="preserve">rs </w:t>
            </w:r>
            <w:r w:rsidRPr="00E25DE1">
              <w:t>F2017L00932</w:t>
            </w:r>
          </w:p>
        </w:tc>
      </w:tr>
      <w:tr w:rsidR="00953E26" w14:paraId="10711FAF" w14:textId="77777777" w:rsidTr="002D1581">
        <w:trPr>
          <w:cantSplit/>
        </w:trPr>
        <w:tc>
          <w:tcPr>
            <w:tcW w:w="2139" w:type="dxa"/>
            <w:shd w:val="clear" w:color="auto" w:fill="auto"/>
          </w:tcPr>
          <w:p w14:paraId="10711FAD" w14:textId="77777777" w:rsidR="00953E26" w:rsidRPr="008D74DC" w:rsidRDefault="00953E26" w:rsidP="00C42506">
            <w:pPr>
              <w:pStyle w:val="ENoteTableText"/>
            </w:pPr>
            <w:r w:rsidRPr="00C42506">
              <w:rPr>
                <w:b/>
              </w:rPr>
              <w:t>Schedule 7</w:t>
            </w:r>
          </w:p>
        </w:tc>
        <w:tc>
          <w:tcPr>
            <w:tcW w:w="6220" w:type="dxa"/>
            <w:shd w:val="clear" w:color="auto" w:fill="auto"/>
          </w:tcPr>
          <w:p w14:paraId="10711FAE" w14:textId="77777777" w:rsidR="00953E26" w:rsidRDefault="00953E26" w:rsidP="00C42506">
            <w:pPr>
              <w:pStyle w:val="ENoteTableText"/>
            </w:pPr>
          </w:p>
        </w:tc>
      </w:tr>
      <w:tr w:rsidR="00953E26" w14:paraId="10711FB2" w14:textId="77777777" w:rsidTr="002D1581">
        <w:trPr>
          <w:cantSplit/>
        </w:trPr>
        <w:tc>
          <w:tcPr>
            <w:tcW w:w="2139" w:type="dxa"/>
            <w:shd w:val="clear" w:color="auto" w:fill="auto"/>
          </w:tcPr>
          <w:p w14:paraId="10711FB0" w14:textId="77777777" w:rsidR="00953E26" w:rsidRPr="00E25025" w:rsidRDefault="00953E26" w:rsidP="00C42506">
            <w:pPr>
              <w:pStyle w:val="ENoteTableText"/>
              <w:tabs>
                <w:tab w:val="center" w:leader="dot" w:pos="2268"/>
              </w:tabs>
            </w:pPr>
            <w:r w:rsidRPr="00C42506">
              <w:t>Heading to Schedule 7</w:t>
            </w:r>
            <w:r>
              <w:tab/>
            </w:r>
          </w:p>
        </w:tc>
        <w:tc>
          <w:tcPr>
            <w:tcW w:w="6220" w:type="dxa"/>
            <w:shd w:val="clear" w:color="auto" w:fill="auto"/>
          </w:tcPr>
          <w:p w14:paraId="10711FB1" w14:textId="77777777" w:rsidR="00953E26" w:rsidRDefault="00953E26" w:rsidP="00C42506">
            <w:pPr>
              <w:pStyle w:val="ENoteTableText"/>
            </w:pPr>
            <w:r>
              <w:t xml:space="preserve">rs </w:t>
            </w:r>
            <w:r w:rsidRPr="00C42506">
              <w:t xml:space="preserve">2005 </w:t>
            </w:r>
            <w:r>
              <w:t xml:space="preserve">No </w:t>
            </w:r>
            <w:r w:rsidRPr="00C42506">
              <w:t xml:space="preserve">1; 2008 </w:t>
            </w:r>
            <w:r>
              <w:t xml:space="preserve">No </w:t>
            </w:r>
            <w:r w:rsidRPr="00C42506">
              <w:t>1</w:t>
            </w:r>
          </w:p>
        </w:tc>
      </w:tr>
      <w:tr w:rsidR="00953E26" w14:paraId="10711FB5" w14:textId="77777777" w:rsidTr="002D1581">
        <w:trPr>
          <w:cantSplit/>
        </w:trPr>
        <w:tc>
          <w:tcPr>
            <w:tcW w:w="2139" w:type="dxa"/>
            <w:shd w:val="clear" w:color="auto" w:fill="auto"/>
          </w:tcPr>
          <w:p w14:paraId="10711FB3" w14:textId="77777777" w:rsidR="00953E26" w:rsidRDefault="00953E26" w:rsidP="00C42506">
            <w:pPr>
              <w:pStyle w:val="ENoteTableText"/>
              <w:tabs>
                <w:tab w:val="center" w:leader="dot" w:pos="2268"/>
              </w:tabs>
            </w:pPr>
            <w:r w:rsidRPr="00C42506">
              <w:t>Schedule 7</w:t>
            </w:r>
            <w:r>
              <w:tab/>
            </w:r>
          </w:p>
        </w:tc>
        <w:tc>
          <w:tcPr>
            <w:tcW w:w="6220" w:type="dxa"/>
            <w:shd w:val="clear" w:color="auto" w:fill="auto"/>
          </w:tcPr>
          <w:p w14:paraId="10711FB4" w14:textId="77777777" w:rsidR="00953E26" w:rsidRDefault="00953E26">
            <w:pPr>
              <w:pStyle w:val="ENoteTableText"/>
            </w:pPr>
            <w:r>
              <w:t xml:space="preserve">rs </w:t>
            </w:r>
            <w:r w:rsidRPr="00C42506">
              <w:t xml:space="preserve">2002 </w:t>
            </w:r>
            <w:r>
              <w:t xml:space="preserve">No </w:t>
            </w:r>
            <w:r w:rsidRPr="00C42506">
              <w:t xml:space="preserve">1; 2008 </w:t>
            </w:r>
            <w:r>
              <w:t xml:space="preserve">No </w:t>
            </w:r>
            <w:r w:rsidRPr="00C42506">
              <w:t>1</w:t>
            </w:r>
            <w:r>
              <w:t xml:space="preserve">; </w:t>
            </w:r>
            <w:r w:rsidRPr="002B183E">
              <w:t>F2017L00932</w:t>
            </w:r>
          </w:p>
        </w:tc>
      </w:tr>
      <w:tr w:rsidR="00953E26" w14:paraId="10711FB8" w14:textId="77777777" w:rsidTr="002D1581">
        <w:trPr>
          <w:cantSplit/>
        </w:trPr>
        <w:tc>
          <w:tcPr>
            <w:tcW w:w="2139" w:type="dxa"/>
            <w:shd w:val="clear" w:color="auto" w:fill="auto"/>
          </w:tcPr>
          <w:p w14:paraId="10711FB6" w14:textId="77777777" w:rsidR="00953E26" w:rsidRPr="00986457" w:rsidRDefault="00953E26" w:rsidP="00C42506">
            <w:pPr>
              <w:pStyle w:val="ENoteTableText"/>
            </w:pPr>
            <w:r w:rsidRPr="00C42506">
              <w:rPr>
                <w:b/>
              </w:rPr>
              <w:t>Schedule 8</w:t>
            </w:r>
          </w:p>
        </w:tc>
        <w:tc>
          <w:tcPr>
            <w:tcW w:w="6220" w:type="dxa"/>
            <w:shd w:val="clear" w:color="auto" w:fill="auto"/>
          </w:tcPr>
          <w:p w14:paraId="10711FB7" w14:textId="77777777" w:rsidR="00953E26" w:rsidRDefault="00953E26" w:rsidP="00C42506">
            <w:pPr>
              <w:pStyle w:val="ENoteTableText"/>
            </w:pPr>
          </w:p>
        </w:tc>
      </w:tr>
      <w:tr w:rsidR="00953E26" w14:paraId="10711FBB" w14:textId="77777777" w:rsidTr="002D1581">
        <w:trPr>
          <w:cantSplit/>
        </w:trPr>
        <w:tc>
          <w:tcPr>
            <w:tcW w:w="2139" w:type="dxa"/>
            <w:shd w:val="clear" w:color="auto" w:fill="auto"/>
          </w:tcPr>
          <w:p w14:paraId="10711FB9" w14:textId="77777777" w:rsidR="00953E26" w:rsidRDefault="00953E26" w:rsidP="00C42506">
            <w:pPr>
              <w:pStyle w:val="ENoteTableText"/>
              <w:tabs>
                <w:tab w:val="center" w:leader="dot" w:pos="2268"/>
              </w:tabs>
            </w:pPr>
            <w:r w:rsidRPr="00C42506">
              <w:t>Schedule 8</w:t>
            </w:r>
            <w:r>
              <w:tab/>
            </w:r>
          </w:p>
        </w:tc>
        <w:tc>
          <w:tcPr>
            <w:tcW w:w="6220" w:type="dxa"/>
            <w:shd w:val="clear" w:color="auto" w:fill="auto"/>
          </w:tcPr>
          <w:p w14:paraId="10711FBA" w14:textId="77777777" w:rsidR="00953E26" w:rsidRDefault="00953E26" w:rsidP="00C42506">
            <w:pPr>
              <w:pStyle w:val="ENoteTableText"/>
            </w:pPr>
            <w:r>
              <w:t xml:space="preserve">rs </w:t>
            </w:r>
            <w:r w:rsidRPr="00C42506">
              <w:t xml:space="preserve">1999 </w:t>
            </w:r>
            <w:r>
              <w:t xml:space="preserve">No </w:t>
            </w:r>
            <w:r w:rsidRPr="00C42506">
              <w:t xml:space="preserve">1; 2002 </w:t>
            </w:r>
            <w:r>
              <w:t xml:space="preserve">No </w:t>
            </w:r>
            <w:r w:rsidRPr="00C42506">
              <w:t xml:space="preserve">1; 2008 </w:t>
            </w:r>
            <w:r>
              <w:t xml:space="preserve">No </w:t>
            </w:r>
            <w:r w:rsidRPr="00C42506">
              <w:t>1</w:t>
            </w:r>
          </w:p>
        </w:tc>
      </w:tr>
      <w:tr w:rsidR="00953E26" w14:paraId="10711FBE" w14:textId="77777777" w:rsidTr="002D1581">
        <w:trPr>
          <w:cantSplit/>
        </w:trPr>
        <w:tc>
          <w:tcPr>
            <w:tcW w:w="2139" w:type="dxa"/>
            <w:shd w:val="clear" w:color="auto" w:fill="auto"/>
          </w:tcPr>
          <w:p w14:paraId="10711FBC" w14:textId="77777777" w:rsidR="00953E26" w:rsidRPr="008D74DC" w:rsidRDefault="00953E26" w:rsidP="00C42506">
            <w:pPr>
              <w:pStyle w:val="ENoteTableText"/>
            </w:pPr>
            <w:r w:rsidRPr="00C42506">
              <w:rPr>
                <w:b/>
              </w:rPr>
              <w:t>Schedule 9</w:t>
            </w:r>
          </w:p>
        </w:tc>
        <w:tc>
          <w:tcPr>
            <w:tcW w:w="6220" w:type="dxa"/>
            <w:shd w:val="clear" w:color="auto" w:fill="auto"/>
          </w:tcPr>
          <w:p w14:paraId="10711FBD" w14:textId="77777777" w:rsidR="00953E26" w:rsidRDefault="00953E26" w:rsidP="00C42506">
            <w:pPr>
              <w:pStyle w:val="ENoteTableText"/>
            </w:pPr>
          </w:p>
        </w:tc>
      </w:tr>
      <w:tr w:rsidR="00953E26" w14:paraId="10711FC1" w14:textId="77777777" w:rsidTr="002D1581">
        <w:trPr>
          <w:cantSplit/>
        </w:trPr>
        <w:tc>
          <w:tcPr>
            <w:tcW w:w="2139" w:type="dxa"/>
            <w:shd w:val="clear" w:color="auto" w:fill="auto"/>
          </w:tcPr>
          <w:p w14:paraId="10711FBF" w14:textId="77777777" w:rsidR="00953E26" w:rsidRDefault="00953E26" w:rsidP="00C42506">
            <w:pPr>
              <w:pStyle w:val="ENoteTableText"/>
              <w:tabs>
                <w:tab w:val="center" w:leader="dot" w:pos="2268"/>
              </w:tabs>
            </w:pPr>
            <w:r w:rsidRPr="00C42506">
              <w:t>Note to Schedule 9</w:t>
            </w:r>
            <w:r>
              <w:tab/>
            </w:r>
          </w:p>
        </w:tc>
        <w:tc>
          <w:tcPr>
            <w:tcW w:w="6220" w:type="dxa"/>
            <w:shd w:val="clear" w:color="auto" w:fill="auto"/>
          </w:tcPr>
          <w:p w14:paraId="10711FC0" w14:textId="77777777" w:rsidR="00953E26" w:rsidRDefault="00953E26">
            <w:pPr>
              <w:pStyle w:val="ENoteTableText"/>
            </w:pPr>
            <w:r>
              <w:t xml:space="preserve">rs </w:t>
            </w:r>
            <w:r w:rsidRPr="00C42506">
              <w:t xml:space="preserve">2005 </w:t>
            </w:r>
            <w:r>
              <w:t xml:space="preserve">No </w:t>
            </w:r>
            <w:r w:rsidRPr="00C42506">
              <w:t>1</w:t>
            </w:r>
            <w:r>
              <w:t xml:space="preserve">; </w:t>
            </w:r>
            <w:r w:rsidRPr="002B183E">
              <w:t>F2017L00932</w:t>
            </w:r>
          </w:p>
        </w:tc>
      </w:tr>
      <w:tr w:rsidR="00953E26" w14:paraId="10711FC4" w14:textId="77777777" w:rsidTr="002D1581">
        <w:trPr>
          <w:cantSplit/>
        </w:trPr>
        <w:tc>
          <w:tcPr>
            <w:tcW w:w="2139" w:type="dxa"/>
            <w:shd w:val="clear" w:color="auto" w:fill="auto"/>
          </w:tcPr>
          <w:p w14:paraId="10711FC2" w14:textId="77777777" w:rsidR="00953E26" w:rsidRDefault="00953E26" w:rsidP="00C42506">
            <w:pPr>
              <w:pStyle w:val="ENoteTableText"/>
              <w:tabs>
                <w:tab w:val="center" w:leader="dot" w:pos="2268"/>
              </w:tabs>
            </w:pPr>
            <w:r w:rsidRPr="00C42506">
              <w:t>Schedule 9</w:t>
            </w:r>
            <w:r>
              <w:tab/>
            </w:r>
          </w:p>
        </w:tc>
        <w:tc>
          <w:tcPr>
            <w:tcW w:w="6220" w:type="dxa"/>
            <w:shd w:val="clear" w:color="auto" w:fill="auto"/>
          </w:tcPr>
          <w:p w14:paraId="10711FC3" w14:textId="77777777" w:rsidR="00953E26" w:rsidRDefault="00953E26" w:rsidP="00C42506">
            <w:pPr>
              <w:pStyle w:val="ENoteTableText"/>
            </w:pPr>
            <w:r>
              <w:t xml:space="preserve">rs </w:t>
            </w:r>
            <w:r w:rsidRPr="00C42506">
              <w:t xml:space="preserve">1999 </w:t>
            </w:r>
            <w:r>
              <w:t xml:space="preserve">No </w:t>
            </w:r>
            <w:r w:rsidRPr="00C42506">
              <w:t>1</w:t>
            </w:r>
          </w:p>
        </w:tc>
      </w:tr>
      <w:tr w:rsidR="00953E26" w14:paraId="10711FC7" w14:textId="77777777" w:rsidTr="002D1581">
        <w:trPr>
          <w:cantSplit/>
        </w:trPr>
        <w:tc>
          <w:tcPr>
            <w:tcW w:w="2139" w:type="dxa"/>
            <w:tcBorders>
              <w:bottom w:val="single" w:sz="12" w:space="0" w:color="auto"/>
            </w:tcBorders>
            <w:shd w:val="clear" w:color="auto" w:fill="auto"/>
          </w:tcPr>
          <w:p w14:paraId="10711FC5" w14:textId="77777777" w:rsidR="00953E26" w:rsidRDefault="00953E26" w:rsidP="00C42506">
            <w:pPr>
              <w:pStyle w:val="ENoteTableText"/>
            </w:pPr>
          </w:p>
        </w:tc>
        <w:tc>
          <w:tcPr>
            <w:tcW w:w="6220" w:type="dxa"/>
            <w:tcBorders>
              <w:bottom w:val="single" w:sz="12" w:space="0" w:color="auto"/>
            </w:tcBorders>
            <w:shd w:val="clear" w:color="auto" w:fill="auto"/>
          </w:tcPr>
          <w:p w14:paraId="10711FC6" w14:textId="77777777" w:rsidR="00953E26" w:rsidRPr="009C4A4B" w:rsidRDefault="00953E26" w:rsidP="00172EC1">
            <w:pPr>
              <w:pStyle w:val="ENoteTableText"/>
              <w:rPr>
                <w:u w:val="single"/>
              </w:rPr>
            </w:pPr>
            <w:r>
              <w:t xml:space="preserve">am </w:t>
            </w:r>
            <w:r w:rsidRPr="00C42506">
              <w:t xml:space="preserve">2002 </w:t>
            </w:r>
            <w:r>
              <w:t xml:space="preserve">No </w:t>
            </w:r>
            <w:r w:rsidRPr="00C42506">
              <w:t xml:space="preserve">1; 2005 </w:t>
            </w:r>
            <w:r>
              <w:t xml:space="preserve">No </w:t>
            </w:r>
            <w:r w:rsidRPr="00C42506">
              <w:t xml:space="preserve">1; 2008 </w:t>
            </w:r>
            <w:r>
              <w:t xml:space="preserve">No </w:t>
            </w:r>
            <w:r w:rsidRPr="00C42506">
              <w:t>1</w:t>
            </w:r>
            <w:r>
              <w:t xml:space="preserve">; </w:t>
            </w:r>
            <w:r w:rsidRPr="002B183E">
              <w:t>F2017L00932</w:t>
            </w:r>
          </w:p>
        </w:tc>
      </w:tr>
    </w:tbl>
    <w:p w14:paraId="10711FC8" w14:textId="77777777" w:rsidR="00406DE0" w:rsidRDefault="00406DE0" w:rsidP="008A6B80">
      <w:pPr>
        <w:sectPr w:rsidR="00406DE0" w:rsidSect="00DE7094">
          <w:headerReference w:type="even" r:id="rId42"/>
          <w:headerReference w:type="default" r:id="rId43"/>
          <w:footerReference w:type="even" r:id="rId44"/>
          <w:footerReference w:type="default" r:id="rId45"/>
          <w:pgSz w:w="11907" w:h="16839" w:code="9"/>
          <w:pgMar w:top="1440" w:right="1797" w:bottom="1440" w:left="1797" w:header="720" w:footer="709" w:gutter="0"/>
          <w:cols w:space="708"/>
          <w:docGrid w:linePitch="360"/>
        </w:sectPr>
      </w:pPr>
    </w:p>
    <w:p w14:paraId="10711FC9" w14:textId="77777777" w:rsidR="00406DE0" w:rsidRPr="003804C7" w:rsidRDefault="00406DE0" w:rsidP="00406DE0"/>
    <w:sectPr w:rsidR="00406DE0" w:rsidRPr="003804C7" w:rsidSect="00DE7094">
      <w:headerReference w:type="even" r:id="rId46"/>
      <w:headerReference w:type="default" r:id="rId47"/>
      <w:footerReference w:type="even" r:id="rId48"/>
      <w:footerReference w:type="default" r:id="rId49"/>
      <w:headerReference w:type="first" r:id="rId50"/>
      <w:footerReference w:type="first" r:id="rId51"/>
      <w:type w:val="continuous"/>
      <w:pgSz w:w="11907" w:h="16839" w:code="9"/>
      <w:pgMar w:top="1440" w:right="1797" w:bottom="1440" w:left="1797" w:header="72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11FD4" w14:textId="77777777" w:rsidR="00B45E7A" w:rsidRDefault="00B45E7A">
      <w:r>
        <w:separator/>
      </w:r>
    </w:p>
  </w:endnote>
  <w:endnote w:type="continuationSeparator" w:id="0">
    <w:p w14:paraId="10711FD5" w14:textId="77777777" w:rsidR="00B45E7A" w:rsidRDefault="00B4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subsetted="1" w:fontKey="{83F05C09-262A-4213-9B97-18526DC88364}"/>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DC" w14:textId="77777777" w:rsidR="00B45E7A" w:rsidRDefault="00B45E7A">
    <w:pPr>
      <w:pBdr>
        <w:top w:val="single" w:sz="6" w:space="1" w:color="auto"/>
      </w:pBdr>
      <w:jc w:val="right"/>
      <w:rPr>
        <w:sz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32" w14:textId="77777777" w:rsidR="00B45E7A" w:rsidRPr="007B3B51" w:rsidRDefault="00B45E7A" w:rsidP="008A6B80">
    <w:pPr>
      <w:pBdr>
        <w:top w:val="single" w:sz="6" w:space="1" w:color="auto"/>
      </w:pBdr>
      <w:spacing w:before="120"/>
      <w:rPr>
        <w:sz w:val="16"/>
        <w:szCs w:val="16"/>
      </w:rPr>
    </w:pPr>
  </w:p>
  <w:tbl>
    <w:tblPr>
      <w:tblStyle w:val="TableGrid"/>
      <w:tblW w:w="86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5622"/>
      <w:gridCol w:w="1418"/>
    </w:tblGrid>
    <w:tr w:rsidR="00B45E7A" w:rsidRPr="007B3B51" w14:paraId="10712036" w14:textId="77777777" w:rsidTr="00255824">
      <w:tc>
        <w:tcPr>
          <w:tcW w:w="1560" w:type="dxa"/>
        </w:tcPr>
        <w:p w14:paraId="10712033" w14:textId="77777777" w:rsidR="00B45E7A" w:rsidRPr="007B3B51" w:rsidRDefault="00B45E7A">
          <w:pPr>
            <w:rPr>
              <w:i/>
              <w:sz w:val="16"/>
              <w:szCs w:val="16"/>
            </w:rPr>
          </w:pPr>
          <w:r w:rsidRPr="00B3559A">
            <w:rPr>
              <w:sz w:val="16"/>
              <w:szCs w:val="16"/>
            </w:rPr>
            <w:t xml:space="preserve">Compilation No. </w:t>
          </w:r>
          <w:r>
            <w:rPr>
              <w:sz w:val="16"/>
              <w:szCs w:val="16"/>
            </w:rPr>
            <w:t>4</w:t>
          </w:r>
        </w:p>
      </w:tc>
      <w:tc>
        <w:tcPr>
          <w:tcW w:w="5622" w:type="dxa"/>
        </w:tcPr>
        <w:p w14:paraId="10712034"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7D4A4C">
            <w:rPr>
              <w:i/>
              <w:noProof/>
              <w:sz w:val="16"/>
              <w:szCs w:val="16"/>
            </w:rPr>
            <w:t>Whitsundays Plan of Management 1998</w:t>
          </w:r>
          <w:r w:rsidRPr="007B3B51">
            <w:rPr>
              <w:i/>
              <w:sz w:val="16"/>
              <w:szCs w:val="16"/>
            </w:rPr>
            <w:fldChar w:fldCharType="end"/>
          </w:r>
        </w:p>
      </w:tc>
      <w:tc>
        <w:tcPr>
          <w:tcW w:w="1418" w:type="dxa"/>
        </w:tcPr>
        <w:p w14:paraId="10712035" w14:textId="77777777" w:rsidR="00B45E7A" w:rsidRPr="00862F79" w:rsidRDefault="00B45E7A" w:rsidP="008A6B80">
          <w:pPr>
            <w:jc w:val="right"/>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7D4A4C">
            <w:rPr>
              <w:noProof/>
              <w:sz w:val="16"/>
              <w:szCs w:val="16"/>
            </w:rPr>
            <w:t>143</w:t>
          </w:r>
          <w:r w:rsidRPr="00862F79">
            <w:rPr>
              <w:sz w:val="16"/>
              <w:szCs w:val="16"/>
            </w:rPr>
            <w:fldChar w:fldCharType="end"/>
          </w:r>
        </w:p>
      </w:tc>
    </w:tr>
    <w:tr w:rsidR="00B45E7A" w:rsidRPr="007B3B51" w14:paraId="1071203A" w14:textId="77777777" w:rsidTr="00255824">
      <w:tc>
        <w:tcPr>
          <w:tcW w:w="1560" w:type="dxa"/>
        </w:tcPr>
        <w:p w14:paraId="10712037" w14:textId="77777777" w:rsidR="00B45E7A" w:rsidRPr="007B3B51" w:rsidRDefault="00B45E7A" w:rsidP="008A6B80">
          <w:pPr>
            <w:rPr>
              <w:i/>
              <w:sz w:val="16"/>
              <w:szCs w:val="16"/>
            </w:rPr>
          </w:pPr>
        </w:p>
      </w:tc>
      <w:tc>
        <w:tcPr>
          <w:tcW w:w="5622" w:type="dxa"/>
        </w:tcPr>
        <w:p w14:paraId="10712038" w14:textId="77777777" w:rsidR="00B45E7A" w:rsidRPr="007B3B51" w:rsidRDefault="00B45E7A">
          <w:pPr>
            <w:jc w:val="center"/>
            <w:rPr>
              <w:i/>
              <w:sz w:val="16"/>
              <w:szCs w:val="16"/>
            </w:rPr>
          </w:pPr>
          <w:r>
            <w:rPr>
              <w:sz w:val="16"/>
              <w:szCs w:val="16"/>
            </w:rPr>
            <w:t>Compilation date: 1/1/2018</w:t>
          </w:r>
        </w:p>
      </w:tc>
      <w:tc>
        <w:tcPr>
          <w:tcW w:w="1418" w:type="dxa"/>
        </w:tcPr>
        <w:p w14:paraId="10712039" w14:textId="77777777" w:rsidR="00B45E7A" w:rsidRPr="007B3B51" w:rsidRDefault="00B45E7A" w:rsidP="008A6B80">
          <w:pPr>
            <w:jc w:val="right"/>
            <w:rPr>
              <w:i/>
              <w:sz w:val="16"/>
              <w:szCs w:val="16"/>
            </w:rPr>
          </w:pPr>
        </w:p>
      </w:tc>
    </w:tr>
  </w:tbl>
  <w:p w14:paraId="1071203B" w14:textId="77777777" w:rsidR="00B45E7A" w:rsidRPr="00406DE0" w:rsidRDefault="00B45E7A" w:rsidP="00406DE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3D" w14:textId="77777777" w:rsidR="00B45E7A" w:rsidRPr="007B3B51" w:rsidRDefault="00B45E7A" w:rsidP="00406DE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807"/>
      <w:gridCol w:w="1418"/>
    </w:tblGrid>
    <w:tr w:rsidR="00B45E7A" w:rsidRPr="007B3B51" w14:paraId="10712041" w14:textId="77777777" w:rsidTr="008A6B80">
      <w:tc>
        <w:tcPr>
          <w:tcW w:w="1139" w:type="dxa"/>
        </w:tcPr>
        <w:p w14:paraId="1071203E" w14:textId="77777777" w:rsidR="00B45E7A" w:rsidRPr="007B3B51" w:rsidRDefault="00B45E7A" w:rsidP="008A6B80">
          <w:pPr>
            <w:rPr>
              <w:i/>
              <w:sz w:val="16"/>
              <w:szCs w:val="16"/>
            </w:rPr>
          </w:pPr>
        </w:p>
      </w:tc>
      <w:tc>
        <w:tcPr>
          <w:tcW w:w="5807" w:type="dxa"/>
        </w:tcPr>
        <w:p w14:paraId="1071203F"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10712040" w14:textId="77777777" w:rsidR="00B45E7A" w:rsidRPr="007B3B51" w:rsidRDefault="00B45E7A" w:rsidP="008A6B80">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210</w:t>
          </w:r>
          <w:r w:rsidRPr="007B3B51">
            <w:rPr>
              <w:i/>
              <w:sz w:val="16"/>
              <w:szCs w:val="16"/>
            </w:rPr>
            <w:fldChar w:fldCharType="end"/>
          </w:r>
        </w:p>
      </w:tc>
    </w:tr>
  </w:tbl>
  <w:p w14:paraId="10712042" w14:textId="77777777" w:rsidR="00B45E7A" w:rsidRPr="00992229" w:rsidRDefault="00B45E7A" w:rsidP="00406DE0">
    <w:pPr>
      <w:pStyle w:val="Footer"/>
    </w:pPr>
  </w:p>
  <w:p w14:paraId="10712043" w14:textId="77777777" w:rsidR="00B45E7A" w:rsidRPr="00406DE0" w:rsidRDefault="00B45E7A" w:rsidP="00406DE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4F"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665"/>
      <w:gridCol w:w="1560"/>
    </w:tblGrid>
    <w:tr w:rsidR="00B45E7A" w:rsidRPr="007B3B51" w14:paraId="10712053" w14:textId="77777777" w:rsidTr="00255824">
      <w:tc>
        <w:tcPr>
          <w:tcW w:w="1139" w:type="dxa"/>
        </w:tcPr>
        <w:p w14:paraId="10712050" w14:textId="77777777" w:rsidR="00B45E7A" w:rsidRPr="00862F79" w:rsidRDefault="00B45E7A" w:rsidP="008A6B80">
          <w:pPr>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FE0F35">
            <w:rPr>
              <w:noProof/>
              <w:sz w:val="16"/>
              <w:szCs w:val="16"/>
            </w:rPr>
            <w:t>208</w:t>
          </w:r>
          <w:r w:rsidRPr="00862F79">
            <w:rPr>
              <w:sz w:val="16"/>
              <w:szCs w:val="16"/>
            </w:rPr>
            <w:fldChar w:fldCharType="end"/>
          </w:r>
        </w:p>
      </w:tc>
      <w:tc>
        <w:tcPr>
          <w:tcW w:w="5665" w:type="dxa"/>
        </w:tcPr>
        <w:p w14:paraId="10712051"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FE0F35">
            <w:rPr>
              <w:i/>
              <w:noProof/>
              <w:sz w:val="16"/>
              <w:szCs w:val="16"/>
            </w:rPr>
            <w:t>Whitsundays Plan of Management 1998</w:t>
          </w:r>
          <w:r w:rsidRPr="007B3B51">
            <w:rPr>
              <w:i/>
              <w:sz w:val="16"/>
              <w:szCs w:val="16"/>
            </w:rPr>
            <w:fldChar w:fldCharType="end"/>
          </w:r>
        </w:p>
      </w:tc>
      <w:tc>
        <w:tcPr>
          <w:tcW w:w="1560" w:type="dxa"/>
        </w:tcPr>
        <w:p w14:paraId="10712052" w14:textId="77777777" w:rsidR="00B45E7A" w:rsidRPr="007B3B51" w:rsidRDefault="00B45E7A">
          <w:pPr>
            <w:jc w:val="right"/>
            <w:rPr>
              <w:sz w:val="16"/>
              <w:szCs w:val="16"/>
            </w:rPr>
          </w:pPr>
          <w:r w:rsidRPr="00B3559A">
            <w:rPr>
              <w:sz w:val="16"/>
              <w:szCs w:val="16"/>
            </w:rPr>
            <w:t xml:space="preserve">Compilation No. </w:t>
          </w:r>
          <w:r>
            <w:rPr>
              <w:sz w:val="16"/>
              <w:szCs w:val="16"/>
            </w:rPr>
            <w:t>4</w:t>
          </w:r>
        </w:p>
      </w:tc>
    </w:tr>
    <w:tr w:rsidR="00B45E7A" w:rsidRPr="007B3B51" w14:paraId="10712057" w14:textId="77777777" w:rsidTr="00255824">
      <w:tc>
        <w:tcPr>
          <w:tcW w:w="1139" w:type="dxa"/>
        </w:tcPr>
        <w:p w14:paraId="10712054" w14:textId="77777777" w:rsidR="00B45E7A" w:rsidRPr="007B3B51" w:rsidRDefault="00B45E7A" w:rsidP="008A6B80">
          <w:pPr>
            <w:rPr>
              <w:i/>
              <w:sz w:val="16"/>
              <w:szCs w:val="16"/>
            </w:rPr>
          </w:pPr>
        </w:p>
      </w:tc>
      <w:tc>
        <w:tcPr>
          <w:tcW w:w="5665" w:type="dxa"/>
        </w:tcPr>
        <w:p w14:paraId="10712055" w14:textId="77777777" w:rsidR="00B45E7A" w:rsidRPr="007B3B51" w:rsidRDefault="00B45E7A">
          <w:pPr>
            <w:jc w:val="center"/>
            <w:rPr>
              <w:i/>
              <w:sz w:val="16"/>
              <w:szCs w:val="16"/>
            </w:rPr>
          </w:pPr>
          <w:r>
            <w:rPr>
              <w:sz w:val="16"/>
              <w:szCs w:val="16"/>
            </w:rPr>
            <w:t>Compilation date: 1/1/2018</w:t>
          </w:r>
        </w:p>
      </w:tc>
      <w:tc>
        <w:tcPr>
          <w:tcW w:w="1560" w:type="dxa"/>
        </w:tcPr>
        <w:p w14:paraId="10712056" w14:textId="77777777" w:rsidR="00B45E7A" w:rsidRPr="007B3B51" w:rsidRDefault="00B45E7A" w:rsidP="008A6B80">
          <w:pPr>
            <w:jc w:val="right"/>
            <w:rPr>
              <w:sz w:val="16"/>
              <w:szCs w:val="16"/>
            </w:rPr>
          </w:pPr>
        </w:p>
      </w:tc>
    </w:tr>
  </w:tbl>
  <w:p w14:paraId="10712058" w14:textId="77777777" w:rsidR="00B45E7A" w:rsidRPr="00406DE0" w:rsidRDefault="00B45E7A" w:rsidP="00406DE0">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59"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528"/>
      <w:gridCol w:w="1418"/>
    </w:tblGrid>
    <w:tr w:rsidR="00B45E7A" w:rsidRPr="007B3B51" w14:paraId="1071205D" w14:textId="77777777" w:rsidTr="00255824">
      <w:tc>
        <w:tcPr>
          <w:tcW w:w="1418" w:type="dxa"/>
          <w:gridSpan w:val="2"/>
        </w:tcPr>
        <w:p w14:paraId="1071205A" w14:textId="77777777" w:rsidR="00B45E7A" w:rsidRPr="007B3B51" w:rsidRDefault="00B45E7A">
          <w:pPr>
            <w:rPr>
              <w:i/>
              <w:sz w:val="16"/>
              <w:szCs w:val="16"/>
            </w:rPr>
          </w:pPr>
          <w:r w:rsidRPr="00B3559A">
            <w:rPr>
              <w:sz w:val="16"/>
              <w:szCs w:val="16"/>
            </w:rPr>
            <w:t xml:space="preserve">Compilation No. </w:t>
          </w:r>
          <w:r>
            <w:rPr>
              <w:sz w:val="16"/>
              <w:szCs w:val="16"/>
            </w:rPr>
            <w:t>4</w:t>
          </w:r>
        </w:p>
      </w:tc>
      <w:tc>
        <w:tcPr>
          <w:tcW w:w="5528" w:type="dxa"/>
        </w:tcPr>
        <w:p w14:paraId="1071205B"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FE0F35">
            <w:rPr>
              <w:i/>
              <w:noProof/>
              <w:sz w:val="16"/>
              <w:szCs w:val="16"/>
            </w:rPr>
            <w:t>Whitsundays Plan of Management 1998</w:t>
          </w:r>
          <w:r w:rsidRPr="007B3B51">
            <w:rPr>
              <w:i/>
              <w:sz w:val="16"/>
              <w:szCs w:val="16"/>
            </w:rPr>
            <w:fldChar w:fldCharType="end"/>
          </w:r>
        </w:p>
      </w:tc>
      <w:tc>
        <w:tcPr>
          <w:tcW w:w="1418" w:type="dxa"/>
        </w:tcPr>
        <w:p w14:paraId="1071205C" w14:textId="77777777" w:rsidR="00B45E7A" w:rsidRPr="00862F79" w:rsidRDefault="00B45E7A" w:rsidP="008A6B80">
          <w:pPr>
            <w:jc w:val="right"/>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FE0F35">
            <w:rPr>
              <w:noProof/>
              <w:sz w:val="16"/>
              <w:szCs w:val="16"/>
            </w:rPr>
            <w:t>207</w:t>
          </w:r>
          <w:r w:rsidRPr="00862F79">
            <w:rPr>
              <w:sz w:val="16"/>
              <w:szCs w:val="16"/>
            </w:rPr>
            <w:fldChar w:fldCharType="end"/>
          </w:r>
        </w:p>
      </w:tc>
    </w:tr>
    <w:tr w:rsidR="00B45E7A" w:rsidRPr="007B3B51" w14:paraId="10712061" w14:textId="77777777" w:rsidTr="008A6B80">
      <w:tc>
        <w:tcPr>
          <w:tcW w:w="1139" w:type="dxa"/>
        </w:tcPr>
        <w:p w14:paraId="1071205E" w14:textId="77777777" w:rsidR="00B45E7A" w:rsidRPr="007B3B51" w:rsidRDefault="00B45E7A" w:rsidP="008A6B80">
          <w:pPr>
            <w:rPr>
              <w:i/>
              <w:sz w:val="16"/>
              <w:szCs w:val="16"/>
            </w:rPr>
          </w:pPr>
        </w:p>
      </w:tc>
      <w:tc>
        <w:tcPr>
          <w:tcW w:w="5807" w:type="dxa"/>
          <w:gridSpan w:val="2"/>
        </w:tcPr>
        <w:p w14:paraId="1071205F" w14:textId="77777777" w:rsidR="00B45E7A" w:rsidRPr="007B3B51" w:rsidRDefault="00B45E7A">
          <w:pPr>
            <w:jc w:val="center"/>
            <w:rPr>
              <w:i/>
              <w:sz w:val="16"/>
              <w:szCs w:val="16"/>
            </w:rPr>
          </w:pPr>
          <w:r>
            <w:rPr>
              <w:sz w:val="16"/>
              <w:szCs w:val="16"/>
            </w:rPr>
            <w:t>Compilation date: 1/1/2018</w:t>
          </w:r>
        </w:p>
      </w:tc>
      <w:tc>
        <w:tcPr>
          <w:tcW w:w="1418" w:type="dxa"/>
        </w:tcPr>
        <w:p w14:paraId="10712060" w14:textId="77777777" w:rsidR="00B45E7A" w:rsidRPr="007B3B51" w:rsidRDefault="00B45E7A" w:rsidP="008A6B80">
          <w:pPr>
            <w:jc w:val="right"/>
            <w:rPr>
              <w:i/>
              <w:sz w:val="16"/>
              <w:szCs w:val="16"/>
            </w:rPr>
          </w:pPr>
        </w:p>
      </w:tc>
    </w:tr>
  </w:tbl>
  <w:p w14:paraId="10712062" w14:textId="77777777" w:rsidR="00B45E7A" w:rsidRPr="00406DE0" w:rsidRDefault="00B45E7A" w:rsidP="00406DE0">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68"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B45E7A" w:rsidRPr="007B3B51" w14:paraId="1071206C" w14:textId="77777777" w:rsidTr="008A6B80">
      <w:tc>
        <w:tcPr>
          <w:tcW w:w="1139" w:type="dxa"/>
        </w:tcPr>
        <w:p w14:paraId="10712069" w14:textId="77777777" w:rsidR="00B45E7A" w:rsidRPr="007B3B51" w:rsidRDefault="00B45E7A" w:rsidP="008A6B80">
          <w:pPr>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210</w:t>
          </w:r>
          <w:r w:rsidRPr="007B3B51">
            <w:rPr>
              <w:i/>
              <w:sz w:val="16"/>
              <w:szCs w:val="16"/>
            </w:rPr>
            <w:fldChar w:fldCharType="end"/>
          </w:r>
        </w:p>
      </w:tc>
      <w:tc>
        <w:tcPr>
          <w:tcW w:w="5807" w:type="dxa"/>
          <w:gridSpan w:val="3"/>
        </w:tcPr>
        <w:p w14:paraId="1071206A"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1071206B" w14:textId="77777777" w:rsidR="00B45E7A" w:rsidRPr="007B3B51" w:rsidRDefault="00B45E7A" w:rsidP="008A6B80">
          <w:pPr>
            <w:jc w:val="right"/>
            <w:rPr>
              <w:sz w:val="16"/>
              <w:szCs w:val="16"/>
            </w:rPr>
          </w:pPr>
        </w:p>
      </w:tc>
    </w:tr>
    <w:tr w:rsidR="00B45E7A" w:rsidRPr="0055472E" w14:paraId="10712070" w14:textId="77777777" w:rsidTr="008A6B80">
      <w:tc>
        <w:tcPr>
          <w:tcW w:w="1418" w:type="dxa"/>
          <w:gridSpan w:val="2"/>
        </w:tcPr>
        <w:p w14:paraId="1071206D" w14:textId="77777777" w:rsidR="00B45E7A" w:rsidRPr="0055472E" w:rsidRDefault="00B45E7A" w:rsidP="008A6B80">
          <w:pPr>
            <w:spacing w:before="120"/>
            <w:rPr>
              <w:sz w:val="16"/>
              <w:szCs w:val="16"/>
            </w:rPr>
          </w:pPr>
          <w:r w:rsidRPr="0055472E">
            <w:rPr>
              <w:sz w:val="16"/>
              <w:szCs w:val="16"/>
            </w:rPr>
            <w:t xml:space="preserve">Compilation No. </w:t>
          </w:r>
          <w:r w:rsidRPr="0055472E">
            <w:rPr>
              <w:sz w:val="16"/>
              <w:szCs w:val="16"/>
            </w:rPr>
            <w:fldChar w:fldCharType="begin"/>
          </w:r>
          <w:r w:rsidRPr="0055472E">
            <w:rPr>
              <w:sz w:val="16"/>
              <w:szCs w:val="16"/>
            </w:rPr>
            <w:instrText xml:space="preserve"> DOCPROPERTY CompilationNumber </w:instrText>
          </w:r>
          <w:r>
            <w:rPr>
              <w:sz w:val="16"/>
              <w:szCs w:val="16"/>
            </w:rPr>
            <w:instrText>* CHARFORMAT</w:instrText>
          </w:r>
          <w:r w:rsidRPr="0055472E">
            <w:rPr>
              <w:sz w:val="16"/>
              <w:szCs w:val="16"/>
            </w:rPr>
            <w:fldChar w:fldCharType="separate"/>
          </w:r>
          <w:r>
            <w:rPr>
              <w:sz w:val="16"/>
              <w:szCs w:val="16"/>
            </w:rPr>
            <w:t>3</w:t>
          </w:r>
          <w:r w:rsidRPr="0055472E">
            <w:rPr>
              <w:sz w:val="16"/>
              <w:szCs w:val="16"/>
            </w:rPr>
            <w:fldChar w:fldCharType="end"/>
          </w:r>
        </w:p>
      </w:tc>
      <w:tc>
        <w:tcPr>
          <w:tcW w:w="5245" w:type="dxa"/>
        </w:tcPr>
        <w:p w14:paraId="1071206E" w14:textId="77777777" w:rsidR="00B45E7A" w:rsidRPr="0055472E" w:rsidRDefault="00B45E7A" w:rsidP="008A6B80">
          <w:pPr>
            <w:spacing w:before="120"/>
            <w:jc w:val="center"/>
            <w:rPr>
              <w:sz w:val="16"/>
              <w:szCs w:val="16"/>
            </w:rPr>
          </w:pPr>
          <w:r w:rsidRPr="0055472E">
            <w:rPr>
              <w:sz w:val="16"/>
              <w:szCs w:val="16"/>
            </w:rPr>
            <w:t xml:space="preserve">Compilation date: </w:t>
          </w:r>
          <w:r w:rsidRPr="0055472E">
            <w:rPr>
              <w:sz w:val="16"/>
              <w:szCs w:val="16"/>
            </w:rPr>
            <w:fldChar w:fldCharType="begin"/>
          </w:r>
          <w:r w:rsidRPr="0055472E">
            <w:rPr>
              <w:sz w:val="16"/>
              <w:szCs w:val="16"/>
            </w:rPr>
            <w:instrText xml:space="preserve"> DOCPROPERTY  StartDate \@ "d/M/yy"  </w:instrText>
          </w:r>
          <w:r w:rsidRPr="0055472E">
            <w:rPr>
              <w:sz w:val="16"/>
              <w:szCs w:val="16"/>
            </w:rPr>
            <w:fldChar w:fldCharType="separate"/>
          </w:r>
          <w:r>
            <w:rPr>
              <w:sz w:val="16"/>
              <w:szCs w:val="16"/>
            </w:rPr>
            <w:t>28/2/17</w:t>
          </w:r>
          <w:r w:rsidRPr="0055472E">
            <w:rPr>
              <w:sz w:val="16"/>
              <w:szCs w:val="16"/>
            </w:rPr>
            <w:fldChar w:fldCharType="end"/>
          </w:r>
        </w:p>
      </w:tc>
      <w:tc>
        <w:tcPr>
          <w:tcW w:w="1701" w:type="dxa"/>
          <w:gridSpan w:val="2"/>
        </w:tcPr>
        <w:p w14:paraId="1071206F" w14:textId="77777777" w:rsidR="00B45E7A" w:rsidRPr="0055472E" w:rsidRDefault="00B45E7A" w:rsidP="008A6B80">
          <w:pPr>
            <w:spacing w:before="120"/>
            <w:jc w:val="right"/>
            <w:rPr>
              <w:sz w:val="16"/>
              <w:szCs w:val="16"/>
            </w:rPr>
          </w:pPr>
          <w:r w:rsidRPr="0055472E">
            <w:rPr>
              <w:sz w:val="16"/>
              <w:szCs w:val="16"/>
            </w:rPr>
            <w:t xml:space="preserve">Registered: </w:t>
          </w:r>
          <w:r w:rsidRPr="0055472E">
            <w:rPr>
              <w:sz w:val="16"/>
              <w:szCs w:val="16"/>
            </w:rPr>
            <w:fldChar w:fldCharType="begin"/>
          </w:r>
          <w:r w:rsidRPr="0055472E">
            <w:rPr>
              <w:sz w:val="16"/>
              <w:szCs w:val="16"/>
            </w:rPr>
            <w:instrText xml:space="preserve"> IF </w:instrText>
          </w:r>
          <w:r w:rsidRPr="0055472E">
            <w:rPr>
              <w:sz w:val="16"/>
              <w:szCs w:val="16"/>
            </w:rPr>
            <w:fldChar w:fldCharType="begin"/>
          </w:r>
          <w:r w:rsidRPr="0055472E">
            <w:rPr>
              <w:sz w:val="16"/>
              <w:szCs w:val="16"/>
            </w:rPr>
            <w:instrText xml:space="preserve"> DOCPROPERTY RegisteredDate </w:instrText>
          </w:r>
          <w:r w:rsidRPr="0055472E">
            <w:rPr>
              <w:sz w:val="16"/>
              <w:szCs w:val="16"/>
            </w:rPr>
            <w:fldChar w:fldCharType="separate"/>
          </w:r>
          <w:r>
            <w:rPr>
              <w:sz w:val="16"/>
              <w:szCs w:val="16"/>
            </w:rPr>
            <w:instrText>1/01/1901</w:instrText>
          </w:r>
          <w:r w:rsidRPr="0055472E">
            <w:rPr>
              <w:sz w:val="16"/>
              <w:szCs w:val="16"/>
            </w:rPr>
            <w:fldChar w:fldCharType="end"/>
          </w:r>
          <w:r w:rsidRPr="0055472E">
            <w:rPr>
              <w:sz w:val="16"/>
              <w:szCs w:val="16"/>
            </w:rPr>
            <w:instrText xml:space="preserve"> = #1/1/1901# "Unknown" </w:instrText>
          </w:r>
          <w:r w:rsidRPr="0055472E">
            <w:rPr>
              <w:sz w:val="16"/>
              <w:szCs w:val="16"/>
            </w:rPr>
            <w:fldChar w:fldCharType="begin"/>
          </w:r>
          <w:r w:rsidRPr="0055472E">
            <w:rPr>
              <w:sz w:val="16"/>
              <w:szCs w:val="16"/>
            </w:rPr>
            <w:instrText xml:space="preserve"> DOCPROPERTY RegisteredDate \@ "d/M/yy" </w:instrText>
          </w:r>
          <w:r w:rsidRPr="0055472E">
            <w:rPr>
              <w:sz w:val="16"/>
              <w:szCs w:val="16"/>
            </w:rPr>
            <w:fldChar w:fldCharType="separate"/>
          </w:r>
          <w:r>
            <w:rPr>
              <w:sz w:val="16"/>
              <w:szCs w:val="16"/>
            </w:rPr>
            <w:instrText>31/12/1900</w:instrText>
          </w:r>
          <w:r w:rsidRPr="0055472E">
            <w:rPr>
              <w:sz w:val="16"/>
              <w:szCs w:val="16"/>
            </w:rPr>
            <w:fldChar w:fldCharType="end"/>
          </w:r>
          <w:r w:rsidRPr="0055472E">
            <w:rPr>
              <w:sz w:val="16"/>
              <w:szCs w:val="16"/>
            </w:rPr>
            <w:instrText xml:space="preserve"> </w:instrText>
          </w:r>
          <w:r w:rsidRPr="0055472E">
            <w:rPr>
              <w:sz w:val="16"/>
              <w:szCs w:val="16"/>
            </w:rPr>
            <w:fldChar w:fldCharType="separate"/>
          </w:r>
          <w:r w:rsidRPr="0055472E">
            <w:rPr>
              <w:noProof/>
              <w:sz w:val="16"/>
              <w:szCs w:val="16"/>
            </w:rPr>
            <w:t>Unknown</w:t>
          </w:r>
          <w:r w:rsidRPr="0055472E">
            <w:rPr>
              <w:sz w:val="16"/>
              <w:szCs w:val="16"/>
            </w:rPr>
            <w:fldChar w:fldCharType="end"/>
          </w:r>
        </w:p>
      </w:tc>
    </w:tr>
  </w:tbl>
  <w:p w14:paraId="10712071" w14:textId="77777777" w:rsidR="00B45E7A" w:rsidRPr="00406DE0" w:rsidRDefault="00B45E7A" w:rsidP="00406DE0">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72"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B45E7A" w:rsidRPr="007B3B51" w14:paraId="10712076" w14:textId="77777777" w:rsidTr="008A6B80">
      <w:tc>
        <w:tcPr>
          <w:tcW w:w="1139" w:type="dxa"/>
        </w:tcPr>
        <w:p w14:paraId="10712073" w14:textId="77777777" w:rsidR="00B45E7A" w:rsidRPr="007B3B51" w:rsidRDefault="00B45E7A" w:rsidP="008A6B80">
          <w:pPr>
            <w:rPr>
              <w:i/>
              <w:sz w:val="16"/>
              <w:szCs w:val="16"/>
            </w:rPr>
          </w:pPr>
        </w:p>
      </w:tc>
      <w:tc>
        <w:tcPr>
          <w:tcW w:w="5807" w:type="dxa"/>
          <w:gridSpan w:val="3"/>
        </w:tcPr>
        <w:p w14:paraId="10712074"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10712075" w14:textId="77777777" w:rsidR="00B45E7A" w:rsidRPr="007B3B51" w:rsidRDefault="00B45E7A" w:rsidP="008A6B80">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210</w:t>
          </w:r>
          <w:r w:rsidRPr="007B3B51">
            <w:rPr>
              <w:i/>
              <w:sz w:val="16"/>
              <w:szCs w:val="16"/>
            </w:rPr>
            <w:fldChar w:fldCharType="end"/>
          </w:r>
        </w:p>
      </w:tc>
    </w:tr>
    <w:tr w:rsidR="00B45E7A" w:rsidRPr="00130F37" w14:paraId="1071207A" w14:textId="77777777" w:rsidTr="008A6B80">
      <w:tc>
        <w:tcPr>
          <w:tcW w:w="1418" w:type="dxa"/>
          <w:gridSpan w:val="2"/>
        </w:tcPr>
        <w:p w14:paraId="10712077" w14:textId="77777777" w:rsidR="00B45E7A" w:rsidRPr="00130F37" w:rsidRDefault="00B45E7A" w:rsidP="008A6B80">
          <w:pPr>
            <w:spacing w:before="120"/>
            <w:rPr>
              <w:sz w:val="16"/>
              <w:szCs w:val="16"/>
            </w:rPr>
          </w:pPr>
          <w:r w:rsidRPr="00130F37">
            <w:rPr>
              <w:sz w:val="16"/>
              <w:szCs w:val="16"/>
            </w:rPr>
            <w:t xml:space="preserve">Compilation No. </w:t>
          </w:r>
          <w:r w:rsidRPr="00130F37">
            <w:rPr>
              <w:sz w:val="16"/>
              <w:szCs w:val="16"/>
            </w:rPr>
            <w:fldChar w:fldCharType="begin"/>
          </w:r>
          <w:r w:rsidRPr="00130F37">
            <w:rPr>
              <w:sz w:val="16"/>
              <w:szCs w:val="16"/>
            </w:rPr>
            <w:instrText xml:space="preserve"> DOCPROPERTY  CompilationNumber  * CHARFORMAT </w:instrText>
          </w:r>
          <w:r w:rsidRPr="00130F37">
            <w:rPr>
              <w:sz w:val="16"/>
              <w:szCs w:val="16"/>
            </w:rPr>
            <w:fldChar w:fldCharType="separate"/>
          </w:r>
          <w:r>
            <w:rPr>
              <w:sz w:val="16"/>
              <w:szCs w:val="16"/>
            </w:rPr>
            <w:t>3</w:t>
          </w:r>
          <w:r w:rsidRPr="00130F37">
            <w:rPr>
              <w:sz w:val="16"/>
              <w:szCs w:val="16"/>
            </w:rPr>
            <w:fldChar w:fldCharType="end"/>
          </w:r>
        </w:p>
      </w:tc>
      <w:tc>
        <w:tcPr>
          <w:tcW w:w="5245" w:type="dxa"/>
        </w:tcPr>
        <w:p w14:paraId="10712078" w14:textId="77777777" w:rsidR="00B45E7A" w:rsidRPr="00130F37" w:rsidRDefault="00B45E7A" w:rsidP="008A6B80">
          <w:pPr>
            <w:spacing w:before="120"/>
            <w:jc w:val="center"/>
            <w:rPr>
              <w:sz w:val="16"/>
              <w:szCs w:val="16"/>
            </w:rPr>
          </w:pPr>
          <w:r w:rsidRPr="00130F37">
            <w:rPr>
              <w:sz w:val="16"/>
              <w:szCs w:val="16"/>
            </w:rPr>
            <w:t xml:space="preserve">Compilation date: </w:t>
          </w:r>
          <w:r w:rsidRPr="00130F37">
            <w:rPr>
              <w:sz w:val="16"/>
              <w:szCs w:val="16"/>
            </w:rPr>
            <w:fldChar w:fldCharType="begin"/>
          </w:r>
          <w:r w:rsidRPr="00130F37">
            <w:rPr>
              <w:sz w:val="16"/>
              <w:szCs w:val="16"/>
            </w:rPr>
            <w:instrText xml:space="preserve"> DOCPROPERTY  StartDate \@ "d/M/yy"  </w:instrText>
          </w:r>
          <w:r w:rsidRPr="00130F37">
            <w:rPr>
              <w:sz w:val="16"/>
              <w:szCs w:val="16"/>
            </w:rPr>
            <w:fldChar w:fldCharType="separate"/>
          </w:r>
          <w:r>
            <w:rPr>
              <w:sz w:val="16"/>
              <w:szCs w:val="16"/>
            </w:rPr>
            <w:t>28/2/17</w:t>
          </w:r>
          <w:r w:rsidRPr="00130F37">
            <w:rPr>
              <w:sz w:val="16"/>
              <w:szCs w:val="16"/>
            </w:rPr>
            <w:fldChar w:fldCharType="end"/>
          </w:r>
        </w:p>
      </w:tc>
      <w:tc>
        <w:tcPr>
          <w:tcW w:w="1701" w:type="dxa"/>
          <w:gridSpan w:val="2"/>
        </w:tcPr>
        <w:p w14:paraId="10712079" w14:textId="77777777" w:rsidR="00B45E7A" w:rsidRPr="00130F37" w:rsidRDefault="00B45E7A" w:rsidP="008A6B80">
          <w:pPr>
            <w:spacing w:before="120"/>
            <w:jc w:val="right"/>
            <w:rPr>
              <w:sz w:val="16"/>
              <w:szCs w:val="16"/>
            </w:rPr>
          </w:pPr>
          <w:r w:rsidRPr="00130F37">
            <w:rPr>
              <w:sz w:val="16"/>
              <w:szCs w:val="16"/>
            </w:rPr>
            <w:t xml:space="preserve">Registered: </w:t>
          </w:r>
          <w:r w:rsidRPr="00130F37">
            <w:rPr>
              <w:sz w:val="16"/>
              <w:szCs w:val="16"/>
            </w:rPr>
            <w:fldChar w:fldCharType="begin"/>
          </w:r>
          <w:r w:rsidRPr="00130F37">
            <w:rPr>
              <w:sz w:val="16"/>
              <w:szCs w:val="16"/>
            </w:rPr>
            <w:instrText xml:space="preserve"> IF </w:instrText>
          </w:r>
          <w:r w:rsidRPr="00130F37">
            <w:rPr>
              <w:sz w:val="16"/>
              <w:szCs w:val="16"/>
            </w:rPr>
            <w:fldChar w:fldCharType="begin"/>
          </w:r>
          <w:r w:rsidRPr="00130F37">
            <w:rPr>
              <w:sz w:val="16"/>
              <w:szCs w:val="16"/>
            </w:rPr>
            <w:instrText xml:space="preserve"> DOCPROPERTY RegisteredDate </w:instrText>
          </w:r>
          <w:r w:rsidRPr="00130F37">
            <w:rPr>
              <w:sz w:val="16"/>
              <w:szCs w:val="16"/>
            </w:rPr>
            <w:fldChar w:fldCharType="separate"/>
          </w:r>
          <w:r>
            <w:rPr>
              <w:sz w:val="16"/>
              <w:szCs w:val="16"/>
            </w:rPr>
            <w:instrText>1/01/1901</w:instrText>
          </w:r>
          <w:r w:rsidRPr="00130F37">
            <w:rPr>
              <w:sz w:val="16"/>
              <w:szCs w:val="16"/>
            </w:rPr>
            <w:fldChar w:fldCharType="end"/>
          </w:r>
          <w:r w:rsidRPr="00130F37">
            <w:rPr>
              <w:sz w:val="16"/>
              <w:szCs w:val="16"/>
            </w:rPr>
            <w:instrText xml:space="preserve"> = #1/1/1901# "Unknown" </w:instrText>
          </w:r>
          <w:r w:rsidRPr="00130F37">
            <w:rPr>
              <w:sz w:val="16"/>
              <w:szCs w:val="16"/>
            </w:rPr>
            <w:fldChar w:fldCharType="begin"/>
          </w:r>
          <w:r w:rsidRPr="00130F37">
            <w:rPr>
              <w:sz w:val="16"/>
              <w:szCs w:val="16"/>
            </w:rPr>
            <w:instrText xml:space="preserve"> DOCPROPERTY RegisteredDate \@ "d/M/yy"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w:instrText>
          </w:r>
          <w:r w:rsidRPr="00130F37">
            <w:rPr>
              <w:sz w:val="16"/>
              <w:szCs w:val="16"/>
            </w:rPr>
            <w:fldChar w:fldCharType="separate"/>
          </w:r>
          <w:r w:rsidRPr="00130F37">
            <w:rPr>
              <w:noProof/>
              <w:sz w:val="16"/>
              <w:szCs w:val="16"/>
            </w:rPr>
            <w:t>Unknown</w:t>
          </w:r>
          <w:r w:rsidRPr="00130F37">
            <w:rPr>
              <w:sz w:val="16"/>
              <w:szCs w:val="16"/>
            </w:rPr>
            <w:fldChar w:fldCharType="end"/>
          </w:r>
        </w:p>
      </w:tc>
    </w:tr>
  </w:tbl>
  <w:p w14:paraId="1071207B" w14:textId="77777777" w:rsidR="00B45E7A" w:rsidRPr="00406DE0" w:rsidRDefault="00B45E7A" w:rsidP="00406DE0">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7D" w14:textId="77777777" w:rsidR="00B45E7A" w:rsidRPr="007B3B51" w:rsidRDefault="00B45E7A" w:rsidP="00A5598F">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B45E7A" w:rsidRPr="007B3B51" w14:paraId="10712081" w14:textId="77777777" w:rsidTr="00A5598F">
      <w:tc>
        <w:tcPr>
          <w:tcW w:w="1139" w:type="dxa"/>
        </w:tcPr>
        <w:p w14:paraId="1071207E" w14:textId="77777777" w:rsidR="00B45E7A" w:rsidRPr="007B3B51" w:rsidRDefault="00B45E7A" w:rsidP="00A5598F">
          <w:pPr>
            <w:rPr>
              <w:i/>
              <w:sz w:val="16"/>
              <w:szCs w:val="16"/>
            </w:rPr>
          </w:pPr>
        </w:p>
      </w:tc>
      <w:tc>
        <w:tcPr>
          <w:tcW w:w="5807" w:type="dxa"/>
          <w:gridSpan w:val="3"/>
        </w:tcPr>
        <w:p w14:paraId="1071207F" w14:textId="77777777" w:rsidR="00B45E7A" w:rsidRPr="007B3B51" w:rsidRDefault="00B45E7A" w:rsidP="00A5598F">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10712080" w14:textId="77777777" w:rsidR="00B45E7A" w:rsidRPr="007B3B51" w:rsidRDefault="00B45E7A" w:rsidP="00A5598F">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210</w:t>
          </w:r>
          <w:r w:rsidRPr="007B3B51">
            <w:rPr>
              <w:i/>
              <w:sz w:val="16"/>
              <w:szCs w:val="16"/>
            </w:rPr>
            <w:fldChar w:fldCharType="end"/>
          </w:r>
        </w:p>
      </w:tc>
    </w:tr>
    <w:tr w:rsidR="00B45E7A" w:rsidRPr="00130F37" w14:paraId="10712085" w14:textId="77777777" w:rsidTr="00A5598F">
      <w:tc>
        <w:tcPr>
          <w:tcW w:w="1418" w:type="dxa"/>
          <w:gridSpan w:val="2"/>
        </w:tcPr>
        <w:p w14:paraId="10712082" w14:textId="77777777" w:rsidR="00B45E7A" w:rsidRPr="00130F37" w:rsidRDefault="00B45E7A" w:rsidP="00A5598F">
          <w:pPr>
            <w:spacing w:before="120"/>
            <w:rPr>
              <w:sz w:val="16"/>
              <w:szCs w:val="16"/>
            </w:rPr>
          </w:pPr>
          <w:r w:rsidRPr="00130F37">
            <w:rPr>
              <w:sz w:val="16"/>
              <w:szCs w:val="16"/>
            </w:rPr>
            <w:t xml:space="preserve">Compilation </w:t>
          </w:r>
          <w:r>
            <w:rPr>
              <w:sz w:val="16"/>
              <w:szCs w:val="16"/>
            </w:rPr>
            <w:t xml:space="preserve">No </w:t>
          </w:r>
          <w:r w:rsidRPr="00130F37">
            <w:rPr>
              <w:sz w:val="16"/>
              <w:szCs w:val="16"/>
            </w:rPr>
            <w:fldChar w:fldCharType="begin"/>
          </w:r>
          <w:r w:rsidRPr="00130F37">
            <w:rPr>
              <w:sz w:val="16"/>
              <w:szCs w:val="16"/>
            </w:rPr>
            <w:instrText xml:space="preserve"> DOCPROPERTY  CompilationNumber  * CHARFORMAT </w:instrText>
          </w:r>
          <w:r w:rsidRPr="00130F37">
            <w:rPr>
              <w:sz w:val="16"/>
              <w:szCs w:val="16"/>
            </w:rPr>
            <w:fldChar w:fldCharType="separate"/>
          </w:r>
          <w:r>
            <w:rPr>
              <w:sz w:val="16"/>
              <w:szCs w:val="16"/>
            </w:rPr>
            <w:t>3</w:t>
          </w:r>
          <w:r w:rsidRPr="00130F37">
            <w:rPr>
              <w:sz w:val="16"/>
              <w:szCs w:val="16"/>
            </w:rPr>
            <w:fldChar w:fldCharType="end"/>
          </w:r>
        </w:p>
      </w:tc>
      <w:tc>
        <w:tcPr>
          <w:tcW w:w="5245" w:type="dxa"/>
        </w:tcPr>
        <w:p w14:paraId="10712083" w14:textId="77777777" w:rsidR="00B45E7A" w:rsidRPr="00130F37" w:rsidRDefault="00B45E7A" w:rsidP="00A5598F">
          <w:pPr>
            <w:spacing w:before="120"/>
            <w:jc w:val="center"/>
            <w:rPr>
              <w:sz w:val="16"/>
              <w:szCs w:val="16"/>
            </w:rPr>
          </w:pPr>
          <w:r w:rsidRPr="00130F37">
            <w:rPr>
              <w:sz w:val="16"/>
              <w:szCs w:val="16"/>
            </w:rPr>
            <w:t xml:space="preserve">Compilation date: </w:t>
          </w:r>
          <w:r w:rsidRPr="00130F37">
            <w:rPr>
              <w:sz w:val="16"/>
              <w:szCs w:val="16"/>
            </w:rPr>
            <w:fldChar w:fldCharType="begin"/>
          </w:r>
          <w:r w:rsidRPr="00130F37">
            <w:rPr>
              <w:sz w:val="16"/>
              <w:szCs w:val="16"/>
            </w:rPr>
            <w:instrText xml:space="preserve"> DOCPROPERTY  StartDate \@ "d/M/yy"  </w:instrText>
          </w:r>
          <w:r w:rsidRPr="00130F37">
            <w:rPr>
              <w:sz w:val="16"/>
              <w:szCs w:val="16"/>
            </w:rPr>
            <w:fldChar w:fldCharType="separate"/>
          </w:r>
          <w:r>
            <w:rPr>
              <w:sz w:val="16"/>
              <w:szCs w:val="16"/>
            </w:rPr>
            <w:t>28/2/17</w:t>
          </w:r>
          <w:r w:rsidRPr="00130F37">
            <w:rPr>
              <w:sz w:val="16"/>
              <w:szCs w:val="16"/>
            </w:rPr>
            <w:fldChar w:fldCharType="end"/>
          </w:r>
        </w:p>
      </w:tc>
      <w:tc>
        <w:tcPr>
          <w:tcW w:w="1701" w:type="dxa"/>
          <w:gridSpan w:val="2"/>
        </w:tcPr>
        <w:p w14:paraId="10712084" w14:textId="77777777" w:rsidR="00B45E7A" w:rsidRPr="00130F37" w:rsidRDefault="00B45E7A" w:rsidP="00A5598F">
          <w:pPr>
            <w:spacing w:before="120"/>
            <w:jc w:val="right"/>
            <w:rPr>
              <w:sz w:val="16"/>
              <w:szCs w:val="16"/>
            </w:rPr>
          </w:pPr>
          <w:r w:rsidRPr="00130F37">
            <w:rPr>
              <w:sz w:val="16"/>
              <w:szCs w:val="16"/>
            </w:rPr>
            <w:t xml:space="preserve">Registered: </w:t>
          </w:r>
          <w:r w:rsidRPr="00130F37">
            <w:rPr>
              <w:sz w:val="16"/>
              <w:szCs w:val="16"/>
            </w:rPr>
            <w:fldChar w:fldCharType="begin"/>
          </w:r>
          <w:r w:rsidRPr="00130F37">
            <w:rPr>
              <w:sz w:val="16"/>
              <w:szCs w:val="16"/>
            </w:rPr>
            <w:instrText xml:space="preserve"> IF </w:instrText>
          </w:r>
          <w:r w:rsidRPr="00130F37">
            <w:rPr>
              <w:sz w:val="16"/>
              <w:szCs w:val="16"/>
            </w:rPr>
            <w:fldChar w:fldCharType="begin"/>
          </w:r>
          <w:r w:rsidRPr="00130F37">
            <w:rPr>
              <w:sz w:val="16"/>
              <w:szCs w:val="16"/>
            </w:rPr>
            <w:instrText xml:space="preserve"> DOCPROPERTY RegisteredDate </w:instrText>
          </w:r>
          <w:r w:rsidRPr="00130F37">
            <w:rPr>
              <w:sz w:val="16"/>
              <w:szCs w:val="16"/>
            </w:rPr>
            <w:fldChar w:fldCharType="separate"/>
          </w:r>
          <w:r>
            <w:rPr>
              <w:sz w:val="16"/>
              <w:szCs w:val="16"/>
            </w:rPr>
            <w:instrText>1/01/1901</w:instrText>
          </w:r>
          <w:r w:rsidRPr="00130F37">
            <w:rPr>
              <w:sz w:val="16"/>
              <w:szCs w:val="16"/>
            </w:rPr>
            <w:fldChar w:fldCharType="end"/>
          </w:r>
          <w:r w:rsidRPr="00130F37">
            <w:rPr>
              <w:sz w:val="16"/>
              <w:szCs w:val="16"/>
            </w:rPr>
            <w:instrText xml:space="preserve"> = #1/1/1901# "Unknown" </w:instrText>
          </w:r>
          <w:r w:rsidRPr="00130F37">
            <w:rPr>
              <w:sz w:val="16"/>
              <w:szCs w:val="16"/>
            </w:rPr>
            <w:fldChar w:fldCharType="begin"/>
          </w:r>
          <w:r w:rsidRPr="00130F37">
            <w:rPr>
              <w:sz w:val="16"/>
              <w:szCs w:val="16"/>
            </w:rPr>
            <w:instrText xml:space="preserve"> DOCPROPERTY RegisteredDate \@ "d/M/yy"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w:instrText>
          </w:r>
          <w:r w:rsidRPr="00130F37">
            <w:rPr>
              <w:sz w:val="16"/>
              <w:szCs w:val="16"/>
            </w:rPr>
            <w:fldChar w:fldCharType="separate"/>
          </w:r>
          <w:r w:rsidRPr="00130F37">
            <w:rPr>
              <w:noProof/>
              <w:sz w:val="16"/>
              <w:szCs w:val="16"/>
            </w:rPr>
            <w:t>Unknown</w:t>
          </w:r>
          <w:r w:rsidRPr="00130F37">
            <w:rPr>
              <w:sz w:val="16"/>
              <w:szCs w:val="16"/>
            </w:rPr>
            <w:fldChar w:fldCharType="end"/>
          </w:r>
        </w:p>
      </w:tc>
    </w:tr>
  </w:tbl>
  <w:p w14:paraId="10712086" w14:textId="77777777" w:rsidR="00B45E7A" w:rsidRPr="007976FE" w:rsidRDefault="00B45E7A" w:rsidP="00A5598F">
    <w:pPr>
      <w:pStyle w:val="Footer"/>
    </w:pPr>
  </w:p>
  <w:p w14:paraId="10712087" w14:textId="77777777" w:rsidR="00B45E7A" w:rsidRPr="00A5598F" w:rsidRDefault="00B45E7A" w:rsidP="00A559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DD" w14:textId="77777777" w:rsidR="00B45E7A" w:rsidRDefault="00B45E7A" w:rsidP="00386532">
    <w:pPr>
      <w:pBdr>
        <w:top w:val="single" w:sz="6" w:space="1" w:color="auto"/>
      </w:pBdr>
      <w:spacing w:before="120"/>
      <w:jc w:val="right"/>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709D0" w14:textId="77777777" w:rsidR="00B45E7A" w:rsidRDefault="00B45E7A" w:rsidP="00E76F7A">
    <w:pPr>
      <w:pStyle w:val="Footer"/>
      <w:tabs>
        <w:tab w:val="clear" w:pos="4153"/>
        <w:tab w:val="clear" w:pos="8306"/>
        <w:tab w:val="center" w:pos="4150"/>
        <w:tab w:val="right" w:pos="8307"/>
      </w:tabs>
      <w:spacing w:before="120"/>
      <w:jc w:val="center"/>
      <w:rPr>
        <w:rFonts w:ascii="Arial" w:hAnsi="Arial" w:cs="Arial"/>
      </w:rPr>
    </w:pPr>
  </w:p>
  <w:p w14:paraId="41401E32" w14:textId="77777777" w:rsidR="00B45E7A" w:rsidRDefault="00B45E7A" w:rsidP="00E76F7A">
    <w:pPr>
      <w:pStyle w:val="Footer"/>
      <w:tabs>
        <w:tab w:val="clear" w:pos="4153"/>
        <w:tab w:val="clear" w:pos="8306"/>
        <w:tab w:val="center" w:pos="4150"/>
        <w:tab w:val="right" w:pos="8307"/>
      </w:tabs>
      <w:spacing w:before="120"/>
      <w:jc w:val="center"/>
      <w:rPr>
        <w:rFonts w:ascii="Arial" w:hAnsi="Arial" w:cs="Arial"/>
      </w:rPr>
    </w:pPr>
  </w:p>
  <w:p w14:paraId="53D32F64" w14:textId="77777777" w:rsidR="00B45E7A" w:rsidRDefault="00B45E7A" w:rsidP="00E76F7A">
    <w:pPr>
      <w:pStyle w:val="Footer"/>
      <w:tabs>
        <w:tab w:val="clear" w:pos="4153"/>
        <w:tab w:val="clear" w:pos="8306"/>
        <w:tab w:val="center" w:pos="4150"/>
        <w:tab w:val="right" w:pos="8307"/>
      </w:tabs>
      <w:spacing w:before="120"/>
      <w:jc w:val="center"/>
      <w:rPr>
        <w:rFonts w:ascii="Arial" w:hAnsi="Arial" w:cs="Arial"/>
      </w:rPr>
    </w:pPr>
  </w:p>
  <w:p w14:paraId="10711FDF" w14:textId="77777777" w:rsidR="00B45E7A" w:rsidRPr="00E76F7A" w:rsidRDefault="00B45E7A" w:rsidP="00E76F7A">
    <w:pPr>
      <w:pStyle w:val="Footer"/>
      <w:tabs>
        <w:tab w:val="clear" w:pos="4153"/>
        <w:tab w:val="clear" w:pos="8306"/>
        <w:tab w:val="center" w:pos="4150"/>
        <w:tab w:val="right" w:pos="8307"/>
      </w:tabs>
      <w:spacing w:before="120"/>
      <w:jc w:val="center"/>
      <w:rPr>
        <w:rFonts w:ascii="Arial" w:hAnsi="Arial" w:cs="Arial"/>
      </w:rPr>
    </w:pPr>
    <w:r w:rsidRPr="00E76F7A">
      <w:rPr>
        <w:rFonts w:ascii="Arial" w:hAnsi="Arial" w:cs="Arial"/>
      </w:rPr>
      <w:t>Prepared by the Office of Parliamentary Counsel, Canberra</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E2"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382"/>
      <w:gridCol w:w="425"/>
      <w:gridCol w:w="1418"/>
    </w:tblGrid>
    <w:tr w:rsidR="00B45E7A" w:rsidRPr="007B3B51" w14:paraId="10711FE6" w14:textId="77777777" w:rsidTr="00255824">
      <w:tc>
        <w:tcPr>
          <w:tcW w:w="1139" w:type="dxa"/>
        </w:tcPr>
        <w:p w14:paraId="10711FE3" w14:textId="77777777" w:rsidR="00B45E7A" w:rsidRPr="007B3B51" w:rsidRDefault="00B45E7A" w:rsidP="008A6B80">
          <w:pPr>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sidR="007D4A4C">
            <w:rPr>
              <w:i/>
              <w:noProof/>
              <w:sz w:val="16"/>
              <w:szCs w:val="16"/>
            </w:rPr>
            <w:t>xii</w:t>
          </w:r>
          <w:r w:rsidRPr="007B3B51">
            <w:rPr>
              <w:i/>
              <w:sz w:val="16"/>
              <w:szCs w:val="16"/>
            </w:rPr>
            <w:fldChar w:fldCharType="end"/>
          </w:r>
        </w:p>
      </w:tc>
      <w:tc>
        <w:tcPr>
          <w:tcW w:w="5382" w:type="dxa"/>
        </w:tcPr>
        <w:p w14:paraId="10711FE4"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7D4A4C">
            <w:rPr>
              <w:i/>
              <w:noProof/>
              <w:sz w:val="16"/>
              <w:szCs w:val="16"/>
            </w:rPr>
            <w:t>Whitsundays Plan of Management 1998</w:t>
          </w:r>
          <w:r w:rsidRPr="007B3B51">
            <w:rPr>
              <w:i/>
              <w:sz w:val="16"/>
              <w:szCs w:val="16"/>
            </w:rPr>
            <w:fldChar w:fldCharType="end"/>
          </w:r>
        </w:p>
      </w:tc>
      <w:tc>
        <w:tcPr>
          <w:tcW w:w="1843" w:type="dxa"/>
          <w:gridSpan w:val="2"/>
        </w:tcPr>
        <w:p w14:paraId="10711FE5" w14:textId="77777777" w:rsidR="00B45E7A" w:rsidRPr="007B3B51" w:rsidRDefault="00B45E7A" w:rsidP="002B4F17">
          <w:pPr>
            <w:jc w:val="right"/>
            <w:rPr>
              <w:sz w:val="16"/>
              <w:szCs w:val="16"/>
            </w:rPr>
          </w:pPr>
          <w:r w:rsidRPr="00B3559A">
            <w:rPr>
              <w:sz w:val="16"/>
              <w:szCs w:val="16"/>
            </w:rPr>
            <w:t xml:space="preserve">Compilation No. </w:t>
          </w:r>
          <w:r>
            <w:rPr>
              <w:sz w:val="16"/>
              <w:szCs w:val="16"/>
            </w:rPr>
            <w:t>4</w:t>
          </w:r>
        </w:p>
      </w:tc>
    </w:tr>
    <w:tr w:rsidR="00B45E7A" w:rsidRPr="007B3B51" w14:paraId="10711FEA" w14:textId="77777777" w:rsidTr="008A6B80">
      <w:tc>
        <w:tcPr>
          <w:tcW w:w="1139" w:type="dxa"/>
        </w:tcPr>
        <w:p w14:paraId="10711FE7" w14:textId="77777777" w:rsidR="00B45E7A" w:rsidRPr="007B3B51" w:rsidRDefault="00B45E7A" w:rsidP="008A6B80">
          <w:pPr>
            <w:rPr>
              <w:i/>
              <w:sz w:val="16"/>
              <w:szCs w:val="16"/>
            </w:rPr>
          </w:pPr>
        </w:p>
      </w:tc>
      <w:tc>
        <w:tcPr>
          <w:tcW w:w="5807" w:type="dxa"/>
          <w:gridSpan w:val="2"/>
        </w:tcPr>
        <w:p w14:paraId="10711FE8" w14:textId="77777777" w:rsidR="00B45E7A" w:rsidRPr="007B3B51" w:rsidRDefault="00B45E7A" w:rsidP="002B4F17">
          <w:pPr>
            <w:jc w:val="center"/>
            <w:rPr>
              <w:i/>
              <w:sz w:val="16"/>
              <w:szCs w:val="16"/>
            </w:rPr>
          </w:pPr>
          <w:r>
            <w:rPr>
              <w:sz w:val="16"/>
              <w:szCs w:val="16"/>
            </w:rPr>
            <w:t>Compilation date: 1/1/2018</w:t>
          </w:r>
        </w:p>
      </w:tc>
      <w:tc>
        <w:tcPr>
          <w:tcW w:w="1418" w:type="dxa"/>
        </w:tcPr>
        <w:p w14:paraId="10711FE9" w14:textId="77777777" w:rsidR="00B45E7A" w:rsidRPr="007B3B51" w:rsidRDefault="00B45E7A" w:rsidP="008A6B80">
          <w:pPr>
            <w:jc w:val="right"/>
            <w:rPr>
              <w:sz w:val="16"/>
              <w:szCs w:val="16"/>
            </w:rPr>
          </w:pPr>
        </w:p>
      </w:tc>
    </w:tr>
  </w:tbl>
  <w:p w14:paraId="10711FEB" w14:textId="77777777" w:rsidR="00B45E7A" w:rsidRPr="00406DE0" w:rsidRDefault="00B45E7A" w:rsidP="00406DE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EC"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5386"/>
      <w:gridCol w:w="1418"/>
    </w:tblGrid>
    <w:tr w:rsidR="00B45E7A" w:rsidRPr="007B3B51" w14:paraId="10711FF0" w14:textId="77777777" w:rsidTr="00255824">
      <w:tc>
        <w:tcPr>
          <w:tcW w:w="1560" w:type="dxa"/>
        </w:tcPr>
        <w:p w14:paraId="10711FED" w14:textId="77777777" w:rsidR="00B45E7A" w:rsidRPr="00255824" w:rsidRDefault="00B45E7A" w:rsidP="002B4F17">
          <w:pPr>
            <w:rPr>
              <w:sz w:val="16"/>
              <w:szCs w:val="16"/>
            </w:rPr>
          </w:pPr>
          <w:r w:rsidRPr="00255824">
            <w:rPr>
              <w:sz w:val="16"/>
              <w:szCs w:val="16"/>
            </w:rPr>
            <w:t xml:space="preserve">Compilation No. </w:t>
          </w:r>
          <w:r>
            <w:rPr>
              <w:sz w:val="16"/>
              <w:szCs w:val="16"/>
            </w:rPr>
            <w:t>4</w:t>
          </w:r>
        </w:p>
      </w:tc>
      <w:tc>
        <w:tcPr>
          <w:tcW w:w="5386" w:type="dxa"/>
        </w:tcPr>
        <w:p w14:paraId="10711FEE"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7D4A4C">
            <w:rPr>
              <w:i/>
              <w:noProof/>
              <w:sz w:val="16"/>
              <w:szCs w:val="16"/>
            </w:rPr>
            <w:t>Whitsundays Plan of Management 1998</w:t>
          </w:r>
          <w:r w:rsidRPr="007B3B51">
            <w:rPr>
              <w:i/>
              <w:sz w:val="16"/>
              <w:szCs w:val="16"/>
            </w:rPr>
            <w:fldChar w:fldCharType="end"/>
          </w:r>
        </w:p>
      </w:tc>
      <w:tc>
        <w:tcPr>
          <w:tcW w:w="1418" w:type="dxa"/>
        </w:tcPr>
        <w:p w14:paraId="10711FEF" w14:textId="77777777" w:rsidR="00B45E7A" w:rsidRPr="007B3B51" w:rsidRDefault="00B45E7A" w:rsidP="008A6B80">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sidR="007D4A4C">
            <w:rPr>
              <w:i/>
              <w:noProof/>
              <w:sz w:val="16"/>
              <w:szCs w:val="16"/>
            </w:rPr>
            <w:t>xi</w:t>
          </w:r>
          <w:r w:rsidRPr="007B3B51">
            <w:rPr>
              <w:i/>
              <w:sz w:val="16"/>
              <w:szCs w:val="16"/>
            </w:rPr>
            <w:fldChar w:fldCharType="end"/>
          </w:r>
        </w:p>
      </w:tc>
    </w:tr>
    <w:tr w:rsidR="00B45E7A" w:rsidRPr="007B3B51" w14:paraId="10711FF4" w14:textId="77777777" w:rsidTr="00255824">
      <w:tc>
        <w:tcPr>
          <w:tcW w:w="1560" w:type="dxa"/>
        </w:tcPr>
        <w:p w14:paraId="10711FF1" w14:textId="77777777" w:rsidR="00B45E7A" w:rsidRPr="007B3B51" w:rsidRDefault="00B45E7A" w:rsidP="008A6B80">
          <w:pPr>
            <w:rPr>
              <w:i/>
              <w:sz w:val="16"/>
              <w:szCs w:val="16"/>
            </w:rPr>
          </w:pPr>
        </w:p>
      </w:tc>
      <w:tc>
        <w:tcPr>
          <w:tcW w:w="5386" w:type="dxa"/>
        </w:tcPr>
        <w:p w14:paraId="10711FF2" w14:textId="77777777" w:rsidR="00B45E7A" w:rsidRPr="008A6B80" w:rsidRDefault="00B45E7A">
          <w:pPr>
            <w:jc w:val="center"/>
            <w:rPr>
              <w:sz w:val="16"/>
              <w:szCs w:val="16"/>
            </w:rPr>
          </w:pPr>
          <w:r>
            <w:rPr>
              <w:sz w:val="16"/>
              <w:szCs w:val="16"/>
            </w:rPr>
            <w:t>Compilation date: 1/1/2018</w:t>
          </w:r>
        </w:p>
      </w:tc>
      <w:tc>
        <w:tcPr>
          <w:tcW w:w="1418" w:type="dxa"/>
        </w:tcPr>
        <w:p w14:paraId="10711FF3" w14:textId="77777777" w:rsidR="00B45E7A" w:rsidRPr="007B3B51" w:rsidRDefault="00B45E7A" w:rsidP="008A6B80">
          <w:pPr>
            <w:jc w:val="right"/>
            <w:rPr>
              <w:i/>
              <w:sz w:val="16"/>
              <w:szCs w:val="16"/>
            </w:rPr>
          </w:pPr>
        </w:p>
      </w:tc>
    </w:tr>
  </w:tbl>
  <w:p w14:paraId="10711FF5" w14:textId="77777777" w:rsidR="00B45E7A" w:rsidRPr="00406DE0" w:rsidRDefault="00B45E7A" w:rsidP="00406DE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01"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807"/>
      <w:gridCol w:w="1418"/>
    </w:tblGrid>
    <w:tr w:rsidR="00B45E7A" w:rsidRPr="007B3B51" w14:paraId="10712005" w14:textId="77777777" w:rsidTr="008A6B80">
      <w:tc>
        <w:tcPr>
          <w:tcW w:w="1139" w:type="dxa"/>
        </w:tcPr>
        <w:p w14:paraId="10712002" w14:textId="77777777" w:rsidR="00B45E7A" w:rsidRPr="00631D5A" w:rsidRDefault="00B45E7A" w:rsidP="008A6B80">
          <w:pPr>
            <w:rPr>
              <w:sz w:val="16"/>
              <w:szCs w:val="16"/>
            </w:rPr>
          </w:pPr>
          <w:r w:rsidRPr="00631D5A">
            <w:rPr>
              <w:sz w:val="16"/>
              <w:szCs w:val="16"/>
            </w:rPr>
            <w:fldChar w:fldCharType="begin"/>
          </w:r>
          <w:r w:rsidRPr="00631D5A">
            <w:rPr>
              <w:sz w:val="16"/>
              <w:szCs w:val="16"/>
            </w:rPr>
            <w:instrText xml:space="preserve"> PAGE </w:instrText>
          </w:r>
          <w:r w:rsidRPr="00631D5A">
            <w:rPr>
              <w:sz w:val="16"/>
              <w:szCs w:val="16"/>
            </w:rPr>
            <w:fldChar w:fldCharType="separate"/>
          </w:r>
          <w:r w:rsidR="007D4A4C">
            <w:rPr>
              <w:noProof/>
              <w:sz w:val="16"/>
              <w:szCs w:val="16"/>
            </w:rPr>
            <w:t>6</w:t>
          </w:r>
          <w:r w:rsidRPr="00631D5A">
            <w:rPr>
              <w:sz w:val="16"/>
              <w:szCs w:val="16"/>
            </w:rPr>
            <w:fldChar w:fldCharType="end"/>
          </w:r>
        </w:p>
      </w:tc>
      <w:tc>
        <w:tcPr>
          <w:tcW w:w="5807" w:type="dxa"/>
        </w:tcPr>
        <w:p w14:paraId="10712003"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7D4A4C">
            <w:rPr>
              <w:i/>
              <w:noProof/>
              <w:sz w:val="16"/>
              <w:szCs w:val="16"/>
            </w:rPr>
            <w:t>Whitsundays Plan of Management 1998</w:t>
          </w:r>
          <w:r w:rsidRPr="007B3B51">
            <w:rPr>
              <w:i/>
              <w:sz w:val="16"/>
              <w:szCs w:val="16"/>
            </w:rPr>
            <w:fldChar w:fldCharType="end"/>
          </w:r>
        </w:p>
      </w:tc>
      <w:tc>
        <w:tcPr>
          <w:tcW w:w="1418" w:type="dxa"/>
        </w:tcPr>
        <w:p w14:paraId="10712004" w14:textId="77777777" w:rsidR="00B45E7A" w:rsidRPr="007B3B51" w:rsidRDefault="00B45E7A">
          <w:pPr>
            <w:jc w:val="right"/>
            <w:rPr>
              <w:sz w:val="16"/>
              <w:szCs w:val="16"/>
            </w:rPr>
          </w:pPr>
          <w:r w:rsidRPr="00B3559A">
            <w:rPr>
              <w:sz w:val="16"/>
              <w:szCs w:val="16"/>
            </w:rPr>
            <w:t xml:space="preserve">Compilation No. </w:t>
          </w:r>
          <w:r>
            <w:rPr>
              <w:sz w:val="16"/>
              <w:szCs w:val="16"/>
            </w:rPr>
            <w:t>4</w:t>
          </w:r>
        </w:p>
      </w:tc>
    </w:tr>
    <w:tr w:rsidR="00B45E7A" w:rsidRPr="007B3B51" w14:paraId="10712009" w14:textId="77777777" w:rsidTr="008A6B80">
      <w:tc>
        <w:tcPr>
          <w:tcW w:w="1139" w:type="dxa"/>
        </w:tcPr>
        <w:p w14:paraId="10712006" w14:textId="77777777" w:rsidR="00B45E7A" w:rsidRPr="007B3B51" w:rsidRDefault="00B45E7A" w:rsidP="008A6B80">
          <w:pPr>
            <w:rPr>
              <w:i/>
              <w:sz w:val="16"/>
              <w:szCs w:val="16"/>
            </w:rPr>
          </w:pPr>
        </w:p>
      </w:tc>
      <w:tc>
        <w:tcPr>
          <w:tcW w:w="5807" w:type="dxa"/>
        </w:tcPr>
        <w:p w14:paraId="10712007" w14:textId="77777777" w:rsidR="00B45E7A" w:rsidRPr="007B3B51" w:rsidRDefault="00B45E7A">
          <w:pPr>
            <w:jc w:val="center"/>
            <w:rPr>
              <w:i/>
              <w:sz w:val="16"/>
              <w:szCs w:val="16"/>
            </w:rPr>
          </w:pPr>
          <w:r>
            <w:rPr>
              <w:sz w:val="16"/>
              <w:szCs w:val="16"/>
            </w:rPr>
            <w:t>Compilation date: 1/1/2018</w:t>
          </w:r>
        </w:p>
      </w:tc>
      <w:tc>
        <w:tcPr>
          <w:tcW w:w="1418" w:type="dxa"/>
        </w:tcPr>
        <w:p w14:paraId="10712008" w14:textId="77777777" w:rsidR="00B45E7A" w:rsidRPr="007B3B51" w:rsidRDefault="00B45E7A" w:rsidP="008A6B80">
          <w:pPr>
            <w:jc w:val="right"/>
            <w:rPr>
              <w:sz w:val="16"/>
              <w:szCs w:val="16"/>
            </w:rPr>
          </w:pPr>
        </w:p>
      </w:tc>
    </w:tr>
  </w:tbl>
  <w:p w14:paraId="1071200A" w14:textId="77777777" w:rsidR="00B45E7A" w:rsidRPr="00406DE0" w:rsidRDefault="00B45E7A" w:rsidP="00406DE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0B"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528"/>
      <w:gridCol w:w="1418"/>
    </w:tblGrid>
    <w:tr w:rsidR="00B45E7A" w:rsidRPr="007B3B51" w14:paraId="1071200F" w14:textId="77777777" w:rsidTr="00255824">
      <w:tc>
        <w:tcPr>
          <w:tcW w:w="1418" w:type="dxa"/>
        </w:tcPr>
        <w:p w14:paraId="1071200C" w14:textId="77777777" w:rsidR="00B45E7A" w:rsidRPr="007B3B51" w:rsidRDefault="00B45E7A">
          <w:pPr>
            <w:rPr>
              <w:i/>
              <w:sz w:val="16"/>
              <w:szCs w:val="16"/>
            </w:rPr>
          </w:pPr>
          <w:r w:rsidRPr="00B3559A">
            <w:rPr>
              <w:sz w:val="16"/>
              <w:szCs w:val="16"/>
            </w:rPr>
            <w:t xml:space="preserve">Compilation No. </w:t>
          </w:r>
          <w:r>
            <w:rPr>
              <w:sz w:val="16"/>
              <w:szCs w:val="16"/>
            </w:rPr>
            <w:t>4</w:t>
          </w:r>
        </w:p>
      </w:tc>
      <w:tc>
        <w:tcPr>
          <w:tcW w:w="5528" w:type="dxa"/>
        </w:tcPr>
        <w:p w14:paraId="1071200D"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7D4A4C">
            <w:rPr>
              <w:i/>
              <w:noProof/>
              <w:sz w:val="16"/>
              <w:szCs w:val="16"/>
            </w:rPr>
            <w:t>Whitsundays Plan of Management 1998</w:t>
          </w:r>
          <w:r w:rsidRPr="007B3B51">
            <w:rPr>
              <w:i/>
              <w:sz w:val="16"/>
              <w:szCs w:val="16"/>
            </w:rPr>
            <w:fldChar w:fldCharType="end"/>
          </w:r>
        </w:p>
      </w:tc>
      <w:tc>
        <w:tcPr>
          <w:tcW w:w="1418" w:type="dxa"/>
        </w:tcPr>
        <w:p w14:paraId="1071200E" w14:textId="77777777" w:rsidR="00B45E7A" w:rsidRPr="00E87488" w:rsidRDefault="00B45E7A" w:rsidP="008A6B80">
          <w:pPr>
            <w:jc w:val="right"/>
            <w:rPr>
              <w:sz w:val="16"/>
              <w:szCs w:val="16"/>
            </w:rPr>
          </w:pPr>
          <w:r w:rsidRPr="00E87488">
            <w:rPr>
              <w:sz w:val="16"/>
              <w:szCs w:val="16"/>
            </w:rPr>
            <w:fldChar w:fldCharType="begin"/>
          </w:r>
          <w:r w:rsidRPr="00E87488">
            <w:rPr>
              <w:sz w:val="16"/>
              <w:szCs w:val="16"/>
            </w:rPr>
            <w:instrText xml:space="preserve"> PAGE </w:instrText>
          </w:r>
          <w:r w:rsidRPr="00E87488">
            <w:rPr>
              <w:sz w:val="16"/>
              <w:szCs w:val="16"/>
            </w:rPr>
            <w:fldChar w:fldCharType="separate"/>
          </w:r>
          <w:r w:rsidR="007D4A4C">
            <w:rPr>
              <w:noProof/>
              <w:sz w:val="16"/>
              <w:szCs w:val="16"/>
            </w:rPr>
            <w:t>5</w:t>
          </w:r>
          <w:r w:rsidRPr="00E87488">
            <w:rPr>
              <w:sz w:val="16"/>
              <w:szCs w:val="16"/>
            </w:rPr>
            <w:fldChar w:fldCharType="end"/>
          </w:r>
        </w:p>
      </w:tc>
    </w:tr>
    <w:tr w:rsidR="00B45E7A" w:rsidRPr="007B3B51" w14:paraId="10712013" w14:textId="77777777" w:rsidTr="00255824">
      <w:tc>
        <w:tcPr>
          <w:tcW w:w="1418" w:type="dxa"/>
        </w:tcPr>
        <w:p w14:paraId="10712010" w14:textId="77777777" w:rsidR="00B45E7A" w:rsidRPr="007B3B51" w:rsidRDefault="00B45E7A" w:rsidP="008A6B80">
          <w:pPr>
            <w:rPr>
              <w:i/>
              <w:sz w:val="16"/>
              <w:szCs w:val="16"/>
            </w:rPr>
          </w:pPr>
        </w:p>
      </w:tc>
      <w:tc>
        <w:tcPr>
          <w:tcW w:w="5528" w:type="dxa"/>
        </w:tcPr>
        <w:p w14:paraId="10712011" w14:textId="77777777" w:rsidR="00B45E7A" w:rsidRPr="007B3B51" w:rsidRDefault="00B45E7A">
          <w:pPr>
            <w:jc w:val="center"/>
            <w:rPr>
              <w:i/>
              <w:sz w:val="16"/>
              <w:szCs w:val="16"/>
            </w:rPr>
          </w:pPr>
          <w:r>
            <w:rPr>
              <w:sz w:val="16"/>
              <w:szCs w:val="16"/>
            </w:rPr>
            <w:t>Compilation date: 1/1/2018</w:t>
          </w:r>
        </w:p>
      </w:tc>
      <w:tc>
        <w:tcPr>
          <w:tcW w:w="1418" w:type="dxa"/>
        </w:tcPr>
        <w:p w14:paraId="10712012" w14:textId="77777777" w:rsidR="00B45E7A" w:rsidRPr="007B3B51" w:rsidRDefault="00B45E7A" w:rsidP="008A6B80">
          <w:pPr>
            <w:jc w:val="right"/>
            <w:rPr>
              <w:i/>
              <w:sz w:val="16"/>
              <w:szCs w:val="16"/>
            </w:rPr>
          </w:pPr>
        </w:p>
      </w:tc>
    </w:tr>
  </w:tbl>
  <w:p w14:paraId="10712014" w14:textId="77777777" w:rsidR="00B45E7A" w:rsidRPr="00406DE0" w:rsidRDefault="00B45E7A" w:rsidP="00406DE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16" w14:textId="77777777" w:rsidR="00B45E7A" w:rsidRPr="007B3B51" w:rsidRDefault="00B45E7A" w:rsidP="007976FE">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279"/>
      <w:gridCol w:w="5245"/>
      <w:gridCol w:w="283"/>
      <w:gridCol w:w="1418"/>
    </w:tblGrid>
    <w:tr w:rsidR="00B45E7A" w:rsidRPr="007B3B51" w14:paraId="1071201A" w14:textId="77777777" w:rsidTr="007976FE">
      <w:tc>
        <w:tcPr>
          <w:tcW w:w="1139" w:type="dxa"/>
        </w:tcPr>
        <w:p w14:paraId="10712017" w14:textId="77777777" w:rsidR="00B45E7A" w:rsidRPr="007B3B51" w:rsidRDefault="00B45E7A" w:rsidP="007976FE">
          <w:pPr>
            <w:rPr>
              <w:i/>
              <w:sz w:val="16"/>
              <w:szCs w:val="16"/>
            </w:rPr>
          </w:pPr>
        </w:p>
      </w:tc>
      <w:tc>
        <w:tcPr>
          <w:tcW w:w="5807" w:type="dxa"/>
          <w:gridSpan w:val="3"/>
        </w:tcPr>
        <w:p w14:paraId="10712018" w14:textId="77777777" w:rsidR="00B45E7A" w:rsidRPr="007B3B51" w:rsidRDefault="00B45E7A" w:rsidP="007976FE">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Pr>
              <w:i/>
              <w:noProof/>
              <w:sz w:val="16"/>
              <w:szCs w:val="16"/>
            </w:rPr>
            <w:t>Whitsundays Plan of Management 1998</w:t>
          </w:r>
          <w:r w:rsidRPr="007B3B51">
            <w:rPr>
              <w:i/>
              <w:sz w:val="16"/>
              <w:szCs w:val="16"/>
            </w:rPr>
            <w:fldChar w:fldCharType="end"/>
          </w:r>
        </w:p>
      </w:tc>
      <w:tc>
        <w:tcPr>
          <w:tcW w:w="1418" w:type="dxa"/>
        </w:tcPr>
        <w:p w14:paraId="10712019" w14:textId="77777777" w:rsidR="00B45E7A" w:rsidRPr="007B3B51" w:rsidRDefault="00B45E7A" w:rsidP="007976FE">
          <w:pPr>
            <w:jc w:val="right"/>
            <w:rPr>
              <w:sz w:val="16"/>
              <w:szCs w:val="16"/>
            </w:rPr>
          </w:pPr>
          <w:r w:rsidRPr="007B3B51">
            <w:rPr>
              <w:i/>
              <w:sz w:val="16"/>
              <w:szCs w:val="16"/>
            </w:rPr>
            <w:fldChar w:fldCharType="begin"/>
          </w:r>
          <w:r w:rsidRPr="007B3B51">
            <w:rPr>
              <w:i/>
              <w:sz w:val="16"/>
              <w:szCs w:val="16"/>
            </w:rPr>
            <w:instrText xml:space="preserve"> PAGE </w:instrText>
          </w:r>
          <w:r w:rsidRPr="007B3B51">
            <w:rPr>
              <w:i/>
              <w:sz w:val="16"/>
              <w:szCs w:val="16"/>
            </w:rPr>
            <w:fldChar w:fldCharType="separate"/>
          </w:r>
          <w:r>
            <w:rPr>
              <w:i/>
              <w:noProof/>
              <w:sz w:val="16"/>
              <w:szCs w:val="16"/>
            </w:rPr>
            <w:t>210</w:t>
          </w:r>
          <w:r w:rsidRPr="007B3B51">
            <w:rPr>
              <w:i/>
              <w:sz w:val="16"/>
              <w:szCs w:val="16"/>
            </w:rPr>
            <w:fldChar w:fldCharType="end"/>
          </w:r>
        </w:p>
      </w:tc>
    </w:tr>
    <w:tr w:rsidR="00B45E7A" w:rsidRPr="00130F37" w14:paraId="1071201E" w14:textId="77777777" w:rsidTr="007976FE">
      <w:tc>
        <w:tcPr>
          <w:tcW w:w="1418" w:type="dxa"/>
          <w:gridSpan w:val="2"/>
        </w:tcPr>
        <w:p w14:paraId="1071201B" w14:textId="77777777" w:rsidR="00B45E7A" w:rsidRPr="00130F37" w:rsidRDefault="00B45E7A" w:rsidP="007976FE">
          <w:pPr>
            <w:spacing w:before="120"/>
            <w:rPr>
              <w:sz w:val="16"/>
              <w:szCs w:val="16"/>
            </w:rPr>
          </w:pPr>
          <w:r w:rsidRPr="00130F37">
            <w:rPr>
              <w:sz w:val="16"/>
              <w:szCs w:val="16"/>
            </w:rPr>
            <w:t xml:space="preserve">Compilation </w:t>
          </w:r>
          <w:r>
            <w:rPr>
              <w:sz w:val="16"/>
              <w:szCs w:val="16"/>
            </w:rPr>
            <w:t xml:space="preserve">No </w:t>
          </w:r>
          <w:r w:rsidRPr="00130F37">
            <w:rPr>
              <w:sz w:val="16"/>
              <w:szCs w:val="16"/>
            </w:rPr>
            <w:fldChar w:fldCharType="begin"/>
          </w:r>
          <w:r w:rsidRPr="00130F37">
            <w:rPr>
              <w:sz w:val="16"/>
              <w:szCs w:val="16"/>
            </w:rPr>
            <w:instrText xml:space="preserve"> DOCPROPERTY  CompilationNumber  * CHARFORMAT </w:instrText>
          </w:r>
          <w:r w:rsidRPr="00130F37">
            <w:rPr>
              <w:sz w:val="16"/>
              <w:szCs w:val="16"/>
            </w:rPr>
            <w:fldChar w:fldCharType="separate"/>
          </w:r>
          <w:r>
            <w:rPr>
              <w:sz w:val="16"/>
              <w:szCs w:val="16"/>
            </w:rPr>
            <w:t>3</w:t>
          </w:r>
          <w:r w:rsidRPr="00130F37">
            <w:rPr>
              <w:sz w:val="16"/>
              <w:szCs w:val="16"/>
            </w:rPr>
            <w:fldChar w:fldCharType="end"/>
          </w:r>
        </w:p>
      </w:tc>
      <w:tc>
        <w:tcPr>
          <w:tcW w:w="5245" w:type="dxa"/>
        </w:tcPr>
        <w:p w14:paraId="1071201C" w14:textId="77777777" w:rsidR="00B45E7A" w:rsidRPr="00130F37" w:rsidRDefault="00B45E7A" w:rsidP="007976FE">
          <w:pPr>
            <w:spacing w:before="120"/>
            <w:jc w:val="center"/>
            <w:rPr>
              <w:sz w:val="16"/>
              <w:szCs w:val="16"/>
            </w:rPr>
          </w:pPr>
          <w:r w:rsidRPr="00130F37">
            <w:rPr>
              <w:sz w:val="16"/>
              <w:szCs w:val="16"/>
            </w:rPr>
            <w:t xml:space="preserve">Compilation date: </w:t>
          </w:r>
          <w:r w:rsidRPr="00130F37">
            <w:rPr>
              <w:sz w:val="16"/>
              <w:szCs w:val="16"/>
            </w:rPr>
            <w:fldChar w:fldCharType="begin"/>
          </w:r>
          <w:r w:rsidRPr="00130F37">
            <w:rPr>
              <w:sz w:val="16"/>
              <w:szCs w:val="16"/>
            </w:rPr>
            <w:instrText xml:space="preserve"> DOCPROPERTY  StartDate \@ "d/M/yy"  </w:instrText>
          </w:r>
          <w:r w:rsidRPr="00130F37">
            <w:rPr>
              <w:sz w:val="16"/>
              <w:szCs w:val="16"/>
            </w:rPr>
            <w:fldChar w:fldCharType="separate"/>
          </w:r>
          <w:r>
            <w:rPr>
              <w:sz w:val="16"/>
              <w:szCs w:val="16"/>
            </w:rPr>
            <w:t>28/2/17</w:t>
          </w:r>
          <w:r w:rsidRPr="00130F37">
            <w:rPr>
              <w:sz w:val="16"/>
              <w:szCs w:val="16"/>
            </w:rPr>
            <w:fldChar w:fldCharType="end"/>
          </w:r>
        </w:p>
      </w:tc>
      <w:tc>
        <w:tcPr>
          <w:tcW w:w="1701" w:type="dxa"/>
          <w:gridSpan w:val="2"/>
        </w:tcPr>
        <w:p w14:paraId="1071201D" w14:textId="77777777" w:rsidR="00B45E7A" w:rsidRPr="00130F37" w:rsidRDefault="00B45E7A" w:rsidP="007976FE">
          <w:pPr>
            <w:spacing w:before="120"/>
            <w:jc w:val="right"/>
            <w:rPr>
              <w:sz w:val="16"/>
              <w:szCs w:val="16"/>
            </w:rPr>
          </w:pPr>
          <w:r w:rsidRPr="00130F37">
            <w:rPr>
              <w:sz w:val="16"/>
              <w:szCs w:val="16"/>
            </w:rPr>
            <w:t xml:space="preserve">Registered: </w:t>
          </w:r>
          <w:r w:rsidRPr="00130F37">
            <w:rPr>
              <w:sz w:val="16"/>
              <w:szCs w:val="16"/>
            </w:rPr>
            <w:fldChar w:fldCharType="begin"/>
          </w:r>
          <w:r w:rsidRPr="00130F37">
            <w:rPr>
              <w:sz w:val="16"/>
              <w:szCs w:val="16"/>
            </w:rPr>
            <w:instrText xml:space="preserve"> IF </w:instrText>
          </w:r>
          <w:r w:rsidRPr="00130F37">
            <w:rPr>
              <w:sz w:val="16"/>
              <w:szCs w:val="16"/>
            </w:rPr>
            <w:fldChar w:fldCharType="begin"/>
          </w:r>
          <w:r w:rsidRPr="00130F37">
            <w:rPr>
              <w:sz w:val="16"/>
              <w:szCs w:val="16"/>
            </w:rPr>
            <w:instrText xml:space="preserve"> DOCPROPERTY RegisteredDate </w:instrText>
          </w:r>
          <w:r w:rsidRPr="00130F37">
            <w:rPr>
              <w:sz w:val="16"/>
              <w:szCs w:val="16"/>
            </w:rPr>
            <w:fldChar w:fldCharType="separate"/>
          </w:r>
          <w:r>
            <w:rPr>
              <w:sz w:val="16"/>
              <w:szCs w:val="16"/>
            </w:rPr>
            <w:instrText>1/01/1901</w:instrText>
          </w:r>
          <w:r w:rsidRPr="00130F37">
            <w:rPr>
              <w:sz w:val="16"/>
              <w:szCs w:val="16"/>
            </w:rPr>
            <w:fldChar w:fldCharType="end"/>
          </w:r>
          <w:r w:rsidRPr="00130F37">
            <w:rPr>
              <w:sz w:val="16"/>
              <w:szCs w:val="16"/>
            </w:rPr>
            <w:instrText xml:space="preserve"> = #1/1/1901# "Unknown" </w:instrText>
          </w:r>
          <w:r w:rsidRPr="00130F37">
            <w:rPr>
              <w:sz w:val="16"/>
              <w:szCs w:val="16"/>
            </w:rPr>
            <w:fldChar w:fldCharType="begin"/>
          </w:r>
          <w:r w:rsidRPr="00130F37">
            <w:rPr>
              <w:sz w:val="16"/>
              <w:szCs w:val="16"/>
            </w:rPr>
            <w:instrText xml:space="preserve"> DOCPROPERTY RegisteredDate \@ "d/M/yy" </w:instrText>
          </w:r>
          <w:r w:rsidRPr="00130F37">
            <w:rPr>
              <w:sz w:val="16"/>
              <w:szCs w:val="16"/>
            </w:rPr>
            <w:fldChar w:fldCharType="separate"/>
          </w:r>
          <w:r>
            <w:rPr>
              <w:sz w:val="16"/>
              <w:szCs w:val="16"/>
            </w:rPr>
            <w:instrText>31/12/1900</w:instrText>
          </w:r>
          <w:r w:rsidRPr="00130F37">
            <w:rPr>
              <w:sz w:val="16"/>
              <w:szCs w:val="16"/>
            </w:rPr>
            <w:fldChar w:fldCharType="end"/>
          </w:r>
          <w:r w:rsidRPr="00130F37">
            <w:rPr>
              <w:sz w:val="16"/>
              <w:szCs w:val="16"/>
            </w:rPr>
            <w:instrText xml:space="preserve"> </w:instrText>
          </w:r>
          <w:r w:rsidRPr="00130F37">
            <w:rPr>
              <w:sz w:val="16"/>
              <w:szCs w:val="16"/>
            </w:rPr>
            <w:fldChar w:fldCharType="separate"/>
          </w:r>
          <w:r w:rsidRPr="00130F37">
            <w:rPr>
              <w:noProof/>
              <w:sz w:val="16"/>
              <w:szCs w:val="16"/>
            </w:rPr>
            <w:t>Unknown</w:t>
          </w:r>
          <w:r w:rsidRPr="00130F37">
            <w:rPr>
              <w:sz w:val="16"/>
              <w:szCs w:val="16"/>
            </w:rPr>
            <w:fldChar w:fldCharType="end"/>
          </w:r>
        </w:p>
      </w:tc>
    </w:tr>
  </w:tbl>
  <w:p w14:paraId="1071201F" w14:textId="77777777" w:rsidR="00B45E7A" w:rsidRPr="007976FE" w:rsidRDefault="00B45E7A" w:rsidP="007976F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28" w14:textId="77777777" w:rsidR="00B45E7A" w:rsidRPr="007B3B51" w:rsidRDefault="00B45E7A" w:rsidP="008A6B80">
    <w:pPr>
      <w:pBdr>
        <w:top w:val="single" w:sz="6" w:space="1" w:color="auto"/>
      </w:pBdr>
      <w:spacing w:before="120"/>
      <w:rPr>
        <w:sz w:val="16"/>
        <w:szCs w:val="16"/>
      </w:rPr>
    </w:pP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9"/>
      <w:gridCol w:w="5807"/>
      <w:gridCol w:w="1418"/>
    </w:tblGrid>
    <w:tr w:rsidR="00B45E7A" w:rsidRPr="007B3B51" w14:paraId="1071202C" w14:textId="77777777" w:rsidTr="008A6B80">
      <w:tc>
        <w:tcPr>
          <w:tcW w:w="1139" w:type="dxa"/>
        </w:tcPr>
        <w:p w14:paraId="10712029" w14:textId="77777777" w:rsidR="00B45E7A" w:rsidRPr="00862F79" w:rsidRDefault="00B45E7A" w:rsidP="008A6B80">
          <w:pPr>
            <w:rPr>
              <w:sz w:val="16"/>
              <w:szCs w:val="16"/>
            </w:rPr>
          </w:pPr>
          <w:r w:rsidRPr="00862F79">
            <w:rPr>
              <w:sz w:val="16"/>
              <w:szCs w:val="16"/>
            </w:rPr>
            <w:fldChar w:fldCharType="begin"/>
          </w:r>
          <w:r w:rsidRPr="00862F79">
            <w:rPr>
              <w:sz w:val="16"/>
              <w:szCs w:val="16"/>
            </w:rPr>
            <w:instrText xml:space="preserve"> PAGE </w:instrText>
          </w:r>
          <w:r w:rsidRPr="00862F79">
            <w:rPr>
              <w:sz w:val="16"/>
              <w:szCs w:val="16"/>
            </w:rPr>
            <w:fldChar w:fldCharType="separate"/>
          </w:r>
          <w:r w:rsidR="007D4A4C">
            <w:rPr>
              <w:noProof/>
              <w:sz w:val="16"/>
              <w:szCs w:val="16"/>
            </w:rPr>
            <w:t>142</w:t>
          </w:r>
          <w:r w:rsidRPr="00862F79">
            <w:rPr>
              <w:sz w:val="16"/>
              <w:szCs w:val="16"/>
            </w:rPr>
            <w:fldChar w:fldCharType="end"/>
          </w:r>
        </w:p>
      </w:tc>
      <w:tc>
        <w:tcPr>
          <w:tcW w:w="5807" w:type="dxa"/>
        </w:tcPr>
        <w:p w14:paraId="1071202A" w14:textId="77777777" w:rsidR="00B45E7A" w:rsidRPr="007B3B51" w:rsidRDefault="00B45E7A" w:rsidP="008A6B80">
          <w:pPr>
            <w:jc w:val="center"/>
            <w:rPr>
              <w:i/>
              <w:sz w:val="16"/>
              <w:szCs w:val="16"/>
            </w:rPr>
          </w:pPr>
          <w:r w:rsidRPr="007B3B51">
            <w:rPr>
              <w:i/>
              <w:sz w:val="16"/>
              <w:szCs w:val="16"/>
            </w:rPr>
            <w:fldChar w:fldCharType="begin"/>
          </w:r>
          <w:r w:rsidRPr="007B3B51">
            <w:rPr>
              <w:i/>
              <w:sz w:val="16"/>
              <w:szCs w:val="16"/>
            </w:rPr>
            <w:instrText xml:space="preserve"> STYLEREF "ShortT" </w:instrText>
          </w:r>
          <w:r w:rsidRPr="007B3B51">
            <w:rPr>
              <w:i/>
              <w:sz w:val="16"/>
              <w:szCs w:val="16"/>
            </w:rPr>
            <w:fldChar w:fldCharType="separate"/>
          </w:r>
          <w:r w:rsidR="007D4A4C">
            <w:rPr>
              <w:i/>
              <w:noProof/>
              <w:sz w:val="16"/>
              <w:szCs w:val="16"/>
            </w:rPr>
            <w:t>Whitsundays Plan of Management 1998</w:t>
          </w:r>
          <w:r w:rsidRPr="007B3B51">
            <w:rPr>
              <w:i/>
              <w:sz w:val="16"/>
              <w:szCs w:val="16"/>
            </w:rPr>
            <w:fldChar w:fldCharType="end"/>
          </w:r>
        </w:p>
      </w:tc>
      <w:tc>
        <w:tcPr>
          <w:tcW w:w="1418" w:type="dxa"/>
        </w:tcPr>
        <w:p w14:paraId="1071202B" w14:textId="77777777" w:rsidR="00B45E7A" w:rsidRPr="007B3B51" w:rsidRDefault="00B45E7A">
          <w:pPr>
            <w:jc w:val="right"/>
            <w:rPr>
              <w:sz w:val="16"/>
              <w:szCs w:val="16"/>
            </w:rPr>
          </w:pPr>
          <w:r w:rsidRPr="00B3559A">
            <w:rPr>
              <w:sz w:val="16"/>
              <w:szCs w:val="16"/>
            </w:rPr>
            <w:t xml:space="preserve">Compilation No. </w:t>
          </w:r>
          <w:r>
            <w:rPr>
              <w:sz w:val="16"/>
              <w:szCs w:val="16"/>
            </w:rPr>
            <w:t>4</w:t>
          </w:r>
        </w:p>
      </w:tc>
    </w:tr>
    <w:tr w:rsidR="00B45E7A" w:rsidRPr="007B3B51" w14:paraId="10712030" w14:textId="77777777" w:rsidTr="008A6B80">
      <w:tc>
        <w:tcPr>
          <w:tcW w:w="1139" w:type="dxa"/>
        </w:tcPr>
        <w:p w14:paraId="1071202D" w14:textId="77777777" w:rsidR="00B45E7A" w:rsidRPr="007B3B51" w:rsidRDefault="00B45E7A" w:rsidP="008A6B80">
          <w:pPr>
            <w:rPr>
              <w:i/>
              <w:sz w:val="16"/>
              <w:szCs w:val="16"/>
            </w:rPr>
          </w:pPr>
        </w:p>
      </w:tc>
      <w:tc>
        <w:tcPr>
          <w:tcW w:w="5807" w:type="dxa"/>
        </w:tcPr>
        <w:p w14:paraId="1071202E" w14:textId="77777777" w:rsidR="00B45E7A" w:rsidRPr="007B3B51" w:rsidRDefault="00B45E7A">
          <w:pPr>
            <w:jc w:val="center"/>
            <w:rPr>
              <w:i/>
              <w:sz w:val="16"/>
              <w:szCs w:val="16"/>
            </w:rPr>
          </w:pPr>
          <w:r>
            <w:rPr>
              <w:sz w:val="16"/>
              <w:szCs w:val="16"/>
            </w:rPr>
            <w:t>Compilation date: 1/1/2018</w:t>
          </w:r>
        </w:p>
      </w:tc>
      <w:tc>
        <w:tcPr>
          <w:tcW w:w="1418" w:type="dxa"/>
        </w:tcPr>
        <w:p w14:paraId="1071202F" w14:textId="77777777" w:rsidR="00B45E7A" w:rsidRPr="007B3B51" w:rsidRDefault="00B45E7A" w:rsidP="008A6B80">
          <w:pPr>
            <w:jc w:val="right"/>
            <w:rPr>
              <w:sz w:val="16"/>
              <w:szCs w:val="16"/>
            </w:rPr>
          </w:pPr>
        </w:p>
      </w:tc>
    </w:tr>
  </w:tbl>
  <w:p w14:paraId="10712031" w14:textId="77777777" w:rsidR="00B45E7A" w:rsidRPr="00406DE0" w:rsidRDefault="00B45E7A" w:rsidP="00406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711FD2" w14:textId="77777777" w:rsidR="00B45E7A" w:rsidRDefault="00B45E7A">
      <w:r>
        <w:separator/>
      </w:r>
    </w:p>
  </w:footnote>
  <w:footnote w:type="continuationSeparator" w:id="0">
    <w:p w14:paraId="10711FD3" w14:textId="77777777" w:rsidR="00B45E7A" w:rsidRDefault="00B45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D6" w14:textId="77777777" w:rsidR="00B45E7A" w:rsidRDefault="00B45E7A" w:rsidP="00386532">
    <w:pPr>
      <w:pStyle w:val="Header"/>
      <w:pBdr>
        <w:bottom w:val="single" w:sz="6" w:space="1" w:color="auto"/>
      </w:pBdr>
    </w:pPr>
  </w:p>
  <w:p w14:paraId="10711FD7" w14:textId="77777777" w:rsidR="00B45E7A" w:rsidRDefault="00B45E7A" w:rsidP="00386532">
    <w:pPr>
      <w:pStyle w:val="Header"/>
      <w:pBdr>
        <w:bottom w:val="single" w:sz="6" w:space="1" w:color="auto"/>
      </w:pBdr>
    </w:pPr>
  </w:p>
  <w:p w14:paraId="10711FD8" w14:textId="77777777" w:rsidR="00B45E7A" w:rsidRPr="001E77D2" w:rsidRDefault="00B45E7A" w:rsidP="00386532">
    <w:pPr>
      <w:pStyle w:val="Header"/>
      <w:pBdr>
        <w:bottom w:val="single" w:sz="6"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20" w14:textId="77777777" w:rsidR="00B45E7A" w:rsidRPr="00D1021D" w:rsidRDefault="00B45E7A">
    <w:pPr>
      <w:rPr>
        <w:sz w:val="20"/>
      </w:rPr>
    </w:pPr>
    <w:r w:rsidRPr="00D1021D">
      <w:rPr>
        <w:b/>
        <w:sz w:val="20"/>
      </w:rPr>
      <w:fldChar w:fldCharType="begin"/>
    </w:r>
    <w:r w:rsidRPr="00D1021D">
      <w:rPr>
        <w:b/>
        <w:sz w:val="20"/>
      </w:rPr>
      <w:instrText xml:space="preserve"> STYLEREF CharChapNo </w:instrText>
    </w:r>
    <w:r w:rsidRPr="00D1021D">
      <w:rPr>
        <w:b/>
        <w:sz w:val="20"/>
      </w:rPr>
      <w:fldChar w:fldCharType="separate"/>
    </w:r>
    <w:r w:rsidR="007D4A4C">
      <w:rPr>
        <w:b/>
        <w:noProof/>
        <w:sz w:val="20"/>
      </w:rPr>
      <w:t>Schedule 3</w:t>
    </w:r>
    <w:r w:rsidRPr="00D1021D">
      <w:rPr>
        <w:b/>
        <w:sz w:val="20"/>
      </w:rPr>
      <w:fldChar w:fldCharType="end"/>
    </w:r>
    <w:r w:rsidRPr="00D1021D">
      <w:rPr>
        <w:b/>
        <w:sz w:val="20"/>
      </w:rPr>
      <w:t xml:space="preserve">  </w:t>
    </w:r>
    <w:r w:rsidRPr="00D1021D">
      <w:rPr>
        <w:sz w:val="20"/>
      </w:rPr>
      <w:fldChar w:fldCharType="begin"/>
    </w:r>
    <w:r w:rsidRPr="00D1021D">
      <w:rPr>
        <w:sz w:val="20"/>
      </w:rPr>
      <w:instrText xml:space="preserve"> STYLEREF CharChapText </w:instrText>
    </w:r>
    <w:r w:rsidRPr="00D1021D">
      <w:rPr>
        <w:sz w:val="20"/>
      </w:rPr>
      <w:fldChar w:fldCharType="separate"/>
    </w:r>
    <w:r w:rsidR="007D4A4C">
      <w:rPr>
        <w:noProof/>
        <w:sz w:val="20"/>
      </w:rPr>
      <w:t>Locations</w:t>
    </w:r>
    <w:r w:rsidRPr="00D1021D">
      <w:rPr>
        <w:sz w:val="20"/>
      </w:rPr>
      <w:fldChar w:fldCharType="end"/>
    </w:r>
  </w:p>
  <w:p w14:paraId="10712021" w14:textId="77777777" w:rsidR="00B45E7A" w:rsidRPr="00D1021D" w:rsidRDefault="00B45E7A">
    <w:pPr>
      <w:rPr>
        <w:b/>
        <w:sz w:val="20"/>
      </w:rPr>
    </w:pPr>
    <w:r w:rsidRPr="00D1021D">
      <w:rPr>
        <w:b/>
        <w:sz w:val="20"/>
      </w:rPr>
      <w:fldChar w:fldCharType="begin"/>
    </w:r>
    <w:r w:rsidRPr="00D1021D">
      <w:rPr>
        <w:b/>
        <w:sz w:val="20"/>
      </w:rPr>
      <w:instrText xml:space="preserve"> STYLEREF CharPartNo </w:instrText>
    </w:r>
    <w:r w:rsidRPr="00D1021D">
      <w:rPr>
        <w:b/>
        <w:sz w:val="20"/>
      </w:rPr>
      <w:fldChar w:fldCharType="end"/>
    </w:r>
    <w:r w:rsidRPr="00D1021D">
      <w:rPr>
        <w:b/>
        <w:sz w:val="20"/>
      </w:rPr>
      <w:t xml:space="preserve">  </w:t>
    </w:r>
    <w:r w:rsidRPr="00D1021D">
      <w:rPr>
        <w:sz w:val="20"/>
      </w:rPr>
      <w:fldChar w:fldCharType="begin"/>
    </w:r>
    <w:r w:rsidRPr="00D1021D">
      <w:rPr>
        <w:sz w:val="20"/>
      </w:rPr>
      <w:instrText xml:space="preserve"> STYLEREF CharPartText </w:instrText>
    </w:r>
    <w:r w:rsidRPr="00D1021D">
      <w:rPr>
        <w:sz w:val="20"/>
      </w:rPr>
      <w:fldChar w:fldCharType="end"/>
    </w:r>
  </w:p>
  <w:p w14:paraId="10712022" w14:textId="77777777" w:rsidR="00B45E7A" w:rsidRPr="00D1021D" w:rsidRDefault="00B45E7A">
    <w:pPr>
      <w:rPr>
        <w:sz w:val="20"/>
      </w:rPr>
    </w:pPr>
    <w:r w:rsidRPr="00D1021D">
      <w:rPr>
        <w:b/>
        <w:sz w:val="20"/>
      </w:rPr>
      <w:fldChar w:fldCharType="begin"/>
    </w:r>
    <w:r w:rsidRPr="00D1021D">
      <w:rPr>
        <w:b/>
        <w:sz w:val="20"/>
      </w:rPr>
      <w:instrText xml:space="preserve"> STYLEREF CharDivNo </w:instrText>
    </w:r>
    <w:r w:rsidRPr="00D1021D">
      <w:rPr>
        <w:b/>
        <w:sz w:val="20"/>
      </w:rPr>
      <w:fldChar w:fldCharType="end"/>
    </w:r>
    <w:r w:rsidRPr="00D1021D">
      <w:rPr>
        <w:b/>
        <w:sz w:val="20"/>
      </w:rPr>
      <w:t xml:space="preserve">  </w:t>
    </w:r>
    <w:r w:rsidRPr="00D1021D">
      <w:rPr>
        <w:sz w:val="20"/>
      </w:rPr>
      <w:fldChar w:fldCharType="begin"/>
    </w:r>
    <w:r w:rsidRPr="00D1021D">
      <w:rPr>
        <w:sz w:val="20"/>
      </w:rPr>
      <w:instrText xml:space="preserve"> STYLEREF CharDivText </w:instrText>
    </w:r>
    <w:r w:rsidRPr="00D1021D">
      <w:rPr>
        <w:sz w:val="20"/>
      </w:rPr>
      <w:fldChar w:fldCharType="end"/>
    </w:r>
  </w:p>
  <w:p w14:paraId="10712023" w14:textId="77777777" w:rsidR="00B45E7A" w:rsidRPr="00D1021D" w:rsidRDefault="00B45E7A" w:rsidP="00DF1A1E">
    <w:pPr>
      <w:pBdr>
        <w:bottom w:val="single" w:sz="6" w:space="1" w:color="auto"/>
      </w:pBdr>
      <w:spacing w:after="12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24" w14:textId="77777777" w:rsidR="00B45E7A" w:rsidRPr="00D1021D" w:rsidRDefault="00B45E7A">
    <w:pPr>
      <w:jc w:val="right"/>
      <w:rPr>
        <w:sz w:val="20"/>
      </w:rPr>
    </w:pPr>
    <w:r w:rsidRPr="00D1021D">
      <w:rPr>
        <w:sz w:val="20"/>
      </w:rPr>
      <w:fldChar w:fldCharType="begin"/>
    </w:r>
    <w:r w:rsidRPr="00D1021D">
      <w:rPr>
        <w:sz w:val="20"/>
      </w:rPr>
      <w:instrText xml:space="preserve"> STYLEREF CharChapText </w:instrText>
    </w:r>
    <w:r w:rsidRPr="00D1021D">
      <w:rPr>
        <w:sz w:val="20"/>
      </w:rPr>
      <w:fldChar w:fldCharType="separate"/>
    </w:r>
    <w:r w:rsidR="007D4A4C">
      <w:rPr>
        <w:noProof/>
        <w:sz w:val="20"/>
      </w:rPr>
      <w:t>Locations</w: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CharChapNo </w:instrText>
    </w:r>
    <w:r w:rsidRPr="00D1021D">
      <w:rPr>
        <w:b/>
        <w:sz w:val="20"/>
      </w:rPr>
      <w:fldChar w:fldCharType="separate"/>
    </w:r>
    <w:r w:rsidR="007D4A4C">
      <w:rPr>
        <w:b/>
        <w:noProof/>
        <w:sz w:val="20"/>
      </w:rPr>
      <w:t>Schedule 3</w:t>
    </w:r>
    <w:r w:rsidRPr="00D1021D">
      <w:rPr>
        <w:b/>
        <w:sz w:val="20"/>
      </w:rPr>
      <w:fldChar w:fldCharType="end"/>
    </w:r>
  </w:p>
  <w:p w14:paraId="10712025" w14:textId="77777777" w:rsidR="00B45E7A" w:rsidRPr="00D1021D" w:rsidRDefault="00B45E7A">
    <w:pPr>
      <w:jc w:val="right"/>
      <w:rPr>
        <w:b/>
        <w:sz w:val="20"/>
      </w:rPr>
    </w:pPr>
    <w:r w:rsidRPr="00D1021D">
      <w:rPr>
        <w:sz w:val="20"/>
      </w:rPr>
      <w:fldChar w:fldCharType="begin"/>
    </w:r>
    <w:r w:rsidRPr="00D1021D">
      <w:rPr>
        <w:sz w:val="20"/>
      </w:rPr>
      <w:instrText xml:space="preserve"> STYLEREF CharPartText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CharPartNo </w:instrText>
    </w:r>
    <w:r w:rsidRPr="00D1021D">
      <w:rPr>
        <w:b/>
        <w:sz w:val="20"/>
      </w:rPr>
      <w:fldChar w:fldCharType="end"/>
    </w:r>
  </w:p>
  <w:p w14:paraId="10712026" w14:textId="77777777" w:rsidR="00B45E7A" w:rsidRPr="00D1021D" w:rsidRDefault="00B45E7A">
    <w:pPr>
      <w:jc w:val="right"/>
      <w:rPr>
        <w:sz w:val="20"/>
      </w:rPr>
    </w:pPr>
    <w:r w:rsidRPr="00D1021D">
      <w:rPr>
        <w:sz w:val="20"/>
      </w:rPr>
      <w:fldChar w:fldCharType="begin"/>
    </w:r>
    <w:r w:rsidRPr="00D1021D">
      <w:rPr>
        <w:sz w:val="20"/>
      </w:rPr>
      <w:instrText xml:space="preserve"> STYLEREF CharDivText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CharDivNo </w:instrText>
    </w:r>
    <w:r w:rsidRPr="00D1021D">
      <w:rPr>
        <w:b/>
        <w:sz w:val="20"/>
      </w:rPr>
      <w:fldChar w:fldCharType="end"/>
    </w:r>
  </w:p>
  <w:p w14:paraId="10712027" w14:textId="77777777" w:rsidR="00B45E7A" w:rsidRPr="00D1021D" w:rsidRDefault="00B45E7A" w:rsidP="00DF1A1E">
    <w:pPr>
      <w:pBdr>
        <w:bottom w:val="single" w:sz="6" w:space="1" w:color="auto"/>
      </w:pBdr>
      <w:spacing w:after="120"/>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3C" w14:textId="77777777" w:rsidR="00B45E7A" w:rsidRDefault="00B45E7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44" w14:textId="77777777" w:rsidR="00B45E7A" w:rsidRPr="00C4473E" w:rsidRDefault="00B45E7A" w:rsidP="008A6B80">
    <w:pPr>
      <w:rPr>
        <w:sz w:val="26"/>
        <w:szCs w:val="26"/>
      </w:rPr>
    </w:pPr>
  </w:p>
  <w:p w14:paraId="10712045" w14:textId="77777777" w:rsidR="00B45E7A" w:rsidRPr="00965EE7" w:rsidRDefault="00B45E7A" w:rsidP="008A6B80">
    <w:pPr>
      <w:rPr>
        <w:b/>
        <w:sz w:val="20"/>
      </w:rPr>
    </w:pPr>
    <w:r w:rsidRPr="00965EE7">
      <w:rPr>
        <w:b/>
        <w:sz w:val="20"/>
      </w:rPr>
      <w:t>Endnotes</w:t>
    </w:r>
  </w:p>
  <w:p w14:paraId="10712046" w14:textId="77777777" w:rsidR="00B45E7A" w:rsidRPr="007A1328" w:rsidRDefault="00B45E7A" w:rsidP="008A6B80">
    <w:pPr>
      <w:rPr>
        <w:sz w:val="20"/>
      </w:rPr>
    </w:pPr>
  </w:p>
  <w:p w14:paraId="10712047" w14:textId="77777777" w:rsidR="00B45E7A" w:rsidRPr="007A1328" w:rsidRDefault="00B45E7A" w:rsidP="008A6B80">
    <w:pPr>
      <w:rPr>
        <w:b/>
        <w:sz w:val="24"/>
      </w:rPr>
    </w:pPr>
  </w:p>
  <w:p w14:paraId="10712048" w14:textId="77777777" w:rsidR="00B45E7A" w:rsidRPr="00C4473E" w:rsidRDefault="00B45E7A" w:rsidP="00406DE0">
    <w:pPr>
      <w:pBdr>
        <w:bottom w:val="single" w:sz="6" w:space="1" w:color="auto"/>
      </w:pBdr>
      <w:spacing w:after="120"/>
      <w:rPr>
        <w:szCs w:val="22"/>
      </w:rPr>
    </w:pPr>
    <w:r w:rsidRPr="00C4473E">
      <w:rPr>
        <w:szCs w:val="22"/>
      </w:rPr>
      <w:fldChar w:fldCharType="begin"/>
    </w:r>
    <w:r w:rsidRPr="00C4473E">
      <w:rPr>
        <w:szCs w:val="22"/>
      </w:rPr>
      <w:instrText xml:space="preserve"> STYLEREF  "ENotesHeading 2" </w:instrText>
    </w:r>
    <w:r w:rsidRPr="00C4473E">
      <w:rPr>
        <w:szCs w:val="22"/>
      </w:rPr>
      <w:fldChar w:fldCharType="separate"/>
    </w:r>
    <w:r w:rsidR="00FE0F35">
      <w:rPr>
        <w:noProof/>
        <w:szCs w:val="22"/>
      </w:rPr>
      <w:t>Endnote 4—Amendment history</w:t>
    </w:r>
    <w:r w:rsidRPr="00C4473E">
      <w:rPr>
        <w:szCs w:val="22"/>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49" w14:textId="77777777" w:rsidR="00B45E7A" w:rsidRPr="00C4473E" w:rsidRDefault="00B45E7A" w:rsidP="008A6B80">
    <w:pPr>
      <w:jc w:val="right"/>
      <w:rPr>
        <w:sz w:val="26"/>
        <w:szCs w:val="26"/>
      </w:rPr>
    </w:pPr>
  </w:p>
  <w:p w14:paraId="1071204A" w14:textId="77777777" w:rsidR="00B45E7A" w:rsidRPr="00965EE7" w:rsidRDefault="00B45E7A" w:rsidP="008A6B80">
    <w:pPr>
      <w:jc w:val="right"/>
      <w:rPr>
        <w:b/>
        <w:sz w:val="20"/>
      </w:rPr>
    </w:pPr>
    <w:r w:rsidRPr="00965EE7">
      <w:rPr>
        <w:b/>
        <w:sz w:val="20"/>
      </w:rPr>
      <w:t>Endnotes</w:t>
    </w:r>
  </w:p>
  <w:p w14:paraId="1071204B" w14:textId="77777777" w:rsidR="00B45E7A" w:rsidRPr="007A1328" w:rsidRDefault="00B45E7A" w:rsidP="008A6B80">
    <w:pPr>
      <w:jc w:val="right"/>
      <w:rPr>
        <w:sz w:val="20"/>
      </w:rPr>
    </w:pPr>
  </w:p>
  <w:p w14:paraId="1071204C" w14:textId="77777777" w:rsidR="00B45E7A" w:rsidRPr="007A1328" w:rsidRDefault="00B45E7A" w:rsidP="008A6B80">
    <w:pPr>
      <w:jc w:val="right"/>
      <w:rPr>
        <w:b/>
        <w:sz w:val="24"/>
      </w:rPr>
    </w:pPr>
  </w:p>
  <w:p w14:paraId="1071204D" w14:textId="77777777" w:rsidR="00B45E7A" w:rsidRPr="004C2249" w:rsidRDefault="00B45E7A" w:rsidP="004C2249">
    <w:pPr>
      <w:pBdr>
        <w:bottom w:val="single" w:sz="6" w:space="1" w:color="auto"/>
      </w:pBdr>
      <w:jc w:val="right"/>
      <w:rPr>
        <w:szCs w:val="22"/>
      </w:rPr>
    </w:pPr>
    <w:r w:rsidRPr="00C4473E">
      <w:rPr>
        <w:szCs w:val="22"/>
      </w:rPr>
      <w:fldChar w:fldCharType="begin"/>
    </w:r>
    <w:r w:rsidRPr="00C4473E">
      <w:rPr>
        <w:szCs w:val="22"/>
      </w:rPr>
      <w:instrText xml:space="preserve"> STYLEREF  "ENotesHeading 2" </w:instrText>
    </w:r>
    <w:r w:rsidRPr="00C4473E">
      <w:rPr>
        <w:szCs w:val="22"/>
      </w:rPr>
      <w:fldChar w:fldCharType="separate"/>
    </w:r>
    <w:r w:rsidR="00FE0F35">
      <w:rPr>
        <w:noProof/>
        <w:szCs w:val="22"/>
      </w:rPr>
      <w:t>Endnote 4—Amendment history</w:t>
    </w:r>
    <w:r w:rsidRPr="00C4473E">
      <w:rPr>
        <w:szCs w:val="22"/>
      </w:rPr>
      <w:fldChar w:fldCharType="end"/>
    </w:r>
  </w:p>
  <w:p w14:paraId="1071204E" w14:textId="77777777" w:rsidR="00B45E7A" w:rsidRDefault="00B45E7A"/>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63" w14:textId="77777777" w:rsidR="00B45E7A" w:rsidRPr="00D1021D" w:rsidRDefault="00B45E7A" w:rsidP="00A5598F">
    <w:pPr>
      <w:pBdr>
        <w:bottom w:val="single" w:sz="6" w:space="1" w:color="auto"/>
      </w:pBdr>
      <w:spacing w:after="12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64" w14:textId="77777777" w:rsidR="00B45E7A" w:rsidRPr="00D1021D" w:rsidRDefault="00B45E7A">
    <w:pPr>
      <w:jc w:val="right"/>
      <w:rPr>
        <w:sz w:val="20"/>
      </w:rPr>
    </w:pPr>
    <w:r w:rsidRPr="00D1021D">
      <w:rPr>
        <w:sz w:val="20"/>
      </w:rPr>
      <w:fldChar w:fldCharType="begin"/>
    </w:r>
    <w:r w:rsidRPr="00D1021D">
      <w:rPr>
        <w:sz w:val="20"/>
      </w:rPr>
      <w:instrText xml:space="preserve"> STYLEREF CharChapText </w:instrText>
    </w:r>
    <w:r w:rsidRPr="00D1021D">
      <w:rPr>
        <w:sz w:val="20"/>
      </w:rPr>
      <w:fldChar w:fldCharType="separate"/>
    </w:r>
    <w:r>
      <w:rPr>
        <w:noProof/>
        <w:sz w:val="20"/>
      </w:rPr>
      <w:t>Definitions</w: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CharChapNo </w:instrText>
    </w:r>
    <w:r w:rsidRPr="00D1021D">
      <w:rPr>
        <w:b/>
        <w:sz w:val="20"/>
      </w:rPr>
      <w:fldChar w:fldCharType="separate"/>
    </w:r>
    <w:r>
      <w:rPr>
        <w:b/>
        <w:noProof/>
        <w:sz w:val="20"/>
      </w:rPr>
      <w:t>Schedule 9</w:t>
    </w:r>
    <w:r w:rsidRPr="00D1021D">
      <w:rPr>
        <w:b/>
        <w:sz w:val="20"/>
      </w:rPr>
      <w:fldChar w:fldCharType="end"/>
    </w:r>
  </w:p>
  <w:p w14:paraId="10712065" w14:textId="77777777" w:rsidR="00B45E7A" w:rsidRPr="00D1021D" w:rsidRDefault="00B45E7A">
    <w:pPr>
      <w:jc w:val="right"/>
      <w:rPr>
        <w:b/>
        <w:sz w:val="20"/>
      </w:rPr>
    </w:pPr>
    <w:r w:rsidRPr="00D1021D">
      <w:rPr>
        <w:sz w:val="20"/>
      </w:rPr>
      <w:fldChar w:fldCharType="begin"/>
    </w:r>
    <w:r w:rsidRPr="00D1021D">
      <w:rPr>
        <w:sz w:val="20"/>
      </w:rPr>
      <w:instrText xml:space="preserve"> STYLEREF CharPartText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CharPartNo </w:instrText>
    </w:r>
    <w:r w:rsidRPr="00D1021D">
      <w:rPr>
        <w:b/>
        <w:sz w:val="20"/>
      </w:rPr>
      <w:fldChar w:fldCharType="end"/>
    </w:r>
  </w:p>
  <w:p w14:paraId="10712066" w14:textId="77777777" w:rsidR="00B45E7A" w:rsidRPr="00D1021D" w:rsidRDefault="00B45E7A">
    <w:pPr>
      <w:jc w:val="right"/>
      <w:rPr>
        <w:sz w:val="20"/>
      </w:rPr>
    </w:pPr>
    <w:r w:rsidRPr="00D1021D">
      <w:rPr>
        <w:sz w:val="20"/>
      </w:rPr>
      <w:fldChar w:fldCharType="begin"/>
    </w:r>
    <w:r w:rsidRPr="00D1021D">
      <w:rPr>
        <w:sz w:val="20"/>
      </w:rPr>
      <w:instrText xml:space="preserve"> STYLEREF CharDivText </w:instrText>
    </w:r>
    <w:r w:rsidRPr="00D1021D">
      <w:rPr>
        <w:sz w:val="20"/>
      </w:rPr>
      <w:fldChar w:fldCharType="end"/>
    </w:r>
    <w:r w:rsidRPr="00D1021D">
      <w:rPr>
        <w:sz w:val="20"/>
      </w:rPr>
      <w:t xml:space="preserve">  </w:t>
    </w:r>
    <w:r w:rsidRPr="00D1021D">
      <w:rPr>
        <w:b/>
        <w:sz w:val="20"/>
      </w:rPr>
      <w:fldChar w:fldCharType="begin"/>
    </w:r>
    <w:r w:rsidRPr="00D1021D">
      <w:rPr>
        <w:b/>
        <w:sz w:val="20"/>
      </w:rPr>
      <w:instrText xml:space="preserve"> STYLEREF CharDivNo </w:instrText>
    </w:r>
    <w:r w:rsidRPr="00D1021D">
      <w:rPr>
        <w:b/>
        <w:sz w:val="20"/>
      </w:rPr>
      <w:fldChar w:fldCharType="end"/>
    </w:r>
  </w:p>
  <w:p w14:paraId="10712067" w14:textId="77777777" w:rsidR="00B45E7A" w:rsidRPr="00D1021D" w:rsidRDefault="00B45E7A" w:rsidP="00A5598F">
    <w:pPr>
      <w:pBdr>
        <w:bottom w:val="single" w:sz="6" w:space="1" w:color="auto"/>
      </w:pBdr>
      <w:spacing w:after="120"/>
      <w:jc w:val="righ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7C" w14:textId="77777777" w:rsidR="00B45E7A" w:rsidRDefault="00B45E7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D9" w14:textId="77777777" w:rsidR="00B45E7A" w:rsidRDefault="00B45E7A" w:rsidP="00386532">
    <w:pPr>
      <w:pStyle w:val="Header"/>
      <w:pBdr>
        <w:bottom w:val="single" w:sz="4" w:space="1" w:color="auto"/>
      </w:pBdr>
    </w:pPr>
  </w:p>
  <w:p w14:paraId="10711FDA" w14:textId="77777777" w:rsidR="00B45E7A" w:rsidRDefault="00B45E7A" w:rsidP="00386532">
    <w:pPr>
      <w:pStyle w:val="Header"/>
      <w:pBdr>
        <w:bottom w:val="single" w:sz="4" w:space="1" w:color="auto"/>
      </w:pBdr>
    </w:pPr>
  </w:p>
  <w:p w14:paraId="10711FDB" w14:textId="77777777" w:rsidR="00B45E7A" w:rsidRPr="001E77D2" w:rsidRDefault="00B45E7A" w:rsidP="00386532">
    <w:pPr>
      <w:pStyle w:val="Header"/>
      <w:pBdr>
        <w:bottom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DE" w14:textId="77777777" w:rsidR="00B45E7A" w:rsidRPr="005F1388" w:rsidRDefault="00B45E7A" w:rsidP="00386532">
    <w:pPr>
      <w:pStyle w:val="Header"/>
      <w:tabs>
        <w:tab w:val="clear" w:pos="4150"/>
        <w:tab w:val="clear" w:pos="8307"/>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E0" w14:textId="77777777" w:rsidR="00B45E7A" w:rsidRPr="00ED79B6" w:rsidRDefault="00B45E7A" w:rsidP="0011184D">
    <w:pPr>
      <w:pBdr>
        <w:bottom w:val="single" w:sz="6" w:space="1" w:color="auto"/>
      </w:pBdr>
      <w:spacing w:before="100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E1" w14:textId="77777777" w:rsidR="00B45E7A" w:rsidRPr="00ED79B6" w:rsidRDefault="00B45E7A" w:rsidP="0011184D">
    <w:pPr>
      <w:pBdr>
        <w:bottom w:val="single" w:sz="6" w:space="1" w:color="auto"/>
      </w:pBdr>
      <w:spacing w:before="10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F6" w14:textId="77777777" w:rsidR="00B45E7A" w:rsidRPr="00ED79B6" w:rsidRDefault="00B45E7A" w:rsidP="0011184D">
    <w:pPr>
      <w:pStyle w:val="Header"/>
      <w:tabs>
        <w:tab w:val="clear" w:pos="4150"/>
        <w:tab w:val="clear" w:pos="8307"/>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F7" w14:textId="77777777" w:rsidR="00B45E7A" w:rsidRDefault="00B45E7A" w:rsidP="007976FE">
    <w:pPr>
      <w:rPr>
        <w:sz w:val="20"/>
      </w:rPr>
    </w:pPr>
    <w:r w:rsidRPr="007A1328">
      <w:rPr>
        <w:b/>
        <w:sz w:val="20"/>
      </w:rPr>
      <w:fldChar w:fldCharType="begin"/>
    </w:r>
    <w:r w:rsidRPr="007A1328">
      <w:rPr>
        <w:b/>
        <w:sz w:val="20"/>
      </w:rPr>
      <w:instrText xml:space="preserve"> STYLEREF CharChapNo </w:instrText>
    </w:r>
    <w:r w:rsidRPr="007A1328">
      <w:rPr>
        <w:b/>
        <w:sz w:val="20"/>
      </w:rPr>
      <w:fldChar w:fldCharType="end"/>
    </w:r>
    <w:r w:rsidRPr="007A1328">
      <w:rPr>
        <w:b/>
        <w:sz w:val="20"/>
      </w:rPr>
      <w:t xml:space="preserve"> </w:t>
    </w:r>
    <w:r>
      <w:rPr>
        <w:sz w:val="20"/>
      </w:rPr>
      <w:t xml:space="preserve"> </w:t>
    </w:r>
    <w:r>
      <w:rPr>
        <w:sz w:val="20"/>
      </w:rPr>
      <w:fldChar w:fldCharType="begin"/>
    </w:r>
    <w:r>
      <w:rPr>
        <w:sz w:val="20"/>
      </w:rPr>
      <w:instrText xml:space="preserve"> STYLEREF CharChapText </w:instrText>
    </w:r>
    <w:r>
      <w:rPr>
        <w:sz w:val="20"/>
      </w:rPr>
      <w:fldChar w:fldCharType="end"/>
    </w:r>
  </w:p>
  <w:p w14:paraId="10711FF8" w14:textId="77777777" w:rsidR="00B45E7A" w:rsidRDefault="00B45E7A" w:rsidP="007976FE">
    <w:pPr>
      <w:rPr>
        <w:sz w:val="20"/>
      </w:rPr>
    </w:pPr>
    <w:r w:rsidRPr="007A1328">
      <w:rPr>
        <w:b/>
        <w:sz w:val="20"/>
      </w:rPr>
      <w:fldChar w:fldCharType="begin"/>
    </w:r>
    <w:r w:rsidRPr="007A1328">
      <w:rPr>
        <w:b/>
        <w:sz w:val="20"/>
      </w:rPr>
      <w:instrText xml:space="preserve"> STYLEREF CharPartNo </w:instrText>
    </w:r>
    <w:r w:rsidRPr="007A1328">
      <w:rPr>
        <w:b/>
        <w:sz w:val="20"/>
      </w:rPr>
      <w:fldChar w:fldCharType="separate"/>
    </w:r>
    <w:r w:rsidR="007D4A4C">
      <w:rPr>
        <w:b/>
        <w:noProof/>
        <w:sz w:val="20"/>
      </w:rPr>
      <w:t>Part 1</w:t>
    </w:r>
    <w:r w:rsidRPr="007A1328">
      <w:rPr>
        <w:b/>
        <w:sz w:val="20"/>
      </w:rPr>
      <w:fldChar w:fldCharType="end"/>
    </w:r>
    <w:r w:rsidRPr="007A1328">
      <w:rPr>
        <w:b/>
        <w:sz w:val="20"/>
      </w:rPr>
      <w:t xml:space="preserve"> </w:t>
    </w:r>
    <w:r w:rsidRPr="007A1328">
      <w:rPr>
        <w:sz w:val="20"/>
      </w:rPr>
      <w:t xml:space="preserve"> </w:t>
    </w:r>
    <w:r>
      <w:rPr>
        <w:sz w:val="20"/>
      </w:rPr>
      <w:fldChar w:fldCharType="begin"/>
    </w:r>
    <w:r>
      <w:rPr>
        <w:sz w:val="20"/>
      </w:rPr>
      <w:instrText xml:space="preserve"> STYLEREF CharPartText </w:instrText>
    </w:r>
    <w:r>
      <w:rPr>
        <w:sz w:val="20"/>
      </w:rPr>
      <w:fldChar w:fldCharType="separate"/>
    </w:r>
    <w:r w:rsidR="007D4A4C">
      <w:rPr>
        <w:noProof/>
        <w:sz w:val="20"/>
      </w:rPr>
      <w:t>Management of the Whitsunday Planning Area</w:t>
    </w:r>
    <w:r>
      <w:rPr>
        <w:sz w:val="20"/>
      </w:rPr>
      <w:fldChar w:fldCharType="end"/>
    </w:r>
  </w:p>
  <w:p w14:paraId="10711FF9" w14:textId="77777777" w:rsidR="00B45E7A" w:rsidRPr="007A1328" w:rsidRDefault="00B45E7A" w:rsidP="007976FE">
    <w:pPr>
      <w:rPr>
        <w:sz w:val="20"/>
      </w:rPr>
    </w:pPr>
    <w:r>
      <w:rPr>
        <w:b/>
        <w:sz w:val="20"/>
      </w:rPr>
      <w:fldChar w:fldCharType="begin"/>
    </w:r>
    <w:r>
      <w:rPr>
        <w:b/>
        <w:sz w:val="20"/>
      </w:rPr>
      <w:instrText xml:space="preserve"> STYLEREF CharDivNo </w:instrText>
    </w:r>
    <w:r>
      <w:rPr>
        <w:b/>
        <w:sz w:val="20"/>
      </w:rPr>
      <w:fldChar w:fldCharType="separate"/>
    </w:r>
    <w:r w:rsidR="007D4A4C">
      <w:rPr>
        <w:b/>
        <w:noProof/>
        <w:sz w:val="20"/>
      </w:rPr>
      <w:t>Division 2A</w:t>
    </w:r>
    <w:r>
      <w:rPr>
        <w:b/>
        <w:sz w:val="20"/>
      </w:rPr>
      <w:fldChar w:fldCharType="end"/>
    </w:r>
    <w:r>
      <w:rPr>
        <w:b/>
        <w:sz w:val="20"/>
      </w:rPr>
      <w:t xml:space="preserve"> </w:t>
    </w:r>
    <w:r>
      <w:rPr>
        <w:sz w:val="20"/>
      </w:rPr>
      <w:t xml:space="preserve"> </w:t>
    </w:r>
    <w:r>
      <w:rPr>
        <w:sz w:val="20"/>
      </w:rPr>
      <w:fldChar w:fldCharType="begin"/>
    </w:r>
    <w:r>
      <w:rPr>
        <w:sz w:val="20"/>
      </w:rPr>
      <w:instrText xml:space="preserve"> STYLEREF CharDivText </w:instrText>
    </w:r>
    <w:r>
      <w:rPr>
        <w:sz w:val="20"/>
      </w:rPr>
      <w:fldChar w:fldCharType="separate"/>
    </w:r>
    <w:r w:rsidR="007D4A4C">
      <w:rPr>
        <w:noProof/>
        <w:sz w:val="20"/>
      </w:rPr>
      <w:t>Nature conservation values</w:t>
    </w:r>
    <w:r>
      <w:rPr>
        <w:sz w:val="20"/>
      </w:rPr>
      <w:fldChar w:fldCharType="end"/>
    </w:r>
  </w:p>
  <w:p w14:paraId="10711FFA" w14:textId="77777777" w:rsidR="00B45E7A" w:rsidRPr="007A1328" w:rsidRDefault="00B45E7A" w:rsidP="007976FE">
    <w:pPr>
      <w:rPr>
        <w:b/>
        <w:sz w:val="24"/>
      </w:rPr>
    </w:pPr>
  </w:p>
  <w:p w14:paraId="10711FFB" w14:textId="77777777" w:rsidR="00B45E7A" w:rsidRPr="007A1328" w:rsidRDefault="00B45E7A" w:rsidP="007976FE">
    <w:pPr>
      <w:pBdr>
        <w:bottom w:val="single" w:sz="6" w:space="1" w:color="auto"/>
      </w:pBdr>
      <w:spacing w:after="120"/>
      <w:rPr>
        <w:sz w:val="24"/>
      </w:rPr>
    </w:pPr>
    <w:r>
      <w:rPr>
        <w:sz w:val="24"/>
      </w:rPr>
      <w:fldChar w:fldCharType="begin"/>
    </w:r>
    <w:r>
      <w:rPr>
        <w:sz w:val="24"/>
      </w:rPr>
      <w:instrText xml:space="preserve"> DOCPROPERTY  Header </w:instrText>
    </w:r>
    <w:r>
      <w:rPr>
        <w:sz w:val="24"/>
      </w:rPr>
      <w:fldChar w:fldCharType="separate"/>
    </w:r>
    <w:r>
      <w:rPr>
        <w:sz w:val="24"/>
      </w:rPr>
      <w:t>Clause</w:t>
    </w:r>
    <w:r>
      <w:rPr>
        <w:sz w:val="24"/>
      </w:rPr>
      <w:fldChar w:fldCharType="end"/>
    </w:r>
    <w:r>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7D4A4C">
      <w:rPr>
        <w:noProof/>
        <w:sz w:val="24"/>
      </w:rPr>
      <w:t>1.7C</w:t>
    </w:r>
    <w:r w:rsidRPr="007A1328">
      <w:rPr>
        <w:sz w:val="24"/>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1FFC" w14:textId="77777777" w:rsidR="00B45E7A" w:rsidRPr="007A1328" w:rsidRDefault="00B45E7A" w:rsidP="007976FE">
    <w:pPr>
      <w:jc w:val="right"/>
      <w:rPr>
        <w:sz w:val="20"/>
      </w:rPr>
    </w:pPr>
    <w:r w:rsidRPr="007A1328">
      <w:rPr>
        <w:sz w:val="20"/>
      </w:rPr>
      <w:fldChar w:fldCharType="begin"/>
    </w:r>
    <w:r w:rsidRPr="007A1328">
      <w:rPr>
        <w:sz w:val="20"/>
      </w:rPr>
      <w:instrText xml:space="preserve"> STYLEREF CharChapText </w:instrText>
    </w:r>
    <w:r w:rsidRPr="007A1328">
      <w:rPr>
        <w:sz w:val="20"/>
      </w:rPr>
      <w:fldChar w:fldCharType="end"/>
    </w:r>
    <w:r w:rsidRPr="007A1328">
      <w:rPr>
        <w:sz w:val="20"/>
      </w:rPr>
      <w:t xml:space="preserve"> </w:t>
    </w:r>
    <w:r w:rsidRPr="007A1328">
      <w:rPr>
        <w:b/>
        <w:sz w:val="20"/>
      </w:rPr>
      <w:t xml:space="preserve"> </w:t>
    </w:r>
    <w:r>
      <w:rPr>
        <w:b/>
        <w:sz w:val="20"/>
      </w:rPr>
      <w:fldChar w:fldCharType="begin"/>
    </w:r>
    <w:r>
      <w:rPr>
        <w:b/>
        <w:sz w:val="20"/>
      </w:rPr>
      <w:instrText xml:space="preserve"> STYLEREF CharChapNo </w:instrText>
    </w:r>
    <w:r>
      <w:rPr>
        <w:b/>
        <w:sz w:val="20"/>
      </w:rPr>
      <w:fldChar w:fldCharType="end"/>
    </w:r>
  </w:p>
  <w:p w14:paraId="10711FFD" w14:textId="77777777" w:rsidR="00B45E7A" w:rsidRPr="007A1328" w:rsidRDefault="00B45E7A" w:rsidP="007976FE">
    <w:pPr>
      <w:jc w:val="right"/>
      <w:rPr>
        <w:sz w:val="20"/>
      </w:rPr>
    </w:pPr>
    <w:r w:rsidRPr="007A1328">
      <w:rPr>
        <w:sz w:val="20"/>
      </w:rPr>
      <w:fldChar w:fldCharType="begin"/>
    </w:r>
    <w:r w:rsidRPr="007A1328">
      <w:rPr>
        <w:sz w:val="20"/>
      </w:rPr>
      <w:instrText xml:space="preserve"> STYLEREF CharPartText </w:instrText>
    </w:r>
    <w:r w:rsidRPr="007A1328">
      <w:rPr>
        <w:sz w:val="20"/>
      </w:rPr>
      <w:fldChar w:fldCharType="separate"/>
    </w:r>
    <w:r w:rsidR="007D4A4C">
      <w:rPr>
        <w:noProof/>
        <w:sz w:val="20"/>
      </w:rPr>
      <w:t>Management of the Whitsunday Planning Area</w:t>
    </w:r>
    <w:r w:rsidRPr="007A1328">
      <w:rPr>
        <w:sz w:val="20"/>
      </w:rPr>
      <w:fldChar w:fldCharType="end"/>
    </w:r>
    <w:r w:rsidRPr="007A1328">
      <w:rPr>
        <w:sz w:val="20"/>
      </w:rPr>
      <w:t xml:space="preserve"> </w:t>
    </w:r>
    <w:r>
      <w:rPr>
        <w:sz w:val="20"/>
      </w:rPr>
      <w:t xml:space="preserve"> </w:t>
    </w:r>
    <w:r>
      <w:rPr>
        <w:b/>
        <w:sz w:val="20"/>
      </w:rPr>
      <w:fldChar w:fldCharType="begin"/>
    </w:r>
    <w:r>
      <w:rPr>
        <w:b/>
        <w:sz w:val="20"/>
      </w:rPr>
      <w:instrText xml:space="preserve"> STYLEREF CharPartNo </w:instrText>
    </w:r>
    <w:r>
      <w:rPr>
        <w:b/>
        <w:sz w:val="20"/>
      </w:rPr>
      <w:fldChar w:fldCharType="separate"/>
    </w:r>
    <w:r w:rsidR="007D4A4C">
      <w:rPr>
        <w:b/>
        <w:noProof/>
        <w:sz w:val="20"/>
      </w:rPr>
      <w:t>Part 1</w:t>
    </w:r>
    <w:r>
      <w:rPr>
        <w:b/>
        <w:sz w:val="20"/>
      </w:rPr>
      <w:fldChar w:fldCharType="end"/>
    </w:r>
  </w:p>
  <w:p w14:paraId="10711FFE" w14:textId="77777777" w:rsidR="00B45E7A" w:rsidRPr="007A1328" w:rsidRDefault="00B45E7A" w:rsidP="007976FE">
    <w:pPr>
      <w:jc w:val="right"/>
      <w:rPr>
        <w:sz w:val="20"/>
      </w:rPr>
    </w:pPr>
    <w:r w:rsidRPr="007A1328">
      <w:rPr>
        <w:sz w:val="20"/>
      </w:rPr>
      <w:fldChar w:fldCharType="begin"/>
    </w:r>
    <w:r w:rsidRPr="007A1328">
      <w:rPr>
        <w:sz w:val="20"/>
      </w:rPr>
      <w:instrText xml:space="preserve"> STYLEREF CharDivText </w:instrText>
    </w:r>
    <w:r w:rsidRPr="007A1328">
      <w:rPr>
        <w:sz w:val="20"/>
      </w:rPr>
      <w:fldChar w:fldCharType="separate"/>
    </w:r>
    <w:r w:rsidR="007D4A4C">
      <w:rPr>
        <w:noProof/>
        <w:sz w:val="20"/>
      </w:rPr>
      <w:t>Nature conservation values</w:t>
    </w:r>
    <w:r w:rsidRPr="007A1328">
      <w:rPr>
        <w:sz w:val="20"/>
      </w:rPr>
      <w:fldChar w:fldCharType="end"/>
    </w:r>
    <w:r w:rsidRPr="007A1328">
      <w:rPr>
        <w:sz w:val="20"/>
      </w:rPr>
      <w:t xml:space="preserve"> </w:t>
    </w:r>
    <w:r>
      <w:rPr>
        <w:b/>
        <w:sz w:val="20"/>
      </w:rPr>
      <w:t xml:space="preserve"> </w:t>
    </w:r>
    <w:r>
      <w:rPr>
        <w:b/>
        <w:sz w:val="20"/>
      </w:rPr>
      <w:fldChar w:fldCharType="begin"/>
    </w:r>
    <w:r>
      <w:rPr>
        <w:b/>
        <w:sz w:val="20"/>
      </w:rPr>
      <w:instrText xml:space="preserve"> STYLEREF CharDivNo </w:instrText>
    </w:r>
    <w:r>
      <w:rPr>
        <w:b/>
        <w:sz w:val="20"/>
      </w:rPr>
      <w:fldChar w:fldCharType="separate"/>
    </w:r>
    <w:r w:rsidR="007D4A4C">
      <w:rPr>
        <w:b/>
        <w:noProof/>
        <w:sz w:val="20"/>
      </w:rPr>
      <w:t>Division 2A</w:t>
    </w:r>
    <w:r>
      <w:rPr>
        <w:b/>
        <w:sz w:val="20"/>
      </w:rPr>
      <w:fldChar w:fldCharType="end"/>
    </w:r>
  </w:p>
  <w:p w14:paraId="10711FFF" w14:textId="77777777" w:rsidR="00B45E7A" w:rsidRPr="007A1328" w:rsidRDefault="00B45E7A" w:rsidP="007976FE">
    <w:pPr>
      <w:jc w:val="right"/>
      <w:rPr>
        <w:b/>
        <w:sz w:val="24"/>
      </w:rPr>
    </w:pPr>
  </w:p>
  <w:p w14:paraId="10712000" w14:textId="77777777" w:rsidR="00B45E7A" w:rsidRPr="007A1328" w:rsidRDefault="00B45E7A" w:rsidP="007976FE">
    <w:pPr>
      <w:pBdr>
        <w:bottom w:val="single" w:sz="6" w:space="1" w:color="auto"/>
      </w:pBdr>
      <w:spacing w:after="120"/>
      <w:jc w:val="right"/>
      <w:rPr>
        <w:sz w:val="24"/>
      </w:rPr>
    </w:pPr>
    <w:r>
      <w:rPr>
        <w:sz w:val="24"/>
      </w:rPr>
      <w:fldChar w:fldCharType="begin"/>
    </w:r>
    <w:r>
      <w:rPr>
        <w:sz w:val="24"/>
      </w:rPr>
      <w:instrText xml:space="preserve"> DOCPROPERTY  Header </w:instrText>
    </w:r>
    <w:r>
      <w:rPr>
        <w:sz w:val="24"/>
      </w:rPr>
      <w:fldChar w:fldCharType="separate"/>
    </w:r>
    <w:r>
      <w:rPr>
        <w:sz w:val="24"/>
      </w:rPr>
      <w:t>Clause</w:t>
    </w:r>
    <w:r>
      <w:rPr>
        <w:sz w:val="24"/>
      </w:rPr>
      <w:fldChar w:fldCharType="end"/>
    </w:r>
    <w:r w:rsidRPr="007A1328">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7D4A4C">
      <w:rPr>
        <w:noProof/>
        <w:sz w:val="24"/>
      </w:rPr>
      <w:t>1.6</w:t>
    </w:r>
    <w:r w:rsidRPr="007A1328">
      <w:rPr>
        <w:sz w:val="24"/>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12015" w14:textId="77777777" w:rsidR="00B45E7A" w:rsidRPr="007A1328" w:rsidRDefault="00B45E7A" w:rsidP="007976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10C43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7A7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8A05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6660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CE3A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8CE1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76E0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2E9E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48CFE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A2AD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12DCF"/>
    <w:multiLevelType w:val="hybridMultilevel"/>
    <w:tmpl w:val="14267400"/>
    <w:lvl w:ilvl="0" w:tplc="8A38EF04">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1" w15:restartNumberingAfterBreak="0">
    <w:nsid w:val="04E15B3D"/>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55535B1"/>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3"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842867"/>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5" w15:restartNumberingAfterBreak="0">
    <w:nsid w:val="0C64162A"/>
    <w:multiLevelType w:val="hybridMultilevel"/>
    <w:tmpl w:val="F080EE4E"/>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6" w15:restartNumberingAfterBreak="0">
    <w:nsid w:val="0E9E0256"/>
    <w:multiLevelType w:val="hybridMultilevel"/>
    <w:tmpl w:val="1980BC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18CD1FB9"/>
    <w:multiLevelType w:val="hybridMultilevel"/>
    <w:tmpl w:val="8B2EF9DE"/>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8" w15:restartNumberingAfterBreak="0">
    <w:nsid w:val="1914483F"/>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9" w15:restartNumberingAfterBreak="0">
    <w:nsid w:val="1A0F56E0"/>
    <w:multiLevelType w:val="hybridMultilevel"/>
    <w:tmpl w:val="52AC1FE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0" w15:restartNumberingAfterBreak="0">
    <w:nsid w:val="1FB6375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4C7B9D"/>
    <w:multiLevelType w:val="hybridMultilevel"/>
    <w:tmpl w:val="B06CB73C"/>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2" w15:restartNumberingAfterBreak="0">
    <w:nsid w:val="25BE16D5"/>
    <w:multiLevelType w:val="hybridMultilevel"/>
    <w:tmpl w:val="5ACA5562"/>
    <w:lvl w:ilvl="0" w:tplc="FEEC6EF0">
      <w:start w:val="2"/>
      <w:numFmt w:val="decimal"/>
      <w:lvlText w:val="(%1)"/>
      <w:lvlJc w:val="left"/>
      <w:pPr>
        <w:ind w:left="14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F07FE2"/>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4"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25" w15:restartNumberingAfterBreak="0">
    <w:nsid w:val="3B4D3A1A"/>
    <w:multiLevelType w:val="hybridMultilevel"/>
    <w:tmpl w:val="92A42C3A"/>
    <w:lvl w:ilvl="0" w:tplc="B8204266">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6" w15:restartNumberingAfterBreak="0">
    <w:nsid w:val="3DAE6F05"/>
    <w:multiLevelType w:val="hybridMultilevel"/>
    <w:tmpl w:val="7A08F82C"/>
    <w:lvl w:ilvl="0" w:tplc="BC42CB80">
      <w:numFmt w:val="bullet"/>
      <w:lvlText w:val="-"/>
      <w:lvlJc w:val="left"/>
      <w:pPr>
        <w:ind w:left="1494" w:hanging="360"/>
      </w:pPr>
      <w:rPr>
        <w:rFonts w:ascii="Times New Roman" w:eastAsia="Times New Roman" w:hAnsi="Times New Roman" w:cs="Times New Roman"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7" w15:restartNumberingAfterBreak="0">
    <w:nsid w:val="3E1031EF"/>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420A4A5B"/>
    <w:multiLevelType w:val="hybridMultilevel"/>
    <w:tmpl w:val="B78CE5B6"/>
    <w:lvl w:ilvl="0" w:tplc="B69C0CDA">
      <w:start w:val="2"/>
      <w:numFmt w:val="decimal"/>
      <w:lvlText w:val="(%1)"/>
      <w:lvlJc w:val="left"/>
      <w:pPr>
        <w:ind w:left="1500" w:hanging="360"/>
      </w:pPr>
      <w:rPr>
        <w:rFonts w:eastAsia="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AD353F7"/>
    <w:multiLevelType w:val="hybridMultilevel"/>
    <w:tmpl w:val="BEFE9A4E"/>
    <w:lvl w:ilvl="0" w:tplc="70E21F8C">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0" w15:restartNumberingAfterBreak="0">
    <w:nsid w:val="58185139"/>
    <w:multiLevelType w:val="hybridMultilevel"/>
    <w:tmpl w:val="E6864360"/>
    <w:lvl w:ilvl="0" w:tplc="4894A9C6">
      <w:start w:val="1"/>
      <w:numFmt w:val="bullet"/>
      <w:pStyle w:val="EnStatem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E302C8"/>
    <w:multiLevelType w:val="hybridMultilevel"/>
    <w:tmpl w:val="9D042B6A"/>
    <w:lvl w:ilvl="0" w:tplc="DAE07A42">
      <w:start w:val="1"/>
      <w:numFmt w:val="decimal"/>
      <w:lvlText w:val="%1."/>
      <w:lvlJc w:val="right"/>
      <w:pPr>
        <w:ind w:left="644"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F3518C7"/>
    <w:multiLevelType w:val="hybridMultilevel"/>
    <w:tmpl w:val="6E2E53A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3" w15:restartNumberingAfterBreak="0">
    <w:nsid w:val="7CF05830"/>
    <w:multiLevelType w:val="hybridMultilevel"/>
    <w:tmpl w:val="12AA58EC"/>
    <w:lvl w:ilvl="0" w:tplc="01E8733A">
      <w:start w:val="1"/>
      <w:numFmt w:val="decimal"/>
      <w:lvlText w:val="(%1)"/>
      <w:lvlJc w:val="left"/>
      <w:pPr>
        <w:ind w:left="1500" w:hanging="360"/>
      </w:pPr>
      <w:rPr>
        <w:rFonts w:eastAsia="Times New Roman"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num w:numId="1">
    <w:abstractNumId w:val="11"/>
  </w:num>
  <w:num w:numId="2">
    <w:abstractNumId w:val="20"/>
  </w:num>
  <w:num w:numId="3">
    <w:abstractNumId w:val="27"/>
  </w:num>
  <w:num w:numId="4">
    <w:abstractNumId w:val="4"/>
  </w:num>
  <w:num w:numId="5">
    <w:abstractNumId w:val="9"/>
  </w:num>
  <w:num w:numId="6">
    <w:abstractNumId w:val="7"/>
  </w:num>
  <w:num w:numId="7">
    <w:abstractNumId w:val="6"/>
  </w:num>
  <w:num w:numId="8">
    <w:abstractNumId w:val="5"/>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3"/>
  </w:num>
  <w:num w:numId="16">
    <w:abstractNumId w:val="30"/>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9"/>
  </w:num>
  <w:num w:numId="21">
    <w:abstractNumId w:val="32"/>
  </w:num>
  <w:num w:numId="22">
    <w:abstractNumId w:val="14"/>
  </w:num>
  <w:num w:numId="23">
    <w:abstractNumId w:val="10"/>
  </w:num>
  <w:num w:numId="24">
    <w:abstractNumId w:val="25"/>
  </w:num>
  <w:num w:numId="25">
    <w:abstractNumId w:val="17"/>
  </w:num>
  <w:num w:numId="26">
    <w:abstractNumId w:val="18"/>
  </w:num>
  <w:num w:numId="27">
    <w:abstractNumId w:val="33"/>
  </w:num>
  <w:num w:numId="28">
    <w:abstractNumId w:val="12"/>
  </w:num>
  <w:num w:numId="29">
    <w:abstractNumId w:val="21"/>
  </w:num>
  <w:num w:numId="30">
    <w:abstractNumId w:val="23"/>
  </w:num>
  <w:num w:numId="31">
    <w:abstractNumId w:val="15"/>
  </w:num>
  <w:num w:numId="32">
    <w:abstractNumId w:val="29"/>
  </w:num>
  <w:num w:numId="33">
    <w:abstractNumId w:val="22"/>
  </w:num>
  <w:num w:numId="34">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embedTrueTypeFonts/>
  <w:saveSubsetFonts/>
  <w:hideSpellingErrors/>
  <w:hideGrammaticalErrors/>
  <w:activeWritingStyle w:appName="MSWord" w:lang="en-AU" w:vendorID="64" w:dllVersion="131078" w:nlCheck="1" w:checkStyle="1"/>
  <w:activeWritingStyle w:appName="MSWord" w:lang="en-US" w:vendorID="64" w:dllVersion="131078" w:nlCheck="1" w:checkStyle="1"/>
  <w:attachedTemplate r:id="rId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20"/>
  <w:evenAndOddHeaders/>
  <w:drawingGridHorizontalSpacing w:val="120"/>
  <w:displayHorizontalDrawingGridEvery w:val="2"/>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A71"/>
    <w:rsid w:val="00001674"/>
    <w:rsid w:val="000056EE"/>
    <w:rsid w:val="00005CF1"/>
    <w:rsid w:val="0000678B"/>
    <w:rsid w:val="00011852"/>
    <w:rsid w:val="000128A0"/>
    <w:rsid w:val="00013E3A"/>
    <w:rsid w:val="000171D6"/>
    <w:rsid w:val="00017B7D"/>
    <w:rsid w:val="00021676"/>
    <w:rsid w:val="00024697"/>
    <w:rsid w:val="00025D97"/>
    <w:rsid w:val="0003286F"/>
    <w:rsid w:val="0003498B"/>
    <w:rsid w:val="00045343"/>
    <w:rsid w:val="00050B61"/>
    <w:rsid w:val="00054033"/>
    <w:rsid w:val="0005680C"/>
    <w:rsid w:val="00057518"/>
    <w:rsid w:val="00065811"/>
    <w:rsid w:val="00066DB6"/>
    <w:rsid w:val="00070A26"/>
    <w:rsid w:val="00070F08"/>
    <w:rsid w:val="00071014"/>
    <w:rsid w:val="00072341"/>
    <w:rsid w:val="00074E83"/>
    <w:rsid w:val="00075760"/>
    <w:rsid w:val="00082082"/>
    <w:rsid w:val="0009176D"/>
    <w:rsid w:val="00092B0C"/>
    <w:rsid w:val="00096170"/>
    <w:rsid w:val="000A2832"/>
    <w:rsid w:val="000B52F3"/>
    <w:rsid w:val="000B5632"/>
    <w:rsid w:val="000B7F15"/>
    <w:rsid w:val="000C23AE"/>
    <w:rsid w:val="000C49A1"/>
    <w:rsid w:val="000C798D"/>
    <w:rsid w:val="000D0E95"/>
    <w:rsid w:val="000D7616"/>
    <w:rsid w:val="000E16F3"/>
    <w:rsid w:val="000E4151"/>
    <w:rsid w:val="000E4D9E"/>
    <w:rsid w:val="000E7708"/>
    <w:rsid w:val="000F3C39"/>
    <w:rsid w:val="0011184D"/>
    <w:rsid w:val="001130FB"/>
    <w:rsid w:val="00114286"/>
    <w:rsid w:val="00124A50"/>
    <w:rsid w:val="001312CF"/>
    <w:rsid w:val="00132BFB"/>
    <w:rsid w:val="00137445"/>
    <w:rsid w:val="00137655"/>
    <w:rsid w:val="00137A6B"/>
    <w:rsid w:val="001400D2"/>
    <w:rsid w:val="001410A9"/>
    <w:rsid w:val="001415D1"/>
    <w:rsid w:val="00141B4E"/>
    <w:rsid w:val="00142CB2"/>
    <w:rsid w:val="00143800"/>
    <w:rsid w:val="00145C33"/>
    <w:rsid w:val="0014660D"/>
    <w:rsid w:val="00147077"/>
    <w:rsid w:val="0015004C"/>
    <w:rsid w:val="00150E52"/>
    <w:rsid w:val="00152C58"/>
    <w:rsid w:val="00165EF5"/>
    <w:rsid w:val="001703DA"/>
    <w:rsid w:val="0017099C"/>
    <w:rsid w:val="00172EC1"/>
    <w:rsid w:val="00183AC8"/>
    <w:rsid w:val="00187835"/>
    <w:rsid w:val="00187B15"/>
    <w:rsid w:val="00190752"/>
    <w:rsid w:val="00191B89"/>
    <w:rsid w:val="00195676"/>
    <w:rsid w:val="001A3356"/>
    <w:rsid w:val="001A4DD3"/>
    <w:rsid w:val="001A61A5"/>
    <w:rsid w:val="001B2225"/>
    <w:rsid w:val="001B35CD"/>
    <w:rsid w:val="001B4AE0"/>
    <w:rsid w:val="001B4F01"/>
    <w:rsid w:val="001B503D"/>
    <w:rsid w:val="001B58DC"/>
    <w:rsid w:val="001B680B"/>
    <w:rsid w:val="001C20A7"/>
    <w:rsid w:val="001D06ED"/>
    <w:rsid w:val="001D09D3"/>
    <w:rsid w:val="001D217A"/>
    <w:rsid w:val="001D49E7"/>
    <w:rsid w:val="001E6944"/>
    <w:rsid w:val="001F159E"/>
    <w:rsid w:val="001F33EE"/>
    <w:rsid w:val="001F3D4C"/>
    <w:rsid w:val="001F3E28"/>
    <w:rsid w:val="001F7052"/>
    <w:rsid w:val="0020042E"/>
    <w:rsid w:val="002019B4"/>
    <w:rsid w:val="002108D2"/>
    <w:rsid w:val="00211F14"/>
    <w:rsid w:val="002125DA"/>
    <w:rsid w:val="00213748"/>
    <w:rsid w:val="00213EC8"/>
    <w:rsid w:val="0021465E"/>
    <w:rsid w:val="00217C64"/>
    <w:rsid w:val="00220EDA"/>
    <w:rsid w:val="00221A1A"/>
    <w:rsid w:val="00222DA1"/>
    <w:rsid w:val="0022369F"/>
    <w:rsid w:val="00223A7F"/>
    <w:rsid w:val="00224AA3"/>
    <w:rsid w:val="00224DA4"/>
    <w:rsid w:val="002347DD"/>
    <w:rsid w:val="00234FDE"/>
    <w:rsid w:val="00235438"/>
    <w:rsid w:val="00237D4F"/>
    <w:rsid w:val="00251437"/>
    <w:rsid w:val="00252C7A"/>
    <w:rsid w:val="00253675"/>
    <w:rsid w:val="00254B2F"/>
    <w:rsid w:val="00255758"/>
    <w:rsid w:val="00255824"/>
    <w:rsid w:val="00256425"/>
    <w:rsid w:val="002612FC"/>
    <w:rsid w:val="0026135F"/>
    <w:rsid w:val="002751BE"/>
    <w:rsid w:val="00275327"/>
    <w:rsid w:val="002806E1"/>
    <w:rsid w:val="00284A2C"/>
    <w:rsid w:val="002929F2"/>
    <w:rsid w:val="00296E69"/>
    <w:rsid w:val="002A57A4"/>
    <w:rsid w:val="002B183E"/>
    <w:rsid w:val="002B1B2B"/>
    <w:rsid w:val="002B4431"/>
    <w:rsid w:val="002B4F17"/>
    <w:rsid w:val="002C2F88"/>
    <w:rsid w:val="002C2FBA"/>
    <w:rsid w:val="002C34B3"/>
    <w:rsid w:val="002C43FC"/>
    <w:rsid w:val="002D1581"/>
    <w:rsid w:val="002D24DD"/>
    <w:rsid w:val="002D3178"/>
    <w:rsid w:val="002D3EED"/>
    <w:rsid w:val="002D68AE"/>
    <w:rsid w:val="002E0044"/>
    <w:rsid w:val="002E0C9A"/>
    <w:rsid w:val="002E3AD1"/>
    <w:rsid w:val="002F4D2C"/>
    <w:rsid w:val="002F4D91"/>
    <w:rsid w:val="003006D6"/>
    <w:rsid w:val="0030627F"/>
    <w:rsid w:val="00311469"/>
    <w:rsid w:val="0031187B"/>
    <w:rsid w:val="00316D9A"/>
    <w:rsid w:val="00321497"/>
    <w:rsid w:val="0032639D"/>
    <w:rsid w:val="003263DD"/>
    <w:rsid w:val="00327803"/>
    <w:rsid w:val="003305DE"/>
    <w:rsid w:val="00331F91"/>
    <w:rsid w:val="003327E3"/>
    <w:rsid w:val="00342DD9"/>
    <w:rsid w:val="00347278"/>
    <w:rsid w:val="00347ABE"/>
    <w:rsid w:val="003535E0"/>
    <w:rsid w:val="00353A6B"/>
    <w:rsid w:val="00355FA6"/>
    <w:rsid w:val="003570F6"/>
    <w:rsid w:val="0036618F"/>
    <w:rsid w:val="00366209"/>
    <w:rsid w:val="00373D07"/>
    <w:rsid w:val="00380C48"/>
    <w:rsid w:val="00381A73"/>
    <w:rsid w:val="0038236C"/>
    <w:rsid w:val="00382EAF"/>
    <w:rsid w:val="003834F1"/>
    <w:rsid w:val="00383571"/>
    <w:rsid w:val="00383D0E"/>
    <w:rsid w:val="00384027"/>
    <w:rsid w:val="003843EC"/>
    <w:rsid w:val="00386532"/>
    <w:rsid w:val="003869E0"/>
    <w:rsid w:val="003919B0"/>
    <w:rsid w:val="003941FA"/>
    <w:rsid w:val="00396732"/>
    <w:rsid w:val="00397FE6"/>
    <w:rsid w:val="003A2BF9"/>
    <w:rsid w:val="003A3291"/>
    <w:rsid w:val="003A562A"/>
    <w:rsid w:val="003B4330"/>
    <w:rsid w:val="003C3C69"/>
    <w:rsid w:val="003C3D08"/>
    <w:rsid w:val="003C700C"/>
    <w:rsid w:val="003D20DD"/>
    <w:rsid w:val="003D5466"/>
    <w:rsid w:val="003E5CE6"/>
    <w:rsid w:val="003E6BB8"/>
    <w:rsid w:val="003E737C"/>
    <w:rsid w:val="003F2AA3"/>
    <w:rsid w:val="003F43C5"/>
    <w:rsid w:val="00400194"/>
    <w:rsid w:val="00402784"/>
    <w:rsid w:val="00403CA6"/>
    <w:rsid w:val="00405625"/>
    <w:rsid w:val="00405DF7"/>
    <w:rsid w:val="00406DE0"/>
    <w:rsid w:val="00411C6B"/>
    <w:rsid w:val="00416119"/>
    <w:rsid w:val="00416CCA"/>
    <w:rsid w:val="004174C2"/>
    <w:rsid w:val="00420A7B"/>
    <w:rsid w:val="004258DB"/>
    <w:rsid w:val="00433F03"/>
    <w:rsid w:val="0043600E"/>
    <w:rsid w:val="00437624"/>
    <w:rsid w:val="004407C2"/>
    <w:rsid w:val="00443B89"/>
    <w:rsid w:val="00447669"/>
    <w:rsid w:val="00454637"/>
    <w:rsid w:val="00454D0B"/>
    <w:rsid w:val="0046255D"/>
    <w:rsid w:val="0046344B"/>
    <w:rsid w:val="00466C29"/>
    <w:rsid w:val="004721DC"/>
    <w:rsid w:val="0047221D"/>
    <w:rsid w:val="00473443"/>
    <w:rsid w:val="0047439C"/>
    <w:rsid w:val="0047458C"/>
    <w:rsid w:val="00481333"/>
    <w:rsid w:val="00482B0A"/>
    <w:rsid w:val="00484DBA"/>
    <w:rsid w:val="004853CC"/>
    <w:rsid w:val="00487822"/>
    <w:rsid w:val="00490041"/>
    <w:rsid w:val="004A28F1"/>
    <w:rsid w:val="004A4722"/>
    <w:rsid w:val="004A70C0"/>
    <w:rsid w:val="004B3D51"/>
    <w:rsid w:val="004B5C4B"/>
    <w:rsid w:val="004C04AF"/>
    <w:rsid w:val="004C0E42"/>
    <w:rsid w:val="004C1E29"/>
    <w:rsid w:val="004C2249"/>
    <w:rsid w:val="004D072E"/>
    <w:rsid w:val="004D2CCB"/>
    <w:rsid w:val="004E01BE"/>
    <w:rsid w:val="004E5D99"/>
    <w:rsid w:val="004F1157"/>
    <w:rsid w:val="004F1A90"/>
    <w:rsid w:val="004F3A0D"/>
    <w:rsid w:val="004F4139"/>
    <w:rsid w:val="004F4E12"/>
    <w:rsid w:val="004F6457"/>
    <w:rsid w:val="0050017F"/>
    <w:rsid w:val="00501B2B"/>
    <w:rsid w:val="00505817"/>
    <w:rsid w:val="0050764C"/>
    <w:rsid w:val="005169F7"/>
    <w:rsid w:val="00516F09"/>
    <w:rsid w:val="00517425"/>
    <w:rsid w:val="00523795"/>
    <w:rsid w:val="00526A68"/>
    <w:rsid w:val="00530A4B"/>
    <w:rsid w:val="00530D06"/>
    <w:rsid w:val="00534ACC"/>
    <w:rsid w:val="0054169B"/>
    <w:rsid w:val="00550F15"/>
    <w:rsid w:val="00551FD3"/>
    <w:rsid w:val="00552309"/>
    <w:rsid w:val="00557B3F"/>
    <w:rsid w:val="0056073B"/>
    <w:rsid w:val="00562CC9"/>
    <w:rsid w:val="00564001"/>
    <w:rsid w:val="00564A57"/>
    <w:rsid w:val="00564DEE"/>
    <w:rsid w:val="00565320"/>
    <w:rsid w:val="00571730"/>
    <w:rsid w:val="00572CCA"/>
    <w:rsid w:val="0057505E"/>
    <w:rsid w:val="00584A71"/>
    <w:rsid w:val="00586119"/>
    <w:rsid w:val="005876C7"/>
    <w:rsid w:val="00590B66"/>
    <w:rsid w:val="005944CF"/>
    <w:rsid w:val="00596122"/>
    <w:rsid w:val="00596F0D"/>
    <w:rsid w:val="00597A76"/>
    <w:rsid w:val="005A0F53"/>
    <w:rsid w:val="005A2A56"/>
    <w:rsid w:val="005A45DD"/>
    <w:rsid w:val="005A4AF6"/>
    <w:rsid w:val="005A758F"/>
    <w:rsid w:val="005B250C"/>
    <w:rsid w:val="005B6D02"/>
    <w:rsid w:val="005C00F6"/>
    <w:rsid w:val="005C3646"/>
    <w:rsid w:val="005C575E"/>
    <w:rsid w:val="005D6F22"/>
    <w:rsid w:val="005D7FE4"/>
    <w:rsid w:val="005E3696"/>
    <w:rsid w:val="005E5309"/>
    <w:rsid w:val="005F0786"/>
    <w:rsid w:val="005F5365"/>
    <w:rsid w:val="006133D2"/>
    <w:rsid w:val="006165B3"/>
    <w:rsid w:val="00617061"/>
    <w:rsid w:val="0062330E"/>
    <w:rsid w:val="00623919"/>
    <w:rsid w:val="0062619F"/>
    <w:rsid w:val="00631926"/>
    <w:rsid w:val="00631D5A"/>
    <w:rsid w:val="0063313E"/>
    <w:rsid w:val="00636345"/>
    <w:rsid w:val="006375C9"/>
    <w:rsid w:val="006403ED"/>
    <w:rsid w:val="0064136E"/>
    <w:rsid w:val="00641D83"/>
    <w:rsid w:val="006438B4"/>
    <w:rsid w:val="00644B8D"/>
    <w:rsid w:val="00647B74"/>
    <w:rsid w:val="006503AC"/>
    <w:rsid w:val="00657047"/>
    <w:rsid w:val="006671A6"/>
    <w:rsid w:val="00672003"/>
    <w:rsid w:val="00684E63"/>
    <w:rsid w:val="00686166"/>
    <w:rsid w:val="00686231"/>
    <w:rsid w:val="0068749E"/>
    <w:rsid w:val="00691E9E"/>
    <w:rsid w:val="006937B6"/>
    <w:rsid w:val="00693D62"/>
    <w:rsid w:val="006A06E2"/>
    <w:rsid w:val="006B11BC"/>
    <w:rsid w:val="006B28EE"/>
    <w:rsid w:val="006C2F02"/>
    <w:rsid w:val="006C42CE"/>
    <w:rsid w:val="006C4BED"/>
    <w:rsid w:val="006C53D2"/>
    <w:rsid w:val="006C7D6D"/>
    <w:rsid w:val="006D1329"/>
    <w:rsid w:val="006D1971"/>
    <w:rsid w:val="006D4B7F"/>
    <w:rsid w:val="006D6872"/>
    <w:rsid w:val="006E06EA"/>
    <w:rsid w:val="006E5CBC"/>
    <w:rsid w:val="006E69DC"/>
    <w:rsid w:val="006F391A"/>
    <w:rsid w:val="006F3964"/>
    <w:rsid w:val="006F6C96"/>
    <w:rsid w:val="007037DD"/>
    <w:rsid w:val="00703B38"/>
    <w:rsid w:val="00704253"/>
    <w:rsid w:val="00705020"/>
    <w:rsid w:val="007069D6"/>
    <w:rsid w:val="00707650"/>
    <w:rsid w:val="007100D7"/>
    <w:rsid w:val="00710DC7"/>
    <w:rsid w:val="00715470"/>
    <w:rsid w:val="007172CF"/>
    <w:rsid w:val="00717563"/>
    <w:rsid w:val="0072106E"/>
    <w:rsid w:val="007313A8"/>
    <w:rsid w:val="00734A2B"/>
    <w:rsid w:val="00735B24"/>
    <w:rsid w:val="007360C1"/>
    <w:rsid w:val="00737BB9"/>
    <w:rsid w:val="00741B98"/>
    <w:rsid w:val="007425DE"/>
    <w:rsid w:val="00742BE4"/>
    <w:rsid w:val="007508D5"/>
    <w:rsid w:val="00750F54"/>
    <w:rsid w:val="00755C72"/>
    <w:rsid w:val="00761759"/>
    <w:rsid w:val="0076507F"/>
    <w:rsid w:val="00771B1D"/>
    <w:rsid w:val="00773E35"/>
    <w:rsid w:val="0077606C"/>
    <w:rsid w:val="00787D5F"/>
    <w:rsid w:val="00787F6E"/>
    <w:rsid w:val="00792BB4"/>
    <w:rsid w:val="0079370B"/>
    <w:rsid w:val="007976FE"/>
    <w:rsid w:val="007A0632"/>
    <w:rsid w:val="007A12CC"/>
    <w:rsid w:val="007A1349"/>
    <w:rsid w:val="007A3567"/>
    <w:rsid w:val="007A56B8"/>
    <w:rsid w:val="007B0363"/>
    <w:rsid w:val="007B2521"/>
    <w:rsid w:val="007C0378"/>
    <w:rsid w:val="007C42A1"/>
    <w:rsid w:val="007C7FCD"/>
    <w:rsid w:val="007D2042"/>
    <w:rsid w:val="007D4460"/>
    <w:rsid w:val="007D4A4C"/>
    <w:rsid w:val="007D5344"/>
    <w:rsid w:val="007D77CC"/>
    <w:rsid w:val="007E21C3"/>
    <w:rsid w:val="007E2AB6"/>
    <w:rsid w:val="007E4DC1"/>
    <w:rsid w:val="007E6030"/>
    <w:rsid w:val="007F3913"/>
    <w:rsid w:val="007F3B6D"/>
    <w:rsid w:val="00802180"/>
    <w:rsid w:val="00802693"/>
    <w:rsid w:val="00802C50"/>
    <w:rsid w:val="0080309D"/>
    <w:rsid w:val="00806B35"/>
    <w:rsid w:val="008200F1"/>
    <w:rsid w:val="00820E6A"/>
    <w:rsid w:val="00821F9F"/>
    <w:rsid w:val="00822968"/>
    <w:rsid w:val="00825122"/>
    <w:rsid w:val="00827C9C"/>
    <w:rsid w:val="008303C6"/>
    <w:rsid w:val="00830FF9"/>
    <w:rsid w:val="00834689"/>
    <w:rsid w:val="008507F3"/>
    <w:rsid w:val="00851BB2"/>
    <w:rsid w:val="00853ED1"/>
    <w:rsid w:val="00855B7C"/>
    <w:rsid w:val="00856AC8"/>
    <w:rsid w:val="00857E33"/>
    <w:rsid w:val="008621D6"/>
    <w:rsid w:val="00862F79"/>
    <w:rsid w:val="00870B97"/>
    <w:rsid w:val="0087397B"/>
    <w:rsid w:val="00875462"/>
    <w:rsid w:val="00875934"/>
    <w:rsid w:val="00880F05"/>
    <w:rsid w:val="00890A16"/>
    <w:rsid w:val="00891412"/>
    <w:rsid w:val="008916A6"/>
    <w:rsid w:val="008949D1"/>
    <w:rsid w:val="008A0372"/>
    <w:rsid w:val="008A0D3A"/>
    <w:rsid w:val="008A483B"/>
    <w:rsid w:val="008A4DA6"/>
    <w:rsid w:val="008A5870"/>
    <w:rsid w:val="008A6B80"/>
    <w:rsid w:val="008A6F94"/>
    <w:rsid w:val="008A7A8E"/>
    <w:rsid w:val="008B1084"/>
    <w:rsid w:val="008B1B62"/>
    <w:rsid w:val="008B4E97"/>
    <w:rsid w:val="008D44DD"/>
    <w:rsid w:val="008D6172"/>
    <w:rsid w:val="008D68C0"/>
    <w:rsid w:val="008D74DC"/>
    <w:rsid w:val="008E02E5"/>
    <w:rsid w:val="008E1E95"/>
    <w:rsid w:val="008E257D"/>
    <w:rsid w:val="008E74ED"/>
    <w:rsid w:val="008F5EC2"/>
    <w:rsid w:val="0090551B"/>
    <w:rsid w:val="009070F5"/>
    <w:rsid w:val="00914CC9"/>
    <w:rsid w:val="00914DFE"/>
    <w:rsid w:val="00915B19"/>
    <w:rsid w:val="00917A9F"/>
    <w:rsid w:val="0093033C"/>
    <w:rsid w:val="00930402"/>
    <w:rsid w:val="00934B46"/>
    <w:rsid w:val="009356C5"/>
    <w:rsid w:val="009426B5"/>
    <w:rsid w:val="00943128"/>
    <w:rsid w:val="00945743"/>
    <w:rsid w:val="00946940"/>
    <w:rsid w:val="00947DBB"/>
    <w:rsid w:val="00953E26"/>
    <w:rsid w:val="009553F5"/>
    <w:rsid w:val="00956922"/>
    <w:rsid w:val="00962521"/>
    <w:rsid w:val="0096686E"/>
    <w:rsid w:val="0096767F"/>
    <w:rsid w:val="00970F56"/>
    <w:rsid w:val="0097307E"/>
    <w:rsid w:val="00975C9D"/>
    <w:rsid w:val="00977116"/>
    <w:rsid w:val="00981B99"/>
    <w:rsid w:val="00982FFF"/>
    <w:rsid w:val="00986457"/>
    <w:rsid w:val="009871E8"/>
    <w:rsid w:val="00992229"/>
    <w:rsid w:val="00992710"/>
    <w:rsid w:val="00994B50"/>
    <w:rsid w:val="009A0DED"/>
    <w:rsid w:val="009A4C67"/>
    <w:rsid w:val="009A595E"/>
    <w:rsid w:val="009B5099"/>
    <w:rsid w:val="009C0DE1"/>
    <w:rsid w:val="009C1C01"/>
    <w:rsid w:val="009C4847"/>
    <w:rsid w:val="009C4863"/>
    <w:rsid w:val="009C4A4B"/>
    <w:rsid w:val="009C62A4"/>
    <w:rsid w:val="009C7B2F"/>
    <w:rsid w:val="009D13E9"/>
    <w:rsid w:val="009D1689"/>
    <w:rsid w:val="009D17D3"/>
    <w:rsid w:val="009D6726"/>
    <w:rsid w:val="009E3171"/>
    <w:rsid w:val="009F47BC"/>
    <w:rsid w:val="00A00812"/>
    <w:rsid w:val="00A0384B"/>
    <w:rsid w:val="00A051B9"/>
    <w:rsid w:val="00A1281A"/>
    <w:rsid w:val="00A128E6"/>
    <w:rsid w:val="00A208AB"/>
    <w:rsid w:val="00A21479"/>
    <w:rsid w:val="00A232BF"/>
    <w:rsid w:val="00A23B54"/>
    <w:rsid w:val="00A26B3A"/>
    <w:rsid w:val="00A31492"/>
    <w:rsid w:val="00A31BE9"/>
    <w:rsid w:val="00A34170"/>
    <w:rsid w:val="00A40923"/>
    <w:rsid w:val="00A422E4"/>
    <w:rsid w:val="00A42761"/>
    <w:rsid w:val="00A42A60"/>
    <w:rsid w:val="00A43AD9"/>
    <w:rsid w:val="00A447ED"/>
    <w:rsid w:val="00A453B8"/>
    <w:rsid w:val="00A45D09"/>
    <w:rsid w:val="00A469D0"/>
    <w:rsid w:val="00A506D0"/>
    <w:rsid w:val="00A54904"/>
    <w:rsid w:val="00A55179"/>
    <w:rsid w:val="00A5598F"/>
    <w:rsid w:val="00A63055"/>
    <w:rsid w:val="00A7238F"/>
    <w:rsid w:val="00A72A46"/>
    <w:rsid w:val="00A742C6"/>
    <w:rsid w:val="00A7759E"/>
    <w:rsid w:val="00A80D67"/>
    <w:rsid w:val="00A82964"/>
    <w:rsid w:val="00A82D4B"/>
    <w:rsid w:val="00A867B2"/>
    <w:rsid w:val="00A86E60"/>
    <w:rsid w:val="00A87051"/>
    <w:rsid w:val="00A87F45"/>
    <w:rsid w:val="00A93472"/>
    <w:rsid w:val="00A93484"/>
    <w:rsid w:val="00AA1647"/>
    <w:rsid w:val="00AA2C0E"/>
    <w:rsid w:val="00AA31CC"/>
    <w:rsid w:val="00AA3CA9"/>
    <w:rsid w:val="00AA5896"/>
    <w:rsid w:val="00AA5CBC"/>
    <w:rsid w:val="00AA790C"/>
    <w:rsid w:val="00AA7D80"/>
    <w:rsid w:val="00AB1B9E"/>
    <w:rsid w:val="00AB2107"/>
    <w:rsid w:val="00AB3C83"/>
    <w:rsid w:val="00AB6FDC"/>
    <w:rsid w:val="00AC6912"/>
    <w:rsid w:val="00AD0764"/>
    <w:rsid w:val="00AD3815"/>
    <w:rsid w:val="00AD4C82"/>
    <w:rsid w:val="00AD67A1"/>
    <w:rsid w:val="00AD6F5D"/>
    <w:rsid w:val="00AD736E"/>
    <w:rsid w:val="00AE131A"/>
    <w:rsid w:val="00AE4FFA"/>
    <w:rsid w:val="00B02301"/>
    <w:rsid w:val="00B0407D"/>
    <w:rsid w:val="00B10DBE"/>
    <w:rsid w:val="00B117D1"/>
    <w:rsid w:val="00B11FF4"/>
    <w:rsid w:val="00B14562"/>
    <w:rsid w:val="00B201A3"/>
    <w:rsid w:val="00B20B51"/>
    <w:rsid w:val="00B27130"/>
    <w:rsid w:val="00B32115"/>
    <w:rsid w:val="00B3253E"/>
    <w:rsid w:val="00B32E6E"/>
    <w:rsid w:val="00B34673"/>
    <w:rsid w:val="00B34DCB"/>
    <w:rsid w:val="00B353AE"/>
    <w:rsid w:val="00B41A08"/>
    <w:rsid w:val="00B426C5"/>
    <w:rsid w:val="00B4372D"/>
    <w:rsid w:val="00B440EB"/>
    <w:rsid w:val="00B44B8A"/>
    <w:rsid w:val="00B45E7A"/>
    <w:rsid w:val="00B50B2D"/>
    <w:rsid w:val="00B50C56"/>
    <w:rsid w:val="00B53214"/>
    <w:rsid w:val="00B544B3"/>
    <w:rsid w:val="00B564FE"/>
    <w:rsid w:val="00B64D46"/>
    <w:rsid w:val="00B65355"/>
    <w:rsid w:val="00B65B18"/>
    <w:rsid w:val="00B7010B"/>
    <w:rsid w:val="00B70BDA"/>
    <w:rsid w:val="00B71C02"/>
    <w:rsid w:val="00B71DDF"/>
    <w:rsid w:val="00B73ED2"/>
    <w:rsid w:val="00B74AE5"/>
    <w:rsid w:val="00B82EAA"/>
    <w:rsid w:val="00B83C05"/>
    <w:rsid w:val="00B919D4"/>
    <w:rsid w:val="00B93121"/>
    <w:rsid w:val="00B96AF4"/>
    <w:rsid w:val="00BA4AC6"/>
    <w:rsid w:val="00BA5A4E"/>
    <w:rsid w:val="00BA61EE"/>
    <w:rsid w:val="00BB2D66"/>
    <w:rsid w:val="00BB5CE5"/>
    <w:rsid w:val="00BC053C"/>
    <w:rsid w:val="00BC07A1"/>
    <w:rsid w:val="00BD0546"/>
    <w:rsid w:val="00BD2512"/>
    <w:rsid w:val="00BD61DD"/>
    <w:rsid w:val="00BD6717"/>
    <w:rsid w:val="00BD7307"/>
    <w:rsid w:val="00BE2947"/>
    <w:rsid w:val="00BE3259"/>
    <w:rsid w:val="00BF25FA"/>
    <w:rsid w:val="00BF365C"/>
    <w:rsid w:val="00BF3F7A"/>
    <w:rsid w:val="00BF6E25"/>
    <w:rsid w:val="00BF7E18"/>
    <w:rsid w:val="00C00639"/>
    <w:rsid w:val="00C01897"/>
    <w:rsid w:val="00C02BB2"/>
    <w:rsid w:val="00C02DBF"/>
    <w:rsid w:val="00C03332"/>
    <w:rsid w:val="00C07482"/>
    <w:rsid w:val="00C10F29"/>
    <w:rsid w:val="00C143E8"/>
    <w:rsid w:val="00C14BCF"/>
    <w:rsid w:val="00C15633"/>
    <w:rsid w:val="00C16D45"/>
    <w:rsid w:val="00C16D4A"/>
    <w:rsid w:val="00C20C2E"/>
    <w:rsid w:val="00C225EC"/>
    <w:rsid w:val="00C25519"/>
    <w:rsid w:val="00C2604E"/>
    <w:rsid w:val="00C2709F"/>
    <w:rsid w:val="00C31C70"/>
    <w:rsid w:val="00C32D20"/>
    <w:rsid w:val="00C354E3"/>
    <w:rsid w:val="00C42506"/>
    <w:rsid w:val="00C4331B"/>
    <w:rsid w:val="00C44E73"/>
    <w:rsid w:val="00C4697F"/>
    <w:rsid w:val="00C47AF9"/>
    <w:rsid w:val="00C515E1"/>
    <w:rsid w:val="00C52490"/>
    <w:rsid w:val="00C53CD5"/>
    <w:rsid w:val="00C56995"/>
    <w:rsid w:val="00C62CF6"/>
    <w:rsid w:val="00C63448"/>
    <w:rsid w:val="00C63F35"/>
    <w:rsid w:val="00C7037E"/>
    <w:rsid w:val="00C71889"/>
    <w:rsid w:val="00C71A74"/>
    <w:rsid w:val="00C7214E"/>
    <w:rsid w:val="00C72DB2"/>
    <w:rsid w:val="00C7648E"/>
    <w:rsid w:val="00C80C99"/>
    <w:rsid w:val="00C8165C"/>
    <w:rsid w:val="00C82D38"/>
    <w:rsid w:val="00C849ED"/>
    <w:rsid w:val="00C85630"/>
    <w:rsid w:val="00C86D30"/>
    <w:rsid w:val="00C90BF2"/>
    <w:rsid w:val="00C92281"/>
    <w:rsid w:val="00C9472B"/>
    <w:rsid w:val="00C95A4E"/>
    <w:rsid w:val="00C97D65"/>
    <w:rsid w:val="00CA1D32"/>
    <w:rsid w:val="00CB190C"/>
    <w:rsid w:val="00CB3841"/>
    <w:rsid w:val="00CB45AE"/>
    <w:rsid w:val="00CB5EDC"/>
    <w:rsid w:val="00CC03EF"/>
    <w:rsid w:val="00CC4EF4"/>
    <w:rsid w:val="00CC7753"/>
    <w:rsid w:val="00CC7B1C"/>
    <w:rsid w:val="00CC7CEE"/>
    <w:rsid w:val="00CD1039"/>
    <w:rsid w:val="00CD150A"/>
    <w:rsid w:val="00CE4E72"/>
    <w:rsid w:val="00CF3072"/>
    <w:rsid w:val="00CF6B79"/>
    <w:rsid w:val="00CF7042"/>
    <w:rsid w:val="00D00FB6"/>
    <w:rsid w:val="00D02223"/>
    <w:rsid w:val="00D02CCC"/>
    <w:rsid w:val="00D04210"/>
    <w:rsid w:val="00D04E28"/>
    <w:rsid w:val="00D069C0"/>
    <w:rsid w:val="00D10555"/>
    <w:rsid w:val="00D16578"/>
    <w:rsid w:val="00D22684"/>
    <w:rsid w:val="00D305D7"/>
    <w:rsid w:val="00D35618"/>
    <w:rsid w:val="00D36CFC"/>
    <w:rsid w:val="00D417ED"/>
    <w:rsid w:val="00D4341A"/>
    <w:rsid w:val="00D449AE"/>
    <w:rsid w:val="00D533FC"/>
    <w:rsid w:val="00D56338"/>
    <w:rsid w:val="00D5643B"/>
    <w:rsid w:val="00D57567"/>
    <w:rsid w:val="00D62C81"/>
    <w:rsid w:val="00D632AF"/>
    <w:rsid w:val="00D656A0"/>
    <w:rsid w:val="00D674A5"/>
    <w:rsid w:val="00D71768"/>
    <w:rsid w:val="00D7177E"/>
    <w:rsid w:val="00D75177"/>
    <w:rsid w:val="00D7603A"/>
    <w:rsid w:val="00D771D4"/>
    <w:rsid w:val="00D779B3"/>
    <w:rsid w:val="00D86301"/>
    <w:rsid w:val="00D92BB8"/>
    <w:rsid w:val="00D9415C"/>
    <w:rsid w:val="00D94F07"/>
    <w:rsid w:val="00D94F78"/>
    <w:rsid w:val="00D9530B"/>
    <w:rsid w:val="00D96401"/>
    <w:rsid w:val="00D96FAA"/>
    <w:rsid w:val="00DA3C59"/>
    <w:rsid w:val="00DA42B7"/>
    <w:rsid w:val="00DA5DDB"/>
    <w:rsid w:val="00DB0001"/>
    <w:rsid w:val="00DB26CD"/>
    <w:rsid w:val="00DB3C97"/>
    <w:rsid w:val="00DB427B"/>
    <w:rsid w:val="00DB43A8"/>
    <w:rsid w:val="00DB78AA"/>
    <w:rsid w:val="00DC1628"/>
    <w:rsid w:val="00DD0812"/>
    <w:rsid w:val="00DD3616"/>
    <w:rsid w:val="00DD4293"/>
    <w:rsid w:val="00DE0A50"/>
    <w:rsid w:val="00DE4783"/>
    <w:rsid w:val="00DE4D4D"/>
    <w:rsid w:val="00DE7094"/>
    <w:rsid w:val="00DF1A1E"/>
    <w:rsid w:val="00DF3718"/>
    <w:rsid w:val="00E0273C"/>
    <w:rsid w:val="00E07150"/>
    <w:rsid w:val="00E12A34"/>
    <w:rsid w:val="00E2083B"/>
    <w:rsid w:val="00E25025"/>
    <w:rsid w:val="00E25866"/>
    <w:rsid w:val="00E25DE1"/>
    <w:rsid w:val="00E347BB"/>
    <w:rsid w:val="00E371BB"/>
    <w:rsid w:val="00E4114E"/>
    <w:rsid w:val="00E44547"/>
    <w:rsid w:val="00E56B25"/>
    <w:rsid w:val="00E634B7"/>
    <w:rsid w:val="00E654E4"/>
    <w:rsid w:val="00E673B3"/>
    <w:rsid w:val="00E712E3"/>
    <w:rsid w:val="00E739E7"/>
    <w:rsid w:val="00E759B1"/>
    <w:rsid w:val="00E76F7A"/>
    <w:rsid w:val="00E77EFF"/>
    <w:rsid w:val="00E87488"/>
    <w:rsid w:val="00EA0085"/>
    <w:rsid w:val="00EA3E08"/>
    <w:rsid w:val="00EA521A"/>
    <w:rsid w:val="00EA5A92"/>
    <w:rsid w:val="00EB160C"/>
    <w:rsid w:val="00EB4EA0"/>
    <w:rsid w:val="00EB61B2"/>
    <w:rsid w:val="00EC0838"/>
    <w:rsid w:val="00EC2C9D"/>
    <w:rsid w:val="00EC6938"/>
    <w:rsid w:val="00EC7E2F"/>
    <w:rsid w:val="00ED2047"/>
    <w:rsid w:val="00ED2990"/>
    <w:rsid w:val="00ED2E58"/>
    <w:rsid w:val="00EE53AA"/>
    <w:rsid w:val="00EE7D3C"/>
    <w:rsid w:val="00EE7FD6"/>
    <w:rsid w:val="00EF20F8"/>
    <w:rsid w:val="00EF4628"/>
    <w:rsid w:val="00EF527F"/>
    <w:rsid w:val="00EF7C54"/>
    <w:rsid w:val="00F03F8B"/>
    <w:rsid w:val="00F05F3C"/>
    <w:rsid w:val="00F071C5"/>
    <w:rsid w:val="00F13C6B"/>
    <w:rsid w:val="00F17B5D"/>
    <w:rsid w:val="00F2139E"/>
    <w:rsid w:val="00F253A0"/>
    <w:rsid w:val="00F25838"/>
    <w:rsid w:val="00F30D19"/>
    <w:rsid w:val="00F311CE"/>
    <w:rsid w:val="00F325AA"/>
    <w:rsid w:val="00F46375"/>
    <w:rsid w:val="00F465C8"/>
    <w:rsid w:val="00F51FED"/>
    <w:rsid w:val="00F63A79"/>
    <w:rsid w:val="00F6449F"/>
    <w:rsid w:val="00F65B0B"/>
    <w:rsid w:val="00F66727"/>
    <w:rsid w:val="00F67273"/>
    <w:rsid w:val="00F72662"/>
    <w:rsid w:val="00F74980"/>
    <w:rsid w:val="00F82F62"/>
    <w:rsid w:val="00F83E23"/>
    <w:rsid w:val="00F86785"/>
    <w:rsid w:val="00F86AD1"/>
    <w:rsid w:val="00F957F2"/>
    <w:rsid w:val="00F97047"/>
    <w:rsid w:val="00FA108D"/>
    <w:rsid w:val="00FA54C4"/>
    <w:rsid w:val="00FB0720"/>
    <w:rsid w:val="00FB2A3E"/>
    <w:rsid w:val="00FB3411"/>
    <w:rsid w:val="00FB515C"/>
    <w:rsid w:val="00FB68C5"/>
    <w:rsid w:val="00FC1CF1"/>
    <w:rsid w:val="00FC2871"/>
    <w:rsid w:val="00FC2D3A"/>
    <w:rsid w:val="00FC51EA"/>
    <w:rsid w:val="00FC792B"/>
    <w:rsid w:val="00FC7C15"/>
    <w:rsid w:val="00FD212A"/>
    <w:rsid w:val="00FD4B3A"/>
    <w:rsid w:val="00FD53B0"/>
    <w:rsid w:val="00FE0F35"/>
    <w:rsid w:val="00FE3FC6"/>
    <w:rsid w:val="00FE5637"/>
    <w:rsid w:val="00FE6EEA"/>
    <w:rsid w:val="00FF20D1"/>
    <w:rsid w:val="00FF6174"/>
    <w:rsid w:val="00FF67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oNotEmbedSmartTags/>
  <w:decimalSymbol w:val="."/>
  <w:listSeparator w:val=","/>
  <w14:docId w14:val="1070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2A60"/>
    <w:pPr>
      <w:spacing w:line="260" w:lineRule="atLeast"/>
    </w:pPr>
    <w:rPr>
      <w:rFonts w:eastAsiaTheme="minorHAnsi" w:cstheme="minorBidi"/>
      <w:sz w:val="22"/>
      <w:lang w:eastAsia="en-US"/>
    </w:rPr>
  </w:style>
  <w:style w:type="paragraph" w:styleId="Heading1">
    <w:name w:val="heading 1"/>
    <w:basedOn w:val="Normal"/>
    <w:next w:val="Normal"/>
    <w:link w:val="Heading1Char"/>
    <w:uiPriority w:val="9"/>
    <w:qFormat/>
    <w:rsid w:val="00C0063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C0063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C0063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C00639"/>
    <w:pPr>
      <w:keepNext/>
      <w:spacing w:before="240" w:after="60"/>
      <w:outlineLvl w:val="3"/>
    </w:pPr>
    <w:rPr>
      <w:b/>
      <w:bCs/>
      <w:sz w:val="28"/>
      <w:szCs w:val="28"/>
    </w:rPr>
  </w:style>
  <w:style w:type="paragraph" w:styleId="Heading5">
    <w:name w:val="heading 5"/>
    <w:basedOn w:val="Normal"/>
    <w:next w:val="Normal"/>
    <w:link w:val="Heading5Char"/>
    <w:uiPriority w:val="9"/>
    <w:qFormat/>
    <w:rsid w:val="00C00639"/>
    <w:pPr>
      <w:spacing w:before="240" w:after="60"/>
      <w:outlineLvl w:val="4"/>
    </w:pPr>
    <w:rPr>
      <w:b/>
      <w:bCs/>
      <w:i/>
      <w:iCs/>
      <w:sz w:val="26"/>
      <w:szCs w:val="26"/>
    </w:rPr>
  </w:style>
  <w:style w:type="paragraph" w:styleId="Heading6">
    <w:name w:val="heading 6"/>
    <w:basedOn w:val="Normal"/>
    <w:next w:val="Normal"/>
    <w:link w:val="Heading6Char"/>
    <w:uiPriority w:val="9"/>
    <w:qFormat/>
    <w:rsid w:val="00C00639"/>
    <w:pPr>
      <w:spacing w:before="240" w:after="60"/>
      <w:outlineLvl w:val="5"/>
    </w:pPr>
    <w:rPr>
      <w:b/>
      <w:bCs/>
      <w:szCs w:val="22"/>
    </w:rPr>
  </w:style>
  <w:style w:type="paragraph" w:styleId="Heading7">
    <w:name w:val="heading 7"/>
    <w:basedOn w:val="Normal"/>
    <w:next w:val="Normal"/>
    <w:link w:val="Heading7Char"/>
    <w:uiPriority w:val="9"/>
    <w:qFormat/>
    <w:rsid w:val="00C00639"/>
    <w:pPr>
      <w:spacing w:before="240" w:after="60"/>
      <w:outlineLvl w:val="6"/>
    </w:pPr>
  </w:style>
  <w:style w:type="paragraph" w:styleId="Heading8">
    <w:name w:val="heading 8"/>
    <w:basedOn w:val="Normal"/>
    <w:next w:val="Normal"/>
    <w:link w:val="Heading8Char"/>
    <w:uiPriority w:val="9"/>
    <w:qFormat/>
    <w:rsid w:val="00C00639"/>
    <w:pPr>
      <w:spacing w:before="240" w:after="60"/>
      <w:outlineLvl w:val="7"/>
    </w:pPr>
    <w:rPr>
      <w:i/>
      <w:iCs/>
    </w:rPr>
  </w:style>
  <w:style w:type="paragraph" w:styleId="Heading9">
    <w:name w:val="heading 9"/>
    <w:basedOn w:val="Normal"/>
    <w:next w:val="Normal"/>
    <w:link w:val="Heading9Char"/>
    <w:uiPriority w:val="9"/>
    <w:qFormat/>
    <w:rsid w:val="00C00639"/>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SectionBreak">
    <w:name w:val="ContentsSectionBreak"/>
    <w:basedOn w:val="Normal"/>
    <w:next w:val="Normal"/>
    <w:semiHidden/>
    <w:rsid w:val="00C00639"/>
  </w:style>
  <w:style w:type="paragraph" w:customStyle="1" w:styleId="EnStatement">
    <w:name w:val="EnStatement"/>
    <w:basedOn w:val="Normal"/>
    <w:rsid w:val="00A42A60"/>
    <w:pPr>
      <w:numPr>
        <w:numId w:val="16"/>
      </w:numPr>
    </w:pPr>
    <w:rPr>
      <w:rFonts w:eastAsia="Times New Roman" w:cs="Times New Roman"/>
      <w:lang w:eastAsia="en-AU"/>
    </w:rPr>
  </w:style>
  <w:style w:type="paragraph" w:styleId="Footer">
    <w:name w:val="footer"/>
    <w:link w:val="FooterChar"/>
    <w:rsid w:val="00A42A60"/>
    <w:pPr>
      <w:tabs>
        <w:tab w:val="center" w:pos="4153"/>
        <w:tab w:val="right" w:pos="8306"/>
      </w:tabs>
    </w:pPr>
    <w:rPr>
      <w:sz w:val="22"/>
      <w:szCs w:val="24"/>
    </w:rPr>
  </w:style>
  <w:style w:type="paragraph" w:customStyle="1" w:styleId="EnStatementHeading">
    <w:name w:val="EnStatementHeading"/>
    <w:basedOn w:val="Normal"/>
    <w:rsid w:val="00A42A60"/>
    <w:rPr>
      <w:rFonts w:eastAsia="Times New Roman" w:cs="Times New Roman"/>
      <w:b/>
      <w:lang w:eastAsia="en-AU"/>
    </w:rPr>
  </w:style>
  <w:style w:type="paragraph" w:customStyle="1" w:styleId="CharChar">
    <w:name w:val="Char Char"/>
    <w:basedOn w:val="Normal"/>
    <w:rsid w:val="00586119"/>
    <w:pPr>
      <w:spacing w:before="120" w:after="120" w:line="240" w:lineRule="auto"/>
    </w:pPr>
    <w:rPr>
      <w:rFonts w:ascii="Arial" w:eastAsia="Times New Roman" w:hAnsi="Arial" w:cs="Times New Roman"/>
    </w:rPr>
  </w:style>
  <w:style w:type="table" w:customStyle="1" w:styleId="TableGrid1">
    <w:name w:val="Table Grid1"/>
    <w:basedOn w:val="TableNormal"/>
    <w:next w:val="TableGrid"/>
    <w:uiPriority w:val="59"/>
    <w:rsid w:val="007976FE"/>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BodySectionBreak">
    <w:name w:val="MainBody Section Break"/>
    <w:basedOn w:val="Normal"/>
    <w:next w:val="Normal"/>
    <w:rsid w:val="00C00639"/>
  </w:style>
  <w:style w:type="paragraph" w:customStyle="1" w:styleId="SchedSectionBreak">
    <w:name w:val="SchedSectionBreak"/>
    <w:basedOn w:val="Normal"/>
    <w:next w:val="Normal"/>
    <w:rsid w:val="00C00639"/>
  </w:style>
  <w:style w:type="paragraph" w:customStyle="1" w:styleId="SigningPageBreak">
    <w:name w:val="SigningPageBreak"/>
    <w:basedOn w:val="Normal"/>
    <w:next w:val="Normal"/>
    <w:rsid w:val="00C00639"/>
  </w:style>
  <w:style w:type="numbering" w:styleId="111111">
    <w:name w:val="Outline List 2"/>
    <w:basedOn w:val="NoList"/>
    <w:rsid w:val="00C00639"/>
    <w:pPr>
      <w:numPr>
        <w:numId w:val="1"/>
      </w:numPr>
    </w:pPr>
  </w:style>
  <w:style w:type="numbering" w:styleId="1ai">
    <w:name w:val="Outline List 1"/>
    <w:basedOn w:val="NoList"/>
    <w:rsid w:val="00C00639"/>
    <w:pPr>
      <w:numPr>
        <w:numId w:val="2"/>
      </w:numPr>
    </w:pPr>
  </w:style>
  <w:style w:type="numbering" w:styleId="ArticleSection">
    <w:name w:val="Outline List 3"/>
    <w:basedOn w:val="NoList"/>
    <w:rsid w:val="00C00639"/>
    <w:pPr>
      <w:numPr>
        <w:numId w:val="3"/>
      </w:numPr>
    </w:pPr>
  </w:style>
  <w:style w:type="paragraph" w:styleId="BlockText">
    <w:name w:val="Block Text"/>
    <w:basedOn w:val="Normal"/>
    <w:rsid w:val="00C00639"/>
    <w:pPr>
      <w:spacing w:after="120"/>
      <w:ind w:left="1440" w:right="1440"/>
    </w:pPr>
  </w:style>
  <w:style w:type="paragraph" w:styleId="BodyText">
    <w:name w:val="Body Text"/>
    <w:basedOn w:val="Normal"/>
    <w:rsid w:val="00C00639"/>
    <w:pPr>
      <w:spacing w:after="120"/>
    </w:pPr>
  </w:style>
  <w:style w:type="paragraph" w:styleId="BodyText2">
    <w:name w:val="Body Text 2"/>
    <w:basedOn w:val="Normal"/>
    <w:rsid w:val="00C00639"/>
    <w:pPr>
      <w:spacing w:after="120" w:line="480" w:lineRule="auto"/>
    </w:pPr>
  </w:style>
  <w:style w:type="paragraph" w:styleId="BodyText3">
    <w:name w:val="Body Text 3"/>
    <w:basedOn w:val="Normal"/>
    <w:rsid w:val="00C00639"/>
    <w:pPr>
      <w:spacing w:after="120"/>
    </w:pPr>
    <w:rPr>
      <w:sz w:val="16"/>
      <w:szCs w:val="16"/>
    </w:rPr>
  </w:style>
  <w:style w:type="paragraph" w:styleId="BodyTextFirstIndent">
    <w:name w:val="Body Text First Indent"/>
    <w:basedOn w:val="BodyText"/>
    <w:rsid w:val="00C00639"/>
    <w:pPr>
      <w:ind w:firstLine="210"/>
    </w:pPr>
  </w:style>
  <w:style w:type="paragraph" w:styleId="BodyTextIndent">
    <w:name w:val="Body Text Indent"/>
    <w:basedOn w:val="Normal"/>
    <w:rsid w:val="00C00639"/>
    <w:pPr>
      <w:spacing w:after="120"/>
      <w:ind w:left="283"/>
    </w:pPr>
  </w:style>
  <w:style w:type="paragraph" w:styleId="BodyTextFirstIndent2">
    <w:name w:val="Body Text First Indent 2"/>
    <w:basedOn w:val="BodyTextIndent"/>
    <w:rsid w:val="00C00639"/>
    <w:pPr>
      <w:ind w:firstLine="210"/>
    </w:pPr>
  </w:style>
  <w:style w:type="paragraph" w:styleId="BodyTextIndent2">
    <w:name w:val="Body Text Indent 2"/>
    <w:basedOn w:val="Normal"/>
    <w:rsid w:val="00C00639"/>
    <w:pPr>
      <w:spacing w:after="120" w:line="480" w:lineRule="auto"/>
      <w:ind w:left="283"/>
    </w:pPr>
  </w:style>
  <w:style w:type="paragraph" w:styleId="BodyTextIndent3">
    <w:name w:val="Body Text Indent 3"/>
    <w:basedOn w:val="Normal"/>
    <w:rsid w:val="00C00639"/>
    <w:pPr>
      <w:spacing w:after="120"/>
      <w:ind w:left="283"/>
    </w:pPr>
    <w:rPr>
      <w:sz w:val="16"/>
      <w:szCs w:val="16"/>
    </w:rPr>
  </w:style>
  <w:style w:type="paragraph" w:styleId="Closing">
    <w:name w:val="Closing"/>
    <w:basedOn w:val="Normal"/>
    <w:rsid w:val="00C00639"/>
    <w:pPr>
      <w:ind w:left="4252"/>
    </w:pPr>
  </w:style>
  <w:style w:type="paragraph" w:styleId="Date">
    <w:name w:val="Date"/>
    <w:basedOn w:val="Normal"/>
    <w:next w:val="Normal"/>
    <w:rsid w:val="00C00639"/>
  </w:style>
  <w:style w:type="paragraph" w:styleId="E-mailSignature">
    <w:name w:val="E-mail Signature"/>
    <w:basedOn w:val="Normal"/>
    <w:rsid w:val="00C00639"/>
  </w:style>
  <w:style w:type="character" w:styleId="Emphasis">
    <w:name w:val="Emphasis"/>
    <w:basedOn w:val="DefaultParagraphFont"/>
    <w:uiPriority w:val="20"/>
    <w:qFormat/>
    <w:rsid w:val="00C00639"/>
    <w:rPr>
      <w:i/>
      <w:iCs/>
    </w:rPr>
  </w:style>
  <w:style w:type="paragraph" w:styleId="EnvelopeAddress">
    <w:name w:val="envelope address"/>
    <w:basedOn w:val="Normal"/>
    <w:rsid w:val="00C00639"/>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00639"/>
    <w:rPr>
      <w:rFonts w:ascii="Arial" w:hAnsi="Arial" w:cs="Arial"/>
      <w:sz w:val="20"/>
    </w:rPr>
  </w:style>
  <w:style w:type="character" w:styleId="FollowedHyperlink">
    <w:name w:val="FollowedHyperlink"/>
    <w:basedOn w:val="DefaultParagraphFont"/>
    <w:uiPriority w:val="99"/>
    <w:rsid w:val="00C00639"/>
    <w:rPr>
      <w:color w:val="800080"/>
      <w:u w:val="single"/>
    </w:rPr>
  </w:style>
  <w:style w:type="paragraph" w:styleId="Header">
    <w:name w:val="header"/>
    <w:basedOn w:val="OPCParaBase"/>
    <w:link w:val="HeaderChar"/>
    <w:unhideWhenUsed/>
    <w:rsid w:val="00A42A60"/>
    <w:pPr>
      <w:keepNext/>
      <w:keepLines/>
      <w:tabs>
        <w:tab w:val="center" w:pos="4150"/>
        <w:tab w:val="right" w:pos="8307"/>
      </w:tabs>
      <w:spacing w:line="160" w:lineRule="exact"/>
    </w:pPr>
    <w:rPr>
      <w:sz w:val="16"/>
    </w:rPr>
  </w:style>
  <w:style w:type="character" w:styleId="HTMLAcronym">
    <w:name w:val="HTML Acronym"/>
    <w:basedOn w:val="DefaultParagraphFont"/>
    <w:rsid w:val="00C00639"/>
  </w:style>
  <w:style w:type="paragraph" w:styleId="HTMLAddress">
    <w:name w:val="HTML Address"/>
    <w:basedOn w:val="Normal"/>
    <w:rsid w:val="00C00639"/>
    <w:rPr>
      <w:i/>
      <w:iCs/>
    </w:rPr>
  </w:style>
  <w:style w:type="character" w:styleId="HTMLCite">
    <w:name w:val="HTML Cite"/>
    <w:basedOn w:val="DefaultParagraphFont"/>
    <w:rsid w:val="00C00639"/>
    <w:rPr>
      <w:i/>
      <w:iCs/>
    </w:rPr>
  </w:style>
  <w:style w:type="character" w:styleId="HTMLCode">
    <w:name w:val="HTML Code"/>
    <w:basedOn w:val="DefaultParagraphFont"/>
    <w:rsid w:val="00C00639"/>
    <w:rPr>
      <w:rFonts w:ascii="Courier New" w:hAnsi="Courier New" w:cs="Courier New"/>
      <w:sz w:val="20"/>
      <w:szCs w:val="20"/>
    </w:rPr>
  </w:style>
  <w:style w:type="character" w:styleId="HTMLDefinition">
    <w:name w:val="HTML Definition"/>
    <w:basedOn w:val="DefaultParagraphFont"/>
    <w:rsid w:val="00C00639"/>
    <w:rPr>
      <w:i/>
      <w:iCs/>
    </w:rPr>
  </w:style>
  <w:style w:type="character" w:styleId="HTMLKeyboard">
    <w:name w:val="HTML Keyboard"/>
    <w:basedOn w:val="DefaultParagraphFont"/>
    <w:rsid w:val="00C00639"/>
    <w:rPr>
      <w:rFonts w:ascii="Courier New" w:hAnsi="Courier New" w:cs="Courier New"/>
      <w:sz w:val="20"/>
      <w:szCs w:val="20"/>
    </w:rPr>
  </w:style>
  <w:style w:type="paragraph" w:styleId="HTMLPreformatted">
    <w:name w:val="HTML Preformatted"/>
    <w:basedOn w:val="Normal"/>
    <w:rsid w:val="00C00639"/>
    <w:rPr>
      <w:rFonts w:ascii="Courier New" w:hAnsi="Courier New" w:cs="Courier New"/>
      <w:sz w:val="20"/>
    </w:rPr>
  </w:style>
  <w:style w:type="character" w:styleId="HTMLSample">
    <w:name w:val="HTML Sample"/>
    <w:basedOn w:val="DefaultParagraphFont"/>
    <w:rsid w:val="00C00639"/>
    <w:rPr>
      <w:rFonts w:ascii="Courier New" w:hAnsi="Courier New" w:cs="Courier New"/>
    </w:rPr>
  </w:style>
  <w:style w:type="character" w:styleId="HTMLTypewriter">
    <w:name w:val="HTML Typewriter"/>
    <w:basedOn w:val="DefaultParagraphFont"/>
    <w:rsid w:val="00C00639"/>
    <w:rPr>
      <w:rFonts w:ascii="Courier New" w:hAnsi="Courier New" w:cs="Courier New"/>
      <w:sz w:val="20"/>
      <w:szCs w:val="20"/>
    </w:rPr>
  </w:style>
  <w:style w:type="character" w:styleId="HTMLVariable">
    <w:name w:val="HTML Variable"/>
    <w:basedOn w:val="DefaultParagraphFont"/>
    <w:rsid w:val="00C00639"/>
    <w:rPr>
      <w:i/>
      <w:iCs/>
    </w:rPr>
  </w:style>
  <w:style w:type="character" w:styleId="Hyperlink">
    <w:name w:val="Hyperlink"/>
    <w:basedOn w:val="DefaultParagraphFont"/>
    <w:uiPriority w:val="99"/>
    <w:rsid w:val="00C00639"/>
    <w:rPr>
      <w:color w:val="0000FF"/>
      <w:u w:val="single"/>
    </w:rPr>
  </w:style>
  <w:style w:type="character" w:styleId="LineNumber">
    <w:name w:val="line number"/>
    <w:basedOn w:val="OPCCharBase"/>
    <w:uiPriority w:val="99"/>
    <w:unhideWhenUsed/>
    <w:rsid w:val="00A42A60"/>
    <w:rPr>
      <w:sz w:val="16"/>
    </w:rPr>
  </w:style>
  <w:style w:type="paragraph" w:styleId="List">
    <w:name w:val="List"/>
    <w:basedOn w:val="Normal"/>
    <w:rsid w:val="00C00639"/>
    <w:pPr>
      <w:ind w:left="283" w:hanging="283"/>
    </w:pPr>
  </w:style>
  <w:style w:type="paragraph" w:styleId="List2">
    <w:name w:val="List 2"/>
    <w:basedOn w:val="Normal"/>
    <w:rsid w:val="00C00639"/>
    <w:pPr>
      <w:ind w:left="566" w:hanging="283"/>
    </w:pPr>
  </w:style>
  <w:style w:type="paragraph" w:styleId="List3">
    <w:name w:val="List 3"/>
    <w:basedOn w:val="Normal"/>
    <w:rsid w:val="00C00639"/>
    <w:pPr>
      <w:ind w:left="849" w:hanging="283"/>
    </w:pPr>
  </w:style>
  <w:style w:type="paragraph" w:styleId="List4">
    <w:name w:val="List 4"/>
    <w:basedOn w:val="Normal"/>
    <w:rsid w:val="00C00639"/>
    <w:pPr>
      <w:ind w:left="1132" w:hanging="283"/>
    </w:pPr>
  </w:style>
  <w:style w:type="paragraph" w:styleId="List5">
    <w:name w:val="List 5"/>
    <w:basedOn w:val="Normal"/>
    <w:rsid w:val="00C00639"/>
    <w:pPr>
      <w:ind w:left="1415" w:hanging="283"/>
    </w:pPr>
  </w:style>
  <w:style w:type="paragraph" w:styleId="ListBullet">
    <w:name w:val="List Bullet"/>
    <w:basedOn w:val="Normal"/>
    <w:rsid w:val="00C00639"/>
    <w:pPr>
      <w:tabs>
        <w:tab w:val="num" w:pos="360"/>
      </w:tabs>
      <w:ind w:left="360" w:hanging="360"/>
    </w:pPr>
  </w:style>
  <w:style w:type="paragraph" w:styleId="ListBullet2">
    <w:name w:val="List Bullet 2"/>
    <w:basedOn w:val="Normal"/>
    <w:rsid w:val="00C00639"/>
    <w:pPr>
      <w:tabs>
        <w:tab w:val="num" w:pos="360"/>
      </w:tabs>
    </w:pPr>
  </w:style>
  <w:style w:type="paragraph" w:styleId="ListBullet3">
    <w:name w:val="List Bullet 3"/>
    <w:basedOn w:val="Normal"/>
    <w:rsid w:val="00C00639"/>
    <w:pPr>
      <w:tabs>
        <w:tab w:val="num" w:pos="926"/>
      </w:tabs>
      <w:ind w:left="926" w:hanging="360"/>
    </w:pPr>
  </w:style>
  <w:style w:type="paragraph" w:styleId="ListBullet4">
    <w:name w:val="List Bullet 4"/>
    <w:basedOn w:val="Normal"/>
    <w:rsid w:val="00C00639"/>
    <w:pPr>
      <w:tabs>
        <w:tab w:val="num" w:pos="1209"/>
      </w:tabs>
      <w:ind w:left="1209" w:hanging="360"/>
    </w:pPr>
  </w:style>
  <w:style w:type="paragraph" w:styleId="ListBullet5">
    <w:name w:val="List Bullet 5"/>
    <w:basedOn w:val="Normal"/>
    <w:rsid w:val="00C00639"/>
    <w:pPr>
      <w:numPr>
        <w:numId w:val="4"/>
      </w:numPr>
    </w:pPr>
  </w:style>
  <w:style w:type="paragraph" w:styleId="ListContinue">
    <w:name w:val="List Continue"/>
    <w:basedOn w:val="Normal"/>
    <w:rsid w:val="00C00639"/>
    <w:pPr>
      <w:spacing w:after="120"/>
      <w:ind w:left="283"/>
    </w:pPr>
  </w:style>
  <w:style w:type="paragraph" w:styleId="ListContinue2">
    <w:name w:val="List Continue 2"/>
    <w:basedOn w:val="Normal"/>
    <w:rsid w:val="00C00639"/>
    <w:pPr>
      <w:spacing w:after="120"/>
      <w:ind w:left="566"/>
    </w:pPr>
  </w:style>
  <w:style w:type="paragraph" w:styleId="ListContinue3">
    <w:name w:val="List Continue 3"/>
    <w:basedOn w:val="Normal"/>
    <w:rsid w:val="00C00639"/>
    <w:pPr>
      <w:spacing w:after="120"/>
      <w:ind w:left="849"/>
    </w:pPr>
  </w:style>
  <w:style w:type="paragraph" w:styleId="ListContinue4">
    <w:name w:val="List Continue 4"/>
    <w:basedOn w:val="Normal"/>
    <w:rsid w:val="00C00639"/>
    <w:pPr>
      <w:spacing w:after="120"/>
      <w:ind w:left="1132"/>
    </w:pPr>
  </w:style>
  <w:style w:type="paragraph" w:styleId="ListContinue5">
    <w:name w:val="List Continue 5"/>
    <w:basedOn w:val="Normal"/>
    <w:rsid w:val="00C00639"/>
    <w:pPr>
      <w:spacing w:after="120"/>
      <w:ind w:left="1415"/>
    </w:pPr>
  </w:style>
  <w:style w:type="paragraph" w:styleId="ListNumber">
    <w:name w:val="List Number"/>
    <w:basedOn w:val="Normal"/>
    <w:rsid w:val="00C00639"/>
    <w:pPr>
      <w:tabs>
        <w:tab w:val="num" w:pos="360"/>
      </w:tabs>
      <w:ind w:left="360" w:hanging="360"/>
    </w:pPr>
  </w:style>
  <w:style w:type="paragraph" w:styleId="ListNumber2">
    <w:name w:val="List Number 2"/>
    <w:basedOn w:val="Normal"/>
    <w:rsid w:val="00C00639"/>
    <w:pPr>
      <w:tabs>
        <w:tab w:val="num" w:pos="643"/>
      </w:tabs>
      <w:ind w:left="643" w:hanging="360"/>
    </w:pPr>
  </w:style>
  <w:style w:type="paragraph" w:styleId="ListNumber3">
    <w:name w:val="List Number 3"/>
    <w:basedOn w:val="Normal"/>
    <w:rsid w:val="00C00639"/>
    <w:pPr>
      <w:tabs>
        <w:tab w:val="num" w:pos="926"/>
      </w:tabs>
      <w:ind w:left="926" w:hanging="360"/>
    </w:pPr>
  </w:style>
  <w:style w:type="paragraph" w:styleId="ListNumber4">
    <w:name w:val="List Number 4"/>
    <w:basedOn w:val="Normal"/>
    <w:rsid w:val="00C00639"/>
    <w:pPr>
      <w:tabs>
        <w:tab w:val="num" w:pos="1209"/>
      </w:tabs>
      <w:ind w:left="1209" w:hanging="360"/>
    </w:pPr>
  </w:style>
  <w:style w:type="paragraph" w:styleId="ListNumber5">
    <w:name w:val="List Number 5"/>
    <w:basedOn w:val="Normal"/>
    <w:rsid w:val="00C00639"/>
    <w:pPr>
      <w:tabs>
        <w:tab w:val="num" w:pos="1492"/>
      </w:tabs>
      <w:ind w:left="1492" w:hanging="360"/>
    </w:pPr>
  </w:style>
  <w:style w:type="paragraph" w:styleId="MessageHeader">
    <w:name w:val="Message Header"/>
    <w:basedOn w:val="Normal"/>
    <w:rsid w:val="00C006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C00639"/>
  </w:style>
  <w:style w:type="paragraph" w:styleId="NormalIndent">
    <w:name w:val="Normal Indent"/>
    <w:basedOn w:val="Normal"/>
    <w:rsid w:val="00C00639"/>
    <w:pPr>
      <w:ind w:left="720"/>
    </w:pPr>
  </w:style>
  <w:style w:type="paragraph" w:styleId="NoteHeading">
    <w:name w:val="Note Heading"/>
    <w:aliases w:val="HN"/>
    <w:basedOn w:val="Normal"/>
    <w:next w:val="Normal"/>
    <w:rsid w:val="00C00639"/>
    <w:pPr>
      <w:keepNext/>
      <w:keepLines/>
      <w:tabs>
        <w:tab w:val="left" w:pos="1559"/>
      </w:tabs>
      <w:spacing w:before="120" w:line="240" w:lineRule="atLeast"/>
    </w:pPr>
    <w:rPr>
      <w:rFonts w:ascii="Arial" w:hAnsi="Arial"/>
      <w:b/>
      <w:sz w:val="32"/>
    </w:rPr>
  </w:style>
  <w:style w:type="character" w:styleId="PageNumber">
    <w:name w:val="page number"/>
    <w:basedOn w:val="DefaultParagraphFont"/>
    <w:rsid w:val="00C00639"/>
  </w:style>
  <w:style w:type="paragraph" w:styleId="PlainText">
    <w:name w:val="Plain Text"/>
    <w:basedOn w:val="Normal"/>
    <w:rsid w:val="00C00639"/>
    <w:rPr>
      <w:rFonts w:ascii="Courier New" w:hAnsi="Courier New" w:cs="Courier New"/>
      <w:sz w:val="20"/>
    </w:rPr>
  </w:style>
  <w:style w:type="paragraph" w:styleId="Salutation">
    <w:name w:val="Salutation"/>
    <w:basedOn w:val="Normal"/>
    <w:next w:val="Normal"/>
    <w:rsid w:val="00C00639"/>
  </w:style>
  <w:style w:type="paragraph" w:styleId="Signature">
    <w:name w:val="Signature"/>
    <w:basedOn w:val="Normal"/>
    <w:rsid w:val="00C00639"/>
    <w:pPr>
      <w:ind w:left="4252"/>
    </w:pPr>
  </w:style>
  <w:style w:type="character" w:styleId="Strong">
    <w:name w:val="Strong"/>
    <w:basedOn w:val="DefaultParagraphFont"/>
    <w:qFormat/>
    <w:rsid w:val="00C00639"/>
    <w:rPr>
      <w:b/>
      <w:bCs/>
    </w:rPr>
  </w:style>
  <w:style w:type="paragraph" w:styleId="Subtitle">
    <w:name w:val="Subtitle"/>
    <w:basedOn w:val="Normal"/>
    <w:qFormat/>
    <w:rsid w:val="00C00639"/>
    <w:pPr>
      <w:spacing w:after="60"/>
      <w:jc w:val="center"/>
      <w:outlineLvl w:val="1"/>
    </w:pPr>
    <w:rPr>
      <w:rFonts w:ascii="Arial" w:hAnsi="Arial" w:cs="Arial"/>
    </w:rPr>
  </w:style>
  <w:style w:type="table" w:styleId="Table3Deffects1">
    <w:name w:val="Table 3D effects 1"/>
    <w:basedOn w:val="TableNormal"/>
    <w:rsid w:val="00C0063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0063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0063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0063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0063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0063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0063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0063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006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0063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0063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0063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0063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0063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0063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0063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0063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A42A60"/>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rsid w:val="00C0063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0063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0063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0063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0063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0063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0063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0063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0063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0063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0063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0063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0063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0063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0063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0063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0063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0063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0063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0063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0063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0063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00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0063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0063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0063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00639"/>
    <w:pPr>
      <w:spacing w:before="240" w:after="60"/>
    </w:pPr>
    <w:rPr>
      <w:rFonts w:ascii="Arial" w:hAnsi="Arial" w:cs="Arial"/>
      <w:b/>
      <w:bCs/>
      <w:sz w:val="40"/>
      <w:szCs w:val="40"/>
    </w:rPr>
  </w:style>
  <w:style w:type="character" w:customStyle="1" w:styleId="CharAmSchNo">
    <w:name w:val="CharAmSchNo"/>
    <w:basedOn w:val="OPCCharBase"/>
    <w:uiPriority w:val="1"/>
    <w:qFormat/>
    <w:rsid w:val="00A42A60"/>
  </w:style>
  <w:style w:type="character" w:customStyle="1" w:styleId="CharAmSchText">
    <w:name w:val="CharAmSchText"/>
    <w:basedOn w:val="OPCCharBase"/>
    <w:uiPriority w:val="1"/>
    <w:qFormat/>
    <w:rsid w:val="00A42A60"/>
  </w:style>
  <w:style w:type="character" w:customStyle="1" w:styleId="CharChapNo">
    <w:name w:val="CharChapNo"/>
    <w:basedOn w:val="OPCCharBase"/>
    <w:qFormat/>
    <w:rsid w:val="00A42A60"/>
  </w:style>
  <w:style w:type="character" w:customStyle="1" w:styleId="CharChapText">
    <w:name w:val="CharChapText"/>
    <w:basedOn w:val="OPCCharBase"/>
    <w:qFormat/>
    <w:rsid w:val="00A42A60"/>
  </w:style>
  <w:style w:type="character" w:customStyle="1" w:styleId="CharDivNo">
    <w:name w:val="CharDivNo"/>
    <w:basedOn w:val="OPCCharBase"/>
    <w:qFormat/>
    <w:rsid w:val="00A42A60"/>
  </w:style>
  <w:style w:type="character" w:customStyle="1" w:styleId="CharDivText">
    <w:name w:val="CharDivText"/>
    <w:basedOn w:val="OPCCharBase"/>
    <w:qFormat/>
    <w:rsid w:val="00A42A60"/>
  </w:style>
  <w:style w:type="character" w:customStyle="1" w:styleId="CharPartNo">
    <w:name w:val="CharPartNo"/>
    <w:basedOn w:val="OPCCharBase"/>
    <w:qFormat/>
    <w:rsid w:val="00A42A60"/>
  </w:style>
  <w:style w:type="character" w:customStyle="1" w:styleId="CharPartText">
    <w:name w:val="CharPartText"/>
    <w:basedOn w:val="OPCCharBase"/>
    <w:qFormat/>
    <w:rsid w:val="00A42A60"/>
  </w:style>
  <w:style w:type="character" w:customStyle="1" w:styleId="CharSectno">
    <w:name w:val="CharSectno"/>
    <w:basedOn w:val="OPCCharBase"/>
    <w:qFormat/>
    <w:rsid w:val="00A42A60"/>
  </w:style>
  <w:style w:type="character" w:styleId="EndnoteReference">
    <w:name w:val="endnote reference"/>
    <w:basedOn w:val="DefaultParagraphFont"/>
    <w:rsid w:val="00C00639"/>
    <w:rPr>
      <w:vertAlign w:val="superscript"/>
    </w:rPr>
  </w:style>
  <w:style w:type="paragraph" w:styleId="EndnoteText">
    <w:name w:val="endnote text"/>
    <w:basedOn w:val="Normal"/>
    <w:rsid w:val="00C00639"/>
    <w:rPr>
      <w:sz w:val="20"/>
    </w:rPr>
  </w:style>
  <w:style w:type="character" w:styleId="FootnoteReference">
    <w:name w:val="footnote reference"/>
    <w:basedOn w:val="DefaultParagraphFont"/>
    <w:rsid w:val="00C00639"/>
    <w:rPr>
      <w:rFonts w:ascii="Times New Roman" w:hAnsi="Times New Roman"/>
      <w:sz w:val="20"/>
      <w:vertAlign w:val="superscript"/>
    </w:rPr>
  </w:style>
  <w:style w:type="paragraph" w:styleId="FootnoteText">
    <w:name w:val="footnote text"/>
    <w:basedOn w:val="Normal"/>
    <w:rsid w:val="00C00639"/>
    <w:rPr>
      <w:sz w:val="20"/>
    </w:rPr>
  </w:style>
  <w:style w:type="paragraph" w:customStyle="1" w:styleId="Formula">
    <w:name w:val="Formula"/>
    <w:basedOn w:val="OPCParaBase"/>
    <w:rsid w:val="00A42A60"/>
    <w:pPr>
      <w:spacing w:line="240" w:lineRule="auto"/>
      <w:ind w:left="1134"/>
    </w:pPr>
    <w:rPr>
      <w:sz w:val="20"/>
    </w:rPr>
  </w:style>
  <w:style w:type="paragraph" w:customStyle="1" w:styleId="Penalty">
    <w:name w:val="Penalty"/>
    <w:basedOn w:val="OPCParaBase"/>
    <w:rsid w:val="00A42A60"/>
    <w:pPr>
      <w:tabs>
        <w:tab w:val="left" w:pos="2977"/>
      </w:tabs>
      <w:spacing w:before="180" w:line="240" w:lineRule="auto"/>
      <w:ind w:left="1985" w:hanging="851"/>
    </w:pPr>
  </w:style>
  <w:style w:type="paragraph" w:customStyle="1" w:styleId="TableText">
    <w:name w:val="TableText"/>
    <w:basedOn w:val="Normal"/>
    <w:rsid w:val="00C00639"/>
    <w:pPr>
      <w:spacing w:before="60" w:after="60" w:line="240" w:lineRule="exact"/>
    </w:pPr>
  </w:style>
  <w:style w:type="paragraph" w:styleId="TOC1">
    <w:name w:val="toc 1"/>
    <w:basedOn w:val="OPCParaBase"/>
    <w:next w:val="Normal"/>
    <w:uiPriority w:val="39"/>
    <w:unhideWhenUsed/>
    <w:rsid w:val="00A42A60"/>
    <w:pPr>
      <w:keepNext/>
      <w:keepLines/>
      <w:tabs>
        <w:tab w:val="right" w:pos="8278"/>
      </w:tabs>
      <w:spacing w:before="120" w:line="240" w:lineRule="auto"/>
      <w:ind w:left="1474" w:right="567" w:hanging="1474"/>
    </w:pPr>
    <w:rPr>
      <w:b/>
      <w:kern w:val="28"/>
      <w:sz w:val="28"/>
    </w:rPr>
  </w:style>
  <w:style w:type="paragraph" w:styleId="TOC2">
    <w:name w:val="toc 2"/>
    <w:basedOn w:val="OPCParaBase"/>
    <w:next w:val="Normal"/>
    <w:uiPriority w:val="39"/>
    <w:unhideWhenUsed/>
    <w:rsid w:val="00A42A60"/>
    <w:pPr>
      <w:keepNext/>
      <w:keepLines/>
      <w:tabs>
        <w:tab w:val="right" w:pos="8278"/>
      </w:tabs>
      <w:spacing w:before="120" w:line="240" w:lineRule="auto"/>
      <w:ind w:left="879" w:right="567" w:hanging="879"/>
    </w:pPr>
    <w:rPr>
      <w:b/>
      <w:kern w:val="28"/>
      <w:sz w:val="24"/>
    </w:rPr>
  </w:style>
  <w:style w:type="paragraph" w:styleId="TOC3">
    <w:name w:val="toc 3"/>
    <w:basedOn w:val="OPCParaBase"/>
    <w:next w:val="Normal"/>
    <w:uiPriority w:val="39"/>
    <w:unhideWhenUsed/>
    <w:rsid w:val="00A42A60"/>
    <w:pPr>
      <w:keepNext/>
      <w:keepLines/>
      <w:tabs>
        <w:tab w:val="right" w:pos="8278"/>
      </w:tabs>
      <w:spacing w:before="80" w:line="240" w:lineRule="auto"/>
      <w:ind w:left="1604" w:right="567" w:hanging="1179"/>
    </w:pPr>
    <w:rPr>
      <w:b/>
      <w:kern w:val="28"/>
    </w:rPr>
  </w:style>
  <w:style w:type="paragraph" w:styleId="TOC4">
    <w:name w:val="toc 4"/>
    <w:basedOn w:val="OPCParaBase"/>
    <w:next w:val="Normal"/>
    <w:uiPriority w:val="39"/>
    <w:unhideWhenUsed/>
    <w:rsid w:val="00A42A60"/>
    <w:pPr>
      <w:keepLines/>
      <w:tabs>
        <w:tab w:val="right" w:pos="8278"/>
      </w:tabs>
      <w:spacing w:before="80" w:line="240" w:lineRule="auto"/>
      <w:ind w:left="2183" w:right="567" w:hanging="1332"/>
    </w:pPr>
    <w:rPr>
      <w:b/>
      <w:kern w:val="28"/>
      <w:sz w:val="20"/>
    </w:rPr>
  </w:style>
  <w:style w:type="paragraph" w:styleId="TOC5">
    <w:name w:val="toc 5"/>
    <w:basedOn w:val="OPCParaBase"/>
    <w:next w:val="Normal"/>
    <w:uiPriority w:val="39"/>
    <w:unhideWhenUsed/>
    <w:rsid w:val="00A42A60"/>
    <w:pPr>
      <w:keepLines/>
      <w:tabs>
        <w:tab w:val="right" w:leader="dot" w:pos="8278"/>
      </w:tabs>
      <w:spacing w:before="40" w:line="240" w:lineRule="auto"/>
      <w:ind w:left="2098" w:right="567" w:hanging="680"/>
    </w:pPr>
    <w:rPr>
      <w:kern w:val="28"/>
      <w:sz w:val="18"/>
    </w:rPr>
  </w:style>
  <w:style w:type="paragraph" w:styleId="TOC6">
    <w:name w:val="toc 6"/>
    <w:basedOn w:val="OPCParaBase"/>
    <w:next w:val="Normal"/>
    <w:uiPriority w:val="39"/>
    <w:unhideWhenUsed/>
    <w:rsid w:val="00A42A60"/>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unhideWhenUsed/>
    <w:rsid w:val="00A42A60"/>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unhideWhenUsed/>
    <w:rsid w:val="00A42A60"/>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A42A60"/>
    <w:pPr>
      <w:keepLines/>
      <w:tabs>
        <w:tab w:val="right" w:pos="8278"/>
      </w:tabs>
      <w:spacing w:before="80" w:line="240" w:lineRule="auto"/>
      <w:ind w:left="851" w:right="567"/>
    </w:pPr>
    <w:rPr>
      <w:i/>
      <w:kern w:val="28"/>
      <w:sz w:val="20"/>
    </w:rPr>
  </w:style>
  <w:style w:type="paragraph" w:customStyle="1" w:styleId="PageBreak">
    <w:name w:val="PageBreak"/>
    <w:aliases w:val="pb"/>
    <w:basedOn w:val="OPCParaBase"/>
    <w:rsid w:val="00A42A60"/>
    <w:pPr>
      <w:spacing w:line="240" w:lineRule="auto"/>
    </w:pPr>
    <w:rPr>
      <w:sz w:val="20"/>
    </w:rPr>
  </w:style>
  <w:style w:type="paragraph" w:styleId="BalloonText">
    <w:name w:val="Balloon Text"/>
    <w:basedOn w:val="Normal"/>
    <w:link w:val="BalloonTextChar"/>
    <w:uiPriority w:val="99"/>
    <w:unhideWhenUsed/>
    <w:rsid w:val="00A42A60"/>
    <w:pPr>
      <w:spacing w:line="240" w:lineRule="auto"/>
    </w:pPr>
    <w:rPr>
      <w:rFonts w:ascii="Tahoma" w:hAnsi="Tahoma" w:cs="Tahoma"/>
      <w:sz w:val="16"/>
      <w:szCs w:val="16"/>
    </w:rPr>
  </w:style>
  <w:style w:type="paragraph" w:styleId="Caption">
    <w:name w:val="caption"/>
    <w:basedOn w:val="Normal"/>
    <w:next w:val="Normal"/>
    <w:qFormat/>
    <w:rsid w:val="00C00639"/>
    <w:pPr>
      <w:spacing w:before="120" w:after="120"/>
    </w:pPr>
    <w:rPr>
      <w:b/>
      <w:bCs/>
      <w:sz w:val="20"/>
    </w:rPr>
  </w:style>
  <w:style w:type="character" w:styleId="CommentReference">
    <w:name w:val="annotation reference"/>
    <w:basedOn w:val="DefaultParagraphFont"/>
    <w:rsid w:val="00C00639"/>
    <w:rPr>
      <w:sz w:val="16"/>
      <w:szCs w:val="16"/>
    </w:rPr>
  </w:style>
  <w:style w:type="paragraph" w:styleId="CommentText">
    <w:name w:val="annotation text"/>
    <w:basedOn w:val="Normal"/>
    <w:link w:val="CommentTextChar"/>
    <w:rsid w:val="00C00639"/>
    <w:rPr>
      <w:sz w:val="20"/>
    </w:rPr>
  </w:style>
  <w:style w:type="paragraph" w:styleId="CommentSubject">
    <w:name w:val="annotation subject"/>
    <w:basedOn w:val="CommentText"/>
    <w:next w:val="CommentText"/>
    <w:link w:val="CommentSubjectChar"/>
    <w:uiPriority w:val="99"/>
    <w:rsid w:val="00C00639"/>
    <w:rPr>
      <w:b/>
      <w:bCs/>
    </w:rPr>
  </w:style>
  <w:style w:type="paragraph" w:styleId="DocumentMap">
    <w:name w:val="Document Map"/>
    <w:basedOn w:val="Normal"/>
    <w:rsid w:val="00C00639"/>
    <w:pPr>
      <w:shd w:val="clear" w:color="auto" w:fill="000080"/>
    </w:pPr>
    <w:rPr>
      <w:rFonts w:ascii="Tahoma" w:hAnsi="Tahoma" w:cs="Tahoma"/>
    </w:rPr>
  </w:style>
  <w:style w:type="paragraph" w:styleId="Index1">
    <w:name w:val="index 1"/>
    <w:basedOn w:val="Normal"/>
    <w:next w:val="Normal"/>
    <w:rsid w:val="00C00639"/>
    <w:pPr>
      <w:ind w:left="240" w:hanging="240"/>
    </w:pPr>
  </w:style>
  <w:style w:type="paragraph" w:styleId="Index2">
    <w:name w:val="index 2"/>
    <w:basedOn w:val="Normal"/>
    <w:next w:val="Normal"/>
    <w:rsid w:val="00C00639"/>
    <w:pPr>
      <w:ind w:left="480" w:hanging="240"/>
    </w:pPr>
  </w:style>
  <w:style w:type="paragraph" w:styleId="Index3">
    <w:name w:val="index 3"/>
    <w:basedOn w:val="Normal"/>
    <w:next w:val="Normal"/>
    <w:rsid w:val="00C00639"/>
    <w:pPr>
      <w:ind w:left="720" w:hanging="240"/>
    </w:pPr>
  </w:style>
  <w:style w:type="paragraph" w:styleId="Index4">
    <w:name w:val="index 4"/>
    <w:basedOn w:val="Normal"/>
    <w:next w:val="Normal"/>
    <w:rsid w:val="00C00639"/>
    <w:pPr>
      <w:ind w:left="960" w:hanging="240"/>
    </w:pPr>
  </w:style>
  <w:style w:type="paragraph" w:styleId="Index5">
    <w:name w:val="index 5"/>
    <w:basedOn w:val="Normal"/>
    <w:next w:val="Normal"/>
    <w:rsid w:val="00C00639"/>
    <w:pPr>
      <w:ind w:left="1200" w:hanging="240"/>
    </w:pPr>
  </w:style>
  <w:style w:type="paragraph" w:styleId="Index6">
    <w:name w:val="index 6"/>
    <w:basedOn w:val="Normal"/>
    <w:next w:val="Normal"/>
    <w:rsid w:val="00C00639"/>
    <w:pPr>
      <w:ind w:left="1440" w:hanging="240"/>
    </w:pPr>
  </w:style>
  <w:style w:type="paragraph" w:styleId="Index7">
    <w:name w:val="index 7"/>
    <w:basedOn w:val="Normal"/>
    <w:next w:val="Normal"/>
    <w:rsid w:val="00C00639"/>
    <w:pPr>
      <w:ind w:left="1680" w:hanging="240"/>
    </w:pPr>
  </w:style>
  <w:style w:type="paragraph" w:styleId="Index8">
    <w:name w:val="index 8"/>
    <w:basedOn w:val="Normal"/>
    <w:next w:val="Normal"/>
    <w:rsid w:val="00C00639"/>
    <w:pPr>
      <w:ind w:left="1920" w:hanging="240"/>
    </w:pPr>
  </w:style>
  <w:style w:type="paragraph" w:styleId="Index9">
    <w:name w:val="index 9"/>
    <w:basedOn w:val="Normal"/>
    <w:next w:val="Normal"/>
    <w:rsid w:val="00C00639"/>
    <w:pPr>
      <w:ind w:left="2160" w:hanging="240"/>
    </w:pPr>
  </w:style>
  <w:style w:type="paragraph" w:styleId="IndexHeading">
    <w:name w:val="index heading"/>
    <w:basedOn w:val="Normal"/>
    <w:next w:val="Index1"/>
    <w:rsid w:val="00C00639"/>
    <w:rPr>
      <w:rFonts w:ascii="Arial" w:hAnsi="Arial" w:cs="Arial"/>
      <w:b/>
      <w:bCs/>
    </w:rPr>
  </w:style>
  <w:style w:type="paragraph" w:styleId="MacroText">
    <w:name w:val="macro"/>
    <w:rsid w:val="00C0063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ableofAuthorities">
    <w:name w:val="table of authorities"/>
    <w:basedOn w:val="Normal"/>
    <w:next w:val="Normal"/>
    <w:rsid w:val="00C00639"/>
    <w:pPr>
      <w:ind w:left="240" w:hanging="240"/>
    </w:pPr>
  </w:style>
  <w:style w:type="paragraph" w:styleId="TableofFigures">
    <w:name w:val="table of figures"/>
    <w:basedOn w:val="Normal"/>
    <w:next w:val="Normal"/>
    <w:rsid w:val="00C00639"/>
    <w:pPr>
      <w:ind w:left="480" w:hanging="480"/>
    </w:pPr>
  </w:style>
  <w:style w:type="paragraph" w:styleId="TOAHeading">
    <w:name w:val="toa heading"/>
    <w:basedOn w:val="Normal"/>
    <w:next w:val="Normal"/>
    <w:rsid w:val="00C00639"/>
    <w:pPr>
      <w:spacing w:before="120"/>
    </w:pPr>
    <w:rPr>
      <w:rFonts w:ascii="Arial" w:hAnsi="Arial" w:cs="Arial"/>
      <w:b/>
      <w:bCs/>
    </w:rPr>
  </w:style>
  <w:style w:type="paragraph" w:customStyle="1" w:styleId="notetext">
    <w:name w:val="note(text)"/>
    <w:aliases w:val="n"/>
    <w:basedOn w:val="OPCParaBase"/>
    <w:link w:val="notetextChar"/>
    <w:rsid w:val="00A42A60"/>
    <w:pPr>
      <w:spacing w:before="122" w:line="240" w:lineRule="auto"/>
      <w:ind w:left="1985" w:hanging="851"/>
    </w:pPr>
    <w:rPr>
      <w:sz w:val="18"/>
    </w:rPr>
  </w:style>
  <w:style w:type="character" w:customStyle="1" w:styleId="HeaderChar">
    <w:name w:val="Header Char"/>
    <w:basedOn w:val="DefaultParagraphFont"/>
    <w:link w:val="Header"/>
    <w:rsid w:val="00A42A60"/>
    <w:rPr>
      <w:sz w:val="16"/>
    </w:rPr>
  </w:style>
  <w:style w:type="character" w:customStyle="1" w:styleId="FooterChar">
    <w:name w:val="Footer Char"/>
    <w:basedOn w:val="DefaultParagraphFont"/>
    <w:link w:val="Footer"/>
    <w:rsid w:val="00A42A60"/>
    <w:rPr>
      <w:sz w:val="22"/>
      <w:szCs w:val="24"/>
    </w:rPr>
  </w:style>
  <w:style w:type="paragraph" w:customStyle="1" w:styleId="ShortT">
    <w:name w:val="ShortT"/>
    <w:basedOn w:val="OPCParaBase"/>
    <w:next w:val="Normal"/>
    <w:qFormat/>
    <w:rsid w:val="00A42A60"/>
    <w:pPr>
      <w:spacing w:line="240" w:lineRule="auto"/>
    </w:pPr>
    <w:rPr>
      <w:b/>
      <w:sz w:val="40"/>
    </w:rPr>
  </w:style>
  <w:style w:type="paragraph" w:customStyle="1" w:styleId="CompiledActNo">
    <w:name w:val="CompiledActNo"/>
    <w:basedOn w:val="OPCParaBase"/>
    <w:next w:val="Normal"/>
    <w:rsid w:val="00A42A60"/>
    <w:rPr>
      <w:b/>
      <w:sz w:val="24"/>
      <w:szCs w:val="24"/>
    </w:rPr>
  </w:style>
  <w:style w:type="character" w:customStyle="1" w:styleId="OPCCharBase">
    <w:name w:val="OPCCharBase"/>
    <w:uiPriority w:val="1"/>
    <w:qFormat/>
    <w:rsid w:val="00A42A60"/>
  </w:style>
  <w:style w:type="paragraph" w:customStyle="1" w:styleId="OPCParaBase">
    <w:name w:val="OPCParaBase"/>
    <w:qFormat/>
    <w:rsid w:val="00A42A60"/>
    <w:pPr>
      <w:spacing w:line="260" w:lineRule="atLeast"/>
    </w:pPr>
    <w:rPr>
      <w:sz w:val="22"/>
    </w:rPr>
  </w:style>
  <w:style w:type="paragraph" w:customStyle="1" w:styleId="ActHead1">
    <w:name w:val="ActHead 1"/>
    <w:aliases w:val="c"/>
    <w:basedOn w:val="OPCParaBase"/>
    <w:next w:val="Normal"/>
    <w:qFormat/>
    <w:rsid w:val="00A42A60"/>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A42A60"/>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A42A60"/>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A42A60"/>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qFormat/>
    <w:rsid w:val="00A42A60"/>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A42A60"/>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A42A60"/>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A42A60"/>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A42A60"/>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A42A60"/>
  </w:style>
  <w:style w:type="paragraph" w:customStyle="1" w:styleId="Blocks">
    <w:name w:val="Blocks"/>
    <w:aliases w:val="bb"/>
    <w:basedOn w:val="OPCParaBase"/>
    <w:qFormat/>
    <w:rsid w:val="00A42A60"/>
    <w:pPr>
      <w:spacing w:line="240" w:lineRule="auto"/>
    </w:pPr>
    <w:rPr>
      <w:sz w:val="24"/>
    </w:rPr>
  </w:style>
  <w:style w:type="paragraph" w:customStyle="1" w:styleId="BoxText">
    <w:name w:val="BoxText"/>
    <w:aliases w:val="bt"/>
    <w:basedOn w:val="OPCParaBase"/>
    <w:qFormat/>
    <w:rsid w:val="00A42A60"/>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A42A60"/>
    <w:rPr>
      <w:b/>
    </w:rPr>
  </w:style>
  <w:style w:type="paragraph" w:customStyle="1" w:styleId="BoxHeadItalic">
    <w:name w:val="BoxHeadItalic"/>
    <w:aliases w:val="bhi"/>
    <w:basedOn w:val="BoxText"/>
    <w:next w:val="BoxStep"/>
    <w:qFormat/>
    <w:rsid w:val="00A42A60"/>
    <w:rPr>
      <w:i/>
    </w:rPr>
  </w:style>
  <w:style w:type="paragraph" w:customStyle="1" w:styleId="BoxList">
    <w:name w:val="BoxList"/>
    <w:aliases w:val="bl"/>
    <w:basedOn w:val="BoxText"/>
    <w:qFormat/>
    <w:rsid w:val="00A42A60"/>
    <w:pPr>
      <w:ind w:left="1559" w:hanging="425"/>
    </w:pPr>
  </w:style>
  <w:style w:type="paragraph" w:customStyle="1" w:styleId="BoxNote">
    <w:name w:val="BoxNote"/>
    <w:aliases w:val="bn"/>
    <w:basedOn w:val="BoxText"/>
    <w:qFormat/>
    <w:rsid w:val="00A42A60"/>
    <w:pPr>
      <w:tabs>
        <w:tab w:val="left" w:pos="1985"/>
      </w:tabs>
      <w:spacing w:before="122" w:line="198" w:lineRule="exact"/>
      <w:ind w:left="2948" w:hanging="1814"/>
    </w:pPr>
    <w:rPr>
      <w:sz w:val="18"/>
    </w:rPr>
  </w:style>
  <w:style w:type="paragraph" w:customStyle="1" w:styleId="BoxPara">
    <w:name w:val="BoxPara"/>
    <w:aliases w:val="bp"/>
    <w:basedOn w:val="BoxText"/>
    <w:qFormat/>
    <w:rsid w:val="00A42A60"/>
    <w:pPr>
      <w:tabs>
        <w:tab w:val="right" w:pos="2268"/>
      </w:tabs>
      <w:ind w:left="2552" w:hanging="1418"/>
    </w:pPr>
  </w:style>
  <w:style w:type="paragraph" w:customStyle="1" w:styleId="BoxStep">
    <w:name w:val="BoxStep"/>
    <w:aliases w:val="bs"/>
    <w:basedOn w:val="BoxText"/>
    <w:qFormat/>
    <w:rsid w:val="00A42A60"/>
    <w:pPr>
      <w:ind w:left="1985" w:hanging="851"/>
    </w:pPr>
  </w:style>
  <w:style w:type="character" w:customStyle="1" w:styleId="CharAmPartNo">
    <w:name w:val="CharAmPartNo"/>
    <w:basedOn w:val="OPCCharBase"/>
    <w:uiPriority w:val="1"/>
    <w:qFormat/>
    <w:rsid w:val="00A42A60"/>
  </w:style>
  <w:style w:type="character" w:customStyle="1" w:styleId="CharAmPartText">
    <w:name w:val="CharAmPartText"/>
    <w:basedOn w:val="OPCCharBase"/>
    <w:uiPriority w:val="1"/>
    <w:qFormat/>
    <w:rsid w:val="00A42A60"/>
  </w:style>
  <w:style w:type="character" w:customStyle="1" w:styleId="CharBoldItalic">
    <w:name w:val="CharBoldItalic"/>
    <w:basedOn w:val="OPCCharBase"/>
    <w:uiPriority w:val="1"/>
    <w:qFormat/>
    <w:rsid w:val="00A42A60"/>
    <w:rPr>
      <w:b/>
      <w:i/>
    </w:rPr>
  </w:style>
  <w:style w:type="character" w:customStyle="1" w:styleId="CharItalic">
    <w:name w:val="CharItalic"/>
    <w:basedOn w:val="OPCCharBase"/>
    <w:uiPriority w:val="1"/>
    <w:qFormat/>
    <w:rsid w:val="00A42A60"/>
    <w:rPr>
      <w:i/>
    </w:rPr>
  </w:style>
  <w:style w:type="character" w:customStyle="1" w:styleId="CharSubdNo">
    <w:name w:val="CharSubdNo"/>
    <w:basedOn w:val="OPCCharBase"/>
    <w:uiPriority w:val="1"/>
    <w:qFormat/>
    <w:rsid w:val="00A42A60"/>
  </w:style>
  <w:style w:type="character" w:customStyle="1" w:styleId="CharSubdText">
    <w:name w:val="CharSubdText"/>
    <w:basedOn w:val="OPCCharBase"/>
    <w:uiPriority w:val="1"/>
    <w:qFormat/>
    <w:rsid w:val="00A42A60"/>
  </w:style>
  <w:style w:type="paragraph" w:customStyle="1" w:styleId="CTA--">
    <w:name w:val="CTA --"/>
    <w:basedOn w:val="OPCParaBase"/>
    <w:next w:val="Normal"/>
    <w:rsid w:val="00A42A60"/>
    <w:pPr>
      <w:spacing w:before="60" w:line="240" w:lineRule="atLeast"/>
      <w:ind w:left="142" w:hanging="142"/>
    </w:pPr>
    <w:rPr>
      <w:sz w:val="20"/>
    </w:rPr>
  </w:style>
  <w:style w:type="paragraph" w:customStyle="1" w:styleId="CTA-">
    <w:name w:val="CTA -"/>
    <w:basedOn w:val="OPCParaBase"/>
    <w:rsid w:val="00A42A60"/>
    <w:pPr>
      <w:spacing w:before="60" w:line="240" w:lineRule="atLeast"/>
      <w:ind w:left="85" w:hanging="85"/>
    </w:pPr>
    <w:rPr>
      <w:sz w:val="20"/>
    </w:rPr>
  </w:style>
  <w:style w:type="paragraph" w:customStyle="1" w:styleId="CTA---">
    <w:name w:val="CTA ---"/>
    <w:basedOn w:val="OPCParaBase"/>
    <w:next w:val="Normal"/>
    <w:rsid w:val="00A42A60"/>
    <w:pPr>
      <w:spacing w:before="60" w:line="240" w:lineRule="atLeast"/>
      <w:ind w:left="198" w:hanging="198"/>
    </w:pPr>
    <w:rPr>
      <w:sz w:val="20"/>
    </w:rPr>
  </w:style>
  <w:style w:type="paragraph" w:customStyle="1" w:styleId="CTA----">
    <w:name w:val="CTA ----"/>
    <w:basedOn w:val="OPCParaBase"/>
    <w:next w:val="Normal"/>
    <w:rsid w:val="00A42A60"/>
    <w:pPr>
      <w:spacing w:before="60" w:line="240" w:lineRule="atLeast"/>
      <w:ind w:left="255" w:hanging="255"/>
    </w:pPr>
    <w:rPr>
      <w:sz w:val="20"/>
    </w:rPr>
  </w:style>
  <w:style w:type="paragraph" w:customStyle="1" w:styleId="CTA1a">
    <w:name w:val="CTA 1(a)"/>
    <w:basedOn w:val="OPCParaBase"/>
    <w:rsid w:val="00A42A60"/>
    <w:pPr>
      <w:tabs>
        <w:tab w:val="right" w:pos="414"/>
      </w:tabs>
      <w:spacing w:before="40" w:line="240" w:lineRule="atLeast"/>
      <w:ind w:left="675" w:hanging="675"/>
    </w:pPr>
    <w:rPr>
      <w:sz w:val="20"/>
    </w:rPr>
  </w:style>
  <w:style w:type="paragraph" w:customStyle="1" w:styleId="CTA1ai">
    <w:name w:val="CTA 1(a)(i)"/>
    <w:basedOn w:val="OPCParaBase"/>
    <w:rsid w:val="00A42A60"/>
    <w:pPr>
      <w:tabs>
        <w:tab w:val="right" w:pos="1004"/>
      </w:tabs>
      <w:spacing w:before="40" w:line="240" w:lineRule="atLeast"/>
      <w:ind w:left="1253" w:hanging="1253"/>
    </w:pPr>
    <w:rPr>
      <w:sz w:val="20"/>
    </w:rPr>
  </w:style>
  <w:style w:type="paragraph" w:customStyle="1" w:styleId="CTA2a">
    <w:name w:val="CTA 2(a)"/>
    <w:basedOn w:val="OPCParaBase"/>
    <w:rsid w:val="00A42A60"/>
    <w:pPr>
      <w:tabs>
        <w:tab w:val="right" w:pos="482"/>
      </w:tabs>
      <w:spacing w:before="40" w:line="240" w:lineRule="atLeast"/>
      <w:ind w:left="748" w:hanging="748"/>
    </w:pPr>
    <w:rPr>
      <w:sz w:val="20"/>
    </w:rPr>
  </w:style>
  <w:style w:type="paragraph" w:customStyle="1" w:styleId="CTA2ai">
    <w:name w:val="CTA 2(a)(i)"/>
    <w:basedOn w:val="OPCParaBase"/>
    <w:rsid w:val="00A42A60"/>
    <w:pPr>
      <w:tabs>
        <w:tab w:val="right" w:pos="1089"/>
      </w:tabs>
      <w:spacing w:before="40" w:line="240" w:lineRule="atLeast"/>
      <w:ind w:left="1327" w:hanging="1327"/>
    </w:pPr>
    <w:rPr>
      <w:sz w:val="20"/>
    </w:rPr>
  </w:style>
  <w:style w:type="paragraph" w:customStyle="1" w:styleId="CTA3a">
    <w:name w:val="CTA 3(a)"/>
    <w:basedOn w:val="OPCParaBase"/>
    <w:rsid w:val="00A42A60"/>
    <w:pPr>
      <w:tabs>
        <w:tab w:val="right" w:pos="556"/>
      </w:tabs>
      <w:spacing w:before="40" w:line="240" w:lineRule="atLeast"/>
      <w:ind w:left="805" w:hanging="805"/>
    </w:pPr>
    <w:rPr>
      <w:sz w:val="20"/>
    </w:rPr>
  </w:style>
  <w:style w:type="paragraph" w:customStyle="1" w:styleId="CTA3ai">
    <w:name w:val="CTA 3(a)(i)"/>
    <w:basedOn w:val="OPCParaBase"/>
    <w:rsid w:val="00A42A60"/>
    <w:pPr>
      <w:tabs>
        <w:tab w:val="right" w:pos="1140"/>
      </w:tabs>
      <w:spacing w:before="40" w:line="240" w:lineRule="atLeast"/>
      <w:ind w:left="1361" w:hanging="1361"/>
    </w:pPr>
    <w:rPr>
      <w:sz w:val="20"/>
    </w:rPr>
  </w:style>
  <w:style w:type="paragraph" w:customStyle="1" w:styleId="CTA4a">
    <w:name w:val="CTA 4(a)"/>
    <w:basedOn w:val="OPCParaBase"/>
    <w:rsid w:val="00A42A60"/>
    <w:pPr>
      <w:tabs>
        <w:tab w:val="right" w:pos="624"/>
      </w:tabs>
      <w:spacing w:before="40" w:line="240" w:lineRule="atLeast"/>
      <w:ind w:left="873" w:hanging="873"/>
    </w:pPr>
    <w:rPr>
      <w:sz w:val="20"/>
    </w:rPr>
  </w:style>
  <w:style w:type="paragraph" w:customStyle="1" w:styleId="CTA4ai">
    <w:name w:val="CTA 4(a)(i)"/>
    <w:basedOn w:val="OPCParaBase"/>
    <w:rsid w:val="00A42A60"/>
    <w:pPr>
      <w:tabs>
        <w:tab w:val="right" w:pos="1213"/>
      </w:tabs>
      <w:spacing w:before="40" w:line="240" w:lineRule="atLeast"/>
      <w:ind w:left="1452" w:hanging="1452"/>
    </w:pPr>
    <w:rPr>
      <w:sz w:val="20"/>
    </w:rPr>
  </w:style>
  <w:style w:type="paragraph" w:customStyle="1" w:styleId="CTACAPS">
    <w:name w:val="CTA CAPS"/>
    <w:basedOn w:val="OPCParaBase"/>
    <w:rsid w:val="00A42A60"/>
    <w:pPr>
      <w:spacing w:before="60" w:line="240" w:lineRule="atLeast"/>
    </w:pPr>
    <w:rPr>
      <w:sz w:val="20"/>
    </w:rPr>
  </w:style>
  <w:style w:type="paragraph" w:customStyle="1" w:styleId="CTAright">
    <w:name w:val="CTA right"/>
    <w:basedOn w:val="OPCParaBase"/>
    <w:rsid w:val="00A42A60"/>
    <w:pPr>
      <w:spacing w:before="60" w:line="240" w:lineRule="auto"/>
      <w:jc w:val="right"/>
    </w:pPr>
    <w:rPr>
      <w:sz w:val="20"/>
    </w:rPr>
  </w:style>
  <w:style w:type="paragraph" w:customStyle="1" w:styleId="Subsection">
    <w:name w:val="Subsection"/>
    <w:aliases w:val="ss,subsection"/>
    <w:basedOn w:val="OPCParaBase"/>
    <w:link w:val="subsectionChar"/>
    <w:rsid w:val="00A42A60"/>
    <w:pPr>
      <w:tabs>
        <w:tab w:val="right" w:pos="1021"/>
      </w:tabs>
      <w:spacing w:before="180" w:line="240" w:lineRule="auto"/>
      <w:ind w:left="1134" w:hanging="1134"/>
    </w:pPr>
  </w:style>
  <w:style w:type="paragraph" w:customStyle="1" w:styleId="Definition">
    <w:name w:val="Definition"/>
    <w:aliases w:val="dd"/>
    <w:basedOn w:val="OPCParaBase"/>
    <w:rsid w:val="00A42A60"/>
    <w:pPr>
      <w:spacing w:before="180" w:line="240" w:lineRule="auto"/>
      <w:ind w:left="1134"/>
    </w:pPr>
  </w:style>
  <w:style w:type="paragraph" w:customStyle="1" w:styleId="EndNotespara">
    <w:name w:val="EndNotes(para)"/>
    <w:aliases w:val="eta"/>
    <w:basedOn w:val="OPCParaBase"/>
    <w:next w:val="EndNotessubpara"/>
    <w:rsid w:val="00A42A60"/>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A42A60"/>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A42A60"/>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A42A60"/>
    <w:pPr>
      <w:tabs>
        <w:tab w:val="right" w:pos="1412"/>
      </w:tabs>
      <w:spacing w:before="60" w:line="240" w:lineRule="auto"/>
      <w:ind w:left="1525" w:hanging="1525"/>
    </w:pPr>
    <w:rPr>
      <w:sz w:val="20"/>
    </w:rPr>
  </w:style>
  <w:style w:type="paragraph" w:customStyle="1" w:styleId="House">
    <w:name w:val="House"/>
    <w:basedOn w:val="OPCParaBase"/>
    <w:rsid w:val="00A42A60"/>
    <w:pPr>
      <w:spacing w:line="240" w:lineRule="auto"/>
    </w:pPr>
    <w:rPr>
      <w:sz w:val="28"/>
    </w:rPr>
  </w:style>
  <w:style w:type="paragraph" w:customStyle="1" w:styleId="Item">
    <w:name w:val="Item"/>
    <w:aliases w:val="i"/>
    <w:basedOn w:val="OPCParaBase"/>
    <w:next w:val="ItemHead"/>
    <w:rsid w:val="00A42A60"/>
    <w:pPr>
      <w:keepLines/>
      <w:spacing w:before="80" w:line="240" w:lineRule="auto"/>
      <w:ind w:left="709"/>
    </w:pPr>
  </w:style>
  <w:style w:type="paragraph" w:customStyle="1" w:styleId="ItemHead">
    <w:name w:val="ItemHead"/>
    <w:aliases w:val="ih"/>
    <w:basedOn w:val="OPCParaBase"/>
    <w:next w:val="Item"/>
    <w:rsid w:val="00A42A60"/>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A42A60"/>
    <w:pPr>
      <w:spacing w:line="240" w:lineRule="auto"/>
    </w:pPr>
    <w:rPr>
      <w:b/>
      <w:sz w:val="32"/>
    </w:rPr>
  </w:style>
  <w:style w:type="paragraph" w:customStyle="1" w:styleId="notedraft">
    <w:name w:val="note(draft)"/>
    <w:aliases w:val="nd"/>
    <w:basedOn w:val="OPCParaBase"/>
    <w:rsid w:val="00A42A60"/>
    <w:pPr>
      <w:spacing w:before="240" w:line="240" w:lineRule="auto"/>
      <w:ind w:left="284" w:hanging="284"/>
    </w:pPr>
    <w:rPr>
      <w:i/>
      <w:sz w:val="24"/>
    </w:rPr>
  </w:style>
  <w:style w:type="paragraph" w:customStyle="1" w:styleId="notemargin">
    <w:name w:val="note(margin)"/>
    <w:aliases w:val="nm"/>
    <w:basedOn w:val="OPCParaBase"/>
    <w:rsid w:val="00A42A60"/>
    <w:pPr>
      <w:tabs>
        <w:tab w:val="left" w:pos="709"/>
      </w:tabs>
      <w:spacing w:before="122" w:line="198" w:lineRule="exact"/>
      <w:ind w:left="709" w:hanging="709"/>
    </w:pPr>
    <w:rPr>
      <w:sz w:val="18"/>
    </w:rPr>
  </w:style>
  <w:style w:type="paragraph" w:customStyle="1" w:styleId="noteToPara">
    <w:name w:val="noteToPara"/>
    <w:aliases w:val="ntp"/>
    <w:basedOn w:val="OPCParaBase"/>
    <w:rsid w:val="00A42A60"/>
    <w:pPr>
      <w:spacing w:before="122" w:line="198" w:lineRule="exact"/>
      <w:ind w:left="2353" w:hanging="709"/>
    </w:pPr>
    <w:rPr>
      <w:sz w:val="18"/>
    </w:rPr>
  </w:style>
  <w:style w:type="paragraph" w:customStyle="1" w:styleId="noteParlAmend">
    <w:name w:val="note(ParlAmend)"/>
    <w:aliases w:val="npp"/>
    <w:basedOn w:val="OPCParaBase"/>
    <w:next w:val="ParlAmend"/>
    <w:rsid w:val="00A42A60"/>
    <w:pPr>
      <w:spacing w:line="240" w:lineRule="auto"/>
      <w:jc w:val="right"/>
    </w:pPr>
    <w:rPr>
      <w:rFonts w:ascii="Arial" w:hAnsi="Arial"/>
      <w:b/>
      <w:i/>
    </w:rPr>
  </w:style>
  <w:style w:type="paragraph" w:customStyle="1" w:styleId="Page1">
    <w:name w:val="Page1"/>
    <w:basedOn w:val="OPCParaBase"/>
    <w:rsid w:val="00A42A60"/>
    <w:pPr>
      <w:spacing w:before="5600" w:line="240" w:lineRule="auto"/>
    </w:pPr>
    <w:rPr>
      <w:b/>
      <w:sz w:val="32"/>
    </w:rPr>
  </w:style>
  <w:style w:type="paragraph" w:customStyle="1" w:styleId="paragraphsub">
    <w:name w:val="paragraph(sub)"/>
    <w:aliases w:val="aa"/>
    <w:basedOn w:val="OPCParaBase"/>
    <w:rsid w:val="00A42A60"/>
    <w:pPr>
      <w:tabs>
        <w:tab w:val="right" w:pos="1985"/>
      </w:tabs>
      <w:spacing w:before="40" w:line="240" w:lineRule="auto"/>
      <w:ind w:left="2098" w:hanging="2098"/>
    </w:pPr>
  </w:style>
  <w:style w:type="paragraph" w:customStyle="1" w:styleId="paragraphsub-sub">
    <w:name w:val="paragraph(sub-sub)"/>
    <w:aliases w:val="aaa"/>
    <w:basedOn w:val="OPCParaBase"/>
    <w:rsid w:val="00A42A60"/>
    <w:pPr>
      <w:tabs>
        <w:tab w:val="right" w:pos="2722"/>
      </w:tabs>
      <w:spacing w:before="40" w:line="240" w:lineRule="auto"/>
      <w:ind w:left="2835" w:hanging="2835"/>
    </w:pPr>
  </w:style>
  <w:style w:type="paragraph" w:customStyle="1" w:styleId="Paragraph">
    <w:name w:val="Paragraph"/>
    <w:aliases w:val="a,paragraph"/>
    <w:basedOn w:val="OPCParaBase"/>
    <w:rsid w:val="00A42A60"/>
    <w:pPr>
      <w:tabs>
        <w:tab w:val="right" w:pos="1531"/>
      </w:tabs>
      <w:spacing w:before="40" w:line="240" w:lineRule="auto"/>
      <w:ind w:left="1644" w:hanging="1644"/>
    </w:pPr>
  </w:style>
  <w:style w:type="paragraph" w:customStyle="1" w:styleId="ParlAmend">
    <w:name w:val="ParlAmend"/>
    <w:aliases w:val="pp"/>
    <w:basedOn w:val="OPCParaBase"/>
    <w:rsid w:val="00A42A60"/>
    <w:pPr>
      <w:spacing w:before="240" w:line="240" w:lineRule="atLeast"/>
      <w:ind w:hanging="567"/>
    </w:pPr>
    <w:rPr>
      <w:sz w:val="24"/>
    </w:rPr>
  </w:style>
  <w:style w:type="paragraph" w:customStyle="1" w:styleId="Portfolio">
    <w:name w:val="Portfolio"/>
    <w:basedOn w:val="OPCParaBase"/>
    <w:rsid w:val="00A42A60"/>
    <w:pPr>
      <w:spacing w:line="240" w:lineRule="auto"/>
    </w:pPr>
    <w:rPr>
      <w:i/>
      <w:sz w:val="20"/>
    </w:rPr>
  </w:style>
  <w:style w:type="paragraph" w:customStyle="1" w:styleId="Preamble">
    <w:name w:val="Preamble"/>
    <w:basedOn w:val="OPCParaBase"/>
    <w:next w:val="Normal"/>
    <w:rsid w:val="00A42A60"/>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A42A60"/>
    <w:pPr>
      <w:spacing w:line="240" w:lineRule="auto"/>
    </w:pPr>
    <w:rPr>
      <w:i/>
      <w:sz w:val="20"/>
    </w:rPr>
  </w:style>
  <w:style w:type="paragraph" w:customStyle="1" w:styleId="Session">
    <w:name w:val="Session"/>
    <w:basedOn w:val="OPCParaBase"/>
    <w:rsid w:val="00A42A60"/>
    <w:pPr>
      <w:spacing w:line="240" w:lineRule="auto"/>
    </w:pPr>
    <w:rPr>
      <w:sz w:val="28"/>
    </w:rPr>
  </w:style>
  <w:style w:type="paragraph" w:customStyle="1" w:styleId="Sponsor">
    <w:name w:val="Sponsor"/>
    <w:basedOn w:val="OPCParaBase"/>
    <w:rsid w:val="00A42A60"/>
    <w:pPr>
      <w:spacing w:line="240" w:lineRule="auto"/>
    </w:pPr>
    <w:rPr>
      <w:i/>
    </w:rPr>
  </w:style>
  <w:style w:type="paragraph" w:customStyle="1" w:styleId="Subitem">
    <w:name w:val="Subitem"/>
    <w:aliases w:val="iss"/>
    <w:basedOn w:val="OPCParaBase"/>
    <w:rsid w:val="00A42A60"/>
    <w:pPr>
      <w:spacing w:before="180" w:line="240" w:lineRule="auto"/>
      <w:ind w:left="709" w:hanging="709"/>
    </w:pPr>
  </w:style>
  <w:style w:type="paragraph" w:customStyle="1" w:styleId="SubitemHead">
    <w:name w:val="SubitemHead"/>
    <w:aliases w:val="issh"/>
    <w:basedOn w:val="OPCParaBase"/>
    <w:rsid w:val="00A42A60"/>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A42A60"/>
    <w:pPr>
      <w:spacing w:before="40" w:line="240" w:lineRule="auto"/>
      <w:ind w:left="1134"/>
    </w:pPr>
  </w:style>
  <w:style w:type="paragraph" w:customStyle="1" w:styleId="SubsectionHead">
    <w:name w:val="SubsectionHead"/>
    <w:aliases w:val="ssh"/>
    <w:basedOn w:val="OPCParaBase"/>
    <w:next w:val="Subsection"/>
    <w:rsid w:val="00A42A60"/>
    <w:pPr>
      <w:keepNext/>
      <w:keepLines/>
      <w:spacing w:before="240" w:line="240" w:lineRule="auto"/>
      <w:ind w:left="1134"/>
    </w:pPr>
    <w:rPr>
      <w:i/>
    </w:rPr>
  </w:style>
  <w:style w:type="paragraph" w:customStyle="1" w:styleId="Tablea">
    <w:name w:val="Table(a)"/>
    <w:aliases w:val="ta"/>
    <w:basedOn w:val="OPCParaBase"/>
    <w:rsid w:val="00A42A60"/>
    <w:pPr>
      <w:spacing w:before="60" w:line="240" w:lineRule="auto"/>
      <w:ind w:left="284" w:hanging="284"/>
    </w:pPr>
    <w:rPr>
      <w:sz w:val="20"/>
    </w:rPr>
  </w:style>
  <w:style w:type="paragraph" w:customStyle="1" w:styleId="TableAA">
    <w:name w:val="Table(AA)"/>
    <w:aliases w:val="taaa"/>
    <w:basedOn w:val="OPCParaBase"/>
    <w:rsid w:val="00A42A60"/>
    <w:pPr>
      <w:tabs>
        <w:tab w:val="left" w:pos="-6543"/>
        <w:tab w:val="left" w:pos="-6260"/>
      </w:tabs>
      <w:spacing w:line="240" w:lineRule="exact"/>
      <w:ind w:left="1055" w:hanging="284"/>
    </w:pPr>
    <w:rPr>
      <w:sz w:val="20"/>
    </w:rPr>
  </w:style>
  <w:style w:type="paragraph" w:customStyle="1" w:styleId="Tablei">
    <w:name w:val="Table(i)"/>
    <w:aliases w:val="taa"/>
    <w:basedOn w:val="OPCParaBase"/>
    <w:rsid w:val="00A42A60"/>
    <w:pPr>
      <w:tabs>
        <w:tab w:val="left" w:pos="-6543"/>
        <w:tab w:val="left" w:pos="-6260"/>
        <w:tab w:val="right" w:pos="970"/>
      </w:tabs>
      <w:spacing w:line="240" w:lineRule="exact"/>
      <w:ind w:left="828" w:hanging="284"/>
    </w:pPr>
    <w:rPr>
      <w:sz w:val="20"/>
    </w:rPr>
  </w:style>
  <w:style w:type="paragraph" w:customStyle="1" w:styleId="Tabletext0">
    <w:name w:val="Tabletext"/>
    <w:aliases w:val="tt"/>
    <w:basedOn w:val="OPCParaBase"/>
    <w:rsid w:val="00A42A60"/>
    <w:pPr>
      <w:spacing w:before="60" w:line="240" w:lineRule="atLeast"/>
    </w:pPr>
    <w:rPr>
      <w:sz w:val="20"/>
    </w:rPr>
  </w:style>
  <w:style w:type="paragraph" w:customStyle="1" w:styleId="TLPBoxTextnote">
    <w:name w:val="TLPBoxText(note"/>
    <w:aliases w:val="right)"/>
    <w:basedOn w:val="OPCParaBase"/>
    <w:rsid w:val="00A42A60"/>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A42A60"/>
    <w:pPr>
      <w:numPr>
        <w:numId w:val="14"/>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A42A60"/>
    <w:pPr>
      <w:spacing w:before="122" w:line="198" w:lineRule="exact"/>
      <w:ind w:left="1985" w:hanging="851"/>
      <w:jc w:val="right"/>
    </w:pPr>
    <w:rPr>
      <w:sz w:val="18"/>
    </w:rPr>
  </w:style>
  <w:style w:type="paragraph" w:customStyle="1" w:styleId="TLPTableBullet">
    <w:name w:val="TLPTableBullet"/>
    <w:aliases w:val="ttb"/>
    <w:basedOn w:val="OPCParaBase"/>
    <w:rsid w:val="00A42A60"/>
    <w:pPr>
      <w:spacing w:line="240" w:lineRule="exact"/>
      <w:ind w:left="284" w:hanging="284"/>
    </w:pPr>
    <w:rPr>
      <w:sz w:val="20"/>
    </w:rPr>
  </w:style>
  <w:style w:type="paragraph" w:customStyle="1" w:styleId="TofSectsGroupHeading">
    <w:name w:val="TofSects(GroupHeading)"/>
    <w:basedOn w:val="OPCParaBase"/>
    <w:next w:val="TofSectsSection"/>
    <w:rsid w:val="00A42A60"/>
    <w:pPr>
      <w:keepLines/>
      <w:spacing w:before="240" w:after="120" w:line="240" w:lineRule="auto"/>
      <w:ind w:left="794"/>
    </w:pPr>
    <w:rPr>
      <w:b/>
      <w:kern w:val="28"/>
      <w:sz w:val="20"/>
    </w:rPr>
  </w:style>
  <w:style w:type="paragraph" w:customStyle="1" w:styleId="TofSectsHeading">
    <w:name w:val="TofSects(Heading)"/>
    <w:basedOn w:val="OPCParaBase"/>
    <w:rsid w:val="00A42A60"/>
    <w:pPr>
      <w:spacing w:before="240" w:after="120" w:line="240" w:lineRule="auto"/>
    </w:pPr>
    <w:rPr>
      <w:b/>
      <w:sz w:val="24"/>
    </w:rPr>
  </w:style>
  <w:style w:type="paragraph" w:customStyle="1" w:styleId="TofSectsSection">
    <w:name w:val="TofSects(Section)"/>
    <w:basedOn w:val="OPCParaBase"/>
    <w:rsid w:val="00A42A60"/>
    <w:pPr>
      <w:keepLines/>
      <w:spacing w:before="40" w:line="240" w:lineRule="auto"/>
      <w:ind w:left="1588" w:hanging="794"/>
    </w:pPr>
    <w:rPr>
      <w:kern w:val="28"/>
      <w:sz w:val="18"/>
    </w:rPr>
  </w:style>
  <w:style w:type="paragraph" w:customStyle="1" w:styleId="TofSectsSubdiv">
    <w:name w:val="TofSects(Subdiv)"/>
    <w:basedOn w:val="OPCParaBase"/>
    <w:rsid w:val="00A42A60"/>
    <w:pPr>
      <w:keepLines/>
      <w:spacing w:before="80" w:line="240" w:lineRule="auto"/>
      <w:ind w:left="1588" w:hanging="794"/>
    </w:pPr>
    <w:rPr>
      <w:kern w:val="28"/>
    </w:rPr>
  </w:style>
  <w:style w:type="paragraph" w:customStyle="1" w:styleId="WRStyle">
    <w:name w:val="WR Style"/>
    <w:aliases w:val="WR"/>
    <w:basedOn w:val="OPCParaBase"/>
    <w:rsid w:val="00A42A60"/>
    <w:pPr>
      <w:spacing w:before="240" w:line="240" w:lineRule="auto"/>
      <w:ind w:left="284" w:hanging="284"/>
    </w:pPr>
    <w:rPr>
      <w:b/>
      <w:i/>
      <w:kern w:val="28"/>
      <w:sz w:val="24"/>
    </w:rPr>
  </w:style>
  <w:style w:type="paragraph" w:customStyle="1" w:styleId="notepara">
    <w:name w:val="note(para)"/>
    <w:aliases w:val="na"/>
    <w:basedOn w:val="OPCParaBase"/>
    <w:rsid w:val="00A42A60"/>
    <w:pPr>
      <w:spacing w:before="40" w:line="198" w:lineRule="exact"/>
      <w:ind w:left="2354" w:hanging="369"/>
    </w:pPr>
    <w:rPr>
      <w:sz w:val="18"/>
    </w:rPr>
  </w:style>
  <w:style w:type="table" w:customStyle="1" w:styleId="CFlag">
    <w:name w:val="CFlag"/>
    <w:basedOn w:val="TableNormal"/>
    <w:uiPriority w:val="99"/>
    <w:rsid w:val="00A42A60"/>
    <w:tblPr/>
  </w:style>
  <w:style w:type="character" w:customStyle="1" w:styleId="BalloonTextChar">
    <w:name w:val="Balloon Text Char"/>
    <w:basedOn w:val="DefaultParagraphFont"/>
    <w:link w:val="BalloonText"/>
    <w:uiPriority w:val="99"/>
    <w:rsid w:val="00A42A60"/>
    <w:rPr>
      <w:rFonts w:ascii="Tahoma" w:eastAsiaTheme="minorHAnsi" w:hAnsi="Tahoma" w:cs="Tahoma"/>
      <w:sz w:val="16"/>
      <w:szCs w:val="16"/>
      <w:lang w:eastAsia="en-US"/>
    </w:rPr>
  </w:style>
  <w:style w:type="paragraph" w:customStyle="1" w:styleId="InstNo">
    <w:name w:val="InstNo"/>
    <w:basedOn w:val="OPCParaBase"/>
    <w:next w:val="Normal"/>
    <w:rsid w:val="00A42A60"/>
    <w:rPr>
      <w:b/>
      <w:sz w:val="28"/>
      <w:szCs w:val="32"/>
    </w:rPr>
  </w:style>
  <w:style w:type="paragraph" w:customStyle="1" w:styleId="LegislationMadeUnder">
    <w:name w:val="LegislationMadeUnder"/>
    <w:basedOn w:val="OPCParaBase"/>
    <w:next w:val="Normal"/>
    <w:rsid w:val="00A42A60"/>
    <w:rPr>
      <w:i/>
      <w:sz w:val="32"/>
      <w:szCs w:val="32"/>
    </w:rPr>
  </w:style>
  <w:style w:type="paragraph" w:customStyle="1" w:styleId="ActHead10">
    <w:name w:val="ActHead 10"/>
    <w:aliases w:val="sp"/>
    <w:basedOn w:val="OPCParaBase"/>
    <w:next w:val="ActHead3"/>
    <w:rsid w:val="00A42A60"/>
    <w:pPr>
      <w:keepNext/>
      <w:spacing w:before="280" w:line="240" w:lineRule="auto"/>
      <w:outlineLvl w:val="1"/>
    </w:pPr>
    <w:rPr>
      <w:b/>
      <w:sz w:val="32"/>
      <w:szCs w:val="30"/>
    </w:rPr>
  </w:style>
  <w:style w:type="paragraph" w:customStyle="1" w:styleId="SignCoverPageEnd">
    <w:name w:val="SignCoverPageEnd"/>
    <w:basedOn w:val="OPCParaBase"/>
    <w:next w:val="Normal"/>
    <w:rsid w:val="00A42A60"/>
    <w:pPr>
      <w:keepNext/>
      <w:pBdr>
        <w:bottom w:val="single" w:sz="4" w:space="12" w:color="auto"/>
      </w:pBdr>
      <w:tabs>
        <w:tab w:val="left" w:pos="3402"/>
      </w:tabs>
      <w:spacing w:after="240" w:line="300" w:lineRule="atLeast"/>
      <w:ind w:right="397"/>
    </w:pPr>
  </w:style>
  <w:style w:type="paragraph" w:customStyle="1" w:styleId="SignCoverPageStart">
    <w:name w:val="SignCoverPageStart"/>
    <w:basedOn w:val="OPCParaBase"/>
    <w:next w:val="Normal"/>
    <w:rsid w:val="00A42A60"/>
    <w:pPr>
      <w:pBdr>
        <w:top w:val="single" w:sz="4" w:space="1" w:color="auto"/>
      </w:pBdr>
      <w:spacing w:before="360"/>
      <w:ind w:right="397"/>
      <w:jc w:val="both"/>
    </w:pPr>
  </w:style>
  <w:style w:type="paragraph" w:customStyle="1" w:styleId="NotesHeading1">
    <w:name w:val="NotesHeading 1"/>
    <w:basedOn w:val="OPCParaBase"/>
    <w:next w:val="Normal"/>
    <w:rsid w:val="00A42A60"/>
    <w:pPr>
      <w:outlineLvl w:val="0"/>
    </w:pPr>
    <w:rPr>
      <w:b/>
      <w:sz w:val="28"/>
      <w:szCs w:val="28"/>
    </w:rPr>
  </w:style>
  <w:style w:type="paragraph" w:customStyle="1" w:styleId="NotesHeading2">
    <w:name w:val="NotesHeading 2"/>
    <w:basedOn w:val="OPCParaBase"/>
    <w:next w:val="Normal"/>
    <w:rsid w:val="00A42A60"/>
    <w:rPr>
      <w:b/>
      <w:sz w:val="28"/>
      <w:szCs w:val="28"/>
    </w:rPr>
  </w:style>
  <w:style w:type="paragraph" w:customStyle="1" w:styleId="ENotesText">
    <w:name w:val="ENotesText"/>
    <w:aliases w:val="Ent"/>
    <w:basedOn w:val="OPCParaBase"/>
    <w:next w:val="Normal"/>
    <w:rsid w:val="00A42A60"/>
    <w:pPr>
      <w:spacing w:before="120"/>
    </w:pPr>
  </w:style>
  <w:style w:type="paragraph" w:customStyle="1" w:styleId="CompiledMadeUnder">
    <w:name w:val="CompiledMadeUnder"/>
    <w:basedOn w:val="OPCParaBase"/>
    <w:next w:val="Normal"/>
    <w:rsid w:val="00A42A60"/>
    <w:rPr>
      <w:i/>
      <w:sz w:val="24"/>
      <w:szCs w:val="24"/>
    </w:rPr>
  </w:style>
  <w:style w:type="paragraph" w:customStyle="1" w:styleId="Paragraphsub-sub-sub">
    <w:name w:val="Paragraph(sub-sub-sub)"/>
    <w:aliases w:val="aaaa"/>
    <w:basedOn w:val="OPCParaBase"/>
    <w:rsid w:val="00A42A60"/>
    <w:pPr>
      <w:tabs>
        <w:tab w:val="right" w:pos="3402"/>
      </w:tabs>
      <w:spacing w:before="40" w:line="240" w:lineRule="auto"/>
      <w:ind w:left="3402" w:hanging="3402"/>
    </w:pPr>
  </w:style>
  <w:style w:type="paragraph" w:customStyle="1" w:styleId="TableTextEndNotes">
    <w:name w:val="TableTextEndNotes"/>
    <w:aliases w:val="Tten"/>
    <w:basedOn w:val="Normal"/>
    <w:rsid w:val="00A42A60"/>
    <w:pPr>
      <w:spacing w:before="60" w:line="240" w:lineRule="auto"/>
    </w:pPr>
    <w:rPr>
      <w:rFonts w:cs="Arial"/>
      <w:sz w:val="20"/>
      <w:szCs w:val="22"/>
    </w:rPr>
  </w:style>
  <w:style w:type="paragraph" w:customStyle="1" w:styleId="NoteToSubpara">
    <w:name w:val="NoteToSubpara"/>
    <w:aliases w:val="nts"/>
    <w:basedOn w:val="OPCParaBase"/>
    <w:rsid w:val="00A42A60"/>
    <w:pPr>
      <w:spacing w:before="40" w:line="198" w:lineRule="exact"/>
      <w:ind w:left="2835" w:hanging="709"/>
    </w:pPr>
    <w:rPr>
      <w:sz w:val="18"/>
    </w:rPr>
  </w:style>
  <w:style w:type="paragraph" w:customStyle="1" w:styleId="ENoteTableHeading">
    <w:name w:val="ENoteTableHeading"/>
    <w:aliases w:val="enth"/>
    <w:basedOn w:val="OPCParaBase"/>
    <w:rsid w:val="00A42A60"/>
    <w:pPr>
      <w:keepNext/>
      <w:spacing w:before="60" w:line="240" w:lineRule="atLeast"/>
    </w:pPr>
    <w:rPr>
      <w:rFonts w:ascii="Arial" w:hAnsi="Arial"/>
      <w:b/>
      <w:sz w:val="16"/>
    </w:rPr>
  </w:style>
  <w:style w:type="paragraph" w:customStyle="1" w:styleId="ENoteTableText">
    <w:name w:val="ENoteTableText"/>
    <w:aliases w:val="entt"/>
    <w:basedOn w:val="OPCParaBase"/>
    <w:rsid w:val="00A42A60"/>
    <w:pPr>
      <w:spacing w:before="60" w:line="240" w:lineRule="atLeast"/>
    </w:pPr>
    <w:rPr>
      <w:sz w:val="16"/>
    </w:rPr>
  </w:style>
  <w:style w:type="paragraph" w:customStyle="1" w:styleId="ENoteTTi">
    <w:name w:val="ENoteTTi"/>
    <w:aliases w:val="entti"/>
    <w:basedOn w:val="OPCParaBase"/>
    <w:rsid w:val="00A42A60"/>
    <w:pPr>
      <w:keepNext/>
      <w:spacing w:before="60" w:line="240" w:lineRule="atLeast"/>
      <w:ind w:left="170"/>
    </w:pPr>
    <w:rPr>
      <w:sz w:val="16"/>
    </w:rPr>
  </w:style>
  <w:style w:type="paragraph" w:customStyle="1" w:styleId="ENoteTTIndentHeading">
    <w:name w:val="ENoteTTIndentHeading"/>
    <w:aliases w:val="enTTHi"/>
    <w:basedOn w:val="OPCParaBase"/>
    <w:rsid w:val="00A42A60"/>
    <w:pPr>
      <w:keepNext/>
      <w:spacing w:before="60" w:line="240" w:lineRule="atLeast"/>
      <w:ind w:left="170"/>
    </w:pPr>
    <w:rPr>
      <w:rFonts w:cs="Arial"/>
      <w:b/>
      <w:sz w:val="16"/>
      <w:szCs w:val="16"/>
    </w:rPr>
  </w:style>
  <w:style w:type="paragraph" w:customStyle="1" w:styleId="ENotesHeading1">
    <w:name w:val="ENotesHeading 1"/>
    <w:aliases w:val="Enh1"/>
    <w:basedOn w:val="OPCParaBase"/>
    <w:next w:val="Normal"/>
    <w:rsid w:val="00A42A60"/>
    <w:pPr>
      <w:spacing w:before="120"/>
      <w:outlineLvl w:val="1"/>
    </w:pPr>
    <w:rPr>
      <w:b/>
      <w:sz w:val="28"/>
      <w:szCs w:val="28"/>
    </w:rPr>
  </w:style>
  <w:style w:type="paragraph" w:customStyle="1" w:styleId="ENotesHeading2">
    <w:name w:val="ENotesHeading 2"/>
    <w:aliases w:val="Enh2,ENh2"/>
    <w:basedOn w:val="OPCParaBase"/>
    <w:next w:val="Normal"/>
    <w:rsid w:val="00A42A60"/>
    <w:pPr>
      <w:spacing w:before="120" w:after="120"/>
      <w:outlineLvl w:val="2"/>
    </w:pPr>
    <w:rPr>
      <w:b/>
      <w:sz w:val="24"/>
      <w:szCs w:val="28"/>
    </w:rPr>
  </w:style>
  <w:style w:type="paragraph" w:customStyle="1" w:styleId="MadeunderText">
    <w:name w:val="MadeunderText"/>
    <w:basedOn w:val="OPCParaBase"/>
    <w:next w:val="CompiledMadeUnder"/>
    <w:rsid w:val="00A42A60"/>
    <w:pPr>
      <w:spacing w:before="240"/>
    </w:pPr>
    <w:rPr>
      <w:sz w:val="24"/>
      <w:szCs w:val="24"/>
    </w:rPr>
  </w:style>
  <w:style w:type="paragraph" w:customStyle="1" w:styleId="ENotesHeading3">
    <w:name w:val="ENotesHeading 3"/>
    <w:aliases w:val="Enh3"/>
    <w:basedOn w:val="OPCParaBase"/>
    <w:next w:val="Normal"/>
    <w:rsid w:val="00A42A60"/>
    <w:pPr>
      <w:keepNext/>
      <w:spacing w:before="120" w:line="240" w:lineRule="auto"/>
      <w:outlineLvl w:val="4"/>
    </w:pPr>
    <w:rPr>
      <w:b/>
      <w:szCs w:val="24"/>
    </w:rPr>
  </w:style>
  <w:style w:type="paragraph" w:customStyle="1" w:styleId="SubPartCASA">
    <w:name w:val="SubPart(CASA)"/>
    <w:aliases w:val="csp"/>
    <w:basedOn w:val="OPCParaBase"/>
    <w:next w:val="ActHead3"/>
    <w:rsid w:val="00A42A60"/>
    <w:pPr>
      <w:keepNext/>
      <w:keepLines/>
      <w:spacing w:before="280"/>
      <w:outlineLvl w:val="1"/>
    </w:pPr>
    <w:rPr>
      <w:b/>
      <w:kern w:val="28"/>
      <w:sz w:val="32"/>
    </w:rPr>
  </w:style>
  <w:style w:type="character" w:customStyle="1" w:styleId="CharSubPartTextCASA">
    <w:name w:val="CharSubPartText(CASA)"/>
    <w:basedOn w:val="OPCCharBase"/>
    <w:uiPriority w:val="1"/>
    <w:rsid w:val="00A42A60"/>
  </w:style>
  <w:style w:type="character" w:customStyle="1" w:styleId="CharSubPartNoCASA">
    <w:name w:val="CharSubPartNo(CASA)"/>
    <w:basedOn w:val="OPCCharBase"/>
    <w:uiPriority w:val="1"/>
    <w:rsid w:val="00A42A60"/>
  </w:style>
  <w:style w:type="paragraph" w:customStyle="1" w:styleId="ENoteTTIndentHeadingSub">
    <w:name w:val="ENoteTTIndentHeadingSub"/>
    <w:aliases w:val="enTTHis"/>
    <w:basedOn w:val="OPCParaBase"/>
    <w:rsid w:val="00A42A60"/>
    <w:pPr>
      <w:keepNext/>
      <w:spacing w:before="60" w:line="240" w:lineRule="atLeast"/>
      <w:ind w:left="340"/>
    </w:pPr>
    <w:rPr>
      <w:b/>
      <w:sz w:val="16"/>
    </w:rPr>
  </w:style>
  <w:style w:type="paragraph" w:customStyle="1" w:styleId="ENoteTTiSub">
    <w:name w:val="ENoteTTiSub"/>
    <w:aliases w:val="enttis"/>
    <w:basedOn w:val="OPCParaBase"/>
    <w:rsid w:val="00A42A60"/>
    <w:pPr>
      <w:keepNext/>
      <w:spacing w:before="60" w:line="240" w:lineRule="atLeast"/>
      <w:ind w:left="340"/>
    </w:pPr>
    <w:rPr>
      <w:sz w:val="16"/>
    </w:rPr>
  </w:style>
  <w:style w:type="paragraph" w:customStyle="1" w:styleId="SubDivisionMigration">
    <w:name w:val="SubDivisionMigration"/>
    <w:aliases w:val="sdm"/>
    <w:basedOn w:val="OPCParaBase"/>
    <w:rsid w:val="00A42A60"/>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A42A60"/>
    <w:pPr>
      <w:keepNext/>
      <w:keepLines/>
      <w:spacing w:before="240" w:line="240" w:lineRule="auto"/>
      <w:ind w:left="1134" w:hanging="1134"/>
    </w:pPr>
    <w:rPr>
      <w:b/>
      <w:sz w:val="28"/>
    </w:rPr>
  </w:style>
  <w:style w:type="paragraph" w:customStyle="1" w:styleId="FreeForm">
    <w:name w:val="FreeForm"/>
    <w:rsid w:val="00A42A60"/>
    <w:rPr>
      <w:rFonts w:ascii="Arial" w:eastAsiaTheme="minorHAnsi" w:hAnsi="Arial" w:cstheme="minorBidi"/>
      <w:sz w:val="22"/>
      <w:lang w:eastAsia="en-US"/>
    </w:rPr>
  </w:style>
  <w:style w:type="paragraph" w:customStyle="1" w:styleId="SOText">
    <w:name w:val="SO Text"/>
    <w:aliases w:val="sot"/>
    <w:link w:val="SOTextChar"/>
    <w:rsid w:val="00A42A60"/>
    <w:pPr>
      <w:pBdr>
        <w:top w:val="single" w:sz="6" w:space="5" w:color="auto"/>
        <w:left w:val="single" w:sz="6" w:space="5" w:color="auto"/>
        <w:bottom w:val="single" w:sz="6" w:space="5" w:color="auto"/>
        <w:right w:val="single" w:sz="6" w:space="5" w:color="auto"/>
      </w:pBdr>
      <w:spacing w:before="240"/>
      <w:ind w:left="1134"/>
    </w:pPr>
    <w:rPr>
      <w:rFonts w:eastAsiaTheme="minorHAnsi" w:cstheme="minorBidi"/>
      <w:sz w:val="22"/>
      <w:lang w:eastAsia="en-US"/>
    </w:rPr>
  </w:style>
  <w:style w:type="character" w:customStyle="1" w:styleId="SOTextChar">
    <w:name w:val="SO Text Char"/>
    <w:aliases w:val="sot Char"/>
    <w:basedOn w:val="DefaultParagraphFont"/>
    <w:link w:val="SOText"/>
    <w:rsid w:val="00A42A60"/>
    <w:rPr>
      <w:rFonts w:eastAsiaTheme="minorHAnsi" w:cstheme="minorBidi"/>
      <w:sz w:val="22"/>
      <w:lang w:eastAsia="en-US"/>
    </w:rPr>
  </w:style>
  <w:style w:type="paragraph" w:customStyle="1" w:styleId="SOTextNote">
    <w:name w:val="SO TextNote"/>
    <w:aliases w:val="sont"/>
    <w:basedOn w:val="SOText"/>
    <w:qFormat/>
    <w:rsid w:val="00A42A60"/>
    <w:pPr>
      <w:spacing w:before="122" w:line="198" w:lineRule="exact"/>
      <w:ind w:left="1843" w:hanging="709"/>
    </w:pPr>
    <w:rPr>
      <w:sz w:val="18"/>
    </w:rPr>
  </w:style>
  <w:style w:type="paragraph" w:customStyle="1" w:styleId="SOPara">
    <w:name w:val="SO Para"/>
    <w:aliases w:val="soa"/>
    <w:basedOn w:val="SOText"/>
    <w:link w:val="SOParaChar"/>
    <w:qFormat/>
    <w:rsid w:val="00A42A60"/>
    <w:pPr>
      <w:tabs>
        <w:tab w:val="right" w:pos="1786"/>
      </w:tabs>
      <w:spacing w:before="40"/>
      <w:ind w:left="2070" w:hanging="936"/>
    </w:pPr>
  </w:style>
  <w:style w:type="character" w:customStyle="1" w:styleId="SOParaChar">
    <w:name w:val="SO Para Char"/>
    <w:aliases w:val="soa Char"/>
    <w:basedOn w:val="DefaultParagraphFont"/>
    <w:link w:val="SOPara"/>
    <w:rsid w:val="00A42A60"/>
    <w:rPr>
      <w:rFonts w:eastAsiaTheme="minorHAnsi" w:cstheme="minorBidi"/>
      <w:sz w:val="22"/>
      <w:lang w:eastAsia="en-US"/>
    </w:rPr>
  </w:style>
  <w:style w:type="paragraph" w:customStyle="1" w:styleId="FileName">
    <w:name w:val="FileName"/>
    <w:basedOn w:val="Normal"/>
    <w:rsid w:val="00A42A60"/>
  </w:style>
  <w:style w:type="paragraph" w:customStyle="1" w:styleId="TableHeading">
    <w:name w:val="TableHeading"/>
    <w:aliases w:val="th"/>
    <w:basedOn w:val="OPCParaBase"/>
    <w:next w:val="Tabletext0"/>
    <w:rsid w:val="00A42A60"/>
    <w:pPr>
      <w:keepNext/>
      <w:spacing w:before="60" w:line="240" w:lineRule="atLeast"/>
    </w:pPr>
    <w:rPr>
      <w:b/>
      <w:sz w:val="20"/>
    </w:rPr>
  </w:style>
  <w:style w:type="paragraph" w:customStyle="1" w:styleId="SOHeadBold">
    <w:name w:val="SO HeadBold"/>
    <w:aliases w:val="sohb"/>
    <w:basedOn w:val="SOText"/>
    <w:next w:val="SOText"/>
    <w:link w:val="SOHeadBoldChar"/>
    <w:qFormat/>
    <w:rsid w:val="00A42A60"/>
    <w:rPr>
      <w:b/>
    </w:rPr>
  </w:style>
  <w:style w:type="character" w:customStyle="1" w:styleId="SOHeadBoldChar">
    <w:name w:val="SO HeadBold Char"/>
    <w:aliases w:val="sohb Char"/>
    <w:basedOn w:val="DefaultParagraphFont"/>
    <w:link w:val="SOHeadBold"/>
    <w:rsid w:val="00A42A60"/>
    <w:rPr>
      <w:rFonts w:eastAsiaTheme="minorHAnsi" w:cstheme="minorBidi"/>
      <w:b/>
      <w:sz w:val="22"/>
      <w:lang w:eastAsia="en-US"/>
    </w:rPr>
  </w:style>
  <w:style w:type="paragraph" w:customStyle="1" w:styleId="SOHeadItalic">
    <w:name w:val="SO HeadItalic"/>
    <w:aliases w:val="sohi"/>
    <w:basedOn w:val="SOText"/>
    <w:next w:val="SOText"/>
    <w:link w:val="SOHeadItalicChar"/>
    <w:qFormat/>
    <w:rsid w:val="00A42A60"/>
    <w:rPr>
      <w:i/>
    </w:rPr>
  </w:style>
  <w:style w:type="character" w:customStyle="1" w:styleId="SOHeadItalicChar">
    <w:name w:val="SO HeadItalic Char"/>
    <w:aliases w:val="sohi Char"/>
    <w:basedOn w:val="DefaultParagraphFont"/>
    <w:link w:val="SOHeadItalic"/>
    <w:rsid w:val="00A42A60"/>
    <w:rPr>
      <w:rFonts w:eastAsiaTheme="minorHAnsi" w:cstheme="minorBidi"/>
      <w:i/>
      <w:sz w:val="22"/>
      <w:lang w:eastAsia="en-US"/>
    </w:rPr>
  </w:style>
  <w:style w:type="paragraph" w:customStyle="1" w:styleId="SOBullet">
    <w:name w:val="SO Bullet"/>
    <w:aliases w:val="sotb"/>
    <w:basedOn w:val="SOText"/>
    <w:link w:val="SOBulletChar"/>
    <w:qFormat/>
    <w:rsid w:val="00A42A60"/>
    <w:pPr>
      <w:ind w:left="1559" w:hanging="425"/>
    </w:pPr>
  </w:style>
  <w:style w:type="character" w:customStyle="1" w:styleId="SOBulletChar">
    <w:name w:val="SO Bullet Char"/>
    <w:aliases w:val="sotb Char"/>
    <w:basedOn w:val="DefaultParagraphFont"/>
    <w:link w:val="SOBullet"/>
    <w:rsid w:val="00A42A60"/>
    <w:rPr>
      <w:rFonts w:eastAsiaTheme="minorHAnsi" w:cstheme="minorBidi"/>
      <w:sz w:val="22"/>
      <w:lang w:eastAsia="en-US"/>
    </w:rPr>
  </w:style>
  <w:style w:type="paragraph" w:customStyle="1" w:styleId="SOBulletNote">
    <w:name w:val="SO BulletNote"/>
    <w:aliases w:val="sonb"/>
    <w:basedOn w:val="SOTextNote"/>
    <w:link w:val="SOBulletNoteChar"/>
    <w:qFormat/>
    <w:rsid w:val="00A42A60"/>
    <w:pPr>
      <w:tabs>
        <w:tab w:val="left" w:pos="1560"/>
      </w:tabs>
      <w:ind w:left="2268" w:hanging="1134"/>
    </w:pPr>
  </w:style>
  <w:style w:type="character" w:customStyle="1" w:styleId="SOBulletNoteChar">
    <w:name w:val="SO BulletNote Char"/>
    <w:aliases w:val="sonb Char"/>
    <w:basedOn w:val="DefaultParagraphFont"/>
    <w:link w:val="SOBulletNote"/>
    <w:rsid w:val="00A42A60"/>
    <w:rPr>
      <w:rFonts w:eastAsiaTheme="minorHAnsi" w:cstheme="minorBidi"/>
      <w:sz w:val="18"/>
      <w:lang w:eastAsia="en-US"/>
    </w:rPr>
  </w:style>
  <w:style w:type="character" w:customStyle="1" w:styleId="subsectionChar">
    <w:name w:val="subsection Char"/>
    <w:aliases w:val="ss Char"/>
    <w:basedOn w:val="DefaultParagraphFont"/>
    <w:link w:val="Subsection"/>
    <w:locked/>
    <w:rsid w:val="00C14BCF"/>
    <w:rPr>
      <w:sz w:val="22"/>
    </w:rPr>
  </w:style>
  <w:style w:type="character" w:customStyle="1" w:styleId="notetextChar">
    <w:name w:val="note(text) Char"/>
    <w:aliases w:val="n Char"/>
    <w:basedOn w:val="DefaultParagraphFont"/>
    <w:link w:val="notetext"/>
    <w:rsid w:val="00C14BCF"/>
    <w:rPr>
      <w:sz w:val="18"/>
    </w:rPr>
  </w:style>
  <w:style w:type="paragraph" w:customStyle="1" w:styleId="ETAsubitem">
    <w:name w:val="ETA(subitem)"/>
    <w:basedOn w:val="OPCParaBase"/>
    <w:rsid w:val="00C14BCF"/>
    <w:pPr>
      <w:tabs>
        <w:tab w:val="right" w:pos="340"/>
      </w:tabs>
      <w:spacing w:before="60" w:line="240" w:lineRule="auto"/>
      <w:ind w:left="454" w:hanging="454"/>
    </w:pPr>
    <w:rPr>
      <w:sz w:val="20"/>
    </w:rPr>
  </w:style>
  <w:style w:type="paragraph" w:customStyle="1" w:styleId="ETApara">
    <w:name w:val="ETA(para)"/>
    <w:basedOn w:val="OPCParaBase"/>
    <w:rsid w:val="00C14BCF"/>
    <w:pPr>
      <w:tabs>
        <w:tab w:val="right" w:pos="754"/>
      </w:tabs>
      <w:spacing w:before="60" w:line="240" w:lineRule="auto"/>
      <w:ind w:left="828" w:hanging="828"/>
    </w:pPr>
    <w:rPr>
      <w:sz w:val="20"/>
    </w:rPr>
  </w:style>
  <w:style w:type="paragraph" w:customStyle="1" w:styleId="ETAsubpara">
    <w:name w:val="ETA(subpara)"/>
    <w:basedOn w:val="OPCParaBase"/>
    <w:rsid w:val="00C14BCF"/>
    <w:pPr>
      <w:tabs>
        <w:tab w:val="right" w:pos="1083"/>
      </w:tabs>
      <w:spacing w:before="60" w:line="240" w:lineRule="auto"/>
      <w:ind w:left="1191" w:hanging="1191"/>
    </w:pPr>
    <w:rPr>
      <w:sz w:val="20"/>
    </w:rPr>
  </w:style>
  <w:style w:type="paragraph" w:customStyle="1" w:styleId="ETAsub-subpara">
    <w:name w:val="ETA(sub-subpara)"/>
    <w:basedOn w:val="OPCParaBase"/>
    <w:rsid w:val="00C14BCF"/>
    <w:pPr>
      <w:tabs>
        <w:tab w:val="right" w:pos="1412"/>
      </w:tabs>
      <w:spacing w:before="60" w:line="240" w:lineRule="auto"/>
      <w:ind w:left="1525" w:hanging="1525"/>
    </w:pPr>
    <w:rPr>
      <w:sz w:val="20"/>
    </w:rPr>
  </w:style>
  <w:style w:type="paragraph" w:customStyle="1" w:styleId="SOText2">
    <w:name w:val="SO Text2"/>
    <w:aliases w:val="sot2"/>
    <w:basedOn w:val="Normal"/>
    <w:next w:val="SOText"/>
    <w:link w:val="SOText2Char"/>
    <w:rsid w:val="00C14BCF"/>
    <w:pPr>
      <w:pBdr>
        <w:top w:val="single" w:sz="6" w:space="5" w:color="auto"/>
        <w:left w:val="single" w:sz="6" w:space="5" w:color="auto"/>
        <w:bottom w:val="single" w:sz="6" w:space="5" w:color="auto"/>
        <w:right w:val="single" w:sz="6" w:space="5" w:color="auto"/>
      </w:pBdr>
      <w:spacing w:before="40" w:line="240" w:lineRule="auto"/>
      <w:ind w:left="1134"/>
    </w:pPr>
  </w:style>
  <w:style w:type="character" w:customStyle="1" w:styleId="SOText2Char">
    <w:name w:val="SO Text2 Char"/>
    <w:aliases w:val="sot2 Char"/>
    <w:basedOn w:val="DefaultParagraphFont"/>
    <w:link w:val="SOText2"/>
    <w:rsid w:val="00C14BCF"/>
    <w:rPr>
      <w:rFonts w:eastAsiaTheme="minorHAnsi" w:cstheme="minorBidi"/>
      <w:sz w:val="22"/>
      <w:lang w:eastAsia="en-US"/>
    </w:rPr>
  </w:style>
  <w:style w:type="character" w:customStyle="1" w:styleId="Heading1Char">
    <w:name w:val="Heading 1 Char"/>
    <w:basedOn w:val="DefaultParagraphFont"/>
    <w:link w:val="Heading1"/>
    <w:uiPriority w:val="9"/>
    <w:rsid w:val="00C14BCF"/>
    <w:rPr>
      <w:rFonts w:ascii="Arial" w:eastAsiaTheme="minorHAnsi" w:hAnsi="Arial" w:cs="Arial"/>
      <w:b/>
      <w:bCs/>
      <w:kern w:val="32"/>
      <w:sz w:val="32"/>
      <w:szCs w:val="32"/>
      <w:lang w:eastAsia="en-US"/>
    </w:rPr>
  </w:style>
  <w:style w:type="character" w:customStyle="1" w:styleId="Heading2Char">
    <w:name w:val="Heading 2 Char"/>
    <w:basedOn w:val="DefaultParagraphFont"/>
    <w:link w:val="Heading2"/>
    <w:uiPriority w:val="9"/>
    <w:rsid w:val="00C14BCF"/>
    <w:rPr>
      <w:rFonts w:ascii="Arial" w:eastAsiaTheme="minorHAnsi" w:hAnsi="Arial" w:cs="Arial"/>
      <w:b/>
      <w:bCs/>
      <w:i/>
      <w:iCs/>
      <w:sz w:val="28"/>
      <w:szCs w:val="28"/>
      <w:lang w:eastAsia="en-US"/>
    </w:rPr>
  </w:style>
  <w:style w:type="character" w:customStyle="1" w:styleId="Heading3Char">
    <w:name w:val="Heading 3 Char"/>
    <w:basedOn w:val="DefaultParagraphFont"/>
    <w:link w:val="Heading3"/>
    <w:uiPriority w:val="9"/>
    <w:rsid w:val="00C14BCF"/>
    <w:rPr>
      <w:rFonts w:ascii="Arial" w:eastAsiaTheme="minorHAnsi" w:hAnsi="Arial" w:cs="Arial"/>
      <w:b/>
      <w:bCs/>
      <w:sz w:val="26"/>
      <w:szCs w:val="26"/>
      <w:lang w:eastAsia="en-US"/>
    </w:rPr>
  </w:style>
  <w:style w:type="character" w:customStyle="1" w:styleId="Heading4Char">
    <w:name w:val="Heading 4 Char"/>
    <w:basedOn w:val="DefaultParagraphFont"/>
    <w:link w:val="Heading4"/>
    <w:uiPriority w:val="9"/>
    <w:rsid w:val="00C14BCF"/>
    <w:rPr>
      <w:rFonts w:eastAsiaTheme="minorHAnsi" w:cstheme="minorBidi"/>
      <w:b/>
      <w:bCs/>
      <w:sz w:val="28"/>
      <w:szCs w:val="28"/>
      <w:lang w:eastAsia="en-US"/>
    </w:rPr>
  </w:style>
  <w:style w:type="character" w:customStyle="1" w:styleId="Heading5Char">
    <w:name w:val="Heading 5 Char"/>
    <w:basedOn w:val="DefaultParagraphFont"/>
    <w:link w:val="Heading5"/>
    <w:uiPriority w:val="9"/>
    <w:rsid w:val="00C14BCF"/>
    <w:rPr>
      <w:rFonts w:eastAsiaTheme="minorHAnsi" w:cstheme="minorBidi"/>
      <w:b/>
      <w:bCs/>
      <w:i/>
      <w:iCs/>
      <w:sz w:val="26"/>
      <w:szCs w:val="26"/>
      <w:lang w:eastAsia="en-US"/>
    </w:rPr>
  </w:style>
  <w:style w:type="character" w:customStyle="1" w:styleId="Heading6Char">
    <w:name w:val="Heading 6 Char"/>
    <w:basedOn w:val="DefaultParagraphFont"/>
    <w:link w:val="Heading6"/>
    <w:uiPriority w:val="9"/>
    <w:rsid w:val="00C14BCF"/>
    <w:rPr>
      <w:rFonts w:eastAsiaTheme="minorHAnsi" w:cstheme="minorBidi"/>
      <w:b/>
      <w:bCs/>
      <w:sz w:val="22"/>
      <w:szCs w:val="22"/>
      <w:lang w:eastAsia="en-US"/>
    </w:rPr>
  </w:style>
  <w:style w:type="character" w:customStyle="1" w:styleId="Heading7Char">
    <w:name w:val="Heading 7 Char"/>
    <w:basedOn w:val="DefaultParagraphFont"/>
    <w:link w:val="Heading7"/>
    <w:uiPriority w:val="9"/>
    <w:rsid w:val="00C14BCF"/>
    <w:rPr>
      <w:rFonts w:eastAsiaTheme="minorHAnsi" w:cstheme="minorBidi"/>
      <w:sz w:val="22"/>
      <w:lang w:eastAsia="en-US"/>
    </w:rPr>
  </w:style>
  <w:style w:type="character" w:customStyle="1" w:styleId="Heading8Char">
    <w:name w:val="Heading 8 Char"/>
    <w:basedOn w:val="DefaultParagraphFont"/>
    <w:link w:val="Heading8"/>
    <w:uiPriority w:val="9"/>
    <w:rsid w:val="00C14BCF"/>
    <w:rPr>
      <w:rFonts w:eastAsiaTheme="minorHAnsi" w:cstheme="minorBidi"/>
      <w:i/>
      <w:iCs/>
      <w:sz w:val="22"/>
      <w:lang w:eastAsia="en-US"/>
    </w:rPr>
  </w:style>
  <w:style w:type="character" w:customStyle="1" w:styleId="Heading9Char">
    <w:name w:val="Heading 9 Char"/>
    <w:basedOn w:val="DefaultParagraphFont"/>
    <w:link w:val="Heading9"/>
    <w:uiPriority w:val="9"/>
    <w:rsid w:val="00C14BCF"/>
    <w:rPr>
      <w:rFonts w:ascii="Arial" w:eastAsiaTheme="minorHAnsi" w:hAnsi="Arial" w:cs="Arial"/>
      <w:sz w:val="22"/>
      <w:szCs w:val="22"/>
      <w:lang w:eastAsia="en-US"/>
    </w:rPr>
  </w:style>
  <w:style w:type="character" w:styleId="PlaceholderText">
    <w:name w:val="Placeholder Text"/>
    <w:basedOn w:val="DefaultParagraphFont"/>
    <w:uiPriority w:val="99"/>
    <w:semiHidden/>
    <w:rsid w:val="00C14BCF"/>
    <w:rPr>
      <w:color w:val="808080"/>
    </w:rPr>
  </w:style>
  <w:style w:type="character" w:customStyle="1" w:styleId="CommentTextChar">
    <w:name w:val="Comment Text Char"/>
    <w:basedOn w:val="DefaultParagraphFont"/>
    <w:link w:val="CommentText"/>
    <w:rsid w:val="00C14BCF"/>
    <w:rPr>
      <w:rFonts w:eastAsiaTheme="minorHAnsi" w:cstheme="minorBidi"/>
      <w:lang w:eastAsia="en-US"/>
    </w:rPr>
  </w:style>
  <w:style w:type="character" w:customStyle="1" w:styleId="CommentSubjectChar">
    <w:name w:val="Comment Subject Char"/>
    <w:basedOn w:val="CommentTextChar"/>
    <w:link w:val="CommentSubject"/>
    <w:uiPriority w:val="99"/>
    <w:rsid w:val="00C14BCF"/>
    <w:rPr>
      <w:rFonts w:eastAsiaTheme="minorHAnsi" w:cstheme="minorBidi"/>
      <w:b/>
      <w:bCs/>
      <w:lang w:eastAsia="en-US"/>
    </w:rPr>
  </w:style>
  <w:style w:type="paragraph" w:styleId="Revision">
    <w:name w:val="Revision"/>
    <w:hidden/>
    <w:uiPriority w:val="99"/>
    <w:semiHidden/>
    <w:rsid w:val="00C14BCF"/>
    <w:rPr>
      <w:rFonts w:eastAsia="Calibri"/>
      <w:sz w:val="22"/>
      <w:lang w:eastAsia="en-US"/>
    </w:rPr>
  </w:style>
  <w:style w:type="paragraph" w:styleId="ListParagraph">
    <w:name w:val="List Paragraph"/>
    <w:basedOn w:val="Normal"/>
    <w:uiPriority w:val="34"/>
    <w:qFormat/>
    <w:rsid w:val="00C14BCF"/>
    <w:pPr>
      <w:ind w:left="720"/>
      <w:contextualSpacing/>
    </w:pPr>
    <w:rPr>
      <w:rFonts w:eastAsia="Calibri" w:cs="Times New Roman"/>
    </w:rPr>
  </w:style>
  <w:style w:type="character" w:customStyle="1" w:styleId="charsciname">
    <w:name w:val="charsciname"/>
    <w:basedOn w:val="DefaultParagraphFont"/>
    <w:rsid w:val="00C14BCF"/>
  </w:style>
  <w:style w:type="character" w:customStyle="1" w:styleId="charnongov2">
    <w:name w:val="charnongov2"/>
    <w:basedOn w:val="DefaultParagraphFont"/>
    <w:rsid w:val="00C14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225913">
      <w:bodyDiv w:val="1"/>
      <w:marLeft w:val="0"/>
      <w:marRight w:val="0"/>
      <w:marTop w:val="0"/>
      <w:marBottom w:val="0"/>
      <w:divBdr>
        <w:top w:val="none" w:sz="0" w:space="0" w:color="auto"/>
        <w:left w:val="none" w:sz="0" w:space="0" w:color="auto"/>
        <w:bottom w:val="none" w:sz="0" w:space="0" w:color="auto"/>
        <w:right w:val="none" w:sz="0" w:space="0" w:color="auto"/>
      </w:divBdr>
      <w:divsChild>
        <w:div w:id="403799648">
          <w:marLeft w:val="0"/>
          <w:marRight w:val="0"/>
          <w:marTop w:val="0"/>
          <w:marBottom w:val="0"/>
          <w:divBdr>
            <w:top w:val="none" w:sz="0" w:space="0" w:color="auto"/>
            <w:left w:val="none" w:sz="0" w:space="0" w:color="auto"/>
            <w:bottom w:val="none" w:sz="0" w:space="0" w:color="auto"/>
            <w:right w:val="none" w:sz="0" w:space="0" w:color="auto"/>
          </w:divBdr>
        </w:div>
      </w:divsChild>
    </w:div>
    <w:div w:id="1718778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footer" Target="footer10.xml"/><Relationship Id="rId21" Type="http://schemas.openxmlformats.org/officeDocument/2006/relationships/header" Target="header3.xml"/><Relationship Id="rId34" Type="http://schemas.openxmlformats.org/officeDocument/2006/relationships/footer" Target="footer8.xm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header" Target="header1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header" Target="header7.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footer" Target="footer7.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footer" Target="footer13.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oter" Target="footer6.xml"/><Relationship Id="rId44" Type="http://schemas.openxmlformats.org/officeDocument/2006/relationships/footer" Target="footer12.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gbrmpa.gov.au" TargetMode="Externa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image" Target="media/image4.png"/><Relationship Id="rId43" Type="http://schemas.openxmlformats.org/officeDocument/2006/relationships/header" Target="header14.xml"/><Relationship Id="rId48" Type="http://schemas.openxmlformats.org/officeDocument/2006/relationships/footer" Target="footer14.xml"/><Relationship Id="rId8" Type="http://schemas.openxmlformats.org/officeDocument/2006/relationships/settings" Target="settings.xml"/><Relationship Id="rId51" Type="http://schemas.openxmlformats.org/officeDocument/2006/relationships/footer" Target="footer16.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eader" Target="header9.xml"/><Relationship Id="rId38" Type="http://schemas.openxmlformats.org/officeDocument/2006/relationships/footer" Target="footer9.xml"/><Relationship Id="rId46" Type="http://schemas.openxmlformats.org/officeDocument/2006/relationships/header" Target="header15.xml"/><Relationship Id="rId20" Type="http://schemas.openxmlformats.org/officeDocument/2006/relationships/footer" Target="footer2.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header" Target="header4.xml"/><Relationship Id="rId28" Type="http://schemas.openxmlformats.org/officeDocument/2006/relationships/hyperlink" Target="http://www.gbrmpa.gov.au/__data/assets/pdf_file/0017/4526/GBRMPA_WQualityGuidelinesGBRMP_RevEdition_2010.pdf" TargetMode="External"/><Relationship Id="rId36" Type="http://schemas.openxmlformats.org/officeDocument/2006/relationships/header" Target="header10.xml"/><Relationship Id="rId49" Type="http://schemas.openxmlformats.org/officeDocument/2006/relationships/footer" Target="footer15.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OPC\Word\Template.OPC\Compilations\CONSOLINST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26F366F7106F35478C2C52B144C7B046" ma:contentTypeVersion="12" ma:contentTypeDescription="" ma:contentTypeScope="" ma:versionID="e4e7c1e09681ca86b1312bd6f3e6cea3">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0bf3e1685580af9aa03db43d6662726"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PROJ-2078098298-538</_dlc_DocId>
    <_dlc_DocIdUrl xmlns="8ccc4631-9afc-4718-b120-5e2e37a03cc7">
      <Url>http://thedock.gbrmpa.gov.au/sites/Projects/P000043/_layouts/DocIdRedir.aspx?ID=PROJ-2078098298-538</Url>
      <Description>PROJ-2078098298-538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943AE-AA13-46B9-85D8-39831B74D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5E5E02-8B78-4A8B-8924-ECE62C432557}">
  <ds:schemaRefs>
    <ds:schemaRef ds:uri="http://purl.org/dc/dcmitype/"/>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schemas.microsoft.com/sharepoint/v4"/>
    <ds:schemaRef ds:uri="8ccc4631-9afc-4718-b120-5e2e37a03cc7"/>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5B5A5A86-B1D4-4A44-B8CF-57AA00C2CB0C}">
  <ds:schemaRefs>
    <ds:schemaRef ds:uri="http://schemas.microsoft.com/sharepoint/v3/contenttype/forms"/>
  </ds:schemaRefs>
</ds:datastoreItem>
</file>

<file path=customXml/itemProps4.xml><?xml version="1.0" encoding="utf-8"?>
<ds:datastoreItem xmlns:ds="http://schemas.openxmlformats.org/officeDocument/2006/customXml" ds:itemID="{7D35B765-29B3-4AAD-8DBB-D56C57172FA1}">
  <ds:schemaRefs>
    <ds:schemaRef ds:uri="http://schemas.microsoft.com/sharepoint/events"/>
  </ds:schemaRefs>
</ds:datastoreItem>
</file>

<file path=customXml/itemProps5.xml><?xml version="1.0" encoding="utf-8"?>
<ds:datastoreItem xmlns:ds="http://schemas.openxmlformats.org/officeDocument/2006/customXml" ds:itemID="{E58E8B38-55D9-45F4-BB29-7C8053A25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CONSOLINST_New</Template>
  <TotalTime>0</TotalTime>
  <Pages>160</Pages>
  <Words>71620</Words>
  <Characters>408240</Characters>
  <Application>Microsoft Office Word</Application>
  <DocSecurity>0</DocSecurity>
  <PresentationFormat/>
  <Lines>3402</Lines>
  <Paragraphs>957</Paragraphs>
  <ScaleCrop>false</ScaleCrop>
  <HeadingPairs>
    <vt:vector size="2" baseType="variant">
      <vt:variant>
        <vt:lpstr>Title</vt:lpstr>
      </vt:variant>
      <vt:variant>
        <vt:i4>1</vt:i4>
      </vt:variant>
    </vt:vector>
  </HeadingPairs>
  <TitlesOfParts>
    <vt:vector size="1" baseType="lpstr">
      <vt:lpstr>WPOM Compilation </vt:lpstr>
    </vt:vector>
  </TitlesOfParts>
  <Manager/>
  <Company/>
  <LinksUpToDate>false</LinksUpToDate>
  <CharactersWithSpaces>478903</CharactersWithSpaces>
  <SharedDoc>false</SharedDoc>
  <HyperlinkBase/>
  <HLinks>
    <vt:vector size="6" baseType="variant">
      <vt:variant>
        <vt:i4>5505102</vt:i4>
      </vt:variant>
      <vt:variant>
        <vt:i4>210</vt:i4>
      </vt:variant>
      <vt:variant>
        <vt:i4>0</vt:i4>
      </vt:variant>
      <vt:variant>
        <vt:i4>5</vt:i4>
      </vt:variant>
      <vt:variant>
        <vt:lpwstr>http://www.gbrmpa.gov.au/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WPOM Compilation</dc:title>
  <dc:subject/>
  <dc:creator/>
  <cp:keywords/>
  <dc:description/>
  <cp:lastModifiedBy/>
  <cp:revision>1</cp:revision>
  <cp:lastPrinted>2008-12-18T22:52:00Z</cp:lastPrinted>
  <dcterms:created xsi:type="dcterms:W3CDTF">2018-01-25T02:57:00Z</dcterms:created>
  <dcterms:modified xsi:type="dcterms:W3CDTF">2018-01-25T02:57:00Z</dcterms:modified>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d">
    <vt:bool>false</vt:bool>
  </property>
  <property fmtid="{D5CDD505-2E9C-101B-9397-08002B2CF9AE}" pid="3" name="Classification">
    <vt:lpwstr>UNCLASSIFIED</vt:lpwstr>
  </property>
  <property fmtid="{D5CDD505-2E9C-101B-9397-08002B2CF9AE}" pid="4" name="DLM">
    <vt:lpwstr>No DLM</vt:lpwstr>
  </property>
  <property fmtid="{D5CDD505-2E9C-101B-9397-08002B2CF9AE}" pid="5" name="ShortT">
    <vt:lpwstr>Whitsundays Plan of Management 1998</vt:lpwstr>
  </property>
  <property fmtid="{D5CDD505-2E9C-101B-9397-08002B2CF9AE}" pid="6" name="Compilation">
    <vt:lpwstr>Yes</vt:lpwstr>
  </property>
  <property fmtid="{D5CDD505-2E9C-101B-9397-08002B2CF9AE}" pid="7" name="Type">
    <vt:lpwstr>LI</vt:lpwstr>
  </property>
  <property fmtid="{D5CDD505-2E9C-101B-9397-08002B2CF9AE}" pid="8" name="DocType">
    <vt:lpwstr>NEW</vt:lpwstr>
  </property>
  <property fmtid="{D5CDD505-2E9C-101B-9397-08002B2CF9AE}" pid="9" name="CompilationNumber">
    <vt:lpwstr>3</vt:lpwstr>
  </property>
  <property fmtid="{D5CDD505-2E9C-101B-9397-08002B2CF9AE}" pid="10" name="StartDate">
    <vt:filetime>2017-02-27T13:00:00Z</vt:filetime>
  </property>
  <property fmtid="{D5CDD505-2E9C-101B-9397-08002B2CF9AE}" pid="11" name="IncludesUpTo">
    <vt:lpwstr>Unknown</vt:lpwstr>
  </property>
  <property fmtid="{D5CDD505-2E9C-101B-9397-08002B2CF9AE}" pid="12" name="RegisteredDate">
    <vt:filetime>2018-01-01T13:00:00Z</vt:filetime>
  </property>
  <property fmtid="{D5CDD505-2E9C-101B-9397-08002B2CF9AE}" pid="13" name="CompilationVersion">
    <vt:i4>3</vt:i4>
  </property>
  <property fmtid="{D5CDD505-2E9C-101B-9397-08002B2CF9AE}" pid="14" name="Header">
    <vt:lpwstr>Clause</vt:lpwstr>
  </property>
  <property fmtid="{D5CDD505-2E9C-101B-9397-08002B2CF9AE}" pid="15" name="ContentTypeId">
    <vt:lpwstr>0x010100441936E5D27A4AF2935B3316DA024CF20026F366F7106F35478C2C52B144C7B046</vt:lpwstr>
  </property>
  <property fmtid="{D5CDD505-2E9C-101B-9397-08002B2CF9AE}" pid="16" name="_dlc_DocIdItemGuid">
    <vt:lpwstr>b4c112e6-cf85-49de-9880-e81fd0e80ddc</vt:lpwstr>
  </property>
</Properties>
</file>